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37BE4130" w14:textId="77777777" w:rsidTr="006476E1">
        <w:trPr>
          <w:trHeight w:val="851"/>
        </w:trPr>
        <w:tc>
          <w:tcPr>
            <w:tcW w:w="1259" w:type="dxa"/>
            <w:tcBorders>
              <w:top w:val="nil"/>
              <w:left w:val="nil"/>
              <w:bottom w:val="single" w:sz="4" w:space="0" w:color="auto"/>
              <w:right w:val="nil"/>
            </w:tcBorders>
          </w:tcPr>
          <w:p w14:paraId="0FC73B7F" w14:textId="6A3DB0B6" w:rsidR="00E52109" w:rsidRPr="002A32CB" w:rsidRDefault="00E52109" w:rsidP="004858F5"/>
        </w:tc>
        <w:tc>
          <w:tcPr>
            <w:tcW w:w="2236" w:type="dxa"/>
            <w:tcBorders>
              <w:top w:val="nil"/>
              <w:left w:val="nil"/>
              <w:bottom w:val="single" w:sz="4" w:space="0" w:color="auto"/>
              <w:right w:val="nil"/>
            </w:tcBorders>
            <w:vAlign w:val="bottom"/>
          </w:tcPr>
          <w:p w14:paraId="69423F24"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2D7D3746" w14:textId="4A3D9608" w:rsidR="00E52109" w:rsidRDefault="008D224E" w:rsidP="008D224E">
            <w:pPr>
              <w:suppressAutoHyphens w:val="0"/>
              <w:jc w:val="right"/>
            </w:pPr>
            <w:r w:rsidRPr="008D224E">
              <w:rPr>
                <w:sz w:val="40"/>
              </w:rPr>
              <w:t>ST</w:t>
            </w:r>
            <w:r>
              <w:t>/SG/AC.10/C.3/2020/</w:t>
            </w:r>
            <w:r w:rsidR="00A8695E">
              <w:t>65</w:t>
            </w:r>
          </w:p>
        </w:tc>
      </w:tr>
      <w:tr w:rsidR="00E52109" w14:paraId="7D7A3598" w14:textId="77777777" w:rsidTr="006476E1">
        <w:trPr>
          <w:trHeight w:val="2835"/>
        </w:trPr>
        <w:tc>
          <w:tcPr>
            <w:tcW w:w="1259" w:type="dxa"/>
            <w:tcBorders>
              <w:top w:val="single" w:sz="4" w:space="0" w:color="auto"/>
              <w:left w:val="nil"/>
              <w:bottom w:val="single" w:sz="12" w:space="0" w:color="auto"/>
              <w:right w:val="nil"/>
            </w:tcBorders>
          </w:tcPr>
          <w:p w14:paraId="18D7903A" w14:textId="77777777" w:rsidR="00E52109" w:rsidRDefault="00E52109" w:rsidP="006476E1">
            <w:pPr>
              <w:spacing w:before="120"/>
              <w:jc w:val="center"/>
            </w:pPr>
            <w:r>
              <w:rPr>
                <w:noProof/>
                <w:lang w:val="fr-CH" w:eastAsia="fr-CH"/>
              </w:rPr>
              <w:drawing>
                <wp:inline distT="0" distB="0" distL="0" distR="0" wp14:anchorId="3757AEAC" wp14:editId="39D4DE91">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20C4C6FB"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381250B8" w14:textId="77777777" w:rsidR="00D94B05" w:rsidRDefault="008D224E" w:rsidP="008D224E">
            <w:pPr>
              <w:suppressAutoHyphens w:val="0"/>
              <w:spacing w:before="240" w:line="240" w:lineRule="exact"/>
            </w:pPr>
            <w:r>
              <w:t>Distr.: General</w:t>
            </w:r>
          </w:p>
          <w:p w14:paraId="31AF6BE6" w14:textId="46433241" w:rsidR="008D224E" w:rsidRDefault="00A52597" w:rsidP="008D224E">
            <w:pPr>
              <w:suppressAutoHyphens w:val="0"/>
              <w:spacing w:line="240" w:lineRule="exact"/>
            </w:pPr>
            <w:r>
              <w:t>2</w:t>
            </w:r>
            <w:r w:rsidR="002C4F11">
              <w:t>1</w:t>
            </w:r>
            <w:r w:rsidR="00A8695E">
              <w:t xml:space="preserve"> September</w:t>
            </w:r>
            <w:r w:rsidR="00F4408F">
              <w:t xml:space="preserve"> </w:t>
            </w:r>
            <w:r w:rsidR="008D224E">
              <w:t>2020</w:t>
            </w:r>
          </w:p>
          <w:p w14:paraId="31CB3437" w14:textId="77777777" w:rsidR="008D224E" w:rsidRDefault="008D224E" w:rsidP="008D224E">
            <w:pPr>
              <w:suppressAutoHyphens w:val="0"/>
              <w:spacing w:line="240" w:lineRule="exact"/>
            </w:pPr>
          </w:p>
          <w:p w14:paraId="5B9EFDC4" w14:textId="77777777" w:rsidR="008D224E" w:rsidRDefault="008D224E" w:rsidP="008D224E">
            <w:pPr>
              <w:suppressAutoHyphens w:val="0"/>
              <w:spacing w:line="240" w:lineRule="exact"/>
            </w:pPr>
            <w:r>
              <w:t>Original: English</w:t>
            </w:r>
          </w:p>
        </w:tc>
      </w:tr>
    </w:tbl>
    <w:p w14:paraId="54670FEA" w14:textId="77777777" w:rsidR="009F7144" w:rsidRPr="0023632C" w:rsidRDefault="009F7144" w:rsidP="004858F5">
      <w:pPr>
        <w:spacing w:before="120"/>
        <w:rPr>
          <w:b/>
          <w:sz w:val="24"/>
          <w:szCs w:val="24"/>
        </w:rPr>
      </w:pPr>
      <w:r w:rsidRPr="006500BA">
        <w:rPr>
          <w:b/>
          <w:sz w:val="24"/>
          <w:szCs w:val="24"/>
        </w:rPr>
        <w:t>Committe</w:t>
      </w:r>
      <w:r w:rsidRPr="0023632C">
        <w:rPr>
          <w:b/>
          <w:sz w:val="24"/>
          <w:szCs w:val="24"/>
        </w:rPr>
        <w:t>e of Experts on the Transport of Dangerous Goods</w:t>
      </w:r>
      <w:r w:rsidRPr="0023632C">
        <w:rPr>
          <w:b/>
          <w:sz w:val="24"/>
          <w:szCs w:val="24"/>
        </w:rPr>
        <w:br/>
        <w:t>and on the Globally Harmonized System of Classification</w:t>
      </w:r>
      <w:r w:rsidRPr="0023632C">
        <w:rPr>
          <w:b/>
          <w:sz w:val="24"/>
          <w:szCs w:val="24"/>
        </w:rPr>
        <w:br/>
        <w:t>and Labelling of Chemicals</w:t>
      </w:r>
    </w:p>
    <w:p w14:paraId="10DA5C0D" w14:textId="77777777" w:rsidR="009F7144" w:rsidRPr="0023632C" w:rsidRDefault="009F7144" w:rsidP="004858F5">
      <w:pPr>
        <w:spacing w:before="120"/>
        <w:rPr>
          <w:rFonts w:ascii="Helv" w:hAnsi="Helv" w:cs="Helv"/>
          <w:b/>
          <w:color w:val="000000"/>
        </w:rPr>
      </w:pPr>
      <w:r w:rsidRPr="0023632C">
        <w:rPr>
          <w:b/>
        </w:rPr>
        <w:t>Sub-Committee of Experts on the Transport of Dangerous Goods</w:t>
      </w:r>
    </w:p>
    <w:p w14:paraId="240A229C" w14:textId="77777777" w:rsidR="009F7144" w:rsidRPr="0023632C" w:rsidRDefault="009F7144" w:rsidP="009F7144">
      <w:pPr>
        <w:spacing w:before="120"/>
        <w:rPr>
          <w:b/>
        </w:rPr>
      </w:pPr>
      <w:r w:rsidRPr="0023632C">
        <w:rPr>
          <w:b/>
        </w:rPr>
        <w:t>Fifty-seventh session</w:t>
      </w:r>
    </w:p>
    <w:p w14:paraId="33DE83E1" w14:textId="6B30DBDF" w:rsidR="009F7144" w:rsidRPr="0023632C" w:rsidRDefault="009F7144" w:rsidP="009F7144">
      <w:r w:rsidRPr="0023632C">
        <w:t xml:space="preserve">Geneva, </w:t>
      </w:r>
      <w:r w:rsidR="005407CD" w:rsidRPr="0023632C">
        <w:t>30 November</w:t>
      </w:r>
      <w:r w:rsidR="00A8695E" w:rsidRPr="0023632C">
        <w:t>-</w:t>
      </w:r>
      <w:r w:rsidR="005407CD" w:rsidRPr="0023632C">
        <w:t>8 December</w:t>
      </w:r>
      <w:r w:rsidRPr="0023632C">
        <w:t xml:space="preserve"> 2020</w:t>
      </w:r>
      <w:r w:rsidRPr="0023632C">
        <w:br/>
        <w:t>Item 4 (</w:t>
      </w:r>
      <w:r w:rsidR="004C25BA">
        <w:t>e</w:t>
      </w:r>
      <w:r w:rsidRPr="0023632C">
        <w:t>) of the provisional agenda</w:t>
      </w:r>
    </w:p>
    <w:p w14:paraId="7A7613F8" w14:textId="5BAF9285" w:rsidR="00AF5DE1" w:rsidRPr="004C25BA" w:rsidRDefault="009F7144" w:rsidP="004858F5">
      <w:pPr>
        <w:rPr>
          <w:b/>
          <w:bCs/>
        </w:rPr>
      </w:pPr>
      <w:r w:rsidRPr="004C25BA">
        <w:rPr>
          <w:b/>
          <w:bCs/>
        </w:rPr>
        <w:t xml:space="preserve">Electric storage systems: </w:t>
      </w:r>
      <w:r w:rsidR="004C25BA" w:rsidRPr="004C25BA">
        <w:rPr>
          <w:b/>
          <w:bCs/>
        </w:rPr>
        <w:t>sodium-ion batteries;</w:t>
      </w:r>
    </w:p>
    <w:p w14:paraId="1EE90B01" w14:textId="5765836D" w:rsidR="009F7144" w:rsidRPr="0023632C" w:rsidRDefault="009F7144" w:rsidP="009F7144">
      <w:pPr>
        <w:pStyle w:val="HChG"/>
      </w:pPr>
      <w:r w:rsidRPr="0023632C">
        <w:tab/>
      </w:r>
      <w:r w:rsidRPr="0023632C">
        <w:tab/>
      </w:r>
      <w:r w:rsidR="005407CD" w:rsidRPr="0023632C">
        <w:t xml:space="preserve">Low </w:t>
      </w:r>
      <w:r w:rsidR="00CF17E6">
        <w:t>e</w:t>
      </w:r>
      <w:r w:rsidR="005407CD" w:rsidRPr="0023632C">
        <w:t xml:space="preserve">nergy </w:t>
      </w:r>
      <w:r w:rsidR="00CF17E6">
        <w:t>d</w:t>
      </w:r>
      <w:r w:rsidR="005407CD" w:rsidRPr="0023632C">
        <w:t xml:space="preserve">ensity </w:t>
      </w:r>
      <w:r w:rsidR="00CF17E6">
        <w:t>s</w:t>
      </w:r>
      <w:r w:rsidR="005407CD" w:rsidRPr="0023632C">
        <w:t xml:space="preserve">odium </w:t>
      </w:r>
      <w:r w:rsidR="00CF17E6">
        <w:t>i</w:t>
      </w:r>
      <w:r w:rsidR="005407CD" w:rsidRPr="0023632C">
        <w:t xml:space="preserve">on </w:t>
      </w:r>
      <w:r w:rsidR="00CF17E6">
        <w:t>b</w:t>
      </w:r>
      <w:r w:rsidR="005407CD" w:rsidRPr="0023632C">
        <w:t>atter</w:t>
      </w:r>
      <w:r w:rsidR="00A56A18" w:rsidRPr="0023632C">
        <w:t xml:space="preserve">y </w:t>
      </w:r>
      <w:r w:rsidR="00CF17E6">
        <w:t>t</w:t>
      </w:r>
      <w:r w:rsidR="00A56A18" w:rsidRPr="0023632C">
        <w:t>esting</w:t>
      </w:r>
    </w:p>
    <w:p w14:paraId="6D57ED38" w14:textId="472C1BE2" w:rsidR="009F7144" w:rsidRPr="0023632C" w:rsidRDefault="009F7144" w:rsidP="009F7144">
      <w:pPr>
        <w:pStyle w:val="H1G"/>
      </w:pPr>
      <w:r w:rsidRPr="0023632C">
        <w:tab/>
      </w:r>
      <w:r w:rsidRPr="0023632C">
        <w:tab/>
        <w:t xml:space="preserve">Transmitted by </w:t>
      </w:r>
      <w:proofErr w:type="spellStart"/>
      <w:r w:rsidR="005407CD" w:rsidRPr="0023632C">
        <w:t>KiloFarad</w:t>
      </w:r>
      <w:proofErr w:type="spellEnd"/>
      <w:r w:rsidR="005407CD" w:rsidRPr="0023632C">
        <w:t xml:space="preserve"> International (KFI)</w:t>
      </w:r>
      <w:r w:rsidR="00A8695E" w:rsidRPr="0023632C">
        <w:rPr>
          <w:rStyle w:val="FootnoteReference"/>
        </w:rPr>
        <w:footnoteReference w:id="2"/>
      </w:r>
    </w:p>
    <w:p w14:paraId="61345E99" w14:textId="77777777" w:rsidR="009F7144" w:rsidRPr="0023632C" w:rsidRDefault="009F7144" w:rsidP="009F7144">
      <w:pPr>
        <w:pStyle w:val="HChG"/>
      </w:pPr>
      <w:r w:rsidRPr="0023632C">
        <w:tab/>
      </w:r>
      <w:r w:rsidRPr="0023632C">
        <w:tab/>
        <w:t>Introduction</w:t>
      </w:r>
    </w:p>
    <w:p w14:paraId="6744FCF4" w14:textId="0E39E1E7" w:rsidR="00DF0A11" w:rsidRPr="0023632C" w:rsidRDefault="00A8695E" w:rsidP="00A8695E">
      <w:pPr>
        <w:pStyle w:val="SingleTxtG"/>
      </w:pPr>
      <w:r w:rsidRPr="0023632C">
        <w:t>1.</w:t>
      </w:r>
      <w:r w:rsidRPr="0023632C">
        <w:tab/>
      </w:r>
      <w:proofErr w:type="spellStart"/>
      <w:r w:rsidR="00A52597" w:rsidRPr="0023632C">
        <w:t>KiloFarad</w:t>
      </w:r>
      <w:proofErr w:type="spellEnd"/>
      <w:r w:rsidR="00A52597" w:rsidRPr="0023632C">
        <w:t xml:space="preserve"> International (</w:t>
      </w:r>
      <w:r w:rsidR="005407CD" w:rsidRPr="0023632C">
        <w:t>KFI</w:t>
      </w:r>
      <w:r w:rsidR="00A52597" w:rsidRPr="0023632C">
        <w:t>)</w:t>
      </w:r>
      <w:r w:rsidR="005407CD" w:rsidRPr="0023632C">
        <w:t xml:space="preserve"> is grateful to the authors of </w:t>
      </w:r>
      <w:r w:rsidR="00A52597" w:rsidRPr="0023632C">
        <w:t xml:space="preserve">document </w:t>
      </w:r>
      <w:r w:rsidR="005407CD" w:rsidRPr="0023632C">
        <w:t xml:space="preserve">ST/SG/AC.10/C.3/2020/45 on sodium ion batteries in permitting KFI the opportunity to comment prior to its submission. As the </w:t>
      </w:r>
      <w:r w:rsidR="00A52597" w:rsidRPr="0023632C">
        <w:t>document</w:t>
      </w:r>
      <w:r w:rsidR="005407CD" w:rsidRPr="0023632C">
        <w:t xml:space="preserve"> notes </w:t>
      </w:r>
      <w:r w:rsidR="00A52597" w:rsidRPr="0023632C">
        <w:t xml:space="preserve">that </w:t>
      </w:r>
      <w:r w:rsidR="005407CD" w:rsidRPr="0023632C">
        <w:t xml:space="preserve">among sodium ion batteries currently under development there are widely varying energy densities. At </w:t>
      </w:r>
      <w:r w:rsidR="00A52597" w:rsidRPr="0023632C">
        <w:t xml:space="preserve">the </w:t>
      </w:r>
      <w:r w:rsidR="005407CD" w:rsidRPr="0023632C">
        <w:t>present</w:t>
      </w:r>
      <w:r w:rsidR="00A52597" w:rsidRPr="0023632C">
        <w:t>,</w:t>
      </w:r>
      <w:r w:rsidR="005407CD" w:rsidRPr="0023632C">
        <w:t xml:space="preserve"> lower energy density sodium ion batter</w:t>
      </w:r>
      <w:r w:rsidR="00DF0A11" w:rsidRPr="0023632C">
        <w:t>y technology offers the most promise</w:t>
      </w:r>
      <w:r w:rsidR="00EA1234" w:rsidRPr="0023632C">
        <w:t xml:space="preserve"> in the immediate future</w:t>
      </w:r>
      <w:r w:rsidR="00DF0A11" w:rsidRPr="0023632C">
        <w:t>. Their primary usage will be in storing electrical energy for stationary use purposes. Sodium ion batteries offer a more environmentally friendly alternative to other battery technologies such as lithium ion batteries in that the materials of construction are commonly available and may be acquired with less environmental impact. They are also less costly to produce. It may be expected that they will off</w:t>
      </w:r>
      <w:r w:rsidR="00805128" w:rsidRPr="0023632C">
        <w:t>er</w:t>
      </w:r>
      <w:r w:rsidR="00DF0A11" w:rsidRPr="0023632C">
        <w:t xml:space="preserve"> a competitive advantage to high energy batteries in applications where the size of the battery storage facility is less of a concern.</w:t>
      </w:r>
      <w:r w:rsidR="00704DFA" w:rsidRPr="0023632C">
        <w:t xml:space="preserve"> Such batteries will soon enter production.</w:t>
      </w:r>
    </w:p>
    <w:p w14:paraId="145D45A2" w14:textId="722216BA" w:rsidR="003E733A" w:rsidRPr="0023632C" w:rsidRDefault="00A8695E" w:rsidP="00A8695E">
      <w:pPr>
        <w:pStyle w:val="SingleTxtG"/>
      </w:pPr>
      <w:r w:rsidRPr="0023632C">
        <w:tab/>
        <w:t>2.</w:t>
      </w:r>
      <w:r w:rsidRPr="0023632C">
        <w:tab/>
      </w:r>
      <w:r w:rsidR="00B34A93" w:rsidRPr="0023632C">
        <w:t>These low energy density sodium ion batteries may be transported at a low energy state. The energy transport risk is less than that of other batteries that may be transported as non</w:t>
      </w:r>
      <w:r w:rsidR="00733AB9" w:rsidRPr="0023632C">
        <w:t>-</w:t>
      </w:r>
      <w:r w:rsidR="00B34A93" w:rsidRPr="0023632C">
        <w:t xml:space="preserve">dangerous as provided by the </w:t>
      </w:r>
      <w:r w:rsidR="00EE6A7E" w:rsidRPr="0023632C">
        <w:t>International Civil Aviation Organization (</w:t>
      </w:r>
      <w:r w:rsidR="00B34A93" w:rsidRPr="0023632C">
        <w:t>ICAO</w:t>
      </w:r>
      <w:r w:rsidR="00EE6A7E" w:rsidRPr="0023632C">
        <w:t>)</w:t>
      </w:r>
      <w:r w:rsidR="00B34A93" w:rsidRPr="0023632C">
        <w:t xml:space="preserve"> Technical Instruction in accordance with </w:t>
      </w:r>
      <w:r w:rsidR="00EE6A7E" w:rsidRPr="0023632C">
        <w:t>s</w:t>
      </w:r>
      <w:r w:rsidR="00B34A93" w:rsidRPr="0023632C">
        <w:t xml:space="preserve">pecial </w:t>
      </w:r>
      <w:r w:rsidR="00EE6A7E" w:rsidRPr="0023632C">
        <w:t>p</w:t>
      </w:r>
      <w:r w:rsidR="00B34A93" w:rsidRPr="0023632C">
        <w:t xml:space="preserve">rovision A123. Further it is KFI’s opinion that these low energy sodium ion batteries may </w:t>
      </w:r>
      <w:r w:rsidR="00786EFE" w:rsidRPr="0023632C">
        <w:t xml:space="preserve">also </w:t>
      </w:r>
      <w:r w:rsidR="00B34A93" w:rsidRPr="0023632C">
        <w:t xml:space="preserve">be transported in accordance with </w:t>
      </w:r>
      <w:r w:rsidR="00805128" w:rsidRPr="0023632C">
        <w:t xml:space="preserve">ICAO TI </w:t>
      </w:r>
      <w:r w:rsidR="00B34A93" w:rsidRPr="0023632C">
        <w:t>A123</w:t>
      </w:r>
      <w:r w:rsidR="003E733A" w:rsidRPr="0023632C">
        <w:t xml:space="preserve"> which reads:</w:t>
      </w:r>
    </w:p>
    <w:p w14:paraId="67BBC0BF" w14:textId="76FBF83B" w:rsidR="003E733A" w:rsidRPr="0023632C" w:rsidRDefault="003E733A" w:rsidP="00A8695E">
      <w:pPr>
        <w:pStyle w:val="SingleTxtG"/>
        <w:ind w:left="1701"/>
      </w:pPr>
      <w:r w:rsidRPr="0023632C">
        <w:t>“A123 This entry applies to Batteries, electric storage, not otherwise listed in Table</w:t>
      </w:r>
      <w:r w:rsidR="00F90EAD" w:rsidRPr="0023632C">
        <w:t xml:space="preserve"> </w:t>
      </w:r>
      <w:r w:rsidRPr="0023632C">
        <w:t xml:space="preserve">3-1. Examples of such batteries </w:t>
      </w:r>
      <w:proofErr w:type="gramStart"/>
      <w:r w:rsidRPr="0023632C">
        <w:t>are:</w:t>
      </w:r>
      <w:proofErr w:type="gramEnd"/>
      <w:r w:rsidRPr="0023632C">
        <w:t xml:space="preserve"> alkali-manganese, zinc-carbon and nickel-cadmium batteries. Any electrical battery or battery-powered device, equipment or vehicle having the potential of a dangerous evolution of heat must be prepared for transport </w:t>
      </w:r>
      <w:proofErr w:type="gramStart"/>
      <w:r w:rsidRPr="0023632C">
        <w:t>so as to</w:t>
      </w:r>
      <w:proofErr w:type="gramEnd"/>
      <w:r w:rsidRPr="0023632C">
        <w:t xml:space="preserve"> prevent:</w:t>
      </w:r>
    </w:p>
    <w:p w14:paraId="72E9B959" w14:textId="3B6EEEAA" w:rsidR="003E733A" w:rsidRPr="0023632C" w:rsidRDefault="00A8695E" w:rsidP="00A8695E">
      <w:pPr>
        <w:pStyle w:val="SingleTxtG"/>
        <w:ind w:left="1701"/>
      </w:pPr>
      <w:r w:rsidRPr="0023632C">
        <w:lastRenderedPageBreak/>
        <w:t>(</w:t>
      </w:r>
      <w:r w:rsidR="003E733A" w:rsidRPr="0023632C">
        <w:t>a)</w:t>
      </w:r>
      <w:r w:rsidRPr="0023632C">
        <w:tab/>
        <w:t>A</w:t>
      </w:r>
      <w:r w:rsidR="003E733A" w:rsidRPr="0023632C">
        <w:t xml:space="preserve"> short circuit (e.g. in the case of batteries, by the effective insulation of exposed terminals; or, in the case of equipment, by disconnection of the battery and protection of exposed terminals); and</w:t>
      </w:r>
    </w:p>
    <w:p w14:paraId="0B7881B9" w14:textId="29C6B3B8" w:rsidR="003E733A" w:rsidRPr="0023632C" w:rsidRDefault="00A8695E" w:rsidP="00A8695E">
      <w:pPr>
        <w:pStyle w:val="SingleTxtG"/>
        <w:ind w:left="1701"/>
      </w:pPr>
      <w:r w:rsidRPr="0023632C">
        <w:t>(</w:t>
      </w:r>
      <w:r w:rsidR="003E733A" w:rsidRPr="0023632C">
        <w:t>b)</w:t>
      </w:r>
      <w:r w:rsidRPr="0023632C">
        <w:tab/>
        <w:t>U</w:t>
      </w:r>
      <w:r w:rsidR="003E733A" w:rsidRPr="0023632C">
        <w:t>nintentional activation.</w:t>
      </w:r>
    </w:p>
    <w:p w14:paraId="089A24EF" w14:textId="1485DE68" w:rsidR="00704DFA" w:rsidRPr="0023632C" w:rsidRDefault="003E733A" w:rsidP="00F90EAD">
      <w:pPr>
        <w:pStyle w:val="SingleTxtG"/>
        <w:ind w:left="1701"/>
      </w:pPr>
      <w:r w:rsidRPr="0023632C">
        <w:t>The words “not restricted” and the special provision number A123 must be provided on the air waybill when an air waybill is issued.”</w:t>
      </w:r>
    </w:p>
    <w:p w14:paraId="049F0FD8" w14:textId="3CC82A53" w:rsidR="009E62B3" w:rsidRPr="0023632C" w:rsidRDefault="00A8695E" w:rsidP="00A8695E">
      <w:pPr>
        <w:pStyle w:val="SingleTxtG"/>
      </w:pPr>
      <w:r w:rsidRPr="0023632C">
        <w:tab/>
        <w:t>3.</w:t>
      </w:r>
      <w:r w:rsidRPr="0023632C">
        <w:tab/>
      </w:r>
      <w:r w:rsidR="00DF0A11" w:rsidRPr="0023632C">
        <w:t>KFI</w:t>
      </w:r>
      <w:r w:rsidR="001872B6" w:rsidRPr="0023632C">
        <w:t>,</w:t>
      </w:r>
      <w:r w:rsidR="00DF0A11" w:rsidRPr="0023632C">
        <w:t xml:space="preserve"> </w:t>
      </w:r>
      <w:r w:rsidR="00B34A93" w:rsidRPr="0023632C">
        <w:t xml:space="preserve">in commenting on </w:t>
      </w:r>
      <w:r w:rsidR="00AE1464" w:rsidRPr="0023632C">
        <w:t xml:space="preserve">the draft of </w:t>
      </w:r>
      <w:r w:rsidR="001872B6" w:rsidRPr="0023632C">
        <w:t xml:space="preserve">document </w:t>
      </w:r>
      <w:r w:rsidR="00B34A93" w:rsidRPr="0023632C">
        <w:t>ST/SG/AC.10/C.3/2020/45 prior to its submission</w:t>
      </w:r>
      <w:r w:rsidR="001872B6" w:rsidRPr="0023632C">
        <w:t>,</w:t>
      </w:r>
      <w:r w:rsidR="00B34A93" w:rsidRPr="0023632C">
        <w:t xml:space="preserve"> advocated for relief from regulation for low energy density batteries and is grateful to the authors in making provision for them by way of </w:t>
      </w:r>
      <w:r w:rsidR="009E62B3" w:rsidRPr="0023632C">
        <w:t xml:space="preserve">Proposal 5 in </w:t>
      </w:r>
      <w:r w:rsidR="001872B6" w:rsidRPr="0023632C">
        <w:t xml:space="preserve">document </w:t>
      </w:r>
      <w:r w:rsidR="009E62B3" w:rsidRPr="0023632C">
        <w:t>ST/SG/AC.10/C.3/2020/45.</w:t>
      </w:r>
    </w:p>
    <w:p w14:paraId="0C6111C1" w14:textId="1A588879" w:rsidR="009E62B3" w:rsidRPr="0023632C" w:rsidRDefault="00A8695E" w:rsidP="00A8695E">
      <w:pPr>
        <w:pStyle w:val="SingleTxtG"/>
      </w:pPr>
      <w:r w:rsidRPr="0023632C">
        <w:t>4.</w:t>
      </w:r>
      <w:r w:rsidRPr="0023632C">
        <w:tab/>
      </w:r>
      <w:r w:rsidR="009E62B3" w:rsidRPr="0023632C">
        <w:t>KFI notes with interest</w:t>
      </w:r>
      <w:r w:rsidR="00F35E1F" w:rsidRPr="0023632C">
        <w:t xml:space="preserve"> that</w:t>
      </w:r>
      <w:r w:rsidR="009E62B3" w:rsidRPr="0023632C">
        <w:t xml:space="preserve"> testing results carried out on a sodium ion battery of unspecified energy density by France and the United Kingdom in </w:t>
      </w:r>
      <w:r w:rsidRPr="0023632C">
        <w:t xml:space="preserve">informal document </w:t>
      </w:r>
      <w:r w:rsidR="009E62B3" w:rsidRPr="0023632C">
        <w:t>INF.9</w:t>
      </w:r>
      <w:r w:rsidRPr="0023632C">
        <w:t xml:space="preserve"> (</w:t>
      </w:r>
      <w:r w:rsidR="001872B6" w:rsidRPr="0023632C">
        <w:t xml:space="preserve">fifty-seventh </w:t>
      </w:r>
      <w:r w:rsidRPr="0023632C">
        <w:t>session)</w:t>
      </w:r>
      <w:r w:rsidR="009E62B3" w:rsidRPr="0023632C">
        <w:t xml:space="preserve"> and in this document provide testing on a low density sodium ion </w:t>
      </w:r>
      <w:r w:rsidR="004B45B4" w:rsidRPr="0023632C">
        <w:t xml:space="preserve">cell </w:t>
      </w:r>
      <w:r w:rsidR="009E62B3" w:rsidRPr="0023632C">
        <w:t>that will soon be in production and distribution</w:t>
      </w:r>
      <w:r w:rsidR="00216C1E" w:rsidRPr="0023632C">
        <w:t xml:space="preserve">. Testing was carried out </w:t>
      </w:r>
      <w:r w:rsidR="004B45B4" w:rsidRPr="0023632C">
        <w:t>in accordance with UL</w:t>
      </w:r>
      <w:r w:rsidRPr="0023632C">
        <w:t> </w:t>
      </w:r>
      <w:r w:rsidR="004B45B4" w:rsidRPr="0023632C">
        <w:t>9540A, Test Method for Evaluating Thermal Runaway Fire Propagation in Battery Energy Storage Systems</w:t>
      </w:r>
      <w:r w:rsidR="009E62B3" w:rsidRPr="0023632C">
        <w:t>.</w:t>
      </w:r>
    </w:p>
    <w:p w14:paraId="579DC2C9" w14:textId="045443EE" w:rsidR="00B273EB" w:rsidRPr="0023632C" w:rsidRDefault="00A8695E" w:rsidP="00A8695E">
      <w:pPr>
        <w:pStyle w:val="SingleTxtG"/>
      </w:pPr>
      <w:r w:rsidRPr="0023632C">
        <w:tab/>
        <w:t>5.</w:t>
      </w:r>
      <w:r w:rsidRPr="0023632C">
        <w:tab/>
      </w:r>
      <w:r w:rsidR="004B45B4" w:rsidRPr="0023632C">
        <w:t xml:space="preserve">UL 9540A was developed to address </w:t>
      </w:r>
      <w:r w:rsidR="00216C1E" w:rsidRPr="0023632C">
        <w:t xml:space="preserve">potential </w:t>
      </w:r>
      <w:r w:rsidR="004B45B4" w:rsidRPr="0023632C">
        <w:t xml:space="preserve">safety concerns </w:t>
      </w:r>
      <w:r w:rsidR="00216C1E" w:rsidRPr="0023632C">
        <w:t xml:space="preserve">associated with </w:t>
      </w:r>
      <w:r w:rsidR="00F35E1F" w:rsidRPr="0023632C">
        <w:t xml:space="preserve">the </w:t>
      </w:r>
      <w:r w:rsidR="00F85DD7" w:rsidRPr="0023632C">
        <w:t xml:space="preserve">use of batteries </w:t>
      </w:r>
      <w:r w:rsidR="00216C1E" w:rsidRPr="0023632C">
        <w:t xml:space="preserve">in </w:t>
      </w:r>
      <w:r w:rsidR="004B45B4" w:rsidRPr="0023632C">
        <w:t>building</w:t>
      </w:r>
      <w:r w:rsidR="00216C1E" w:rsidRPr="0023632C">
        <w:t>s as identified by fire services.</w:t>
      </w:r>
      <w:r w:rsidR="004B45B4" w:rsidRPr="0023632C">
        <w:t xml:space="preserve"> The tests conducted for certification under this standard are </w:t>
      </w:r>
      <w:r w:rsidR="00216C1E" w:rsidRPr="0023632C">
        <w:t xml:space="preserve">deemed to represent worst case scenarios under use conditions which may pose added risks </w:t>
      </w:r>
      <w:r w:rsidR="007271D6" w:rsidRPr="0023632C">
        <w:t xml:space="preserve">to </w:t>
      </w:r>
      <w:r w:rsidR="00216C1E" w:rsidRPr="0023632C">
        <w:t xml:space="preserve">those </w:t>
      </w:r>
      <w:r w:rsidR="00F85DD7" w:rsidRPr="0023632C">
        <w:t xml:space="preserve">normally </w:t>
      </w:r>
      <w:r w:rsidR="00216C1E" w:rsidRPr="0023632C">
        <w:t xml:space="preserve">posed in transport such as </w:t>
      </w:r>
      <w:r w:rsidR="00F85DD7" w:rsidRPr="0023632C">
        <w:t xml:space="preserve">high temperature exposure. Some tests are generally </w:t>
      </w:r>
      <w:r w:rsidR="004B45B4" w:rsidRPr="0023632C">
        <w:t xml:space="preserve">comparable </w:t>
      </w:r>
      <w:r w:rsidR="00F85DD7" w:rsidRPr="0023632C">
        <w:t xml:space="preserve">to those </w:t>
      </w:r>
      <w:r w:rsidR="00F35E1F" w:rsidRPr="0023632C">
        <w:t xml:space="preserve">of the Manual of Tests and Criteria, part III, sub-section 38.3 </w:t>
      </w:r>
      <w:r w:rsidR="00F85DD7" w:rsidRPr="0023632C">
        <w:t>applicable to lithium batteries while others exceed what is required for lithium batteries (e.g., nail penetration).</w:t>
      </w:r>
    </w:p>
    <w:p w14:paraId="6AE3CB65" w14:textId="6007C3CB" w:rsidR="009E62B3" w:rsidRPr="0023632C" w:rsidRDefault="00A8695E" w:rsidP="00A8695E">
      <w:pPr>
        <w:pStyle w:val="SingleTxtG"/>
      </w:pPr>
      <w:r w:rsidRPr="0023632C">
        <w:tab/>
        <w:t>6.</w:t>
      </w:r>
      <w:r w:rsidRPr="0023632C">
        <w:tab/>
      </w:r>
      <w:r w:rsidR="009E62B3" w:rsidRPr="0023632C">
        <w:t xml:space="preserve">The </w:t>
      </w:r>
      <w:r w:rsidR="004B45B4" w:rsidRPr="0023632C">
        <w:t xml:space="preserve">tested cell </w:t>
      </w:r>
      <w:r w:rsidR="009E62B3" w:rsidRPr="0023632C">
        <w:t xml:space="preserve">has an energy density of </w:t>
      </w:r>
      <w:r w:rsidR="00ED5844" w:rsidRPr="0023632C">
        <w:t xml:space="preserve">22 </w:t>
      </w:r>
      <w:proofErr w:type="spellStart"/>
      <w:r w:rsidR="003B1962" w:rsidRPr="0023632C">
        <w:t>Wh</w:t>
      </w:r>
      <w:proofErr w:type="spellEnd"/>
      <w:r w:rsidR="003B1962" w:rsidRPr="0023632C">
        <w:t xml:space="preserve">/kg which is considerably lower than the energy density of many batteries classified as </w:t>
      </w:r>
      <w:r w:rsidR="0023632C" w:rsidRPr="0023632C">
        <w:t>non-dangerous</w:t>
      </w:r>
      <w:r w:rsidR="003B1962" w:rsidRPr="0023632C">
        <w:t xml:space="preserve"> under the regulations (see ICAO TI A123).</w:t>
      </w:r>
      <w:r w:rsidR="009E45F2" w:rsidRPr="0023632C">
        <w:t xml:space="preserve"> </w:t>
      </w:r>
    </w:p>
    <w:p w14:paraId="689C66B1" w14:textId="579A252C" w:rsidR="009F7144" w:rsidRPr="0023632C" w:rsidRDefault="009F7144" w:rsidP="009F7144">
      <w:pPr>
        <w:pStyle w:val="HChG"/>
      </w:pPr>
      <w:r w:rsidRPr="0023632C">
        <w:tab/>
      </w:r>
      <w:r w:rsidRPr="0023632C">
        <w:tab/>
      </w:r>
      <w:r w:rsidR="009E45F2" w:rsidRPr="0023632C">
        <w:t>Test Results</w:t>
      </w:r>
    </w:p>
    <w:p w14:paraId="22502FBC" w14:textId="5F81A6EC" w:rsidR="009E45F2" w:rsidRPr="0023632C" w:rsidRDefault="00A8695E" w:rsidP="00A8695E">
      <w:pPr>
        <w:pStyle w:val="SingleTxtG"/>
      </w:pPr>
      <w:r w:rsidRPr="0023632C">
        <w:tab/>
        <w:t>7.</w:t>
      </w:r>
      <w:r w:rsidRPr="0023632C">
        <w:tab/>
      </w:r>
      <w:r w:rsidR="00CB20FB" w:rsidRPr="0023632C">
        <w:t>T</w:t>
      </w:r>
      <w:r w:rsidR="009E45F2" w:rsidRPr="0023632C">
        <w:t xml:space="preserve">est results </w:t>
      </w:r>
      <w:r w:rsidR="00CB20FB" w:rsidRPr="0023632C">
        <w:t xml:space="preserve">are provided in Annex </w:t>
      </w:r>
      <w:r w:rsidR="007C76AF" w:rsidRPr="0023632C">
        <w:t>1</w:t>
      </w:r>
      <w:r w:rsidR="00CB20FB" w:rsidRPr="0023632C">
        <w:t xml:space="preserve">. </w:t>
      </w:r>
      <w:r w:rsidR="00B273EB" w:rsidRPr="0023632C">
        <w:t xml:space="preserve">The tests are extreme and </w:t>
      </w:r>
      <w:r w:rsidR="003E733A" w:rsidRPr="0023632C">
        <w:t xml:space="preserve">do </w:t>
      </w:r>
      <w:r w:rsidR="00B273EB" w:rsidRPr="0023632C">
        <w:t xml:space="preserve">not </w:t>
      </w:r>
      <w:r w:rsidR="003E733A" w:rsidRPr="0023632C">
        <w:t xml:space="preserve">reflect </w:t>
      </w:r>
      <w:r w:rsidR="00B273EB" w:rsidRPr="0023632C">
        <w:t>conditions normally encountered in transport. For example, cells were tested fully charged whereas they are transported at a very low state of charge. High temperature conditions in the external heating test far exceed temperatures anticipated in normal transportation.</w:t>
      </w:r>
    </w:p>
    <w:p w14:paraId="423ABFC5" w14:textId="33A750C6" w:rsidR="009E45F2" w:rsidRPr="0023632C" w:rsidRDefault="00A8695E" w:rsidP="00A8695E">
      <w:pPr>
        <w:pStyle w:val="HChG"/>
      </w:pPr>
      <w:r w:rsidRPr="0023632C">
        <w:tab/>
      </w:r>
      <w:r w:rsidRPr="0023632C">
        <w:tab/>
      </w:r>
      <w:r w:rsidR="00CB20FB" w:rsidRPr="0023632C">
        <w:t>Discussion of Results</w:t>
      </w:r>
    </w:p>
    <w:p w14:paraId="7421B1F6" w14:textId="3B31D2B7" w:rsidR="003E733A" w:rsidRPr="0023632C" w:rsidRDefault="00A8695E" w:rsidP="00A8695E">
      <w:pPr>
        <w:pStyle w:val="SingleTxtG"/>
      </w:pPr>
      <w:r w:rsidRPr="0023632C">
        <w:tab/>
        <w:t>8.</w:t>
      </w:r>
      <w:r w:rsidRPr="0023632C">
        <w:tab/>
      </w:r>
      <w:r w:rsidR="00B273EB" w:rsidRPr="0023632C">
        <w:t>The test results demonstrate a high degree of safety</w:t>
      </w:r>
      <w:r w:rsidR="00725857" w:rsidRPr="0023632C">
        <w:t xml:space="preserve">. </w:t>
      </w:r>
      <w:r w:rsidR="00BC6E45" w:rsidRPr="0023632C">
        <w:t xml:space="preserve">Venting in overcharge testing did not evolve flammable gases (vapor concentration </w:t>
      </w:r>
      <w:r w:rsidR="00E608DD" w:rsidRPr="0023632C">
        <w:t>of</w:t>
      </w:r>
      <w:r w:rsidR="007C76AF" w:rsidRPr="0023632C">
        <w:t xml:space="preserve"> vented ga</w:t>
      </w:r>
      <w:r w:rsidR="0023632C">
        <w:t>s</w:t>
      </w:r>
      <w:r w:rsidR="00E608DD" w:rsidRPr="0023632C">
        <w:t xml:space="preserve"> was</w:t>
      </w:r>
      <w:r w:rsidR="00BC6E45" w:rsidRPr="0023632C">
        <w:t xml:space="preserve"> 5.24</w:t>
      </w:r>
      <w:r w:rsidR="0023632C">
        <w:t xml:space="preserve"> percent</w:t>
      </w:r>
      <w:r w:rsidR="00BC6E45" w:rsidRPr="0023632C">
        <w:t xml:space="preserve"> of the lower flammable limit). </w:t>
      </w:r>
      <w:r w:rsidR="00725857" w:rsidRPr="0023632C">
        <w:t>Considering the short circuit test results,</w:t>
      </w:r>
      <w:r w:rsidR="00B273EB" w:rsidRPr="0023632C">
        <w:t xml:space="preserve"> </w:t>
      </w:r>
      <w:r w:rsidR="00725857" w:rsidRPr="0023632C">
        <w:t>a</w:t>
      </w:r>
      <w:r w:rsidR="00B273EB" w:rsidRPr="0023632C">
        <w:t xml:space="preserve"> temperature </w:t>
      </w:r>
      <w:proofErr w:type="gramStart"/>
      <w:r w:rsidR="00B273EB" w:rsidRPr="0023632C">
        <w:t>rise</w:t>
      </w:r>
      <w:proofErr w:type="gramEnd"/>
      <w:r w:rsidR="00B273EB" w:rsidRPr="0023632C">
        <w:t xml:space="preserve"> of </w:t>
      </w:r>
      <w:r w:rsidR="005740D4" w:rsidRPr="0023632C">
        <w:t>approximately 45</w:t>
      </w:r>
      <w:r w:rsidR="0023632C">
        <w:t xml:space="preserve"> °</w:t>
      </w:r>
      <w:r w:rsidR="005740D4" w:rsidRPr="0023632C">
        <w:t xml:space="preserve">C </w:t>
      </w:r>
      <w:r w:rsidR="00805128" w:rsidRPr="0023632C">
        <w:t xml:space="preserve">was measured </w:t>
      </w:r>
      <w:r w:rsidR="005740D4" w:rsidRPr="0023632C">
        <w:t>in the case of short circuiting a fully charged cell. The maximum</w:t>
      </w:r>
      <w:r w:rsidR="009C2A93" w:rsidRPr="0023632C">
        <w:t xml:space="preserve"> measured</w:t>
      </w:r>
      <w:r w:rsidR="005740D4" w:rsidRPr="0023632C">
        <w:t xml:space="preserve"> temperature </w:t>
      </w:r>
      <w:r w:rsidR="00F85DD7" w:rsidRPr="0023632C">
        <w:t>of approximately 65</w:t>
      </w:r>
      <w:r w:rsidR="0023632C">
        <w:t xml:space="preserve"> °</w:t>
      </w:r>
      <w:r w:rsidR="00F85DD7" w:rsidRPr="0023632C">
        <w:t xml:space="preserve">C </w:t>
      </w:r>
      <w:r w:rsidR="003E733A" w:rsidRPr="0023632C">
        <w:t>is in</w:t>
      </w:r>
      <w:r w:rsidR="005740D4" w:rsidRPr="0023632C">
        <w:t xml:space="preserve">sufficient to </w:t>
      </w:r>
      <w:r w:rsidR="00F85DD7" w:rsidRPr="0023632C">
        <w:t>result in fire</w:t>
      </w:r>
      <w:r w:rsidR="005740D4" w:rsidRPr="0023632C">
        <w:t xml:space="preserve">. </w:t>
      </w:r>
      <w:r w:rsidR="003E733A" w:rsidRPr="0023632C">
        <w:t xml:space="preserve">To put the </w:t>
      </w:r>
      <w:r w:rsidR="00725857" w:rsidRPr="0023632C">
        <w:t xml:space="preserve">tests and </w:t>
      </w:r>
      <w:r w:rsidR="003E733A" w:rsidRPr="0023632C">
        <w:t>results in perspective</w:t>
      </w:r>
      <w:r w:rsidR="009C2A93" w:rsidRPr="0023632C">
        <w:t xml:space="preserve"> </w:t>
      </w:r>
      <w:r w:rsidR="0023632C">
        <w:t>or</w:t>
      </w:r>
      <w:r w:rsidR="009C2A93" w:rsidRPr="0023632C">
        <w:t xml:space="preserve"> comparison to other dangerous goods requirements</w:t>
      </w:r>
      <w:r w:rsidR="003E733A" w:rsidRPr="0023632C">
        <w:t>:</w:t>
      </w:r>
    </w:p>
    <w:p w14:paraId="5123CA6B" w14:textId="2E841657" w:rsidR="009E45F2" w:rsidRPr="0023632C" w:rsidRDefault="00A8695E" w:rsidP="00A8695E">
      <w:pPr>
        <w:pStyle w:val="SingleTxtG"/>
        <w:ind w:left="1701"/>
      </w:pPr>
      <w:r w:rsidRPr="0023632C">
        <w:t>(a)</w:t>
      </w:r>
      <w:r w:rsidRPr="0023632C">
        <w:tab/>
      </w:r>
      <w:r w:rsidR="00216C1E" w:rsidRPr="0023632C">
        <w:t>t</w:t>
      </w:r>
      <w:r w:rsidR="005740D4" w:rsidRPr="0023632C">
        <w:t>he outside surface temperature of a package containing an oxygen generator (UN</w:t>
      </w:r>
      <w:r w:rsidR="0023632C">
        <w:t> </w:t>
      </w:r>
      <w:r w:rsidR="005740D4" w:rsidRPr="0023632C">
        <w:t>3356) may not exceed 100</w:t>
      </w:r>
      <w:r w:rsidR="0023632C">
        <w:t xml:space="preserve"> °</w:t>
      </w:r>
      <w:r w:rsidR="005740D4" w:rsidRPr="0023632C">
        <w:t>C</w:t>
      </w:r>
      <w:r w:rsidR="00216C1E" w:rsidRPr="0023632C">
        <w:t xml:space="preserve"> upon activation of a generator</w:t>
      </w:r>
      <w:r w:rsidR="005740D4" w:rsidRPr="0023632C">
        <w:t xml:space="preserve"> in accordance with P500. Even in the case of a fully charged short circuited sodium ion cell the outside temperature of the cell would not approach 100</w:t>
      </w:r>
      <w:r w:rsidR="003731B2">
        <w:t xml:space="preserve"> °</w:t>
      </w:r>
      <w:r w:rsidR="005740D4" w:rsidRPr="0023632C">
        <w:t>C</w:t>
      </w:r>
      <w:r w:rsidR="003E733A" w:rsidRPr="0023632C">
        <w:t>;</w:t>
      </w:r>
    </w:p>
    <w:p w14:paraId="0343D92B" w14:textId="145CB4E9" w:rsidR="00216C1E" w:rsidRPr="0023632C" w:rsidRDefault="00A8695E" w:rsidP="003E733A">
      <w:pPr>
        <w:pStyle w:val="SingleTxtG"/>
        <w:ind w:left="1689"/>
      </w:pPr>
      <w:r w:rsidRPr="0023632C">
        <w:t>(b)</w:t>
      </w:r>
      <w:r w:rsidRPr="0023632C">
        <w:tab/>
      </w:r>
      <w:r w:rsidR="003E733A" w:rsidRPr="0023632C">
        <w:t xml:space="preserve">Nickel metal hydride batteries </w:t>
      </w:r>
      <w:r w:rsidR="00F85DD7" w:rsidRPr="0023632C">
        <w:t>(UN</w:t>
      </w:r>
      <w:r w:rsidR="003731B2">
        <w:t xml:space="preserve"> </w:t>
      </w:r>
      <w:r w:rsidR="00F85DD7" w:rsidRPr="0023632C">
        <w:t xml:space="preserve">3496) </w:t>
      </w:r>
      <w:r w:rsidR="003E733A" w:rsidRPr="0023632C">
        <w:t xml:space="preserve">are regulated for sea transport. </w:t>
      </w:r>
      <w:r w:rsidR="00216C1E" w:rsidRPr="0023632C">
        <w:t>They are not regulated in other modes. R</w:t>
      </w:r>
      <w:r w:rsidR="003E733A" w:rsidRPr="0023632C">
        <w:t>egulation by sea was based on accidents whe</w:t>
      </w:r>
      <w:r w:rsidR="00216C1E" w:rsidRPr="0023632C">
        <w:t xml:space="preserve">n they </w:t>
      </w:r>
      <w:r w:rsidR="003E733A" w:rsidRPr="0023632C">
        <w:t>were stowed adjacent to heated bunker fuel tanks with resultant fires. The</w:t>
      </w:r>
      <w:r w:rsidR="0070110B" w:rsidRPr="0023632C">
        <w:t xml:space="preserve"> test</w:t>
      </w:r>
      <w:r w:rsidR="00F85DD7" w:rsidRPr="0023632C">
        <w:t xml:space="preserve"> sodium ion cell was subjected to a </w:t>
      </w:r>
      <w:r w:rsidR="003E733A" w:rsidRPr="0023632C">
        <w:t>400</w:t>
      </w:r>
      <w:r w:rsidR="003731B2">
        <w:t xml:space="preserve"> °</w:t>
      </w:r>
      <w:r w:rsidR="003E733A" w:rsidRPr="0023632C">
        <w:t xml:space="preserve">C </w:t>
      </w:r>
      <w:r w:rsidR="006401B3" w:rsidRPr="0023632C">
        <w:t>temperature</w:t>
      </w:r>
      <w:r w:rsidR="00F85DD7" w:rsidRPr="0023632C">
        <w:t xml:space="preserve"> without resulting in fire. That temperature far exceeds the temperature of bunker tanks onboard ships</w:t>
      </w:r>
      <w:r w:rsidR="00725857" w:rsidRPr="0023632C">
        <w:t xml:space="preserve">, </w:t>
      </w:r>
      <w:r w:rsidR="00F85DD7" w:rsidRPr="0023632C">
        <w:t>suggest</w:t>
      </w:r>
      <w:r w:rsidR="00725857" w:rsidRPr="0023632C">
        <w:t>ing</w:t>
      </w:r>
      <w:r w:rsidR="00F85DD7" w:rsidRPr="0023632C">
        <w:t xml:space="preserve"> </w:t>
      </w:r>
      <w:r w:rsidR="00725857" w:rsidRPr="0023632C">
        <w:t>that the subject sodium ion cell is substantially safer than nickel metal hydride batteries that are generally transported unregulated except as noted by sea</w:t>
      </w:r>
      <w:r w:rsidR="00216C1E" w:rsidRPr="0023632C">
        <w:t>; and</w:t>
      </w:r>
    </w:p>
    <w:p w14:paraId="7AAB9BC1" w14:textId="48DDB5A5" w:rsidR="003E733A" w:rsidRPr="0023632C" w:rsidRDefault="00A8695E" w:rsidP="003E733A">
      <w:pPr>
        <w:pStyle w:val="SingleTxtG"/>
        <w:ind w:left="1689"/>
      </w:pPr>
      <w:r w:rsidRPr="0023632C">
        <w:lastRenderedPageBreak/>
        <w:t>(c)</w:t>
      </w:r>
      <w:r w:rsidRPr="0023632C">
        <w:tab/>
      </w:r>
      <w:r w:rsidR="00216C1E" w:rsidRPr="0023632C">
        <w:t xml:space="preserve">like batteries </w:t>
      </w:r>
      <w:r w:rsidR="00725857" w:rsidRPr="0023632C">
        <w:t>wet non-</w:t>
      </w:r>
      <w:proofErr w:type="spellStart"/>
      <w:r w:rsidR="00725857" w:rsidRPr="0023632C">
        <w:t>spillable</w:t>
      </w:r>
      <w:proofErr w:type="spellEnd"/>
      <w:r w:rsidR="00725857" w:rsidRPr="0023632C">
        <w:t xml:space="preserve"> (UN</w:t>
      </w:r>
      <w:r w:rsidR="003731B2">
        <w:t xml:space="preserve"> </w:t>
      </w:r>
      <w:r w:rsidR="00725857" w:rsidRPr="0023632C">
        <w:t xml:space="preserve">2800) </w:t>
      </w:r>
      <w:r w:rsidR="00216C1E" w:rsidRPr="0023632C">
        <w:t>that may be transported unregulated, there is no free liquid</w:t>
      </w:r>
      <w:r w:rsidR="006401B3" w:rsidRPr="0023632C">
        <w:t>.</w:t>
      </w:r>
    </w:p>
    <w:p w14:paraId="4C1115BA" w14:textId="0F742D96" w:rsidR="00BC6E45" w:rsidRPr="0023632C" w:rsidRDefault="00A8695E" w:rsidP="00A8695E">
      <w:pPr>
        <w:pStyle w:val="HChG"/>
      </w:pPr>
      <w:r w:rsidRPr="0023632C">
        <w:tab/>
      </w:r>
      <w:r w:rsidRPr="0023632C">
        <w:tab/>
      </w:r>
      <w:r w:rsidR="00BC6E45" w:rsidRPr="0023632C">
        <w:t>Proposal</w:t>
      </w:r>
    </w:p>
    <w:p w14:paraId="70FDD3AD" w14:textId="303274E1" w:rsidR="009A711B" w:rsidRPr="0023632C" w:rsidRDefault="00A8695E" w:rsidP="00A8695E">
      <w:pPr>
        <w:pStyle w:val="SingleTxtG"/>
      </w:pPr>
      <w:r w:rsidRPr="0023632C">
        <w:tab/>
        <w:t>9.</w:t>
      </w:r>
      <w:r w:rsidRPr="0023632C">
        <w:tab/>
      </w:r>
      <w:r w:rsidR="003731B2" w:rsidRPr="0023632C">
        <w:t>Based on</w:t>
      </w:r>
      <w:r w:rsidR="005740D4" w:rsidRPr="0023632C">
        <w:t xml:space="preserve"> the information provided, </w:t>
      </w:r>
      <w:r w:rsidR="009A711B" w:rsidRPr="0023632C">
        <w:t>i</w:t>
      </w:r>
      <w:r w:rsidR="005740D4" w:rsidRPr="0023632C">
        <w:t>t is KFI’s opinion that</w:t>
      </w:r>
      <w:r w:rsidR="00BC6E45" w:rsidRPr="0023632C">
        <w:t xml:space="preserve"> the</w:t>
      </w:r>
      <w:r w:rsidR="005740D4" w:rsidRPr="0023632C">
        <w:t xml:space="preserve"> low energy density sodium ion </w:t>
      </w:r>
      <w:r w:rsidR="00BC6E45" w:rsidRPr="0023632C">
        <w:t>cells</w:t>
      </w:r>
      <w:r w:rsidR="005740D4" w:rsidRPr="0023632C">
        <w:t xml:space="preserve"> </w:t>
      </w:r>
      <w:r w:rsidR="009A711B" w:rsidRPr="0023632C">
        <w:t xml:space="preserve">described </w:t>
      </w:r>
      <w:r w:rsidR="00725857" w:rsidRPr="0023632C">
        <w:t xml:space="preserve">pose no safety risk that justifies regulation as a dangerous good. They </w:t>
      </w:r>
      <w:r w:rsidR="009A711B" w:rsidRPr="0023632C">
        <w:t>may safely be transported in a low charge state without being subject to regulation</w:t>
      </w:r>
      <w:r w:rsidR="00725857" w:rsidRPr="0023632C">
        <w:t xml:space="preserve"> </w:t>
      </w:r>
      <w:r w:rsidR="00216C1E" w:rsidRPr="0023632C">
        <w:t xml:space="preserve">in </w:t>
      </w:r>
      <w:r w:rsidR="00725857" w:rsidRPr="0023632C">
        <w:t xml:space="preserve">the </w:t>
      </w:r>
      <w:r w:rsidR="00216C1E" w:rsidRPr="0023632C">
        <w:t xml:space="preserve">manner </w:t>
      </w:r>
      <w:r w:rsidR="00725857" w:rsidRPr="0023632C">
        <w:t xml:space="preserve">provided </w:t>
      </w:r>
      <w:r w:rsidR="00216C1E" w:rsidRPr="0023632C">
        <w:t>f</w:t>
      </w:r>
      <w:r w:rsidR="00BC6E45" w:rsidRPr="0023632C">
        <w:t>or</w:t>
      </w:r>
      <w:r w:rsidR="00216C1E" w:rsidRPr="0023632C">
        <w:t xml:space="preserve"> other batteries in accordance with ICAO TI A123.</w:t>
      </w:r>
      <w:r w:rsidR="007B2523" w:rsidRPr="0023632C">
        <w:t xml:space="preserve"> KFI recommends that </w:t>
      </w:r>
      <w:r w:rsidR="003731B2">
        <w:t xml:space="preserve">a </w:t>
      </w:r>
      <w:r w:rsidR="007B2523" w:rsidRPr="0023632C">
        <w:t>provision be made to exempt sodium ion cells of low energy density such as the subject cell from regulation under the Model Regulations.</w:t>
      </w:r>
    </w:p>
    <w:p w14:paraId="1B99CD8A" w14:textId="1DDA2280" w:rsidR="00C80D55" w:rsidRDefault="00A8695E" w:rsidP="00A8695E">
      <w:pPr>
        <w:pStyle w:val="SingleTxtG"/>
      </w:pPr>
      <w:r w:rsidRPr="0023632C">
        <w:tab/>
        <w:t>10.</w:t>
      </w:r>
      <w:r w:rsidRPr="0023632C">
        <w:tab/>
      </w:r>
      <w:r w:rsidR="003C6585" w:rsidRPr="0023632C">
        <w:t>KFI welcomes the views of the Sub</w:t>
      </w:r>
      <w:r w:rsidR="003731B2">
        <w:t>-C</w:t>
      </w:r>
      <w:r w:rsidR="003C6585" w:rsidRPr="0023632C">
        <w:t xml:space="preserve">ommittee and can share additional information on the tests </w:t>
      </w:r>
      <w:r w:rsidR="003D097E" w:rsidRPr="0023632C">
        <w:t>in the Annex</w:t>
      </w:r>
      <w:r w:rsidR="004453DA" w:rsidRPr="0023632C">
        <w:t xml:space="preserve"> as well as test data based on </w:t>
      </w:r>
      <w:proofErr w:type="gramStart"/>
      <w:r w:rsidR="004453DA" w:rsidRPr="0023632C">
        <w:t>a number of</w:t>
      </w:r>
      <w:proofErr w:type="gramEnd"/>
      <w:r w:rsidR="004453DA" w:rsidRPr="0023632C">
        <w:t xml:space="preserve"> other tests performed on the subject cell as part of </w:t>
      </w:r>
      <w:r w:rsidR="0086088F" w:rsidRPr="0023632C">
        <w:t xml:space="preserve">the </w:t>
      </w:r>
      <w:r w:rsidR="004453DA" w:rsidRPr="0023632C">
        <w:t xml:space="preserve">rigorous </w:t>
      </w:r>
      <w:r w:rsidR="00A32BB2" w:rsidRPr="0023632C">
        <w:t xml:space="preserve">UL </w:t>
      </w:r>
      <w:r w:rsidR="004453DA" w:rsidRPr="0023632C">
        <w:t>certi</w:t>
      </w:r>
      <w:r w:rsidR="00E51C67" w:rsidRPr="0023632C">
        <w:t>fication requirements</w:t>
      </w:r>
      <w:r w:rsidR="0086088F" w:rsidRPr="0023632C">
        <w:t>.</w:t>
      </w:r>
    </w:p>
    <w:p w14:paraId="546A46D7" w14:textId="77777777" w:rsidR="003731B2" w:rsidRDefault="003731B2" w:rsidP="00A8695E">
      <w:pPr>
        <w:pStyle w:val="SingleTxtG"/>
      </w:pPr>
    </w:p>
    <w:p w14:paraId="606FAD49" w14:textId="00943AB1" w:rsidR="004B45B4" w:rsidRPr="0023632C" w:rsidRDefault="004B45B4">
      <w:pPr>
        <w:suppressAutoHyphens w:val="0"/>
        <w:kinsoku/>
        <w:overflowPunct/>
        <w:autoSpaceDE/>
        <w:autoSpaceDN/>
        <w:adjustRightInd/>
        <w:snapToGrid/>
        <w:spacing w:after="200" w:line="276" w:lineRule="auto"/>
        <w:rPr>
          <w:b/>
          <w:bCs/>
        </w:rPr>
      </w:pPr>
      <w:r w:rsidRPr="0023632C">
        <w:rPr>
          <w:b/>
          <w:bCs/>
        </w:rPr>
        <w:br w:type="page"/>
      </w:r>
    </w:p>
    <w:p w14:paraId="485D73E8" w14:textId="105817C8" w:rsidR="009E45F2" w:rsidRPr="0023632C" w:rsidRDefault="009E45F2" w:rsidP="00862D12">
      <w:pPr>
        <w:pStyle w:val="HChG"/>
      </w:pPr>
      <w:r w:rsidRPr="0023632C">
        <w:lastRenderedPageBreak/>
        <w:t>Annex</w:t>
      </w:r>
      <w:bookmarkStart w:id="0" w:name="_GoBack"/>
      <w:bookmarkEnd w:id="0"/>
    </w:p>
    <w:p w14:paraId="4593953F" w14:textId="1A2CCBA4" w:rsidR="009E45F2" w:rsidRPr="0023632C" w:rsidRDefault="00862D12" w:rsidP="00862D12">
      <w:pPr>
        <w:pStyle w:val="HChG"/>
      </w:pPr>
      <w:r w:rsidRPr="0023632C">
        <w:tab/>
      </w:r>
      <w:r w:rsidRPr="0023632C">
        <w:tab/>
        <w:t>UL 9540A Test method for evaluating thermal runaway fire propagation in cell energy storage systems, third edition</w:t>
      </w:r>
    </w:p>
    <w:p w14:paraId="41AB44E2" w14:textId="1C34F7CE" w:rsidR="00862D12" w:rsidRPr="0023632C" w:rsidRDefault="00862D12" w:rsidP="00862D12">
      <w:pPr>
        <w:pStyle w:val="HChG"/>
      </w:pPr>
      <w:r w:rsidRPr="0023632C">
        <w:tab/>
      </w:r>
      <w:r w:rsidRPr="0023632C">
        <w:tab/>
        <w:t>Cell level test report</w:t>
      </w:r>
      <w:r w:rsidR="003731B2">
        <w:t xml:space="preserve"> on </w:t>
      </w:r>
      <w:r w:rsidR="00262151" w:rsidRPr="0023632C">
        <w:t>Model V6.0</w:t>
      </w:r>
      <w:r w:rsidR="003731B2">
        <w:t xml:space="preserve"> </w:t>
      </w:r>
      <w:r w:rsidR="00262151" w:rsidRPr="0023632C">
        <w:t>“Prussian Blue Cell”</w:t>
      </w:r>
    </w:p>
    <w:p w14:paraId="6281A1BB" w14:textId="064868BF" w:rsidR="00847C48" w:rsidRPr="0023632C" w:rsidRDefault="00FC6CCC" w:rsidP="00FC6CCC">
      <w:pPr>
        <w:pStyle w:val="H1G"/>
      </w:pPr>
      <w:r>
        <w:tab/>
      </w:r>
      <w:r>
        <w:tab/>
      </w:r>
      <w:r w:rsidR="00847C48" w:rsidRPr="0023632C">
        <w:t>Summary of UL 9540A Test Results</w:t>
      </w:r>
      <w:r w:rsidR="00FF4D1C">
        <w:t xml:space="preserve"> (excerpts</w:t>
      </w:r>
      <w:r w:rsidR="00031C5E">
        <w:t xml:space="preserve"> of the report</w:t>
      </w:r>
      <w:r w:rsidR="00FF4D1C">
        <w:t>)</w:t>
      </w:r>
    </w:p>
    <w:p w14:paraId="05113550" w14:textId="32D52A42" w:rsidR="00847C48" w:rsidRPr="0023632C" w:rsidRDefault="00847C48" w:rsidP="00847C48">
      <w:pPr>
        <w:jc w:val="center"/>
      </w:pPr>
      <w:r w:rsidRPr="0023632C">
        <w:rPr>
          <w:rFonts w:ascii="Cambria"/>
          <w:noProof/>
        </w:rPr>
        <mc:AlternateContent>
          <mc:Choice Requires="wpg">
            <w:drawing>
              <wp:inline distT="0" distB="0" distL="0" distR="0" wp14:anchorId="36C2E25F" wp14:editId="3F730EED">
                <wp:extent cx="6103380" cy="1732547"/>
                <wp:effectExtent l="0" t="0" r="12065" b="20320"/>
                <wp:docPr id="37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380" cy="1732547"/>
                          <a:chOff x="20" y="7"/>
                          <a:chExt cx="9830" cy="2466"/>
                        </a:xfrm>
                      </wpg:grpSpPr>
                      <wps:wsp>
                        <wps:cNvPr id="380" name="Line 367"/>
                        <wps:cNvCnPr>
                          <a:cxnSpLocks noChangeShapeType="1"/>
                        </wps:cNvCnPr>
                        <wps:spPr bwMode="auto">
                          <a:xfrm>
                            <a:off x="2792" y="642"/>
                            <a:ext cx="6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Freeform 366"/>
                        <wps:cNvSpPr>
                          <a:spLocks/>
                        </wps:cNvSpPr>
                        <wps:spPr bwMode="auto">
                          <a:xfrm>
                            <a:off x="3292" y="571"/>
                            <a:ext cx="120" cy="140"/>
                          </a:xfrm>
                          <a:custGeom>
                            <a:avLst/>
                            <a:gdLst>
                              <a:gd name="T0" fmla="+- 0 3292 3292"/>
                              <a:gd name="T1" fmla="*/ T0 w 120"/>
                              <a:gd name="T2" fmla="+- 0 712 572"/>
                              <a:gd name="T3" fmla="*/ 712 h 140"/>
                              <a:gd name="T4" fmla="+- 0 3412 3292"/>
                              <a:gd name="T5" fmla="*/ T4 w 120"/>
                              <a:gd name="T6" fmla="+- 0 642 572"/>
                              <a:gd name="T7" fmla="*/ 642 h 140"/>
                              <a:gd name="T8" fmla="+- 0 3292 3292"/>
                              <a:gd name="T9" fmla="*/ T8 w 120"/>
                              <a:gd name="T10" fmla="+- 0 572 572"/>
                              <a:gd name="T11" fmla="*/ 572 h 140"/>
                            </a:gdLst>
                            <a:ahLst/>
                            <a:cxnLst>
                              <a:cxn ang="0">
                                <a:pos x="T1" y="T3"/>
                              </a:cxn>
                              <a:cxn ang="0">
                                <a:pos x="T5" y="T7"/>
                              </a:cxn>
                              <a:cxn ang="0">
                                <a:pos x="T9" y="T11"/>
                              </a:cxn>
                            </a:cxnLst>
                            <a:rect l="0" t="0" r="r" b="b"/>
                            <a:pathLst>
                              <a:path w="120" h="140">
                                <a:moveTo>
                                  <a:pt x="0" y="140"/>
                                </a:moveTo>
                                <a:lnTo>
                                  <a:pt x="120" y="70"/>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65"/>
                        <wps:cNvSpPr>
                          <a:spLocks noChangeArrowheads="1"/>
                        </wps:cNvSpPr>
                        <wps:spPr bwMode="auto">
                          <a:xfrm>
                            <a:off x="20" y="36"/>
                            <a:ext cx="2961" cy="1515"/>
                          </a:xfrm>
                          <a:prstGeom prst="rect">
                            <a:avLst/>
                          </a:prstGeom>
                          <a:noFill/>
                          <a:ln w="254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Text Box 364"/>
                        <wps:cNvSpPr txBox="1">
                          <a:spLocks noChangeArrowheads="1"/>
                        </wps:cNvSpPr>
                        <wps:spPr bwMode="auto">
                          <a:xfrm>
                            <a:off x="245" y="261"/>
                            <a:ext cx="2547" cy="10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4C0D3C" w14:textId="77777777" w:rsidR="00BC4CF1" w:rsidRDefault="00BC4CF1" w:rsidP="003731B2">
                              <w:pPr>
                                <w:ind w:left="618" w:right="618"/>
                                <w:jc w:val="center"/>
                              </w:pPr>
                              <w:r>
                                <w:rPr>
                                  <w:u w:val="single"/>
                                </w:rPr>
                                <w:t>Cell Level Test</w:t>
                              </w:r>
                              <w:r>
                                <w:t xml:space="preserve"> Model #: V6.0</w:t>
                              </w:r>
                            </w:p>
                            <w:p w14:paraId="08A48B78" w14:textId="77777777" w:rsidR="00BC4CF1" w:rsidRDefault="00BC4CF1" w:rsidP="00847C48">
                              <w:pPr>
                                <w:spacing w:before="1"/>
                                <w:ind w:left="190" w:right="192"/>
                                <w:jc w:val="center"/>
                              </w:pPr>
                              <w:r>
                                <w:t>UL Project 4789109222</w:t>
                              </w:r>
                            </w:p>
                          </w:txbxContent>
                        </wps:txbx>
                        <wps:bodyPr rot="0" vert="horz" wrap="square" lIns="0" tIns="0" rIns="0" bIns="0" anchor="t" anchorCtr="0" upright="1">
                          <a:noAutofit/>
                        </wps:bodyPr>
                      </wps:wsp>
                      <wps:wsp>
                        <wps:cNvPr id="384" name="Text Box 363"/>
                        <wps:cNvSpPr txBox="1">
                          <a:spLocks noChangeArrowheads="1"/>
                        </wps:cNvSpPr>
                        <wps:spPr bwMode="auto">
                          <a:xfrm>
                            <a:off x="3438" y="7"/>
                            <a:ext cx="6412" cy="246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74E965" w14:textId="1F56E847" w:rsidR="00BC4CF1" w:rsidRDefault="00310653" w:rsidP="00847C48">
                              <w:pPr>
                                <w:spacing w:before="44"/>
                                <w:ind w:left="142" w:right="561"/>
                              </w:pPr>
                              <w:hyperlink w:anchor="_bookmark0" w:history="1">
                                <w:r w:rsidR="00BC4CF1">
                                  <w:rPr>
                                    <w:color w:val="0000FF"/>
                                    <w:u w:val="single" w:color="0000FF"/>
                                  </w:rPr>
                                  <w:t>Cell Design</w:t>
                                </w:r>
                                <w:r w:rsidR="00BC4CF1">
                                  <w:t xml:space="preserve">: </w:t>
                                </w:r>
                              </w:hyperlink>
                              <w:r w:rsidR="00BC4CF1">
                                <w:t>Pouch, Cell Chemistry Sodium Ion, Energy Capacity 4.6 Ah, Nominal Voltage 1.56 V, Weight 305 g</w:t>
                              </w:r>
                            </w:p>
                            <w:p w14:paraId="092AC8CC" w14:textId="77777777" w:rsidR="00BC4CF1" w:rsidRDefault="00310653" w:rsidP="006D1130">
                              <w:pPr>
                                <w:spacing w:before="44"/>
                                <w:ind w:left="142" w:right="561"/>
                              </w:pPr>
                              <w:hyperlink w:anchor="_bookmark4" w:history="1">
                                <w:r w:rsidR="00BC4CF1">
                                  <w:rPr>
                                    <w:color w:val="0000FF"/>
                                    <w:u w:val="single" w:color="0000FF"/>
                                  </w:rPr>
                                  <w:t>Thermal Runaway Methodology</w:t>
                                </w:r>
                                <w:r w:rsidR="00BC4CF1">
                                  <w:t xml:space="preserve">: </w:t>
                                </w:r>
                              </w:hyperlink>
                              <w:r w:rsidR="00BC4CF1">
                                <w:t>Short Circuit, External Heating, Overcharge, Nail Penetration</w:t>
                              </w:r>
                            </w:p>
                            <w:p w14:paraId="4965EC63" w14:textId="0064C0BF" w:rsidR="00BC4CF1" w:rsidRDefault="00310653" w:rsidP="00AF1D9E">
                              <w:pPr>
                                <w:spacing w:before="44"/>
                                <w:ind w:left="142" w:right="561"/>
                              </w:pPr>
                              <w:hyperlink w:anchor="_bookmark5" w:history="1">
                                <w:r w:rsidR="00BC4CF1">
                                  <w:rPr>
                                    <w:color w:val="0000FF"/>
                                    <w:u w:val="single" w:color="0000FF"/>
                                  </w:rPr>
                                  <w:t>Cell Surface Temperature on Front of Enclosure at Gas Venting</w:t>
                                </w:r>
                                <w:r w:rsidR="00BC4CF1">
                                  <w:t xml:space="preserve">: </w:t>
                                </w:r>
                              </w:hyperlink>
                              <w:r w:rsidR="00BC4CF1">
                                <w:t xml:space="preserve">83.44 °C* </w:t>
                              </w:r>
                              <w:hyperlink w:anchor="_bookmark6" w:history="1">
                                <w:r w:rsidR="00BC4CF1">
                                  <w:rPr>
                                    <w:color w:val="0000FF"/>
                                    <w:u w:val="single" w:color="0000FF"/>
                                  </w:rPr>
                                  <w:t>Cell Surface Temperature at Thermal Runaway</w:t>
                                </w:r>
                                <w:r w:rsidR="00BC4CF1">
                                  <w:t xml:space="preserve">: </w:t>
                                </w:r>
                              </w:hyperlink>
                              <w:r w:rsidR="00BC4CF1">
                                <w:t>N/A – Thermal Runaway Not Observed</w:t>
                              </w:r>
                            </w:p>
                            <w:p w14:paraId="662A673B" w14:textId="77777777" w:rsidR="00BC4CF1" w:rsidRDefault="00310653" w:rsidP="00847C48">
                              <w:pPr>
                                <w:spacing w:line="243" w:lineRule="exact"/>
                                <w:ind w:left="142"/>
                                <w:jc w:val="both"/>
                              </w:pPr>
                              <w:hyperlink w:anchor="_bookmark7" w:history="1">
                                <w:r w:rsidR="00BC4CF1">
                                  <w:rPr>
                                    <w:color w:val="0000FF"/>
                                    <w:u w:val="single" w:color="0000FF"/>
                                  </w:rPr>
                                  <w:t>Gas Volume</w:t>
                                </w:r>
                                <w:r w:rsidR="00BC4CF1">
                                  <w:t xml:space="preserve">: </w:t>
                                </w:r>
                              </w:hyperlink>
                              <w:r w:rsidR="00BC4CF1">
                                <w:t>77.5 L</w:t>
                              </w:r>
                            </w:p>
                            <w:p w14:paraId="03C73767" w14:textId="1CF4727F" w:rsidR="00BC4CF1" w:rsidRDefault="00310653" w:rsidP="00AF1D9E">
                              <w:pPr>
                                <w:spacing w:before="44"/>
                                <w:ind w:left="142" w:right="561"/>
                              </w:pPr>
                              <w:hyperlink w:anchor="_bookmark5" w:history="1">
                                <w:r w:rsidR="00BC4CF1">
                                  <w:rPr>
                                    <w:color w:val="0000FF"/>
                                    <w:position w:val="1"/>
                                    <w:u w:val="single" w:color="0000FF"/>
                                  </w:rPr>
                                  <w:t>Gas Composition</w:t>
                                </w:r>
                                <w:r w:rsidR="00BC4CF1">
                                  <w:rPr>
                                    <w:position w:val="1"/>
                                  </w:rPr>
                                  <w:t xml:space="preserve">: </w:t>
                                </w:r>
                              </w:hyperlink>
                              <w:r w:rsidR="00BC4CF1">
                                <w:rPr>
                                  <w:position w:val="1"/>
                                </w:rPr>
                                <w:t>H</w:t>
                              </w:r>
                              <w:r w:rsidR="00BC4CF1">
                                <w:rPr>
                                  <w:sz w:val="13"/>
                                </w:rPr>
                                <w:t>2</w:t>
                              </w:r>
                              <w:r w:rsidR="00BC4CF1">
                                <w:rPr>
                                  <w:position w:val="1"/>
                                </w:rPr>
                                <w:t>: 35.7 %, CO: 26.25 %, CO</w:t>
                              </w:r>
                              <w:r w:rsidR="00BC4CF1">
                                <w:rPr>
                                  <w:sz w:val="13"/>
                                </w:rPr>
                                <w:t>2</w:t>
                              </w:r>
                              <w:r w:rsidR="00BC4CF1">
                                <w:rPr>
                                  <w:position w:val="1"/>
                                </w:rPr>
                                <w:t>: 24.59 %, THC: 13.46 %</w:t>
                              </w:r>
                            </w:p>
                          </w:txbxContent>
                        </wps:txbx>
                        <wps:bodyPr rot="0" vert="horz" wrap="square" lIns="0" tIns="0" rIns="0" bIns="0" anchor="t" anchorCtr="0" upright="1">
                          <a:noAutofit/>
                        </wps:bodyPr>
                      </wps:wsp>
                    </wpg:wgp>
                  </a:graphicData>
                </a:graphic>
              </wp:inline>
            </w:drawing>
          </mc:Choice>
          <mc:Fallback>
            <w:pict>
              <v:group w14:anchorId="36C2E25F" id="Group 362" o:spid="_x0000_s1026" style="width:480.6pt;height:136.4pt;mso-position-horizontal-relative:char;mso-position-vertical-relative:line" coordorigin="20,7" coordsize="9830,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">
                <v:line id="Line 367" o:spid="_x0000_s1027" style="position:absolute;visibility:visible;mso-wrap-style:square" from="2792,642" to="3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" strokeweight="1.5pt"/>
                <v:shape id="Freeform 366" o:spid="_x0000_s1028" style="position:absolute;left:3292;top:571;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" path="m,140l120,70,,e" filled="f" strokeweight="1.5pt">
                  <v:path arrowok="t" o:connecttype="custom" o:connectlocs="0,712;120,642;0,572" o:connectangles="0,0,0"/>
                </v:shape>
                <v:rect id="Rectangle 365" o:spid="_x0000_s1029" style="position:absolute;left:20;top:36;width:296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" filled="f" strokeweight="2pt">
                  <v:stroke dashstyle="3 1"/>
                </v:rect>
                <v:shapetype id="_x0000_t202" coordsize="21600,21600" o:spt="202" path="m,l,21600r21600,l21600,xe">
                  <v:stroke joinstyle="miter"/>
                  <v:path gradientshapeok="t" o:connecttype="rect"/>
                </v:shapetype>
                <v:shape id="Text Box 364" o:spid="_x0000_s1030" type="#_x0000_t202" style="position:absolute;left:245;top:261;width:2547;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" filled="f" strokeweight="2pt">
                  <v:textbox inset="0,0,0,0">
                    <w:txbxContent>
                      <w:p w14:paraId="284C0D3C" w14:textId="77777777" w:rsidR="00BC4CF1" w:rsidRDefault="00BC4CF1" w:rsidP="003731B2">
                        <w:pPr>
                          <w:ind w:left="618" w:right="618"/>
                          <w:jc w:val="center"/>
                        </w:pPr>
                        <w:r>
                          <w:rPr>
                            <w:u w:val="single"/>
                          </w:rPr>
                          <w:t>Cell Level Test</w:t>
                        </w:r>
                        <w:r>
                          <w:t xml:space="preserve"> Model #: V6.0</w:t>
                        </w:r>
                      </w:p>
                      <w:p w14:paraId="08A48B78" w14:textId="77777777" w:rsidR="00BC4CF1" w:rsidRDefault="00BC4CF1" w:rsidP="00847C48">
                        <w:pPr>
                          <w:spacing w:before="1"/>
                          <w:ind w:left="190" w:right="192"/>
                          <w:jc w:val="center"/>
                        </w:pPr>
                        <w:r>
                          <w:t>UL Project 4789109222</w:t>
                        </w:r>
                      </w:p>
                    </w:txbxContent>
                  </v:textbox>
                </v:shape>
                <v:shape id="Text Box 363" o:spid="_x0000_s1031" type="#_x0000_t202" style="position:absolute;left:3438;top:7;width:6412;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" filled="f">
                  <v:textbox inset="0,0,0,0">
                    <w:txbxContent>
                      <w:p w14:paraId="7D74E965" w14:textId="1F56E847" w:rsidR="00BC4CF1" w:rsidRDefault="00310653" w:rsidP="00847C48">
                        <w:pPr>
                          <w:spacing w:before="44"/>
                          <w:ind w:left="142" w:right="561"/>
                        </w:pPr>
                        <w:hyperlink w:anchor="_bookmark0" w:history="1">
                          <w:r w:rsidR="00BC4CF1">
                            <w:rPr>
                              <w:color w:val="0000FF"/>
                              <w:u w:val="single" w:color="0000FF"/>
                            </w:rPr>
                            <w:t>Cell Design</w:t>
                          </w:r>
                          <w:r w:rsidR="00BC4CF1">
                            <w:t xml:space="preserve">: </w:t>
                          </w:r>
                        </w:hyperlink>
                        <w:r w:rsidR="00BC4CF1">
                          <w:t>Pouch, Cell Chemistry Sodium Ion, Energy Capacity 4.6 Ah, Nominal Voltage 1.56 V, Weight 305 g</w:t>
                        </w:r>
                      </w:p>
                      <w:p w14:paraId="092AC8CC" w14:textId="77777777" w:rsidR="00BC4CF1" w:rsidRDefault="00310653" w:rsidP="006D1130">
                        <w:pPr>
                          <w:spacing w:before="44"/>
                          <w:ind w:left="142" w:right="561"/>
                        </w:pPr>
                        <w:hyperlink w:anchor="_bookmark4" w:history="1">
                          <w:r w:rsidR="00BC4CF1">
                            <w:rPr>
                              <w:color w:val="0000FF"/>
                              <w:u w:val="single" w:color="0000FF"/>
                            </w:rPr>
                            <w:t>Thermal Runaway Methodology</w:t>
                          </w:r>
                          <w:r w:rsidR="00BC4CF1">
                            <w:t xml:space="preserve">: </w:t>
                          </w:r>
                        </w:hyperlink>
                        <w:r w:rsidR="00BC4CF1">
                          <w:t>Short Circuit, External Heating, Overcharge, Nail Penetration</w:t>
                        </w:r>
                      </w:p>
                      <w:p w14:paraId="4965EC63" w14:textId="0064C0BF" w:rsidR="00BC4CF1" w:rsidRDefault="00310653" w:rsidP="00AF1D9E">
                        <w:pPr>
                          <w:spacing w:before="44"/>
                          <w:ind w:left="142" w:right="561"/>
                        </w:pPr>
                        <w:hyperlink w:anchor="_bookmark5" w:history="1">
                          <w:r w:rsidR="00BC4CF1">
                            <w:rPr>
                              <w:color w:val="0000FF"/>
                              <w:u w:val="single" w:color="0000FF"/>
                            </w:rPr>
                            <w:t>Cell Surface Temperature on Front of Enclosure at Gas Venting</w:t>
                          </w:r>
                          <w:r w:rsidR="00BC4CF1">
                            <w:t xml:space="preserve">: </w:t>
                          </w:r>
                        </w:hyperlink>
                        <w:r w:rsidR="00BC4CF1">
                          <w:t xml:space="preserve">83.44 °C* </w:t>
                        </w:r>
                        <w:hyperlink w:anchor="_bookmark6" w:history="1">
                          <w:r w:rsidR="00BC4CF1">
                            <w:rPr>
                              <w:color w:val="0000FF"/>
                              <w:u w:val="single" w:color="0000FF"/>
                            </w:rPr>
                            <w:t>Cell Surface Temperature at Thermal Runaway</w:t>
                          </w:r>
                          <w:r w:rsidR="00BC4CF1">
                            <w:t xml:space="preserve">: </w:t>
                          </w:r>
                        </w:hyperlink>
                        <w:r w:rsidR="00BC4CF1">
                          <w:t>N/A – Thermal Runaway Not Observed</w:t>
                        </w:r>
                      </w:p>
                      <w:p w14:paraId="662A673B" w14:textId="77777777" w:rsidR="00BC4CF1" w:rsidRDefault="00310653" w:rsidP="00847C48">
                        <w:pPr>
                          <w:spacing w:line="243" w:lineRule="exact"/>
                          <w:ind w:left="142"/>
                          <w:jc w:val="both"/>
                        </w:pPr>
                        <w:hyperlink w:anchor="_bookmark7" w:history="1">
                          <w:r w:rsidR="00BC4CF1">
                            <w:rPr>
                              <w:color w:val="0000FF"/>
                              <w:u w:val="single" w:color="0000FF"/>
                            </w:rPr>
                            <w:t>Gas Volume</w:t>
                          </w:r>
                          <w:r w:rsidR="00BC4CF1">
                            <w:t xml:space="preserve">: </w:t>
                          </w:r>
                        </w:hyperlink>
                        <w:r w:rsidR="00BC4CF1">
                          <w:t>77.5 L</w:t>
                        </w:r>
                      </w:p>
                      <w:p w14:paraId="03C73767" w14:textId="1CF4727F" w:rsidR="00BC4CF1" w:rsidRDefault="00310653" w:rsidP="00AF1D9E">
                        <w:pPr>
                          <w:spacing w:before="44"/>
                          <w:ind w:left="142" w:right="561"/>
                        </w:pPr>
                        <w:hyperlink w:anchor="_bookmark5" w:history="1">
                          <w:r w:rsidR="00BC4CF1">
                            <w:rPr>
                              <w:color w:val="0000FF"/>
                              <w:position w:val="1"/>
                              <w:u w:val="single" w:color="0000FF"/>
                            </w:rPr>
                            <w:t>Gas Composition</w:t>
                          </w:r>
                          <w:r w:rsidR="00BC4CF1">
                            <w:rPr>
                              <w:position w:val="1"/>
                            </w:rPr>
                            <w:t xml:space="preserve">: </w:t>
                          </w:r>
                        </w:hyperlink>
                        <w:r w:rsidR="00BC4CF1">
                          <w:rPr>
                            <w:position w:val="1"/>
                          </w:rPr>
                          <w:t>H</w:t>
                        </w:r>
                        <w:r w:rsidR="00BC4CF1">
                          <w:rPr>
                            <w:sz w:val="13"/>
                          </w:rPr>
                          <w:t>2</w:t>
                        </w:r>
                        <w:r w:rsidR="00BC4CF1">
                          <w:rPr>
                            <w:position w:val="1"/>
                          </w:rPr>
                          <w:t>: 35.7 %, CO: 26.25 %, CO</w:t>
                        </w:r>
                        <w:r w:rsidR="00BC4CF1">
                          <w:rPr>
                            <w:sz w:val="13"/>
                          </w:rPr>
                          <w:t>2</w:t>
                        </w:r>
                        <w:r w:rsidR="00BC4CF1">
                          <w:rPr>
                            <w:position w:val="1"/>
                          </w:rPr>
                          <w:t>: 24.59 %, THC: 13.46 %</w:t>
                        </w:r>
                      </w:p>
                    </w:txbxContent>
                  </v:textbox>
                </v:shape>
                <w10:anchorlock/>
              </v:group>
            </w:pict>
          </mc:Fallback>
        </mc:AlternateContent>
      </w:r>
    </w:p>
    <w:p w14:paraId="550E41A0" w14:textId="1EF87BD5" w:rsidR="00847C48" w:rsidRPr="0023632C" w:rsidRDefault="00847C48" w:rsidP="00847C48"/>
    <w:p w14:paraId="7739C752" w14:textId="628A9ACB" w:rsidR="00264C17" w:rsidRPr="0023632C" w:rsidRDefault="00FC6CCC" w:rsidP="00FC6CCC">
      <w:pPr>
        <w:pStyle w:val="SingleTxtG"/>
        <w:ind w:left="2835" w:firstLine="567"/>
      </w:pPr>
      <w:r>
        <w:t xml:space="preserve">Note: </w:t>
      </w:r>
      <w:r w:rsidR="00264C17" w:rsidRPr="0023632C">
        <w:t>*</w:t>
      </w:r>
      <w:r>
        <w:t xml:space="preserve"> </w:t>
      </w:r>
      <w:r w:rsidR="00264C17" w:rsidRPr="0023632C">
        <w:t>Cell surface temperature measured during test #6.</w:t>
      </w:r>
    </w:p>
    <w:p w14:paraId="3DB36109" w14:textId="27960960" w:rsidR="00847C48" w:rsidRPr="0023632C" w:rsidRDefault="00264C17" w:rsidP="00264C17">
      <w:pPr>
        <w:pStyle w:val="SingleTxtG"/>
      </w:pPr>
      <w:r w:rsidRPr="0023632C">
        <w:t>For each of the 4 test methods implemented to induce thermal runaway, no thermal runaway was observed with the Natron Energy, Inc model V6.0 cell under test.</w:t>
      </w:r>
    </w:p>
    <w:p w14:paraId="75C159F3" w14:textId="77777777" w:rsidR="00847C48" w:rsidRPr="0023632C" w:rsidRDefault="00847C48" w:rsidP="00847C48"/>
    <w:p w14:paraId="48968E99" w14:textId="7C93FCA8" w:rsidR="00847C48" w:rsidRPr="0023632C" w:rsidRDefault="00847C48">
      <w:pPr>
        <w:suppressAutoHyphens w:val="0"/>
        <w:kinsoku/>
        <w:overflowPunct/>
        <w:autoSpaceDE/>
        <w:autoSpaceDN/>
        <w:adjustRightInd/>
        <w:snapToGrid/>
        <w:spacing w:after="200" w:line="276" w:lineRule="auto"/>
      </w:pPr>
      <w:r w:rsidRPr="0023632C">
        <w:br w:type="page"/>
      </w:r>
    </w:p>
    <w:p w14:paraId="632F637D" w14:textId="5D59A747" w:rsidR="00847C48" w:rsidRPr="0023632C" w:rsidRDefault="00847C48" w:rsidP="00847C48">
      <w:pPr>
        <w:pStyle w:val="HChG"/>
        <w:rPr>
          <w:rFonts w:ascii="Cambria"/>
        </w:rPr>
      </w:pPr>
      <w:r w:rsidRPr="0023632C">
        <w:lastRenderedPageBreak/>
        <w:tab/>
      </w:r>
      <w:r w:rsidRPr="0023632C">
        <w:tab/>
        <w:t xml:space="preserve">UL 9540A Test Report for </w:t>
      </w:r>
      <w:r w:rsidRPr="0023632C">
        <w:rPr>
          <w:rFonts w:ascii="Cambria"/>
        </w:rPr>
        <w:t>Natron Energy, Inc.</w:t>
      </w:r>
    </w:p>
    <w:p w14:paraId="22BEC348" w14:textId="77777777" w:rsidR="000B6716" w:rsidRDefault="00847C48" w:rsidP="00847C48">
      <w:pPr>
        <w:pStyle w:val="HChG"/>
        <w:rPr>
          <w:rFonts w:ascii="Cambria"/>
        </w:rPr>
      </w:pPr>
      <w:bookmarkStart w:id="1" w:name="Cell_Energy_Storage_Description"/>
      <w:bookmarkEnd w:id="1"/>
      <w:r w:rsidRPr="0023632C">
        <w:tab/>
      </w:r>
      <w:r w:rsidRPr="0023632C">
        <w:tab/>
        <w:t>Cell Energy Storage Description</w:t>
      </w:r>
      <w:bookmarkStart w:id="2" w:name="Cell_Energy_Storage_System_Configuration"/>
      <w:bookmarkStart w:id="3" w:name="_bookmark0"/>
      <w:bookmarkEnd w:id="2"/>
      <w:bookmarkEnd w:id="3"/>
      <w:r w:rsidRPr="0023632C">
        <w:br/>
      </w:r>
      <w:r w:rsidRPr="0023632C">
        <w:rPr>
          <w:rFonts w:ascii="Cambria"/>
        </w:rPr>
        <w:tab/>
        <w:t>Cell Energy Storage System Configuration</w:t>
      </w:r>
    </w:p>
    <w:p w14:paraId="37C8EBF3" w14:textId="0B567800" w:rsidR="00847C48" w:rsidRPr="0023632C" w:rsidRDefault="00847C48" w:rsidP="000B6716">
      <w:pPr>
        <w:pStyle w:val="H23G"/>
        <w:ind w:firstLine="0"/>
      </w:pPr>
      <w:r w:rsidRPr="0023632C">
        <w:t>Table 1 – Product details</w:t>
      </w: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6384"/>
      </w:tblGrid>
      <w:tr w:rsidR="00847C48" w:rsidRPr="000B6716" w14:paraId="0416AA12" w14:textId="77777777" w:rsidTr="00F90EAD">
        <w:trPr>
          <w:trHeight w:val="268"/>
        </w:trPr>
        <w:tc>
          <w:tcPr>
            <w:tcW w:w="9350" w:type="dxa"/>
            <w:gridSpan w:val="2"/>
            <w:shd w:val="clear" w:color="auto" w:fill="C0C0C0"/>
          </w:tcPr>
          <w:p w14:paraId="513547F7" w14:textId="77777777" w:rsidR="00847C48" w:rsidRPr="000B6716" w:rsidRDefault="00847C48" w:rsidP="00F90EAD">
            <w:pPr>
              <w:pStyle w:val="TableParagraph"/>
              <w:spacing w:line="248" w:lineRule="exact"/>
              <w:ind w:left="3057" w:right="3046"/>
              <w:jc w:val="center"/>
              <w:rPr>
                <w:rFonts w:asciiTheme="majorBidi" w:hAnsiTheme="majorBidi" w:cstheme="majorBidi"/>
                <w:b/>
                <w:sz w:val="20"/>
                <w:szCs w:val="20"/>
                <w:lang w:val="en-GB"/>
              </w:rPr>
            </w:pPr>
            <w:r w:rsidRPr="000B6716">
              <w:rPr>
                <w:rFonts w:asciiTheme="majorBidi" w:hAnsiTheme="majorBidi" w:cstheme="majorBidi"/>
                <w:b/>
                <w:sz w:val="20"/>
                <w:szCs w:val="20"/>
                <w:lang w:val="en-GB"/>
              </w:rPr>
              <w:t>Cell</w:t>
            </w:r>
          </w:p>
        </w:tc>
      </w:tr>
      <w:tr w:rsidR="00847C48" w:rsidRPr="000B6716" w14:paraId="289CDA95" w14:textId="77777777" w:rsidTr="00F90EAD">
        <w:trPr>
          <w:trHeight w:val="268"/>
        </w:trPr>
        <w:tc>
          <w:tcPr>
            <w:tcW w:w="2966" w:type="dxa"/>
          </w:tcPr>
          <w:p w14:paraId="7487381F" w14:textId="77777777" w:rsidR="00847C48" w:rsidRPr="000B6716" w:rsidRDefault="00847C48" w:rsidP="00F90EAD">
            <w:pPr>
              <w:pStyle w:val="TableParagraph"/>
              <w:spacing w:line="248"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Manufacturer</w:t>
            </w:r>
          </w:p>
        </w:tc>
        <w:tc>
          <w:tcPr>
            <w:tcW w:w="6384" w:type="dxa"/>
          </w:tcPr>
          <w:p w14:paraId="0280F753" w14:textId="77777777" w:rsidR="00847C48" w:rsidRPr="000B6716" w:rsidRDefault="00847C48" w:rsidP="00F90EAD">
            <w:pPr>
              <w:pStyle w:val="TableParagraph"/>
              <w:spacing w:line="248"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Natron Energy, Inc</w:t>
            </w:r>
          </w:p>
        </w:tc>
      </w:tr>
      <w:tr w:rsidR="00847C48" w:rsidRPr="000B6716" w14:paraId="0B37EA19" w14:textId="77777777" w:rsidTr="00F90EAD">
        <w:trPr>
          <w:trHeight w:val="268"/>
        </w:trPr>
        <w:tc>
          <w:tcPr>
            <w:tcW w:w="2966" w:type="dxa"/>
          </w:tcPr>
          <w:p w14:paraId="247A5F26" w14:textId="77777777" w:rsidR="00847C48" w:rsidRPr="000B6716" w:rsidRDefault="00847C48" w:rsidP="00F90EAD">
            <w:pPr>
              <w:pStyle w:val="TableParagraph"/>
              <w:spacing w:line="248"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Model Number</w:t>
            </w:r>
          </w:p>
        </w:tc>
        <w:tc>
          <w:tcPr>
            <w:tcW w:w="6384" w:type="dxa"/>
          </w:tcPr>
          <w:p w14:paraId="05A0F732" w14:textId="77777777" w:rsidR="00847C48" w:rsidRPr="000B6716" w:rsidRDefault="00847C48" w:rsidP="00F90EAD">
            <w:pPr>
              <w:pStyle w:val="TableParagraph"/>
              <w:spacing w:line="248"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V6.0</w:t>
            </w:r>
          </w:p>
        </w:tc>
      </w:tr>
      <w:tr w:rsidR="00847C48" w:rsidRPr="000B6716" w14:paraId="0A2E53FD" w14:textId="77777777" w:rsidTr="00F90EAD">
        <w:trPr>
          <w:trHeight w:val="268"/>
        </w:trPr>
        <w:tc>
          <w:tcPr>
            <w:tcW w:w="2966" w:type="dxa"/>
          </w:tcPr>
          <w:p w14:paraId="7B1C65A5" w14:textId="77777777" w:rsidR="00847C48" w:rsidRPr="000B6716" w:rsidRDefault="00847C48" w:rsidP="00F90EAD">
            <w:pPr>
              <w:pStyle w:val="TableParagraph"/>
              <w:spacing w:line="248"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Chemistry</w:t>
            </w:r>
          </w:p>
        </w:tc>
        <w:tc>
          <w:tcPr>
            <w:tcW w:w="6384" w:type="dxa"/>
          </w:tcPr>
          <w:p w14:paraId="0B745D5C" w14:textId="77777777" w:rsidR="00847C48" w:rsidRPr="000B6716" w:rsidRDefault="00847C48" w:rsidP="00F90EAD">
            <w:pPr>
              <w:pStyle w:val="TableParagraph"/>
              <w:spacing w:line="248"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Sodium Ion</w:t>
            </w:r>
          </w:p>
        </w:tc>
      </w:tr>
      <w:tr w:rsidR="00847C48" w:rsidRPr="000B6716" w14:paraId="004D2F37" w14:textId="77777777" w:rsidTr="00F90EAD">
        <w:trPr>
          <w:trHeight w:val="268"/>
        </w:trPr>
        <w:tc>
          <w:tcPr>
            <w:tcW w:w="2966" w:type="dxa"/>
          </w:tcPr>
          <w:p w14:paraId="2E58C1EA" w14:textId="77777777" w:rsidR="00847C48" w:rsidRPr="000B6716" w:rsidRDefault="00847C48" w:rsidP="00F90EAD">
            <w:pPr>
              <w:pStyle w:val="TableParagraph"/>
              <w:spacing w:line="248"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Electrical Ratings</w:t>
            </w:r>
          </w:p>
        </w:tc>
        <w:tc>
          <w:tcPr>
            <w:tcW w:w="6384" w:type="dxa"/>
          </w:tcPr>
          <w:p w14:paraId="1E13FFE8" w14:textId="4827D2E8" w:rsidR="00847C48" w:rsidRPr="000B6716" w:rsidRDefault="00847C48" w:rsidP="00F90EAD">
            <w:pPr>
              <w:pStyle w:val="TableParagraph"/>
              <w:spacing w:line="248"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1.56</w:t>
            </w:r>
            <w:r w:rsidR="00FF4D1C" w:rsidRPr="000B6716">
              <w:rPr>
                <w:rFonts w:asciiTheme="majorBidi" w:hAnsiTheme="majorBidi" w:cstheme="majorBidi"/>
                <w:sz w:val="20"/>
                <w:szCs w:val="20"/>
                <w:lang w:val="en-GB"/>
              </w:rPr>
              <w:t xml:space="preserve"> </w:t>
            </w:r>
            <w:r w:rsidRPr="000B6716">
              <w:rPr>
                <w:rFonts w:asciiTheme="majorBidi" w:hAnsiTheme="majorBidi" w:cstheme="majorBidi"/>
                <w:sz w:val="20"/>
                <w:szCs w:val="20"/>
                <w:lang w:val="en-GB"/>
              </w:rPr>
              <w:t>V 4.6</w:t>
            </w:r>
            <w:r w:rsidR="00FF4D1C" w:rsidRPr="000B6716">
              <w:rPr>
                <w:rFonts w:asciiTheme="majorBidi" w:hAnsiTheme="majorBidi" w:cstheme="majorBidi"/>
                <w:sz w:val="20"/>
                <w:szCs w:val="20"/>
                <w:lang w:val="en-GB"/>
              </w:rPr>
              <w:t xml:space="preserve"> </w:t>
            </w:r>
            <w:r w:rsidRPr="000B6716">
              <w:rPr>
                <w:rFonts w:asciiTheme="majorBidi" w:hAnsiTheme="majorBidi" w:cstheme="majorBidi"/>
                <w:sz w:val="20"/>
                <w:szCs w:val="20"/>
                <w:lang w:val="en-GB"/>
              </w:rPr>
              <w:t>Ah</w:t>
            </w:r>
          </w:p>
        </w:tc>
      </w:tr>
      <w:tr w:rsidR="00847C48" w:rsidRPr="000B6716" w14:paraId="3EDDE722" w14:textId="77777777" w:rsidTr="00F90EAD">
        <w:trPr>
          <w:trHeight w:val="268"/>
        </w:trPr>
        <w:tc>
          <w:tcPr>
            <w:tcW w:w="2966" w:type="dxa"/>
          </w:tcPr>
          <w:p w14:paraId="2C1912D8" w14:textId="77777777" w:rsidR="00847C48" w:rsidRPr="000B6716" w:rsidRDefault="00847C48" w:rsidP="00F90EAD">
            <w:pPr>
              <w:pStyle w:val="TableParagraph"/>
              <w:spacing w:line="248"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Dimensions</w:t>
            </w:r>
          </w:p>
        </w:tc>
        <w:tc>
          <w:tcPr>
            <w:tcW w:w="6384" w:type="dxa"/>
          </w:tcPr>
          <w:p w14:paraId="58F4B558" w14:textId="77777777" w:rsidR="00847C48" w:rsidRPr="000B6716" w:rsidRDefault="00847C48" w:rsidP="00F90EAD">
            <w:pPr>
              <w:pStyle w:val="TableParagraph"/>
              <w:spacing w:line="248"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194 mm x 246 mm x 5.1 mm</w:t>
            </w:r>
          </w:p>
        </w:tc>
      </w:tr>
      <w:tr w:rsidR="00847C48" w:rsidRPr="000B6716" w14:paraId="123F564B" w14:textId="77777777" w:rsidTr="00F90EAD">
        <w:trPr>
          <w:trHeight w:val="270"/>
        </w:trPr>
        <w:tc>
          <w:tcPr>
            <w:tcW w:w="2966" w:type="dxa"/>
          </w:tcPr>
          <w:p w14:paraId="61F8C7FC" w14:textId="77777777" w:rsidR="00847C48" w:rsidRPr="000B6716" w:rsidRDefault="00847C48" w:rsidP="00F90EAD">
            <w:pPr>
              <w:pStyle w:val="TableParagraph"/>
              <w:spacing w:before="1" w:line="249"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Cell Weight</w:t>
            </w:r>
          </w:p>
        </w:tc>
        <w:tc>
          <w:tcPr>
            <w:tcW w:w="6384" w:type="dxa"/>
          </w:tcPr>
          <w:p w14:paraId="201CF713" w14:textId="11B0D08E" w:rsidR="00847C48" w:rsidRPr="000B6716" w:rsidRDefault="00847C48" w:rsidP="00F90EAD">
            <w:pPr>
              <w:pStyle w:val="TableParagraph"/>
              <w:spacing w:before="1" w:line="249"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305</w:t>
            </w:r>
            <w:r w:rsidR="00FF4D1C" w:rsidRPr="000B6716">
              <w:rPr>
                <w:rFonts w:asciiTheme="majorBidi" w:hAnsiTheme="majorBidi" w:cstheme="majorBidi"/>
                <w:sz w:val="20"/>
                <w:szCs w:val="20"/>
                <w:lang w:val="en-GB"/>
              </w:rPr>
              <w:t xml:space="preserve"> </w:t>
            </w:r>
            <w:r w:rsidRPr="000B6716">
              <w:rPr>
                <w:rFonts w:asciiTheme="majorBidi" w:hAnsiTheme="majorBidi" w:cstheme="majorBidi"/>
                <w:sz w:val="20"/>
                <w:szCs w:val="20"/>
                <w:lang w:val="en-GB"/>
              </w:rPr>
              <w:t>g</w:t>
            </w:r>
          </w:p>
        </w:tc>
      </w:tr>
      <w:tr w:rsidR="00847C48" w:rsidRPr="000B6716" w14:paraId="1272C0D9" w14:textId="77777777" w:rsidTr="00F90EAD">
        <w:trPr>
          <w:trHeight w:val="268"/>
        </w:trPr>
        <w:tc>
          <w:tcPr>
            <w:tcW w:w="2966" w:type="dxa"/>
          </w:tcPr>
          <w:p w14:paraId="22DE2C2D" w14:textId="77777777" w:rsidR="00847C48" w:rsidRPr="000B6716" w:rsidRDefault="00847C48" w:rsidP="00F90EAD">
            <w:pPr>
              <w:pStyle w:val="TableParagraph"/>
              <w:spacing w:line="248"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Construction Description</w:t>
            </w:r>
          </w:p>
        </w:tc>
        <w:tc>
          <w:tcPr>
            <w:tcW w:w="6384" w:type="dxa"/>
          </w:tcPr>
          <w:p w14:paraId="40518547" w14:textId="77777777" w:rsidR="00847C48" w:rsidRPr="000B6716" w:rsidRDefault="00847C48" w:rsidP="00F90EAD">
            <w:pPr>
              <w:pStyle w:val="TableParagraph"/>
              <w:spacing w:line="248"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Pouch</w:t>
            </w:r>
          </w:p>
        </w:tc>
      </w:tr>
      <w:tr w:rsidR="00847C48" w:rsidRPr="000B6716" w14:paraId="6C862F74" w14:textId="77777777" w:rsidTr="00F90EAD">
        <w:trPr>
          <w:trHeight w:val="268"/>
        </w:trPr>
        <w:tc>
          <w:tcPr>
            <w:tcW w:w="2966" w:type="dxa"/>
          </w:tcPr>
          <w:p w14:paraId="575D0651" w14:textId="77777777" w:rsidR="00847C48" w:rsidRPr="000B6716" w:rsidRDefault="00847C48" w:rsidP="00F90EAD">
            <w:pPr>
              <w:pStyle w:val="TableParagraph"/>
              <w:spacing w:line="248" w:lineRule="exact"/>
              <w:ind w:left="107"/>
              <w:rPr>
                <w:rFonts w:asciiTheme="majorBidi" w:hAnsiTheme="majorBidi" w:cstheme="majorBidi"/>
                <w:sz w:val="20"/>
                <w:szCs w:val="20"/>
                <w:lang w:val="en-GB"/>
              </w:rPr>
            </w:pPr>
            <w:r w:rsidRPr="000B6716">
              <w:rPr>
                <w:rFonts w:asciiTheme="majorBidi" w:hAnsiTheme="majorBidi" w:cstheme="majorBidi"/>
                <w:sz w:val="20"/>
                <w:szCs w:val="20"/>
                <w:lang w:val="en-GB"/>
              </w:rPr>
              <w:t>UL Certifications</w:t>
            </w:r>
          </w:p>
        </w:tc>
        <w:tc>
          <w:tcPr>
            <w:tcW w:w="6384" w:type="dxa"/>
          </w:tcPr>
          <w:p w14:paraId="26C84830" w14:textId="77777777" w:rsidR="00847C48" w:rsidRPr="000B6716" w:rsidRDefault="00847C48" w:rsidP="00F90EAD">
            <w:pPr>
              <w:pStyle w:val="TableParagraph"/>
              <w:spacing w:line="248" w:lineRule="exact"/>
              <w:ind w:left="105"/>
              <w:rPr>
                <w:rFonts w:asciiTheme="majorBidi" w:hAnsiTheme="majorBidi" w:cstheme="majorBidi"/>
                <w:sz w:val="20"/>
                <w:szCs w:val="20"/>
                <w:lang w:val="en-GB"/>
              </w:rPr>
            </w:pPr>
            <w:r w:rsidRPr="000B6716">
              <w:rPr>
                <w:rFonts w:asciiTheme="majorBidi" w:hAnsiTheme="majorBidi" w:cstheme="majorBidi"/>
                <w:sz w:val="20"/>
                <w:szCs w:val="20"/>
                <w:lang w:val="en-GB"/>
              </w:rPr>
              <w:t>ANSI/CAN/UL 1973, BBGA2/8 File MH63828</w:t>
            </w:r>
          </w:p>
        </w:tc>
      </w:tr>
      <w:tr w:rsidR="00847C48" w:rsidRPr="000B6716" w14:paraId="4C002245" w14:textId="77777777" w:rsidTr="00F90EAD">
        <w:trPr>
          <w:trHeight w:val="2999"/>
        </w:trPr>
        <w:tc>
          <w:tcPr>
            <w:tcW w:w="9350" w:type="dxa"/>
            <w:gridSpan w:val="2"/>
          </w:tcPr>
          <w:p w14:paraId="72D7630F" w14:textId="77777777" w:rsidR="00847C48" w:rsidRPr="000B6716" w:rsidRDefault="00847C48" w:rsidP="00F90EAD">
            <w:pPr>
              <w:pStyle w:val="TableParagraph"/>
              <w:ind w:left="2875"/>
              <w:rPr>
                <w:rFonts w:asciiTheme="majorBidi" w:hAnsiTheme="majorBidi" w:cstheme="majorBidi"/>
                <w:sz w:val="20"/>
                <w:szCs w:val="20"/>
                <w:lang w:val="en-GB"/>
              </w:rPr>
            </w:pPr>
            <w:r w:rsidRPr="000B6716">
              <w:rPr>
                <w:rFonts w:asciiTheme="majorBidi" w:hAnsiTheme="majorBidi" w:cstheme="majorBidi"/>
                <w:noProof/>
                <w:sz w:val="20"/>
                <w:szCs w:val="20"/>
                <w:lang w:val="en-GB"/>
              </w:rPr>
              <w:drawing>
                <wp:inline distT="0" distB="0" distL="0" distR="0" wp14:anchorId="49B6F79A" wp14:editId="0B4599E1">
                  <wp:extent cx="2253300" cy="187737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253300" cy="1877377"/>
                          </a:xfrm>
                          <a:prstGeom prst="rect">
                            <a:avLst/>
                          </a:prstGeom>
                        </pic:spPr>
                      </pic:pic>
                    </a:graphicData>
                  </a:graphic>
                </wp:inline>
              </w:drawing>
            </w:r>
          </w:p>
        </w:tc>
      </w:tr>
      <w:tr w:rsidR="00847C48" w:rsidRPr="000B6716" w14:paraId="09241E9C" w14:textId="77777777" w:rsidTr="00F90EAD">
        <w:trPr>
          <w:trHeight w:val="268"/>
        </w:trPr>
        <w:tc>
          <w:tcPr>
            <w:tcW w:w="9350" w:type="dxa"/>
            <w:gridSpan w:val="2"/>
          </w:tcPr>
          <w:p w14:paraId="3C2F9998" w14:textId="77777777" w:rsidR="00847C48" w:rsidRPr="000B6716" w:rsidRDefault="00847C48" w:rsidP="00F90EAD">
            <w:pPr>
              <w:pStyle w:val="TableParagraph"/>
              <w:spacing w:line="248" w:lineRule="exact"/>
              <w:ind w:left="3057" w:right="3047"/>
              <w:jc w:val="center"/>
              <w:rPr>
                <w:rFonts w:asciiTheme="majorBidi" w:hAnsiTheme="majorBidi" w:cstheme="majorBidi"/>
                <w:sz w:val="20"/>
                <w:szCs w:val="20"/>
                <w:lang w:val="en-GB"/>
              </w:rPr>
            </w:pPr>
            <w:r w:rsidRPr="000B6716">
              <w:rPr>
                <w:rFonts w:asciiTheme="majorBidi" w:hAnsiTheme="majorBidi" w:cstheme="majorBidi"/>
                <w:sz w:val="20"/>
                <w:szCs w:val="20"/>
                <w:lang w:val="en-GB"/>
              </w:rPr>
              <w:t>Figure 1 – Photo of cell</w:t>
            </w:r>
          </w:p>
        </w:tc>
      </w:tr>
    </w:tbl>
    <w:p w14:paraId="2756735A" w14:textId="3A941033" w:rsidR="00847C48" w:rsidRPr="0023632C" w:rsidRDefault="00847C48" w:rsidP="00CB20FB"/>
    <w:p w14:paraId="206CF800" w14:textId="77777777" w:rsidR="00847C48" w:rsidRPr="0023632C" w:rsidRDefault="00847C48">
      <w:pPr>
        <w:suppressAutoHyphens w:val="0"/>
        <w:kinsoku/>
        <w:overflowPunct/>
        <w:autoSpaceDE/>
        <w:autoSpaceDN/>
        <w:adjustRightInd/>
        <w:snapToGrid/>
        <w:spacing w:after="200" w:line="276" w:lineRule="auto"/>
      </w:pPr>
      <w:r w:rsidRPr="0023632C">
        <w:br w:type="page"/>
      </w:r>
    </w:p>
    <w:p w14:paraId="58C276A5" w14:textId="1EE1C68C" w:rsidR="00264C17" w:rsidRPr="0023632C" w:rsidRDefault="00264C17" w:rsidP="00264C17">
      <w:pPr>
        <w:pStyle w:val="H1G"/>
      </w:pPr>
      <w:r w:rsidRPr="0023632C">
        <w:lastRenderedPageBreak/>
        <w:tab/>
      </w:r>
      <w:r w:rsidRPr="0023632C">
        <w:tab/>
        <w:t>Thermal Runaway Methodology</w:t>
      </w:r>
    </w:p>
    <w:p w14:paraId="374E7F91" w14:textId="77777777" w:rsidR="00264C17" w:rsidRPr="0023632C" w:rsidRDefault="00264C17" w:rsidP="00264C17">
      <w:pPr>
        <w:pStyle w:val="SingleTxtG"/>
      </w:pPr>
      <w:r w:rsidRPr="0023632C">
        <w:t>The propensity for a cell to experience thermal runaway was examined through several different methodologies covering mechanical, thermal, and electrically induced events. The methods and parameters below were intended to place the most stress on the cell to attempt inducing thermal runaway. Thermal runaway is defined as the incident when an electrochemical cell increases its temperature through self-heating in an uncontrollable fashion. The thermal runaway progresses when the cell’s generation of heat is at a higher rate than the heat it can dissipate. This may lead to fire, explosion and gassing.</w:t>
      </w:r>
    </w:p>
    <w:p w14:paraId="3B40A6CA" w14:textId="77777777" w:rsidR="00264C17" w:rsidRPr="0023632C" w:rsidRDefault="00264C17" w:rsidP="00264C17">
      <w:pPr>
        <w:pStyle w:val="SingleTxtG"/>
      </w:pPr>
      <w:r w:rsidRPr="0023632C">
        <w:t>A summary of the evaluated thermal runaway methodologies is included in Table 5.</w:t>
      </w:r>
    </w:p>
    <w:p w14:paraId="77C176DF" w14:textId="77777777" w:rsidR="00264C17" w:rsidRPr="000B6716" w:rsidRDefault="00264C17" w:rsidP="00FC6CCC">
      <w:pPr>
        <w:pStyle w:val="SingleTxtG"/>
        <w:jc w:val="left"/>
        <w:rPr>
          <w:b/>
          <w:bCs/>
        </w:rPr>
      </w:pPr>
      <w:r w:rsidRPr="000B6716">
        <w:rPr>
          <w:b/>
          <w:bCs/>
        </w:rPr>
        <w:t>Table 5 – Thermal Runaway Methodologies</w:t>
      </w:r>
    </w:p>
    <w:tbl>
      <w:tblPr>
        <w:tblW w:w="9350"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1243"/>
        <w:gridCol w:w="2172"/>
        <w:gridCol w:w="5335"/>
      </w:tblGrid>
      <w:tr w:rsidR="00264C17" w:rsidRPr="0023632C" w14:paraId="42BD559B" w14:textId="77777777" w:rsidTr="00264C17">
        <w:trPr>
          <w:trHeight w:val="268"/>
        </w:trPr>
        <w:tc>
          <w:tcPr>
            <w:tcW w:w="600" w:type="dxa"/>
            <w:shd w:val="clear" w:color="auto" w:fill="DADADA"/>
          </w:tcPr>
          <w:p w14:paraId="42C0C159" w14:textId="77777777" w:rsidR="00264C17" w:rsidRPr="0023632C" w:rsidRDefault="00264C17" w:rsidP="00F90EAD">
            <w:pPr>
              <w:pStyle w:val="TableParagraph"/>
              <w:spacing w:line="248" w:lineRule="exact"/>
              <w:ind w:left="88" w:right="77"/>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w:t>
            </w:r>
          </w:p>
        </w:tc>
        <w:tc>
          <w:tcPr>
            <w:tcW w:w="1243" w:type="dxa"/>
            <w:shd w:val="clear" w:color="auto" w:fill="DADADA"/>
          </w:tcPr>
          <w:p w14:paraId="77C64467" w14:textId="77777777" w:rsidR="00264C17" w:rsidRPr="0023632C" w:rsidRDefault="00264C17" w:rsidP="00F90EAD">
            <w:pPr>
              <w:pStyle w:val="TableParagraph"/>
              <w:spacing w:line="248" w:lineRule="exact"/>
              <w:ind w:left="86" w:right="77"/>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Stress</w:t>
            </w:r>
          </w:p>
        </w:tc>
        <w:tc>
          <w:tcPr>
            <w:tcW w:w="2172" w:type="dxa"/>
            <w:shd w:val="clear" w:color="auto" w:fill="DADADA"/>
          </w:tcPr>
          <w:p w14:paraId="0C3B11CA" w14:textId="77777777" w:rsidR="00264C17" w:rsidRPr="0023632C" w:rsidRDefault="00264C17" w:rsidP="00F90EAD">
            <w:pPr>
              <w:pStyle w:val="TableParagraph"/>
              <w:spacing w:line="248" w:lineRule="exact"/>
              <w:ind w:left="322" w:right="316"/>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Methodology</w:t>
            </w:r>
          </w:p>
        </w:tc>
        <w:tc>
          <w:tcPr>
            <w:tcW w:w="5335" w:type="dxa"/>
            <w:shd w:val="clear" w:color="auto" w:fill="DADADA"/>
          </w:tcPr>
          <w:p w14:paraId="51263B4A" w14:textId="77777777" w:rsidR="00264C17" w:rsidRPr="0023632C" w:rsidRDefault="00264C17" w:rsidP="00F90EAD">
            <w:pPr>
              <w:pStyle w:val="TableParagraph"/>
              <w:spacing w:line="248" w:lineRule="exact"/>
              <w:ind w:left="107"/>
              <w:rPr>
                <w:rFonts w:asciiTheme="majorBidi" w:hAnsiTheme="majorBidi" w:cstheme="majorBidi"/>
                <w:b/>
                <w:sz w:val="20"/>
                <w:szCs w:val="20"/>
                <w:lang w:val="en-GB"/>
              </w:rPr>
            </w:pPr>
            <w:r w:rsidRPr="0023632C">
              <w:rPr>
                <w:rFonts w:asciiTheme="majorBidi" w:hAnsiTheme="majorBidi" w:cstheme="majorBidi"/>
                <w:b/>
                <w:sz w:val="20"/>
                <w:szCs w:val="20"/>
                <w:lang w:val="en-GB"/>
              </w:rPr>
              <w:t>Test Parameters</w:t>
            </w:r>
          </w:p>
        </w:tc>
      </w:tr>
      <w:tr w:rsidR="00264C17" w:rsidRPr="0023632C" w14:paraId="7059DAA1" w14:textId="77777777" w:rsidTr="00264C17">
        <w:trPr>
          <w:trHeight w:val="683"/>
        </w:trPr>
        <w:tc>
          <w:tcPr>
            <w:tcW w:w="600" w:type="dxa"/>
          </w:tcPr>
          <w:p w14:paraId="7489FF56" w14:textId="77777777" w:rsidR="00264C17" w:rsidRPr="0023632C" w:rsidRDefault="00264C17" w:rsidP="00F90EAD">
            <w:pPr>
              <w:pStyle w:val="TableParagraph"/>
              <w:spacing w:before="1"/>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1</w:t>
            </w:r>
          </w:p>
        </w:tc>
        <w:tc>
          <w:tcPr>
            <w:tcW w:w="1243" w:type="dxa"/>
          </w:tcPr>
          <w:p w14:paraId="6D1572E3" w14:textId="77777777" w:rsidR="00264C17" w:rsidRPr="0023632C" w:rsidRDefault="00264C17" w:rsidP="00F90EAD">
            <w:pPr>
              <w:pStyle w:val="TableParagraph"/>
              <w:spacing w:before="1"/>
              <w:ind w:left="89" w:right="77"/>
              <w:jc w:val="center"/>
              <w:rPr>
                <w:rFonts w:asciiTheme="majorBidi" w:hAnsiTheme="majorBidi" w:cstheme="majorBidi"/>
                <w:sz w:val="20"/>
                <w:szCs w:val="20"/>
                <w:lang w:val="en-GB"/>
              </w:rPr>
            </w:pPr>
            <w:r w:rsidRPr="0023632C">
              <w:rPr>
                <w:rFonts w:asciiTheme="majorBidi" w:hAnsiTheme="majorBidi" w:cstheme="majorBidi"/>
                <w:sz w:val="20"/>
                <w:szCs w:val="20"/>
                <w:lang w:val="en-GB"/>
              </w:rPr>
              <w:t>Electrical</w:t>
            </w:r>
          </w:p>
        </w:tc>
        <w:tc>
          <w:tcPr>
            <w:tcW w:w="2172" w:type="dxa"/>
          </w:tcPr>
          <w:p w14:paraId="6AE556FD" w14:textId="77777777" w:rsidR="00264C17" w:rsidRPr="0023632C" w:rsidRDefault="00264C17" w:rsidP="00F90EAD">
            <w:pPr>
              <w:pStyle w:val="TableParagraph"/>
              <w:spacing w:before="1"/>
              <w:ind w:left="326" w:right="315"/>
              <w:jc w:val="center"/>
              <w:rPr>
                <w:rFonts w:asciiTheme="majorBidi" w:hAnsiTheme="majorBidi" w:cstheme="majorBidi"/>
                <w:sz w:val="20"/>
                <w:szCs w:val="20"/>
                <w:lang w:val="en-GB"/>
              </w:rPr>
            </w:pPr>
            <w:r w:rsidRPr="0023632C">
              <w:rPr>
                <w:rFonts w:asciiTheme="majorBidi" w:hAnsiTheme="majorBidi" w:cstheme="majorBidi"/>
                <w:sz w:val="20"/>
                <w:szCs w:val="20"/>
                <w:lang w:val="en-GB"/>
              </w:rPr>
              <w:t>Short Circuit</w:t>
            </w:r>
          </w:p>
        </w:tc>
        <w:tc>
          <w:tcPr>
            <w:tcW w:w="5335" w:type="dxa"/>
          </w:tcPr>
          <w:p w14:paraId="7B4710BB" w14:textId="77777777" w:rsidR="00264C17" w:rsidRPr="0023632C" w:rsidRDefault="00264C17" w:rsidP="00F90EAD">
            <w:pPr>
              <w:pStyle w:val="TableParagraph"/>
              <w:spacing w:before="1"/>
              <w:ind w:left="107"/>
              <w:rPr>
                <w:rFonts w:asciiTheme="majorBidi" w:hAnsiTheme="majorBidi" w:cstheme="majorBidi"/>
                <w:sz w:val="20"/>
                <w:szCs w:val="20"/>
                <w:lang w:val="en-GB"/>
              </w:rPr>
            </w:pPr>
            <w:r w:rsidRPr="0023632C">
              <w:rPr>
                <w:rFonts w:asciiTheme="majorBidi" w:hAnsiTheme="majorBidi" w:cstheme="majorBidi"/>
                <w:sz w:val="20"/>
                <w:szCs w:val="20"/>
                <w:lang w:val="en-GB"/>
              </w:rPr>
              <w:t>Direct short across positive and negative terminals</w:t>
            </w:r>
          </w:p>
        </w:tc>
      </w:tr>
      <w:tr w:rsidR="00264C17" w:rsidRPr="0023632C" w14:paraId="4A77BD5D" w14:textId="77777777" w:rsidTr="00264C17">
        <w:trPr>
          <w:trHeight w:val="268"/>
        </w:trPr>
        <w:tc>
          <w:tcPr>
            <w:tcW w:w="600" w:type="dxa"/>
          </w:tcPr>
          <w:p w14:paraId="422546B4" w14:textId="77777777" w:rsidR="00264C17" w:rsidRPr="0023632C" w:rsidRDefault="00264C17" w:rsidP="00F90EAD">
            <w:pPr>
              <w:pStyle w:val="TableParagraph"/>
              <w:spacing w:line="24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2</w:t>
            </w:r>
          </w:p>
        </w:tc>
        <w:tc>
          <w:tcPr>
            <w:tcW w:w="1243" w:type="dxa"/>
          </w:tcPr>
          <w:p w14:paraId="2B1636BE" w14:textId="77777777" w:rsidR="00264C17" w:rsidRPr="0023632C" w:rsidRDefault="00264C17" w:rsidP="00F90EAD">
            <w:pPr>
              <w:pStyle w:val="TableParagraph"/>
              <w:spacing w:line="248" w:lineRule="exact"/>
              <w:ind w:left="86" w:right="77"/>
              <w:jc w:val="center"/>
              <w:rPr>
                <w:rFonts w:asciiTheme="majorBidi" w:hAnsiTheme="majorBidi" w:cstheme="majorBidi"/>
                <w:sz w:val="20"/>
                <w:szCs w:val="20"/>
                <w:lang w:val="en-GB"/>
              </w:rPr>
            </w:pPr>
            <w:r w:rsidRPr="0023632C">
              <w:rPr>
                <w:rFonts w:asciiTheme="majorBidi" w:hAnsiTheme="majorBidi" w:cstheme="majorBidi"/>
                <w:sz w:val="20"/>
                <w:szCs w:val="20"/>
                <w:lang w:val="en-GB"/>
              </w:rPr>
              <w:t>Thermal</w:t>
            </w:r>
          </w:p>
        </w:tc>
        <w:tc>
          <w:tcPr>
            <w:tcW w:w="2172" w:type="dxa"/>
          </w:tcPr>
          <w:p w14:paraId="0E3ED837" w14:textId="77777777" w:rsidR="00264C17" w:rsidRPr="0023632C" w:rsidRDefault="00264C17" w:rsidP="00F90EAD">
            <w:pPr>
              <w:pStyle w:val="TableParagraph"/>
              <w:spacing w:line="248" w:lineRule="exact"/>
              <w:ind w:left="326" w:right="316"/>
              <w:jc w:val="center"/>
              <w:rPr>
                <w:rFonts w:asciiTheme="majorBidi" w:hAnsiTheme="majorBidi" w:cstheme="majorBidi"/>
                <w:sz w:val="20"/>
                <w:szCs w:val="20"/>
                <w:lang w:val="en-GB"/>
              </w:rPr>
            </w:pPr>
            <w:r w:rsidRPr="0023632C">
              <w:rPr>
                <w:rFonts w:asciiTheme="majorBidi" w:hAnsiTheme="majorBidi" w:cstheme="majorBidi"/>
                <w:sz w:val="20"/>
                <w:szCs w:val="20"/>
                <w:lang w:val="en-GB"/>
              </w:rPr>
              <w:t>External Heating</w:t>
            </w:r>
          </w:p>
        </w:tc>
        <w:tc>
          <w:tcPr>
            <w:tcW w:w="5335" w:type="dxa"/>
          </w:tcPr>
          <w:p w14:paraId="1BF96A82" w14:textId="40ED5052" w:rsidR="00264C17" w:rsidRPr="0023632C" w:rsidRDefault="00264C17"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4-7</w:t>
            </w:r>
            <w:r w:rsidR="00AF1D9E">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°C/min with no holding temperature</w:t>
            </w:r>
          </w:p>
        </w:tc>
      </w:tr>
      <w:tr w:rsidR="00264C17" w:rsidRPr="0023632C" w14:paraId="2A55BA9E" w14:textId="77777777" w:rsidTr="00264C17">
        <w:trPr>
          <w:trHeight w:val="268"/>
        </w:trPr>
        <w:tc>
          <w:tcPr>
            <w:tcW w:w="600" w:type="dxa"/>
          </w:tcPr>
          <w:p w14:paraId="6EA88534" w14:textId="77777777" w:rsidR="00264C17" w:rsidRPr="0023632C" w:rsidRDefault="00264C17" w:rsidP="00F90EAD">
            <w:pPr>
              <w:pStyle w:val="TableParagraph"/>
              <w:spacing w:line="24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3</w:t>
            </w:r>
          </w:p>
        </w:tc>
        <w:tc>
          <w:tcPr>
            <w:tcW w:w="1243" w:type="dxa"/>
          </w:tcPr>
          <w:p w14:paraId="520B15B9" w14:textId="77777777" w:rsidR="00264C17" w:rsidRPr="0023632C" w:rsidRDefault="00264C17" w:rsidP="00F90EAD">
            <w:pPr>
              <w:pStyle w:val="TableParagraph"/>
              <w:spacing w:line="248" w:lineRule="exact"/>
              <w:ind w:left="89" w:right="77"/>
              <w:jc w:val="center"/>
              <w:rPr>
                <w:rFonts w:asciiTheme="majorBidi" w:hAnsiTheme="majorBidi" w:cstheme="majorBidi"/>
                <w:sz w:val="20"/>
                <w:szCs w:val="20"/>
                <w:lang w:val="en-GB"/>
              </w:rPr>
            </w:pPr>
            <w:r w:rsidRPr="0023632C">
              <w:rPr>
                <w:rFonts w:asciiTheme="majorBidi" w:hAnsiTheme="majorBidi" w:cstheme="majorBidi"/>
                <w:sz w:val="20"/>
                <w:szCs w:val="20"/>
                <w:lang w:val="en-GB"/>
              </w:rPr>
              <w:t>Electrical</w:t>
            </w:r>
          </w:p>
        </w:tc>
        <w:tc>
          <w:tcPr>
            <w:tcW w:w="2172" w:type="dxa"/>
          </w:tcPr>
          <w:p w14:paraId="0E4D4189" w14:textId="77777777" w:rsidR="00264C17" w:rsidRPr="0023632C" w:rsidRDefault="00264C17" w:rsidP="00F90EAD">
            <w:pPr>
              <w:pStyle w:val="TableParagraph"/>
              <w:spacing w:line="248" w:lineRule="exact"/>
              <w:ind w:left="326" w:right="315"/>
              <w:jc w:val="center"/>
              <w:rPr>
                <w:rFonts w:asciiTheme="majorBidi" w:hAnsiTheme="majorBidi" w:cstheme="majorBidi"/>
                <w:sz w:val="20"/>
                <w:szCs w:val="20"/>
                <w:lang w:val="en-GB"/>
              </w:rPr>
            </w:pPr>
            <w:r w:rsidRPr="0023632C">
              <w:rPr>
                <w:rFonts w:asciiTheme="majorBidi" w:hAnsiTheme="majorBidi" w:cstheme="majorBidi"/>
                <w:sz w:val="20"/>
                <w:szCs w:val="20"/>
                <w:lang w:val="en-GB"/>
              </w:rPr>
              <w:t>Overcharge</w:t>
            </w:r>
          </w:p>
        </w:tc>
        <w:tc>
          <w:tcPr>
            <w:tcW w:w="5335" w:type="dxa"/>
          </w:tcPr>
          <w:p w14:paraId="44D7EAC1" w14:textId="5BBAFAE5" w:rsidR="00264C17" w:rsidRPr="0023632C" w:rsidRDefault="00264C17"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Constant current, voltage increased 1</w:t>
            </w:r>
            <w:r w:rsidR="00FF4D1C">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V/min</w:t>
            </w:r>
          </w:p>
        </w:tc>
      </w:tr>
      <w:tr w:rsidR="00264C17" w:rsidRPr="0023632C" w14:paraId="3E003395" w14:textId="77777777" w:rsidTr="00264C17">
        <w:trPr>
          <w:trHeight w:val="537"/>
        </w:trPr>
        <w:tc>
          <w:tcPr>
            <w:tcW w:w="600" w:type="dxa"/>
          </w:tcPr>
          <w:p w14:paraId="35E50455" w14:textId="77777777" w:rsidR="00264C17" w:rsidRPr="0023632C" w:rsidRDefault="00264C17" w:rsidP="00F90EAD">
            <w:pPr>
              <w:pStyle w:val="TableParagraph"/>
              <w:spacing w:line="26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4</w:t>
            </w:r>
          </w:p>
        </w:tc>
        <w:tc>
          <w:tcPr>
            <w:tcW w:w="1243" w:type="dxa"/>
          </w:tcPr>
          <w:p w14:paraId="2DE40EEA" w14:textId="77777777" w:rsidR="00264C17" w:rsidRPr="0023632C" w:rsidRDefault="00264C17" w:rsidP="00F90EAD">
            <w:pPr>
              <w:pStyle w:val="TableParagraph"/>
              <w:spacing w:line="268" w:lineRule="exact"/>
              <w:ind w:left="89" w:right="77"/>
              <w:jc w:val="center"/>
              <w:rPr>
                <w:rFonts w:asciiTheme="majorBidi" w:hAnsiTheme="majorBidi" w:cstheme="majorBidi"/>
                <w:sz w:val="20"/>
                <w:szCs w:val="20"/>
                <w:lang w:val="en-GB"/>
              </w:rPr>
            </w:pPr>
            <w:r w:rsidRPr="0023632C">
              <w:rPr>
                <w:rFonts w:asciiTheme="majorBidi" w:hAnsiTheme="majorBidi" w:cstheme="majorBidi"/>
                <w:sz w:val="20"/>
                <w:szCs w:val="20"/>
                <w:lang w:val="en-GB"/>
              </w:rPr>
              <w:t>Mechanical</w:t>
            </w:r>
          </w:p>
        </w:tc>
        <w:tc>
          <w:tcPr>
            <w:tcW w:w="2172" w:type="dxa"/>
          </w:tcPr>
          <w:p w14:paraId="211CFF47" w14:textId="77777777" w:rsidR="00264C17" w:rsidRPr="0023632C" w:rsidRDefault="00264C17" w:rsidP="00F90EAD">
            <w:pPr>
              <w:pStyle w:val="TableParagraph"/>
              <w:spacing w:line="268" w:lineRule="exact"/>
              <w:ind w:left="326" w:right="313"/>
              <w:jc w:val="center"/>
              <w:rPr>
                <w:rFonts w:asciiTheme="majorBidi" w:hAnsiTheme="majorBidi" w:cstheme="majorBidi"/>
                <w:sz w:val="20"/>
                <w:szCs w:val="20"/>
                <w:lang w:val="en-GB"/>
              </w:rPr>
            </w:pPr>
            <w:r w:rsidRPr="0023632C">
              <w:rPr>
                <w:rFonts w:asciiTheme="majorBidi" w:hAnsiTheme="majorBidi" w:cstheme="majorBidi"/>
                <w:sz w:val="20"/>
                <w:szCs w:val="20"/>
                <w:lang w:val="en-GB"/>
              </w:rPr>
              <w:t>Nail Penetration</w:t>
            </w:r>
          </w:p>
        </w:tc>
        <w:tc>
          <w:tcPr>
            <w:tcW w:w="5335" w:type="dxa"/>
          </w:tcPr>
          <w:p w14:paraId="7079F938" w14:textId="77777777" w:rsidR="00264C17" w:rsidRPr="0023632C" w:rsidRDefault="00264C17" w:rsidP="00F90EAD">
            <w:pPr>
              <w:pStyle w:val="TableParagraph"/>
              <w:spacing w:line="26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Through external casing from short side through internal</w:t>
            </w:r>
          </w:p>
          <w:p w14:paraId="125ABC8D" w14:textId="77777777" w:rsidR="00264C17" w:rsidRPr="0023632C" w:rsidRDefault="00264C17" w:rsidP="00F90EAD">
            <w:pPr>
              <w:pStyle w:val="TableParagraph"/>
              <w:spacing w:line="249"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cell</w:t>
            </w:r>
          </w:p>
        </w:tc>
      </w:tr>
      <w:tr w:rsidR="00264C17" w:rsidRPr="0023632C" w14:paraId="4CD18B24" w14:textId="77777777" w:rsidTr="00264C17">
        <w:trPr>
          <w:trHeight w:val="268"/>
        </w:trPr>
        <w:tc>
          <w:tcPr>
            <w:tcW w:w="600" w:type="dxa"/>
          </w:tcPr>
          <w:p w14:paraId="28C7A41C" w14:textId="77777777" w:rsidR="00264C17" w:rsidRPr="0023632C" w:rsidRDefault="00264C17" w:rsidP="00F90EAD">
            <w:pPr>
              <w:pStyle w:val="TableParagraph"/>
              <w:spacing w:line="24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5</w:t>
            </w:r>
          </w:p>
        </w:tc>
        <w:tc>
          <w:tcPr>
            <w:tcW w:w="1243" w:type="dxa"/>
          </w:tcPr>
          <w:p w14:paraId="0DEF9CDE" w14:textId="77777777" w:rsidR="00264C17" w:rsidRPr="0023632C" w:rsidRDefault="00264C17" w:rsidP="00F90EAD">
            <w:pPr>
              <w:pStyle w:val="TableParagraph"/>
              <w:spacing w:line="248" w:lineRule="exact"/>
              <w:ind w:left="89" w:right="77"/>
              <w:jc w:val="center"/>
              <w:rPr>
                <w:rFonts w:asciiTheme="majorBidi" w:hAnsiTheme="majorBidi" w:cstheme="majorBidi"/>
                <w:sz w:val="20"/>
                <w:szCs w:val="20"/>
                <w:lang w:val="en-GB"/>
              </w:rPr>
            </w:pPr>
            <w:r w:rsidRPr="0023632C">
              <w:rPr>
                <w:rFonts w:asciiTheme="majorBidi" w:hAnsiTheme="majorBidi" w:cstheme="majorBidi"/>
                <w:sz w:val="20"/>
                <w:szCs w:val="20"/>
                <w:lang w:val="en-GB"/>
              </w:rPr>
              <w:t>Electrical</w:t>
            </w:r>
          </w:p>
        </w:tc>
        <w:tc>
          <w:tcPr>
            <w:tcW w:w="2172" w:type="dxa"/>
          </w:tcPr>
          <w:p w14:paraId="3C61AA32" w14:textId="77777777" w:rsidR="00264C17" w:rsidRPr="0023632C" w:rsidRDefault="00264C17" w:rsidP="00F90EAD">
            <w:pPr>
              <w:pStyle w:val="TableParagraph"/>
              <w:spacing w:line="248" w:lineRule="exact"/>
              <w:ind w:left="326" w:right="315"/>
              <w:jc w:val="center"/>
              <w:rPr>
                <w:rFonts w:asciiTheme="majorBidi" w:hAnsiTheme="majorBidi" w:cstheme="majorBidi"/>
                <w:sz w:val="20"/>
                <w:szCs w:val="20"/>
                <w:lang w:val="en-GB"/>
              </w:rPr>
            </w:pPr>
            <w:r w:rsidRPr="0023632C">
              <w:rPr>
                <w:rFonts w:asciiTheme="majorBidi" w:hAnsiTheme="majorBidi" w:cstheme="majorBidi"/>
                <w:sz w:val="20"/>
                <w:szCs w:val="20"/>
                <w:lang w:val="en-GB"/>
              </w:rPr>
              <w:t>Overcharge</w:t>
            </w:r>
          </w:p>
        </w:tc>
        <w:tc>
          <w:tcPr>
            <w:tcW w:w="5335" w:type="dxa"/>
          </w:tcPr>
          <w:p w14:paraId="09CB06D3" w14:textId="2F37FB4F" w:rsidR="00264C17" w:rsidRPr="0023632C" w:rsidRDefault="00264C17"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Constant current, voltage increased 1</w:t>
            </w:r>
            <w:r w:rsidR="00FF4D1C">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V/min</w:t>
            </w:r>
          </w:p>
        </w:tc>
      </w:tr>
      <w:tr w:rsidR="00264C17" w:rsidRPr="0023632C" w14:paraId="5F8E3ACD" w14:textId="77777777" w:rsidTr="00264C17">
        <w:trPr>
          <w:trHeight w:val="268"/>
        </w:trPr>
        <w:tc>
          <w:tcPr>
            <w:tcW w:w="600" w:type="dxa"/>
          </w:tcPr>
          <w:p w14:paraId="1DD3D0A7" w14:textId="77777777" w:rsidR="00264C17" w:rsidRPr="0023632C" w:rsidRDefault="00264C17" w:rsidP="00F90EAD">
            <w:pPr>
              <w:pStyle w:val="TableParagraph"/>
              <w:spacing w:line="24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6</w:t>
            </w:r>
          </w:p>
        </w:tc>
        <w:tc>
          <w:tcPr>
            <w:tcW w:w="1243" w:type="dxa"/>
          </w:tcPr>
          <w:p w14:paraId="61F851B6" w14:textId="77777777" w:rsidR="00264C17" w:rsidRPr="0023632C" w:rsidRDefault="00264C17" w:rsidP="00F90EAD">
            <w:pPr>
              <w:pStyle w:val="TableParagraph"/>
              <w:spacing w:line="248" w:lineRule="exact"/>
              <w:ind w:left="89" w:right="77"/>
              <w:jc w:val="center"/>
              <w:rPr>
                <w:rFonts w:asciiTheme="majorBidi" w:hAnsiTheme="majorBidi" w:cstheme="majorBidi"/>
                <w:sz w:val="20"/>
                <w:szCs w:val="20"/>
                <w:lang w:val="en-GB"/>
              </w:rPr>
            </w:pPr>
            <w:r w:rsidRPr="0023632C">
              <w:rPr>
                <w:rFonts w:asciiTheme="majorBidi" w:hAnsiTheme="majorBidi" w:cstheme="majorBidi"/>
                <w:sz w:val="20"/>
                <w:szCs w:val="20"/>
                <w:lang w:val="en-GB"/>
              </w:rPr>
              <w:t>Electrical</w:t>
            </w:r>
          </w:p>
        </w:tc>
        <w:tc>
          <w:tcPr>
            <w:tcW w:w="2172" w:type="dxa"/>
          </w:tcPr>
          <w:p w14:paraId="0E63920E" w14:textId="77777777" w:rsidR="00264C17" w:rsidRPr="0023632C" w:rsidRDefault="00264C17" w:rsidP="00F90EAD">
            <w:pPr>
              <w:pStyle w:val="TableParagraph"/>
              <w:spacing w:line="248" w:lineRule="exact"/>
              <w:ind w:left="326" w:right="315"/>
              <w:jc w:val="center"/>
              <w:rPr>
                <w:rFonts w:asciiTheme="majorBidi" w:hAnsiTheme="majorBidi" w:cstheme="majorBidi"/>
                <w:sz w:val="20"/>
                <w:szCs w:val="20"/>
                <w:lang w:val="en-GB"/>
              </w:rPr>
            </w:pPr>
            <w:r w:rsidRPr="0023632C">
              <w:rPr>
                <w:rFonts w:asciiTheme="majorBidi" w:hAnsiTheme="majorBidi" w:cstheme="majorBidi"/>
                <w:sz w:val="20"/>
                <w:szCs w:val="20"/>
                <w:lang w:val="en-GB"/>
              </w:rPr>
              <w:t>Overcharge</w:t>
            </w:r>
          </w:p>
        </w:tc>
        <w:tc>
          <w:tcPr>
            <w:tcW w:w="5335" w:type="dxa"/>
          </w:tcPr>
          <w:p w14:paraId="1CE6DBE2" w14:textId="77777777" w:rsidR="00264C17" w:rsidRPr="0023632C" w:rsidRDefault="00264C17"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Gas Composition, same methodology as test 5</w:t>
            </w:r>
          </w:p>
        </w:tc>
      </w:tr>
    </w:tbl>
    <w:p w14:paraId="365CBD9F" w14:textId="1EE34F09" w:rsidR="00264C17" w:rsidRPr="0023632C" w:rsidRDefault="00264C17" w:rsidP="00CB20FB"/>
    <w:p w14:paraId="115BD0AF" w14:textId="0A6176D6" w:rsidR="00264C17" w:rsidRPr="0023632C" w:rsidRDefault="00264C17">
      <w:pPr>
        <w:suppressAutoHyphens w:val="0"/>
        <w:kinsoku/>
        <w:overflowPunct/>
        <w:autoSpaceDE/>
        <w:autoSpaceDN/>
        <w:adjustRightInd/>
        <w:snapToGrid/>
        <w:spacing w:after="200" w:line="276" w:lineRule="auto"/>
      </w:pPr>
      <w:r w:rsidRPr="0023632C">
        <w:br w:type="page"/>
      </w:r>
    </w:p>
    <w:p w14:paraId="0B6D83BA" w14:textId="77777777" w:rsidR="00264C17" w:rsidRPr="0023632C" w:rsidRDefault="00264C17" w:rsidP="00264C17">
      <w:pPr>
        <w:pStyle w:val="H1G"/>
      </w:pPr>
      <w:r w:rsidRPr="0023632C">
        <w:lastRenderedPageBreak/>
        <w:t>Cell Level Test Results</w:t>
      </w:r>
    </w:p>
    <w:p w14:paraId="03632EFF" w14:textId="1D8FF204" w:rsidR="00264C17" w:rsidRPr="0023632C" w:rsidRDefault="00264C17" w:rsidP="00264C17">
      <w:pPr>
        <w:pStyle w:val="H23G"/>
      </w:pPr>
      <w:bookmarkStart w:id="4" w:name="Test_1_–_Demonstration_of_Thermal_Runawa"/>
      <w:bookmarkEnd w:id="4"/>
      <w:r w:rsidRPr="0023632C">
        <w:tab/>
      </w:r>
      <w:r w:rsidRPr="0023632C">
        <w:tab/>
        <w:t>Test 1 – Demonstration of Thermal Runaway Propensity by Short Circuit</w:t>
      </w:r>
    </w:p>
    <w:p w14:paraId="0F0E9780" w14:textId="02E855C4" w:rsidR="00264C17" w:rsidRPr="000B6716" w:rsidRDefault="00264C17" w:rsidP="00FC6CCC">
      <w:pPr>
        <w:pStyle w:val="SingleTxtG"/>
        <w:jc w:val="left"/>
        <w:rPr>
          <w:b/>
          <w:bCs/>
        </w:rPr>
      </w:pPr>
      <w:r w:rsidRPr="000B6716">
        <w:rPr>
          <w:b/>
          <w:bCs/>
        </w:rPr>
        <w:t>Table 6</w:t>
      </w:r>
      <w:r w:rsidR="00FC6CCC" w:rsidRPr="000B6716">
        <w:rPr>
          <w:b/>
          <w:bCs/>
        </w:rPr>
        <w:t>:</w:t>
      </w:r>
      <w:r w:rsidRPr="000B6716">
        <w:rPr>
          <w:b/>
          <w:bCs/>
        </w:rPr>
        <w:t xml:space="preserve">  Test initiation details</w:t>
      </w:r>
    </w:p>
    <w:tbl>
      <w:tblPr>
        <w:tblW w:w="9350"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6204"/>
      </w:tblGrid>
      <w:tr w:rsidR="00264C17" w:rsidRPr="0023632C" w14:paraId="0EC09FEC" w14:textId="77777777" w:rsidTr="00264C17">
        <w:trPr>
          <w:trHeight w:val="268"/>
        </w:trPr>
        <w:tc>
          <w:tcPr>
            <w:tcW w:w="9350" w:type="dxa"/>
            <w:gridSpan w:val="2"/>
            <w:shd w:val="clear" w:color="auto" w:fill="C0C0C0"/>
          </w:tcPr>
          <w:p w14:paraId="4F7320DD" w14:textId="77777777" w:rsidR="00264C17" w:rsidRPr="0023632C" w:rsidRDefault="00264C17" w:rsidP="00F90EAD">
            <w:pPr>
              <w:pStyle w:val="TableParagraph"/>
              <w:spacing w:line="248" w:lineRule="exact"/>
              <w:ind w:left="3057" w:right="3046"/>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 Initiation Details</w:t>
            </w:r>
          </w:p>
        </w:tc>
      </w:tr>
      <w:tr w:rsidR="00264C17" w:rsidRPr="0023632C" w14:paraId="5029C950" w14:textId="77777777" w:rsidTr="00264C17">
        <w:trPr>
          <w:trHeight w:val="268"/>
        </w:trPr>
        <w:tc>
          <w:tcPr>
            <w:tcW w:w="3146" w:type="dxa"/>
          </w:tcPr>
          <w:p w14:paraId="0EC3C7DA" w14:textId="77777777" w:rsidR="00264C17" w:rsidRPr="0023632C" w:rsidRDefault="00264C17"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Date</w:t>
            </w:r>
          </w:p>
        </w:tc>
        <w:tc>
          <w:tcPr>
            <w:tcW w:w="6204" w:type="dxa"/>
          </w:tcPr>
          <w:p w14:paraId="07D6A2A2" w14:textId="77777777" w:rsidR="00264C17" w:rsidRPr="0023632C" w:rsidRDefault="00264C17"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2019/09/18</w:t>
            </w:r>
          </w:p>
        </w:tc>
      </w:tr>
      <w:tr w:rsidR="00264C17" w:rsidRPr="0023632C" w14:paraId="2149F396" w14:textId="77777777" w:rsidTr="00264C17">
        <w:trPr>
          <w:trHeight w:val="268"/>
        </w:trPr>
        <w:tc>
          <w:tcPr>
            <w:tcW w:w="3146" w:type="dxa"/>
          </w:tcPr>
          <w:p w14:paraId="6E1CDF32" w14:textId="77777777" w:rsidR="00264C17" w:rsidRPr="0023632C" w:rsidRDefault="00264C17"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Start Time</w:t>
            </w:r>
          </w:p>
        </w:tc>
        <w:tc>
          <w:tcPr>
            <w:tcW w:w="6204" w:type="dxa"/>
          </w:tcPr>
          <w:p w14:paraId="64AB78E6" w14:textId="77777777" w:rsidR="00264C17" w:rsidRPr="0023632C" w:rsidRDefault="00264C17"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08:41 AM</w:t>
            </w:r>
          </w:p>
        </w:tc>
      </w:tr>
      <w:tr w:rsidR="00264C17" w:rsidRPr="0023632C" w14:paraId="15BF4E27" w14:textId="77777777" w:rsidTr="00264C17">
        <w:trPr>
          <w:trHeight w:val="268"/>
        </w:trPr>
        <w:tc>
          <w:tcPr>
            <w:tcW w:w="3146" w:type="dxa"/>
          </w:tcPr>
          <w:p w14:paraId="2D1287C7" w14:textId="77777777" w:rsidR="00264C17" w:rsidRPr="0023632C" w:rsidRDefault="00264C17"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Lab Temperature</w:t>
            </w:r>
          </w:p>
        </w:tc>
        <w:tc>
          <w:tcPr>
            <w:tcW w:w="6204" w:type="dxa"/>
          </w:tcPr>
          <w:p w14:paraId="3AEF9F4E" w14:textId="4D3D5622" w:rsidR="00264C17" w:rsidRPr="0023632C" w:rsidRDefault="00264C17"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20.5</w:t>
            </w:r>
            <w:r w:rsidR="00AF1D9E">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°C</w:t>
            </w:r>
          </w:p>
        </w:tc>
      </w:tr>
      <w:tr w:rsidR="00264C17" w:rsidRPr="0023632C" w14:paraId="1A2BF81E" w14:textId="77777777" w:rsidTr="00264C17">
        <w:trPr>
          <w:trHeight w:val="270"/>
        </w:trPr>
        <w:tc>
          <w:tcPr>
            <w:tcW w:w="3146" w:type="dxa"/>
          </w:tcPr>
          <w:p w14:paraId="6725E756" w14:textId="77777777" w:rsidR="00264C17" w:rsidRPr="0023632C" w:rsidRDefault="00264C17" w:rsidP="00F90EAD">
            <w:pPr>
              <w:pStyle w:val="TableParagraph"/>
              <w:spacing w:before="1" w:line="249"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Relative Humidity</w:t>
            </w:r>
          </w:p>
        </w:tc>
        <w:tc>
          <w:tcPr>
            <w:tcW w:w="6204" w:type="dxa"/>
          </w:tcPr>
          <w:p w14:paraId="3428BEC9" w14:textId="77777777" w:rsidR="00264C17" w:rsidRPr="0023632C" w:rsidRDefault="00264C17" w:rsidP="00F90EAD">
            <w:pPr>
              <w:pStyle w:val="TableParagraph"/>
              <w:spacing w:before="1" w:line="249"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46% RH</w:t>
            </w:r>
          </w:p>
        </w:tc>
      </w:tr>
    </w:tbl>
    <w:p w14:paraId="522B0BFA" w14:textId="7457AEB3" w:rsidR="00FC6CCC" w:rsidRDefault="00264C17" w:rsidP="000B6716">
      <w:pPr>
        <w:pStyle w:val="SingleTxtG"/>
        <w:spacing w:before="240"/>
      </w:pPr>
      <w:r w:rsidRPr="0023632C">
        <w:t>Figure 6 shows the surface temperatures measured during the test, in which no venting nor thermal runaway was observed. The open circuit voltage prior to the start of the test was 1.77</w:t>
      </w:r>
      <w:r w:rsidR="00AF1D9E">
        <w:t> </w:t>
      </w:r>
      <w:r w:rsidRPr="0023632C">
        <w:t>V. A contactor was closed</w:t>
      </w:r>
      <w:r w:rsidRPr="002318ED">
        <w:t xml:space="preserve"> </w:t>
      </w:r>
      <w:r w:rsidRPr="0023632C">
        <w:t>to</w:t>
      </w:r>
      <w:r w:rsidRPr="002318ED">
        <w:t xml:space="preserve"> </w:t>
      </w:r>
      <w:r w:rsidRPr="0023632C">
        <w:t>complete</w:t>
      </w:r>
      <w:r w:rsidRPr="002318ED">
        <w:t xml:space="preserve"> </w:t>
      </w:r>
      <w:r w:rsidRPr="0023632C">
        <w:t>the</w:t>
      </w:r>
      <w:r w:rsidRPr="002318ED">
        <w:t xml:space="preserve"> </w:t>
      </w:r>
      <w:r w:rsidRPr="0023632C">
        <w:t>circuit,</w:t>
      </w:r>
      <w:r w:rsidRPr="002318ED">
        <w:t xml:space="preserve"> </w:t>
      </w:r>
      <w:r w:rsidRPr="0023632C">
        <w:t>at</w:t>
      </w:r>
      <w:r w:rsidRPr="002318ED">
        <w:t xml:space="preserve"> </w:t>
      </w:r>
      <w:r w:rsidRPr="0023632C">
        <w:t>the</w:t>
      </w:r>
      <w:r w:rsidRPr="002318ED">
        <w:t xml:space="preserve"> </w:t>
      </w:r>
      <w:r w:rsidRPr="0023632C">
        <w:t>initiation</w:t>
      </w:r>
      <w:r w:rsidRPr="002318ED">
        <w:t xml:space="preserve"> </w:t>
      </w:r>
      <w:r w:rsidRPr="0023632C">
        <w:t>of</w:t>
      </w:r>
      <w:r w:rsidRPr="002318ED">
        <w:t xml:space="preserve"> </w:t>
      </w:r>
      <w:r w:rsidRPr="0023632C">
        <w:t>the</w:t>
      </w:r>
      <w:r w:rsidRPr="002318ED">
        <w:t xml:space="preserve"> </w:t>
      </w:r>
      <w:r w:rsidRPr="0023632C">
        <w:t>test.</w:t>
      </w:r>
      <w:r w:rsidRPr="002318ED">
        <w:t xml:space="preserve"> </w:t>
      </w:r>
      <w:r w:rsidRPr="0023632C">
        <w:t>The</w:t>
      </w:r>
      <w:r w:rsidRPr="002318ED">
        <w:t xml:space="preserve"> </w:t>
      </w:r>
      <w:r w:rsidRPr="0023632C">
        <w:t>current</w:t>
      </w:r>
      <w:r w:rsidRPr="002318ED">
        <w:t xml:space="preserve"> </w:t>
      </w:r>
      <w:r w:rsidRPr="0023632C">
        <w:t>measured</w:t>
      </w:r>
      <w:r w:rsidRPr="002318ED">
        <w:t xml:space="preserve"> </w:t>
      </w:r>
      <w:r w:rsidRPr="0023632C">
        <w:t>at</w:t>
      </w:r>
      <w:r w:rsidRPr="002318ED">
        <w:t xml:space="preserve"> </w:t>
      </w:r>
      <w:r w:rsidRPr="0023632C">
        <w:t>the</w:t>
      </w:r>
      <w:r w:rsidRPr="002318ED">
        <w:t xml:space="preserve"> </w:t>
      </w:r>
      <w:r w:rsidRPr="0023632C">
        <w:t>initial</w:t>
      </w:r>
      <w:r w:rsidRPr="002318ED">
        <w:t xml:space="preserve"> </w:t>
      </w:r>
      <w:r w:rsidRPr="0023632C">
        <w:t>short</w:t>
      </w:r>
      <w:r w:rsidRPr="002318ED">
        <w:t xml:space="preserve"> </w:t>
      </w:r>
      <w:r w:rsidRPr="0023632C">
        <w:t>circuit was approximately 796</w:t>
      </w:r>
      <w:r w:rsidR="00AF1D9E">
        <w:t xml:space="preserve"> </w:t>
      </w:r>
      <w:r w:rsidRPr="0023632C">
        <w:t>A. The current across the short was drastically decreasing through the test. No venting or thermal runway was observed based on visual observations and temperature measurements of the cell enclosure. All temperatures were reducing after the initial short circuit event. At the end of testing, when current was 0 and temperatures were returning to near ambient, at approximately 27 minutes, the contactor was</w:t>
      </w:r>
      <w:r w:rsidRPr="002318ED">
        <w:t xml:space="preserve"> </w:t>
      </w:r>
      <w:r w:rsidRPr="0023632C">
        <w:t>opened</w:t>
      </w:r>
      <w:r w:rsidR="00FC6CCC">
        <w:t>.</w:t>
      </w:r>
    </w:p>
    <w:p w14:paraId="6489004E" w14:textId="3BEEC5E7" w:rsidR="00FC6CCC" w:rsidRPr="000B6716" w:rsidRDefault="00FC6CCC" w:rsidP="002318ED">
      <w:pPr>
        <w:suppressAutoHyphens w:val="0"/>
        <w:kinsoku/>
        <w:overflowPunct/>
        <w:autoSpaceDE/>
        <w:autoSpaceDN/>
        <w:adjustRightInd/>
        <w:snapToGrid/>
        <w:spacing w:after="200" w:line="276" w:lineRule="auto"/>
        <w:ind w:left="1134"/>
        <w:rPr>
          <w:b/>
          <w:bCs/>
        </w:rPr>
      </w:pPr>
      <w:r w:rsidRPr="000B6716">
        <w:rPr>
          <w:b/>
          <w:bCs/>
        </w:rPr>
        <w:t>Figure 6:  Surface temperatures measured on cell</w:t>
      </w:r>
    </w:p>
    <w:p w14:paraId="2EDC9214" w14:textId="4AD53209" w:rsidR="00264C17" w:rsidRPr="0023632C" w:rsidRDefault="00264C17" w:rsidP="002318ED">
      <w:pPr>
        <w:pStyle w:val="BodyText"/>
        <w:jc w:val="center"/>
        <w:rPr>
          <w:sz w:val="20"/>
          <w:lang w:val="en-GB"/>
        </w:rPr>
      </w:pPr>
      <w:r w:rsidRPr="0023632C">
        <w:rPr>
          <w:noProof/>
          <w:lang w:val="en-GB"/>
        </w:rPr>
        <mc:AlternateContent>
          <mc:Choice Requires="wpg">
            <w:drawing>
              <wp:anchor distT="0" distB="0" distL="114300" distR="114300" simplePos="0" relativeHeight="251659264" behindDoc="0" locked="0" layoutInCell="1" allowOverlap="1" wp14:anchorId="500252E3" wp14:editId="0E581763">
                <wp:simplePos x="0" y="0"/>
                <wp:positionH relativeFrom="page">
                  <wp:posOffset>945515</wp:posOffset>
                </wp:positionH>
                <wp:positionV relativeFrom="paragraph">
                  <wp:posOffset>125095</wp:posOffset>
                </wp:positionV>
                <wp:extent cx="5422900" cy="4077970"/>
                <wp:effectExtent l="0" t="0" r="25400" b="17780"/>
                <wp:wrapNone/>
                <wp:docPr id="28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077970"/>
                          <a:chOff x="1485" y="-6185"/>
                          <a:chExt cx="8540" cy="6422"/>
                        </a:xfrm>
                      </wpg:grpSpPr>
                      <wps:wsp>
                        <wps:cNvPr id="288" name="AutoShape 309"/>
                        <wps:cNvSpPr>
                          <a:spLocks/>
                        </wps:cNvSpPr>
                        <wps:spPr bwMode="auto">
                          <a:xfrm>
                            <a:off x="2390" y="-5444"/>
                            <a:ext cx="4510" cy="4109"/>
                          </a:xfrm>
                          <a:custGeom>
                            <a:avLst/>
                            <a:gdLst>
                              <a:gd name="T0" fmla="+- 0 2390 2390"/>
                              <a:gd name="T1" fmla="*/ T0 w 4510"/>
                              <a:gd name="T2" fmla="+- 0 -1335 -5444"/>
                              <a:gd name="T3" fmla="*/ -1335 h 4109"/>
                              <a:gd name="T4" fmla="+- 0 6900 2390"/>
                              <a:gd name="T5" fmla="*/ T4 w 4510"/>
                              <a:gd name="T6" fmla="+- 0 -1335 -5444"/>
                              <a:gd name="T7" fmla="*/ -1335 h 4109"/>
                              <a:gd name="T8" fmla="+- 0 2390 2390"/>
                              <a:gd name="T9" fmla="*/ T8 w 4510"/>
                              <a:gd name="T10" fmla="+- 0 -2021 -5444"/>
                              <a:gd name="T11" fmla="*/ -2021 h 4109"/>
                              <a:gd name="T12" fmla="+- 0 6900 2390"/>
                              <a:gd name="T13" fmla="*/ T12 w 4510"/>
                              <a:gd name="T14" fmla="+- 0 -2021 -5444"/>
                              <a:gd name="T15" fmla="*/ -2021 h 4109"/>
                              <a:gd name="T16" fmla="+- 0 2390 2390"/>
                              <a:gd name="T17" fmla="*/ T16 w 4510"/>
                              <a:gd name="T18" fmla="+- 0 -2705 -5444"/>
                              <a:gd name="T19" fmla="*/ -2705 h 4109"/>
                              <a:gd name="T20" fmla="+- 0 6900 2390"/>
                              <a:gd name="T21" fmla="*/ T20 w 4510"/>
                              <a:gd name="T22" fmla="+- 0 -2705 -5444"/>
                              <a:gd name="T23" fmla="*/ -2705 h 4109"/>
                              <a:gd name="T24" fmla="+- 0 2390 2390"/>
                              <a:gd name="T25" fmla="*/ T24 w 4510"/>
                              <a:gd name="T26" fmla="+- 0 -3389 -5444"/>
                              <a:gd name="T27" fmla="*/ -3389 h 4109"/>
                              <a:gd name="T28" fmla="+- 0 6900 2390"/>
                              <a:gd name="T29" fmla="*/ T28 w 4510"/>
                              <a:gd name="T30" fmla="+- 0 -3389 -5444"/>
                              <a:gd name="T31" fmla="*/ -3389 h 4109"/>
                              <a:gd name="T32" fmla="+- 0 2390 2390"/>
                              <a:gd name="T33" fmla="*/ T32 w 4510"/>
                              <a:gd name="T34" fmla="+- 0 -4073 -5444"/>
                              <a:gd name="T35" fmla="*/ -4073 h 4109"/>
                              <a:gd name="T36" fmla="+- 0 6900 2390"/>
                              <a:gd name="T37" fmla="*/ T36 w 4510"/>
                              <a:gd name="T38" fmla="+- 0 -4073 -5444"/>
                              <a:gd name="T39" fmla="*/ -4073 h 4109"/>
                              <a:gd name="T40" fmla="+- 0 2390 2390"/>
                              <a:gd name="T41" fmla="*/ T40 w 4510"/>
                              <a:gd name="T42" fmla="+- 0 -4757 -5444"/>
                              <a:gd name="T43" fmla="*/ -4757 h 4109"/>
                              <a:gd name="T44" fmla="+- 0 6900 2390"/>
                              <a:gd name="T45" fmla="*/ T44 w 4510"/>
                              <a:gd name="T46" fmla="+- 0 -4757 -5444"/>
                              <a:gd name="T47" fmla="*/ -4757 h 4109"/>
                              <a:gd name="T48" fmla="+- 0 2390 2390"/>
                              <a:gd name="T49" fmla="*/ T48 w 4510"/>
                              <a:gd name="T50" fmla="+- 0 -5444 -5444"/>
                              <a:gd name="T51" fmla="*/ -5444 h 4109"/>
                              <a:gd name="T52" fmla="+- 0 6900 2390"/>
                              <a:gd name="T53" fmla="*/ T52 w 4510"/>
                              <a:gd name="T54" fmla="+- 0 -5444 -5444"/>
                              <a:gd name="T55" fmla="*/ -5444 h 4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10" h="4109">
                                <a:moveTo>
                                  <a:pt x="0" y="4109"/>
                                </a:moveTo>
                                <a:lnTo>
                                  <a:pt x="4510" y="4109"/>
                                </a:lnTo>
                                <a:moveTo>
                                  <a:pt x="0" y="3423"/>
                                </a:moveTo>
                                <a:lnTo>
                                  <a:pt x="4510" y="3423"/>
                                </a:lnTo>
                                <a:moveTo>
                                  <a:pt x="0" y="2739"/>
                                </a:moveTo>
                                <a:lnTo>
                                  <a:pt x="4510" y="2739"/>
                                </a:lnTo>
                                <a:moveTo>
                                  <a:pt x="0" y="2055"/>
                                </a:moveTo>
                                <a:lnTo>
                                  <a:pt x="4510" y="2055"/>
                                </a:lnTo>
                                <a:moveTo>
                                  <a:pt x="0" y="1371"/>
                                </a:moveTo>
                                <a:lnTo>
                                  <a:pt x="4510" y="1371"/>
                                </a:lnTo>
                                <a:moveTo>
                                  <a:pt x="0" y="687"/>
                                </a:moveTo>
                                <a:lnTo>
                                  <a:pt x="4510" y="687"/>
                                </a:lnTo>
                                <a:moveTo>
                                  <a:pt x="0" y="0"/>
                                </a:moveTo>
                                <a:lnTo>
                                  <a:pt x="4510" y="0"/>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308"/>
                        <wps:cNvSpPr>
                          <a:spLocks/>
                        </wps:cNvSpPr>
                        <wps:spPr bwMode="auto">
                          <a:xfrm>
                            <a:off x="3415" y="-5444"/>
                            <a:ext cx="3075" cy="4793"/>
                          </a:xfrm>
                          <a:custGeom>
                            <a:avLst/>
                            <a:gdLst>
                              <a:gd name="T0" fmla="+- 0 3415 3415"/>
                              <a:gd name="T1" fmla="*/ T0 w 3075"/>
                              <a:gd name="T2" fmla="+- 0 -5444 -5444"/>
                              <a:gd name="T3" fmla="*/ -5444 h 4793"/>
                              <a:gd name="T4" fmla="+- 0 3415 3415"/>
                              <a:gd name="T5" fmla="*/ T4 w 3075"/>
                              <a:gd name="T6" fmla="+- 0 -651 -5444"/>
                              <a:gd name="T7" fmla="*/ -651 h 4793"/>
                              <a:gd name="T8" fmla="+- 0 4440 3415"/>
                              <a:gd name="T9" fmla="*/ T8 w 3075"/>
                              <a:gd name="T10" fmla="+- 0 -5444 -5444"/>
                              <a:gd name="T11" fmla="*/ -5444 h 4793"/>
                              <a:gd name="T12" fmla="+- 0 4440 3415"/>
                              <a:gd name="T13" fmla="*/ T12 w 3075"/>
                              <a:gd name="T14" fmla="+- 0 -651 -5444"/>
                              <a:gd name="T15" fmla="*/ -651 h 4793"/>
                              <a:gd name="T16" fmla="+- 0 5465 3415"/>
                              <a:gd name="T17" fmla="*/ T16 w 3075"/>
                              <a:gd name="T18" fmla="+- 0 -5444 -5444"/>
                              <a:gd name="T19" fmla="*/ -5444 h 4793"/>
                              <a:gd name="T20" fmla="+- 0 5465 3415"/>
                              <a:gd name="T21" fmla="*/ T20 w 3075"/>
                              <a:gd name="T22" fmla="+- 0 -651 -5444"/>
                              <a:gd name="T23" fmla="*/ -651 h 4793"/>
                              <a:gd name="T24" fmla="+- 0 6490 3415"/>
                              <a:gd name="T25" fmla="*/ T24 w 3075"/>
                              <a:gd name="T26" fmla="+- 0 -5444 -5444"/>
                              <a:gd name="T27" fmla="*/ -5444 h 4793"/>
                              <a:gd name="T28" fmla="+- 0 6490 3415"/>
                              <a:gd name="T29" fmla="*/ T28 w 3075"/>
                              <a:gd name="T30" fmla="+- 0 -651 -5444"/>
                              <a:gd name="T31" fmla="*/ -651 h 47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5" h="4793">
                                <a:moveTo>
                                  <a:pt x="0" y="0"/>
                                </a:moveTo>
                                <a:lnTo>
                                  <a:pt x="0" y="4793"/>
                                </a:lnTo>
                                <a:moveTo>
                                  <a:pt x="1025" y="0"/>
                                </a:moveTo>
                                <a:lnTo>
                                  <a:pt x="1025" y="4793"/>
                                </a:lnTo>
                                <a:moveTo>
                                  <a:pt x="2050" y="0"/>
                                </a:moveTo>
                                <a:lnTo>
                                  <a:pt x="2050" y="4793"/>
                                </a:lnTo>
                                <a:moveTo>
                                  <a:pt x="3075" y="0"/>
                                </a:moveTo>
                                <a:lnTo>
                                  <a:pt x="3075" y="4793"/>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307"/>
                        <wps:cNvCnPr>
                          <a:cxnSpLocks noChangeShapeType="1"/>
                        </wps:cNvCnPr>
                        <wps:spPr bwMode="auto">
                          <a:xfrm>
                            <a:off x="6900" y="-651"/>
                            <a:ext cx="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91" name="AutoShape 306"/>
                        <wps:cNvSpPr>
                          <a:spLocks/>
                        </wps:cNvSpPr>
                        <wps:spPr bwMode="auto">
                          <a:xfrm>
                            <a:off x="6900" y="-5444"/>
                            <a:ext cx="58" cy="4793"/>
                          </a:xfrm>
                          <a:custGeom>
                            <a:avLst/>
                            <a:gdLst>
                              <a:gd name="T0" fmla="+- 0 6900 6900"/>
                              <a:gd name="T1" fmla="*/ T0 w 58"/>
                              <a:gd name="T2" fmla="+- 0 -651 -5444"/>
                              <a:gd name="T3" fmla="*/ -651 h 4793"/>
                              <a:gd name="T4" fmla="+- 0 6958 6900"/>
                              <a:gd name="T5" fmla="*/ T4 w 58"/>
                              <a:gd name="T6" fmla="+- 0 -651 -5444"/>
                              <a:gd name="T7" fmla="*/ -651 h 4793"/>
                              <a:gd name="T8" fmla="+- 0 6900 6900"/>
                              <a:gd name="T9" fmla="*/ T8 w 58"/>
                              <a:gd name="T10" fmla="+- 0 -1131 -5444"/>
                              <a:gd name="T11" fmla="*/ -1131 h 4793"/>
                              <a:gd name="T12" fmla="+- 0 6958 6900"/>
                              <a:gd name="T13" fmla="*/ T12 w 58"/>
                              <a:gd name="T14" fmla="+- 0 -1131 -5444"/>
                              <a:gd name="T15" fmla="*/ -1131 h 4793"/>
                              <a:gd name="T16" fmla="+- 0 6900 6900"/>
                              <a:gd name="T17" fmla="*/ T16 w 58"/>
                              <a:gd name="T18" fmla="+- 0 -1609 -5444"/>
                              <a:gd name="T19" fmla="*/ -1609 h 4793"/>
                              <a:gd name="T20" fmla="+- 0 6958 6900"/>
                              <a:gd name="T21" fmla="*/ T20 w 58"/>
                              <a:gd name="T22" fmla="+- 0 -1609 -5444"/>
                              <a:gd name="T23" fmla="*/ -1609 h 4793"/>
                              <a:gd name="T24" fmla="+- 0 6900 6900"/>
                              <a:gd name="T25" fmla="*/ T24 w 58"/>
                              <a:gd name="T26" fmla="+- 0 -2089 -5444"/>
                              <a:gd name="T27" fmla="*/ -2089 h 4793"/>
                              <a:gd name="T28" fmla="+- 0 6958 6900"/>
                              <a:gd name="T29" fmla="*/ T28 w 58"/>
                              <a:gd name="T30" fmla="+- 0 -2089 -5444"/>
                              <a:gd name="T31" fmla="*/ -2089 h 4793"/>
                              <a:gd name="T32" fmla="+- 0 6900 6900"/>
                              <a:gd name="T33" fmla="*/ T32 w 58"/>
                              <a:gd name="T34" fmla="+- 0 -2569 -5444"/>
                              <a:gd name="T35" fmla="*/ -2569 h 4793"/>
                              <a:gd name="T36" fmla="+- 0 6958 6900"/>
                              <a:gd name="T37" fmla="*/ T36 w 58"/>
                              <a:gd name="T38" fmla="+- 0 -2569 -5444"/>
                              <a:gd name="T39" fmla="*/ -2569 h 4793"/>
                              <a:gd name="T40" fmla="+- 0 6900 6900"/>
                              <a:gd name="T41" fmla="*/ T40 w 58"/>
                              <a:gd name="T42" fmla="+- 0 -3046 -5444"/>
                              <a:gd name="T43" fmla="*/ -3046 h 4793"/>
                              <a:gd name="T44" fmla="+- 0 6958 6900"/>
                              <a:gd name="T45" fmla="*/ T44 w 58"/>
                              <a:gd name="T46" fmla="+- 0 -3046 -5444"/>
                              <a:gd name="T47" fmla="*/ -3046 h 4793"/>
                              <a:gd name="T48" fmla="+- 0 6900 6900"/>
                              <a:gd name="T49" fmla="*/ T48 w 58"/>
                              <a:gd name="T50" fmla="+- 0 -3526 -5444"/>
                              <a:gd name="T51" fmla="*/ -3526 h 4793"/>
                              <a:gd name="T52" fmla="+- 0 6958 6900"/>
                              <a:gd name="T53" fmla="*/ T52 w 58"/>
                              <a:gd name="T54" fmla="+- 0 -3526 -5444"/>
                              <a:gd name="T55" fmla="*/ -3526 h 4793"/>
                              <a:gd name="T56" fmla="+- 0 6900 6900"/>
                              <a:gd name="T57" fmla="*/ T56 w 58"/>
                              <a:gd name="T58" fmla="+- 0 -4006 -5444"/>
                              <a:gd name="T59" fmla="*/ -4006 h 4793"/>
                              <a:gd name="T60" fmla="+- 0 6958 6900"/>
                              <a:gd name="T61" fmla="*/ T60 w 58"/>
                              <a:gd name="T62" fmla="+- 0 -4006 -5444"/>
                              <a:gd name="T63" fmla="*/ -4006 h 4793"/>
                              <a:gd name="T64" fmla="+- 0 6900 6900"/>
                              <a:gd name="T65" fmla="*/ T64 w 58"/>
                              <a:gd name="T66" fmla="+- 0 -4484 -5444"/>
                              <a:gd name="T67" fmla="*/ -4484 h 4793"/>
                              <a:gd name="T68" fmla="+- 0 6958 6900"/>
                              <a:gd name="T69" fmla="*/ T68 w 58"/>
                              <a:gd name="T70" fmla="+- 0 -4484 -5444"/>
                              <a:gd name="T71" fmla="*/ -4484 h 4793"/>
                              <a:gd name="T72" fmla="+- 0 6900 6900"/>
                              <a:gd name="T73" fmla="*/ T72 w 58"/>
                              <a:gd name="T74" fmla="+- 0 -4964 -5444"/>
                              <a:gd name="T75" fmla="*/ -4964 h 4793"/>
                              <a:gd name="T76" fmla="+- 0 6958 6900"/>
                              <a:gd name="T77" fmla="*/ T76 w 58"/>
                              <a:gd name="T78" fmla="+- 0 -4964 -5444"/>
                              <a:gd name="T79" fmla="*/ -4964 h 4793"/>
                              <a:gd name="T80" fmla="+- 0 6900 6900"/>
                              <a:gd name="T81" fmla="*/ T80 w 58"/>
                              <a:gd name="T82" fmla="+- 0 -5444 -5444"/>
                              <a:gd name="T83" fmla="*/ -5444 h 4793"/>
                              <a:gd name="T84" fmla="+- 0 6958 6900"/>
                              <a:gd name="T85" fmla="*/ T84 w 58"/>
                              <a:gd name="T86" fmla="+- 0 -5444 -5444"/>
                              <a:gd name="T87" fmla="*/ -5444 h 4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 h="4793">
                                <a:moveTo>
                                  <a:pt x="0" y="4793"/>
                                </a:moveTo>
                                <a:lnTo>
                                  <a:pt x="58" y="4793"/>
                                </a:lnTo>
                                <a:moveTo>
                                  <a:pt x="0" y="4313"/>
                                </a:moveTo>
                                <a:lnTo>
                                  <a:pt x="58" y="4313"/>
                                </a:lnTo>
                                <a:moveTo>
                                  <a:pt x="0" y="3835"/>
                                </a:moveTo>
                                <a:lnTo>
                                  <a:pt x="58" y="3835"/>
                                </a:lnTo>
                                <a:moveTo>
                                  <a:pt x="0" y="3355"/>
                                </a:moveTo>
                                <a:lnTo>
                                  <a:pt x="58" y="3355"/>
                                </a:lnTo>
                                <a:moveTo>
                                  <a:pt x="0" y="2875"/>
                                </a:moveTo>
                                <a:lnTo>
                                  <a:pt x="58" y="2875"/>
                                </a:lnTo>
                                <a:moveTo>
                                  <a:pt x="0" y="2398"/>
                                </a:moveTo>
                                <a:lnTo>
                                  <a:pt x="58" y="2398"/>
                                </a:lnTo>
                                <a:moveTo>
                                  <a:pt x="0" y="1918"/>
                                </a:moveTo>
                                <a:lnTo>
                                  <a:pt x="58" y="1918"/>
                                </a:lnTo>
                                <a:moveTo>
                                  <a:pt x="0" y="1438"/>
                                </a:moveTo>
                                <a:lnTo>
                                  <a:pt x="58" y="1438"/>
                                </a:lnTo>
                                <a:moveTo>
                                  <a:pt x="0" y="960"/>
                                </a:moveTo>
                                <a:lnTo>
                                  <a:pt x="58" y="960"/>
                                </a:lnTo>
                                <a:moveTo>
                                  <a:pt x="0" y="480"/>
                                </a:moveTo>
                                <a:lnTo>
                                  <a:pt x="58" y="480"/>
                                </a:lnTo>
                                <a:moveTo>
                                  <a:pt x="0" y="0"/>
                                </a:moveTo>
                                <a:lnTo>
                                  <a:pt x="58" y="0"/>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utoShape 305"/>
                        <wps:cNvSpPr>
                          <a:spLocks/>
                        </wps:cNvSpPr>
                        <wps:spPr bwMode="auto">
                          <a:xfrm>
                            <a:off x="2389" y="-5444"/>
                            <a:ext cx="4511" cy="4793"/>
                          </a:xfrm>
                          <a:custGeom>
                            <a:avLst/>
                            <a:gdLst>
                              <a:gd name="T0" fmla="+- 0 2389 2389"/>
                              <a:gd name="T1" fmla="*/ T0 w 4511"/>
                              <a:gd name="T2" fmla="+- 0 -651 -5443"/>
                              <a:gd name="T3" fmla="*/ -651 h 4793"/>
                              <a:gd name="T4" fmla="+- 0 2389 2389"/>
                              <a:gd name="T5" fmla="*/ T4 w 4511"/>
                              <a:gd name="T6" fmla="+- 0 -5443 -5443"/>
                              <a:gd name="T7" fmla="*/ -5443 h 4793"/>
                              <a:gd name="T8" fmla="+- 0 2389 2389"/>
                              <a:gd name="T9" fmla="*/ T8 w 4511"/>
                              <a:gd name="T10" fmla="+- 0 -651 -5443"/>
                              <a:gd name="T11" fmla="*/ -651 h 4793"/>
                              <a:gd name="T12" fmla="+- 0 6900 2389"/>
                              <a:gd name="T13" fmla="*/ T12 w 4511"/>
                              <a:gd name="T14" fmla="+- 0 -651 -5443"/>
                              <a:gd name="T15" fmla="*/ -651 h 4793"/>
                            </a:gdLst>
                            <a:ahLst/>
                            <a:cxnLst>
                              <a:cxn ang="0">
                                <a:pos x="T1" y="T3"/>
                              </a:cxn>
                              <a:cxn ang="0">
                                <a:pos x="T5" y="T7"/>
                              </a:cxn>
                              <a:cxn ang="0">
                                <a:pos x="T9" y="T11"/>
                              </a:cxn>
                              <a:cxn ang="0">
                                <a:pos x="T13" y="T15"/>
                              </a:cxn>
                            </a:cxnLst>
                            <a:rect l="0" t="0" r="r" b="b"/>
                            <a:pathLst>
                              <a:path w="4511" h="4793">
                                <a:moveTo>
                                  <a:pt x="0" y="4792"/>
                                </a:moveTo>
                                <a:lnTo>
                                  <a:pt x="0" y="0"/>
                                </a:lnTo>
                                <a:moveTo>
                                  <a:pt x="0" y="4792"/>
                                </a:moveTo>
                                <a:lnTo>
                                  <a:pt x="4511" y="4792"/>
                                </a:lnTo>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 name="Picture 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83" y="-5060"/>
                            <a:ext cx="4462"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303"/>
                        <wps:cNvSpPr>
                          <a:spLocks/>
                        </wps:cNvSpPr>
                        <wps:spPr bwMode="auto">
                          <a:xfrm>
                            <a:off x="2398" y="-773"/>
                            <a:ext cx="4431" cy="120"/>
                          </a:xfrm>
                          <a:custGeom>
                            <a:avLst/>
                            <a:gdLst>
                              <a:gd name="T0" fmla="+- 0 2399 2399"/>
                              <a:gd name="T1" fmla="*/ T0 w 4431"/>
                              <a:gd name="T2" fmla="+- 0 -772 -772"/>
                              <a:gd name="T3" fmla="*/ -772 h 120"/>
                              <a:gd name="T4" fmla="+- 0 2399 2399"/>
                              <a:gd name="T5" fmla="*/ T4 w 4431"/>
                              <a:gd name="T6" fmla="+- 0 -772 -772"/>
                              <a:gd name="T7" fmla="*/ -772 h 120"/>
                              <a:gd name="T8" fmla="+- 0 2994 2399"/>
                              <a:gd name="T9" fmla="*/ T8 w 4431"/>
                              <a:gd name="T10" fmla="+- 0 -772 -772"/>
                              <a:gd name="T11" fmla="*/ -772 h 120"/>
                              <a:gd name="T12" fmla="+- 0 3004 2399"/>
                              <a:gd name="T13" fmla="*/ T12 w 4431"/>
                              <a:gd name="T14" fmla="+- 0 -679 -772"/>
                              <a:gd name="T15" fmla="*/ -679 h 120"/>
                              <a:gd name="T16" fmla="+- 0 3004 2399"/>
                              <a:gd name="T17" fmla="*/ T16 w 4431"/>
                              <a:gd name="T18" fmla="+- 0 -676 -772"/>
                              <a:gd name="T19" fmla="*/ -676 h 120"/>
                              <a:gd name="T20" fmla="+- 0 3016 2399"/>
                              <a:gd name="T21" fmla="*/ T20 w 4431"/>
                              <a:gd name="T22" fmla="+- 0 -676 -772"/>
                              <a:gd name="T23" fmla="*/ -676 h 120"/>
                              <a:gd name="T24" fmla="+- 0 3025 2399"/>
                              <a:gd name="T25" fmla="*/ T24 w 4431"/>
                              <a:gd name="T26" fmla="+- 0 -674 -772"/>
                              <a:gd name="T27" fmla="*/ -674 h 120"/>
                              <a:gd name="T28" fmla="+- 0 3035 2399"/>
                              <a:gd name="T29" fmla="*/ T28 w 4431"/>
                              <a:gd name="T30" fmla="+- 0 -674 -772"/>
                              <a:gd name="T31" fmla="*/ -674 h 120"/>
                              <a:gd name="T32" fmla="+- 0 3044 2399"/>
                              <a:gd name="T33" fmla="*/ T32 w 4431"/>
                              <a:gd name="T34" fmla="+- 0 -674 -772"/>
                              <a:gd name="T35" fmla="*/ -674 h 120"/>
                              <a:gd name="T36" fmla="+- 0 3044 2399"/>
                              <a:gd name="T37" fmla="*/ T36 w 4431"/>
                              <a:gd name="T38" fmla="+- 0 -671 -772"/>
                              <a:gd name="T39" fmla="*/ -671 h 120"/>
                              <a:gd name="T40" fmla="+- 0 3056 2399"/>
                              <a:gd name="T41" fmla="*/ T40 w 4431"/>
                              <a:gd name="T42" fmla="+- 0 -671 -772"/>
                              <a:gd name="T43" fmla="*/ -671 h 120"/>
                              <a:gd name="T44" fmla="+- 0 3066 2399"/>
                              <a:gd name="T45" fmla="*/ T44 w 4431"/>
                              <a:gd name="T46" fmla="+- 0 -671 -772"/>
                              <a:gd name="T47" fmla="*/ -671 h 120"/>
                              <a:gd name="T48" fmla="+- 0 3076 2399"/>
                              <a:gd name="T49" fmla="*/ T48 w 4431"/>
                              <a:gd name="T50" fmla="+- 0 -671 -772"/>
                              <a:gd name="T51" fmla="*/ -671 h 120"/>
                              <a:gd name="T52" fmla="+- 0 3088 2399"/>
                              <a:gd name="T53" fmla="*/ T52 w 4431"/>
                              <a:gd name="T54" fmla="+- 0 -671 -772"/>
                              <a:gd name="T55" fmla="*/ -671 h 120"/>
                              <a:gd name="T56" fmla="+- 0 3088 2399"/>
                              <a:gd name="T57" fmla="*/ T56 w 4431"/>
                              <a:gd name="T58" fmla="+- 0 -669 -772"/>
                              <a:gd name="T59" fmla="*/ -669 h 120"/>
                              <a:gd name="T60" fmla="+- 0 3097 2399"/>
                              <a:gd name="T61" fmla="*/ T60 w 4431"/>
                              <a:gd name="T62" fmla="+- 0 -669 -772"/>
                              <a:gd name="T63" fmla="*/ -669 h 120"/>
                              <a:gd name="T64" fmla="+- 0 3107 2399"/>
                              <a:gd name="T65" fmla="*/ T64 w 4431"/>
                              <a:gd name="T66" fmla="+- 0 -669 -772"/>
                              <a:gd name="T67" fmla="*/ -669 h 120"/>
                              <a:gd name="T68" fmla="+- 0 3116 2399"/>
                              <a:gd name="T69" fmla="*/ T68 w 4431"/>
                              <a:gd name="T70" fmla="+- 0 -669 -772"/>
                              <a:gd name="T71" fmla="*/ -669 h 120"/>
                              <a:gd name="T72" fmla="+- 0 3128 2399"/>
                              <a:gd name="T73" fmla="*/ T72 w 4431"/>
                              <a:gd name="T74" fmla="+- 0 -669 -772"/>
                              <a:gd name="T75" fmla="*/ -669 h 120"/>
                              <a:gd name="T76" fmla="+- 0 3128 2399"/>
                              <a:gd name="T77" fmla="*/ T76 w 4431"/>
                              <a:gd name="T78" fmla="+- 0 -667 -772"/>
                              <a:gd name="T79" fmla="*/ -667 h 120"/>
                              <a:gd name="T80" fmla="+- 0 3138 2399"/>
                              <a:gd name="T81" fmla="*/ T80 w 4431"/>
                              <a:gd name="T82" fmla="+- 0 -667 -772"/>
                              <a:gd name="T83" fmla="*/ -667 h 120"/>
                              <a:gd name="T84" fmla="+- 0 3148 2399"/>
                              <a:gd name="T85" fmla="*/ T84 w 4431"/>
                              <a:gd name="T86" fmla="+- 0 -667 -772"/>
                              <a:gd name="T87" fmla="*/ -667 h 120"/>
                              <a:gd name="T88" fmla="+- 0 3157 2399"/>
                              <a:gd name="T89" fmla="*/ T88 w 4431"/>
                              <a:gd name="T90" fmla="+- 0 -667 -772"/>
                              <a:gd name="T91" fmla="*/ -667 h 120"/>
                              <a:gd name="T92" fmla="+- 0 3157 2399"/>
                              <a:gd name="T93" fmla="*/ T92 w 4431"/>
                              <a:gd name="T94" fmla="+- 0 -664 -772"/>
                              <a:gd name="T95" fmla="*/ -664 h 120"/>
                              <a:gd name="T96" fmla="+- 0 3169 2399"/>
                              <a:gd name="T97" fmla="*/ T96 w 4431"/>
                              <a:gd name="T98" fmla="+- 0 -664 -772"/>
                              <a:gd name="T99" fmla="*/ -664 h 120"/>
                              <a:gd name="T100" fmla="+- 0 3179 2399"/>
                              <a:gd name="T101" fmla="*/ T100 w 4431"/>
                              <a:gd name="T102" fmla="+- 0 -664 -772"/>
                              <a:gd name="T103" fmla="*/ -664 h 120"/>
                              <a:gd name="T104" fmla="+- 0 3188 2399"/>
                              <a:gd name="T105" fmla="*/ T104 w 4431"/>
                              <a:gd name="T106" fmla="+- 0 -664 -772"/>
                              <a:gd name="T107" fmla="*/ -664 h 120"/>
                              <a:gd name="T108" fmla="+- 0 3200 2399"/>
                              <a:gd name="T109" fmla="*/ T108 w 4431"/>
                              <a:gd name="T110" fmla="+- 0 -664 -772"/>
                              <a:gd name="T111" fmla="*/ -664 h 120"/>
                              <a:gd name="T112" fmla="+- 0 3200 2399"/>
                              <a:gd name="T113" fmla="*/ T112 w 4431"/>
                              <a:gd name="T114" fmla="+- 0 -662 -772"/>
                              <a:gd name="T115" fmla="*/ -662 h 120"/>
                              <a:gd name="T116" fmla="+- 0 3260 2399"/>
                              <a:gd name="T117" fmla="*/ T116 w 4431"/>
                              <a:gd name="T118" fmla="+- 0 -662 -772"/>
                              <a:gd name="T119" fmla="*/ -662 h 120"/>
                              <a:gd name="T120" fmla="+- 0 3260 2399"/>
                              <a:gd name="T121" fmla="*/ T120 w 4431"/>
                              <a:gd name="T122" fmla="+- 0 -659 -772"/>
                              <a:gd name="T123" fmla="*/ -659 h 120"/>
                              <a:gd name="T124" fmla="+- 0 3373 2399"/>
                              <a:gd name="T125" fmla="*/ T124 w 4431"/>
                              <a:gd name="T126" fmla="+- 0 -659 -772"/>
                              <a:gd name="T127" fmla="*/ -659 h 120"/>
                              <a:gd name="T128" fmla="+- 0 3373 2399"/>
                              <a:gd name="T129" fmla="*/ T128 w 4431"/>
                              <a:gd name="T130" fmla="+- 0 -657 -772"/>
                              <a:gd name="T131" fmla="*/ -657 h 120"/>
                              <a:gd name="T132" fmla="+- 0 3568 2399"/>
                              <a:gd name="T133" fmla="*/ T132 w 4431"/>
                              <a:gd name="T134" fmla="+- 0 -657 -772"/>
                              <a:gd name="T135" fmla="*/ -657 h 120"/>
                              <a:gd name="T136" fmla="+- 0 3580 2399"/>
                              <a:gd name="T137" fmla="*/ T136 w 4431"/>
                              <a:gd name="T138" fmla="+- 0 -655 -772"/>
                              <a:gd name="T139" fmla="*/ -655 h 120"/>
                              <a:gd name="T140" fmla="+- 0 3887 2399"/>
                              <a:gd name="T141" fmla="*/ T140 w 4431"/>
                              <a:gd name="T142" fmla="+- 0 -655 -772"/>
                              <a:gd name="T143" fmla="*/ -655 h 120"/>
                              <a:gd name="T144" fmla="+- 0 3896 2399"/>
                              <a:gd name="T145" fmla="*/ T144 w 4431"/>
                              <a:gd name="T146" fmla="+- 0 -652 -772"/>
                              <a:gd name="T147" fmla="*/ -652 h 120"/>
                              <a:gd name="T148" fmla="+- 0 6500 2399"/>
                              <a:gd name="T149" fmla="*/ T148 w 4431"/>
                              <a:gd name="T150" fmla="+- 0 -652 -772"/>
                              <a:gd name="T151" fmla="*/ -652 h 120"/>
                              <a:gd name="T152" fmla="+- 0 6500 2399"/>
                              <a:gd name="T153" fmla="*/ T152 w 4431"/>
                              <a:gd name="T154" fmla="+- 0 -655 -772"/>
                              <a:gd name="T155" fmla="*/ -655 h 120"/>
                              <a:gd name="T156" fmla="+- 0 6510 2399"/>
                              <a:gd name="T157" fmla="*/ T156 w 4431"/>
                              <a:gd name="T158" fmla="+- 0 -655 -772"/>
                              <a:gd name="T159" fmla="*/ -655 h 120"/>
                              <a:gd name="T160" fmla="+- 0 6520 2399"/>
                              <a:gd name="T161" fmla="*/ T160 w 4431"/>
                              <a:gd name="T162" fmla="+- 0 -655 -772"/>
                              <a:gd name="T163" fmla="*/ -655 h 120"/>
                              <a:gd name="T164" fmla="+- 0 6520 2399"/>
                              <a:gd name="T165" fmla="*/ T164 w 4431"/>
                              <a:gd name="T166" fmla="+- 0 -657 -772"/>
                              <a:gd name="T167" fmla="*/ -657 h 120"/>
                              <a:gd name="T168" fmla="+- 0 6664 2399"/>
                              <a:gd name="T169" fmla="*/ T168 w 4431"/>
                              <a:gd name="T170" fmla="+- 0 -657 -772"/>
                              <a:gd name="T171" fmla="*/ -657 h 120"/>
                              <a:gd name="T172" fmla="+- 0 6664 2399"/>
                              <a:gd name="T173" fmla="*/ T172 w 4431"/>
                              <a:gd name="T174" fmla="+- 0 -659 -772"/>
                              <a:gd name="T175" fmla="*/ -659 h 120"/>
                              <a:gd name="T176" fmla="+- 0 6817 2399"/>
                              <a:gd name="T177" fmla="*/ T176 w 4431"/>
                              <a:gd name="T178" fmla="+- 0 -659 -772"/>
                              <a:gd name="T179" fmla="*/ -659 h 120"/>
                              <a:gd name="T180" fmla="+- 0 6829 2399"/>
                              <a:gd name="T181" fmla="*/ T180 w 4431"/>
                              <a:gd name="T182" fmla="+- 0 -659 -772"/>
                              <a:gd name="T183" fmla="*/ -6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31" h="120">
                                <a:moveTo>
                                  <a:pt x="0" y="0"/>
                                </a:moveTo>
                                <a:lnTo>
                                  <a:pt x="0" y="0"/>
                                </a:lnTo>
                                <a:lnTo>
                                  <a:pt x="595" y="0"/>
                                </a:lnTo>
                                <a:lnTo>
                                  <a:pt x="605" y="93"/>
                                </a:lnTo>
                                <a:lnTo>
                                  <a:pt x="605" y="96"/>
                                </a:lnTo>
                                <a:lnTo>
                                  <a:pt x="617" y="96"/>
                                </a:lnTo>
                                <a:lnTo>
                                  <a:pt x="626" y="98"/>
                                </a:lnTo>
                                <a:lnTo>
                                  <a:pt x="636" y="98"/>
                                </a:lnTo>
                                <a:lnTo>
                                  <a:pt x="645" y="98"/>
                                </a:lnTo>
                                <a:lnTo>
                                  <a:pt x="645" y="101"/>
                                </a:lnTo>
                                <a:lnTo>
                                  <a:pt x="657" y="101"/>
                                </a:lnTo>
                                <a:lnTo>
                                  <a:pt x="667" y="101"/>
                                </a:lnTo>
                                <a:lnTo>
                                  <a:pt x="677" y="101"/>
                                </a:lnTo>
                                <a:lnTo>
                                  <a:pt x="689" y="101"/>
                                </a:lnTo>
                                <a:lnTo>
                                  <a:pt x="689" y="103"/>
                                </a:lnTo>
                                <a:lnTo>
                                  <a:pt x="698" y="103"/>
                                </a:lnTo>
                                <a:lnTo>
                                  <a:pt x="708" y="103"/>
                                </a:lnTo>
                                <a:lnTo>
                                  <a:pt x="717" y="103"/>
                                </a:lnTo>
                                <a:lnTo>
                                  <a:pt x="729" y="103"/>
                                </a:lnTo>
                                <a:lnTo>
                                  <a:pt x="729" y="105"/>
                                </a:lnTo>
                                <a:lnTo>
                                  <a:pt x="739" y="105"/>
                                </a:lnTo>
                                <a:lnTo>
                                  <a:pt x="749" y="105"/>
                                </a:lnTo>
                                <a:lnTo>
                                  <a:pt x="758" y="105"/>
                                </a:lnTo>
                                <a:lnTo>
                                  <a:pt x="758" y="108"/>
                                </a:lnTo>
                                <a:lnTo>
                                  <a:pt x="770" y="108"/>
                                </a:lnTo>
                                <a:lnTo>
                                  <a:pt x="780" y="108"/>
                                </a:lnTo>
                                <a:lnTo>
                                  <a:pt x="789" y="108"/>
                                </a:lnTo>
                                <a:lnTo>
                                  <a:pt x="801" y="108"/>
                                </a:lnTo>
                                <a:lnTo>
                                  <a:pt x="801" y="110"/>
                                </a:lnTo>
                                <a:lnTo>
                                  <a:pt x="861" y="110"/>
                                </a:lnTo>
                                <a:lnTo>
                                  <a:pt x="861" y="113"/>
                                </a:lnTo>
                                <a:lnTo>
                                  <a:pt x="974" y="113"/>
                                </a:lnTo>
                                <a:lnTo>
                                  <a:pt x="974" y="115"/>
                                </a:lnTo>
                                <a:lnTo>
                                  <a:pt x="1169" y="115"/>
                                </a:lnTo>
                                <a:lnTo>
                                  <a:pt x="1181" y="117"/>
                                </a:lnTo>
                                <a:lnTo>
                                  <a:pt x="1488" y="117"/>
                                </a:lnTo>
                                <a:lnTo>
                                  <a:pt x="1497" y="120"/>
                                </a:lnTo>
                                <a:lnTo>
                                  <a:pt x="4101" y="120"/>
                                </a:lnTo>
                                <a:lnTo>
                                  <a:pt x="4101" y="117"/>
                                </a:lnTo>
                                <a:lnTo>
                                  <a:pt x="4111" y="117"/>
                                </a:lnTo>
                                <a:lnTo>
                                  <a:pt x="4121" y="117"/>
                                </a:lnTo>
                                <a:lnTo>
                                  <a:pt x="4121" y="115"/>
                                </a:lnTo>
                                <a:lnTo>
                                  <a:pt x="4265" y="115"/>
                                </a:lnTo>
                                <a:lnTo>
                                  <a:pt x="4265" y="113"/>
                                </a:lnTo>
                                <a:lnTo>
                                  <a:pt x="4418" y="113"/>
                                </a:lnTo>
                                <a:lnTo>
                                  <a:pt x="4430" y="113"/>
                                </a:lnTo>
                              </a:path>
                            </a:pathLst>
                          </a:custGeom>
                          <a:noFill/>
                          <a:ln w="19812">
                            <a:solidFill>
                              <a:srgbClr val="2C4D75"/>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302"/>
                        <wps:cNvCnPr>
                          <a:cxnSpLocks noChangeShapeType="1"/>
                        </wps:cNvCnPr>
                        <wps:spPr bwMode="auto">
                          <a:xfrm>
                            <a:off x="7634" y="-3557"/>
                            <a:ext cx="504" cy="0"/>
                          </a:xfrm>
                          <a:prstGeom prst="line">
                            <a:avLst/>
                          </a:prstGeom>
                          <a:noFill/>
                          <a:ln w="1905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6" name="Line 301"/>
                        <wps:cNvCnPr>
                          <a:cxnSpLocks noChangeShapeType="1"/>
                        </wps:cNvCnPr>
                        <wps:spPr bwMode="auto">
                          <a:xfrm>
                            <a:off x="7634" y="-3219"/>
                            <a:ext cx="504" cy="0"/>
                          </a:xfrm>
                          <a:prstGeom prst="line">
                            <a:avLst/>
                          </a:prstGeom>
                          <a:noFill/>
                          <a:ln w="19050">
                            <a:solidFill>
                              <a:srgbClr val="9BBB59"/>
                            </a:solidFill>
                            <a:prstDash val="solid"/>
                            <a:round/>
                            <a:headEnd/>
                            <a:tailEnd/>
                          </a:ln>
                          <a:extLst>
                            <a:ext uri="{909E8E84-426E-40DD-AFC4-6F175D3DCCD1}">
                              <a14:hiddenFill xmlns:a14="http://schemas.microsoft.com/office/drawing/2010/main">
                                <a:noFill/>
                              </a14:hiddenFill>
                            </a:ext>
                          </a:extLst>
                        </wps:spPr>
                        <wps:bodyPr/>
                      </wps:wsp>
                      <wps:wsp>
                        <wps:cNvPr id="297" name="Line 300"/>
                        <wps:cNvCnPr>
                          <a:cxnSpLocks noChangeShapeType="1"/>
                        </wps:cNvCnPr>
                        <wps:spPr bwMode="auto">
                          <a:xfrm>
                            <a:off x="7634" y="-2882"/>
                            <a:ext cx="504" cy="0"/>
                          </a:xfrm>
                          <a:prstGeom prst="line">
                            <a:avLst/>
                          </a:prstGeom>
                          <a:noFill/>
                          <a:ln w="19050">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298" name="Line 299"/>
                        <wps:cNvCnPr>
                          <a:cxnSpLocks noChangeShapeType="1"/>
                        </wps:cNvCnPr>
                        <wps:spPr bwMode="auto">
                          <a:xfrm>
                            <a:off x="7634" y="-2207"/>
                            <a:ext cx="504" cy="0"/>
                          </a:xfrm>
                          <a:prstGeom prst="line">
                            <a:avLst/>
                          </a:prstGeom>
                          <a:noFill/>
                          <a:ln w="19050">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299" name="Line 298"/>
                        <wps:cNvCnPr>
                          <a:cxnSpLocks noChangeShapeType="1"/>
                        </wps:cNvCnPr>
                        <wps:spPr bwMode="auto">
                          <a:xfrm>
                            <a:off x="7634" y="-1869"/>
                            <a:ext cx="504" cy="0"/>
                          </a:xfrm>
                          <a:prstGeom prst="line">
                            <a:avLst/>
                          </a:prstGeom>
                          <a:noFill/>
                          <a:ln w="19050">
                            <a:solidFill>
                              <a:srgbClr val="2C4D75"/>
                            </a:solidFill>
                            <a:prstDash val="dot"/>
                            <a:round/>
                            <a:headEnd/>
                            <a:tailEnd/>
                          </a:ln>
                          <a:extLst>
                            <a:ext uri="{909E8E84-426E-40DD-AFC4-6F175D3DCCD1}">
                              <a14:hiddenFill xmlns:a14="http://schemas.microsoft.com/office/drawing/2010/main">
                                <a:noFill/>
                              </a14:hiddenFill>
                            </a:ext>
                          </a:extLst>
                        </wps:spPr>
                        <wps:bodyPr/>
                      </wps:wsp>
                      <wps:wsp>
                        <wps:cNvPr id="300" name="Rectangle 297"/>
                        <wps:cNvSpPr>
                          <a:spLocks noChangeArrowheads="1"/>
                        </wps:cNvSpPr>
                        <wps:spPr bwMode="auto">
                          <a:xfrm>
                            <a:off x="1485" y="-6185"/>
                            <a:ext cx="8540" cy="6422"/>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296"/>
                        <wps:cNvSpPr txBox="1">
                          <a:spLocks noChangeArrowheads="1"/>
                        </wps:cNvSpPr>
                        <wps:spPr bwMode="auto">
                          <a:xfrm>
                            <a:off x="4792" y="-5980"/>
                            <a:ext cx="19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D385E" w14:textId="77777777" w:rsidR="00BC4CF1" w:rsidRDefault="00BC4CF1" w:rsidP="00264C17">
                              <w:pPr>
                                <w:spacing w:line="281" w:lineRule="exact"/>
                                <w:rPr>
                                  <w:sz w:val="28"/>
                                </w:rPr>
                              </w:pPr>
                              <w:r>
                                <w:rPr>
                                  <w:color w:val="595958"/>
                                  <w:sz w:val="28"/>
                                </w:rPr>
                                <w:t xml:space="preserve">Short Circuit </w:t>
                              </w:r>
                              <w:r>
                                <w:rPr>
                                  <w:color w:val="595958"/>
                                  <w:spacing w:val="-7"/>
                                  <w:sz w:val="28"/>
                                </w:rPr>
                                <w:t>Test</w:t>
                              </w:r>
                            </w:p>
                          </w:txbxContent>
                        </wps:txbx>
                        <wps:bodyPr rot="0" vert="horz" wrap="square" lIns="0" tIns="0" rIns="0" bIns="0" anchor="t" anchorCtr="0" upright="1">
                          <a:noAutofit/>
                        </wps:bodyPr>
                      </wps:wsp>
                      <wps:wsp>
                        <wps:cNvPr id="302" name="Text Box 295"/>
                        <wps:cNvSpPr txBox="1">
                          <a:spLocks noChangeArrowheads="1"/>
                        </wps:cNvSpPr>
                        <wps:spPr bwMode="auto">
                          <a:xfrm>
                            <a:off x="2040" y="-552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5F27" w14:textId="77777777" w:rsidR="00BC4CF1" w:rsidRDefault="00BC4CF1" w:rsidP="00264C17">
                              <w:pPr>
                                <w:spacing w:line="180" w:lineRule="exact"/>
                                <w:rPr>
                                  <w:sz w:val="18"/>
                                </w:rPr>
                              </w:pPr>
                              <w:r>
                                <w:rPr>
                                  <w:color w:val="595958"/>
                                  <w:sz w:val="18"/>
                                </w:rPr>
                                <w:t>70</w:t>
                              </w:r>
                            </w:p>
                          </w:txbxContent>
                        </wps:txbx>
                        <wps:bodyPr rot="0" vert="horz" wrap="square" lIns="0" tIns="0" rIns="0" bIns="0" anchor="t" anchorCtr="0" upright="1">
                          <a:noAutofit/>
                        </wps:bodyPr>
                      </wps:wsp>
                      <wps:wsp>
                        <wps:cNvPr id="303" name="Text Box 294"/>
                        <wps:cNvSpPr txBox="1">
                          <a:spLocks noChangeArrowheads="1"/>
                        </wps:cNvSpPr>
                        <wps:spPr bwMode="auto">
                          <a:xfrm>
                            <a:off x="7067" y="-5527"/>
                            <a:ext cx="29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C504" w14:textId="77777777" w:rsidR="00BC4CF1" w:rsidRDefault="00BC4CF1" w:rsidP="00264C17">
                              <w:pPr>
                                <w:spacing w:line="183" w:lineRule="exact"/>
                                <w:rPr>
                                  <w:sz w:val="18"/>
                                </w:rPr>
                              </w:pPr>
                              <w:r>
                                <w:rPr>
                                  <w:color w:val="595958"/>
                                  <w:sz w:val="18"/>
                                </w:rPr>
                                <w:t>900</w:t>
                              </w:r>
                            </w:p>
                            <w:p w14:paraId="39AE0724" w14:textId="77777777" w:rsidR="00BC4CF1" w:rsidRDefault="00BC4CF1" w:rsidP="00264C17">
                              <w:pPr>
                                <w:spacing w:before="3"/>
                                <w:rPr>
                                  <w:sz w:val="21"/>
                                </w:rPr>
                              </w:pPr>
                            </w:p>
                            <w:p w14:paraId="6454BE00" w14:textId="77777777" w:rsidR="00BC4CF1" w:rsidRDefault="00BC4CF1" w:rsidP="00264C17">
                              <w:pPr>
                                <w:spacing w:line="216" w:lineRule="exact"/>
                                <w:rPr>
                                  <w:sz w:val="18"/>
                                </w:rPr>
                              </w:pPr>
                              <w:r>
                                <w:rPr>
                                  <w:color w:val="595958"/>
                                  <w:sz w:val="18"/>
                                </w:rPr>
                                <w:t>800</w:t>
                              </w:r>
                            </w:p>
                          </w:txbxContent>
                        </wps:txbx>
                        <wps:bodyPr rot="0" vert="horz" wrap="square" lIns="0" tIns="0" rIns="0" bIns="0" anchor="t" anchorCtr="0" upright="1">
                          <a:noAutofit/>
                        </wps:bodyPr>
                      </wps:wsp>
                      <wps:wsp>
                        <wps:cNvPr id="304" name="Text Box 293"/>
                        <wps:cNvSpPr txBox="1">
                          <a:spLocks noChangeArrowheads="1"/>
                        </wps:cNvSpPr>
                        <wps:spPr bwMode="auto">
                          <a:xfrm>
                            <a:off x="2040" y="-484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2D0C4" w14:textId="77777777" w:rsidR="00BC4CF1" w:rsidRDefault="00BC4CF1" w:rsidP="00264C17">
                              <w:pPr>
                                <w:spacing w:line="180" w:lineRule="exact"/>
                                <w:rPr>
                                  <w:sz w:val="18"/>
                                </w:rPr>
                              </w:pPr>
                              <w:r>
                                <w:rPr>
                                  <w:color w:val="595958"/>
                                  <w:sz w:val="18"/>
                                </w:rPr>
                                <w:t>60</w:t>
                              </w:r>
                            </w:p>
                          </w:txbxContent>
                        </wps:txbx>
                        <wps:bodyPr rot="0" vert="horz" wrap="square" lIns="0" tIns="0" rIns="0" bIns="0" anchor="t" anchorCtr="0" upright="1">
                          <a:noAutofit/>
                        </wps:bodyPr>
                      </wps:wsp>
                      <wps:wsp>
                        <wps:cNvPr id="305" name="Text Box 292"/>
                        <wps:cNvSpPr txBox="1">
                          <a:spLocks noChangeArrowheads="1"/>
                        </wps:cNvSpPr>
                        <wps:spPr bwMode="auto">
                          <a:xfrm>
                            <a:off x="7067" y="-456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F0F5" w14:textId="77777777" w:rsidR="00BC4CF1" w:rsidRDefault="00BC4CF1" w:rsidP="00264C17">
                              <w:pPr>
                                <w:spacing w:line="180" w:lineRule="exact"/>
                                <w:rPr>
                                  <w:sz w:val="18"/>
                                </w:rPr>
                              </w:pPr>
                              <w:r>
                                <w:rPr>
                                  <w:color w:val="595958"/>
                                  <w:sz w:val="18"/>
                                </w:rPr>
                                <w:t>700</w:t>
                              </w:r>
                            </w:p>
                          </w:txbxContent>
                        </wps:txbx>
                        <wps:bodyPr rot="0" vert="horz" wrap="square" lIns="0" tIns="0" rIns="0" bIns="0" anchor="t" anchorCtr="0" upright="1">
                          <a:noAutofit/>
                        </wps:bodyPr>
                      </wps:wsp>
                      <wps:wsp>
                        <wps:cNvPr id="306" name="Text Box 291"/>
                        <wps:cNvSpPr txBox="1">
                          <a:spLocks noChangeArrowheads="1"/>
                        </wps:cNvSpPr>
                        <wps:spPr bwMode="auto">
                          <a:xfrm>
                            <a:off x="2040" y="-415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A167" w14:textId="77777777" w:rsidR="00BC4CF1" w:rsidRDefault="00BC4CF1" w:rsidP="00264C17">
                              <w:pPr>
                                <w:spacing w:line="180" w:lineRule="exact"/>
                                <w:rPr>
                                  <w:sz w:val="18"/>
                                </w:rPr>
                              </w:pPr>
                              <w:r>
                                <w:rPr>
                                  <w:color w:val="595958"/>
                                  <w:sz w:val="18"/>
                                </w:rPr>
                                <w:t>50</w:t>
                              </w:r>
                            </w:p>
                          </w:txbxContent>
                        </wps:txbx>
                        <wps:bodyPr rot="0" vert="horz" wrap="square" lIns="0" tIns="0" rIns="0" bIns="0" anchor="t" anchorCtr="0" upright="1">
                          <a:noAutofit/>
                        </wps:bodyPr>
                      </wps:wsp>
                      <wps:wsp>
                        <wps:cNvPr id="307" name="Text Box 290"/>
                        <wps:cNvSpPr txBox="1">
                          <a:spLocks noChangeArrowheads="1"/>
                        </wps:cNvSpPr>
                        <wps:spPr bwMode="auto">
                          <a:xfrm>
                            <a:off x="7067" y="-4090"/>
                            <a:ext cx="10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76F0" w14:textId="77777777" w:rsidR="00BC4CF1" w:rsidRDefault="00BC4CF1" w:rsidP="00264C17">
                              <w:pPr>
                                <w:tabs>
                                  <w:tab w:val="left" w:pos="566"/>
                                  <w:tab w:val="left" w:pos="1070"/>
                                </w:tabs>
                                <w:spacing w:line="180" w:lineRule="exact"/>
                                <w:rPr>
                                  <w:sz w:val="18"/>
                                </w:rPr>
                              </w:pPr>
                              <w:r>
                                <w:rPr>
                                  <w:color w:val="595958"/>
                                  <w:sz w:val="18"/>
                                </w:rPr>
                                <w:t>600</w:t>
                              </w:r>
                              <w:r>
                                <w:rPr>
                                  <w:color w:val="595958"/>
                                  <w:sz w:val="18"/>
                                </w:rPr>
                                <w:tab/>
                              </w:r>
                              <w:r>
                                <w:rPr>
                                  <w:color w:val="595958"/>
                                  <w:sz w:val="18"/>
                                  <w:u w:val="thick" w:color="4F81BD"/>
                                </w:rPr>
                                <w:t xml:space="preserve"> </w:t>
                              </w:r>
                              <w:r>
                                <w:rPr>
                                  <w:color w:val="595958"/>
                                  <w:sz w:val="18"/>
                                  <w:u w:val="thick" w:color="4F81BD"/>
                                </w:rPr>
                                <w:tab/>
                              </w:r>
                            </w:p>
                          </w:txbxContent>
                        </wps:txbx>
                        <wps:bodyPr rot="0" vert="horz" wrap="square" lIns="0" tIns="0" rIns="0" bIns="0" anchor="t" anchorCtr="0" upright="1">
                          <a:noAutofit/>
                        </wps:bodyPr>
                      </wps:wsp>
                      <wps:wsp>
                        <wps:cNvPr id="308" name="Text Box 289"/>
                        <wps:cNvSpPr txBox="1">
                          <a:spLocks noChangeArrowheads="1"/>
                        </wps:cNvSpPr>
                        <wps:spPr bwMode="auto">
                          <a:xfrm>
                            <a:off x="8193" y="-3979"/>
                            <a:ext cx="154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2E84F" w14:textId="77777777" w:rsidR="00BC4CF1" w:rsidRDefault="00BC4CF1" w:rsidP="00264C17">
                              <w:pPr>
                                <w:spacing w:line="183" w:lineRule="exact"/>
                                <w:rPr>
                                  <w:sz w:val="18"/>
                                </w:rPr>
                              </w:pPr>
                              <w:r>
                                <w:rPr>
                                  <w:color w:val="595958"/>
                                  <w:sz w:val="18"/>
                                </w:rPr>
                                <w:t>TC1 - Top Middle</w:t>
                              </w:r>
                            </w:p>
                            <w:p w14:paraId="1E06EEF3" w14:textId="77777777" w:rsidR="00BC4CF1" w:rsidRDefault="00BC4CF1" w:rsidP="00264C17">
                              <w:pPr>
                                <w:spacing w:before="117" w:line="216" w:lineRule="exact"/>
                                <w:rPr>
                                  <w:sz w:val="18"/>
                                </w:rPr>
                              </w:pPr>
                              <w:r>
                                <w:rPr>
                                  <w:color w:val="595958"/>
                                  <w:sz w:val="18"/>
                                </w:rPr>
                                <w:t>TC2 - Bottom Middle</w:t>
                              </w:r>
                            </w:p>
                          </w:txbxContent>
                        </wps:txbx>
                        <wps:bodyPr rot="0" vert="horz" wrap="square" lIns="0" tIns="0" rIns="0" bIns="0" anchor="t" anchorCtr="0" upright="1">
                          <a:noAutofit/>
                        </wps:bodyPr>
                      </wps:wsp>
                      <wps:wsp>
                        <wps:cNvPr id="309" name="Text Box 288"/>
                        <wps:cNvSpPr txBox="1">
                          <a:spLocks noChangeArrowheads="1"/>
                        </wps:cNvSpPr>
                        <wps:spPr bwMode="auto">
                          <a:xfrm>
                            <a:off x="2040" y="-347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A139" w14:textId="77777777" w:rsidR="00BC4CF1" w:rsidRDefault="00BC4CF1" w:rsidP="00264C17">
                              <w:pPr>
                                <w:spacing w:line="180" w:lineRule="exact"/>
                                <w:rPr>
                                  <w:sz w:val="18"/>
                                </w:rPr>
                              </w:pPr>
                              <w:r>
                                <w:rPr>
                                  <w:color w:val="595958"/>
                                  <w:sz w:val="18"/>
                                </w:rPr>
                                <w:t>40</w:t>
                              </w:r>
                            </w:p>
                          </w:txbxContent>
                        </wps:txbx>
                        <wps:bodyPr rot="0" vert="horz" wrap="square" lIns="0" tIns="0" rIns="0" bIns="0" anchor="t" anchorCtr="0" upright="1">
                          <a:noAutofit/>
                        </wps:bodyPr>
                      </wps:wsp>
                      <wps:wsp>
                        <wps:cNvPr id="310" name="Text Box 287"/>
                        <wps:cNvSpPr txBox="1">
                          <a:spLocks noChangeArrowheads="1"/>
                        </wps:cNvSpPr>
                        <wps:spPr bwMode="auto">
                          <a:xfrm>
                            <a:off x="7067" y="-361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90E21" w14:textId="77777777" w:rsidR="00BC4CF1" w:rsidRDefault="00BC4CF1" w:rsidP="00264C17">
                              <w:pPr>
                                <w:spacing w:line="180" w:lineRule="exact"/>
                                <w:rPr>
                                  <w:sz w:val="18"/>
                                </w:rPr>
                              </w:pPr>
                              <w:r>
                                <w:rPr>
                                  <w:color w:val="595958"/>
                                  <w:sz w:val="18"/>
                                </w:rPr>
                                <w:t>500</w:t>
                              </w:r>
                            </w:p>
                          </w:txbxContent>
                        </wps:txbx>
                        <wps:bodyPr rot="0" vert="horz" wrap="square" lIns="0" tIns="0" rIns="0" bIns="0" anchor="t" anchorCtr="0" upright="1">
                          <a:noAutofit/>
                        </wps:bodyPr>
                      </wps:wsp>
                      <wps:wsp>
                        <wps:cNvPr id="311" name="Text Box 286"/>
                        <wps:cNvSpPr txBox="1">
                          <a:spLocks noChangeArrowheads="1"/>
                        </wps:cNvSpPr>
                        <wps:spPr bwMode="auto">
                          <a:xfrm>
                            <a:off x="8193" y="-3304"/>
                            <a:ext cx="7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59F3" w14:textId="77777777" w:rsidR="00BC4CF1" w:rsidRDefault="00BC4CF1" w:rsidP="00264C17">
                              <w:pPr>
                                <w:spacing w:line="180" w:lineRule="exact"/>
                                <w:rPr>
                                  <w:sz w:val="18"/>
                                </w:rPr>
                              </w:pPr>
                              <w:r>
                                <w:rPr>
                                  <w:color w:val="595958"/>
                                  <w:sz w:val="18"/>
                                </w:rPr>
                                <w:t>TC3 - Side</w:t>
                              </w:r>
                            </w:p>
                          </w:txbxContent>
                        </wps:txbx>
                        <wps:bodyPr rot="0" vert="horz" wrap="square" lIns="0" tIns="0" rIns="0" bIns="0" anchor="t" anchorCtr="0" upright="1">
                          <a:noAutofit/>
                        </wps:bodyPr>
                      </wps:wsp>
                      <wps:wsp>
                        <wps:cNvPr id="312" name="Text Box 285"/>
                        <wps:cNvSpPr txBox="1">
                          <a:spLocks noChangeArrowheads="1"/>
                        </wps:cNvSpPr>
                        <wps:spPr bwMode="auto">
                          <a:xfrm>
                            <a:off x="7067" y="-313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9D18" w14:textId="77777777" w:rsidR="00BC4CF1" w:rsidRDefault="00BC4CF1" w:rsidP="00264C17">
                              <w:pPr>
                                <w:spacing w:line="180" w:lineRule="exact"/>
                                <w:rPr>
                                  <w:sz w:val="18"/>
                                </w:rPr>
                              </w:pPr>
                              <w:r>
                                <w:rPr>
                                  <w:color w:val="595958"/>
                                  <w:sz w:val="18"/>
                                </w:rPr>
                                <w:t>400</w:t>
                              </w:r>
                            </w:p>
                          </w:txbxContent>
                        </wps:txbx>
                        <wps:bodyPr rot="0" vert="horz" wrap="square" lIns="0" tIns="0" rIns="0" bIns="0" anchor="t" anchorCtr="0" upright="1">
                          <a:noAutofit/>
                        </wps:bodyPr>
                      </wps:wsp>
                      <wps:wsp>
                        <wps:cNvPr id="313" name="Text Box 284"/>
                        <wps:cNvSpPr txBox="1">
                          <a:spLocks noChangeArrowheads="1"/>
                        </wps:cNvSpPr>
                        <wps:spPr bwMode="auto">
                          <a:xfrm>
                            <a:off x="2040" y="-278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B8A6" w14:textId="77777777" w:rsidR="00BC4CF1" w:rsidRDefault="00BC4CF1" w:rsidP="00264C17">
                              <w:pPr>
                                <w:spacing w:line="180" w:lineRule="exact"/>
                                <w:rPr>
                                  <w:sz w:val="18"/>
                                </w:rPr>
                              </w:pPr>
                              <w:r>
                                <w:rPr>
                                  <w:color w:val="595958"/>
                                  <w:sz w:val="18"/>
                                </w:rPr>
                                <w:t>30</w:t>
                              </w:r>
                            </w:p>
                          </w:txbxContent>
                        </wps:txbx>
                        <wps:bodyPr rot="0" vert="horz" wrap="square" lIns="0" tIns="0" rIns="0" bIns="0" anchor="t" anchorCtr="0" upright="1">
                          <a:noAutofit/>
                        </wps:bodyPr>
                      </wps:wsp>
                      <wps:wsp>
                        <wps:cNvPr id="314" name="Text Box 283"/>
                        <wps:cNvSpPr txBox="1">
                          <a:spLocks noChangeArrowheads="1"/>
                        </wps:cNvSpPr>
                        <wps:spPr bwMode="auto">
                          <a:xfrm>
                            <a:off x="7067" y="-265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8B7F" w14:textId="77777777" w:rsidR="00BC4CF1" w:rsidRDefault="00BC4CF1" w:rsidP="00264C17">
                              <w:pPr>
                                <w:spacing w:line="180" w:lineRule="exact"/>
                                <w:rPr>
                                  <w:sz w:val="18"/>
                                </w:rPr>
                              </w:pPr>
                              <w:r>
                                <w:rPr>
                                  <w:color w:val="595958"/>
                                  <w:sz w:val="18"/>
                                </w:rPr>
                                <w:t>300</w:t>
                              </w:r>
                            </w:p>
                          </w:txbxContent>
                        </wps:txbx>
                        <wps:bodyPr rot="0" vert="horz" wrap="square" lIns="0" tIns="0" rIns="0" bIns="0" anchor="t" anchorCtr="0" upright="1">
                          <a:noAutofit/>
                        </wps:bodyPr>
                      </wps:wsp>
                      <wps:wsp>
                        <wps:cNvPr id="315" name="Text Box 282"/>
                        <wps:cNvSpPr txBox="1">
                          <a:spLocks noChangeArrowheads="1"/>
                        </wps:cNvSpPr>
                        <wps:spPr bwMode="auto">
                          <a:xfrm>
                            <a:off x="2040" y="-210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D6BCD" w14:textId="77777777" w:rsidR="00BC4CF1" w:rsidRDefault="00BC4CF1" w:rsidP="00264C17">
                              <w:pPr>
                                <w:spacing w:line="180" w:lineRule="exact"/>
                                <w:rPr>
                                  <w:sz w:val="18"/>
                                </w:rPr>
                              </w:pPr>
                              <w:r>
                                <w:rPr>
                                  <w:color w:val="595958"/>
                                  <w:sz w:val="18"/>
                                </w:rPr>
                                <w:t>20</w:t>
                              </w:r>
                            </w:p>
                          </w:txbxContent>
                        </wps:txbx>
                        <wps:bodyPr rot="0" vert="horz" wrap="square" lIns="0" tIns="0" rIns="0" bIns="0" anchor="t" anchorCtr="0" upright="1">
                          <a:noAutofit/>
                        </wps:bodyPr>
                      </wps:wsp>
                      <wps:wsp>
                        <wps:cNvPr id="316" name="Text Box 281"/>
                        <wps:cNvSpPr txBox="1">
                          <a:spLocks noChangeArrowheads="1"/>
                        </wps:cNvSpPr>
                        <wps:spPr bwMode="auto">
                          <a:xfrm>
                            <a:off x="7067" y="-217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FE922" w14:textId="77777777" w:rsidR="00BC4CF1" w:rsidRDefault="00BC4CF1" w:rsidP="00264C17">
                              <w:pPr>
                                <w:spacing w:line="180" w:lineRule="exact"/>
                                <w:rPr>
                                  <w:sz w:val="18"/>
                                </w:rPr>
                              </w:pPr>
                              <w:r>
                                <w:rPr>
                                  <w:color w:val="595958"/>
                                  <w:sz w:val="18"/>
                                </w:rPr>
                                <w:t>200</w:t>
                              </w:r>
                            </w:p>
                          </w:txbxContent>
                        </wps:txbx>
                        <wps:bodyPr rot="0" vert="horz" wrap="square" lIns="0" tIns="0" rIns="0" bIns="0" anchor="t" anchorCtr="0" upright="1">
                          <a:noAutofit/>
                        </wps:bodyPr>
                      </wps:wsp>
                      <wps:wsp>
                        <wps:cNvPr id="317" name="Text Box 280"/>
                        <wps:cNvSpPr txBox="1">
                          <a:spLocks noChangeArrowheads="1"/>
                        </wps:cNvSpPr>
                        <wps:spPr bwMode="auto">
                          <a:xfrm>
                            <a:off x="7067" y="-169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FAFD" w14:textId="77777777" w:rsidR="00BC4CF1" w:rsidRDefault="00BC4CF1" w:rsidP="00264C17">
                              <w:pPr>
                                <w:spacing w:line="180" w:lineRule="exact"/>
                                <w:rPr>
                                  <w:sz w:val="18"/>
                                </w:rPr>
                              </w:pPr>
                              <w:r>
                                <w:rPr>
                                  <w:color w:val="595958"/>
                                  <w:sz w:val="18"/>
                                </w:rPr>
                                <w:t>100</w:t>
                              </w:r>
                            </w:p>
                          </w:txbxContent>
                        </wps:txbx>
                        <wps:bodyPr rot="0" vert="horz" wrap="square" lIns="0" tIns="0" rIns="0" bIns="0" anchor="t" anchorCtr="0" upright="1">
                          <a:noAutofit/>
                        </wps:bodyPr>
                      </wps:wsp>
                      <wps:wsp>
                        <wps:cNvPr id="318" name="Text Box 279"/>
                        <wps:cNvSpPr txBox="1">
                          <a:spLocks noChangeArrowheads="1"/>
                        </wps:cNvSpPr>
                        <wps:spPr bwMode="auto">
                          <a:xfrm>
                            <a:off x="7633" y="-2967"/>
                            <a:ext cx="2210" cy="1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DFE8" w14:textId="77777777" w:rsidR="00BC4CF1" w:rsidRDefault="00BC4CF1" w:rsidP="00264C17">
                              <w:pPr>
                                <w:spacing w:line="183" w:lineRule="exact"/>
                                <w:ind w:left="559"/>
                                <w:rPr>
                                  <w:sz w:val="18"/>
                                </w:rPr>
                              </w:pPr>
                              <w:r>
                                <w:rPr>
                                  <w:color w:val="595958"/>
                                  <w:sz w:val="18"/>
                                </w:rPr>
                                <w:t>TC4 - Postive Terminal</w:t>
                              </w:r>
                            </w:p>
                            <w:p w14:paraId="1E80A2D9" w14:textId="77777777" w:rsidR="00BC4CF1" w:rsidRDefault="00BC4CF1" w:rsidP="00264C17">
                              <w:pPr>
                                <w:tabs>
                                  <w:tab w:val="left" w:pos="503"/>
                                </w:tabs>
                                <w:spacing w:before="117" w:line="369" w:lineRule="auto"/>
                                <w:ind w:left="559" w:right="180" w:hanging="560"/>
                                <w:rPr>
                                  <w:sz w:val="18"/>
                                </w:rPr>
                              </w:pPr>
                              <w:r>
                                <w:rPr>
                                  <w:color w:val="595958"/>
                                  <w:position w:val="2"/>
                                  <w:sz w:val="18"/>
                                  <w:u w:val="thick" w:color="4BACC6"/>
                                </w:rPr>
                                <w:t xml:space="preserve"> </w:t>
                              </w:r>
                              <w:r>
                                <w:rPr>
                                  <w:color w:val="595958"/>
                                  <w:position w:val="2"/>
                                  <w:sz w:val="18"/>
                                  <w:u w:val="thick" w:color="4BACC6"/>
                                </w:rPr>
                                <w:tab/>
                              </w:r>
                              <w:r>
                                <w:rPr>
                                  <w:color w:val="595958"/>
                                  <w:spacing w:val="14"/>
                                  <w:position w:val="2"/>
                                  <w:sz w:val="18"/>
                                </w:rPr>
                                <w:t xml:space="preserve"> </w:t>
                              </w:r>
                              <w:r>
                                <w:rPr>
                                  <w:color w:val="595958"/>
                                  <w:sz w:val="18"/>
                                </w:rPr>
                                <w:t xml:space="preserve">TC5 - Expected </w:t>
                              </w:r>
                              <w:r>
                                <w:rPr>
                                  <w:color w:val="595958"/>
                                  <w:spacing w:val="-4"/>
                                  <w:sz w:val="18"/>
                                </w:rPr>
                                <w:t xml:space="preserve">Vent </w:t>
                              </w:r>
                              <w:r>
                                <w:rPr>
                                  <w:color w:val="595958"/>
                                  <w:sz w:val="18"/>
                                </w:rPr>
                                <w:t>Ambient</w:t>
                              </w:r>
                            </w:p>
                            <w:p w14:paraId="47F410F5" w14:textId="77777777" w:rsidR="00BC4CF1" w:rsidRDefault="00BC4CF1" w:rsidP="00264C17">
                              <w:pPr>
                                <w:tabs>
                                  <w:tab w:val="left" w:pos="559"/>
                                </w:tabs>
                                <w:spacing w:line="218" w:lineRule="exact"/>
                                <w:rPr>
                                  <w:sz w:val="18"/>
                                </w:rPr>
                              </w:pPr>
                              <w:r>
                                <w:rPr>
                                  <w:color w:val="595958"/>
                                  <w:sz w:val="18"/>
                                </w:rPr>
                                <w:t xml:space="preserve"> </w:t>
                              </w:r>
                              <w:r>
                                <w:rPr>
                                  <w:color w:val="595958"/>
                                  <w:sz w:val="18"/>
                                </w:rPr>
                                <w:tab/>
                                <w:t>Voltage</w:t>
                              </w:r>
                            </w:p>
                            <w:p w14:paraId="793B74B2" w14:textId="77777777" w:rsidR="00BC4CF1" w:rsidRDefault="00BC4CF1" w:rsidP="00264C17">
                              <w:pPr>
                                <w:tabs>
                                  <w:tab w:val="left" w:pos="503"/>
                                </w:tabs>
                                <w:spacing w:before="118" w:line="216" w:lineRule="exact"/>
                                <w:rPr>
                                  <w:sz w:val="18"/>
                                </w:rPr>
                              </w:pPr>
                              <w:r>
                                <w:rPr>
                                  <w:color w:val="595958"/>
                                  <w:position w:val="8"/>
                                  <w:sz w:val="18"/>
                                  <w:u w:val="thick" w:color="772C2A"/>
                                </w:rPr>
                                <w:t xml:space="preserve"> </w:t>
                              </w:r>
                              <w:r>
                                <w:rPr>
                                  <w:color w:val="595958"/>
                                  <w:position w:val="8"/>
                                  <w:sz w:val="18"/>
                                  <w:u w:val="thick" w:color="772C2A"/>
                                </w:rPr>
                                <w:tab/>
                              </w:r>
                              <w:r>
                                <w:rPr>
                                  <w:color w:val="595958"/>
                                  <w:spacing w:val="14"/>
                                  <w:position w:val="8"/>
                                  <w:sz w:val="18"/>
                                </w:rPr>
                                <w:t xml:space="preserve"> </w:t>
                              </w:r>
                              <w:r>
                                <w:rPr>
                                  <w:color w:val="595958"/>
                                  <w:sz w:val="18"/>
                                </w:rPr>
                                <w:t>Current</w:t>
                              </w:r>
                            </w:p>
                          </w:txbxContent>
                        </wps:txbx>
                        <wps:bodyPr rot="0" vert="horz" wrap="square" lIns="0" tIns="0" rIns="0" bIns="0" anchor="t" anchorCtr="0" upright="1">
                          <a:noAutofit/>
                        </wps:bodyPr>
                      </wps:wsp>
                      <wps:wsp>
                        <wps:cNvPr id="319" name="Text Box 278"/>
                        <wps:cNvSpPr txBox="1">
                          <a:spLocks noChangeArrowheads="1"/>
                        </wps:cNvSpPr>
                        <wps:spPr bwMode="auto">
                          <a:xfrm>
                            <a:off x="2040" y="-1420"/>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EAB91" w14:textId="77777777" w:rsidR="00BC4CF1" w:rsidRDefault="00BC4CF1" w:rsidP="00264C17">
                              <w:pPr>
                                <w:spacing w:line="180" w:lineRule="exact"/>
                                <w:rPr>
                                  <w:sz w:val="18"/>
                                </w:rPr>
                              </w:pPr>
                              <w:r>
                                <w:rPr>
                                  <w:color w:val="595958"/>
                                  <w:sz w:val="18"/>
                                </w:rPr>
                                <w:t>10</w:t>
                              </w:r>
                            </w:p>
                          </w:txbxContent>
                        </wps:txbx>
                        <wps:bodyPr rot="0" vert="horz" wrap="square" lIns="0" tIns="0" rIns="0" bIns="0" anchor="t" anchorCtr="0" upright="1">
                          <a:noAutofit/>
                        </wps:bodyPr>
                      </wps:wsp>
                      <wps:wsp>
                        <wps:cNvPr id="320" name="Text Box 277"/>
                        <wps:cNvSpPr txBox="1">
                          <a:spLocks noChangeArrowheads="1"/>
                        </wps:cNvSpPr>
                        <wps:spPr bwMode="auto">
                          <a:xfrm>
                            <a:off x="7067" y="-121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81AA" w14:textId="77777777" w:rsidR="00BC4CF1" w:rsidRDefault="00BC4CF1" w:rsidP="00264C17">
                              <w:pPr>
                                <w:spacing w:line="180" w:lineRule="exact"/>
                                <w:rPr>
                                  <w:sz w:val="18"/>
                                </w:rPr>
                              </w:pPr>
                              <w:r>
                                <w:rPr>
                                  <w:color w:val="595958"/>
                                  <w:sz w:val="18"/>
                                </w:rPr>
                                <w:t>0</w:t>
                              </w:r>
                            </w:p>
                          </w:txbxContent>
                        </wps:txbx>
                        <wps:bodyPr rot="0" vert="horz" wrap="square" lIns="0" tIns="0" rIns="0" bIns="0" anchor="t" anchorCtr="0" upright="1">
                          <a:noAutofit/>
                        </wps:bodyPr>
                      </wps:wsp>
                      <wps:wsp>
                        <wps:cNvPr id="321" name="Text Box 276"/>
                        <wps:cNvSpPr txBox="1">
                          <a:spLocks noChangeArrowheads="1"/>
                        </wps:cNvSpPr>
                        <wps:spPr bwMode="auto">
                          <a:xfrm>
                            <a:off x="2131" y="-73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579B" w14:textId="77777777" w:rsidR="00BC4CF1" w:rsidRDefault="00BC4CF1" w:rsidP="00264C17">
                              <w:pPr>
                                <w:spacing w:line="180" w:lineRule="exact"/>
                                <w:rPr>
                                  <w:sz w:val="18"/>
                                </w:rPr>
                              </w:pPr>
                              <w:r>
                                <w:rPr>
                                  <w:color w:val="595958"/>
                                  <w:sz w:val="18"/>
                                </w:rPr>
                                <w:t>0</w:t>
                              </w:r>
                            </w:p>
                          </w:txbxContent>
                        </wps:txbx>
                        <wps:bodyPr rot="0" vert="horz" wrap="square" lIns="0" tIns="0" rIns="0" bIns="0" anchor="t" anchorCtr="0" upright="1">
                          <a:noAutofit/>
                        </wps:bodyPr>
                      </wps:wsp>
                      <wps:wsp>
                        <wps:cNvPr id="322" name="Text Box 275"/>
                        <wps:cNvSpPr txBox="1">
                          <a:spLocks noChangeArrowheads="1"/>
                        </wps:cNvSpPr>
                        <wps:spPr bwMode="auto">
                          <a:xfrm>
                            <a:off x="7067" y="-736"/>
                            <a:ext cx="3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2F754" w14:textId="77777777" w:rsidR="00BC4CF1" w:rsidRDefault="00BC4CF1" w:rsidP="00264C17">
                              <w:pPr>
                                <w:spacing w:line="180" w:lineRule="exact"/>
                                <w:rPr>
                                  <w:sz w:val="18"/>
                                </w:rPr>
                              </w:pPr>
                              <w:r>
                                <w:rPr>
                                  <w:color w:val="595958"/>
                                  <w:sz w:val="18"/>
                                </w:rPr>
                                <w:t>-100</w:t>
                              </w:r>
                            </w:p>
                          </w:txbxContent>
                        </wps:txbx>
                        <wps:bodyPr rot="0" vert="horz" wrap="square" lIns="0" tIns="0" rIns="0" bIns="0" anchor="t" anchorCtr="0" upright="1">
                          <a:noAutofit/>
                        </wps:bodyPr>
                      </wps:wsp>
                      <wps:wsp>
                        <wps:cNvPr id="323" name="Text Box 274"/>
                        <wps:cNvSpPr txBox="1">
                          <a:spLocks noChangeArrowheads="1"/>
                        </wps:cNvSpPr>
                        <wps:spPr bwMode="auto">
                          <a:xfrm>
                            <a:off x="2343" y="-501"/>
                            <a:ext cx="12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C3D8" w14:textId="77777777" w:rsidR="00BC4CF1" w:rsidRDefault="00BC4CF1" w:rsidP="00264C17">
                              <w:pPr>
                                <w:tabs>
                                  <w:tab w:val="left" w:pos="933"/>
                                </w:tabs>
                                <w:spacing w:line="180" w:lineRule="exact"/>
                                <w:rPr>
                                  <w:sz w:val="18"/>
                                </w:rPr>
                              </w:pPr>
                              <w:r>
                                <w:rPr>
                                  <w:color w:val="595958"/>
                                  <w:sz w:val="18"/>
                                </w:rPr>
                                <w:t>0</w:t>
                              </w:r>
                              <w:r>
                                <w:rPr>
                                  <w:color w:val="595958"/>
                                  <w:sz w:val="18"/>
                                </w:rPr>
                                <w:tab/>
                                <w:t>100</w:t>
                              </w:r>
                            </w:p>
                          </w:txbxContent>
                        </wps:txbx>
                        <wps:bodyPr rot="0" vert="horz" wrap="square" lIns="0" tIns="0" rIns="0" bIns="0" anchor="t" anchorCtr="0" upright="1">
                          <a:noAutofit/>
                        </wps:bodyPr>
                      </wps:wsp>
                      <wps:wsp>
                        <wps:cNvPr id="324" name="Text Box 273"/>
                        <wps:cNvSpPr txBox="1">
                          <a:spLocks noChangeArrowheads="1"/>
                        </wps:cNvSpPr>
                        <wps:spPr bwMode="auto">
                          <a:xfrm>
                            <a:off x="4063" y="-501"/>
                            <a:ext cx="118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A0F3" w14:textId="77777777" w:rsidR="00BC4CF1" w:rsidRDefault="00BC4CF1" w:rsidP="00264C17">
                              <w:pPr>
                                <w:spacing w:line="183" w:lineRule="exact"/>
                                <w:ind w:left="239"/>
                                <w:rPr>
                                  <w:sz w:val="18"/>
                                </w:rPr>
                              </w:pPr>
                              <w:r>
                                <w:rPr>
                                  <w:color w:val="595958"/>
                                  <w:sz w:val="18"/>
                                </w:rPr>
                                <w:t>200</w:t>
                              </w:r>
                            </w:p>
                            <w:p w14:paraId="25575BBA" w14:textId="77777777" w:rsidR="00BC4CF1" w:rsidRDefault="00BC4CF1" w:rsidP="00264C17">
                              <w:pPr>
                                <w:spacing w:before="59" w:line="240" w:lineRule="exact"/>
                              </w:pPr>
                              <w:r>
                                <w:rPr>
                                  <w:color w:val="595958"/>
                                </w:rPr>
                                <w:t>Time, Seconds</w:t>
                              </w:r>
                            </w:p>
                          </w:txbxContent>
                        </wps:txbx>
                        <wps:bodyPr rot="0" vert="horz" wrap="square" lIns="0" tIns="0" rIns="0" bIns="0" anchor="t" anchorCtr="0" upright="1">
                          <a:noAutofit/>
                        </wps:bodyPr>
                      </wps:wsp>
                      <wps:wsp>
                        <wps:cNvPr id="325" name="Text Box 272"/>
                        <wps:cNvSpPr txBox="1">
                          <a:spLocks noChangeArrowheads="1"/>
                        </wps:cNvSpPr>
                        <wps:spPr bwMode="auto">
                          <a:xfrm>
                            <a:off x="5328" y="-50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FAAD" w14:textId="77777777" w:rsidR="00BC4CF1" w:rsidRDefault="00BC4CF1" w:rsidP="00264C17">
                              <w:pPr>
                                <w:spacing w:line="180" w:lineRule="exact"/>
                                <w:rPr>
                                  <w:sz w:val="18"/>
                                </w:rPr>
                              </w:pPr>
                              <w:r>
                                <w:rPr>
                                  <w:color w:val="595958"/>
                                  <w:sz w:val="18"/>
                                </w:rPr>
                                <w:t>300</w:t>
                              </w:r>
                            </w:p>
                          </w:txbxContent>
                        </wps:txbx>
                        <wps:bodyPr rot="0" vert="horz" wrap="square" lIns="0" tIns="0" rIns="0" bIns="0" anchor="t" anchorCtr="0" upright="1">
                          <a:noAutofit/>
                        </wps:bodyPr>
                      </wps:wsp>
                      <wps:wsp>
                        <wps:cNvPr id="326" name="Text Box 271"/>
                        <wps:cNvSpPr txBox="1">
                          <a:spLocks noChangeArrowheads="1"/>
                        </wps:cNvSpPr>
                        <wps:spPr bwMode="auto">
                          <a:xfrm>
                            <a:off x="6353" y="-50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E3DD" w14:textId="77777777" w:rsidR="00BC4CF1" w:rsidRDefault="00BC4CF1" w:rsidP="00264C17">
                              <w:pPr>
                                <w:spacing w:line="180" w:lineRule="exact"/>
                                <w:rPr>
                                  <w:sz w:val="18"/>
                                </w:rPr>
                              </w:pPr>
                              <w:r>
                                <w:rPr>
                                  <w:color w:val="595958"/>
                                  <w:sz w:val="18"/>
                                </w:rPr>
                                <w:t>400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252E3" id="Group 270" o:spid="_x0000_s1032" style="position:absolute;left:0;text-align:left;margin-left:74.45pt;margin-top:9.85pt;width:427pt;height:321.1pt;z-index:251659264;mso-position-horizontal-relative:page;mso-position-vertical-relative:text" coordorigin="1485,-6185" coordsize="8540,6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">
                <v:shape id="AutoShape 309" o:spid="_x0000_s1033" style="position:absolute;left:2390;top:-5444;width:4510;height:4109;visibility:visible;mso-wrap-style:square;v-text-anchor:top" coordsize="4510,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" path="m,4109r4510,m,3423r4510,m,2739r4510,m,2055r4510,m,1371r4510,m,687r4510,m,l4510,e" filled="f" strokecolor="#dadada" strokeweight=".72pt">
                  <v:path arrowok="t" o:connecttype="custom" o:connectlocs="0,-1335;4510,-1335;0,-2021;4510,-2021;0,-2705;4510,-2705;0,-3389;4510,-3389;0,-4073;4510,-4073;0,-4757;4510,-4757;0,-5444;4510,-5444" o:connectangles="0,0,0,0,0,0,0,0,0,0,0,0,0,0"/>
                </v:shape>
                <v:shape id="AutoShape 308" o:spid="_x0000_s1034" style="position:absolute;left:3415;top:-5444;width:3075;height:4793;visibility:visible;mso-wrap-style:square;v-text-anchor:top" coordsize="3075,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" path="m,l,4793m1025,r,4793m2050,r,4793m3075,r,4793e" filled="f" strokecolor="#dadada" strokeweight=".72pt">
                  <v:path arrowok="t" o:connecttype="custom" o:connectlocs="0,-5444;0,-651;1025,-5444;1025,-651;2050,-5444;2050,-651;3075,-5444;3075,-651" o:connectangles="0,0,0,0,0,0,0,0"/>
                </v:shape>
                <v:line id="Line 307" o:spid="_x0000_s1035" style="position:absolute;visibility:visible;mso-wrap-style:square" from="6900,-651" to="690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" strokecolor="silver"/>
                <v:shape id="AutoShape 306" o:spid="_x0000_s1036" style="position:absolute;left:6900;top:-5444;width:58;height:4793;visibility:visible;mso-wrap-style:square;v-text-anchor:top" coordsize="58,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" path="m,4793r58,m,4313r58,m,3835r58,m,3355r58,m,2875r58,m,2398r58,m,1918r58,m,1438r58,m,960r58,m,480r58,m,l58,e" filled="f" strokecolor="silver" strokeweight=".72pt">
                  <v:path arrowok="t" o:connecttype="custom" o:connectlocs="0,-651;58,-651;0,-1131;58,-1131;0,-1609;58,-1609;0,-2089;58,-2089;0,-2569;58,-2569;0,-3046;58,-3046;0,-3526;58,-3526;0,-4006;58,-4006;0,-4484;58,-4484;0,-4964;58,-4964;0,-5444;58,-5444" o:connectangles="0,0,0,0,0,0,0,0,0,0,0,0,0,0,0,0,0,0,0,0,0,0"/>
                </v:shape>
                <v:shape id="AutoShape 305" o:spid="_x0000_s1037" style="position:absolute;left:2389;top:-5444;width:4511;height:4793;visibility:visible;mso-wrap-style:square;v-text-anchor:top" coordsize="4511,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" path="m,4792l,m,4792r4511,e" filled="f" strokecolor="silver">
                  <v:path arrowok="t" o:connecttype="custom" o:connectlocs="0,-651;0,-5443;0,-651;4511,-651"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38" type="#_x0000_t75" style="position:absolute;left:2383;top:-5060;width:4462;height: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">
                  <v:imagedata r:id="rId11" o:title=""/>
                </v:shape>
                <v:shape id="Freeform 303" o:spid="_x0000_s1039" style="position:absolute;left:2398;top:-773;width:4431;height:120;visibility:visible;mso-wrap-style:square;v-text-anchor:top" coordsize="44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" path="m,l,,595,r10,93l605,96r12,l626,98r10,l645,98r,3l657,101r10,l677,101r12,l689,103r9,l708,103r9,l729,103r,2l739,105r10,l758,105r,3l770,108r10,l789,108r12,l801,110r60,l861,113r113,l974,115r195,l1181,117r307,l1497,120r2604,l4101,117r10,l4121,117r,-2l4265,115r,-2l4418,113r12,e" filled="f" strokecolor="#2c4d75" strokeweight="1.56pt">
                  <v:stroke dashstyle="dot"/>
                  <v:path arrowok="t" o:connecttype="custom" o:connectlocs="0,-772;0,-772;595,-772;605,-679;605,-676;617,-676;626,-674;636,-674;645,-674;645,-671;657,-671;667,-671;677,-671;689,-671;689,-669;698,-669;708,-669;717,-669;729,-669;729,-667;739,-667;749,-667;758,-667;758,-664;770,-664;780,-664;789,-664;801,-664;801,-662;861,-662;861,-659;974,-659;974,-657;1169,-657;1181,-655;1488,-655;1497,-652;4101,-652;4101,-655;4111,-655;4121,-655;4121,-657;4265,-657;4265,-659;4418,-659;4430,-659" o:connectangles="0,0,0,0,0,0,0,0,0,0,0,0,0,0,0,0,0,0,0,0,0,0,0,0,0,0,0,0,0,0,0,0,0,0,0,0,0,0,0,0,0,0,0,0,0,0"/>
                </v:shape>
                <v:line id="Line 302" o:spid="_x0000_s1040" style="position:absolute;visibility:visible;mso-wrap-style:square" from="7634,-3557" to="8138,-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" strokecolor="#c0504d" strokeweight="1.5pt"/>
                <v:line id="Line 301" o:spid="_x0000_s1041" style="position:absolute;visibility:visible;mso-wrap-style:square" from="7634,-3219" to="8138,-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" strokecolor="#9bbb59" strokeweight="1.5pt"/>
                <v:line id="Line 300" o:spid="_x0000_s1042" style="position:absolute;visibility:visible;mso-wrap-style:square" from="7634,-2882" to="813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" strokecolor="#8064a2" strokeweight="1.5pt"/>
                <v:line id="Line 299" o:spid="_x0000_s1043" style="position:absolute;visibility:visible;mso-wrap-style:square" from="7634,-2207" to="8138,-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" strokecolor="#f79646" strokeweight="1.5pt"/>
                <v:line id="Line 298" o:spid="_x0000_s1044" style="position:absolute;visibility:visible;mso-wrap-style:square" from="7634,-1869" to="8138,-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" strokecolor="#2c4d75" strokeweight="1.5pt">
                  <v:stroke dashstyle="dot"/>
                </v:line>
                <v:rect id="Rectangle 297" o:spid="_x0000_s1045" style="position:absolute;left:1485;top:-6185;width:8540;height:6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" filled="f" strokecolor="#dadada"/>
                <v:shape id="Text Box 296" o:spid="_x0000_s1046" type="#_x0000_t202" style="position:absolute;left:4792;top:-5980;width:194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67D385E" w14:textId="77777777" w:rsidR="00BC4CF1" w:rsidRDefault="00BC4CF1" w:rsidP="00264C17">
                        <w:pPr>
                          <w:spacing w:line="281" w:lineRule="exact"/>
                          <w:rPr>
                            <w:sz w:val="28"/>
                          </w:rPr>
                        </w:pPr>
                        <w:r>
                          <w:rPr>
                            <w:color w:val="595958"/>
                            <w:sz w:val="28"/>
                          </w:rPr>
                          <w:t xml:space="preserve">Short Circuit </w:t>
                        </w:r>
                        <w:r>
                          <w:rPr>
                            <w:color w:val="595958"/>
                            <w:spacing w:val="-7"/>
                            <w:sz w:val="28"/>
                          </w:rPr>
                          <w:t>Test</w:t>
                        </w:r>
                      </w:p>
                    </w:txbxContent>
                  </v:textbox>
                </v:shape>
                <v:shape id="Text Box 295" o:spid="_x0000_s1047" type="#_x0000_t202" style="position:absolute;left:2040;top:-552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3FC5F27" w14:textId="77777777" w:rsidR="00BC4CF1" w:rsidRDefault="00BC4CF1" w:rsidP="00264C17">
                        <w:pPr>
                          <w:spacing w:line="180" w:lineRule="exact"/>
                          <w:rPr>
                            <w:sz w:val="18"/>
                          </w:rPr>
                        </w:pPr>
                        <w:r>
                          <w:rPr>
                            <w:color w:val="595958"/>
                            <w:sz w:val="18"/>
                          </w:rPr>
                          <w:t>70</w:t>
                        </w:r>
                      </w:p>
                    </w:txbxContent>
                  </v:textbox>
                </v:shape>
                <v:shape id="Text Box 294" o:spid="_x0000_s1048" type="#_x0000_t202" style="position:absolute;left:7067;top:-5527;width:29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DD7C504" w14:textId="77777777" w:rsidR="00BC4CF1" w:rsidRDefault="00BC4CF1" w:rsidP="00264C17">
                        <w:pPr>
                          <w:spacing w:line="183" w:lineRule="exact"/>
                          <w:rPr>
                            <w:sz w:val="18"/>
                          </w:rPr>
                        </w:pPr>
                        <w:r>
                          <w:rPr>
                            <w:color w:val="595958"/>
                            <w:sz w:val="18"/>
                          </w:rPr>
                          <w:t>900</w:t>
                        </w:r>
                      </w:p>
                      <w:p w14:paraId="39AE0724" w14:textId="77777777" w:rsidR="00BC4CF1" w:rsidRDefault="00BC4CF1" w:rsidP="00264C17">
                        <w:pPr>
                          <w:spacing w:before="3"/>
                          <w:rPr>
                            <w:sz w:val="21"/>
                          </w:rPr>
                        </w:pPr>
                      </w:p>
                      <w:p w14:paraId="6454BE00" w14:textId="77777777" w:rsidR="00BC4CF1" w:rsidRDefault="00BC4CF1" w:rsidP="00264C17">
                        <w:pPr>
                          <w:spacing w:line="216" w:lineRule="exact"/>
                          <w:rPr>
                            <w:sz w:val="18"/>
                          </w:rPr>
                        </w:pPr>
                        <w:r>
                          <w:rPr>
                            <w:color w:val="595958"/>
                            <w:sz w:val="18"/>
                          </w:rPr>
                          <w:t>800</w:t>
                        </w:r>
                      </w:p>
                    </w:txbxContent>
                  </v:textbox>
                </v:shape>
                <v:shape id="Text Box 293" o:spid="_x0000_s1049" type="#_x0000_t202" style="position:absolute;left:2040;top:-484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512D0C4" w14:textId="77777777" w:rsidR="00BC4CF1" w:rsidRDefault="00BC4CF1" w:rsidP="00264C17">
                        <w:pPr>
                          <w:spacing w:line="180" w:lineRule="exact"/>
                          <w:rPr>
                            <w:sz w:val="18"/>
                          </w:rPr>
                        </w:pPr>
                        <w:r>
                          <w:rPr>
                            <w:color w:val="595958"/>
                            <w:sz w:val="18"/>
                          </w:rPr>
                          <w:t>60</w:t>
                        </w:r>
                      </w:p>
                    </w:txbxContent>
                  </v:textbox>
                </v:shape>
                <v:shape id="Text Box 292" o:spid="_x0000_s1050" type="#_x0000_t202" style="position:absolute;left:7067;top:-456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3C4F0F5" w14:textId="77777777" w:rsidR="00BC4CF1" w:rsidRDefault="00BC4CF1" w:rsidP="00264C17">
                        <w:pPr>
                          <w:spacing w:line="180" w:lineRule="exact"/>
                          <w:rPr>
                            <w:sz w:val="18"/>
                          </w:rPr>
                        </w:pPr>
                        <w:r>
                          <w:rPr>
                            <w:color w:val="595958"/>
                            <w:sz w:val="18"/>
                          </w:rPr>
                          <w:t>700</w:t>
                        </w:r>
                      </w:p>
                    </w:txbxContent>
                  </v:textbox>
                </v:shape>
                <v:shape id="Text Box 291" o:spid="_x0000_s1051" type="#_x0000_t202" style="position:absolute;left:2040;top:-415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03A6A167" w14:textId="77777777" w:rsidR="00BC4CF1" w:rsidRDefault="00BC4CF1" w:rsidP="00264C17">
                        <w:pPr>
                          <w:spacing w:line="180" w:lineRule="exact"/>
                          <w:rPr>
                            <w:sz w:val="18"/>
                          </w:rPr>
                        </w:pPr>
                        <w:r>
                          <w:rPr>
                            <w:color w:val="595958"/>
                            <w:sz w:val="18"/>
                          </w:rPr>
                          <w:t>50</w:t>
                        </w:r>
                      </w:p>
                    </w:txbxContent>
                  </v:textbox>
                </v:shape>
                <v:shape id="Text Box 290" o:spid="_x0000_s1052" type="#_x0000_t202" style="position:absolute;left:7067;top:-4090;width:10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1A976F0" w14:textId="77777777" w:rsidR="00BC4CF1" w:rsidRDefault="00BC4CF1" w:rsidP="00264C17">
                        <w:pPr>
                          <w:tabs>
                            <w:tab w:val="left" w:pos="566"/>
                            <w:tab w:val="left" w:pos="1070"/>
                          </w:tabs>
                          <w:spacing w:line="180" w:lineRule="exact"/>
                          <w:rPr>
                            <w:sz w:val="18"/>
                          </w:rPr>
                        </w:pPr>
                        <w:r>
                          <w:rPr>
                            <w:color w:val="595958"/>
                            <w:sz w:val="18"/>
                          </w:rPr>
                          <w:t>600</w:t>
                        </w:r>
                        <w:r>
                          <w:rPr>
                            <w:color w:val="595958"/>
                            <w:sz w:val="18"/>
                          </w:rPr>
                          <w:tab/>
                        </w:r>
                        <w:r>
                          <w:rPr>
                            <w:color w:val="595958"/>
                            <w:sz w:val="18"/>
                            <w:u w:val="thick" w:color="4F81BD"/>
                          </w:rPr>
                          <w:t xml:space="preserve"> </w:t>
                        </w:r>
                        <w:r>
                          <w:rPr>
                            <w:color w:val="595958"/>
                            <w:sz w:val="18"/>
                            <w:u w:val="thick" w:color="4F81BD"/>
                          </w:rPr>
                          <w:tab/>
                        </w:r>
                      </w:p>
                    </w:txbxContent>
                  </v:textbox>
                </v:shape>
                <v:shape id="Text Box 289" o:spid="_x0000_s1053" type="#_x0000_t202" style="position:absolute;left:8193;top:-3979;width:154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A32E84F" w14:textId="77777777" w:rsidR="00BC4CF1" w:rsidRDefault="00BC4CF1" w:rsidP="00264C17">
                        <w:pPr>
                          <w:spacing w:line="183" w:lineRule="exact"/>
                          <w:rPr>
                            <w:sz w:val="18"/>
                          </w:rPr>
                        </w:pPr>
                        <w:r>
                          <w:rPr>
                            <w:color w:val="595958"/>
                            <w:sz w:val="18"/>
                          </w:rPr>
                          <w:t>TC1 - Top Middle</w:t>
                        </w:r>
                      </w:p>
                      <w:p w14:paraId="1E06EEF3" w14:textId="77777777" w:rsidR="00BC4CF1" w:rsidRDefault="00BC4CF1" w:rsidP="00264C17">
                        <w:pPr>
                          <w:spacing w:before="117" w:line="216" w:lineRule="exact"/>
                          <w:rPr>
                            <w:sz w:val="18"/>
                          </w:rPr>
                        </w:pPr>
                        <w:r>
                          <w:rPr>
                            <w:color w:val="595958"/>
                            <w:sz w:val="18"/>
                          </w:rPr>
                          <w:t>TC2 - Bottom Middle</w:t>
                        </w:r>
                      </w:p>
                    </w:txbxContent>
                  </v:textbox>
                </v:shape>
                <v:shape id="Text Box 288" o:spid="_x0000_s1054" type="#_x0000_t202" style="position:absolute;left:2040;top:-347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C8CA139" w14:textId="77777777" w:rsidR="00BC4CF1" w:rsidRDefault="00BC4CF1" w:rsidP="00264C17">
                        <w:pPr>
                          <w:spacing w:line="180" w:lineRule="exact"/>
                          <w:rPr>
                            <w:sz w:val="18"/>
                          </w:rPr>
                        </w:pPr>
                        <w:r>
                          <w:rPr>
                            <w:color w:val="595958"/>
                            <w:sz w:val="18"/>
                          </w:rPr>
                          <w:t>40</w:t>
                        </w:r>
                      </w:p>
                    </w:txbxContent>
                  </v:textbox>
                </v:shape>
                <v:shape id="Text Box 287" o:spid="_x0000_s1055" type="#_x0000_t202" style="position:absolute;left:7067;top:-361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67D90E21" w14:textId="77777777" w:rsidR="00BC4CF1" w:rsidRDefault="00BC4CF1" w:rsidP="00264C17">
                        <w:pPr>
                          <w:spacing w:line="180" w:lineRule="exact"/>
                          <w:rPr>
                            <w:sz w:val="18"/>
                          </w:rPr>
                        </w:pPr>
                        <w:r>
                          <w:rPr>
                            <w:color w:val="595958"/>
                            <w:sz w:val="18"/>
                          </w:rPr>
                          <w:t>500</w:t>
                        </w:r>
                      </w:p>
                    </w:txbxContent>
                  </v:textbox>
                </v:shape>
                <v:shape id="Text Box 286" o:spid="_x0000_s1056" type="#_x0000_t202" style="position:absolute;left:8193;top:-3304;width:7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51C359F3" w14:textId="77777777" w:rsidR="00BC4CF1" w:rsidRDefault="00BC4CF1" w:rsidP="00264C17">
                        <w:pPr>
                          <w:spacing w:line="180" w:lineRule="exact"/>
                          <w:rPr>
                            <w:sz w:val="18"/>
                          </w:rPr>
                        </w:pPr>
                        <w:r>
                          <w:rPr>
                            <w:color w:val="595958"/>
                            <w:sz w:val="18"/>
                          </w:rPr>
                          <w:t>TC3 - Side</w:t>
                        </w:r>
                      </w:p>
                    </w:txbxContent>
                  </v:textbox>
                </v:shape>
                <v:shape id="Text Box 285" o:spid="_x0000_s1057" type="#_x0000_t202" style="position:absolute;left:7067;top:-313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1A89D18" w14:textId="77777777" w:rsidR="00BC4CF1" w:rsidRDefault="00BC4CF1" w:rsidP="00264C17">
                        <w:pPr>
                          <w:spacing w:line="180" w:lineRule="exact"/>
                          <w:rPr>
                            <w:sz w:val="18"/>
                          </w:rPr>
                        </w:pPr>
                        <w:r>
                          <w:rPr>
                            <w:color w:val="595958"/>
                            <w:sz w:val="18"/>
                          </w:rPr>
                          <w:t>400</w:t>
                        </w:r>
                      </w:p>
                    </w:txbxContent>
                  </v:textbox>
                </v:shape>
                <v:shape id="Text Box 284" o:spid="_x0000_s1058" type="#_x0000_t202" style="position:absolute;left:2040;top:-278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69ADB8A6" w14:textId="77777777" w:rsidR="00BC4CF1" w:rsidRDefault="00BC4CF1" w:rsidP="00264C17">
                        <w:pPr>
                          <w:spacing w:line="180" w:lineRule="exact"/>
                          <w:rPr>
                            <w:sz w:val="18"/>
                          </w:rPr>
                        </w:pPr>
                        <w:r>
                          <w:rPr>
                            <w:color w:val="595958"/>
                            <w:sz w:val="18"/>
                          </w:rPr>
                          <w:t>30</w:t>
                        </w:r>
                      </w:p>
                    </w:txbxContent>
                  </v:textbox>
                </v:shape>
                <v:shape id="Text Box 283" o:spid="_x0000_s1059" type="#_x0000_t202" style="position:absolute;left:7067;top:-265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8CD8B7F" w14:textId="77777777" w:rsidR="00BC4CF1" w:rsidRDefault="00BC4CF1" w:rsidP="00264C17">
                        <w:pPr>
                          <w:spacing w:line="180" w:lineRule="exact"/>
                          <w:rPr>
                            <w:sz w:val="18"/>
                          </w:rPr>
                        </w:pPr>
                        <w:r>
                          <w:rPr>
                            <w:color w:val="595958"/>
                            <w:sz w:val="18"/>
                          </w:rPr>
                          <w:t>300</w:t>
                        </w:r>
                      </w:p>
                    </w:txbxContent>
                  </v:textbox>
                </v:shape>
                <v:shape id="Text Box 282" o:spid="_x0000_s1060" type="#_x0000_t202" style="position:absolute;left:2040;top:-210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1C1D6BCD" w14:textId="77777777" w:rsidR="00BC4CF1" w:rsidRDefault="00BC4CF1" w:rsidP="00264C17">
                        <w:pPr>
                          <w:spacing w:line="180" w:lineRule="exact"/>
                          <w:rPr>
                            <w:sz w:val="18"/>
                          </w:rPr>
                        </w:pPr>
                        <w:r>
                          <w:rPr>
                            <w:color w:val="595958"/>
                            <w:sz w:val="18"/>
                          </w:rPr>
                          <w:t>20</w:t>
                        </w:r>
                      </w:p>
                    </w:txbxContent>
                  </v:textbox>
                </v:shape>
                <v:shape id="Text Box 281" o:spid="_x0000_s1061" type="#_x0000_t202" style="position:absolute;left:7067;top:-217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DBFE922" w14:textId="77777777" w:rsidR="00BC4CF1" w:rsidRDefault="00BC4CF1" w:rsidP="00264C17">
                        <w:pPr>
                          <w:spacing w:line="180" w:lineRule="exact"/>
                          <w:rPr>
                            <w:sz w:val="18"/>
                          </w:rPr>
                        </w:pPr>
                        <w:r>
                          <w:rPr>
                            <w:color w:val="595958"/>
                            <w:sz w:val="18"/>
                          </w:rPr>
                          <w:t>200</w:t>
                        </w:r>
                      </w:p>
                    </w:txbxContent>
                  </v:textbox>
                </v:shape>
                <v:shape id="Text Box 280" o:spid="_x0000_s1062" type="#_x0000_t202" style="position:absolute;left:7067;top:-169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4B4FAFD" w14:textId="77777777" w:rsidR="00BC4CF1" w:rsidRDefault="00BC4CF1" w:rsidP="00264C17">
                        <w:pPr>
                          <w:spacing w:line="180" w:lineRule="exact"/>
                          <w:rPr>
                            <w:sz w:val="18"/>
                          </w:rPr>
                        </w:pPr>
                        <w:r>
                          <w:rPr>
                            <w:color w:val="595958"/>
                            <w:sz w:val="18"/>
                          </w:rPr>
                          <w:t>100</w:t>
                        </w:r>
                      </w:p>
                    </w:txbxContent>
                  </v:textbox>
                </v:shape>
                <v:shape id="Text Box 279" o:spid="_x0000_s1063" type="#_x0000_t202" style="position:absolute;left:7633;top:-2967;width:221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3F1EDFE8" w14:textId="77777777" w:rsidR="00BC4CF1" w:rsidRDefault="00BC4CF1" w:rsidP="00264C17">
                        <w:pPr>
                          <w:spacing w:line="183" w:lineRule="exact"/>
                          <w:ind w:left="559"/>
                          <w:rPr>
                            <w:sz w:val="18"/>
                          </w:rPr>
                        </w:pPr>
                        <w:r>
                          <w:rPr>
                            <w:color w:val="595958"/>
                            <w:sz w:val="18"/>
                          </w:rPr>
                          <w:t>TC4 - Postive Terminal</w:t>
                        </w:r>
                      </w:p>
                      <w:p w14:paraId="1E80A2D9" w14:textId="77777777" w:rsidR="00BC4CF1" w:rsidRDefault="00BC4CF1" w:rsidP="00264C17">
                        <w:pPr>
                          <w:tabs>
                            <w:tab w:val="left" w:pos="503"/>
                          </w:tabs>
                          <w:spacing w:before="117" w:line="369" w:lineRule="auto"/>
                          <w:ind w:left="559" w:right="180" w:hanging="560"/>
                          <w:rPr>
                            <w:sz w:val="18"/>
                          </w:rPr>
                        </w:pPr>
                        <w:r>
                          <w:rPr>
                            <w:color w:val="595958"/>
                            <w:position w:val="2"/>
                            <w:sz w:val="18"/>
                            <w:u w:val="thick" w:color="4BACC6"/>
                          </w:rPr>
                          <w:t xml:space="preserve"> </w:t>
                        </w:r>
                        <w:r>
                          <w:rPr>
                            <w:color w:val="595958"/>
                            <w:position w:val="2"/>
                            <w:sz w:val="18"/>
                            <w:u w:val="thick" w:color="4BACC6"/>
                          </w:rPr>
                          <w:tab/>
                        </w:r>
                        <w:r>
                          <w:rPr>
                            <w:color w:val="595958"/>
                            <w:spacing w:val="14"/>
                            <w:position w:val="2"/>
                            <w:sz w:val="18"/>
                          </w:rPr>
                          <w:t xml:space="preserve"> </w:t>
                        </w:r>
                        <w:r>
                          <w:rPr>
                            <w:color w:val="595958"/>
                            <w:sz w:val="18"/>
                          </w:rPr>
                          <w:t xml:space="preserve">TC5 - Expected </w:t>
                        </w:r>
                        <w:r>
                          <w:rPr>
                            <w:color w:val="595958"/>
                            <w:spacing w:val="-4"/>
                            <w:sz w:val="18"/>
                          </w:rPr>
                          <w:t xml:space="preserve">Vent </w:t>
                        </w:r>
                        <w:r>
                          <w:rPr>
                            <w:color w:val="595958"/>
                            <w:sz w:val="18"/>
                          </w:rPr>
                          <w:t>Ambient</w:t>
                        </w:r>
                      </w:p>
                      <w:p w14:paraId="47F410F5" w14:textId="77777777" w:rsidR="00BC4CF1" w:rsidRDefault="00BC4CF1" w:rsidP="00264C17">
                        <w:pPr>
                          <w:tabs>
                            <w:tab w:val="left" w:pos="559"/>
                          </w:tabs>
                          <w:spacing w:line="218" w:lineRule="exact"/>
                          <w:rPr>
                            <w:sz w:val="18"/>
                          </w:rPr>
                        </w:pPr>
                        <w:r>
                          <w:rPr>
                            <w:color w:val="595958"/>
                            <w:sz w:val="18"/>
                          </w:rPr>
                          <w:t xml:space="preserve"> </w:t>
                        </w:r>
                        <w:r>
                          <w:rPr>
                            <w:color w:val="595958"/>
                            <w:sz w:val="18"/>
                          </w:rPr>
                          <w:tab/>
                          <w:t>Voltage</w:t>
                        </w:r>
                      </w:p>
                      <w:p w14:paraId="793B74B2" w14:textId="77777777" w:rsidR="00BC4CF1" w:rsidRDefault="00BC4CF1" w:rsidP="00264C17">
                        <w:pPr>
                          <w:tabs>
                            <w:tab w:val="left" w:pos="503"/>
                          </w:tabs>
                          <w:spacing w:before="118" w:line="216" w:lineRule="exact"/>
                          <w:rPr>
                            <w:sz w:val="18"/>
                          </w:rPr>
                        </w:pPr>
                        <w:r>
                          <w:rPr>
                            <w:color w:val="595958"/>
                            <w:position w:val="8"/>
                            <w:sz w:val="18"/>
                            <w:u w:val="thick" w:color="772C2A"/>
                          </w:rPr>
                          <w:t xml:space="preserve"> </w:t>
                        </w:r>
                        <w:r>
                          <w:rPr>
                            <w:color w:val="595958"/>
                            <w:position w:val="8"/>
                            <w:sz w:val="18"/>
                            <w:u w:val="thick" w:color="772C2A"/>
                          </w:rPr>
                          <w:tab/>
                        </w:r>
                        <w:r>
                          <w:rPr>
                            <w:color w:val="595958"/>
                            <w:spacing w:val="14"/>
                            <w:position w:val="8"/>
                            <w:sz w:val="18"/>
                          </w:rPr>
                          <w:t xml:space="preserve"> </w:t>
                        </w:r>
                        <w:r>
                          <w:rPr>
                            <w:color w:val="595958"/>
                            <w:sz w:val="18"/>
                          </w:rPr>
                          <w:t>Current</w:t>
                        </w:r>
                      </w:p>
                    </w:txbxContent>
                  </v:textbox>
                </v:shape>
                <v:shape id="Text Box 278" o:spid="_x0000_s1064" type="#_x0000_t202" style="position:absolute;left:2040;top:-142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BFEAB91" w14:textId="77777777" w:rsidR="00BC4CF1" w:rsidRDefault="00BC4CF1" w:rsidP="00264C17">
                        <w:pPr>
                          <w:spacing w:line="180" w:lineRule="exact"/>
                          <w:rPr>
                            <w:sz w:val="18"/>
                          </w:rPr>
                        </w:pPr>
                        <w:r>
                          <w:rPr>
                            <w:color w:val="595958"/>
                            <w:sz w:val="18"/>
                          </w:rPr>
                          <w:t>10</w:t>
                        </w:r>
                      </w:p>
                    </w:txbxContent>
                  </v:textbox>
                </v:shape>
                <v:shape id="Text Box 277" o:spid="_x0000_s1065" type="#_x0000_t202" style="position:absolute;left:7067;top:-121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0F8D81AA" w14:textId="77777777" w:rsidR="00BC4CF1" w:rsidRDefault="00BC4CF1" w:rsidP="00264C17">
                        <w:pPr>
                          <w:spacing w:line="180" w:lineRule="exact"/>
                          <w:rPr>
                            <w:sz w:val="18"/>
                          </w:rPr>
                        </w:pPr>
                        <w:r>
                          <w:rPr>
                            <w:color w:val="595958"/>
                            <w:sz w:val="18"/>
                          </w:rPr>
                          <w:t>0</w:t>
                        </w:r>
                      </w:p>
                    </w:txbxContent>
                  </v:textbox>
                </v:shape>
                <v:shape id="Text Box 276" o:spid="_x0000_s1066" type="#_x0000_t202" style="position:absolute;left:2131;top:-73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238579B" w14:textId="77777777" w:rsidR="00BC4CF1" w:rsidRDefault="00BC4CF1" w:rsidP="00264C17">
                        <w:pPr>
                          <w:spacing w:line="180" w:lineRule="exact"/>
                          <w:rPr>
                            <w:sz w:val="18"/>
                          </w:rPr>
                        </w:pPr>
                        <w:r>
                          <w:rPr>
                            <w:color w:val="595958"/>
                            <w:sz w:val="18"/>
                          </w:rPr>
                          <w:t>0</w:t>
                        </w:r>
                      </w:p>
                    </w:txbxContent>
                  </v:textbox>
                </v:shape>
                <v:shape id="Text Box 275" o:spid="_x0000_s1067" type="#_x0000_t202" style="position:absolute;left:7067;top:-736;width:3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1EC2F754" w14:textId="77777777" w:rsidR="00BC4CF1" w:rsidRDefault="00BC4CF1" w:rsidP="00264C17">
                        <w:pPr>
                          <w:spacing w:line="180" w:lineRule="exact"/>
                          <w:rPr>
                            <w:sz w:val="18"/>
                          </w:rPr>
                        </w:pPr>
                        <w:r>
                          <w:rPr>
                            <w:color w:val="595958"/>
                            <w:sz w:val="18"/>
                          </w:rPr>
                          <w:t>-100</w:t>
                        </w:r>
                      </w:p>
                    </w:txbxContent>
                  </v:textbox>
                </v:shape>
                <v:shape id="Text Box 274" o:spid="_x0000_s1068" type="#_x0000_t202" style="position:absolute;left:2343;top:-501;width:12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639C3D8" w14:textId="77777777" w:rsidR="00BC4CF1" w:rsidRDefault="00BC4CF1" w:rsidP="00264C17">
                        <w:pPr>
                          <w:tabs>
                            <w:tab w:val="left" w:pos="933"/>
                          </w:tabs>
                          <w:spacing w:line="180" w:lineRule="exact"/>
                          <w:rPr>
                            <w:sz w:val="18"/>
                          </w:rPr>
                        </w:pPr>
                        <w:r>
                          <w:rPr>
                            <w:color w:val="595958"/>
                            <w:sz w:val="18"/>
                          </w:rPr>
                          <w:t>0</w:t>
                        </w:r>
                        <w:r>
                          <w:rPr>
                            <w:color w:val="595958"/>
                            <w:sz w:val="18"/>
                          </w:rPr>
                          <w:tab/>
                          <w:t>100</w:t>
                        </w:r>
                      </w:p>
                    </w:txbxContent>
                  </v:textbox>
                </v:shape>
                <v:shape id="Text Box 273" o:spid="_x0000_s1069" type="#_x0000_t202" style="position:absolute;left:4063;top:-501;width:118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01CA0F3" w14:textId="77777777" w:rsidR="00BC4CF1" w:rsidRDefault="00BC4CF1" w:rsidP="00264C17">
                        <w:pPr>
                          <w:spacing w:line="183" w:lineRule="exact"/>
                          <w:ind w:left="239"/>
                          <w:rPr>
                            <w:sz w:val="18"/>
                          </w:rPr>
                        </w:pPr>
                        <w:r>
                          <w:rPr>
                            <w:color w:val="595958"/>
                            <w:sz w:val="18"/>
                          </w:rPr>
                          <w:t>200</w:t>
                        </w:r>
                      </w:p>
                      <w:p w14:paraId="25575BBA" w14:textId="77777777" w:rsidR="00BC4CF1" w:rsidRDefault="00BC4CF1" w:rsidP="00264C17">
                        <w:pPr>
                          <w:spacing w:before="59" w:line="240" w:lineRule="exact"/>
                        </w:pPr>
                        <w:r>
                          <w:rPr>
                            <w:color w:val="595958"/>
                          </w:rPr>
                          <w:t>Time, Seconds</w:t>
                        </w:r>
                      </w:p>
                    </w:txbxContent>
                  </v:textbox>
                </v:shape>
                <v:shape id="Text Box 272" o:spid="_x0000_s1070" type="#_x0000_t202" style="position:absolute;left:5328;top:-50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5EFFAAD" w14:textId="77777777" w:rsidR="00BC4CF1" w:rsidRDefault="00BC4CF1" w:rsidP="00264C17">
                        <w:pPr>
                          <w:spacing w:line="180" w:lineRule="exact"/>
                          <w:rPr>
                            <w:sz w:val="18"/>
                          </w:rPr>
                        </w:pPr>
                        <w:r>
                          <w:rPr>
                            <w:color w:val="595958"/>
                            <w:sz w:val="18"/>
                          </w:rPr>
                          <w:t>300</w:t>
                        </w:r>
                      </w:p>
                    </w:txbxContent>
                  </v:textbox>
                </v:shape>
                <v:shape id="Text Box 271" o:spid="_x0000_s1071" type="#_x0000_t202" style="position:absolute;left:6353;top:-50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4256E3DD" w14:textId="77777777" w:rsidR="00BC4CF1" w:rsidRDefault="00BC4CF1" w:rsidP="00264C17">
                        <w:pPr>
                          <w:spacing w:line="180" w:lineRule="exact"/>
                          <w:rPr>
                            <w:sz w:val="18"/>
                          </w:rPr>
                        </w:pPr>
                        <w:r>
                          <w:rPr>
                            <w:color w:val="595958"/>
                            <w:sz w:val="18"/>
                          </w:rPr>
                          <w:t>400</w:t>
                        </w:r>
                      </w:p>
                    </w:txbxContent>
                  </v:textbox>
                </v:shape>
                <w10:wrap anchorx="page"/>
              </v:group>
            </w:pict>
          </mc:Fallback>
        </mc:AlternateContent>
      </w:r>
    </w:p>
    <w:p w14:paraId="5EDCE49A" w14:textId="77777777" w:rsidR="00264C17" w:rsidRPr="0023632C" w:rsidRDefault="00264C17" w:rsidP="00264C17">
      <w:pPr>
        <w:pStyle w:val="BodyText"/>
        <w:jc w:val="center"/>
        <w:rPr>
          <w:sz w:val="20"/>
          <w:lang w:val="en-GB"/>
        </w:rPr>
      </w:pPr>
    </w:p>
    <w:p w14:paraId="5B3AD1E5" w14:textId="77777777" w:rsidR="00264C17" w:rsidRPr="0023632C" w:rsidRDefault="00264C17" w:rsidP="00264C17">
      <w:pPr>
        <w:pStyle w:val="BodyText"/>
        <w:jc w:val="center"/>
        <w:rPr>
          <w:sz w:val="20"/>
          <w:lang w:val="en-GB"/>
        </w:rPr>
      </w:pPr>
    </w:p>
    <w:p w14:paraId="7A9311E2" w14:textId="77777777" w:rsidR="00264C17" w:rsidRPr="0023632C" w:rsidRDefault="00264C17" w:rsidP="00264C17">
      <w:pPr>
        <w:pStyle w:val="BodyText"/>
        <w:jc w:val="center"/>
        <w:rPr>
          <w:sz w:val="20"/>
          <w:lang w:val="en-GB"/>
        </w:rPr>
      </w:pPr>
    </w:p>
    <w:p w14:paraId="7722072E" w14:textId="77777777" w:rsidR="00264C17" w:rsidRPr="0023632C" w:rsidRDefault="00264C17" w:rsidP="00264C17">
      <w:pPr>
        <w:pStyle w:val="BodyText"/>
        <w:jc w:val="center"/>
        <w:rPr>
          <w:sz w:val="20"/>
          <w:lang w:val="en-GB"/>
        </w:rPr>
      </w:pPr>
    </w:p>
    <w:p w14:paraId="6F7A681E" w14:textId="77777777" w:rsidR="00264C17" w:rsidRPr="0023632C" w:rsidRDefault="00264C17" w:rsidP="00264C17">
      <w:pPr>
        <w:pStyle w:val="BodyText"/>
        <w:jc w:val="center"/>
        <w:rPr>
          <w:sz w:val="20"/>
          <w:lang w:val="en-GB"/>
        </w:rPr>
      </w:pPr>
    </w:p>
    <w:p w14:paraId="45F94334" w14:textId="76A3D7E8" w:rsidR="00264C17" w:rsidRPr="0023632C" w:rsidRDefault="00CF6853" w:rsidP="00264C17">
      <w:pPr>
        <w:pStyle w:val="BodyText"/>
        <w:jc w:val="center"/>
        <w:rPr>
          <w:sz w:val="20"/>
          <w:lang w:val="en-GB"/>
        </w:rPr>
      </w:pPr>
      <w:r w:rsidRPr="0023632C">
        <w:rPr>
          <w:noProof/>
          <w:lang w:val="en-GB"/>
        </w:rPr>
        <mc:AlternateContent>
          <mc:Choice Requires="wps">
            <w:drawing>
              <wp:anchor distT="0" distB="0" distL="114300" distR="114300" simplePos="0" relativeHeight="251660288" behindDoc="0" locked="0" layoutInCell="1" allowOverlap="1" wp14:anchorId="288911D3" wp14:editId="237F9C26">
                <wp:simplePos x="0" y="0"/>
                <wp:positionH relativeFrom="page">
                  <wp:posOffset>1112293</wp:posOffset>
                </wp:positionH>
                <wp:positionV relativeFrom="paragraph">
                  <wp:posOffset>141160</wp:posOffset>
                </wp:positionV>
                <wp:extent cx="152400" cy="1699705"/>
                <wp:effectExtent l="0" t="0" r="0" b="15240"/>
                <wp:wrapNone/>
                <wp:docPr id="28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9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1DE0" w14:textId="77777777" w:rsidR="00BC4CF1" w:rsidRDefault="00BC4CF1" w:rsidP="00264C17">
                            <w:pPr>
                              <w:spacing w:line="223" w:lineRule="exact"/>
                              <w:ind w:left="20"/>
                            </w:pPr>
                            <w:r>
                              <w:rPr>
                                <w:color w:val="595958"/>
                              </w:rPr>
                              <w:t>Temperature, C and Voltage, 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11D3" id="Text Box 269" o:spid="_x0000_s1072" type="#_x0000_t202" style="position:absolute;left:0;text-align:left;margin-left:87.6pt;margin-top:11.1pt;width:12pt;height:13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" filled="f" stroked="f">
                <v:textbox style="layout-flow:vertical;mso-layout-flow-alt:bottom-to-top" inset="0,0,0,0">
                  <w:txbxContent>
                    <w:p w14:paraId="65361DE0" w14:textId="77777777" w:rsidR="00BC4CF1" w:rsidRDefault="00BC4CF1" w:rsidP="00264C17">
                      <w:pPr>
                        <w:spacing w:line="223" w:lineRule="exact"/>
                        <w:ind w:left="20"/>
                      </w:pPr>
                      <w:r>
                        <w:rPr>
                          <w:color w:val="595958"/>
                        </w:rPr>
                        <w:t>Temperature, C and Voltage, V</w:t>
                      </w:r>
                    </w:p>
                  </w:txbxContent>
                </v:textbox>
                <w10:wrap anchorx="page"/>
              </v:shape>
            </w:pict>
          </mc:Fallback>
        </mc:AlternateContent>
      </w:r>
    </w:p>
    <w:p w14:paraId="069408EC" w14:textId="7FD98659" w:rsidR="00264C17" w:rsidRPr="0023632C" w:rsidRDefault="00264C17" w:rsidP="00264C17">
      <w:pPr>
        <w:pStyle w:val="BodyText"/>
        <w:jc w:val="center"/>
        <w:rPr>
          <w:sz w:val="20"/>
          <w:lang w:val="en-GB"/>
        </w:rPr>
      </w:pPr>
    </w:p>
    <w:p w14:paraId="7826EFD7" w14:textId="77777777" w:rsidR="00264C17" w:rsidRPr="0023632C" w:rsidRDefault="00264C17" w:rsidP="00264C17">
      <w:pPr>
        <w:pStyle w:val="BodyText"/>
        <w:jc w:val="center"/>
        <w:rPr>
          <w:sz w:val="20"/>
          <w:lang w:val="en-GB"/>
        </w:rPr>
      </w:pPr>
    </w:p>
    <w:p w14:paraId="08CC0E75" w14:textId="77777777" w:rsidR="00264C17" w:rsidRPr="0023632C" w:rsidRDefault="00264C17" w:rsidP="00264C17">
      <w:pPr>
        <w:pStyle w:val="BodyText"/>
        <w:jc w:val="center"/>
        <w:rPr>
          <w:sz w:val="20"/>
          <w:lang w:val="en-GB"/>
        </w:rPr>
      </w:pPr>
    </w:p>
    <w:p w14:paraId="17536204" w14:textId="77777777" w:rsidR="00264C17" w:rsidRPr="0023632C" w:rsidRDefault="00264C17" w:rsidP="00264C17">
      <w:pPr>
        <w:pStyle w:val="BodyText"/>
        <w:jc w:val="center"/>
        <w:rPr>
          <w:sz w:val="20"/>
          <w:lang w:val="en-GB"/>
        </w:rPr>
      </w:pPr>
    </w:p>
    <w:p w14:paraId="74E4002D" w14:textId="77777777" w:rsidR="00264C17" w:rsidRPr="0023632C" w:rsidRDefault="00264C17" w:rsidP="00264C17">
      <w:pPr>
        <w:pStyle w:val="BodyText"/>
        <w:jc w:val="center"/>
        <w:rPr>
          <w:sz w:val="20"/>
          <w:lang w:val="en-GB"/>
        </w:rPr>
      </w:pPr>
    </w:p>
    <w:p w14:paraId="69E7BE8C" w14:textId="77777777" w:rsidR="00264C17" w:rsidRPr="0023632C" w:rsidRDefault="00264C17" w:rsidP="00264C17">
      <w:pPr>
        <w:pStyle w:val="BodyText"/>
        <w:jc w:val="center"/>
        <w:rPr>
          <w:sz w:val="20"/>
          <w:lang w:val="en-GB"/>
        </w:rPr>
      </w:pPr>
    </w:p>
    <w:p w14:paraId="7A85F8F7" w14:textId="77777777" w:rsidR="00264C17" w:rsidRPr="0023632C" w:rsidRDefault="00264C17" w:rsidP="00264C17">
      <w:pPr>
        <w:pStyle w:val="BodyText"/>
        <w:jc w:val="center"/>
        <w:rPr>
          <w:sz w:val="20"/>
          <w:lang w:val="en-GB"/>
        </w:rPr>
      </w:pPr>
    </w:p>
    <w:p w14:paraId="00AD2275" w14:textId="77777777" w:rsidR="00264C17" w:rsidRPr="0023632C" w:rsidRDefault="00264C17" w:rsidP="00264C17">
      <w:pPr>
        <w:pStyle w:val="BodyText"/>
        <w:jc w:val="center"/>
        <w:rPr>
          <w:sz w:val="20"/>
          <w:lang w:val="en-GB"/>
        </w:rPr>
      </w:pPr>
    </w:p>
    <w:p w14:paraId="0D0F8666" w14:textId="77777777" w:rsidR="00264C17" w:rsidRPr="0023632C" w:rsidRDefault="00264C17" w:rsidP="00264C17">
      <w:pPr>
        <w:pStyle w:val="BodyText"/>
        <w:jc w:val="center"/>
        <w:rPr>
          <w:sz w:val="20"/>
          <w:lang w:val="en-GB"/>
        </w:rPr>
      </w:pPr>
    </w:p>
    <w:p w14:paraId="27A3AAC2" w14:textId="77777777" w:rsidR="00264C17" w:rsidRPr="0023632C" w:rsidRDefault="00264C17" w:rsidP="00264C17">
      <w:pPr>
        <w:pStyle w:val="BodyText"/>
        <w:jc w:val="center"/>
        <w:rPr>
          <w:sz w:val="20"/>
          <w:lang w:val="en-GB"/>
        </w:rPr>
      </w:pPr>
    </w:p>
    <w:p w14:paraId="4CDAA031" w14:textId="77777777" w:rsidR="00264C17" w:rsidRPr="0023632C" w:rsidRDefault="00264C17" w:rsidP="00264C17">
      <w:pPr>
        <w:pStyle w:val="BodyText"/>
        <w:jc w:val="center"/>
        <w:rPr>
          <w:sz w:val="20"/>
          <w:lang w:val="en-GB"/>
        </w:rPr>
      </w:pPr>
    </w:p>
    <w:p w14:paraId="7A405379" w14:textId="77777777" w:rsidR="00264C17" w:rsidRPr="0023632C" w:rsidRDefault="00264C17" w:rsidP="00264C17">
      <w:pPr>
        <w:pStyle w:val="BodyText"/>
        <w:jc w:val="center"/>
        <w:rPr>
          <w:sz w:val="20"/>
          <w:lang w:val="en-GB"/>
        </w:rPr>
      </w:pPr>
    </w:p>
    <w:p w14:paraId="10CF3F0C" w14:textId="77777777" w:rsidR="00264C17" w:rsidRPr="0023632C" w:rsidRDefault="00264C17" w:rsidP="00264C17">
      <w:pPr>
        <w:pStyle w:val="BodyText"/>
        <w:jc w:val="center"/>
        <w:rPr>
          <w:sz w:val="20"/>
          <w:lang w:val="en-GB"/>
        </w:rPr>
      </w:pPr>
    </w:p>
    <w:p w14:paraId="79B26D06" w14:textId="77777777" w:rsidR="00264C17" w:rsidRPr="0023632C" w:rsidRDefault="00264C17" w:rsidP="00264C17">
      <w:pPr>
        <w:pStyle w:val="BodyText"/>
        <w:jc w:val="center"/>
        <w:rPr>
          <w:sz w:val="20"/>
          <w:lang w:val="en-GB"/>
        </w:rPr>
      </w:pPr>
    </w:p>
    <w:p w14:paraId="4D0D6BD3" w14:textId="77777777" w:rsidR="00264C17" w:rsidRPr="0023632C" w:rsidRDefault="00264C17" w:rsidP="00264C17">
      <w:pPr>
        <w:pStyle w:val="BodyText"/>
        <w:jc w:val="center"/>
        <w:rPr>
          <w:sz w:val="20"/>
          <w:lang w:val="en-GB"/>
        </w:rPr>
      </w:pPr>
    </w:p>
    <w:p w14:paraId="16EE662E" w14:textId="77777777" w:rsidR="00264C17" w:rsidRPr="0023632C" w:rsidRDefault="00264C17" w:rsidP="00264C17">
      <w:pPr>
        <w:pStyle w:val="BodyText"/>
        <w:jc w:val="center"/>
        <w:rPr>
          <w:sz w:val="20"/>
          <w:lang w:val="en-GB"/>
        </w:rPr>
      </w:pPr>
    </w:p>
    <w:p w14:paraId="52D2B519" w14:textId="77777777" w:rsidR="00264C17" w:rsidRPr="0023632C" w:rsidRDefault="00264C17" w:rsidP="00264C17">
      <w:pPr>
        <w:pStyle w:val="BodyText"/>
        <w:jc w:val="center"/>
        <w:rPr>
          <w:sz w:val="20"/>
          <w:lang w:val="en-GB"/>
        </w:rPr>
      </w:pPr>
    </w:p>
    <w:p w14:paraId="787A575F" w14:textId="77777777" w:rsidR="00264C17" w:rsidRPr="0023632C" w:rsidRDefault="00264C17" w:rsidP="00264C17">
      <w:pPr>
        <w:pStyle w:val="BodyText"/>
        <w:spacing w:before="2"/>
        <w:jc w:val="center"/>
        <w:rPr>
          <w:sz w:val="23"/>
          <w:lang w:val="en-GB"/>
        </w:rPr>
      </w:pPr>
    </w:p>
    <w:p w14:paraId="0876C8CF" w14:textId="4677A28D" w:rsidR="00264C17" w:rsidRPr="0023632C" w:rsidRDefault="00264C17" w:rsidP="00264C17">
      <w:pPr>
        <w:pStyle w:val="BodyText"/>
        <w:spacing w:before="56"/>
        <w:ind w:left="8994"/>
        <w:jc w:val="center"/>
        <w:rPr>
          <w:lang w:val="en-GB"/>
        </w:rPr>
      </w:pPr>
    </w:p>
    <w:p w14:paraId="2C7DEC51" w14:textId="77777777" w:rsidR="00264C17" w:rsidRPr="0023632C" w:rsidRDefault="00264C17">
      <w:pPr>
        <w:suppressAutoHyphens w:val="0"/>
        <w:kinsoku/>
        <w:overflowPunct/>
        <w:autoSpaceDE/>
        <w:autoSpaceDN/>
        <w:adjustRightInd/>
        <w:snapToGrid/>
        <w:spacing w:after="200" w:line="276" w:lineRule="auto"/>
      </w:pPr>
    </w:p>
    <w:p w14:paraId="54B2EA42" w14:textId="13449642" w:rsidR="002318ED" w:rsidRDefault="002318ED">
      <w:pPr>
        <w:suppressAutoHyphens w:val="0"/>
        <w:kinsoku/>
        <w:overflowPunct/>
        <w:autoSpaceDE/>
        <w:autoSpaceDN/>
        <w:adjustRightInd/>
        <w:snapToGrid/>
        <w:spacing w:after="200" w:line="276" w:lineRule="auto"/>
      </w:pPr>
      <w:r>
        <w:br w:type="page"/>
      </w:r>
    </w:p>
    <w:p w14:paraId="13693B17" w14:textId="3652973A" w:rsidR="00CF6853" w:rsidRPr="0023632C" w:rsidRDefault="002318ED" w:rsidP="002318ED">
      <w:pPr>
        <w:pStyle w:val="H23G"/>
      </w:pPr>
      <w:r>
        <w:lastRenderedPageBreak/>
        <w:tab/>
      </w:r>
      <w:r>
        <w:tab/>
      </w:r>
      <w:r w:rsidR="00CF6853" w:rsidRPr="0023632C">
        <w:t>Test 2 – Demonstration of Thermal Runaway Propensity by External Heating</w:t>
      </w:r>
    </w:p>
    <w:p w14:paraId="470C90A3" w14:textId="77777777" w:rsidR="00CF6853" w:rsidRPr="000B6716" w:rsidRDefault="00CF6853" w:rsidP="002318ED">
      <w:pPr>
        <w:pStyle w:val="SingleTxtG"/>
        <w:jc w:val="left"/>
        <w:rPr>
          <w:b/>
          <w:bCs/>
        </w:rPr>
      </w:pPr>
      <w:r w:rsidRPr="000B6716">
        <w:rPr>
          <w:b/>
          <w:bCs/>
        </w:rPr>
        <w:t>Table 7 – Test initiation details</w:t>
      </w:r>
    </w:p>
    <w:tbl>
      <w:tblPr>
        <w:tblW w:w="8941"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5795"/>
      </w:tblGrid>
      <w:tr w:rsidR="00CF6853" w:rsidRPr="0023632C" w14:paraId="7C900067" w14:textId="77777777" w:rsidTr="00CF6853">
        <w:trPr>
          <w:trHeight w:val="268"/>
        </w:trPr>
        <w:tc>
          <w:tcPr>
            <w:tcW w:w="8941" w:type="dxa"/>
            <w:gridSpan w:val="2"/>
            <w:shd w:val="clear" w:color="auto" w:fill="C0C0C0"/>
          </w:tcPr>
          <w:p w14:paraId="7D1A7F3B" w14:textId="77777777" w:rsidR="00CF6853" w:rsidRPr="0023632C" w:rsidRDefault="00CF6853" w:rsidP="00F90EAD">
            <w:pPr>
              <w:pStyle w:val="TableParagraph"/>
              <w:spacing w:line="248" w:lineRule="exact"/>
              <w:ind w:left="3057" w:right="3046"/>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 Initiation Details</w:t>
            </w:r>
          </w:p>
        </w:tc>
      </w:tr>
      <w:tr w:rsidR="00CF6853" w:rsidRPr="0023632C" w14:paraId="771C7844" w14:textId="77777777" w:rsidTr="00CF6853">
        <w:trPr>
          <w:trHeight w:val="268"/>
        </w:trPr>
        <w:tc>
          <w:tcPr>
            <w:tcW w:w="3146" w:type="dxa"/>
          </w:tcPr>
          <w:p w14:paraId="3B6C66EE" w14:textId="77777777" w:rsidR="00CF6853" w:rsidRPr="0023632C" w:rsidRDefault="00CF6853"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Date</w:t>
            </w:r>
          </w:p>
        </w:tc>
        <w:tc>
          <w:tcPr>
            <w:tcW w:w="5795" w:type="dxa"/>
          </w:tcPr>
          <w:p w14:paraId="48B58783" w14:textId="77777777" w:rsidR="00CF6853" w:rsidRPr="0023632C" w:rsidRDefault="00CF6853"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2019/09/18</w:t>
            </w:r>
          </w:p>
        </w:tc>
      </w:tr>
      <w:tr w:rsidR="00CF6853" w:rsidRPr="0023632C" w14:paraId="7817754B" w14:textId="77777777" w:rsidTr="00CF6853">
        <w:trPr>
          <w:trHeight w:val="268"/>
        </w:trPr>
        <w:tc>
          <w:tcPr>
            <w:tcW w:w="3146" w:type="dxa"/>
          </w:tcPr>
          <w:p w14:paraId="1A3EB414" w14:textId="77777777" w:rsidR="00CF6853" w:rsidRPr="0023632C" w:rsidRDefault="00CF6853"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Start Time</w:t>
            </w:r>
          </w:p>
        </w:tc>
        <w:tc>
          <w:tcPr>
            <w:tcW w:w="5795" w:type="dxa"/>
          </w:tcPr>
          <w:p w14:paraId="728F21FA" w14:textId="77777777" w:rsidR="00CF6853" w:rsidRPr="0023632C" w:rsidRDefault="00CF6853"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1:29 PM</w:t>
            </w:r>
          </w:p>
        </w:tc>
      </w:tr>
      <w:tr w:rsidR="00CF6853" w:rsidRPr="0023632C" w14:paraId="224D630A" w14:textId="77777777" w:rsidTr="00CF6853">
        <w:trPr>
          <w:trHeight w:val="268"/>
        </w:trPr>
        <w:tc>
          <w:tcPr>
            <w:tcW w:w="3146" w:type="dxa"/>
          </w:tcPr>
          <w:p w14:paraId="36FBB9A7" w14:textId="77777777" w:rsidR="00CF6853" w:rsidRPr="0023632C" w:rsidRDefault="00CF6853"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Lab Temperature</w:t>
            </w:r>
          </w:p>
        </w:tc>
        <w:tc>
          <w:tcPr>
            <w:tcW w:w="5795" w:type="dxa"/>
          </w:tcPr>
          <w:p w14:paraId="720E1BCC" w14:textId="451E34C3" w:rsidR="00CF6853" w:rsidRPr="0023632C" w:rsidRDefault="00CF6853"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20.5</w:t>
            </w:r>
            <w:r w:rsidR="00AF1D9E">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°C</w:t>
            </w:r>
          </w:p>
        </w:tc>
      </w:tr>
      <w:tr w:rsidR="00CF6853" w:rsidRPr="0023632C" w14:paraId="130EAA9C" w14:textId="77777777" w:rsidTr="00CF6853">
        <w:trPr>
          <w:trHeight w:val="268"/>
        </w:trPr>
        <w:tc>
          <w:tcPr>
            <w:tcW w:w="3146" w:type="dxa"/>
          </w:tcPr>
          <w:p w14:paraId="0DDD28EA" w14:textId="77777777" w:rsidR="00CF6853" w:rsidRPr="0023632C" w:rsidRDefault="00CF6853"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Relative Humidity</w:t>
            </w:r>
          </w:p>
        </w:tc>
        <w:tc>
          <w:tcPr>
            <w:tcW w:w="5795" w:type="dxa"/>
          </w:tcPr>
          <w:p w14:paraId="787747E9" w14:textId="77777777" w:rsidR="00CF6853" w:rsidRPr="0023632C" w:rsidRDefault="00CF6853"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46% RH</w:t>
            </w:r>
          </w:p>
        </w:tc>
      </w:tr>
    </w:tbl>
    <w:p w14:paraId="754A5D85" w14:textId="1980677C" w:rsidR="00CF6853" w:rsidRDefault="00CF6853" w:rsidP="00CF6853">
      <w:pPr>
        <w:pStyle w:val="SingleTxtG"/>
        <w:spacing w:before="240"/>
      </w:pPr>
      <w:r w:rsidRPr="0023632C">
        <w:t>Figure 9 shows the surface temperatures measured during the test, in which cell venting was observed through</w:t>
      </w:r>
      <w:r w:rsidRPr="0023632C">
        <w:rPr>
          <w:spacing w:val="-10"/>
        </w:rPr>
        <w:t xml:space="preserve"> </w:t>
      </w:r>
      <w:r w:rsidRPr="0023632C">
        <w:t>the</w:t>
      </w:r>
      <w:r w:rsidRPr="0023632C">
        <w:rPr>
          <w:spacing w:val="-7"/>
        </w:rPr>
        <w:t xml:space="preserve"> </w:t>
      </w:r>
      <w:r w:rsidRPr="0023632C">
        <w:t>seams</w:t>
      </w:r>
      <w:r w:rsidRPr="0023632C">
        <w:rPr>
          <w:spacing w:val="-10"/>
        </w:rPr>
        <w:t xml:space="preserve"> </w:t>
      </w:r>
      <w:r w:rsidRPr="0023632C">
        <w:t>of</w:t>
      </w:r>
      <w:r w:rsidRPr="0023632C">
        <w:rPr>
          <w:spacing w:val="-11"/>
        </w:rPr>
        <w:t xml:space="preserve"> </w:t>
      </w:r>
      <w:r w:rsidRPr="0023632C">
        <w:t>the</w:t>
      </w:r>
      <w:r w:rsidRPr="0023632C">
        <w:rPr>
          <w:spacing w:val="-7"/>
        </w:rPr>
        <w:t xml:space="preserve"> </w:t>
      </w:r>
      <w:r w:rsidRPr="0023632C">
        <w:t>cell</w:t>
      </w:r>
      <w:r w:rsidRPr="0023632C">
        <w:rPr>
          <w:spacing w:val="-8"/>
        </w:rPr>
        <w:t xml:space="preserve"> </w:t>
      </w:r>
      <w:r w:rsidRPr="0023632C">
        <w:t>pack</w:t>
      </w:r>
      <w:r w:rsidRPr="0023632C">
        <w:rPr>
          <w:spacing w:val="-8"/>
        </w:rPr>
        <w:t xml:space="preserve"> </w:t>
      </w:r>
      <w:r w:rsidRPr="0023632C">
        <w:t>but</w:t>
      </w:r>
      <w:r w:rsidRPr="0023632C">
        <w:rPr>
          <w:spacing w:val="-7"/>
        </w:rPr>
        <w:t xml:space="preserve"> </w:t>
      </w:r>
      <w:r w:rsidRPr="0023632C">
        <w:t>thermal</w:t>
      </w:r>
      <w:r w:rsidRPr="0023632C">
        <w:rPr>
          <w:spacing w:val="-8"/>
        </w:rPr>
        <w:t xml:space="preserve"> </w:t>
      </w:r>
      <w:r w:rsidRPr="0023632C">
        <w:t>runaway</w:t>
      </w:r>
      <w:r w:rsidRPr="0023632C">
        <w:rPr>
          <w:spacing w:val="-7"/>
        </w:rPr>
        <w:t xml:space="preserve"> </w:t>
      </w:r>
      <w:r w:rsidRPr="0023632C">
        <w:t>was</w:t>
      </w:r>
      <w:r w:rsidRPr="0023632C">
        <w:rPr>
          <w:spacing w:val="-9"/>
        </w:rPr>
        <w:t xml:space="preserve"> </w:t>
      </w:r>
      <w:r w:rsidRPr="0023632C">
        <w:t>not</w:t>
      </w:r>
      <w:r w:rsidRPr="0023632C">
        <w:rPr>
          <w:spacing w:val="-10"/>
        </w:rPr>
        <w:t xml:space="preserve"> </w:t>
      </w:r>
      <w:r w:rsidRPr="0023632C">
        <w:t>observed.</w:t>
      </w:r>
      <w:r w:rsidRPr="0023632C">
        <w:rPr>
          <w:spacing w:val="-8"/>
        </w:rPr>
        <w:t xml:space="preserve"> </w:t>
      </w:r>
      <w:r w:rsidRPr="0023632C">
        <w:t>The</w:t>
      </w:r>
      <w:r w:rsidRPr="0023632C">
        <w:rPr>
          <w:spacing w:val="-7"/>
        </w:rPr>
        <w:t xml:space="preserve"> </w:t>
      </w:r>
      <w:r w:rsidRPr="0023632C">
        <w:t>open</w:t>
      </w:r>
      <w:r w:rsidRPr="0023632C">
        <w:rPr>
          <w:spacing w:val="-9"/>
        </w:rPr>
        <w:t xml:space="preserve"> </w:t>
      </w:r>
      <w:r w:rsidRPr="0023632C">
        <w:t>circuit</w:t>
      </w:r>
      <w:r w:rsidRPr="0023632C">
        <w:rPr>
          <w:spacing w:val="-7"/>
        </w:rPr>
        <w:t xml:space="preserve"> </w:t>
      </w:r>
      <w:r w:rsidRPr="0023632C">
        <w:t>voltage</w:t>
      </w:r>
      <w:r w:rsidRPr="0023632C">
        <w:rPr>
          <w:spacing w:val="-7"/>
        </w:rPr>
        <w:t xml:space="preserve"> </w:t>
      </w:r>
      <w:r w:rsidRPr="0023632C">
        <w:t>of</w:t>
      </w:r>
      <w:r w:rsidRPr="0023632C">
        <w:rPr>
          <w:spacing w:val="-11"/>
        </w:rPr>
        <w:t xml:space="preserve"> </w:t>
      </w:r>
      <w:r w:rsidRPr="0023632C">
        <w:t>the cell prior to the test was 1.78</w:t>
      </w:r>
      <w:r w:rsidR="00AF1D9E">
        <w:t xml:space="preserve"> </w:t>
      </w:r>
      <w:r w:rsidRPr="0023632C">
        <w:t>V. Heaters were place on both faces of the cell. Kapton tape was used to secure the heaters to the cell. TC5, just outside of the heater on the case, was heated at a rate of 4-7</w:t>
      </w:r>
      <w:r w:rsidR="00AF1D9E">
        <w:t xml:space="preserve"> </w:t>
      </w:r>
      <w:r w:rsidRPr="0023632C">
        <w:t>°C per minute until the heater reached approx</w:t>
      </w:r>
      <w:r w:rsidR="00AF1D9E">
        <w:t>imately</w:t>
      </w:r>
      <w:r w:rsidRPr="0023632C">
        <w:t xml:space="preserve"> 400</w:t>
      </w:r>
      <w:r w:rsidR="00AF1D9E">
        <w:t> °</w:t>
      </w:r>
      <w:r w:rsidRPr="0023632C">
        <w:t>C. At this time the heater failed causing the heater itself to</w:t>
      </w:r>
      <w:r w:rsidRPr="0023632C">
        <w:rPr>
          <w:spacing w:val="-4"/>
        </w:rPr>
        <w:t xml:space="preserve"> </w:t>
      </w:r>
      <w:r w:rsidRPr="0023632C">
        <w:t>catch</w:t>
      </w:r>
      <w:r w:rsidRPr="0023632C">
        <w:rPr>
          <w:spacing w:val="-9"/>
        </w:rPr>
        <w:t xml:space="preserve"> </w:t>
      </w:r>
      <w:r w:rsidRPr="0023632C">
        <w:t>on</w:t>
      </w:r>
      <w:r w:rsidRPr="0023632C">
        <w:rPr>
          <w:spacing w:val="-6"/>
        </w:rPr>
        <w:t xml:space="preserve"> </w:t>
      </w:r>
      <w:r w:rsidRPr="0023632C">
        <w:t>fire.</w:t>
      </w:r>
      <w:r w:rsidRPr="0023632C">
        <w:rPr>
          <w:spacing w:val="-5"/>
        </w:rPr>
        <w:t xml:space="preserve"> </w:t>
      </w:r>
      <w:r w:rsidRPr="0023632C">
        <w:t>The</w:t>
      </w:r>
      <w:r w:rsidRPr="0023632C">
        <w:rPr>
          <w:spacing w:val="-5"/>
        </w:rPr>
        <w:t xml:space="preserve"> </w:t>
      </w:r>
      <w:r w:rsidRPr="0023632C">
        <w:t>heater</w:t>
      </w:r>
      <w:r w:rsidRPr="0023632C">
        <w:rPr>
          <w:spacing w:val="-8"/>
        </w:rPr>
        <w:t xml:space="preserve"> </w:t>
      </w:r>
      <w:r w:rsidRPr="0023632C">
        <w:t>power</w:t>
      </w:r>
      <w:r w:rsidRPr="0023632C">
        <w:rPr>
          <w:spacing w:val="-7"/>
        </w:rPr>
        <w:t xml:space="preserve"> </w:t>
      </w:r>
      <w:r w:rsidRPr="0023632C">
        <w:t>supply</w:t>
      </w:r>
      <w:r w:rsidRPr="0023632C">
        <w:rPr>
          <w:spacing w:val="-5"/>
        </w:rPr>
        <w:t xml:space="preserve"> </w:t>
      </w:r>
      <w:r w:rsidRPr="0023632C">
        <w:t>was</w:t>
      </w:r>
      <w:r w:rsidRPr="0023632C">
        <w:rPr>
          <w:spacing w:val="-8"/>
        </w:rPr>
        <w:t xml:space="preserve"> </w:t>
      </w:r>
      <w:r w:rsidRPr="0023632C">
        <w:t>shut</w:t>
      </w:r>
      <w:r w:rsidRPr="0023632C">
        <w:rPr>
          <w:spacing w:val="-8"/>
        </w:rPr>
        <w:t xml:space="preserve"> </w:t>
      </w:r>
      <w:r w:rsidRPr="0023632C">
        <w:t>off</w:t>
      </w:r>
      <w:r w:rsidRPr="0023632C">
        <w:rPr>
          <w:spacing w:val="-7"/>
        </w:rPr>
        <w:t xml:space="preserve"> </w:t>
      </w:r>
      <w:r w:rsidRPr="0023632C">
        <w:t>and</w:t>
      </w:r>
      <w:r w:rsidRPr="0023632C">
        <w:rPr>
          <w:spacing w:val="-6"/>
        </w:rPr>
        <w:t xml:space="preserve"> </w:t>
      </w:r>
      <w:r w:rsidRPr="0023632C">
        <w:t>the</w:t>
      </w:r>
      <w:r w:rsidRPr="0023632C">
        <w:rPr>
          <w:spacing w:val="-5"/>
        </w:rPr>
        <w:t xml:space="preserve"> </w:t>
      </w:r>
      <w:r w:rsidRPr="0023632C">
        <w:t>cell</w:t>
      </w:r>
      <w:r w:rsidRPr="0023632C">
        <w:rPr>
          <w:spacing w:val="-7"/>
        </w:rPr>
        <w:t xml:space="preserve"> </w:t>
      </w:r>
      <w:r w:rsidRPr="0023632C">
        <w:t>temperatures</w:t>
      </w:r>
      <w:r w:rsidRPr="0023632C">
        <w:rPr>
          <w:spacing w:val="-8"/>
        </w:rPr>
        <w:t xml:space="preserve"> </w:t>
      </w:r>
      <w:r w:rsidRPr="0023632C">
        <w:t>were</w:t>
      </w:r>
      <w:r w:rsidRPr="0023632C">
        <w:rPr>
          <w:spacing w:val="-5"/>
        </w:rPr>
        <w:t xml:space="preserve"> </w:t>
      </w:r>
      <w:r w:rsidRPr="0023632C">
        <w:t>further</w:t>
      </w:r>
      <w:r w:rsidRPr="0023632C">
        <w:rPr>
          <w:spacing w:val="-8"/>
        </w:rPr>
        <w:t xml:space="preserve"> </w:t>
      </w:r>
      <w:r w:rsidRPr="0023632C">
        <w:t>monitored. There was no observance of fire from the cell</w:t>
      </w:r>
      <w:r w:rsidRPr="0023632C">
        <w:rPr>
          <w:spacing w:val="-9"/>
        </w:rPr>
        <w:t xml:space="preserve"> </w:t>
      </w:r>
      <w:r w:rsidRPr="0023632C">
        <w:t>internally.</w:t>
      </w:r>
    </w:p>
    <w:p w14:paraId="559AD58F" w14:textId="7E5FBA86" w:rsidR="002318ED" w:rsidRPr="000B6716" w:rsidRDefault="002318ED" w:rsidP="002318ED">
      <w:pPr>
        <w:pStyle w:val="SingleTxtG"/>
        <w:rPr>
          <w:b/>
          <w:bCs/>
        </w:rPr>
      </w:pPr>
      <w:r w:rsidRPr="000B6716">
        <w:rPr>
          <w:b/>
          <w:bCs/>
        </w:rPr>
        <w:t>Figure 9:  Surface temperatures and electrical parameters measured on cell</w:t>
      </w:r>
    </w:p>
    <w:p w14:paraId="139948E5" w14:textId="0BDF9CCA" w:rsidR="00264C17" w:rsidRPr="0023632C" w:rsidRDefault="00775C37">
      <w:pPr>
        <w:suppressAutoHyphens w:val="0"/>
        <w:kinsoku/>
        <w:overflowPunct/>
        <w:autoSpaceDE/>
        <w:autoSpaceDN/>
        <w:adjustRightInd/>
        <w:snapToGrid/>
        <w:spacing w:after="200" w:line="276" w:lineRule="auto"/>
      </w:pPr>
      <w:r w:rsidRPr="0023632C">
        <w:rPr>
          <w:noProof/>
        </w:rPr>
        <mc:AlternateContent>
          <mc:Choice Requires="wpg">
            <w:drawing>
              <wp:anchor distT="0" distB="0" distL="114300" distR="114300" simplePos="0" relativeHeight="251662336" behindDoc="0" locked="0" layoutInCell="1" allowOverlap="1" wp14:anchorId="61CB8B9E" wp14:editId="41C9D6F6">
                <wp:simplePos x="0" y="0"/>
                <wp:positionH relativeFrom="page">
                  <wp:posOffset>730155</wp:posOffset>
                </wp:positionH>
                <wp:positionV relativeFrom="paragraph">
                  <wp:posOffset>11572</wp:posOffset>
                </wp:positionV>
                <wp:extent cx="6005195" cy="4312920"/>
                <wp:effectExtent l="0" t="0" r="14605" b="11430"/>
                <wp:wrapNone/>
                <wp:docPr id="24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195" cy="4312920"/>
                          <a:chOff x="1440" y="2362"/>
                          <a:chExt cx="9457" cy="6792"/>
                        </a:xfrm>
                      </wpg:grpSpPr>
                      <wps:wsp>
                        <wps:cNvPr id="246" name="AutoShape 268"/>
                        <wps:cNvSpPr>
                          <a:spLocks/>
                        </wps:cNvSpPr>
                        <wps:spPr bwMode="auto">
                          <a:xfrm>
                            <a:off x="2323" y="3103"/>
                            <a:ext cx="4971" cy="4647"/>
                          </a:xfrm>
                          <a:custGeom>
                            <a:avLst/>
                            <a:gdLst>
                              <a:gd name="T0" fmla="+- 0 2434 2434"/>
                              <a:gd name="T1" fmla="*/ T0 w 4971"/>
                              <a:gd name="T2" fmla="+- 0 7750 3104"/>
                              <a:gd name="T3" fmla="*/ 7750 h 4647"/>
                              <a:gd name="T4" fmla="+- 0 7404 2434"/>
                              <a:gd name="T5" fmla="*/ T4 w 4971"/>
                              <a:gd name="T6" fmla="+- 0 7750 3104"/>
                              <a:gd name="T7" fmla="*/ 7750 h 4647"/>
                              <a:gd name="T8" fmla="+- 0 2434 2434"/>
                              <a:gd name="T9" fmla="*/ T8 w 4971"/>
                              <a:gd name="T10" fmla="+- 0 7234 3104"/>
                              <a:gd name="T11" fmla="*/ 7234 h 4647"/>
                              <a:gd name="T12" fmla="+- 0 7404 2434"/>
                              <a:gd name="T13" fmla="*/ T12 w 4971"/>
                              <a:gd name="T14" fmla="+- 0 7234 3104"/>
                              <a:gd name="T15" fmla="*/ 7234 h 4647"/>
                              <a:gd name="T16" fmla="+- 0 2434 2434"/>
                              <a:gd name="T17" fmla="*/ T16 w 4971"/>
                              <a:gd name="T18" fmla="+- 0 6718 3104"/>
                              <a:gd name="T19" fmla="*/ 6718 h 4647"/>
                              <a:gd name="T20" fmla="+- 0 7404 2434"/>
                              <a:gd name="T21" fmla="*/ T20 w 4971"/>
                              <a:gd name="T22" fmla="+- 0 6718 3104"/>
                              <a:gd name="T23" fmla="*/ 6718 h 4647"/>
                              <a:gd name="T24" fmla="+- 0 2434 2434"/>
                              <a:gd name="T25" fmla="*/ T24 w 4971"/>
                              <a:gd name="T26" fmla="+- 0 6202 3104"/>
                              <a:gd name="T27" fmla="*/ 6202 h 4647"/>
                              <a:gd name="T28" fmla="+- 0 7404 2434"/>
                              <a:gd name="T29" fmla="*/ T28 w 4971"/>
                              <a:gd name="T30" fmla="+- 0 6202 3104"/>
                              <a:gd name="T31" fmla="*/ 6202 h 4647"/>
                              <a:gd name="T32" fmla="+- 0 2434 2434"/>
                              <a:gd name="T33" fmla="*/ T32 w 4971"/>
                              <a:gd name="T34" fmla="+- 0 5686 3104"/>
                              <a:gd name="T35" fmla="*/ 5686 h 4647"/>
                              <a:gd name="T36" fmla="+- 0 7404 2434"/>
                              <a:gd name="T37" fmla="*/ T36 w 4971"/>
                              <a:gd name="T38" fmla="+- 0 5686 3104"/>
                              <a:gd name="T39" fmla="*/ 5686 h 4647"/>
                              <a:gd name="T40" fmla="+- 0 2434 2434"/>
                              <a:gd name="T41" fmla="*/ T40 w 4971"/>
                              <a:gd name="T42" fmla="+- 0 5170 3104"/>
                              <a:gd name="T43" fmla="*/ 5170 h 4647"/>
                              <a:gd name="T44" fmla="+- 0 7404 2434"/>
                              <a:gd name="T45" fmla="*/ T44 w 4971"/>
                              <a:gd name="T46" fmla="+- 0 5170 3104"/>
                              <a:gd name="T47" fmla="*/ 5170 h 4647"/>
                              <a:gd name="T48" fmla="+- 0 2434 2434"/>
                              <a:gd name="T49" fmla="*/ T48 w 4971"/>
                              <a:gd name="T50" fmla="+- 0 4652 3104"/>
                              <a:gd name="T51" fmla="*/ 4652 h 4647"/>
                              <a:gd name="T52" fmla="+- 0 7404 2434"/>
                              <a:gd name="T53" fmla="*/ T52 w 4971"/>
                              <a:gd name="T54" fmla="+- 0 4652 3104"/>
                              <a:gd name="T55" fmla="*/ 4652 h 4647"/>
                              <a:gd name="T56" fmla="+- 0 2434 2434"/>
                              <a:gd name="T57" fmla="*/ T56 w 4971"/>
                              <a:gd name="T58" fmla="+- 0 4136 3104"/>
                              <a:gd name="T59" fmla="*/ 4136 h 4647"/>
                              <a:gd name="T60" fmla="+- 0 7404 2434"/>
                              <a:gd name="T61" fmla="*/ T60 w 4971"/>
                              <a:gd name="T62" fmla="+- 0 4136 3104"/>
                              <a:gd name="T63" fmla="*/ 4136 h 4647"/>
                              <a:gd name="T64" fmla="+- 0 2434 2434"/>
                              <a:gd name="T65" fmla="*/ T64 w 4971"/>
                              <a:gd name="T66" fmla="+- 0 3620 3104"/>
                              <a:gd name="T67" fmla="*/ 3620 h 4647"/>
                              <a:gd name="T68" fmla="+- 0 7404 2434"/>
                              <a:gd name="T69" fmla="*/ T68 w 4971"/>
                              <a:gd name="T70" fmla="+- 0 3620 3104"/>
                              <a:gd name="T71" fmla="*/ 3620 h 4647"/>
                              <a:gd name="T72" fmla="+- 0 2434 2434"/>
                              <a:gd name="T73" fmla="*/ T72 w 4971"/>
                              <a:gd name="T74" fmla="+- 0 3104 3104"/>
                              <a:gd name="T75" fmla="*/ 3104 h 4647"/>
                              <a:gd name="T76" fmla="+- 0 7404 2434"/>
                              <a:gd name="T77" fmla="*/ T76 w 4971"/>
                              <a:gd name="T78" fmla="+- 0 3104 3104"/>
                              <a:gd name="T79" fmla="*/ 3104 h 4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71" h="4647">
                                <a:moveTo>
                                  <a:pt x="0" y="4646"/>
                                </a:moveTo>
                                <a:lnTo>
                                  <a:pt x="4970" y="4646"/>
                                </a:lnTo>
                                <a:moveTo>
                                  <a:pt x="0" y="4130"/>
                                </a:moveTo>
                                <a:lnTo>
                                  <a:pt x="4970" y="4130"/>
                                </a:lnTo>
                                <a:moveTo>
                                  <a:pt x="0" y="3614"/>
                                </a:moveTo>
                                <a:lnTo>
                                  <a:pt x="4970" y="3614"/>
                                </a:lnTo>
                                <a:moveTo>
                                  <a:pt x="0" y="3098"/>
                                </a:moveTo>
                                <a:lnTo>
                                  <a:pt x="4970" y="3098"/>
                                </a:lnTo>
                                <a:moveTo>
                                  <a:pt x="0" y="2582"/>
                                </a:moveTo>
                                <a:lnTo>
                                  <a:pt x="4970" y="2582"/>
                                </a:lnTo>
                                <a:moveTo>
                                  <a:pt x="0" y="2066"/>
                                </a:moveTo>
                                <a:lnTo>
                                  <a:pt x="4970" y="2066"/>
                                </a:lnTo>
                                <a:moveTo>
                                  <a:pt x="0" y="1548"/>
                                </a:moveTo>
                                <a:lnTo>
                                  <a:pt x="4970" y="1548"/>
                                </a:lnTo>
                                <a:moveTo>
                                  <a:pt x="0" y="1032"/>
                                </a:moveTo>
                                <a:lnTo>
                                  <a:pt x="4970" y="1032"/>
                                </a:lnTo>
                                <a:moveTo>
                                  <a:pt x="0" y="516"/>
                                </a:moveTo>
                                <a:lnTo>
                                  <a:pt x="4970" y="516"/>
                                </a:lnTo>
                                <a:moveTo>
                                  <a:pt x="0" y="0"/>
                                </a:moveTo>
                                <a:lnTo>
                                  <a:pt x="4970" y="0"/>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utoShape 267"/>
                        <wps:cNvSpPr>
                          <a:spLocks/>
                        </wps:cNvSpPr>
                        <wps:spPr bwMode="auto">
                          <a:xfrm>
                            <a:off x="3429" y="3103"/>
                            <a:ext cx="3975" cy="5163"/>
                          </a:xfrm>
                          <a:custGeom>
                            <a:avLst/>
                            <a:gdLst>
                              <a:gd name="T0" fmla="+- 0 3430 3430"/>
                              <a:gd name="T1" fmla="*/ T0 w 3975"/>
                              <a:gd name="T2" fmla="+- 0 3104 3104"/>
                              <a:gd name="T3" fmla="*/ 3104 h 5163"/>
                              <a:gd name="T4" fmla="+- 0 3430 3430"/>
                              <a:gd name="T5" fmla="*/ T4 w 3975"/>
                              <a:gd name="T6" fmla="+- 0 8266 3104"/>
                              <a:gd name="T7" fmla="*/ 8266 h 5163"/>
                              <a:gd name="T8" fmla="+- 0 4423 3430"/>
                              <a:gd name="T9" fmla="*/ T8 w 3975"/>
                              <a:gd name="T10" fmla="+- 0 3104 3104"/>
                              <a:gd name="T11" fmla="*/ 3104 h 5163"/>
                              <a:gd name="T12" fmla="+- 0 4423 3430"/>
                              <a:gd name="T13" fmla="*/ T12 w 3975"/>
                              <a:gd name="T14" fmla="+- 0 8266 3104"/>
                              <a:gd name="T15" fmla="*/ 8266 h 5163"/>
                              <a:gd name="T16" fmla="+- 0 5417 3430"/>
                              <a:gd name="T17" fmla="*/ T16 w 3975"/>
                              <a:gd name="T18" fmla="+- 0 3104 3104"/>
                              <a:gd name="T19" fmla="*/ 3104 h 5163"/>
                              <a:gd name="T20" fmla="+- 0 5417 3430"/>
                              <a:gd name="T21" fmla="*/ T20 w 3975"/>
                              <a:gd name="T22" fmla="+- 0 8266 3104"/>
                              <a:gd name="T23" fmla="*/ 8266 h 5163"/>
                              <a:gd name="T24" fmla="+- 0 6410 3430"/>
                              <a:gd name="T25" fmla="*/ T24 w 3975"/>
                              <a:gd name="T26" fmla="+- 0 3104 3104"/>
                              <a:gd name="T27" fmla="*/ 3104 h 5163"/>
                              <a:gd name="T28" fmla="+- 0 6410 3430"/>
                              <a:gd name="T29" fmla="*/ T28 w 3975"/>
                              <a:gd name="T30" fmla="+- 0 8266 3104"/>
                              <a:gd name="T31" fmla="*/ 8266 h 5163"/>
                              <a:gd name="T32" fmla="+- 0 7404 3430"/>
                              <a:gd name="T33" fmla="*/ T32 w 3975"/>
                              <a:gd name="T34" fmla="+- 0 3104 3104"/>
                              <a:gd name="T35" fmla="*/ 3104 h 5163"/>
                              <a:gd name="T36" fmla="+- 0 7404 3430"/>
                              <a:gd name="T37" fmla="*/ T36 w 3975"/>
                              <a:gd name="T38" fmla="+- 0 8266 3104"/>
                              <a:gd name="T39" fmla="*/ 8266 h 5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5" h="5163">
                                <a:moveTo>
                                  <a:pt x="0" y="0"/>
                                </a:moveTo>
                                <a:lnTo>
                                  <a:pt x="0" y="5162"/>
                                </a:lnTo>
                                <a:moveTo>
                                  <a:pt x="993" y="0"/>
                                </a:moveTo>
                                <a:lnTo>
                                  <a:pt x="993" y="5162"/>
                                </a:lnTo>
                                <a:moveTo>
                                  <a:pt x="1987" y="0"/>
                                </a:moveTo>
                                <a:lnTo>
                                  <a:pt x="1987" y="5162"/>
                                </a:lnTo>
                                <a:moveTo>
                                  <a:pt x="2980" y="0"/>
                                </a:moveTo>
                                <a:lnTo>
                                  <a:pt x="2980" y="5162"/>
                                </a:lnTo>
                                <a:moveTo>
                                  <a:pt x="3974" y="0"/>
                                </a:moveTo>
                                <a:lnTo>
                                  <a:pt x="3974" y="5162"/>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266"/>
                        <wps:cNvCnPr>
                          <a:cxnSpLocks noChangeShapeType="1"/>
                        </wps:cNvCnPr>
                        <wps:spPr bwMode="auto">
                          <a:xfrm>
                            <a:off x="7405" y="8266"/>
                            <a:ext cx="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49" name="AutoShape 265"/>
                        <wps:cNvSpPr>
                          <a:spLocks/>
                        </wps:cNvSpPr>
                        <wps:spPr bwMode="auto">
                          <a:xfrm>
                            <a:off x="7404" y="3103"/>
                            <a:ext cx="58" cy="5163"/>
                          </a:xfrm>
                          <a:custGeom>
                            <a:avLst/>
                            <a:gdLst>
                              <a:gd name="T0" fmla="+- 0 7404 7404"/>
                              <a:gd name="T1" fmla="*/ T0 w 58"/>
                              <a:gd name="T2" fmla="+- 0 8266 3104"/>
                              <a:gd name="T3" fmla="*/ 8266 h 5163"/>
                              <a:gd name="T4" fmla="+- 0 7462 7404"/>
                              <a:gd name="T5" fmla="*/ T4 w 58"/>
                              <a:gd name="T6" fmla="+- 0 8266 3104"/>
                              <a:gd name="T7" fmla="*/ 8266 h 5163"/>
                              <a:gd name="T8" fmla="+- 0 7404 7404"/>
                              <a:gd name="T9" fmla="*/ T8 w 58"/>
                              <a:gd name="T10" fmla="+- 0 7798 3104"/>
                              <a:gd name="T11" fmla="*/ 7798 h 5163"/>
                              <a:gd name="T12" fmla="+- 0 7462 7404"/>
                              <a:gd name="T13" fmla="*/ T12 w 58"/>
                              <a:gd name="T14" fmla="+- 0 7798 3104"/>
                              <a:gd name="T15" fmla="*/ 7798 h 5163"/>
                              <a:gd name="T16" fmla="+- 0 7404 7404"/>
                              <a:gd name="T17" fmla="*/ T16 w 58"/>
                              <a:gd name="T18" fmla="+- 0 7328 3104"/>
                              <a:gd name="T19" fmla="*/ 7328 h 5163"/>
                              <a:gd name="T20" fmla="+- 0 7462 7404"/>
                              <a:gd name="T21" fmla="*/ T20 w 58"/>
                              <a:gd name="T22" fmla="+- 0 7328 3104"/>
                              <a:gd name="T23" fmla="*/ 7328 h 5163"/>
                              <a:gd name="T24" fmla="+- 0 7404 7404"/>
                              <a:gd name="T25" fmla="*/ T24 w 58"/>
                              <a:gd name="T26" fmla="+- 0 6858 3104"/>
                              <a:gd name="T27" fmla="*/ 6858 h 5163"/>
                              <a:gd name="T28" fmla="+- 0 7462 7404"/>
                              <a:gd name="T29" fmla="*/ T28 w 58"/>
                              <a:gd name="T30" fmla="+- 0 6858 3104"/>
                              <a:gd name="T31" fmla="*/ 6858 h 5163"/>
                              <a:gd name="T32" fmla="+- 0 7404 7404"/>
                              <a:gd name="T33" fmla="*/ T32 w 58"/>
                              <a:gd name="T34" fmla="+- 0 6390 3104"/>
                              <a:gd name="T35" fmla="*/ 6390 h 5163"/>
                              <a:gd name="T36" fmla="+- 0 7462 7404"/>
                              <a:gd name="T37" fmla="*/ T36 w 58"/>
                              <a:gd name="T38" fmla="+- 0 6390 3104"/>
                              <a:gd name="T39" fmla="*/ 6390 h 5163"/>
                              <a:gd name="T40" fmla="+- 0 7404 7404"/>
                              <a:gd name="T41" fmla="*/ T40 w 58"/>
                              <a:gd name="T42" fmla="+- 0 5919 3104"/>
                              <a:gd name="T43" fmla="*/ 5919 h 5163"/>
                              <a:gd name="T44" fmla="+- 0 7462 7404"/>
                              <a:gd name="T45" fmla="*/ T44 w 58"/>
                              <a:gd name="T46" fmla="+- 0 5919 3104"/>
                              <a:gd name="T47" fmla="*/ 5919 h 5163"/>
                              <a:gd name="T48" fmla="+- 0 7404 7404"/>
                              <a:gd name="T49" fmla="*/ T48 w 58"/>
                              <a:gd name="T50" fmla="+- 0 5451 3104"/>
                              <a:gd name="T51" fmla="*/ 5451 h 5163"/>
                              <a:gd name="T52" fmla="+- 0 7462 7404"/>
                              <a:gd name="T53" fmla="*/ T52 w 58"/>
                              <a:gd name="T54" fmla="+- 0 5451 3104"/>
                              <a:gd name="T55" fmla="*/ 5451 h 5163"/>
                              <a:gd name="T56" fmla="+- 0 7404 7404"/>
                              <a:gd name="T57" fmla="*/ T56 w 58"/>
                              <a:gd name="T58" fmla="+- 0 4981 3104"/>
                              <a:gd name="T59" fmla="*/ 4981 h 5163"/>
                              <a:gd name="T60" fmla="+- 0 7462 7404"/>
                              <a:gd name="T61" fmla="*/ T60 w 58"/>
                              <a:gd name="T62" fmla="+- 0 4981 3104"/>
                              <a:gd name="T63" fmla="*/ 4981 h 5163"/>
                              <a:gd name="T64" fmla="+- 0 7404 7404"/>
                              <a:gd name="T65" fmla="*/ T64 w 58"/>
                              <a:gd name="T66" fmla="+- 0 4513 3104"/>
                              <a:gd name="T67" fmla="*/ 4513 h 5163"/>
                              <a:gd name="T68" fmla="+- 0 7462 7404"/>
                              <a:gd name="T69" fmla="*/ T68 w 58"/>
                              <a:gd name="T70" fmla="+- 0 4513 3104"/>
                              <a:gd name="T71" fmla="*/ 4513 h 5163"/>
                              <a:gd name="T72" fmla="+- 0 7404 7404"/>
                              <a:gd name="T73" fmla="*/ T72 w 58"/>
                              <a:gd name="T74" fmla="+- 0 4042 3104"/>
                              <a:gd name="T75" fmla="*/ 4042 h 5163"/>
                              <a:gd name="T76" fmla="+- 0 7462 7404"/>
                              <a:gd name="T77" fmla="*/ T76 w 58"/>
                              <a:gd name="T78" fmla="+- 0 4042 3104"/>
                              <a:gd name="T79" fmla="*/ 4042 h 5163"/>
                              <a:gd name="T80" fmla="+- 0 7404 7404"/>
                              <a:gd name="T81" fmla="*/ T80 w 58"/>
                              <a:gd name="T82" fmla="+- 0 3574 3104"/>
                              <a:gd name="T83" fmla="*/ 3574 h 5163"/>
                              <a:gd name="T84" fmla="+- 0 7462 7404"/>
                              <a:gd name="T85" fmla="*/ T84 w 58"/>
                              <a:gd name="T86" fmla="+- 0 3574 3104"/>
                              <a:gd name="T87" fmla="*/ 3574 h 5163"/>
                              <a:gd name="T88" fmla="+- 0 7404 7404"/>
                              <a:gd name="T89" fmla="*/ T88 w 58"/>
                              <a:gd name="T90" fmla="+- 0 3104 3104"/>
                              <a:gd name="T91" fmla="*/ 3104 h 5163"/>
                              <a:gd name="T92" fmla="+- 0 7462 7404"/>
                              <a:gd name="T93" fmla="*/ T92 w 58"/>
                              <a:gd name="T94" fmla="+- 0 3104 3104"/>
                              <a:gd name="T95" fmla="*/ 3104 h 5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5163">
                                <a:moveTo>
                                  <a:pt x="0" y="5162"/>
                                </a:moveTo>
                                <a:lnTo>
                                  <a:pt x="58" y="5162"/>
                                </a:lnTo>
                                <a:moveTo>
                                  <a:pt x="0" y="4694"/>
                                </a:moveTo>
                                <a:lnTo>
                                  <a:pt x="58" y="4694"/>
                                </a:lnTo>
                                <a:moveTo>
                                  <a:pt x="0" y="4224"/>
                                </a:moveTo>
                                <a:lnTo>
                                  <a:pt x="58" y="4224"/>
                                </a:lnTo>
                                <a:moveTo>
                                  <a:pt x="0" y="3754"/>
                                </a:moveTo>
                                <a:lnTo>
                                  <a:pt x="58" y="3754"/>
                                </a:lnTo>
                                <a:moveTo>
                                  <a:pt x="0" y="3286"/>
                                </a:moveTo>
                                <a:lnTo>
                                  <a:pt x="58" y="3286"/>
                                </a:lnTo>
                                <a:moveTo>
                                  <a:pt x="0" y="2815"/>
                                </a:moveTo>
                                <a:lnTo>
                                  <a:pt x="58" y="2815"/>
                                </a:lnTo>
                                <a:moveTo>
                                  <a:pt x="0" y="2347"/>
                                </a:moveTo>
                                <a:lnTo>
                                  <a:pt x="58" y="2347"/>
                                </a:lnTo>
                                <a:moveTo>
                                  <a:pt x="0" y="1877"/>
                                </a:moveTo>
                                <a:lnTo>
                                  <a:pt x="58" y="1877"/>
                                </a:lnTo>
                                <a:moveTo>
                                  <a:pt x="0" y="1409"/>
                                </a:moveTo>
                                <a:lnTo>
                                  <a:pt x="58" y="1409"/>
                                </a:lnTo>
                                <a:moveTo>
                                  <a:pt x="0" y="938"/>
                                </a:moveTo>
                                <a:lnTo>
                                  <a:pt x="58" y="938"/>
                                </a:lnTo>
                                <a:moveTo>
                                  <a:pt x="0" y="470"/>
                                </a:moveTo>
                                <a:lnTo>
                                  <a:pt x="58" y="470"/>
                                </a:lnTo>
                                <a:moveTo>
                                  <a:pt x="0" y="0"/>
                                </a:moveTo>
                                <a:lnTo>
                                  <a:pt x="58" y="0"/>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264"/>
                        <wps:cNvSpPr>
                          <a:spLocks/>
                        </wps:cNvSpPr>
                        <wps:spPr bwMode="auto">
                          <a:xfrm>
                            <a:off x="2434" y="3104"/>
                            <a:ext cx="4970" cy="5163"/>
                          </a:xfrm>
                          <a:custGeom>
                            <a:avLst/>
                            <a:gdLst>
                              <a:gd name="T0" fmla="+- 0 2435 2435"/>
                              <a:gd name="T1" fmla="*/ T0 w 4970"/>
                              <a:gd name="T2" fmla="+- 0 8266 3104"/>
                              <a:gd name="T3" fmla="*/ 8266 h 5163"/>
                              <a:gd name="T4" fmla="+- 0 2435 2435"/>
                              <a:gd name="T5" fmla="*/ T4 w 4970"/>
                              <a:gd name="T6" fmla="+- 0 3104 3104"/>
                              <a:gd name="T7" fmla="*/ 3104 h 5163"/>
                              <a:gd name="T8" fmla="+- 0 2435 2435"/>
                              <a:gd name="T9" fmla="*/ T8 w 4970"/>
                              <a:gd name="T10" fmla="+- 0 8266 3104"/>
                              <a:gd name="T11" fmla="*/ 8266 h 5163"/>
                              <a:gd name="T12" fmla="+- 0 7405 2435"/>
                              <a:gd name="T13" fmla="*/ T12 w 4970"/>
                              <a:gd name="T14" fmla="+- 0 8266 3104"/>
                              <a:gd name="T15" fmla="*/ 8266 h 5163"/>
                            </a:gdLst>
                            <a:ahLst/>
                            <a:cxnLst>
                              <a:cxn ang="0">
                                <a:pos x="T1" y="T3"/>
                              </a:cxn>
                              <a:cxn ang="0">
                                <a:pos x="T5" y="T7"/>
                              </a:cxn>
                              <a:cxn ang="0">
                                <a:pos x="T9" y="T11"/>
                              </a:cxn>
                              <a:cxn ang="0">
                                <a:pos x="T13" y="T15"/>
                              </a:cxn>
                            </a:cxnLst>
                            <a:rect l="0" t="0" r="r" b="b"/>
                            <a:pathLst>
                              <a:path w="4970" h="5163">
                                <a:moveTo>
                                  <a:pt x="0" y="5162"/>
                                </a:moveTo>
                                <a:lnTo>
                                  <a:pt x="0" y="0"/>
                                </a:lnTo>
                                <a:moveTo>
                                  <a:pt x="0" y="5162"/>
                                </a:moveTo>
                                <a:lnTo>
                                  <a:pt x="4970" y="5162"/>
                                </a:lnTo>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63"/>
                        <wps:cNvSpPr>
                          <a:spLocks/>
                        </wps:cNvSpPr>
                        <wps:spPr bwMode="auto">
                          <a:xfrm>
                            <a:off x="2434" y="4825"/>
                            <a:ext cx="4984" cy="3209"/>
                          </a:xfrm>
                          <a:custGeom>
                            <a:avLst/>
                            <a:gdLst>
                              <a:gd name="T0" fmla="+- 0 2495 2435"/>
                              <a:gd name="T1" fmla="*/ T0 w 4984"/>
                              <a:gd name="T2" fmla="+- 0 7941 4826"/>
                              <a:gd name="T3" fmla="*/ 7941 h 3209"/>
                              <a:gd name="T4" fmla="+- 0 2521 2435"/>
                              <a:gd name="T5" fmla="*/ T4 w 4984"/>
                              <a:gd name="T6" fmla="+- 0 7838 4826"/>
                              <a:gd name="T7" fmla="*/ 7838 h 3209"/>
                              <a:gd name="T8" fmla="+- 0 2567 2435"/>
                              <a:gd name="T9" fmla="*/ T8 w 4984"/>
                              <a:gd name="T10" fmla="+- 0 7406 4826"/>
                              <a:gd name="T11" fmla="*/ 7406 h 3209"/>
                              <a:gd name="T12" fmla="+- 0 2598 2435"/>
                              <a:gd name="T13" fmla="*/ T12 w 4984"/>
                              <a:gd name="T14" fmla="+- 0 7178 4826"/>
                              <a:gd name="T15" fmla="*/ 7178 h 3209"/>
                              <a:gd name="T16" fmla="+- 0 2617 2435"/>
                              <a:gd name="T17" fmla="*/ T16 w 4984"/>
                              <a:gd name="T18" fmla="+- 0 7164 4826"/>
                              <a:gd name="T19" fmla="*/ 7164 h 3209"/>
                              <a:gd name="T20" fmla="+- 0 2636 2435"/>
                              <a:gd name="T21" fmla="*/ T20 w 4984"/>
                              <a:gd name="T22" fmla="+- 0 7101 4826"/>
                              <a:gd name="T23" fmla="*/ 7101 h 3209"/>
                              <a:gd name="T24" fmla="+- 0 2658 2435"/>
                              <a:gd name="T25" fmla="*/ T24 w 4984"/>
                              <a:gd name="T26" fmla="+- 0 6981 4826"/>
                              <a:gd name="T27" fmla="*/ 6981 h 3209"/>
                              <a:gd name="T28" fmla="+- 0 2675 2435"/>
                              <a:gd name="T29" fmla="*/ T28 w 4984"/>
                              <a:gd name="T30" fmla="+- 0 6900 4826"/>
                              <a:gd name="T31" fmla="*/ 6900 h 3209"/>
                              <a:gd name="T32" fmla="+- 0 2694 2435"/>
                              <a:gd name="T33" fmla="*/ T32 w 4984"/>
                              <a:gd name="T34" fmla="+- 0 6816 4826"/>
                              <a:gd name="T35" fmla="*/ 6816 h 3209"/>
                              <a:gd name="T36" fmla="+- 0 2708 2435"/>
                              <a:gd name="T37" fmla="*/ T36 w 4984"/>
                              <a:gd name="T38" fmla="+- 0 6748 4826"/>
                              <a:gd name="T39" fmla="*/ 6748 h 3209"/>
                              <a:gd name="T40" fmla="+- 0 2723 2435"/>
                              <a:gd name="T41" fmla="*/ T40 w 4984"/>
                              <a:gd name="T42" fmla="+- 0 6691 4826"/>
                              <a:gd name="T43" fmla="*/ 6691 h 3209"/>
                              <a:gd name="T44" fmla="+- 0 2742 2435"/>
                              <a:gd name="T45" fmla="*/ T44 w 4984"/>
                              <a:gd name="T46" fmla="+- 0 6592 4826"/>
                              <a:gd name="T47" fmla="*/ 6592 h 3209"/>
                              <a:gd name="T48" fmla="+- 0 2756 2435"/>
                              <a:gd name="T49" fmla="*/ T48 w 4984"/>
                              <a:gd name="T50" fmla="+- 0 6549 4826"/>
                              <a:gd name="T51" fmla="*/ 6549 h 3209"/>
                              <a:gd name="T52" fmla="+- 0 2771 2435"/>
                              <a:gd name="T53" fmla="*/ T52 w 4984"/>
                              <a:gd name="T54" fmla="+- 0 6537 4826"/>
                              <a:gd name="T55" fmla="*/ 6537 h 3209"/>
                              <a:gd name="T56" fmla="+- 0 2785 2435"/>
                              <a:gd name="T57" fmla="*/ T56 w 4984"/>
                              <a:gd name="T58" fmla="+- 0 6506 4826"/>
                              <a:gd name="T59" fmla="*/ 6506 h 3209"/>
                              <a:gd name="T60" fmla="+- 0 2800 2435"/>
                              <a:gd name="T61" fmla="*/ T60 w 4984"/>
                              <a:gd name="T62" fmla="+- 0 6451 4826"/>
                              <a:gd name="T63" fmla="*/ 6451 h 3209"/>
                              <a:gd name="T64" fmla="+- 0 2816 2435"/>
                              <a:gd name="T65" fmla="*/ T64 w 4984"/>
                              <a:gd name="T66" fmla="+- 0 6357 4826"/>
                              <a:gd name="T67" fmla="*/ 6357 h 3209"/>
                              <a:gd name="T68" fmla="+- 0 2831 2435"/>
                              <a:gd name="T69" fmla="*/ T68 w 4984"/>
                              <a:gd name="T70" fmla="+- 0 6288 4826"/>
                              <a:gd name="T71" fmla="*/ 6288 h 3209"/>
                              <a:gd name="T72" fmla="+- 0 2843 2435"/>
                              <a:gd name="T73" fmla="*/ T72 w 4984"/>
                              <a:gd name="T74" fmla="+- 0 6237 4826"/>
                              <a:gd name="T75" fmla="*/ 6237 h 3209"/>
                              <a:gd name="T76" fmla="+- 0 2857 2435"/>
                              <a:gd name="T77" fmla="*/ T76 w 4984"/>
                              <a:gd name="T78" fmla="+- 0 6177 4826"/>
                              <a:gd name="T79" fmla="*/ 6177 h 3209"/>
                              <a:gd name="T80" fmla="+- 0 2872 2435"/>
                              <a:gd name="T81" fmla="*/ T80 w 4984"/>
                              <a:gd name="T82" fmla="+- 0 6074 4826"/>
                              <a:gd name="T83" fmla="*/ 6074 h 3209"/>
                              <a:gd name="T84" fmla="+- 0 2886 2435"/>
                              <a:gd name="T85" fmla="*/ T84 w 4984"/>
                              <a:gd name="T86" fmla="+- 0 5990 4826"/>
                              <a:gd name="T87" fmla="*/ 5990 h 3209"/>
                              <a:gd name="T88" fmla="+- 0 2900 2435"/>
                              <a:gd name="T89" fmla="*/ T88 w 4984"/>
                              <a:gd name="T90" fmla="+- 0 5916 4826"/>
                              <a:gd name="T91" fmla="*/ 5916 h 3209"/>
                              <a:gd name="T92" fmla="+- 0 2912 2435"/>
                              <a:gd name="T93" fmla="*/ T92 w 4984"/>
                              <a:gd name="T94" fmla="+- 0 5863 4826"/>
                              <a:gd name="T95" fmla="*/ 5863 h 3209"/>
                              <a:gd name="T96" fmla="+- 0 2929 2435"/>
                              <a:gd name="T97" fmla="*/ T96 w 4984"/>
                              <a:gd name="T98" fmla="+- 0 5812 4826"/>
                              <a:gd name="T99" fmla="*/ 5812 h 3209"/>
                              <a:gd name="T100" fmla="+- 0 2944 2435"/>
                              <a:gd name="T101" fmla="*/ T100 w 4984"/>
                              <a:gd name="T102" fmla="+- 0 5709 4826"/>
                              <a:gd name="T103" fmla="*/ 5709 h 3209"/>
                              <a:gd name="T104" fmla="+- 0 2960 2435"/>
                              <a:gd name="T105" fmla="*/ T104 w 4984"/>
                              <a:gd name="T106" fmla="+- 0 5652 4826"/>
                              <a:gd name="T107" fmla="*/ 5652 h 3209"/>
                              <a:gd name="T108" fmla="+- 0 2972 2435"/>
                              <a:gd name="T109" fmla="*/ T108 w 4984"/>
                              <a:gd name="T110" fmla="+- 0 5589 4826"/>
                              <a:gd name="T111" fmla="*/ 5589 h 3209"/>
                              <a:gd name="T112" fmla="+- 0 2987 2435"/>
                              <a:gd name="T113" fmla="*/ T112 w 4984"/>
                              <a:gd name="T114" fmla="+- 0 5556 4826"/>
                              <a:gd name="T115" fmla="*/ 5556 h 3209"/>
                              <a:gd name="T116" fmla="+- 0 2996 2435"/>
                              <a:gd name="T117" fmla="*/ T116 w 4984"/>
                              <a:gd name="T118" fmla="+- 0 5541 4826"/>
                              <a:gd name="T119" fmla="*/ 5541 h 3209"/>
                              <a:gd name="T120" fmla="+- 0 3008 2435"/>
                              <a:gd name="T121" fmla="*/ T120 w 4984"/>
                              <a:gd name="T122" fmla="+- 0 5534 4826"/>
                              <a:gd name="T123" fmla="*/ 5534 h 3209"/>
                              <a:gd name="T124" fmla="+- 0 3025 2435"/>
                              <a:gd name="T125" fmla="*/ T124 w 4984"/>
                              <a:gd name="T126" fmla="+- 0 5544 4826"/>
                              <a:gd name="T127" fmla="*/ 5544 h 3209"/>
                              <a:gd name="T128" fmla="+- 0 3040 2435"/>
                              <a:gd name="T129" fmla="*/ T128 w 4984"/>
                              <a:gd name="T130" fmla="+- 0 5649 4826"/>
                              <a:gd name="T131" fmla="*/ 5649 h 3209"/>
                              <a:gd name="T132" fmla="+- 0 3049 2435"/>
                              <a:gd name="T133" fmla="*/ T132 w 4984"/>
                              <a:gd name="T134" fmla="+- 0 5596 4826"/>
                              <a:gd name="T135" fmla="*/ 5596 h 3209"/>
                              <a:gd name="T136" fmla="+- 0 3066 2435"/>
                              <a:gd name="T137" fmla="*/ T136 w 4984"/>
                              <a:gd name="T138" fmla="+- 0 5640 4826"/>
                              <a:gd name="T139" fmla="*/ 5640 h 3209"/>
                              <a:gd name="T140" fmla="+- 0 3078 2435"/>
                              <a:gd name="T141" fmla="*/ T140 w 4984"/>
                              <a:gd name="T142" fmla="+- 0 5529 4826"/>
                              <a:gd name="T143" fmla="*/ 5529 h 3209"/>
                              <a:gd name="T144" fmla="+- 0 3090 2435"/>
                              <a:gd name="T145" fmla="*/ T144 w 4984"/>
                              <a:gd name="T146" fmla="+- 0 5520 4826"/>
                              <a:gd name="T147" fmla="*/ 5520 h 3209"/>
                              <a:gd name="T148" fmla="+- 0 3102 2435"/>
                              <a:gd name="T149" fmla="*/ T148 w 4984"/>
                              <a:gd name="T150" fmla="+- 0 5476 4826"/>
                              <a:gd name="T151" fmla="*/ 5476 h 3209"/>
                              <a:gd name="T152" fmla="+- 0 3114 2435"/>
                              <a:gd name="T153" fmla="*/ T152 w 4984"/>
                              <a:gd name="T154" fmla="+- 0 5469 4826"/>
                              <a:gd name="T155" fmla="*/ 5469 h 3209"/>
                              <a:gd name="T156" fmla="+- 0 3124 2435"/>
                              <a:gd name="T157" fmla="*/ T156 w 4984"/>
                              <a:gd name="T158" fmla="+- 0 5400 4826"/>
                              <a:gd name="T159" fmla="*/ 5400 h 3209"/>
                              <a:gd name="T160" fmla="+- 0 3136 2435"/>
                              <a:gd name="T161" fmla="*/ T160 w 4984"/>
                              <a:gd name="T162" fmla="+- 0 5400 4826"/>
                              <a:gd name="T163" fmla="*/ 5400 h 3209"/>
                              <a:gd name="T164" fmla="+- 0 3152 2435"/>
                              <a:gd name="T165" fmla="*/ T164 w 4984"/>
                              <a:gd name="T166" fmla="+- 0 5472 4826"/>
                              <a:gd name="T167" fmla="*/ 5472 h 3209"/>
                              <a:gd name="T168" fmla="+- 0 3167 2435"/>
                              <a:gd name="T169" fmla="*/ T168 w 4984"/>
                              <a:gd name="T170" fmla="+- 0 5407 4826"/>
                              <a:gd name="T171" fmla="*/ 5407 h 3209"/>
                              <a:gd name="T172" fmla="+- 0 3179 2435"/>
                              <a:gd name="T173" fmla="*/ T172 w 4984"/>
                              <a:gd name="T174" fmla="+- 0 5448 4826"/>
                              <a:gd name="T175" fmla="*/ 5448 h 3209"/>
                              <a:gd name="T176" fmla="+- 0 3191 2435"/>
                              <a:gd name="T177" fmla="*/ T176 w 4984"/>
                              <a:gd name="T178" fmla="+- 0 5419 4826"/>
                              <a:gd name="T179" fmla="*/ 5419 h 3209"/>
                              <a:gd name="T180" fmla="+- 0 3203 2435"/>
                              <a:gd name="T181" fmla="*/ T180 w 4984"/>
                              <a:gd name="T182" fmla="+- 0 5335 4826"/>
                              <a:gd name="T183" fmla="*/ 5335 h 3209"/>
                              <a:gd name="T184" fmla="+- 0 3215 2435"/>
                              <a:gd name="T185" fmla="*/ T184 w 4984"/>
                              <a:gd name="T186" fmla="+- 0 5373 4826"/>
                              <a:gd name="T187" fmla="*/ 5373 h 3209"/>
                              <a:gd name="T188" fmla="+- 0 3227 2435"/>
                              <a:gd name="T189" fmla="*/ T188 w 4984"/>
                              <a:gd name="T190" fmla="+- 0 5356 4826"/>
                              <a:gd name="T191" fmla="*/ 5356 h 3209"/>
                              <a:gd name="T192" fmla="+- 0 3241 2435"/>
                              <a:gd name="T193" fmla="*/ T192 w 4984"/>
                              <a:gd name="T194" fmla="+- 0 5308 4826"/>
                              <a:gd name="T195" fmla="*/ 5308 h 3209"/>
                              <a:gd name="T196" fmla="+- 0 3253 2435"/>
                              <a:gd name="T197" fmla="*/ T196 w 4984"/>
                              <a:gd name="T198" fmla="+- 0 5342 4826"/>
                              <a:gd name="T199" fmla="*/ 5342 h 3209"/>
                              <a:gd name="T200" fmla="+- 0 3265 2435"/>
                              <a:gd name="T201" fmla="*/ T200 w 4984"/>
                              <a:gd name="T202" fmla="+- 0 5325 4826"/>
                              <a:gd name="T203" fmla="*/ 5325 h 3209"/>
                              <a:gd name="T204" fmla="+- 0 3280 2435"/>
                              <a:gd name="T205" fmla="*/ T204 w 4984"/>
                              <a:gd name="T206" fmla="+- 0 5263 4826"/>
                              <a:gd name="T207" fmla="*/ 5263 h 3209"/>
                              <a:gd name="T208" fmla="+- 0 3294 2435"/>
                              <a:gd name="T209" fmla="*/ T208 w 4984"/>
                              <a:gd name="T210" fmla="+- 0 5311 4826"/>
                              <a:gd name="T211" fmla="*/ 5311 h 3209"/>
                              <a:gd name="T212" fmla="+- 0 3306 2435"/>
                              <a:gd name="T213" fmla="*/ T212 w 4984"/>
                              <a:gd name="T214" fmla="+- 0 5265 4826"/>
                              <a:gd name="T215" fmla="*/ 5265 h 3209"/>
                              <a:gd name="T216" fmla="+- 0 3318 2435"/>
                              <a:gd name="T217" fmla="*/ T216 w 4984"/>
                              <a:gd name="T218" fmla="+- 0 5212 4826"/>
                              <a:gd name="T219" fmla="*/ 5212 h 3209"/>
                              <a:gd name="T220" fmla="+- 0 3335 2435"/>
                              <a:gd name="T221" fmla="*/ T220 w 4984"/>
                              <a:gd name="T222" fmla="+- 0 5167 4826"/>
                              <a:gd name="T223" fmla="*/ 5167 h 3209"/>
                              <a:gd name="T224" fmla="+- 0 3349 2435"/>
                              <a:gd name="T225" fmla="*/ T224 w 4984"/>
                              <a:gd name="T226" fmla="+- 0 5138 4826"/>
                              <a:gd name="T227" fmla="*/ 5138 h 3209"/>
                              <a:gd name="T228" fmla="+- 0 3359 2435"/>
                              <a:gd name="T229" fmla="*/ T228 w 4984"/>
                              <a:gd name="T230" fmla="+- 0 5152 4826"/>
                              <a:gd name="T231" fmla="*/ 5152 h 3209"/>
                              <a:gd name="T232" fmla="+- 0 3376 2435"/>
                              <a:gd name="T233" fmla="*/ T232 w 4984"/>
                              <a:gd name="T234" fmla="+- 0 5028 4826"/>
                              <a:gd name="T235" fmla="*/ 5028 h 3209"/>
                              <a:gd name="T236" fmla="+- 0 3388 2435"/>
                              <a:gd name="T237" fmla="*/ T236 w 4984"/>
                              <a:gd name="T238" fmla="+- 0 5004 4826"/>
                              <a:gd name="T239" fmla="*/ 5004 h 3209"/>
                              <a:gd name="T240" fmla="+- 0 3402 2435"/>
                              <a:gd name="T241" fmla="*/ T240 w 4984"/>
                              <a:gd name="T242" fmla="+- 0 4965 4826"/>
                              <a:gd name="T243" fmla="*/ 4965 h 3209"/>
                              <a:gd name="T244" fmla="+- 0 3416 2435"/>
                              <a:gd name="T245" fmla="*/ T244 w 4984"/>
                              <a:gd name="T246" fmla="+- 0 4977 4826"/>
                              <a:gd name="T247" fmla="*/ 4977 h 3209"/>
                              <a:gd name="T248" fmla="+- 0 3431 2435"/>
                              <a:gd name="T249" fmla="*/ T248 w 4984"/>
                              <a:gd name="T250" fmla="+- 0 4989 4826"/>
                              <a:gd name="T251" fmla="*/ 4989 h 3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84" h="3209">
                                <a:moveTo>
                                  <a:pt x="0" y="3209"/>
                                </a:moveTo>
                                <a:cubicBezTo>
                                  <a:pt x="0" y="3209"/>
                                  <a:pt x="33" y="3209"/>
                                  <a:pt x="33" y="3206"/>
                                </a:cubicBezTo>
                                <a:cubicBezTo>
                                  <a:pt x="33" y="3209"/>
                                  <a:pt x="33" y="3206"/>
                                  <a:pt x="36" y="3206"/>
                                </a:cubicBezTo>
                                <a:cubicBezTo>
                                  <a:pt x="36" y="3204"/>
                                  <a:pt x="38" y="3204"/>
                                  <a:pt x="38" y="3202"/>
                                </a:cubicBezTo>
                                <a:cubicBezTo>
                                  <a:pt x="38" y="3199"/>
                                  <a:pt x="41" y="3197"/>
                                  <a:pt x="41" y="3194"/>
                                </a:cubicBezTo>
                                <a:cubicBezTo>
                                  <a:pt x="41" y="3192"/>
                                  <a:pt x="43" y="3192"/>
                                  <a:pt x="43" y="3190"/>
                                </a:cubicBezTo>
                                <a:cubicBezTo>
                                  <a:pt x="43" y="3187"/>
                                  <a:pt x="43" y="3185"/>
                                  <a:pt x="45" y="3182"/>
                                </a:cubicBezTo>
                                <a:cubicBezTo>
                                  <a:pt x="45" y="3180"/>
                                  <a:pt x="45" y="3178"/>
                                  <a:pt x="45" y="3175"/>
                                </a:cubicBezTo>
                                <a:cubicBezTo>
                                  <a:pt x="48" y="3175"/>
                                  <a:pt x="48" y="3163"/>
                                  <a:pt x="50" y="3163"/>
                                </a:cubicBezTo>
                                <a:cubicBezTo>
                                  <a:pt x="50" y="3151"/>
                                  <a:pt x="53" y="3151"/>
                                  <a:pt x="53" y="3139"/>
                                </a:cubicBezTo>
                                <a:cubicBezTo>
                                  <a:pt x="55" y="3139"/>
                                  <a:pt x="55" y="3137"/>
                                  <a:pt x="55" y="3134"/>
                                </a:cubicBezTo>
                                <a:cubicBezTo>
                                  <a:pt x="55" y="3132"/>
                                  <a:pt x="55" y="3130"/>
                                  <a:pt x="57" y="3127"/>
                                </a:cubicBezTo>
                                <a:cubicBezTo>
                                  <a:pt x="57" y="3125"/>
                                  <a:pt x="57" y="3122"/>
                                  <a:pt x="57" y="3120"/>
                                </a:cubicBezTo>
                                <a:cubicBezTo>
                                  <a:pt x="60" y="3120"/>
                                  <a:pt x="60" y="3118"/>
                                  <a:pt x="60" y="3115"/>
                                </a:cubicBezTo>
                                <a:cubicBezTo>
                                  <a:pt x="60" y="3113"/>
                                  <a:pt x="60" y="3110"/>
                                  <a:pt x="62" y="3110"/>
                                </a:cubicBezTo>
                                <a:cubicBezTo>
                                  <a:pt x="62" y="3108"/>
                                  <a:pt x="62" y="3106"/>
                                  <a:pt x="62" y="3103"/>
                                </a:cubicBezTo>
                                <a:cubicBezTo>
                                  <a:pt x="62" y="3101"/>
                                  <a:pt x="65" y="3101"/>
                                  <a:pt x="65" y="3098"/>
                                </a:cubicBezTo>
                                <a:cubicBezTo>
                                  <a:pt x="65" y="3096"/>
                                  <a:pt x="65" y="3094"/>
                                  <a:pt x="67" y="3094"/>
                                </a:cubicBezTo>
                                <a:cubicBezTo>
                                  <a:pt x="67" y="3091"/>
                                  <a:pt x="67" y="3089"/>
                                  <a:pt x="67" y="3086"/>
                                </a:cubicBezTo>
                                <a:cubicBezTo>
                                  <a:pt x="67" y="3084"/>
                                  <a:pt x="69" y="3084"/>
                                  <a:pt x="69" y="3082"/>
                                </a:cubicBezTo>
                                <a:cubicBezTo>
                                  <a:pt x="69" y="3079"/>
                                  <a:pt x="69" y="3077"/>
                                  <a:pt x="72" y="3077"/>
                                </a:cubicBezTo>
                                <a:cubicBezTo>
                                  <a:pt x="72" y="3074"/>
                                  <a:pt x="72" y="3072"/>
                                  <a:pt x="72" y="3070"/>
                                </a:cubicBezTo>
                                <a:cubicBezTo>
                                  <a:pt x="74" y="3070"/>
                                  <a:pt x="74" y="3067"/>
                                  <a:pt x="74" y="3065"/>
                                </a:cubicBezTo>
                                <a:cubicBezTo>
                                  <a:pt x="74" y="3062"/>
                                  <a:pt x="77" y="3062"/>
                                  <a:pt x="77" y="3060"/>
                                </a:cubicBezTo>
                                <a:cubicBezTo>
                                  <a:pt x="77" y="3058"/>
                                  <a:pt x="77" y="3055"/>
                                  <a:pt x="79" y="3055"/>
                                </a:cubicBezTo>
                                <a:cubicBezTo>
                                  <a:pt x="79" y="3053"/>
                                  <a:pt x="79" y="3050"/>
                                  <a:pt x="79" y="3048"/>
                                </a:cubicBezTo>
                                <a:cubicBezTo>
                                  <a:pt x="79" y="3046"/>
                                  <a:pt x="81" y="3046"/>
                                  <a:pt x="81" y="3034"/>
                                </a:cubicBezTo>
                                <a:cubicBezTo>
                                  <a:pt x="84" y="3034"/>
                                  <a:pt x="84" y="3014"/>
                                  <a:pt x="86" y="3012"/>
                                </a:cubicBezTo>
                                <a:cubicBezTo>
                                  <a:pt x="86" y="2986"/>
                                  <a:pt x="89" y="2983"/>
                                  <a:pt x="89" y="2952"/>
                                </a:cubicBezTo>
                                <a:cubicBezTo>
                                  <a:pt x="91" y="2950"/>
                                  <a:pt x="91" y="2916"/>
                                  <a:pt x="93" y="2914"/>
                                </a:cubicBezTo>
                                <a:cubicBezTo>
                                  <a:pt x="93" y="2890"/>
                                  <a:pt x="96" y="2887"/>
                                  <a:pt x="96" y="2863"/>
                                </a:cubicBezTo>
                                <a:cubicBezTo>
                                  <a:pt x="98" y="2861"/>
                                  <a:pt x="98" y="2846"/>
                                  <a:pt x="101" y="2846"/>
                                </a:cubicBezTo>
                                <a:cubicBezTo>
                                  <a:pt x="101" y="2827"/>
                                  <a:pt x="103" y="2827"/>
                                  <a:pt x="103" y="2813"/>
                                </a:cubicBezTo>
                                <a:cubicBezTo>
                                  <a:pt x="105" y="2810"/>
                                  <a:pt x="105" y="2798"/>
                                  <a:pt x="108" y="2798"/>
                                </a:cubicBezTo>
                                <a:cubicBezTo>
                                  <a:pt x="108" y="2786"/>
                                  <a:pt x="110" y="2786"/>
                                  <a:pt x="110" y="2770"/>
                                </a:cubicBezTo>
                                <a:cubicBezTo>
                                  <a:pt x="113" y="2770"/>
                                  <a:pt x="113" y="2750"/>
                                  <a:pt x="115" y="2748"/>
                                </a:cubicBezTo>
                                <a:cubicBezTo>
                                  <a:pt x="115" y="2719"/>
                                  <a:pt x="117" y="2717"/>
                                  <a:pt x="117" y="2683"/>
                                </a:cubicBezTo>
                                <a:cubicBezTo>
                                  <a:pt x="120" y="2678"/>
                                  <a:pt x="120" y="2645"/>
                                  <a:pt x="122" y="2642"/>
                                </a:cubicBezTo>
                                <a:cubicBezTo>
                                  <a:pt x="122" y="2618"/>
                                  <a:pt x="125" y="2616"/>
                                  <a:pt x="125" y="2599"/>
                                </a:cubicBezTo>
                                <a:cubicBezTo>
                                  <a:pt x="127" y="2599"/>
                                  <a:pt x="127" y="2597"/>
                                  <a:pt x="127" y="2594"/>
                                </a:cubicBezTo>
                                <a:cubicBezTo>
                                  <a:pt x="127" y="2592"/>
                                  <a:pt x="127" y="2590"/>
                                  <a:pt x="127" y="2592"/>
                                </a:cubicBezTo>
                                <a:cubicBezTo>
                                  <a:pt x="129" y="2592"/>
                                  <a:pt x="129" y="2580"/>
                                  <a:pt x="132" y="2580"/>
                                </a:cubicBezTo>
                                <a:cubicBezTo>
                                  <a:pt x="132" y="2568"/>
                                  <a:pt x="134" y="2568"/>
                                  <a:pt x="134" y="2551"/>
                                </a:cubicBezTo>
                                <a:cubicBezTo>
                                  <a:pt x="137" y="2549"/>
                                  <a:pt x="137" y="2527"/>
                                  <a:pt x="139" y="2525"/>
                                </a:cubicBezTo>
                                <a:cubicBezTo>
                                  <a:pt x="139" y="2508"/>
                                  <a:pt x="141" y="2508"/>
                                  <a:pt x="141" y="2491"/>
                                </a:cubicBezTo>
                                <a:cubicBezTo>
                                  <a:pt x="144" y="2489"/>
                                  <a:pt x="144" y="2474"/>
                                  <a:pt x="146" y="2474"/>
                                </a:cubicBezTo>
                                <a:cubicBezTo>
                                  <a:pt x="146" y="2472"/>
                                  <a:pt x="146" y="2474"/>
                                  <a:pt x="146" y="2472"/>
                                </a:cubicBezTo>
                                <a:cubicBezTo>
                                  <a:pt x="146" y="2470"/>
                                  <a:pt x="146" y="2467"/>
                                  <a:pt x="146" y="2465"/>
                                </a:cubicBezTo>
                                <a:cubicBezTo>
                                  <a:pt x="146" y="2462"/>
                                  <a:pt x="149" y="2460"/>
                                  <a:pt x="149" y="2434"/>
                                </a:cubicBezTo>
                                <a:cubicBezTo>
                                  <a:pt x="151" y="2431"/>
                                  <a:pt x="151" y="2419"/>
                                  <a:pt x="153" y="2417"/>
                                </a:cubicBezTo>
                                <a:cubicBezTo>
                                  <a:pt x="153" y="2405"/>
                                  <a:pt x="156" y="2402"/>
                                  <a:pt x="156" y="2378"/>
                                </a:cubicBezTo>
                                <a:cubicBezTo>
                                  <a:pt x="156" y="2381"/>
                                  <a:pt x="158" y="2381"/>
                                  <a:pt x="158" y="2364"/>
                                </a:cubicBezTo>
                                <a:cubicBezTo>
                                  <a:pt x="161" y="2362"/>
                                  <a:pt x="161" y="2359"/>
                                  <a:pt x="161" y="2357"/>
                                </a:cubicBezTo>
                                <a:cubicBezTo>
                                  <a:pt x="161" y="2354"/>
                                  <a:pt x="161" y="2352"/>
                                  <a:pt x="161" y="2354"/>
                                </a:cubicBezTo>
                                <a:cubicBezTo>
                                  <a:pt x="161" y="2352"/>
                                  <a:pt x="161" y="2354"/>
                                  <a:pt x="161" y="2352"/>
                                </a:cubicBezTo>
                                <a:cubicBezTo>
                                  <a:pt x="163" y="2352"/>
                                  <a:pt x="163" y="2354"/>
                                  <a:pt x="163" y="2352"/>
                                </a:cubicBezTo>
                                <a:cubicBezTo>
                                  <a:pt x="163" y="2350"/>
                                  <a:pt x="165" y="2352"/>
                                  <a:pt x="165" y="2335"/>
                                </a:cubicBezTo>
                                <a:cubicBezTo>
                                  <a:pt x="168" y="2335"/>
                                  <a:pt x="168" y="2338"/>
                                  <a:pt x="168" y="2335"/>
                                </a:cubicBezTo>
                                <a:cubicBezTo>
                                  <a:pt x="168" y="2333"/>
                                  <a:pt x="168" y="2330"/>
                                  <a:pt x="168" y="2326"/>
                                </a:cubicBezTo>
                                <a:cubicBezTo>
                                  <a:pt x="170" y="2326"/>
                                  <a:pt x="170" y="2323"/>
                                  <a:pt x="170" y="2326"/>
                                </a:cubicBezTo>
                                <a:cubicBezTo>
                                  <a:pt x="170" y="2328"/>
                                  <a:pt x="173" y="2326"/>
                                  <a:pt x="173" y="2323"/>
                                </a:cubicBezTo>
                                <a:cubicBezTo>
                                  <a:pt x="173" y="2321"/>
                                  <a:pt x="173" y="2323"/>
                                  <a:pt x="173" y="2340"/>
                                </a:cubicBezTo>
                                <a:cubicBezTo>
                                  <a:pt x="175" y="2342"/>
                                  <a:pt x="175" y="2364"/>
                                  <a:pt x="175" y="2362"/>
                                </a:cubicBezTo>
                                <a:cubicBezTo>
                                  <a:pt x="177" y="2362"/>
                                  <a:pt x="177" y="2359"/>
                                  <a:pt x="177" y="2362"/>
                                </a:cubicBezTo>
                                <a:cubicBezTo>
                                  <a:pt x="177" y="2359"/>
                                  <a:pt x="177" y="2357"/>
                                  <a:pt x="180" y="2354"/>
                                </a:cubicBezTo>
                                <a:cubicBezTo>
                                  <a:pt x="180" y="2357"/>
                                  <a:pt x="180" y="2359"/>
                                  <a:pt x="180" y="2357"/>
                                </a:cubicBezTo>
                                <a:cubicBezTo>
                                  <a:pt x="180" y="2354"/>
                                  <a:pt x="180" y="2352"/>
                                  <a:pt x="180" y="2350"/>
                                </a:cubicBezTo>
                                <a:cubicBezTo>
                                  <a:pt x="180" y="2347"/>
                                  <a:pt x="182" y="2350"/>
                                  <a:pt x="182" y="2352"/>
                                </a:cubicBezTo>
                                <a:cubicBezTo>
                                  <a:pt x="182" y="2350"/>
                                  <a:pt x="182" y="2347"/>
                                  <a:pt x="182" y="2345"/>
                                </a:cubicBezTo>
                                <a:cubicBezTo>
                                  <a:pt x="182" y="2342"/>
                                  <a:pt x="182" y="2340"/>
                                  <a:pt x="182" y="2338"/>
                                </a:cubicBezTo>
                                <a:cubicBezTo>
                                  <a:pt x="185" y="2338"/>
                                  <a:pt x="185" y="2333"/>
                                  <a:pt x="185" y="2335"/>
                                </a:cubicBezTo>
                                <a:cubicBezTo>
                                  <a:pt x="185" y="2328"/>
                                  <a:pt x="187" y="2328"/>
                                  <a:pt x="187" y="2326"/>
                                </a:cubicBezTo>
                                <a:cubicBezTo>
                                  <a:pt x="187" y="2323"/>
                                  <a:pt x="187" y="2321"/>
                                  <a:pt x="187" y="2323"/>
                                </a:cubicBezTo>
                                <a:cubicBezTo>
                                  <a:pt x="187" y="2326"/>
                                  <a:pt x="187" y="2323"/>
                                  <a:pt x="189" y="2323"/>
                                </a:cubicBezTo>
                                <a:cubicBezTo>
                                  <a:pt x="189" y="2321"/>
                                  <a:pt x="189" y="2323"/>
                                  <a:pt x="189" y="2321"/>
                                </a:cubicBezTo>
                                <a:cubicBezTo>
                                  <a:pt x="189" y="2318"/>
                                  <a:pt x="192" y="2318"/>
                                  <a:pt x="192" y="2323"/>
                                </a:cubicBezTo>
                                <a:cubicBezTo>
                                  <a:pt x="192" y="2326"/>
                                  <a:pt x="192" y="2328"/>
                                  <a:pt x="192" y="2326"/>
                                </a:cubicBezTo>
                                <a:cubicBezTo>
                                  <a:pt x="192" y="2306"/>
                                  <a:pt x="194" y="2304"/>
                                  <a:pt x="194" y="2302"/>
                                </a:cubicBezTo>
                                <a:cubicBezTo>
                                  <a:pt x="194" y="2299"/>
                                  <a:pt x="194" y="2297"/>
                                  <a:pt x="194" y="2299"/>
                                </a:cubicBezTo>
                                <a:cubicBezTo>
                                  <a:pt x="194" y="2302"/>
                                  <a:pt x="194" y="2304"/>
                                  <a:pt x="194" y="2302"/>
                                </a:cubicBezTo>
                                <a:cubicBezTo>
                                  <a:pt x="194" y="2299"/>
                                  <a:pt x="197" y="2297"/>
                                  <a:pt x="197" y="2292"/>
                                </a:cubicBezTo>
                                <a:cubicBezTo>
                                  <a:pt x="197" y="2290"/>
                                  <a:pt x="197" y="2287"/>
                                  <a:pt x="199" y="2287"/>
                                </a:cubicBezTo>
                                <a:cubicBezTo>
                                  <a:pt x="199" y="2280"/>
                                  <a:pt x="199" y="2285"/>
                                  <a:pt x="199" y="2278"/>
                                </a:cubicBezTo>
                                <a:cubicBezTo>
                                  <a:pt x="201" y="2278"/>
                                  <a:pt x="201" y="2273"/>
                                  <a:pt x="201" y="2275"/>
                                </a:cubicBezTo>
                                <a:cubicBezTo>
                                  <a:pt x="201" y="2270"/>
                                  <a:pt x="204" y="2270"/>
                                  <a:pt x="204" y="2268"/>
                                </a:cubicBezTo>
                                <a:cubicBezTo>
                                  <a:pt x="204" y="2266"/>
                                  <a:pt x="204" y="2263"/>
                                  <a:pt x="204" y="2266"/>
                                </a:cubicBezTo>
                                <a:cubicBezTo>
                                  <a:pt x="204" y="2268"/>
                                  <a:pt x="204" y="2266"/>
                                  <a:pt x="206" y="2263"/>
                                </a:cubicBezTo>
                                <a:cubicBezTo>
                                  <a:pt x="206" y="2244"/>
                                  <a:pt x="206" y="2246"/>
                                  <a:pt x="209" y="2246"/>
                                </a:cubicBezTo>
                                <a:cubicBezTo>
                                  <a:pt x="209" y="2232"/>
                                  <a:pt x="209" y="2234"/>
                                  <a:pt x="211" y="2230"/>
                                </a:cubicBezTo>
                                <a:cubicBezTo>
                                  <a:pt x="211" y="2232"/>
                                  <a:pt x="211" y="2230"/>
                                  <a:pt x="211" y="2227"/>
                                </a:cubicBezTo>
                                <a:cubicBezTo>
                                  <a:pt x="211" y="2222"/>
                                  <a:pt x="211" y="2220"/>
                                  <a:pt x="211" y="2222"/>
                                </a:cubicBezTo>
                                <a:cubicBezTo>
                                  <a:pt x="213" y="2222"/>
                                  <a:pt x="213" y="2220"/>
                                  <a:pt x="213" y="2222"/>
                                </a:cubicBezTo>
                                <a:cubicBezTo>
                                  <a:pt x="213" y="2220"/>
                                  <a:pt x="213" y="2198"/>
                                  <a:pt x="216" y="2196"/>
                                </a:cubicBezTo>
                                <a:cubicBezTo>
                                  <a:pt x="216" y="2182"/>
                                  <a:pt x="216" y="2184"/>
                                  <a:pt x="218" y="2184"/>
                                </a:cubicBezTo>
                                <a:cubicBezTo>
                                  <a:pt x="218" y="2179"/>
                                  <a:pt x="218" y="2182"/>
                                  <a:pt x="218" y="2170"/>
                                </a:cubicBezTo>
                                <a:cubicBezTo>
                                  <a:pt x="221" y="2167"/>
                                  <a:pt x="221" y="2165"/>
                                  <a:pt x="221" y="2167"/>
                                </a:cubicBezTo>
                                <a:cubicBezTo>
                                  <a:pt x="221" y="2165"/>
                                  <a:pt x="221" y="2160"/>
                                  <a:pt x="221" y="2158"/>
                                </a:cubicBezTo>
                                <a:cubicBezTo>
                                  <a:pt x="221" y="2155"/>
                                  <a:pt x="221" y="2153"/>
                                  <a:pt x="223" y="2155"/>
                                </a:cubicBezTo>
                                <a:cubicBezTo>
                                  <a:pt x="223" y="2160"/>
                                  <a:pt x="223" y="2162"/>
                                  <a:pt x="223" y="2160"/>
                                </a:cubicBezTo>
                                <a:cubicBezTo>
                                  <a:pt x="223" y="2158"/>
                                  <a:pt x="223" y="2155"/>
                                  <a:pt x="223" y="2158"/>
                                </a:cubicBezTo>
                                <a:cubicBezTo>
                                  <a:pt x="223" y="2160"/>
                                  <a:pt x="223" y="2158"/>
                                  <a:pt x="225" y="2155"/>
                                </a:cubicBezTo>
                                <a:cubicBezTo>
                                  <a:pt x="225" y="2153"/>
                                  <a:pt x="225" y="2150"/>
                                  <a:pt x="225" y="2148"/>
                                </a:cubicBezTo>
                                <a:cubicBezTo>
                                  <a:pt x="225" y="2146"/>
                                  <a:pt x="225" y="2148"/>
                                  <a:pt x="228" y="2148"/>
                                </a:cubicBezTo>
                                <a:cubicBezTo>
                                  <a:pt x="228" y="2131"/>
                                  <a:pt x="228" y="2134"/>
                                  <a:pt x="228" y="2131"/>
                                </a:cubicBezTo>
                                <a:cubicBezTo>
                                  <a:pt x="230" y="2131"/>
                                  <a:pt x="230" y="2119"/>
                                  <a:pt x="230" y="2122"/>
                                </a:cubicBezTo>
                                <a:cubicBezTo>
                                  <a:pt x="230" y="2124"/>
                                  <a:pt x="230" y="2122"/>
                                  <a:pt x="230" y="2119"/>
                                </a:cubicBezTo>
                                <a:cubicBezTo>
                                  <a:pt x="233" y="2117"/>
                                  <a:pt x="233" y="2114"/>
                                  <a:pt x="233" y="2112"/>
                                </a:cubicBezTo>
                                <a:cubicBezTo>
                                  <a:pt x="233" y="2114"/>
                                  <a:pt x="233" y="2117"/>
                                  <a:pt x="233" y="2114"/>
                                </a:cubicBezTo>
                                <a:cubicBezTo>
                                  <a:pt x="235" y="2112"/>
                                  <a:pt x="235" y="2100"/>
                                  <a:pt x="235" y="2102"/>
                                </a:cubicBezTo>
                                <a:cubicBezTo>
                                  <a:pt x="235" y="2095"/>
                                  <a:pt x="237" y="2095"/>
                                  <a:pt x="237" y="2088"/>
                                </a:cubicBezTo>
                                <a:cubicBezTo>
                                  <a:pt x="237" y="2090"/>
                                  <a:pt x="237" y="2083"/>
                                  <a:pt x="240" y="2083"/>
                                </a:cubicBezTo>
                                <a:cubicBezTo>
                                  <a:pt x="240" y="2069"/>
                                  <a:pt x="240" y="2071"/>
                                  <a:pt x="240" y="2074"/>
                                </a:cubicBezTo>
                                <a:cubicBezTo>
                                  <a:pt x="240" y="2071"/>
                                  <a:pt x="242" y="2071"/>
                                  <a:pt x="242" y="2059"/>
                                </a:cubicBezTo>
                                <a:cubicBezTo>
                                  <a:pt x="242" y="2062"/>
                                  <a:pt x="242" y="2064"/>
                                  <a:pt x="242" y="2062"/>
                                </a:cubicBezTo>
                                <a:cubicBezTo>
                                  <a:pt x="242" y="2059"/>
                                  <a:pt x="245" y="2057"/>
                                  <a:pt x="245" y="2059"/>
                                </a:cubicBezTo>
                                <a:cubicBezTo>
                                  <a:pt x="245" y="2062"/>
                                  <a:pt x="245" y="2057"/>
                                  <a:pt x="247" y="2054"/>
                                </a:cubicBezTo>
                                <a:cubicBezTo>
                                  <a:pt x="247" y="2050"/>
                                  <a:pt x="247" y="2047"/>
                                  <a:pt x="247" y="2045"/>
                                </a:cubicBezTo>
                                <a:cubicBezTo>
                                  <a:pt x="247" y="2047"/>
                                  <a:pt x="249" y="2047"/>
                                  <a:pt x="249" y="2033"/>
                                </a:cubicBezTo>
                                <a:cubicBezTo>
                                  <a:pt x="252" y="2030"/>
                                  <a:pt x="252" y="2014"/>
                                  <a:pt x="254" y="2011"/>
                                </a:cubicBezTo>
                                <a:cubicBezTo>
                                  <a:pt x="254" y="2014"/>
                                  <a:pt x="254" y="2011"/>
                                  <a:pt x="254" y="2009"/>
                                </a:cubicBezTo>
                                <a:cubicBezTo>
                                  <a:pt x="254" y="2011"/>
                                  <a:pt x="254" y="2014"/>
                                  <a:pt x="254" y="2011"/>
                                </a:cubicBezTo>
                                <a:cubicBezTo>
                                  <a:pt x="254" y="2009"/>
                                  <a:pt x="254" y="2011"/>
                                  <a:pt x="257" y="2009"/>
                                </a:cubicBezTo>
                                <a:cubicBezTo>
                                  <a:pt x="257" y="2002"/>
                                  <a:pt x="257" y="2004"/>
                                  <a:pt x="257" y="1999"/>
                                </a:cubicBezTo>
                                <a:cubicBezTo>
                                  <a:pt x="257" y="2002"/>
                                  <a:pt x="257" y="2004"/>
                                  <a:pt x="257" y="2002"/>
                                </a:cubicBezTo>
                                <a:cubicBezTo>
                                  <a:pt x="259" y="1997"/>
                                  <a:pt x="259" y="1994"/>
                                  <a:pt x="259" y="1992"/>
                                </a:cubicBezTo>
                                <a:cubicBezTo>
                                  <a:pt x="259" y="1990"/>
                                  <a:pt x="259" y="1992"/>
                                  <a:pt x="259" y="1990"/>
                                </a:cubicBezTo>
                                <a:cubicBezTo>
                                  <a:pt x="259" y="1992"/>
                                  <a:pt x="259" y="1994"/>
                                  <a:pt x="261" y="1992"/>
                                </a:cubicBezTo>
                                <a:cubicBezTo>
                                  <a:pt x="261" y="1973"/>
                                  <a:pt x="261" y="1975"/>
                                  <a:pt x="261" y="1973"/>
                                </a:cubicBezTo>
                                <a:cubicBezTo>
                                  <a:pt x="264" y="1975"/>
                                  <a:pt x="264" y="1978"/>
                                  <a:pt x="264" y="1975"/>
                                </a:cubicBezTo>
                                <a:cubicBezTo>
                                  <a:pt x="264" y="1973"/>
                                  <a:pt x="264" y="1961"/>
                                  <a:pt x="266" y="1961"/>
                                </a:cubicBezTo>
                                <a:cubicBezTo>
                                  <a:pt x="266" y="1963"/>
                                  <a:pt x="266" y="1961"/>
                                  <a:pt x="266" y="1958"/>
                                </a:cubicBezTo>
                                <a:cubicBezTo>
                                  <a:pt x="266" y="1956"/>
                                  <a:pt x="266" y="1954"/>
                                  <a:pt x="266" y="1956"/>
                                </a:cubicBezTo>
                                <a:cubicBezTo>
                                  <a:pt x="266" y="1954"/>
                                  <a:pt x="269" y="1951"/>
                                  <a:pt x="269" y="1949"/>
                                </a:cubicBezTo>
                                <a:cubicBezTo>
                                  <a:pt x="269" y="1946"/>
                                  <a:pt x="269" y="1944"/>
                                  <a:pt x="269" y="1946"/>
                                </a:cubicBezTo>
                                <a:cubicBezTo>
                                  <a:pt x="269" y="1949"/>
                                  <a:pt x="269" y="1951"/>
                                  <a:pt x="269" y="1946"/>
                                </a:cubicBezTo>
                                <a:cubicBezTo>
                                  <a:pt x="269" y="1944"/>
                                  <a:pt x="271" y="1942"/>
                                  <a:pt x="271" y="1932"/>
                                </a:cubicBezTo>
                                <a:cubicBezTo>
                                  <a:pt x="271" y="1934"/>
                                  <a:pt x="271" y="1932"/>
                                  <a:pt x="271" y="1934"/>
                                </a:cubicBezTo>
                                <a:cubicBezTo>
                                  <a:pt x="271" y="1922"/>
                                  <a:pt x="273" y="1922"/>
                                  <a:pt x="273" y="1920"/>
                                </a:cubicBezTo>
                                <a:cubicBezTo>
                                  <a:pt x="273" y="1918"/>
                                  <a:pt x="273" y="1915"/>
                                  <a:pt x="273" y="1918"/>
                                </a:cubicBezTo>
                                <a:cubicBezTo>
                                  <a:pt x="273" y="1915"/>
                                  <a:pt x="273" y="1918"/>
                                  <a:pt x="273" y="1922"/>
                                </a:cubicBezTo>
                                <a:cubicBezTo>
                                  <a:pt x="273" y="1920"/>
                                  <a:pt x="273" y="1918"/>
                                  <a:pt x="276" y="1915"/>
                                </a:cubicBezTo>
                                <a:cubicBezTo>
                                  <a:pt x="276" y="1913"/>
                                  <a:pt x="276" y="1915"/>
                                  <a:pt x="276" y="1913"/>
                                </a:cubicBezTo>
                                <a:cubicBezTo>
                                  <a:pt x="276" y="1915"/>
                                  <a:pt x="276" y="1910"/>
                                  <a:pt x="276" y="1906"/>
                                </a:cubicBezTo>
                                <a:cubicBezTo>
                                  <a:pt x="278" y="1903"/>
                                  <a:pt x="278" y="1906"/>
                                  <a:pt x="278" y="1903"/>
                                </a:cubicBezTo>
                                <a:cubicBezTo>
                                  <a:pt x="278" y="1901"/>
                                  <a:pt x="278" y="1898"/>
                                  <a:pt x="278" y="1896"/>
                                </a:cubicBezTo>
                                <a:cubicBezTo>
                                  <a:pt x="278" y="1894"/>
                                  <a:pt x="278" y="1891"/>
                                  <a:pt x="281" y="1891"/>
                                </a:cubicBezTo>
                                <a:cubicBezTo>
                                  <a:pt x="281" y="1894"/>
                                  <a:pt x="281" y="1896"/>
                                  <a:pt x="281" y="1894"/>
                                </a:cubicBezTo>
                                <a:cubicBezTo>
                                  <a:pt x="281" y="1882"/>
                                  <a:pt x="283" y="1882"/>
                                  <a:pt x="283" y="1872"/>
                                </a:cubicBezTo>
                                <a:cubicBezTo>
                                  <a:pt x="283" y="1874"/>
                                  <a:pt x="283" y="1870"/>
                                  <a:pt x="285" y="1867"/>
                                </a:cubicBezTo>
                                <a:cubicBezTo>
                                  <a:pt x="285" y="1870"/>
                                  <a:pt x="285" y="1872"/>
                                  <a:pt x="285" y="1870"/>
                                </a:cubicBezTo>
                                <a:cubicBezTo>
                                  <a:pt x="285" y="1865"/>
                                  <a:pt x="285" y="1867"/>
                                  <a:pt x="288" y="1867"/>
                                </a:cubicBezTo>
                                <a:cubicBezTo>
                                  <a:pt x="288" y="1870"/>
                                  <a:pt x="288" y="1872"/>
                                  <a:pt x="288" y="1870"/>
                                </a:cubicBezTo>
                                <a:cubicBezTo>
                                  <a:pt x="288" y="1867"/>
                                  <a:pt x="288" y="1865"/>
                                  <a:pt x="288" y="1862"/>
                                </a:cubicBezTo>
                                <a:cubicBezTo>
                                  <a:pt x="288" y="1860"/>
                                  <a:pt x="288" y="1862"/>
                                  <a:pt x="288" y="1865"/>
                                </a:cubicBezTo>
                                <a:cubicBezTo>
                                  <a:pt x="290" y="1865"/>
                                  <a:pt x="290" y="1846"/>
                                  <a:pt x="290" y="1848"/>
                                </a:cubicBezTo>
                                <a:cubicBezTo>
                                  <a:pt x="293" y="1846"/>
                                  <a:pt x="293" y="1817"/>
                                  <a:pt x="295" y="1817"/>
                                </a:cubicBezTo>
                                <a:cubicBezTo>
                                  <a:pt x="295" y="1831"/>
                                  <a:pt x="295" y="1829"/>
                                  <a:pt x="295" y="1826"/>
                                </a:cubicBezTo>
                                <a:cubicBezTo>
                                  <a:pt x="295" y="1824"/>
                                  <a:pt x="295" y="1829"/>
                                  <a:pt x="295" y="1831"/>
                                </a:cubicBezTo>
                                <a:cubicBezTo>
                                  <a:pt x="297" y="1826"/>
                                  <a:pt x="297" y="1824"/>
                                  <a:pt x="297" y="1826"/>
                                </a:cubicBezTo>
                                <a:cubicBezTo>
                                  <a:pt x="297" y="1822"/>
                                  <a:pt x="297" y="1817"/>
                                  <a:pt x="297" y="1819"/>
                                </a:cubicBezTo>
                                <a:cubicBezTo>
                                  <a:pt x="297" y="1810"/>
                                  <a:pt x="297" y="1814"/>
                                  <a:pt x="300" y="1812"/>
                                </a:cubicBezTo>
                                <a:cubicBezTo>
                                  <a:pt x="300" y="1795"/>
                                  <a:pt x="300" y="1800"/>
                                  <a:pt x="300" y="1793"/>
                                </a:cubicBezTo>
                                <a:cubicBezTo>
                                  <a:pt x="302" y="1790"/>
                                  <a:pt x="302" y="1764"/>
                                  <a:pt x="302" y="1766"/>
                                </a:cubicBezTo>
                                <a:cubicBezTo>
                                  <a:pt x="302" y="1771"/>
                                  <a:pt x="305" y="1769"/>
                                  <a:pt x="305" y="1771"/>
                                </a:cubicBezTo>
                                <a:cubicBezTo>
                                  <a:pt x="305" y="1774"/>
                                  <a:pt x="305" y="1776"/>
                                  <a:pt x="305" y="1778"/>
                                </a:cubicBezTo>
                                <a:cubicBezTo>
                                  <a:pt x="305" y="1776"/>
                                  <a:pt x="305" y="1771"/>
                                  <a:pt x="305" y="1769"/>
                                </a:cubicBezTo>
                                <a:cubicBezTo>
                                  <a:pt x="305" y="1766"/>
                                  <a:pt x="307" y="1771"/>
                                  <a:pt x="307" y="1776"/>
                                </a:cubicBezTo>
                                <a:cubicBezTo>
                                  <a:pt x="307" y="1771"/>
                                  <a:pt x="307" y="1769"/>
                                  <a:pt x="307" y="1766"/>
                                </a:cubicBezTo>
                                <a:cubicBezTo>
                                  <a:pt x="307" y="1764"/>
                                  <a:pt x="307" y="1766"/>
                                  <a:pt x="307" y="1769"/>
                                </a:cubicBezTo>
                                <a:cubicBezTo>
                                  <a:pt x="307" y="1766"/>
                                  <a:pt x="309" y="1769"/>
                                  <a:pt x="309" y="1754"/>
                                </a:cubicBezTo>
                                <a:cubicBezTo>
                                  <a:pt x="309" y="1757"/>
                                  <a:pt x="309" y="1754"/>
                                  <a:pt x="309" y="1757"/>
                                </a:cubicBezTo>
                                <a:cubicBezTo>
                                  <a:pt x="309" y="1759"/>
                                  <a:pt x="312" y="1759"/>
                                  <a:pt x="312" y="1747"/>
                                </a:cubicBezTo>
                                <a:cubicBezTo>
                                  <a:pt x="312" y="1752"/>
                                  <a:pt x="312" y="1742"/>
                                  <a:pt x="312" y="1745"/>
                                </a:cubicBezTo>
                                <a:cubicBezTo>
                                  <a:pt x="314" y="1745"/>
                                  <a:pt x="314" y="1723"/>
                                  <a:pt x="314" y="1726"/>
                                </a:cubicBezTo>
                                <a:cubicBezTo>
                                  <a:pt x="314" y="1728"/>
                                  <a:pt x="314" y="1730"/>
                                  <a:pt x="314" y="1726"/>
                                </a:cubicBezTo>
                                <a:cubicBezTo>
                                  <a:pt x="314" y="1728"/>
                                  <a:pt x="317" y="1728"/>
                                  <a:pt x="317" y="1733"/>
                                </a:cubicBezTo>
                                <a:cubicBezTo>
                                  <a:pt x="317" y="1730"/>
                                  <a:pt x="317" y="1735"/>
                                  <a:pt x="317" y="1733"/>
                                </a:cubicBezTo>
                                <a:cubicBezTo>
                                  <a:pt x="317" y="1730"/>
                                  <a:pt x="317" y="1728"/>
                                  <a:pt x="319" y="1728"/>
                                </a:cubicBezTo>
                                <a:cubicBezTo>
                                  <a:pt x="319" y="1726"/>
                                  <a:pt x="319" y="1728"/>
                                  <a:pt x="319" y="1723"/>
                                </a:cubicBezTo>
                                <a:cubicBezTo>
                                  <a:pt x="319" y="1730"/>
                                  <a:pt x="319" y="1728"/>
                                  <a:pt x="319" y="1723"/>
                                </a:cubicBezTo>
                                <a:cubicBezTo>
                                  <a:pt x="319" y="1721"/>
                                  <a:pt x="321" y="1721"/>
                                  <a:pt x="321" y="1718"/>
                                </a:cubicBezTo>
                                <a:cubicBezTo>
                                  <a:pt x="321" y="1721"/>
                                  <a:pt x="321" y="1726"/>
                                  <a:pt x="321" y="1723"/>
                                </a:cubicBezTo>
                                <a:cubicBezTo>
                                  <a:pt x="321" y="1726"/>
                                  <a:pt x="321" y="1730"/>
                                  <a:pt x="321" y="1728"/>
                                </a:cubicBezTo>
                                <a:cubicBezTo>
                                  <a:pt x="324" y="1733"/>
                                  <a:pt x="324" y="1745"/>
                                  <a:pt x="324" y="1742"/>
                                </a:cubicBezTo>
                                <a:cubicBezTo>
                                  <a:pt x="324" y="1754"/>
                                  <a:pt x="324" y="1752"/>
                                  <a:pt x="326" y="1752"/>
                                </a:cubicBezTo>
                                <a:cubicBezTo>
                                  <a:pt x="326" y="1750"/>
                                  <a:pt x="326" y="1752"/>
                                  <a:pt x="326" y="1750"/>
                                </a:cubicBezTo>
                                <a:cubicBezTo>
                                  <a:pt x="326" y="1754"/>
                                  <a:pt x="326" y="1769"/>
                                  <a:pt x="326" y="1766"/>
                                </a:cubicBezTo>
                                <a:cubicBezTo>
                                  <a:pt x="326" y="1762"/>
                                  <a:pt x="329" y="1764"/>
                                  <a:pt x="329" y="1742"/>
                                </a:cubicBezTo>
                                <a:cubicBezTo>
                                  <a:pt x="329" y="1745"/>
                                  <a:pt x="329" y="1747"/>
                                  <a:pt x="329" y="1745"/>
                                </a:cubicBezTo>
                                <a:cubicBezTo>
                                  <a:pt x="331" y="1747"/>
                                  <a:pt x="331" y="1745"/>
                                  <a:pt x="331" y="1750"/>
                                </a:cubicBezTo>
                                <a:cubicBezTo>
                                  <a:pt x="331" y="1747"/>
                                  <a:pt x="331" y="1740"/>
                                  <a:pt x="331" y="1738"/>
                                </a:cubicBezTo>
                                <a:cubicBezTo>
                                  <a:pt x="331" y="1735"/>
                                  <a:pt x="331" y="1738"/>
                                  <a:pt x="331" y="1740"/>
                                </a:cubicBezTo>
                                <a:cubicBezTo>
                                  <a:pt x="331" y="1742"/>
                                  <a:pt x="333" y="1740"/>
                                  <a:pt x="333" y="1742"/>
                                </a:cubicBezTo>
                                <a:cubicBezTo>
                                  <a:pt x="333" y="1738"/>
                                  <a:pt x="333" y="1733"/>
                                  <a:pt x="333" y="1735"/>
                                </a:cubicBezTo>
                                <a:cubicBezTo>
                                  <a:pt x="333" y="1738"/>
                                  <a:pt x="333" y="1733"/>
                                  <a:pt x="336" y="1730"/>
                                </a:cubicBezTo>
                                <a:cubicBezTo>
                                  <a:pt x="336" y="1716"/>
                                  <a:pt x="336" y="1718"/>
                                  <a:pt x="336" y="1711"/>
                                </a:cubicBezTo>
                                <a:cubicBezTo>
                                  <a:pt x="338" y="1709"/>
                                  <a:pt x="338" y="1706"/>
                                  <a:pt x="338" y="1709"/>
                                </a:cubicBezTo>
                                <a:cubicBezTo>
                                  <a:pt x="338" y="1706"/>
                                  <a:pt x="338" y="1709"/>
                                  <a:pt x="338" y="1714"/>
                                </a:cubicBezTo>
                                <a:cubicBezTo>
                                  <a:pt x="338" y="1711"/>
                                  <a:pt x="338" y="1716"/>
                                  <a:pt x="341" y="1718"/>
                                </a:cubicBezTo>
                                <a:cubicBezTo>
                                  <a:pt x="341" y="1716"/>
                                  <a:pt x="341" y="1714"/>
                                  <a:pt x="341" y="1711"/>
                                </a:cubicBezTo>
                                <a:cubicBezTo>
                                  <a:pt x="341" y="1709"/>
                                  <a:pt x="341" y="1711"/>
                                  <a:pt x="341" y="1714"/>
                                </a:cubicBezTo>
                                <a:cubicBezTo>
                                  <a:pt x="341" y="1718"/>
                                  <a:pt x="341" y="1721"/>
                                  <a:pt x="341" y="1723"/>
                                </a:cubicBezTo>
                                <a:cubicBezTo>
                                  <a:pt x="343" y="1721"/>
                                  <a:pt x="343" y="1704"/>
                                  <a:pt x="343" y="1706"/>
                                </a:cubicBezTo>
                                <a:cubicBezTo>
                                  <a:pt x="343" y="1702"/>
                                  <a:pt x="345" y="1702"/>
                                  <a:pt x="345" y="1704"/>
                                </a:cubicBezTo>
                                <a:cubicBezTo>
                                  <a:pt x="345" y="1706"/>
                                  <a:pt x="345" y="1709"/>
                                  <a:pt x="345" y="1706"/>
                                </a:cubicBezTo>
                                <a:cubicBezTo>
                                  <a:pt x="345" y="1704"/>
                                  <a:pt x="345" y="1702"/>
                                  <a:pt x="345" y="1699"/>
                                </a:cubicBezTo>
                                <a:cubicBezTo>
                                  <a:pt x="345" y="1694"/>
                                  <a:pt x="345" y="1697"/>
                                  <a:pt x="348" y="1697"/>
                                </a:cubicBezTo>
                                <a:cubicBezTo>
                                  <a:pt x="348" y="1673"/>
                                  <a:pt x="348" y="1675"/>
                                  <a:pt x="350" y="1678"/>
                                </a:cubicBezTo>
                                <a:cubicBezTo>
                                  <a:pt x="350" y="1675"/>
                                  <a:pt x="350" y="1670"/>
                                  <a:pt x="350" y="1673"/>
                                </a:cubicBezTo>
                                <a:cubicBezTo>
                                  <a:pt x="350" y="1675"/>
                                  <a:pt x="350" y="1678"/>
                                  <a:pt x="350" y="1680"/>
                                </a:cubicBezTo>
                                <a:cubicBezTo>
                                  <a:pt x="350" y="1682"/>
                                  <a:pt x="350" y="1678"/>
                                  <a:pt x="350" y="1680"/>
                                </a:cubicBezTo>
                                <a:cubicBezTo>
                                  <a:pt x="353" y="1680"/>
                                  <a:pt x="353" y="1661"/>
                                  <a:pt x="353" y="1663"/>
                                </a:cubicBezTo>
                                <a:cubicBezTo>
                                  <a:pt x="353" y="1666"/>
                                  <a:pt x="355" y="1663"/>
                                  <a:pt x="355" y="1666"/>
                                </a:cubicBezTo>
                                <a:cubicBezTo>
                                  <a:pt x="355" y="1668"/>
                                  <a:pt x="355" y="1670"/>
                                  <a:pt x="355" y="1668"/>
                                </a:cubicBezTo>
                                <a:cubicBezTo>
                                  <a:pt x="355" y="1663"/>
                                  <a:pt x="357" y="1661"/>
                                  <a:pt x="357" y="1658"/>
                                </a:cubicBezTo>
                                <a:cubicBezTo>
                                  <a:pt x="357" y="1654"/>
                                  <a:pt x="357" y="1651"/>
                                  <a:pt x="357" y="1649"/>
                                </a:cubicBezTo>
                                <a:cubicBezTo>
                                  <a:pt x="357" y="1651"/>
                                  <a:pt x="357" y="1649"/>
                                  <a:pt x="357" y="1651"/>
                                </a:cubicBezTo>
                                <a:cubicBezTo>
                                  <a:pt x="357" y="1654"/>
                                  <a:pt x="357" y="1656"/>
                                  <a:pt x="360" y="1649"/>
                                </a:cubicBezTo>
                                <a:cubicBezTo>
                                  <a:pt x="360" y="1634"/>
                                  <a:pt x="360" y="1637"/>
                                  <a:pt x="360" y="1618"/>
                                </a:cubicBezTo>
                                <a:cubicBezTo>
                                  <a:pt x="360" y="1620"/>
                                  <a:pt x="362" y="1622"/>
                                  <a:pt x="362" y="1625"/>
                                </a:cubicBezTo>
                                <a:cubicBezTo>
                                  <a:pt x="362" y="1630"/>
                                  <a:pt x="362" y="1632"/>
                                  <a:pt x="362" y="1630"/>
                                </a:cubicBezTo>
                                <a:cubicBezTo>
                                  <a:pt x="362" y="1627"/>
                                  <a:pt x="362" y="1630"/>
                                  <a:pt x="362" y="1615"/>
                                </a:cubicBezTo>
                                <a:cubicBezTo>
                                  <a:pt x="365" y="1618"/>
                                  <a:pt x="365" y="1620"/>
                                  <a:pt x="365" y="1618"/>
                                </a:cubicBezTo>
                                <a:cubicBezTo>
                                  <a:pt x="365" y="1620"/>
                                  <a:pt x="365" y="1622"/>
                                  <a:pt x="365" y="1625"/>
                                </a:cubicBezTo>
                                <a:cubicBezTo>
                                  <a:pt x="365" y="1627"/>
                                  <a:pt x="365" y="1625"/>
                                  <a:pt x="365" y="1620"/>
                                </a:cubicBezTo>
                                <a:cubicBezTo>
                                  <a:pt x="367" y="1620"/>
                                  <a:pt x="367" y="1610"/>
                                  <a:pt x="367" y="1615"/>
                                </a:cubicBezTo>
                                <a:cubicBezTo>
                                  <a:pt x="367" y="1596"/>
                                  <a:pt x="369" y="1594"/>
                                  <a:pt x="369" y="1596"/>
                                </a:cubicBezTo>
                                <a:cubicBezTo>
                                  <a:pt x="369" y="1598"/>
                                  <a:pt x="369" y="1591"/>
                                  <a:pt x="369" y="1589"/>
                                </a:cubicBezTo>
                                <a:cubicBezTo>
                                  <a:pt x="369" y="1591"/>
                                  <a:pt x="369" y="1586"/>
                                  <a:pt x="369" y="1584"/>
                                </a:cubicBezTo>
                                <a:cubicBezTo>
                                  <a:pt x="372" y="1584"/>
                                  <a:pt x="372" y="1560"/>
                                  <a:pt x="374" y="1562"/>
                                </a:cubicBezTo>
                                <a:cubicBezTo>
                                  <a:pt x="374" y="1565"/>
                                  <a:pt x="374" y="1562"/>
                                  <a:pt x="374" y="1565"/>
                                </a:cubicBezTo>
                                <a:cubicBezTo>
                                  <a:pt x="374" y="1562"/>
                                  <a:pt x="374" y="1555"/>
                                  <a:pt x="377" y="1550"/>
                                </a:cubicBezTo>
                                <a:cubicBezTo>
                                  <a:pt x="377" y="1548"/>
                                  <a:pt x="377" y="1550"/>
                                  <a:pt x="377" y="1553"/>
                                </a:cubicBezTo>
                                <a:cubicBezTo>
                                  <a:pt x="377" y="1558"/>
                                  <a:pt x="377" y="1562"/>
                                  <a:pt x="377" y="1560"/>
                                </a:cubicBezTo>
                                <a:cubicBezTo>
                                  <a:pt x="377" y="1558"/>
                                  <a:pt x="377" y="1560"/>
                                  <a:pt x="379" y="1555"/>
                                </a:cubicBezTo>
                                <a:cubicBezTo>
                                  <a:pt x="379" y="1548"/>
                                  <a:pt x="379" y="1550"/>
                                  <a:pt x="379" y="1534"/>
                                </a:cubicBezTo>
                                <a:cubicBezTo>
                                  <a:pt x="381" y="1534"/>
                                  <a:pt x="381" y="1536"/>
                                  <a:pt x="381" y="1534"/>
                                </a:cubicBezTo>
                                <a:cubicBezTo>
                                  <a:pt x="381" y="1531"/>
                                  <a:pt x="381" y="1534"/>
                                  <a:pt x="381" y="1531"/>
                                </a:cubicBezTo>
                                <a:cubicBezTo>
                                  <a:pt x="381" y="1519"/>
                                  <a:pt x="381" y="1522"/>
                                  <a:pt x="381" y="1517"/>
                                </a:cubicBezTo>
                                <a:cubicBezTo>
                                  <a:pt x="384" y="1510"/>
                                  <a:pt x="384" y="1505"/>
                                  <a:pt x="384" y="1510"/>
                                </a:cubicBezTo>
                                <a:cubicBezTo>
                                  <a:pt x="384" y="1512"/>
                                  <a:pt x="384" y="1514"/>
                                  <a:pt x="384" y="1519"/>
                                </a:cubicBezTo>
                                <a:cubicBezTo>
                                  <a:pt x="384" y="1517"/>
                                  <a:pt x="384" y="1512"/>
                                  <a:pt x="384" y="1507"/>
                                </a:cubicBezTo>
                                <a:cubicBezTo>
                                  <a:pt x="384" y="1505"/>
                                  <a:pt x="386" y="1510"/>
                                  <a:pt x="386" y="1514"/>
                                </a:cubicBezTo>
                                <a:cubicBezTo>
                                  <a:pt x="386" y="1512"/>
                                  <a:pt x="386" y="1505"/>
                                  <a:pt x="386" y="1502"/>
                                </a:cubicBezTo>
                                <a:cubicBezTo>
                                  <a:pt x="386" y="1505"/>
                                  <a:pt x="386" y="1490"/>
                                  <a:pt x="389" y="1490"/>
                                </a:cubicBezTo>
                                <a:cubicBezTo>
                                  <a:pt x="389" y="1498"/>
                                  <a:pt x="389" y="1490"/>
                                  <a:pt x="389" y="1493"/>
                                </a:cubicBezTo>
                                <a:cubicBezTo>
                                  <a:pt x="389" y="1500"/>
                                  <a:pt x="389" y="1507"/>
                                  <a:pt x="389" y="1510"/>
                                </a:cubicBezTo>
                                <a:cubicBezTo>
                                  <a:pt x="391" y="1514"/>
                                  <a:pt x="391" y="1517"/>
                                  <a:pt x="391" y="1474"/>
                                </a:cubicBezTo>
                                <a:cubicBezTo>
                                  <a:pt x="393" y="1471"/>
                                  <a:pt x="393" y="1469"/>
                                  <a:pt x="393" y="1471"/>
                                </a:cubicBezTo>
                                <a:cubicBezTo>
                                  <a:pt x="393" y="1464"/>
                                  <a:pt x="393" y="1462"/>
                                  <a:pt x="393" y="1466"/>
                                </a:cubicBezTo>
                                <a:cubicBezTo>
                                  <a:pt x="393" y="1471"/>
                                  <a:pt x="393" y="1469"/>
                                  <a:pt x="393" y="1464"/>
                                </a:cubicBezTo>
                                <a:cubicBezTo>
                                  <a:pt x="396" y="1462"/>
                                  <a:pt x="396" y="1459"/>
                                  <a:pt x="396" y="1462"/>
                                </a:cubicBezTo>
                                <a:cubicBezTo>
                                  <a:pt x="396" y="1464"/>
                                  <a:pt x="396" y="1462"/>
                                  <a:pt x="396" y="1447"/>
                                </a:cubicBezTo>
                                <a:cubicBezTo>
                                  <a:pt x="396" y="1452"/>
                                  <a:pt x="396" y="1440"/>
                                  <a:pt x="398" y="1440"/>
                                </a:cubicBezTo>
                                <a:cubicBezTo>
                                  <a:pt x="398" y="1442"/>
                                  <a:pt x="398" y="1445"/>
                                  <a:pt x="398" y="1440"/>
                                </a:cubicBezTo>
                                <a:cubicBezTo>
                                  <a:pt x="398" y="1438"/>
                                  <a:pt x="398" y="1435"/>
                                  <a:pt x="398" y="1440"/>
                                </a:cubicBezTo>
                                <a:cubicBezTo>
                                  <a:pt x="398" y="1442"/>
                                  <a:pt x="398" y="1445"/>
                                  <a:pt x="398" y="1442"/>
                                </a:cubicBezTo>
                                <a:cubicBezTo>
                                  <a:pt x="398" y="1445"/>
                                  <a:pt x="401" y="1442"/>
                                  <a:pt x="401" y="1440"/>
                                </a:cubicBezTo>
                                <a:cubicBezTo>
                                  <a:pt x="401" y="1442"/>
                                  <a:pt x="401" y="1447"/>
                                  <a:pt x="401" y="1450"/>
                                </a:cubicBezTo>
                                <a:cubicBezTo>
                                  <a:pt x="401" y="1445"/>
                                  <a:pt x="401" y="1430"/>
                                  <a:pt x="403" y="1430"/>
                                </a:cubicBezTo>
                                <a:cubicBezTo>
                                  <a:pt x="403" y="1426"/>
                                  <a:pt x="403" y="1428"/>
                                  <a:pt x="403" y="1423"/>
                                </a:cubicBezTo>
                                <a:cubicBezTo>
                                  <a:pt x="403" y="1426"/>
                                  <a:pt x="403" y="1418"/>
                                  <a:pt x="405" y="1416"/>
                                </a:cubicBezTo>
                                <a:cubicBezTo>
                                  <a:pt x="405" y="1414"/>
                                  <a:pt x="405" y="1426"/>
                                  <a:pt x="405" y="1421"/>
                                </a:cubicBezTo>
                                <a:cubicBezTo>
                                  <a:pt x="405" y="1411"/>
                                  <a:pt x="405" y="1404"/>
                                  <a:pt x="405" y="1402"/>
                                </a:cubicBezTo>
                                <a:cubicBezTo>
                                  <a:pt x="405" y="1404"/>
                                  <a:pt x="405" y="1409"/>
                                  <a:pt x="405" y="1416"/>
                                </a:cubicBezTo>
                                <a:cubicBezTo>
                                  <a:pt x="408" y="1418"/>
                                  <a:pt x="408" y="1404"/>
                                  <a:pt x="408" y="1411"/>
                                </a:cubicBezTo>
                                <a:cubicBezTo>
                                  <a:pt x="408" y="1387"/>
                                  <a:pt x="408" y="1390"/>
                                  <a:pt x="410" y="1390"/>
                                </a:cubicBezTo>
                                <a:cubicBezTo>
                                  <a:pt x="410" y="1394"/>
                                  <a:pt x="410" y="1399"/>
                                  <a:pt x="410" y="1394"/>
                                </a:cubicBezTo>
                                <a:cubicBezTo>
                                  <a:pt x="410" y="1387"/>
                                  <a:pt x="410" y="1382"/>
                                  <a:pt x="410" y="1385"/>
                                </a:cubicBezTo>
                                <a:cubicBezTo>
                                  <a:pt x="410" y="1387"/>
                                  <a:pt x="410" y="1392"/>
                                  <a:pt x="413" y="1392"/>
                                </a:cubicBezTo>
                                <a:cubicBezTo>
                                  <a:pt x="413" y="1390"/>
                                  <a:pt x="413" y="1387"/>
                                  <a:pt x="413" y="1390"/>
                                </a:cubicBezTo>
                                <a:cubicBezTo>
                                  <a:pt x="413" y="1394"/>
                                  <a:pt x="413" y="1392"/>
                                  <a:pt x="413" y="1385"/>
                                </a:cubicBezTo>
                                <a:cubicBezTo>
                                  <a:pt x="413" y="1378"/>
                                  <a:pt x="413" y="1373"/>
                                  <a:pt x="413" y="1370"/>
                                </a:cubicBezTo>
                                <a:cubicBezTo>
                                  <a:pt x="415" y="1378"/>
                                  <a:pt x="415" y="1390"/>
                                  <a:pt x="415" y="1387"/>
                                </a:cubicBezTo>
                                <a:cubicBezTo>
                                  <a:pt x="415" y="1392"/>
                                  <a:pt x="415" y="1390"/>
                                  <a:pt x="415" y="1387"/>
                                </a:cubicBezTo>
                                <a:cubicBezTo>
                                  <a:pt x="415" y="1382"/>
                                  <a:pt x="417" y="1380"/>
                                  <a:pt x="417" y="1378"/>
                                </a:cubicBezTo>
                                <a:cubicBezTo>
                                  <a:pt x="417" y="1370"/>
                                  <a:pt x="417" y="1366"/>
                                  <a:pt x="417" y="1363"/>
                                </a:cubicBezTo>
                                <a:cubicBezTo>
                                  <a:pt x="417" y="1366"/>
                                  <a:pt x="417" y="1368"/>
                                  <a:pt x="417" y="1370"/>
                                </a:cubicBezTo>
                                <a:cubicBezTo>
                                  <a:pt x="420" y="1373"/>
                                  <a:pt x="420" y="1363"/>
                                  <a:pt x="420" y="1368"/>
                                </a:cubicBezTo>
                                <a:cubicBezTo>
                                  <a:pt x="420" y="1346"/>
                                  <a:pt x="420" y="1349"/>
                                  <a:pt x="422" y="1351"/>
                                </a:cubicBezTo>
                                <a:cubicBezTo>
                                  <a:pt x="422" y="1356"/>
                                  <a:pt x="422" y="1358"/>
                                  <a:pt x="422" y="1363"/>
                                </a:cubicBezTo>
                                <a:cubicBezTo>
                                  <a:pt x="422" y="1361"/>
                                  <a:pt x="422" y="1339"/>
                                  <a:pt x="425" y="1342"/>
                                </a:cubicBezTo>
                                <a:cubicBezTo>
                                  <a:pt x="425" y="1344"/>
                                  <a:pt x="425" y="1342"/>
                                  <a:pt x="425" y="1337"/>
                                </a:cubicBezTo>
                                <a:cubicBezTo>
                                  <a:pt x="425" y="1339"/>
                                  <a:pt x="425" y="1344"/>
                                  <a:pt x="425" y="1339"/>
                                </a:cubicBezTo>
                                <a:cubicBezTo>
                                  <a:pt x="425" y="1346"/>
                                  <a:pt x="425" y="1344"/>
                                  <a:pt x="427" y="1339"/>
                                </a:cubicBezTo>
                                <a:cubicBezTo>
                                  <a:pt x="427" y="1332"/>
                                  <a:pt x="427" y="1337"/>
                                  <a:pt x="427" y="1325"/>
                                </a:cubicBezTo>
                                <a:cubicBezTo>
                                  <a:pt x="427" y="1332"/>
                                  <a:pt x="427" y="1337"/>
                                  <a:pt x="429" y="1334"/>
                                </a:cubicBezTo>
                                <a:cubicBezTo>
                                  <a:pt x="429" y="1315"/>
                                  <a:pt x="429" y="1320"/>
                                  <a:pt x="429" y="1313"/>
                                </a:cubicBezTo>
                                <a:cubicBezTo>
                                  <a:pt x="429" y="1315"/>
                                  <a:pt x="429" y="1318"/>
                                  <a:pt x="429" y="1320"/>
                                </a:cubicBezTo>
                                <a:cubicBezTo>
                                  <a:pt x="429" y="1322"/>
                                  <a:pt x="432" y="1325"/>
                                  <a:pt x="432" y="1291"/>
                                </a:cubicBezTo>
                                <a:cubicBezTo>
                                  <a:pt x="432" y="1294"/>
                                  <a:pt x="434" y="1296"/>
                                  <a:pt x="434" y="1286"/>
                                </a:cubicBezTo>
                                <a:cubicBezTo>
                                  <a:pt x="434" y="1296"/>
                                  <a:pt x="434" y="1289"/>
                                  <a:pt x="434" y="1277"/>
                                </a:cubicBezTo>
                                <a:cubicBezTo>
                                  <a:pt x="434" y="1270"/>
                                  <a:pt x="434" y="1267"/>
                                  <a:pt x="434" y="1265"/>
                                </a:cubicBezTo>
                                <a:cubicBezTo>
                                  <a:pt x="437" y="1265"/>
                                  <a:pt x="437" y="1243"/>
                                  <a:pt x="437" y="1248"/>
                                </a:cubicBezTo>
                                <a:cubicBezTo>
                                  <a:pt x="437" y="1226"/>
                                  <a:pt x="439" y="1229"/>
                                  <a:pt x="439" y="1248"/>
                                </a:cubicBezTo>
                                <a:cubicBezTo>
                                  <a:pt x="439" y="1246"/>
                                  <a:pt x="439" y="1236"/>
                                  <a:pt x="439" y="1226"/>
                                </a:cubicBezTo>
                                <a:cubicBezTo>
                                  <a:pt x="439" y="1229"/>
                                  <a:pt x="439" y="1226"/>
                                  <a:pt x="441" y="1219"/>
                                </a:cubicBezTo>
                                <a:cubicBezTo>
                                  <a:pt x="441" y="1214"/>
                                  <a:pt x="441" y="1210"/>
                                  <a:pt x="441" y="1207"/>
                                </a:cubicBezTo>
                                <a:cubicBezTo>
                                  <a:pt x="441" y="1210"/>
                                  <a:pt x="441" y="1212"/>
                                  <a:pt x="441" y="1214"/>
                                </a:cubicBezTo>
                                <a:cubicBezTo>
                                  <a:pt x="441" y="1219"/>
                                  <a:pt x="441" y="1222"/>
                                  <a:pt x="441" y="1219"/>
                                </a:cubicBezTo>
                                <a:cubicBezTo>
                                  <a:pt x="441" y="1217"/>
                                  <a:pt x="441" y="1214"/>
                                  <a:pt x="444" y="1212"/>
                                </a:cubicBezTo>
                                <a:cubicBezTo>
                                  <a:pt x="444" y="1210"/>
                                  <a:pt x="444" y="1212"/>
                                  <a:pt x="444" y="1207"/>
                                </a:cubicBezTo>
                                <a:cubicBezTo>
                                  <a:pt x="444" y="1195"/>
                                  <a:pt x="444" y="1198"/>
                                  <a:pt x="444" y="1190"/>
                                </a:cubicBezTo>
                                <a:cubicBezTo>
                                  <a:pt x="446" y="1190"/>
                                  <a:pt x="446" y="1186"/>
                                  <a:pt x="446" y="1193"/>
                                </a:cubicBezTo>
                                <a:cubicBezTo>
                                  <a:pt x="446" y="1190"/>
                                  <a:pt x="446" y="1186"/>
                                  <a:pt x="446" y="1181"/>
                                </a:cubicBezTo>
                                <a:cubicBezTo>
                                  <a:pt x="446" y="1176"/>
                                  <a:pt x="449" y="1174"/>
                                  <a:pt x="449" y="1176"/>
                                </a:cubicBezTo>
                                <a:cubicBezTo>
                                  <a:pt x="449" y="1178"/>
                                  <a:pt x="449" y="1176"/>
                                  <a:pt x="449" y="1171"/>
                                </a:cubicBezTo>
                                <a:cubicBezTo>
                                  <a:pt x="449" y="1176"/>
                                  <a:pt x="451" y="1174"/>
                                  <a:pt x="451" y="1164"/>
                                </a:cubicBezTo>
                                <a:cubicBezTo>
                                  <a:pt x="451" y="1176"/>
                                  <a:pt x="451" y="1169"/>
                                  <a:pt x="451" y="1159"/>
                                </a:cubicBezTo>
                                <a:cubicBezTo>
                                  <a:pt x="451" y="1157"/>
                                  <a:pt x="451" y="1159"/>
                                  <a:pt x="451" y="1162"/>
                                </a:cubicBezTo>
                                <a:cubicBezTo>
                                  <a:pt x="451" y="1164"/>
                                  <a:pt x="453" y="1166"/>
                                  <a:pt x="453" y="1152"/>
                                </a:cubicBezTo>
                                <a:cubicBezTo>
                                  <a:pt x="453" y="1157"/>
                                  <a:pt x="453" y="1145"/>
                                  <a:pt x="456" y="1147"/>
                                </a:cubicBezTo>
                                <a:cubicBezTo>
                                  <a:pt x="456" y="1152"/>
                                  <a:pt x="456" y="1154"/>
                                  <a:pt x="456" y="1157"/>
                                </a:cubicBezTo>
                                <a:cubicBezTo>
                                  <a:pt x="456" y="1159"/>
                                  <a:pt x="456" y="1154"/>
                                  <a:pt x="456" y="1152"/>
                                </a:cubicBezTo>
                                <a:cubicBezTo>
                                  <a:pt x="456" y="1154"/>
                                  <a:pt x="456" y="1142"/>
                                  <a:pt x="458" y="1138"/>
                                </a:cubicBezTo>
                                <a:cubicBezTo>
                                  <a:pt x="458" y="1142"/>
                                  <a:pt x="458" y="1140"/>
                                  <a:pt x="458" y="1133"/>
                                </a:cubicBezTo>
                                <a:cubicBezTo>
                                  <a:pt x="458" y="1104"/>
                                  <a:pt x="458" y="1109"/>
                                  <a:pt x="458" y="1116"/>
                                </a:cubicBezTo>
                                <a:cubicBezTo>
                                  <a:pt x="461" y="1121"/>
                                  <a:pt x="461" y="1099"/>
                                  <a:pt x="461" y="1102"/>
                                </a:cubicBezTo>
                                <a:cubicBezTo>
                                  <a:pt x="461" y="1104"/>
                                  <a:pt x="461" y="1109"/>
                                  <a:pt x="461" y="1111"/>
                                </a:cubicBezTo>
                                <a:cubicBezTo>
                                  <a:pt x="461" y="1114"/>
                                  <a:pt x="463" y="1109"/>
                                  <a:pt x="463" y="1104"/>
                                </a:cubicBezTo>
                                <a:cubicBezTo>
                                  <a:pt x="463" y="1126"/>
                                  <a:pt x="463" y="1121"/>
                                  <a:pt x="463" y="1090"/>
                                </a:cubicBezTo>
                                <a:cubicBezTo>
                                  <a:pt x="465" y="1090"/>
                                  <a:pt x="465" y="1087"/>
                                  <a:pt x="465" y="1090"/>
                                </a:cubicBezTo>
                                <a:cubicBezTo>
                                  <a:pt x="465" y="1082"/>
                                  <a:pt x="465" y="1085"/>
                                  <a:pt x="465" y="1087"/>
                                </a:cubicBezTo>
                                <a:cubicBezTo>
                                  <a:pt x="465" y="1092"/>
                                  <a:pt x="468" y="1092"/>
                                  <a:pt x="468" y="1082"/>
                                </a:cubicBezTo>
                                <a:cubicBezTo>
                                  <a:pt x="468" y="1090"/>
                                  <a:pt x="468" y="1068"/>
                                  <a:pt x="468" y="1070"/>
                                </a:cubicBezTo>
                                <a:cubicBezTo>
                                  <a:pt x="470" y="1075"/>
                                  <a:pt x="470" y="1070"/>
                                  <a:pt x="470" y="1068"/>
                                </a:cubicBezTo>
                                <a:cubicBezTo>
                                  <a:pt x="470" y="1070"/>
                                  <a:pt x="470" y="1090"/>
                                  <a:pt x="470" y="1087"/>
                                </a:cubicBezTo>
                                <a:cubicBezTo>
                                  <a:pt x="470" y="1082"/>
                                  <a:pt x="470" y="1078"/>
                                  <a:pt x="470" y="1073"/>
                                </a:cubicBezTo>
                                <a:cubicBezTo>
                                  <a:pt x="473" y="1070"/>
                                  <a:pt x="473" y="1063"/>
                                  <a:pt x="473" y="1066"/>
                                </a:cubicBezTo>
                                <a:cubicBezTo>
                                  <a:pt x="473" y="1070"/>
                                  <a:pt x="473" y="1078"/>
                                  <a:pt x="473" y="1075"/>
                                </a:cubicBezTo>
                                <a:cubicBezTo>
                                  <a:pt x="473" y="1070"/>
                                  <a:pt x="473" y="1066"/>
                                  <a:pt x="473" y="1063"/>
                                </a:cubicBezTo>
                                <a:cubicBezTo>
                                  <a:pt x="475" y="1063"/>
                                  <a:pt x="475" y="1068"/>
                                  <a:pt x="475" y="1066"/>
                                </a:cubicBezTo>
                                <a:cubicBezTo>
                                  <a:pt x="475" y="1068"/>
                                  <a:pt x="475" y="1063"/>
                                  <a:pt x="475" y="1066"/>
                                </a:cubicBezTo>
                                <a:cubicBezTo>
                                  <a:pt x="475" y="1070"/>
                                  <a:pt x="475" y="1078"/>
                                  <a:pt x="475" y="1082"/>
                                </a:cubicBezTo>
                                <a:cubicBezTo>
                                  <a:pt x="475" y="1080"/>
                                  <a:pt x="475" y="1073"/>
                                  <a:pt x="477" y="1068"/>
                                </a:cubicBezTo>
                                <a:cubicBezTo>
                                  <a:pt x="477" y="1054"/>
                                  <a:pt x="477" y="1058"/>
                                  <a:pt x="477" y="1037"/>
                                </a:cubicBezTo>
                                <a:cubicBezTo>
                                  <a:pt x="480" y="1027"/>
                                  <a:pt x="480" y="1018"/>
                                  <a:pt x="480" y="1025"/>
                                </a:cubicBezTo>
                                <a:cubicBezTo>
                                  <a:pt x="480" y="1013"/>
                                  <a:pt x="482" y="1010"/>
                                  <a:pt x="482" y="1034"/>
                                </a:cubicBezTo>
                                <a:cubicBezTo>
                                  <a:pt x="482" y="1032"/>
                                  <a:pt x="482" y="1027"/>
                                  <a:pt x="482" y="1022"/>
                                </a:cubicBezTo>
                                <a:cubicBezTo>
                                  <a:pt x="482" y="1020"/>
                                  <a:pt x="482" y="1025"/>
                                  <a:pt x="485" y="1020"/>
                                </a:cubicBezTo>
                                <a:cubicBezTo>
                                  <a:pt x="485" y="1013"/>
                                  <a:pt x="485" y="1006"/>
                                  <a:pt x="485" y="1001"/>
                                </a:cubicBezTo>
                                <a:cubicBezTo>
                                  <a:pt x="485" y="1003"/>
                                  <a:pt x="485" y="1008"/>
                                  <a:pt x="485" y="1010"/>
                                </a:cubicBezTo>
                                <a:cubicBezTo>
                                  <a:pt x="485" y="1020"/>
                                  <a:pt x="485" y="1022"/>
                                  <a:pt x="485" y="1018"/>
                                </a:cubicBezTo>
                                <a:cubicBezTo>
                                  <a:pt x="487" y="1013"/>
                                  <a:pt x="487" y="1006"/>
                                  <a:pt x="487" y="1010"/>
                                </a:cubicBezTo>
                                <a:cubicBezTo>
                                  <a:pt x="487" y="996"/>
                                  <a:pt x="487" y="998"/>
                                  <a:pt x="487" y="996"/>
                                </a:cubicBezTo>
                                <a:cubicBezTo>
                                  <a:pt x="489" y="996"/>
                                  <a:pt x="489" y="998"/>
                                  <a:pt x="489" y="1003"/>
                                </a:cubicBezTo>
                                <a:cubicBezTo>
                                  <a:pt x="489" y="998"/>
                                  <a:pt x="489" y="996"/>
                                  <a:pt x="489" y="998"/>
                                </a:cubicBezTo>
                                <a:cubicBezTo>
                                  <a:pt x="489" y="996"/>
                                  <a:pt x="492" y="994"/>
                                  <a:pt x="492" y="996"/>
                                </a:cubicBezTo>
                                <a:cubicBezTo>
                                  <a:pt x="492" y="998"/>
                                  <a:pt x="492" y="994"/>
                                  <a:pt x="494" y="986"/>
                                </a:cubicBezTo>
                                <a:cubicBezTo>
                                  <a:pt x="494" y="989"/>
                                  <a:pt x="494" y="984"/>
                                  <a:pt x="494" y="986"/>
                                </a:cubicBezTo>
                                <a:cubicBezTo>
                                  <a:pt x="494" y="984"/>
                                  <a:pt x="494" y="982"/>
                                  <a:pt x="494" y="986"/>
                                </a:cubicBezTo>
                                <a:cubicBezTo>
                                  <a:pt x="494" y="984"/>
                                  <a:pt x="494" y="977"/>
                                  <a:pt x="497" y="974"/>
                                </a:cubicBezTo>
                                <a:cubicBezTo>
                                  <a:pt x="497" y="936"/>
                                  <a:pt x="497" y="938"/>
                                  <a:pt x="497" y="941"/>
                                </a:cubicBezTo>
                                <a:cubicBezTo>
                                  <a:pt x="499" y="943"/>
                                  <a:pt x="499" y="926"/>
                                  <a:pt x="499" y="938"/>
                                </a:cubicBezTo>
                                <a:cubicBezTo>
                                  <a:pt x="499" y="910"/>
                                  <a:pt x="501" y="910"/>
                                  <a:pt x="501" y="907"/>
                                </a:cubicBezTo>
                                <a:cubicBezTo>
                                  <a:pt x="501" y="905"/>
                                  <a:pt x="501" y="902"/>
                                  <a:pt x="501" y="900"/>
                                </a:cubicBezTo>
                                <a:cubicBezTo>
                                  <a:pt x="501" y="905"/>
                                  <a:pt x="501" y="914"/>
                                  <a:pt x="501" y="917"/>
                                </a:cubicBezTo>
                                <a:cubicBezTo>
                                  <a:pt x="501" y="912"/>
                                  <a:pt x="501" y="910"/>
                                  <a:pt x="501" y="905"/>
                                </a:cubicBezTo>
                                <a:cubicBezTo>
                                  <a:pt x="501" y="902"/>
                                  <a:pt x="504" y="905"/>
                                  <a:pt x="504" y="907"/>
                                </a:cubicBezTo>
                                <a:cubicBezTo>
                                  <a:pt x="504" y="914"/>
                                  <a:pt x="504" y="924"/>
                                  <a:pt x="504" y="929"/>
                                </a:cubicBezTo>
                                <a:cubicBezTo>
                                  <a:pt x="504" y="924"/>
                                  <a:pt x="504" y="907"/>
                                  <a:pt x="504" y="914"/>
                                </a:cubicBezTo>
                                <a:cubicBezTo>
                                  <a:pt x="504" y="910"/>
                                  <a:pt x="506" y="910"/>
                                  <a:pt x="506" y="886"/>
                                </a:cubicBezTo>
                                <a:cubicBezTo>
                                  <a:pt x="506" y="888"/>
                                  <a:pt x="506" y="878"/>
                                  <a:pt x="506" y="881"/>
                                </a:cubicBezTo>
                                <a:cubicBezTo>
                                  <a:pt x="506" y="888"/>
                                  <a:pt x="509" y="902"/>
                                  <a:pt x="509" y="883"/>
                                </a:cubicBezTo>
                                <a:cubicBezTo>
                                  <a:pt x="509" y="893"/>
                                  <a:pt x="509" y="869"/>
                                  <a:pt x="511" y="869"/>
                                </a:cubicBezTo>
                                <a:cubicBezTo>
                                  <a:pt x="511" y="878"/>
                                  <a:pt x="511" y="871"/>
                                  <a:pt x="511" y="878"/>
                                </a:cubicBezTo>
                                <a:cubicBezTo>
                                  <a:pt x="511" y="876"/>
                                  <a:pt x="511" y="881"/>
                                  <a:pt x="513" y="876"/>
                                </a:cubicBezTo>
                                <a:cubicBezTo>
                                  <a:pt x="513" y="866"/>
                                  <a:pt x="513" y="881"/>
                                  <a:pt x="513" y="876"/>
                                </a:cubicBezTo>
                                <a:cubicBezTo>
                                  <a:pt x="513" y="854"/>
                                  <a:pt x="516" y="857"/>
                                  <a:pt x="516" y="847"/>
                                </a:cubicBezTo>
                                <a:cubicBezTo>
                                  <a:pt x="516" y="859"/>
                                  <a:pt x="516" y="852"/>
                                  <a:pt x="516" y="847"/>
                                </a:cubicBezTo>
                                <a:cubicBezTo>
                                  <a:pt x="516" y="842"/>
                                  <a:pt x="516" y="840"/>
                                  <a:pt x="516" y="835"/>
                                </a:cubicBezTo>
                                <a:cubicBezTo>
                                  <a:pt x="516" y="838"/>
                                  <a:pt x="518" y="838"/>
                                  <a:pt x="518" y="864"/>
                                </a:cubicBezTo>
                                <a:cubicBezTo>
                                  <a:pt x="518" y="857"/>
                                  <a:pt x="518" y="850"/>
                                  <a:pt x="521" y="845"/>
                                </a:cubicBezTo>
                                <a:cubicBezTo>
                                  <a:pt x="521" y="854"/>
                                  <a:pt x="521" y="835"/>
                                  <a:pt x="521" y="838"/>
                                </a:cubicBezTo>
                                <a:cubicBezTo>
                                  <a:pt x="521" y="842"/>
                                  <a:pt x="521" y="850"/>
                                  <a:pt x="521" y="857"/>
                                </a:cubicBezTo>
                                <a:cubicBezTo>
                                  <a:pt x="523" y="864"/>
                                  <a:pt x="523" y="838"/>
                                  <a:pt x="523" y="850"/>
                                </a:cubicBezTo>
                                <a:cubicBezTo>
                                  <a:pt x="523" y="823"/>
                                  <a:pt x="525" y="821"/>
                                  <a:pt x="525" y="818"/>
                                </a:cubicBezTo>
                                <a:cubicBezTo>
                                  <a:pt x="525" y="821"/>
                                  <a:pt x="525" y="828"/>
                                  <a:pt x="525" y="826"/>
                                </a:cubicBezTo>
                                <a:cubicBezTo>
                                  <a:pt x="525" y="823"/>
                                  <a:pt x="525" y="821"/>
                                  <a:pt x="525" y="826"/>
                                </a:cubicBezTo>
                                <a:cubicBezTo>
                                  <a:pt x="525" y="830"/>
                                  <a:pt x="525" y="838"/>
                                  <a:pt x="528" y="838"/>
                                </a:cubicBezTo>
                                <a:cubicBezTo>
                                  <a:pt x="528" y="833"/>
                                  <a:pt x="528" y="835"/>
                                  <a:pt x="528" y="799"/>
                                </a:cubicBezTo>
                                <a:cubicBezTo>
                                  <a:pt x="528" y="802"/>
                                  <a:pt x="528" y="806"/>
                                  <a:pt x="528" y="814"/>
                                </a:cubicBezTo>
                                <a:cubicBezTo>
                                  <a:pt x="528" y="816"/>
                                  <a:pt x="530" y="816"/>
                                  <a:pt x="530" y="818"/>
                                </a:cubicBezTo>
                                <a:cubicBezTo>
                                  <a:pt x="530" y="797"/>
                                  <a:pt x="530" y="799"/>
                                  <a:pt x="530" y="804"/>
                                </a:cubicBezTo>
                                <a:cubicBezTo>
                                  <a:pt x="530" y="814"/>
                                  <a:pt x="530" y="818"/>
                                  <a:pt x="530" y="821"/>
                                </a:cubicBezTo>
                                <a:cubicBezTo>
                                  <a:pt x="533" y="811"/>
                                  <a:pt x="533" y="782"/>
                                  <a:pt x="533" y="794"/>
                                </a:cubicBezTo>
                                <a:cubicBezTo>
                                  <a:pt x="533" y="778"/>
                                  <a:pt x="535" y="770"/>
                                  <a:pt x="535" y="766"/>
                                </a:cubicBezTo>
                                <a:cubicBezTo>
                                  <a:pt x="535" y="770"/>
                                  <a:pt x="535" y="773"/>
                                  <a:pt x="535" y="775"/>
                                </a:cubicBezTo>
                                <a:cubicBezTo>
                                  <a:pt x="535" y="778"/>
                                  <a:pt x="535" y="773"/>
                                  <a:pt x="535" y="770"/>
                                </a:cubicBezTo>
                                <a:cubicBezTo>
                                  <a:pt x="535" y="766"/>
                                  <a:pt x="537" y="766"/>
                                  <a:pt x="537" y="782"/>
                                </a:cubicBezTo>
                                <a:cubicBezTo>
                                  <a:pt x="537" y="778"/>
                                  <a:pt x="537" y="773"/>
                                  <a:pt x="537" y="766"/>
                                </a:cubicBezTo>
                                <a:cubicBezTo>
                                  <a:pt x="537" y="761"/>
                                  <a:pt x="537" y="758"/>
                                  <a:pt x="537" y="763"/>
                                </a:cubicBezTo>
                                <a:cubicBezTo>
                                  <a:pt x="537" y="775"/>
                                  <a:pt x="540" y="782"/>
                                  <a:pt x="540" y="758"/>
                                </a:cubicBezTo>
                                <a:cubicBezTo>
                                  <a:pt x="540" y="761"/>
                                  <a:pt x="540" y="763"/>
                                  <a:pt x="540" y="761"/>
                                </a:cubicBezTo>
                                <a:cubicBezTo>
                                  <a:pt x="542" y="763"/>
                                  <a:pt x="542" y="761"/>
                                  <a:pt x="542" y="763"/>
                                </a:cubicBezTo>
                                <a:cubicBezTo>
                                  <a:pt x="542" y="766"/>
                                  <a:pt x="542" y="768"/>
                                  <a:pt x="542" y="773"/>
                                </a:cubicBezTo>
                                <a:cubicBezTo>
                                  <a:pt x="542" y="770"/>
                                  <a:pt x="542" y="766"/>
                                  <a:pt x="545" y="761"/>
                                </a:cubicBezTo>
                                <a:cubicBezTo>
                                  <a:pt x="545" y="763"/>
                                  <a:pt x="545" y="768"/>
                                  <a:pt x="545" y="766"/>
                                </a:cubicBezTo>
                                <a:cubicBezTo>
                                  <a:pt x="545" y="737"/>
                                  <a:pt x="547" y="730"/>
                                  <a:pt x="547" y="722"/>
                                </a:cubicBezTo>
                                <a:cubicBezTo>
                                  <a:pt x="547" y="720"/>
                                  <a:pt x="547" y="718"/>
                                  <a:pt x="547" y="715"/>
                                </a:cubicBezTo>
                                <a:cubicBezTo>
                                  <a:pt x="547" y="718"/>
                                  <a:pt x="547" y="720"/>
                                  <a:pt x="547" y="730"/>
                                </a:cubicBezTo>
                                <a:cubicBezTo>
                                  <a:pt x="549" y="737"/>
                                  <a:pt x="549" y="742"/>
                                  <a:pt x="549" y="746"/>
                                </a:cubicBezTo>
                                <a:cubicBezTo>
                                  <a:pt x="549" y="749"/>
                                  <a:pt x="549" y="746"/>
                                  <a:pt x="549" y="744"/>
                                </a:cubicBezTo>
                                <a:cubicBezTo>
                                  <a:pt x="549" y="739"/>
                                  <a:pt x="549" y="734"/>
                                  <a:pt x="549" y="730"/>
                                </a:cubicBezTo>
                                <a:cubicBezTo>
                                  <a:pt x="549" y="732"/>
                                  <a:pt x="549" y="734"/>
                                  <a:pt x="549" y="744"/>
                                </a:cubicBezTo>
                                <a:cubicBezTo>
                                  <a:pt x="552" y="744"/>
                                  <a:pt x="552" y="737"/>
                                  <a:pt x="552" y="730"/>
                                </a:cubicBezTo>
                                <a:cubicBezTo>
                                  <a:pt x="552" y="734"/>
                                  <a:pt x="552" y="746"/>
                                  <a:pt x="552" y="749"/>
                                </a:cubicBezTo>
                                <a:cubicBezTo>
                                  <a:pt x="552" y="744"/>
                                  <a:pt x="552" y="742"/>
                                  <a:pt x="552" y="739"/>
                                </a:cubicBezTo>
                                <a:cubicBezTo>
                                  <a:pt x="552" y="737"/>
                                  <a:pt x="554" y="737"/>
                                  <a:pt x="554" y="734"/>
                                </a:cubicBezTo>
                                <a:cubicBezTo>
                                  <a:pt x="554" y="737"/>
                                  <a:pt x="554" y="739"/>
                                  <a:pt x="554" y="744"/>
                                </a:cubicBezTo>
                                <a:cubicBezTo>
                                  <a:pt x="554" y="751"/>
                                  <a:pt x="554" y="758"/>
                                  <a:pt x="554" y="763"/>
                                </a:cubicBezTo>
                                <a:cubicBezTo>
                                  <a:pt x="554" y="761"/>
                                  <a:pt x="557" y="758"/>
                                  <a:pt x="557" y="715"/>
                                </a:cubicBezTo>
                                <a:cubicBezTo>
                                  <a:pt x="557" y="718"/>
                                  <a:pt x="557" y="722"/>
                                  <a:pt x="557" y="725"/>
                                </a:cubicBezTo>
                                <a:cubicBezTo>
                                  <a:pt x="557" y="730"/>
                                  <a:pt x="557" y="734"/>
                                  <a:pt x="559" y="730"/>
                                </a:cubicBezTo>
                                <a:cubicBezTo>
                                  <a:pt x="559" y="720"/>
                                  <a:pt x="559" y="715"/>
                                  <a:pt x="559" y="713"/>
                                </a:cubicBezTo>
                                <a:cubicBezTo>
                                  <a:pt x="559" y="715"/>
                                  <a:pt x="559" y="718"/>
                                  <a:pt x="559" y="727"/>
                                </a:cubicBezTo>
                                <a:cubicBezTo>
                                  <a:pt x="559" y="732"/>
                                  <a:pt x="559" y="730"/>
                                  <a:pt x="559" y="727"/>
                                </a:cubicBezTo>
                                <a:cubicBezTo>
                                  <a:pt x="559" y="720"/>
                                  <a:pt x="559" y="722"/>
                                  <a:pt x="561" y="722"/>
                                </a:cubicBezTo>
                                <a:cubicBezTo>
                                  <a:pt x="561" y="725"/>
                                  <a:pt x="561" y="727"/>
                                  <a:pt x="561" y="734"/>
                                </a:cubicBezTo>
                                <a:cubicBezTo>
                                  <a:pt x="561" y="742"/>
                                  <a:pt x="561" y="739"/>
                                  <a:pt x="561" y="715"/>
                                </a:cubicBezTo>
                                <a:cubicBezTo>
                                  <a:pt x="564" y="713"/>
                                  <a:pt x="564" y="715"/>
                                  <a:pt x="564" y="720"/>
                                </a:cubicBezTo>
                                <a:cubicBezTo>
                                  <a:pt x="564" y="722"/>
                                  <a:pt x="564" y="715"/>
                                  <a:pt x="564" y="706"/>
                                </a:cubicBezTo>
                                <a:cubicBezTo>
                                  <a:pt x="564" y="698"/>
                                  <a:pt x="564" y="701"/>
                                  <a:pt x="564" y="703"/>
                                </a:cubicBezTo>
                                <a:cubicBezTo>
                                  <a:pt x="564" y="701"/>
                                  <a:pt x="566" y="701"/>
                                  <a:pt x="566" y="696"/>
                                </a:cubicBezTo>
                                <a:cubicBezTo>
                                  <a:pt x="566" y="694"/>
                                  <a:pt x="566" y="696"/>
                                  <a:pt x="566" y="703"/>
                                </a:cubicBezTo>
                                <a:cubicBezTo>
                                  <a:pt x="566" y="710"/>
                                  <a:pt x="566" y="713"/>
                                  <a:pt x="566" y="710"/>
                                </a:cubicBezTo>
                                <a:cubicBezTo>
                                  <a:pt x="566" y="708"/>
                                  <a:pt x="566" y="706"/>
                                  <a:pt x="569" y="713"/>
                                </a:cubicBezTo>
                                <a:cubicBezTo>
                                  <a:pt x="569" y="722"/>
                                  <a:pt x="569" y="727"/>
                                  <a:pt x="569" y="730"/>
                                </a:cubicBezTo>
                                <a:cubicBezTo>
                                  <a:pt x="569" y="727"/>
                                  <a:pt x="569" y="715"/>
                                  <a:pt x="569" y="727"/>
                                </a:cubicBezTo>
                                <a:cubicBezTo>
                                  <a:pt x="569" y="725"/>
                                  <a:pt x="571" y="722"/>
                                  <a:pt x="571" y="715"/>
                                </a:cubicBezTo>
                                <a:cubicBezTo>
                                  <a:pt x="571" y="739"/>
                                  <a:pt x="571" y="734"/>
                                  <a:pt x="571" y="725"/>
                                </a:cubicBezTo>
                                <a:cubicBezTo>
                                  <a:pt x="571" y="718"/>
                                  <a:pt x="571" y="713"/>
                                  <a:pt x="571" y="710"/>
                                </a:cubicBezTo>
                                <a:cubicBezTo>
                                  <a:pt x="573" y="708"/>
                                  <a:pt x="573" y="706"/>
                                  <a:pt x="573" y="703"/>
                                </a:cubicBezTo>
                                <a:cubicBezTo>
                                  <a:pt x="573" y="701"/>
                                  <a:pt x="573" y="703"/>
                                  <a:pt x="573" y="708"/>
                                </a:cubicBezTo>
                                <a:cubicBezTo>
                                  <a:pt x="573" y="715"/>
                                  <a:pt x="573" y="725"/>
                                  <a:pt x="573" y="730"/>
                                </a:cubicBezTo>
                                <a:cubicBezTo>
                                  <a:pt x="573" y="727"/>
                                  <a:pt x="573" y="722"/>
                                  <a:pt x="573" y="715"/>
                                </a:cubicBezTo>
                                <a:cubicBezTo>
                                  <a:pt x="576" y="713"/>
                                  <a:pt x="576" y="718"/>
                                  <a:pt x="576" y="706"/>
                                </a:cubicBezTo>
                                <a:cubicBezTo>
                                  <a:pt x="576" y="708"/>
                                  <a:pt x="576" y="713"/>
                                  <a:pt x="576" y="715"/>
                                </a:cubicBezTo>
                                <a:cubicBezTo>
                                  <a:pt x="576" y="720"/>
                                  <a:pt x="578" y="725"/>
                                  <a:pt x="578" y="703"/>
                                </a:cubicBezTo>
                                <a:cubicBezTo>
                                  <a:pt x="578" y="706"/>
                                  <a:pt x="578" y="703"/>
                                  <a:pt x="578" y="706"/>
                                </a:cubicBezTo>
                                <a:cubicBezTo>
                                  <a:pt x="578" y="710"/>
                                  <a:pt x="581" y="718"/>
                                  <a:pt x="581" y="722"/>
                                </a:cubicBezTo>
                                <a:cubicBezTo>
                                  <a:pt x="581" y="725"/>
                                  <a:pt x="581" y="720"/>
                                  <a:pt x="581" y="689"/>
                                </a:cubicBezTo>
                                <a:cubicBezTo>
                                  <a:pt x="583" y="689"/>
                                  <a:pt x="583" y="710"/>
                                  <a:pt x="583" y="708"/>
                                </a:cubicBezTo>
                                <a:cubicBezTo>
                                  <a:pt x="583" y="691"/>
                                  <a:pt x="583" y="708"/>
                                  <a:pt x="585" y="708"/>
                                </a:cubicBezTo>
                                <a:cubicBezTo>
                                  <a:pt x="585" y="674"/>
                                  <a:pt x="585" y="677"/>
                                  <a:pt x="585" y="672"/>
                                </a:cubicBezTo>
                                <a:cubicBezTo>
                                  <a:pt x="585" y="677"/>
                                  <a:pt x="585" y="684"/>
                                  <a:pt x="585" y="691"/>
                                </a:cubicBezTo>
                                <a:cubicBezTo>
                                  <a:pt x="588" y="686"/>
                                  <a:pt x="588" y="708"/>
                                  <a:pt x="588" y="698"/>
                                </a:cubicBezTo>
                                <a:cubicBezTo>
                                  <a:pt x="588" y="715"/>
                                  <a:pt x="590" y="715"/>
                                  <a:pt x="590" y="718"/>
                                </a:cubicBezTo>
                                <a:cubicBezTo>
                                  <a:pt x="590" y="715"/>
                                  <a:pt x="590" y="713"/>
                                  <a:pt x="590" y="715"/>
                                </a:cubicBezTo>
                                <a:cubicBezTo>
                                  <a:pt x="590" y="718"/>
                                  <a:pt x="590" y="713"/>
                                  <a:pt x="590" y="708"/>
                                </a:cubicBezTo>
                                <a:cubicBezTo>
                                  <a:pt x="590" y="698"/>
                                  <a:pt x="590" y="696"/>
                                  <a:pt x="593" y="694"/>
                                </a:cubicBezTo>
                                <a:cubicBezTo>
                                  <a:pt x="593" y="691"/>
                                  <a:pt x="593" y="689"/>
                                  <a:pt x="593" y="691"/>
                                </a:cubicBezTo>
                                <a:cubicBezTo>
                                  <a:pt x="593" y="694"/>
                                  <a:pt x="593" y="691"/>
                                  <a:pt x="593" y="689"/>
                                </a:cubicBezTo>
                                <a:cubicBezTo>
                                  <a:pt x="593" y="679"/>
                                  <a:pt x="593" y="677"/>
                                  <a:pt x="593" y="682"/>
                                </a:cubicBezTo>
                                <a:cubicBezTo>
                                  <a:pt x="593" y="689"/>
                                  <a:pt x="593" y="684"/>
                                  <a:pt x="595" y="679"/>
                                </a:cubicBezTo>
                                <a:cubicBezTo>
                                  <a:pt x="595" y="734"/>
                                  <a:pt x="597" y="742"/>
                                  <a:pt x="597" y="744"/>
                                </a:cubicBezTo>
                                <a:cubicBezTo>
                                  <a:pt x="597" y="742"/>
                                  <a:pt x="597" y="746"/>
                                  <a:pt x="597" y="751"/>
                                </a:cubicBezTo>
                                <a:cubicBezTo>
                                  <a:pt x="597" y="749"/>
                                  <a:pt x="597" y="758"/>
                                  <a:pt x="600" y="758"/>
                                </a:cubicBezTo>
                                <a:cubicBezTo>
                                  <a:pt x="600" y="744"/>
                                  <a:pt x="600" y="746"/>
                                  <a:pt x="600" y="749"/>
                                </a:cubicBezTo>
                                <a:cubicBezTo>
                                  <a:pt x="600" y="751"/>
                                  <a:pt x="600" y="758"/>
                                  <a:pt x="600" y="773"/>
                                </a:cubicBezTo>
                                <a:cubicBezTo>
                                  <a:pt x="602" y="782"/>
                                  <a:pt x="602" y="787"/>
                                  <a:pt x="602" y="761"/>
                                </a:cubicBezTo>
                                <a:cubicBezTo>
                                  <a:pt x="602" y="763"/>
                                  <a:pt x="602" y="823"/>
                                  <a:pt x="605" y="823"/>
                                </a:cubicBezTo>
                                <a:cubicBezTo>
                                  <a:pt x="605" y="802"/>
                                  <a:pt x="605" y="814"/>
                                  <a:pt x="605" y="818"/>
                                </a:cubicBezTo>
                                <a:cubicBezTo>
                                  <a:pt x="605" y="821"/>
                                  <a:pt x="605" y="818"/>
                                  <a:pt x="605" y="811"/>
                                </a:cubicBezTo>
                                <a:cubicBezTo>
                                  <a:pt x="607" y="806"/>
                                  <a:pt x="607" y="780"/>
                                  <a:pt x="607" y="782"/>
                                </a:cubicBezTo>
                                <a:cubicBezTo>
                                  <a:pt x="607" y="794"/>
                                  <a:pt x="607" y="792"/>
                                  <a:pt x="609" y="790"/>
                                </a:cubicBezTo>
                                <a:cubicBezTo>
                                  <a:pt x="609" y="787"/>
                                  <a:pt x="609" y="782"/>
                                  <a:pt x="609" y="778"/>
                                </a:cubicBezTo>
                                <a:cubicBezTo>
                                  <a:pt x="609" y="782"/>
                                  <a:pt x="609" y="790"/>
                                  <a:pt x="609" y="794"/>
                                </a:cubicBezTo>
                                <a:cubicBezTo>
                                  <a:pt x="609" y="792"/>
                                  <a:pt x="609" y="787"/>
                                  <a:pt x="609" y="782"/>
                                </a:cubicBezTo>
                                <a:cubicBezTo>
                                  <a:pt x="612" y="778"/>
                                  <a:pt x="612" y="775"/>
                                  <a:pt x="612" y="773"/>
                                </a:cubicBezTo>
                                <a:cubicBezTo>
                                  <a:pt x="612" y="778"/>
                                  <a:pt x="612" y="780"/>
                                  <a:pt x="612" y="778"/>
                                </a:cubicBezTo>
                                <a:cubicBezTo>
                                  <a:pt x="612" y="770"/>
                                  <a:pt x="612" y="766"/>
                                  <a:pt x="612" y="761"/>
                                </a:cubicBezTo>
                                <a:cubicBezTo>
                                  <a:pt x="612" y="766"/>
                                  <a:pt x="612" y="773"/>
                                  <a:pt x="612" y="775"/>
                                </a:cubicBezTo>
                                <a:cubicBezTo>
                                  <a:pt x="614" y="775"/>
                                  <a:pt x="614" y="778"/>
                                  <a:pt x="614" y="766"/>
                                </a:cubicBezTo>
                                <a:cubicBezTo>
                                  <a:pt x="614" y="775"/>
                                  <a:pt x="614" y="780"/>
                                  <a:pt x="614" y="778"/>
                                </a:cubicBezTo>
                                <a:cubicBezTo>
                                  <a:pt x="614" y="775"/>
                                  <a:pt x="614" y="773"/>
                                  <a:pt x="614" y="770"/>
                                </a:cubicBezTo>
                                <a:cubicBezTo>
                                  <a:pt x="614" y="775"/>
                                  <a:pt x="617" y="773"/>
                                  <a:pt x="617" y="770"/>
                                </a:cubicBezTo>
                                <a:cubicBezTo>
                                  <a:pt x="617" y="773"/>
                                  <a:pt x="617" y="780"/>
                                  <a:pt x="617" y="773"/>
                                </a:cubicBezTo>
                                <a:cubicBezTo>
                                  <a:pt x="617" y="766"/>
                                  <a:pt x="617" y="761"/>
                                  <a:pt x="617" y="756"/>
                                </a:cubicBezTo>
                                <a:cubicBezTo>
                                  <a:pt x="617" y="761"/>
                                  <a:pt x="617" y="768"/>
                                  <a:pt x="617" y="778"/>
                                </a:cubicBezTo>
                                <a:cubicBezTo>
                                  <a:pt x="619" y="787"/>
                                  <a:pt x="619" y="826"/>
                                  <a:pt x="619" y="818"/>
                                </a:cubicBezTo>
                                <a:cubicBezTo>
                                  <a:pt x="619" y="787"/>
                                  <a:pt x="621" y="785"/>
                                  <a:pt x="621" y="809"/>
                                </a:cubicBezTo>
                                <a:cubicBezTo>
                                  <a:pt x="621" y="804"/>
                                  <a:pt x="621" y="799"/>
                                  <a:pt x="621" y="794"/>
                                </a:cubicBezTo>
                                <a:cubicBezTo>
                                  <a:pt x="621" y="787"/>
                                  <a:pt x="624" y="782"/>
                                  <a:pt x="624" y="775"/>
                                </a:cubicBezTo>
                                <a:cubicBezTo>
                                  <a:pt x="624" y="778"/>
                                  <a:pt x="624" y="773"/>
                                  <a:pt x="624" y="775"/>
                                </a:cubicBezTo>
                                <a:cubicBezTo>
                                  <a:pt x="624" y="761"/>
                                  <a:pt x="626" y="763"/>
                                  <a:pt x="626" y="799"/>
                                </a:cubicBezTo>
                                <a:cubicBezTo>
                                  <a:pt x="626" y="794"/>
                                  <a:pt x="626" y="761"/>
                                  <a:pt x="629" y="758"/>
                                </a:cubicBezTo>
                                <a:cubicBezTo>
                                  <a:pt x="629" y="756"/>
                                  <a:pt x="629" y="761"/>
                                  <a:pt x="629" y="763"/>
                                </a:cubicBezTo>
                                <a:cubicBezTo>
                                  <a:pt x="629" y="766"/>
                                  <a:pt x="629" y="758"/>
                                  <a:pt x="629" y="734"/>
                                </a:cubicBezTo>
                                <a:cubicBezTo>
                                  <a:pt x="631" y="734"/>
                                  <a:pt x="631" y="818"/>
                                  <a:pt x="631" y="814"/>
                                </a:cubicBezTo>
                                <a:cubicBezTo>
                                  <a:pt x="631" y="802"/>
                                  <a:pt x="631" y="790"/>
                                  <a:pt x="631" y="787"/>
                                </a:cubicBezTo>
                                <a:cubicBezTo>
                                  <a:pt x="631" y="792"/>
                                  <a:pt x="633" y="794"/>
                                  <a:pt x="633" y="790"/>
                                </a:cubicBezTo>
                                <a:cubicBezTo>
                                  <a:pt x="633" y="782"/>
                                  <a:pt x="633" y="775"/>
                                  <a:pt x="633" y="790"/>
                                </a:cubicBezTo>
                                <a:cubicBezTo>
                                  <a:pt x="633" y="794"/>
                                  <a:pt x="633" y="792"/>
                                  <a:pt x="633" y="797"/>
                                </a:cubicBezTo>
                                <a:cubicBezTo>
                                  <a:pt x="633" y="792"/>
                                  <a:pt x="633" y="794"/>
                                  <a:pt x="633" y="797"/>
                                </a:cubicBezTo>
                                <a:cubicBezTo>
                                  <a:pt x="636" y="794"/>
                                  <a:pt x="636" y="751"/>
                                  <a:pt x="636" y="756"/>
                                </a:cubicBezTo>
                                <a:cubicBezTo>
                                  <a:pt x="636" y="761"/>
                                  <a:pt x="636" y="770"/>
                                  <a:pt x="636" y="785"/>
                                </a:cubicBezTo>
                                <a:cubicBezTo>
                                  <a:pt x="636" y="806"/>
                                  <a:pt x="638" y="814"/>
                                  <a:pt x="638" y="823"/>
                                </a:cubicBezTo>
                                <a:cubicBezTo>
                                  <a:pt x="638" y="821"/>
                                  <a:pt x="638" y="811"/>
                                  <a:pt x="638" y="790"/>
                                </a:cubicBezTo>
                                <a:cubicBezTo>
                                  <a:pt x="638" y="809"/>
                                  <a:pt x="638" y="763"/>
                                  <a:pt x="641" y="761"/>
                                </a:cubicBezTo>
                                <a:cubicBezTo>
                                  <a:pt x="641" y="785"/>
                                  <a:pt x="641" y="782"/>
                                  <a:pt x="641" y="802"/>
                                </a:cubicBezTo>
                                <a:cubicBezTo>
                                  <a:pt x="641" y="797"/>
                                  <a:pt x="641" y="792"/>
                                  <a:pt x="641" y="787"/>
                                </a:cubicBezTo>
                                <a:cubicBezTo>
                                  <a:pt x="641" y="778"/>
                                  <a:pt x="643" y="768"/>
                                  <a:pt x="643" y="749"/>
                                </a:cubicBezTo>
                                <a:cubicBezTo>
                                  <a:pt x="643" y="751"/>
                                  <a:pt x="643" y="701"/>
                                  <a:pt x="643" y="703"/>
                                </a:cubicBezTo>
                                <a:cubicBezTo>
                                  <a:pt x="645" y="708"/>
                                  <a:pt x="645" y="722"/>
                                  <a:pt x="645" y="732"/>
                                </a:cubicBezTo>
                                <a:cubicBezTo>
                                  <a:pt x="645" y="737"/>
                                  <a:pt x="645" y="734"/>
                                  <a:pt x="645" y="727"/>
                                </a:cubicBezTo>
                                <a:cubicBezTo>
                                  <a:pt x="645" y="718"/>
                                  <a:pt x="645" y="706"/>
                                  <a:pt x="645" y="703"/>
                                </a:cubicBezTo>
                                <a:cubicBezTo>
                                  <a:pt x="645" y="708"/>
                                  <a:pt x="645" y="713"/>
                                  <a:pt x="645" y="703"/>
                                </a:cubicBezTo>
                                <a:cubicBezTo>
                                  <a:pt x="648" y="703"/>
                                  <a:pt x="648" y="701"/>
                                  <a:pt x="648" y="758"/>
                                </a:cubicBezTo>
                                <a:cubicBezTo>
                                  <a:pt x="648" y="756"/>
                                  <a:pt x="648" y="754"/>
                                  <a:pt x="648" y="746"/>
                                </a:cubicBezTo>
                                <a:cubicBezTo>
                                  <a:pt x="648" y="737"/>
                                  <a:pt x="650" y="727"/>
                                  <a:pt x="650" y="718"/>
                                </a:cubicBezTo>
                                <a:cubicBezTo>
                                  <a:pt x="650" y="722"/>
                                  <a:pt x="650" y="710"/>
                                  <a:pt x="650" y="725"/>
                                </a:cubicBezTo>
                                <a:cubicBezTo>
                                  <a:pt x="650" y="739"/>
                                  <a:pt x="650" y="730"/>
                                  <a:pt x="650" y="725"/>
                                </a:cubicBezTo>
                                <a:cubicBezTo>
                                  <a:pt x="650" y="730"/>
                                  <a:pt x="653" y="727"/>
                                  <a:pt x="653" y="725"/>
                                </a:cubicBezTo>
                                <a:cubicBezTo>
                                  <a:pt x="653" y="734"/>
                                  <a:pt x="653" y="737"/>
                                  <a:pt x="653" y="730"/>
                                </a:cubicBezTo>
                                <a:cubicBezTo>
                                  <a:pt x="653" y="715"/>
                                  <a:pt x="653" y="703"/>
                                  <a:pt x="653" y="698"/>
                                </a:cubicBezTo>
                                <a:cubicBezTo>
                                  <a:pt x="653" y="720"/>
                                  <a:pt x="653" y="727"/>
                                  <a:pt x="653" y="730"/>
                                </a:cubicBezTo>
                                <a:cubicBezTo>
                                  <a:pt x="653" y="727"/>
                                  <a:pt x="655" y="727"/>
                                  <a:pt x="655" y="694"/>
                                </a:cubicBezTo>
                                <a:cubicBezTo>
                                  <a:pt x="655" y="703"/>
                                  <a:pt x="655" y="689"/>
                                  <a:pt x="655" y="698"/>
                                </a:cubicBezTo>
                                <a:cubicBezTo>
                                  <a:pt x="655" y="703"/>
                                  <a:pt x="655" y="701"/>
                                  <a:pt x="655" y="698"/>
                                </a:cubicBezTo>
                                <a:cubicBezTo>
                                  <a:pt x="657" y="691"/>
                                  <a:pt x="657" y="684"/>
                                  <a:pt x="657" y="686"/>
                                </a:cubicBezTo>
                                <a:cubicBezTo>
                                  <a:pt x="657" y="670"/>
                                  <a:pt x="657" y="674"/>
                                  <a:pt x="657" y="682"/>
                                </a:cubicBezTo>
                                <a:cubicBezTo>
                                  <a:pt x="657" y="679"/>
                                  <a:pt x="657" y="682"/>
                                  <a:pt x="657" y="684"/>
                                </a:cubicBezTo>
                                <a:cubicBezTo>
                                  <a:pt x="660" y="691"/>
                                  <a:pt x="660" y="662"/>
                                  <a:pt x="660" y="674"/>
                                </a:cubicBezTo>
                                <a:cubicBezTo>
                                  <a:pt x="660" y="684"/>
                                  <a:pt x="660" y="691"/>
                                  <a:pt x="662" y="686"/>
                                </a:cubicBezTo>
                                <a:cubicBezTo>
                                  <a:pt x="662" y="677"/>
                                  <a:pt x="662" y="672"/>
                                  <a:pt x="662" y="674"/>
                                </a:cubicBezTo>
                                <a:cubicBezTo>
                                  <a:pt x="662" y="751"/>
                                  <a:pt x="662" y="742"/>
                                  <a:pt x="662" y="730"/>
                                </a:cubicBezTo>
                                <a:cubicBezTo>
                                  <a:pt x="662" y="715"/>
                                  <a:pt x="665" y="698"/>
                                  <a:pt x="665" y="622"/>
                                </a:cubicBezTo>
                                <a:cubicBezTo>
                                  <a:pt x="665" y="624"/>
                                  <a:pt x="665" y="626"/>
                                  <a:pt x="665" y="631"/>
                                </a:cubicBezTo>
                                <a:cubicBezTo>
                                  <a:pt x="667" y="643"/>
                                  <a:pt x="667" y="641"/>
                                  <a:pt x="667" y="631"/>
                                </a:cubicBezTo>
                                <a:cubicBezTo>
                                  <a:pt x="667" y="624"/>
                                  <a:pt x="667" y="636"/>
                                  <a:pt x="667" y="643"/>
                                </a:cubicBezTo>
                                <a:cubicBezTo>
                                  <a:pt x="667" y="648"/>
                                  <a:pt x="667" y="655"/>
                                  <a:pt x="667" y="650"/>
                                </a:cubicBezTo>
                                <a:cubicBezTo>
                                  <a:pt x="667" y="646"/>
                                  <a:pt x="667" y="641"/>
                                  <a:pt x="667" y="646"/>
                                </a:cubicBezTo>
                                <a:cubicBezTo>
                                  <a:pt x="669" y="655"/>
                                  <a:pt x="669" y="653"/>
                                  <a:pt x="669" y="648"/>
                                </a:cubicBezTo>
                                <a:cubicBezTo>
                                  <a:pt x="669" y="653"/>
                                  <a:pt x="669" y="650"/>
                                  <a:pt x="669" y="710"/>
                                </a:cubicBezTo>
                                <a:cubicBezTo>
                                  <a:pt x="669" y="701"/>
                                  <a:pt x="669" y="694"/>
                                  <a:pt x="669" y="684"/>
                                </a:cubicBezTo>
                                <a:cubicBezTo>
                                  <a:pt x="672" y="679"/>
                                  <a:pt x="672" y="653"/>
                                  <a:pt x="672" y="658"/>
                                </a:cubicBezTo>
                                <a:cubicBezTo>
                                  <a:pt x="672" y="636"/>
                                  <a:pt x="672" y="641"/>
                                  <a:pt x="672" y="634"/>
                                </a:cubicBezTo>
                                <a:cubicBezTo>
                                  <a:pt x="672" y="638"/>
                                  <a:pt x="674" y="636"/>
                                  <a:pt x="674" y="631"/>
                                </a:cubicBezTo>
                                <a:cubicBezTo>
                                  <a:pt x="674" y="626"/>
                                  <a:pt x="674" y="622"/>
                                  <a:pt x="674" y="636"/>
                                </a:cubicBezTo>
                                <a:cubicBezTo>
                                  <a:pt x="674" y="646"/>
                                  <a:pt x="674" y="677"/>
                                  <a:pt x="674" y="701"/>
                                </a:cubicBezTo>
                                <a:cubicBezTo>
                                  <a:pt x="674" y="694"/>
                                  <a:pt x="674" y="682"/>
                                  <a:pt x="674" y="677"/>
                                </a:cubicBezTo>
                                <a:cubicBezTo>
                                  <a:pt x="674" y="672"/>
                                  <a:pt x="677" y="667"/>
                                  <a:pt x="677" y="634"/>
                                </a:cubicBezTo>
                                <a:cubicBezTo>
                                  <a:pt x="677" y="641"/>
                                  <a:pt x="677" y="643"/>
                                  <a:pt x="677" y="641"/>
                                </a:cubicBezTo>
                                <a:cubicBezTo>
                                  <a:pt x="677" y="667"/>
                                  <a:pt x="677" y="660"/>
                                  <a:pt x="677" y="648"/>
                                </a:cubicBezTo>
                                <a:cubicBezTo>
                                  <a:pt x="679" y="641"/>
                                  <a:pt x="679" y="634"/>
                                  <a:pt x="679" y="643"/>
                                </a:cubicBezTo>
                                <a:cubicBezTo>
                                  <a:pt x="679" y="636"/>
                                  <a:pt x="679" y="626"/>
                                  <a:pt x="679" y="619"/>
                                </a:cubicBezTo>
                                <a:cubicBezTo>
                                  <a:pt x="679" y="614"/>
                                  <a:pt x="679" y="612"/>
                                  <a:pt x="679" y="617"/>
                                </a:cubicBezTo>
                                <a:cubicBezTo>
                                  <a:pt x="679" y="622"/>
                                  <a:pt x="679" y="626"/>
                                  <a:pt x="679" y="629"/>
                                </a:cubicBezTo>
                                <a:cubicBezTo>
                                  <a:pt x="679" y="626"/>
                                  <a:pt x="681" y="629"/>
                                  <a:pt x="681" y="638"/>
                                </a:cubicBezTo>
                                <a:cubicBezTo>
                                  <a:pt x="681" y="643"/>
                                  <a:pt x="681" y="648"/>
                                  <a:pt x="681" y="643"/>
                                </a:cubicBezTo>
                                <a:cubicBezTo>
                                  <a:pt x="681" y="646"/>
                                  <a:pt x="681" y="636"/>
                                  <a:pt x="681" y="648"/>
                                </a:cubicBezTo>
                                <a:cubicBezTo>
                                  <a:pt x="681" y="646"/>
                                  <a:pt x="681" y="641"/>
                                  <a:pt x="681" y="638"/>
                                </a:cubicBezTo>
                                <a:cubicBezTo>
                                  <a:pt x="684" y="648"/>
                                  <a:pt x="684" y="658"/>
                                  <a:pt x="684" y="667"/>
                                </a:cubicBezTo>
                                <a:cubicBezTo>
                                  <a:pt x="684" y="665"/>
                                  <a:pt x="684" y="658"/>
                                  <a:pt x="684" y="646"/>
                                </a:cubicBezTo>
                                <a:cubicBezTo>
                                  <a:pt x="684" y="634"/>
                                  <a:pt x="684" y="624"/>
                                  <a:pt x="684" y="631"/>
                                </a:cubicBezTo>
                                <a:cubicBezTo>
                                  <a:pt x="684" y="648"/>
                                  <a:pt x="684" y="653"/>
                                  <a:pt x="684" y="646"/>
                                </a:cubicBezTo>
                                <a:cubicBezTo>
                                  <a:pt x="686" y="636"/>
                                  <a:pt x="686" y="643"/>
                                  <a:pt x="686" y="636"/>
                                </a:cubicBezTo>
                                <a:cubicBezTo>
                                  <a:pt x="686" y="629"/>
                                  <a:pt x="686" y="571"/>
                                  <a:pt x="689" y="562"/>
                                </a:cubicBezTo>
                                <a:cubicBezTo>
                                  <a:pt x="689" y="586"/>
                                  <a:pt x="689" y="581"/>
                                  <a:pt x="689" y="574"/>
                                </a:cubicBezTo>
                                <a:cubicBezTo>
                                  <a:pt x="689" y="564"/>
                                  <a:pt x="689" y="554"/>
                                  <a:pt x="689" y="547"/>
                                </a:cubicBezTo>
                                <a:cubicBezTo>
                                  <a:pt x="691" y="559"/>
                                  <a:pt x="691" y="614"/>
                                  <a:pt x="691" y="612"/>
                                </a:cubicBezTo>
                                <a:cubicBezTo>
                                  <a:pt x="691" y="602"/>
                                  <a:pt x="691" y="605"/>
                                  <a:pt x="693" y="598"/>
                                </a:cubicBezTo>
                                <a:cubicBezTo>
                                  <a:pt x="693" y="590"/>
                                  <a:pt x="693" y="588"/>
                                  <a:pt x="693" y="598"/>
                                </a:cubicBezTo>
                                <a:cubicBezTo>
                                  <a:pt x="693" y="595"/>
                                  <a:pt x="693" y="590"/>
                                  <a:pt x="693" y="586"/>
                                </a:cubicBezTo>
                                <a:cubicBezTo>
                                  <a:pt x="693" y="576"/>
                                  <a:pt x="693" y="581"/>
                                  <a:pt x="693" y="590"/>
                                </a:cubicBezTo>
                                <a:cubicBezTo>
                                  <a:pt x="696" y="590"/>
                                  <a:pt x="696" y="588"/>
                                  <a:pt x="696" y="607"/>
                                </a:cubicBezTo>
                                <a:cubicBezTo>
                                  <a:pt x="696" y="622"/>
                                  <a:pt x="696" y="629"/>
                                  <a:pt x="696" y="622"/>
                                </a:cubicBezTo>
                                <a:cubicBezTo>
                                  <a:pt x="696" y="576"/>
                                  <a:pt x="698" y="576"/>
                                  <a:pt x="698" y="636"/>
                                </a:cubicBezTo>
                                <a:cubicBezTo>
                                  <a:pt x="698" y="629"/>
                                  <a:pt x="698" y="617"/>
                                  <a:pt x="698" y="605"/>
                                </a:cubicBezTo>
                                <a:cubicBezTo>
                                  <a:pt x="698" y="602"/>
                                  <a:pt x="698" y="600"/>
                                  <a:pt x="701" y="598"/>
                                </a:cubicBezTo>
                                <a:cubicBezTo>
                                  <a:pt x="701" y="588"/>
                                  <a:pt x="701" y="598"/>
                                  <a:pt x="701" y="605"/>
                                </a:cubicBezTo>
                                <a:cubicBezTo>
                                  <a:pt x="701" y="610"/>
                                  <a:pt x="701" y="607"/>
                                  <a:pt x="701" y="571"/>
                                </a:cubicBezTo>
                                <a:cubicBezTo>
                                  <a:pt x="701" y="574"/>
                                  <a:pt x="701" y="576"/>
                                  <a:pt x="701" y="574"/>
                                </a:cubicBezTo>
                                <a:cubicBezTo>
                                  <a:pt x="703" y="571"/>
                                  <a:pt x="703" y="631"/>
                                  <a:pt x="703" y="626"/>
                                </a:cubicBezTo>
                                <a:cubicBezTo>
                                  <a:pt x="703" y="624"/>
                                  <a:pt x="703" y="619"/>
                                  <a:pt x="703" y="612"/>
                                </a:cubicBezTo>
                                <a:cubicBezTo>
                                  <a:pt x="705" y="619"/>
                                  <a:pt x="705" y="677"/>
                                  <a:pt x="705" y="670"/>
                                </a:cubicBezTo>
                                <a:cubicBezTo>
                                  <a:pt x="705" y="658"/>
                                  <a:pt x="705" y="650"/>
                                  <a:pt x="705" y="646"/>
                                </a:cubicBezTo>
                                <a:cubicBezTo>
                                  <a:pt x="705" y="636"/>
                                  <a:pt x="708" y="624"/>
                                  <a:pt x="708" y="612"/>
                                </a:cubicBezTo>
                                <a:cubicBezTo>
                                  <a:pt x="708" y="605"/>
                                  <a:pt x="708" y="612"/>
                                  <a:pt x="708" y="739"/>
                                </a:cubicBezTo>
                                <a:cubicBezTo>
                                  <a:pt x="710" y="732"/>
                                  <a:pt x="710" y="624"/>
                                  <a:pt x="710" y="631"/>
                                </a:cubicBezTo>
                                <a:cubicBezTo>
                                  <a:pt x="710" y="634"/>
                                  <a:pt x="710" y="636"/>
                                  <a:pt x="710" y="641"/>
                                </a:cubicBezTo>
                                <a:cubicBezTo>
                                  <a:pt x="710" y="636"/>
                                  <a:pt x="713" y="631"/>
                                  <a:pt x="713" y="595"/>
                                </a:cubicBezTo>
                                <a:cubicBezTo>
                                  <a:pt x="713" y="600"/>
                                  <a:pt x="713" y="631"/>
                                  <a:pt x="713" y="638"/>
                                </a:cubicBezTo>
                                <a:cubicBezTo>
                                  <a:pt x="713" y="641"/>
                                  <a:pt x="713" y="636"/>
                                  <a:pt x="713" y="634"/>
                                </a:cubicBezTo>
                                <a:cubicBezTo>
                                  <a:pt x="715" y="643"/>
                                  <a:pt x="715" y="720"/>
                                  <a:pt x="715" y="713"/>
                                </a:cubicBezTo>
                                <a:cubicBezTo>
                                  <a:pt x="715" y="622"/>
                                  <a:pt x="717" y="617"/>
                                  <a:pt x="717" y="638"/>
                                </a:cubicBezTo>
                                <a:cubicBezTo>
                                  <a:pt x="717" y="626"/>
                                  <a:pt x="717" y="650"/>
                                  <a:pt x="717" y="646"/>
                                </a:cubicBezTo>
                                <a:cubicBezTo>
                                  <a:pt x="717" y="631"/>
                                  <a:pt x="717" y="622"/>
                                  <a:pt x="717" y="636"/>
                                </a:cubicBezTo>
                                <a:cubicBezTo>
                                  <a:pt x="720" y="634"/>
                                  <a:pt x="720" y="641"/>
                                  <a:pt x="720" y="634"/>
                                </a:cubicBezTo>
                                <a:cubicBezTo>
                                  <a:pt x="720" y="631"/>
                                  <a:pt x="720" y="617"/>
                                  <a:pt x="720" y="624"/>
                                </a:cubicBezTo>
                                <a:cubicBezTo>
                                  <a:pt x="720" y="614"/>
                                  <a:pt x="720" y="617"/>
                                  <a:pt x="720" y="626"/>
                                </a:cubicBezTo>
                                <a:cubicBezTo>
                                  <a:pt x="720" y="629"/>
                                  <a:pt x="720" y="631"/>
                                  <a:pt x="720" y="626"/>
                                </a:cubicBezTo>
                                <a:cubicBezTo>
                                  <a:pt x="722" y="612"/>
                                  <a:pt x="722" y="610"/>
                                  <a:pt x="722" y="694"/>
                                </a:cubicBezTo>
                                <a:cubicBezTo>
                                  <a:pt x="722" y="677"/>
                                  <a:pt x="722" y="619"/>
                                  <a:pt x="722" y="636"/>
                                </a:cubicBezTo>
                                <a:cubicBezTo>
                                  <a:pt x="725" y="636"/>
                                  <a:pt x="725" y="638"/>
                                  <a:pt x="725" y="590"/>
                                </a:cubicBezTo>
                                <a:cubicBezTo>
                                  <a:pt x="725" y="595"/>
                                  <a:pt x="725" y="617"/>
                                  <a:pt x="725" y="641"/>
                                </a:cubicBezTo>
                                <a:cubicBezTo>
                                  <a:pt x="725" y="646"/>
                                  <a:pt x="727" y="641"/>
                                  <a:pt x="727" y="578"/>
                                </a:cubicBezTo>
                                <a:cubicBezTo>
                                  <a:pt x="727" y="586"/>
                                  <a:pt x="727" y="612"/>
                                  <a:pt x="727" y="626"/>
                                </a:cubicBezTo>
                                <a:cubicBezTo>
                                  <a:pt x="727" y="660"/>
                                  <a:pt x="727" y="670"/>
                                  <a:pt x="727" y="667"/>
                                </a:cubicBezTo>
                                <a:cubicBezTo>
                                  <a:pt x="729" y="660"/>
                                  <a:pt x="729" y="574"/>
                                  <a:pt x="729" y="576"/>
                                </a:cubicBezTo>
                                <a:cubicBezTo>
                                  <a:pt x="729" y="598"/>
                                  <a:pt x="729" y="590"/>
                                  <a:pt x="732" y="581"/>
                                </a:cubicBezTo>
                                <a:cubicBezTo>
                                  <a:pt x="732" y="593"/>
                                  <a:pt x="732" y="590"/>
                                  <a:pt x="732" y="598"/>
                                </a:cubicBezTo>
                                <a:cubicBezTo>
                                  <a:pt x="732" y="588"/>
                                  <a:pt x="732" y="619"/>
                                  <a:pt x="732" y="612"/>
                                </a:cubicBezTo>
                                <a:cubicBezTo>
                                  <a:pt x="732" y="619"/>
                                  <a:pt x="732" y="610"/>
                                  <a:pt x="732" y="593"/>
                                </a:cubicBezTo>
                                <a:cubicBezTo>
                                  <a:pt x="732" y="566"/>
                                  <a:pt x="734" y="566"/>
                                  <a:pt x="734" y="586"/>
                                </a:cubicBezTo>
                                <a:cubicBezTo>
                                  <a:pt x="734" y="569"/>
                                  <a:pt x="734" y="586"/>
                                  <a:pt x="734" y="583"/>
                                </a:cubicBezTo>
                                <a:cubicBezTo>
                                  <a:pt x="734" y="610"/>
                                  <a:pt x="734" y="602"/>
                                  <a:pt x="734" y="588"/>
                                </a:cubicBezTo>
                                <a:cubicBezTo>
                                  <a:pt x="737" y="574"/>
                                  <a:pt x="737" y="562"/>
                                  <a:pt x="737" y="569"/>
                                </a:cubicBezTo>
                                <a:cubicBezTo>
                                  <a:pt x="737" y="590"/>
                                  <a:pt x="737" y="598"/>
                                  <a:pt x="737" y="583"/>
                                </a:cubicBezTo>
                                <a:cubicBezTo>
                                  <a:pt x="737" y="646"/>
                                  <a:pt x="739" y="650"/>
                                  <a:pt x="739" y="626"/>
                                </a:cubicBezTo>
                                <a:cubicBezTo>
                                  <a:pt x="739" y="629"/>
                                  <a:pt x="739" y="614"/>
                                  <a:pt x="739" y="619"/>
                                </a:cubicBezTo>
                                <a:cubicBezTo>
                                  <a:pt x="739" y="588"/>
                                  <a:pt x="741" y="576"/>
                                  <a:pt x="741" y="574"/>
                                </a:cubicBezTo>
                                <a:cubicBezTo>
                                  <a:pt x="741" y="670"/>
                                  <a:pt x="741" y="667"/>
                                  <a:pt x="741" y="670"/>
                                </a:cubicBezTo>
                                <a:cubicBezTo>
                                  <a:pt x="741" y="660"/>
                                  <a:pt x="744" y="665"/>
                                  <a:pt x="744" y="595"/>
                                </a:cubicBezTo>
                                <a:cubicBezTo>
                                  <a:pt x="744" y="619"/>
                                  <a:pt x="744" y="624"/>
                                  <a:pt x="744" y="622"/>
                                </a:cubicBezTo>
                                <a:cubicBezTo>
                                  <a:pt x="744" y="617"/>
                                  <a:pt x="744" y="607"/>
                                  <a:pt x="746" y="614"/>
                                </a:cubicBezTo>
                                <a:cubicBezTo>
                                  <a:pt x="746" y="617"/>
                                  <a:pt x="746" y="619"/>
                                  <a:pt x="746" y="617"/>
                                </a:cubicBezTo>
                                <a:cubicBezTo>
                                  <a:pt x="746" y="622"/>
                                  <a:pt x="746" y="607"/>
                                  <a:pt x="746" y="564"/>
                                </a:cubicBezTo>
                                <a:cubicBezTo>
                                  <a:pt x="749" y="569"/>
                                  <a:pt x="749" y="574"/>
                                  <a:pt x="749" y="576"/>
                                </a:cubicBezTo>
                                <a:cubicBezTo>
                                  <a:pt x="749" y="571"/>
                                  <a:pt x="749" y="562"/>
                                  <a:pt x="749" y="552"/>
                                </a:cubicBezTo>
                                <a:cubicBezTo>
                                  <a:pt x="749" y="545"/>
                                  <a:pt x="749" y="569"/>
                                  <a:pt x="749" y="574"/>
                                </a:cubicBezTo>
                                <a:cubicBezTo>
                                  <a:pt x="749" y="576"/>
                                  <a:pt x="749" y="574"/>
                                  <a:pt x="749" y="569"/>
                                </a:cubicBezTo>
                                <a:cubicBezTo>
                                  <a:pt x="749" y="562"/>
                                  <a:pt x="751" y="562"/>
                                  <a:pt x="751" y="554"/>
                                </a:cubicBezTo>
                                <a:cubicBezTo>
                                  <a:pt x="751" y="562"/>
                                  <a:pt x="751" y="566"/>
                                  <a:pt x="751" y="564"/>
                                </a:cubicBezTo>
                                <a:cubicBezTo>
                                  <a:pt x="751" y="559"/>
                                  <a:pt x="751" y="554"/>
                                  <a:pt x="751" y="557"/>
                                </a:cubicBezTo>
                                <a:cubicBezTo>
                                  <a:pt x="751" y="586"/>
                                  <a:pt x="751" y="590"/>
                                  <a:pt x="751" y="602"/>
                                </a:cubicBezTo>
                                <a:cubicBezTo>
                                  <a:pt x="751" y="598"/>
                                  <a:pt x="751" y="588"/>
                                  <a:pt x="753" y="586"/>
                                </a:cubicBezTo>
                                <a:cubicBezTo>
                                  <a:pt x="753" y="682"/>
                                  <a:pt x="753" y="679"/>
                                  <a:pt x="753" y="624"/>
                                </a:cubicBezTo>
                                <a:cubicBezTo>
                                  <a:pt x="753" y="631"/>
                                  <a:pt x="753" y="602"/>
                                  <a:pt x="756" y="593"/>
                                </a:cubicBezTo>
                                <a:cubicBezTo>
                                  <a:pt x="756" y="538"/>
                                  <a:pt x="756" y="540"/>
                                  <a:pt x="756" y="526"/>
                                </a:cubicBezTo>
                                <a:cubicBezTo>
                                  <a:pt x="756" y="528"/>
                                  <a:pt x="756" y="540"/>
                                  <a:pt x="756" y="559"/>
                                </a:cubicBezTo>
                                <a:cubicBezTo>
                                  <a:pt x="758" y="581"/>
                                  <a:pt x="758" y="583"/>
                                  <a:pt x="758" y="578"/>
                                </a:cubicBezTo>
                                <a:cubicBezTo>
                                  <a:pt x="758" y="571"/>
                                  <a:pt x="758" y="586"/>
                                  <a:pt x="758" y="617"/>
                                </a:cubicBezTo>
                                <a:cubicBezTo>
                                  <a:pt x="758" y="612"/>
                                  <a:pt x="758" y="583"/>
                                  <a:pt x="758" y="614"/>
                                </a:cubicBezTo>
                                <a:cubicBezTo>
                                  <a:pt x="758" y="595"/>
                                  <a:pt x="761" y="586"/>
                                  <a:pt x="761" y="581"/>
                                </a:cubicBezTo>
                                <a:cubicBezTo>
                                  <a:pt x="761" y="578"/>
                                  <a:pt x="761" y="590"/>
                                  <a:pt x="761" y="624"/>
                                </a:cubicBezTo>
                                <a:cubicBezTo>
                                  <a:pt x="761" y="614"/>
                                  <a:pt x="761" y="648"/>
                                  <a:pt x="761" y="641"/>
                                </a:cubicBezTo>
                                <a:cubicBezTo>
                                  <a:pt x="763" y="624"/>
                                  <a:pt x="763" y="545"/>
                                  <a:pt x="763" y="569"/>
                                </a:cubicBezTo>
                                <a:cubicBezTo>
                                  <a:pt x="763" y="540"/>
                                  <a:pt x="765" y="540"/>
                                  <a:pt x="765" y="530"/>
                                </a:cubicBezTo>
                                <a:cubicBezTo>
                                  <a:pt x="765" y="540"/>
                                  <a:pt x="765" y="528"/>
                                  <a:pt x="765" y="538"/>
                                </a:cubicBezTo>
                                <a:cubicBezTo>
                                  <a:pt x="765" y="550"/>
                                  <a:pt x="765" y="547"/>
                                  <a:pt x="765" y="564"/>
                                </a:cubicBezTo>
                                <a:cubicBezTo>
                                  <a:pt x="765" y="559"/>
                                  <a:pt x="765" y="550"/>
                                  <a:pt x="765" y="540"/>
                                </a:cubicBezTo>
                                <a:cubicBezTo>
                                  <a:pt x="768" y="530"/>
                                  <a:pt x="768" y="521"/>
                                  <a:pt x="768" y="509"/>
                                </a:cubicBezTo>
                                <a:cubicBezTo>
                                  <a:pt x="768" y="528"/>
                                  <a:pt x="768" y="547"/>
                                  <a:pt x="768" y="557"/>
                                </a:cubicBezTo>
                                <a:cubicBezTo>
                                  <a:pt x="768" y="564"/>
                                  <a:pt x="768" y="562"/>
                                  <a:pt x="768" y="516"/>
                                </a:cubicBezTo>
                                <a:cubicBezTo>
                                  <a:pt x="770" y="511"/>
                                  <a:pt x="770" y="586"/>
                                  <a:pt x="770" y="581"/>
                                </a:cubicBezTo>
                                <a:cubicBezTo>
                                  <a:pt x="770" y="538"/>
                                  <a:pt x="773" y="533"/>
                                  <a:pt x="773" y="528"/>
                                </a:cubicBezTo>
                                <a:cubicBezTo>
                                  <a:pt x="773" y="619"/>
                                  <a:pt x="773" y="617"/>
                                  <a:pt x="773" y="562"/>
                                </a:cubicBezTo>
                                <a:cubicBezTo>
                                  <a:pt x="773" y="593"/>
                                  <a:pt x="775" y="641"/>
                                  <a:pt x="775" y="650"/>
                                </a:cubicBezTo>
                                <a:cubicBezTo>
                                  <a:pt x="775" y="641"/>
                                  <a:pt x="775" y="622"/>
                                  <a:pt x="775" y="545"/>
                                </a:cubicBezTo>
                                <a:cubicBezTo>
                                  <a:pt x="775" y="547"/>
                                  <a:pt x="775" y="562"/>
                                  <a:pt x="775" y="566"/>
                                </a:cubicBezTo>
                                <a:cubicBezTo>
                                  <a:pt x="775" y="586"/>
                                  <a:pt x="777" y="595"/>
                                  <a:pt x="777" y="602"/>
                                </a:cubicBezTo>
                                <a:cubicBezTo>
                                  <a:pt x="777" y="598"/>
                                  <a:pt x="777" y="605"/>
                                  <a:pt x="777" y="595"/>
                                </a:cubicBezTo>
                                <a:cubicBezTo>
                                  <a:pt x="777" y="538"/>
                                  <a:pt x="777" y="547"/>
                                  <a:pt x="780" y="547"/>
                                </a:cubicBezTo>
                                <a:cubicBezTo>
                                  <a:pt x="780" y="576"/>
                                  <a:pt x="780" y="574"/>
                                  <a:pt x="780" y="566"/>
                                </a:cubicBezTo>
                                <a:cubicBezTo>
                                  <a:pt x="780" y="557"/>
                                  <a:pt x="780" y="547"/>
                                  <a:pt x="780" y="554"/>
                                </a:cubicBezTo>
                                <a:cubicBezTo>
                                  <a:pt x="780" y="562"/>
                                  <a:pt x="780" y="554"/>
                                  <a:pt x="780" y="547"/>
                                </a:cubicBezTo>
                                <a:cubicBezTo>
                                  <a:pt x="782" y="542"/>
                                  <a:pt x="782" y="547"/>
                                  <a:pt x="782" y="550"/>
                                </a:cubicBezTo>
                                <a:cubicBezTo>
                                  <a:pt x="782" y="538"/>
                                  <a:pt x="782" y="526"/>
                                  <a:pt x="782" y="533"/>
                                </a:cubicBezTo>
                                <a:cubicBezTo>
                                  <a:pt x="782" y="530"/>
                                  <a:pt x="782" y="559"/>
                                  <a:pt x="782" y="554"/>
                                </a:cubicBezTo>
                                <a:cubicBezTo>
                                  <a:pt x="782" y="547"/>
                                  <a:pt x="782" y="538"/>
                                  <a:pt x="785" y="542"/>
                                </a:cubicBezTo>
                                <a:cubicBezTo>
                                  <a:pt x="785" y="550"/>
                                  <a:pt x="785" y="559"/>
                                  <a:pt x="785" y="566"/>
                                </a:cubicBezTo>
                                <a:cubicBezTo>
                                  <a:pt x="785" y="564"/>
                                  <a:pt x="785" y="528"/>
                                  <a:pt x="785" y="533"/>
                                </a:cubicBezTo>
                                <a:cubicBezTo>
                                  <a:pt x="785" y="523"/>
                                  <a:pt x="787" y="535"/>
                                  <a:pt x="787" y="550"/>
                                </a:cubicBezTo>
                                <a:cubicBezTo>
                                  <a:pt x="787" y="554"/>
                                  <a:pt x="787" y="559"/>
                                  <a:pt x="787" y="554"/>
                                </a:cubicBezTo>
                                <a:cubicBezTo>
                                  <a:pt x="787" y="514"/>
                                  <a:pt x="789" y="506"/>
                                  <a:pt x="789" y="511"/>
                                </a:cubicBezTo>
                                <a:cubicBezTo>
                                  <a:pt x="789" y="506"/>
                                  <a:pt x="789" y="509"/>
                                  <a:pt x="789" y="552"/>
                                </a:cubicBezTo>
                                <a:cubicBezTo>
                                  <a:pt x="789" y="578"/>
                                  <a:pt x="789" y="598"/>
                                  <a:pt x="789" y="605"/>
                                </a:cubicBezTo>
                                <a:cubicBezTo>
                                  <a:pt x="789" y="598"/>
                                  <a:pt x="789" y="530"/>
                                  <a:pt x="792" y="521"/>
                                </a:cubicBezTo>
                                <a:cubicBezTo>
                                  <a:pt x="792" y="547"/>
                                  <a:pt x="792" y="542"/>
                                  <a:pt x="792" y="545"/>
                                </a:cubicBezTo>
                                <a:cubicBezTo>
                                  <a:pt x="792" y="538"/>
                                  <a:pt x="792" y="542"/>
                                  <a:pt x="792" y="530"/>
                                </a:cubicBezTo>
                                <a:cubicBezTo>
                                  <a:pt x="792" y="566"/>
                                  <a:pt x="794" y="578"/>
                                  <a:pt x="794" y="581"/>
                                </a:cubicBezTo>
                                <a:cubicBezTo>
                                  <a:pt x="794" y="578"/>
                                  <a:pt x="794" y="571"/>
                                  <a:pt x="794" y="559"/>
                                </a:cubicBezTo>
                                <a:cubicBezTo>
                                  <a:pt x="794" y="569"/>
                                  <a:pt x="794" y="490"/>
                                  <a:pt x="797" y="482"/>
                                </a:cubicBezTo>
                                <a:cubicBezTo>
                                  <a:pt x="797" y="552"/>
                                  <a:pt x="797" y="538"/>
                                  <a:pt x="797" y="617"/>
                                </a:cubicBezTo>
                                <a:cubicBezTo>
                                  <a:pt x="799" y="605"/>
                                  <a:pt x="799" y="557"/>
                                  <a:pt x="799" y="559"/>
                                </a:cubicBezTo>
                                <a:cubicBezTo>
                                  <a:pt x="799" y="499"/>
                                  <a:pt x="799" y="509"/>
                                  <a:pt x="801" y="518"/>
                                </a:cubicBezTo>
                                <a:cubicBezTo>
                                  <a:pt x="801" y="526"/>
                                  <a:pt x="801" y="523"/>
                                  <a:pt x="801" y="559"/>
                                </a:cubicBezTo>
                                <a:cubicBezTo>
                                  <a:pt x="801" y="545"/>
                                  <a:pt x="801" y="523"/>
                                  <a:pt x="801" y="554"/>
                                </a:cubicBezTo>
                                <a:cubicBezTo>
                                  <a:pt x="801" y="552"/>
                                  <a:pt x="804" y="545"/>
                                  <a:pt x="804" y="523"/>
                                </a:cubicBezTo>
                                <a:cubicBezTo>
                                  <a:pt x="804" y="557"/>
                                  <a:pt x="804" y="547"/>
                                  <a:pt x="804" y="535"/>
                                </a:cubicBezTo>
                                <a:cubicBezTo>
                                  <a:pt x="804" y="523"/>
                                  <a:pt x="804" y="504"/>
                                  <a:pt x="804" y="490"/>
                                </a:cubicBezTo>
                                <a:cubicBezTo>
                                  <a:pt x="804" y="502"/>
                                  <a:pt x="806" y="538"/>
                                  <a:pt x="806" y="562"/>
                                </a:cubicBezTo>
                                <a:cubicBezTo>
                                  <a:pt x="806" y="566"/>
                                  <a:pt x="806" y="562"/>
                                  <a:pt x="806" y="538"/>
                                </a:cubicBezTo>
                                <a:cubicBezTo>
                                  <a:pt x="806" y="540"/>
                                  <a:pt x="806" y="473"/>
                                  <a:pt x="806" y="482"/>
                                </a:cubicBezTo>
                                <a:cubicBezTo>
                                  <a:pt x="806" y="492"/>
                                  <a:pt x="806" y="497"/>
                                  <a:pt x="809" y="497"/>
                                </a:cubicBezTo>
                                <a:cubicBezTo>
                                  <a:pt x="809" y="492"/>
                                  <a:pt x="809" y="480"/>
                                  <a:pt x="809" y="468"/>
                                </a:cubicBezTo>
                                <a:cubicBezTo>
                                  <a:pt x="809" y="473"/>
                                  <a:pt x="809" y="564"/>
                                  <a:pt x="811" y="564"/>
                                </a:cubicBezTo>
                                <a:cubicBezTo>
                                  <a:pt x="811" y="478"/>
                                  <a:pt x="811" y="492"/>
                                  <a:pt x="811" y="497"/>
                                </a:cubicBezTo>
                                <a:cubicBezTo>
                                  <a:pt x="811" y="514"/>
                                  <a:pt x="811" y="518"/>
                                  <a:pt x="813" y="526"/>
                                </a:cubicBezTo>
                                <a:cubicBezTo>
                                  <a:pt x="813" y="502"/>
                                  <a:pt x="813" y="509"/>
                                  <a:pt x="813" y="492"/>
                                </a:cubicBezTo>
                                <a:cubicBezTo>
                                  <a:pt x="813" y="499"/>
                                  <a:pt x="813" y="521"/>
                                  <a:pt x="813" y="494"/>
                                </a:cubicBezTo>
                                <a:cubicBezTo>
                                  <a:pt x="816" y="494"/>
                                  <a:pt x="816" y="434"/>
                                  <a:pt x="816" y="473"/>
                                </a:cubicBezTo>
                                <a:cubicBezTo>
                                  <a:pt x="816" y="499"/>
                                  <a:pt x="816" y="516"/>
                                  <a:pt x="816" y="528"/>
                                </a:cubicBezTo>
                                <a:cubicBezTo>
                                  <a:pt x="816" y="530"/>
                                  <a:pt x="816" y="526"/>
                                  <a:pt x="816" y="511"/>
                                </a:cubicBezTo>
                                <a:cubicBezTo>
                                  <a:pt x="818" y="497"/>
                                  <a:pt x="818" y="478"/>
                                  <a:pt x="818" y="480"/>
                                </a:cubicBezTo>
                                <a:cubicBezTo>
                                  <a:pt x="818" y="478"/>
                                  <a:pt x="818" y="475"/>
                                  <a:pt x="818" y="480"/>
                                </a:cubicBezTo>
                                <a:cubicBezTo>
                                  <a:pt x="818" y="504"/>
                                  <a:pt x="818" y="514"/>
                                  <a:pt x="818" y="521"/>
                                </a:cubicBezTo>
                                <a:cubicBezTo>
                                  <a:pt x="818" y="526"/>
                                  <a:pt x="818" y="523"/>
                                  <a:pt x="818" y="516"/>
                                </a:cubicBezTo>
                                <a:cubicBezTo>
                                  <a:pt x="818" y="511"/>
                                  <a:pt x="818" y="518"/>
                                  <a:pt x="821" y="526"/>
                                </a:cubicBezTo>
                                <a:cubicBezTo>
                                  <a:pt x="821" y="538"/>
                                  <a:pt x="821" y="530"/>
                                  <a:pt x="821" y="516"/>
                                </a:cubicBezTo>
                                <a:cubicBezTo>
                                  <a:pt x="821" y="480"/>
                                  <a:pt x="821" y="492"/>
                                  <a:pt x="821" y="478"/>
                                </a:cubicBezTo>
                                <a:cubicBezTo>
                                  <a:pt x="823" y="473"/>
                                  <a:pt x="823" y="468"/>
                                  <a:pt x="823" y="463"/>
                                </a:cubicBezTo>
                                <a:cubicBezTo>
                                  <a:pt x="823" y="458"/>
                                  <a:pt x="823" y="478"/>
                                  <a:pt x="823" y="509"/>
                                </a:cubicBezTo>
                                <a:cubicBezTo>
                                  <a:pt x="823" y="499"/>
                                  <a:pt x="823" y="538"/>
                                  <a:pt x="825" y="538"/>
                                </a:cubicBezTo>
                                <a:cubicBezTo>
                                  <a:pt x="825" y="461"/>
                                  <a:pt x="825" y="466"/>
                                  <a:pt x="825" y="492"/>
                                </a:cubicBezTo>
                                <a:cubicBezTo>
                                  <a:pt x="825" y="475"/>
                                  <a:pt x="828" y="466"/>
                                  <a:pt x="828" y="456"/>
                                </a:cubicBezTo>
                                <a:cubicBezTo>
                                  <a:pt x="828" y="475"/>
                                  <a:pt x="828" y="470"/>
                                  <a:pt x="828" y="504"/>
                                </a:cubicBezTo>
                                <a:cubicBezTo>
                                  <a:pt x="828" y="502"/>
                                  <a:pt x="828" y="497"/>
                                  <a:pt x="828" y="485"/>
                                </a:cubicBezTo>
                                <a:cubicBezTo>
                                  <a:pt x="828" y="473"/>
                                  <a:pt x="828" y="461"/>
                                  <a:pt x="830" y="454"/>
                                </a:cubicBezTo>
                                <a:cubicBezTo>
                                  <a:pt x="830" y="463"/>
                                  <a:pt x="830" y="442"/>
                                  <a:pt x="830" y="449"/>
                                </a:cubicBezTo>
                                <a:cubicBezTo>
                                  <a:pt x="830" y="523"/>
                                  <a:pt x="830" y="569"/>
                                  <a:pt x="830" y="564"/>
                                </a:cubicBezTo>
                                <a:cubicBezTo>
                                  <a:pt x="830" y="547"/>
                                  <a:pt x="830" y="523"/>
                                  <a:pt x="830" y="499"/>
                                </a:cubicBezTo>
                                <a:cubicBezTo>
                                  <a:pt x="833" y="494"/>
                                  <a:pt x="833" y="442"/>
                                  <a:pt x="833" y="458"/>
                                </a:cubicBezTo>
                                <a:cubicBezTo>
                                  <a:pt x="833" y="468"/>
                                  <a:pt x="833" y="478"/>
                                  <a:pt x="833" y="480"/>
                                </a:cubicBezTo>
                                <a:cubicBezTo>
                                  <a:pt x="835" y="482"/>
                                  <a:pt x="835" y="506"/>
                                  <a:pt x="835" y="521"/>
                                </a:cubicBezTo>
                                <a:cubicBezTo>
                                  <a:pt x="835" y="518"/>
                                  <a:pt x="835" y="533"/>
                                  <a:pt x="835" y="528"/>
                                </a:cubicBezTo>
                                <a:cubicBezTo>
                                  <a:pt x="835" y="463"/>
                                  <a:pt x="837" y="451"/>
                                  <a:pt x="837" y="444"/>
                                </a:cubicBezTo>
                                <a:cubicBezTo>
                                  <a:pt x="837" y="446"/>
                                  <a:pt x="837" y="454"/>
                                  <a:pt x="837" y="470"/>
                                </a:cubicBezTo>
                                <a:cubicBezTo>
                                  <a:pt x="837" y="466"/>
                                  <a:pt x="837" y="458"/>
                                  <a:pt x="837" y="468"/>
                                </a:cubicBezTo>
                                <a:cubicBezTo>
                                  <a:pt x="837" y="430"/>
                                  <a:pt x="840" y="444"/>
                                  <a:pt x="840" y="454"/>
                                </a:cubicBezTo>
                                <a:cubicBezTo>
                                  <a:pt x="840" y="458"/>
                                  <a:pt x="840" y="456"/>
                                  <a:pt x="840" y="406"/>
                                </a:cubicBezTo>
                                <a:cubicBezTo>
                                  <a:pt x="840" y="408"/>
                                  <a:pt x="840" y="415"/>
                                  <a:pt x="842" y="422"/>
                                </a:cubicBezTo>
                                <a:cubicBezTo>
                                  <a:pt x="842" y="439"/>
                                  <a:pt x="842" y="456"/>
                                  <a:pt x="842" y="458"/>
                                </a:cubicBezTo>
                                <a:cubicBezTo>
                                  <a:pt x="842" y="454"/>
                                  <a:pt x="842" y="410"/>
                                  <a:pt x="842" y="415"/>
                                </a:cubicBezTo>
                                <a:cubicBezTo>
                                  <a:pt x="842" y="422"/>
                                  <a:pt x="842" y="432"/>
                                  <a:pt x="842" y="444"/>
                                </a:cubicBezTo>
                                <a:cubicBezTo>
                                  <a:pt x="842" y="449"/>
                                  <a:pt x="845" y="439"/>
                                  <a:pt x="845" y="437"/>
                                </a:cubicBezTo>
                                <a:cubicBezTo>
                                  <a:pt x="845" y="439"/>
                                  <a:pt x="845" y="386"/>
                                  <a:pt x="845" y="418"/>
                                </a:cubicBezTo>
                                <a:cubicBezTo>
                                  <a:pt x="845" y="454"/>
                                  <a:pt x="847" y="463"/>
                                  <a:pt x="847" y="466"/>
                                </a:cubicBezTo>
                                <a:cubicBezTo>
                                  <a:pt x="847" y="463"/>
                                  <a:pt x="847" y="434"/>
                                  <a:pt x="847" y="466"/>
                                </a:cubicBezTo>
                                <a:cubicBezTo>
                                  <a:pt x="847" y="454"/>
                                  <a:pt x="847" y="446"/>
                                  <a:pt x="847" y="439"/>
                                </a:cubicBezTo>
                                <a:cubicBezTo>
                                  <a:pt x="847" y="434"/>
                                  <a:pt x="847" y="430"/>
                                  <a:pt x="849" y="422"/>
                                </a:cubicBezTo>
                                <a:cubicBezTo>
                                  <a:pt x="849" y="418"/>
                                  <a:pt x="849" y="473"/>
                                  <a:pt x="849" y="470"/>
                                </a:cubicBezTo>
                                <a:cubicBezTo>
                                  <a:pt x="849" y="446"/>
                                  <a:pt x="849" y="458"/>
                                  <a:pt x="849" y="451"/>
                                </a:cubicBezTo>
                                <a:cubicBezTo>
                                  <a:pt x="852" y="446"/>
                                  <a:pt x="852" y="454"/>
                                  <a:pt x="852" y="418"/>
                                </a:cubicBezTo>
                                <a:cubicBezTo>
                                  <a:pt x="852" y="420"/>
                                  <a:pt x="852" y="434"/>
                                  <a:pt x="852" y="432"/>
                                </a:cubicBezTo>
                                <a:cubicBezTo>
                                  <a:pt x="852" y="490"/>
                                  <a:pt x="854" y="497"/>
                                  <a:pt x="854" y="533"/>
                                </a:cubicBezTo>
                                <a:cubicBezTo>
                                  <a:pt x="854" y="528"/>
                                  <a:pt x="854" y="514"/>
                                  <a:pt x="854" y="492"/>
                                </a:cubicBezTo>
                                <a:cubicBezTo>
                                  <a:pt x="854" y="502"/>
                                  <a:pt x="854" y="444"/>
                                  <a:pt x="857" y="442"/>
                                </a:cubicBezTo>
                                <a:cubicBezTo>
                                  <a:pt x="857" y="408"/>
                                  <a:pt x="857" y="418"/>
                                  <a:pt x="857" y="389"/>
                                </a:cubicBezTo>
                                <a:cubicBezTo>
                                  <a:pt x="859" y="408"/>
                                  <a:pt x="859" y="449"/>
                                  <a:pt x="859" y="485"/>
                                </a:cubicBezTo>
                                <a:cubicBezTo>
                                  <a:pt x="859" y="487"/>
                                  <a:pt x="859" y="475"/>
                                  <a:pt x="859" y="365"/>
                                </a:cubicBezTo>
                                <a:cubicBezTo>
                                  <a:pt x="861" y="370"/>
                                  <a:pt x="861" y="427"/>
                                  <a:pt x="861" y="420"/>
                                </a:cubicBezTo>
                                <a:cubicBezTo>
                                  <a:pt x="861" y="425"/>
                                  <a:pt x="861" y="420"/>
                                  <a:pt x="861" y="449"/>
                                </a:cubicBezTo>
                                <a:cubicBezTo>
                                  <a:pt x="861" y="446"/>
                                  <a:pt x="864" y="456"/>
                                  <a:pt x="864" y="461"/>
                                </a:cubicBezTo>
                                <a:cubicBezTo>
                                  <a:pt x="864" y="384"/>
                                  <a:pt x="864" y="391"/>
                                  <a:pt x="864" y="406"/>
                                </a:cubicBezTo>
                                <a:cubicBezTo>
                                  <a:pt x="864" y="413"/>
                                  <a:pt x="864" y="408"/>
                                  <a:pt x="864" y="398"/>
                                </a:cubicBezTo>
                                <a:cubicBezTo>
                                  <a:pt x="866" y="386"/>
                                  <a:pt x="866" y="377"/>
                                  <a:pt x="866" y="382"/>
                                </a:cubicBezTo>
                                <a:cubicBezTo>
                                  <a:pt x="866" y="389"/>
                                  <a:pt x="866" y="401"/>
                                  <a:pt x="866" y="403"/>
                                </a:cubicBezTo>
                                <a:cubicBezTo>
                                  <a:pt x="866" y="406"/>
                                  <a:pt x="866" y="415"/>
                                  <a:pt x="866" y="413"/>
                                </a:cubicBezTo>
                                <a:cubicBezTo>
                                  <a:pt x="866" y="406"/>
                                  <a:pt x="866" y="403"/>
                                  <a:pt x="866" y="401"/>
                                </a:cubicBezTo>
                                <a:cubicBezTo>
                                  <a:pt x="869" y="394"/>
                                  <a:pt x="869" y="391"/>
                                  <a:pt x="869" y="454"/>
                                </a:cubicBezTo>
                                <a:cubicBezTo>
                                  <a:pt x="869" y="442"/>
                                  <a:pt x="869" y="396"/>
                                  <a:pt x="871" y="377"/>
                                </a:cubicBezTo>
                                <a:cubicBezTo>
                                  <a:pt x="871" y="360"/>
                                  <a:pt x="871" y="367"/>
                                  <a:pt x="871" y="372"/>
                                </a:cubicBezTo>
                                <a:cubicBezTo>
                                  <a:pt x="871" y="396"/>
                                  <a:pt x="871" y="425"/>
                                  <a:pt x="871" y="439"/>
                                </a:cubicBezTo>
                                <a:cubicBezTo>
                                  <a:pt x="871" y="434"/>
                                  <a:pt x="871" y="389"/>
                                  <a:pt x="871" y="437"/>
                                </a:cubicBezTo>
                                <a:cubicBezTo>
                                  <a:pt x="873" y="444"/>
                                  <a:pt x="873" y="355"/>
                                  <a:pt x="873" y="367"/>
                                </a:cubicBezTo>
                                <a:cubicBezTo>
                                  <a:pt x="873" y="391"/>
                                  <a:pt x="873" y="406"/>
                                  <a:pt x="873" y="408"/>
                                </a:cubicBezTo>
                                <a:cubicBezTo>
                                  <a:pt x="873" y="406"/>
                                  <a:pt x="876" y="413"/>
                                  <a:pt x="876" y="362"/>
                                </a:cubicBezTo>
                                <a:cubicBezTo>
                                  <a:pt x="876" y="382"/>
                                  <a:pt x="876" y="350"/>
                                  <a:pt x="878" y="338"/>
                                </a:cubicBezTo>
                                <a:cubicBezTo>
                                  <a:pt x="878" y="329"/>
                                  <a:pt x="878" y="336"/>
                                  <a:pt x="878" y="348"/>
                                </a:cubicBezTo>
                                <a:cubicBezTo>
                                  <a:pt x="878" y="338"/>
                                  <a:pt x="878" y="288"/>
                                  <a:pt x="878" y="293"/>
                                </a:cubicBezTo>
                                <a:cubicBezTo>
                                  <a:pt x="878" y="302"/>
                                  <a:pt x="878" y="312"/>
                                  <a:pt x="878" y="319"/>
                                </a:cubicBezTo>
                                <a:cubicBezTo>
                                  <a:pt x="881" y="329"/>
                                  <a:pt x="881" y="331"/>
                                  <a:pt x="881" y="329"/>
                                </a:cubicBezTo>
                                <a:cubicBezTo>
                                  <a:pt x="881" y="326"/>
                                  <a:pt x="881" y="331"/>
                                  <a:pt x="881" y="370"/>
                                </a:cubicBezTo>
                                <a:cubicBezTo>
                                  <a:pt x="883" y="370"/>
                                  <a:pt x="883" y="367"/>
                                  <a:pt x="883" y="370"/>
                                </a:cubicBezTo>
                                <a:cubicBezTo>
                                  <a:pt x="883" y="374"/>
                                  <a:pt x="883" y="382"/>
                                  <a:pt x="883" y="379"/>
                                </a:cubicBezTo>
                                <a:cubicBezTo>
                                  <a:pt x="883" y="396"/>
                                  <a:pt x="883" y="389"/>
                                  <a:pt x="883" y="379"/>
                                </a:cubicBezTo>
                                <a:cubicBezTo>
                                  <a:pt x="883" y="382"/>
                                  <a:pt x="883" y="389"/>
                                  <a:pt x="883" y="386"/>
                                </a:cubicBezTo>
                                <a:cubicBezTo>
                                  <a:pt x="885" y="406"/>
                                  <a:pt x="885" y="425"/>
                                  <a:pt x="885" y="408"/>
                                </a:cubicBezTo>
                                <a:cubicBezTo>
                                  <a:pt x="885" y="454"/>
                                  <a:pt x="888" y="451"/>
                                  <a:pt x="888" y="422"/>
                                </a:cubicBezTo>
                                <a:cubicBezTo>
                                  <a:pt x="888" y="427"/>
                                  <a:pt x="888" y="362"/>
                                  <a:pt x="890" y="350"/>
                                </a:cubicBezTo>
                                <a:cubicBezTo>
                                  <a:pt x="890" y="439"/>
                                  <a:pt x="890" y="432"/>
                                  <a:pt x="890" y="418"/>
                                </a:cubicBezTo>
                                <a:cubicBezTo>
                                  <a:pt x="890" y="406"/>
                                  <a:pt x="893" y="396"/>
                                  <a:pt x="893" y="379"/>
                                </a:cubicBezTo>
                                <a:cubicBezTo>
                                  <a:pt x="893" y="437"/>
                                  <a:pt x="893" y="434"/>
                                  <a:pt x="893" y="338"/>
                                </a:cubicBezTo>
                                <a:cubicBezTo>
                                  <a:pt x="895" y="322"/>
                                  <a:pt x="895" y="317"/>
                                  <a:pt x="895" y="389"/>
                                </a:cubicBezTo>
                                <a:cubicBezTo>
                                  <a:pt x="895" y="386"/>
                                  <a:pt x="895" y="350"/>
                                  <a:pt x="895" y="353"/>
                                </a:cubicBezTo>
                                <a:cubicBezTo>
                                  <a:pt x="897" y="350"/>
                                  <a:pt x="897" y="353"/>
                                  <a:pt x="897" y="360"/>
                                </a:cubicBezTo>
                                <a:cubicBezTo>
                                  <a:pt x="897" y="372"/>
                                  <a:pt x="897" y="367"/>
                                  <a:pt x="897" y="360"/>
                                </a:cubicBezTo>
                                <a:cubicBezTo>
                                  <a:pt x="897" y="365"/>
                                  <a:pt x="897" y="338"/>
                                  <a:pt x="897" y="346"/>
                                </a:cubicBezTo>
                                <a:cubicBezTo>
                                  <a:pt x="897" y="331"/>
                                  <a:pt x="900" y="319"/>
                                  <a:pt x="900" y="322"/>
                                </a:cubicBezTo>
                                <a:cubicBezTo>
                                  <a:pt x="900" y="317"/>
                                  <a:pt x="900" y="310"/>
                                  <a:pt x="900" y="326"/>
                                </a:cubicBezTo>
                                <a:cubicBezTo>
                                  <a:pt x="900" y="336"/>
                                  <a:pt x="900" y="343"/>
                                  <a:pt x="900" y="341"/>
                                </a:cubicBezTo>
                                <a:cubicBezTo>
                                  <a:pt x="900" y="317"/>
                                  <a:pt x="902" y="310"/>
                                  <a:pt x="902" y="343"/>
                                </a:cubicBezTo>
                                <a:cubicBezTo>
                                  <a:pt x="902" y="314"/>
                                  <a:pt x="902" y="374"/>
                                  <a:pt x="905" y="367"/>
                                </a:cubicBezTo>
                                <a:cubicBezTo>
                                  <a:pt x="905" y="300"/>
                                  <a:pt x="905" y="305"/>
                                  <a:pt x="905" y="326"/>
                                </a:cubicBezTo>
                                <a:cubicBezTo>
                                  <a:pt x="905" y="317"/>
                                  <a:pt x="907" y="326"/>
                                  <a:pt x="907" y="346"/>
                                </a:cubicBezTo>
                                <a:cubicBezTo>
                                  <a:pt x="907" y="341"/>
                                  <a:pt x="907" y="338"/>
                                  <a:pt x="907" y="331"/>
                                </a:cubicBezTo>
                                <a:cubicBezTo>
                                  <a:pt x="907" y="317"/>
                                  <a:pt x="907" y="324"/>
                                  <a:pt x="907" y="326"/>
                                </a:cubicBezTo>
                                <a:cubicBezTo>
                                  <a:pt x="907" y="324"/>
                                  <a:pt x="909" y="317"/>
                                  <a:pt x="909" y="314"/>
                                </a:cubicBezTo>
                                <a:cubicBezTo>
                                  <a:pt x="909" y="312"/>
                                  <a:pt x="909" y="329"/>
                                  <a:pt x="909" y="413"/>
                                </a:cubicBezTo>
                                <a:cubicBezTo>
                                  <a:pt x="909" y="406"/>
                                  <a:pt x="909" y="391"/>
                                  <a:pt x="909" y="374"/>
                                </a:cubicBezTo>
                                <a:cubicBezTo>
                                  <a:pt x="912" y="350"/>
                                  <a:pt x="912" y="290"/>
                                  <a:pt x="912" y="293"/>
                                </a:cubicBezTo>
                                <a:cubicBezTo>
                                  <a:pt x="912" y="295"/>
                                  <a:pt x="912" y="290"/>
                                  <a:pt x="912" y="293"/>
                                </a:cubicBezTo>
                                <a:cubicBezTo>
                                  <a:pt x="912" y="310"/>
                                  <a:pt x="912" y="329"/>
                                  <a:pt x="912" y="346"/>
                                </a:cubicBezTo>
                                <a:cubicBezTo>
                                  <a:pt x="914" y="360"/>
                                  <a:pt x="914" y="365"/>
                                  <a:pt x="914" y="290"/>
                                </a:cubicBezTo>
                                <a:cubicBezTo>
                                  <a:pt x="914" y="300"/>
                                  <a:pt x="914" y="305"/>
                                  <a:pt x="914" y="312"/>
                                </a:cubicBezTo>
                                <a:cubicBezTo>
                                  <a:pt x="917" y="310"/>
                                  <a:pt x="917" y="302"/>
                                  <a:pt x="917" y="310"/>
                                </a:cubicBezTo>
                                <a:cubicBezTo>
                                  <a:pt x="917" y="314"/>
                                  <a:pt x="917" y="319"/>
                                  <a:pt x="917" y="317"/>
                                </a:cubicBezTo>
                                <a:cubicBezTo>
                                  <a:pt x="917" y="283"/>
                                  <a:pt x="917" y="286"/>
                                  <a:pt x="917" y="307"/>
                                </a:cubicBezTo>
                                <a:cubicBezTo>
                                  <a:pt x="917" y="314"/>
                                  <a:pt x="919" y="326"/>
                                  <a:pt x="919" y="338"/>
                                </a:cubicBezTo>
                                <a:cubicBezTo>
                                  <a:pt x="919" y="346"/>
                                  <a:pt x="919" y="348"/>
                                  <a:pt x="919" y="338"/>
                                </a:cubicBezTo>
                                <a:cubicBezTo>
                                  <a:pt x="919" y="324"/>
                                  <a:pt x="919" y="307"/>
                                  <a:pt x="919" y="290"/>
                                </a:cubicBezTo>
                                <a:cubicBezTo>
                                  <a:pt x="919" y="281"/>
                                  <a:pt x="919" y="283"/>
                                  <a:pt x="919" y="288"/>
                                </a:cubicBezTo>
                                <a:cubicBezTo>
                                  <a:pt x="919" y="298"/>
                                  <a:pt x="919" y="302"/>
                                  <a:pt x="919" y="305"/>
                                </a:cubicBezTo>
                                <a:cubicBezTo>
                                  <a:pt x="921" y="302"/>
                                  <a:pt x="921" y="298"/>
                                  <a:pt x="921" y="288"/>
                                </a:cubicBezTo>
                                <a:cubicBezTo>
                                  <a:pt x="921" y="281"/>
                                  <a:pt x="921" y="288"/>
                                  <a:pt x="921" y="300"/>
                                </a:cubicBezTo>
                                <a:cubicBezTo>
                                  <a:pt x="921" y="293"/>
                                  <a:pt x="921" y="329"/>
                                  <a:pt x="924" y="324"/>
                                </a:cubicBezTo>
                                <a:cubicBezTo>
                                  <a:pt x="924" y="283"/>
                                  <a:pt x="924" y="288"/>
                                  <a:pt x="924" y="307"/>
                                </a:cubicBezTo>
                                <a:cubicBezTo>
                                  <a:pt x="924" y="334"/>
                                  <a:pt x="924" y="343"/>
                                  <a:pt x="924" y="348"/>
                                </a:cubicBezTo>
                                <a:cubicBezTo>
                                  <a:pt x="924" y="343"/>
                                  <a:pt x="924" y="336"/>
                                  <a:pt x="924" y="326"/>
                                </a:cubicBezTo>
                                <a:cubicBezTo>
                                  <a:pt x="926" y="310"/>
                                  <a:pt x="926" y="290"/>
                                  <a:pt x="926" y="293"/>
                                </a:cubicBezTo>
                                <a:cubicBezTo>
                                  <a:pt x="926" y="259"/>
                                  <a:pt x="926" y="262"/>
                                  <a:pt x="926" y="266"/>
                                </a:cubicBezTo>
                                <a:cubicBezTo>
                                  <a:pt x="926" y="288"/>
                                  <a:pt x="926" y="295"/>
                                  <a:pt x="926" y="300"/>
                                </a:cubicBezTo>
                                <a:cubicBezTo>
                                  <a:pt x="929" y="305"/>
                                  <a:pt x="929" y="295"/>
                                  <a:pt x="929" y="298"/>
                                </a:cubicBezTo>
                                <a:cubicBezTo>
                                  <a:pt x="929" y="269"/>
                                  <a:pt x="929" y="271"/>
                                  <a:pt x="929" y="278"/>
                                </a:cubicBezTo>
                                <a:cubicBezTo>
                                  <a:pt x="929" y="283"/>
                                  <a:pt x="931" y="281"/>
                                  <a:pt x="931" y="264"/>
                                </a:cubicBezTo>
                                <a:cubicBezTo>
                                  <a:pt x="931" y="266"/>
                                  <a:pt x="931" y="211"/>
                                  <a:pt x="933" y="211"/>
                                </a:cubicBezTo>
                                <a:cubicBezTo>
                                  <a:pt x="933" y="214"/>
                                  <a:pt x="933" y="216"/>
                                  <a:pt x="933" y="209"/>
                                </a:cubicBezTo>
                                <a:cubicBezTo>
                                  <a:pt x="933" y="206"/>
                                  <a:pt x="933" y="214"/>
                                  <a:pt x="933" y="187"/>
                                </a:cubicBezTo>
                                <a:cubicBezTo>
                                  <a:pt x="933" y="192"/>
                                  <a:pt x="933" y="197"/>
                                  <a:pt x="936" y="199"/>
                                </a:cubicBezTo>
                                <a:cubicBezTo>
                                  <a:pt x="936" y="252"/>
                                  <a:pt x="936" y="240"/>
                                  <a:pt x="936" y="281"/>
                                </a:cubicBezTo>
                                <a:cubicBezTo>
                                  <a:pt x="938" y="274"/>
                                  <a:pt x="938" y="216"/>
                                  <a:pt x="938" y="223"/>
                                </a:cubicBezTo>
                                <a:cubicBezTo>
                                  <a:pt x="938" y="226"/>
                                  <a:pt x="938" y="228"/>
                                  <a:pt x="938" y="223"/>
                                </a:cubicBezTo>
                                <a:cubicBezTo>
                                  <a:pt x="938" y="216"/>
                                  <a:pt x="941" y="206"/>
                                  <a:pt x="941" y="202"/>
                                </a:cubicBezTo>
                                <a:cubicBezTo>
                                  <a:pt x="941" y="209"/>
                                  <a:pt x="941" y="214"/>
                                  <a:pt x="941" y="216"/>
                                </a:cubicBezTo>
                                <a:cubicBezTo>
                                  <a:pt x="941" y="214"/>
                                  <a:pt x="941" y="190"/>
                                  <a:pt x="941" y="192"/>
                                </a:cubicBezTo>
                                <a:cubicBezTo>
                                  <a:pt x="943" y="194"/>
                                  <a:pt x="943" y="202"/>
                                  <a:pt x="943" y="204"/>
                                </a:cubicBezTo>
                                <a:cubicBezTo>
                                  <a:pt x="943" y="202"/>
                                  <a:pt x="943" y="199"/>
                                  <a:pt x="943" y="194"/>
                                </a:cubicBezTo>
                                <a:cubicBezTo>
                                  <a:pt x="943" y="192"/>
                                  <a:pt x="943" y="187"/>
                                  <a:pt x="945" y="185"/>
                                </a:cubicBezTo>
                                <a:cubicBezTo>
                                  <a:pt x="945" y="161"/>
                                  <a:pt x="945" y="163"/>
                                  <a:pt x="945" y="173"/>
                                </a:cubicBezTo>
                                <a:cubicBezTo>
                                  <a:pt x="948" y="185"/>
                                  <a:pt x="948" y="192"/>
                                  <a:pt x="948" y="197"/>
                                </a:cubicBezTo>
                                <a:cubicBezTo>
                                  <a:pt x="948" y="194"/>
                                  <a:pt x="948" y="187"/>
                                  <a:pt x="948" y="180"/>
                                </a:cubicBezTo>
                                <a:cubicBezTo>
                                  <a:pt x="948" y="178"/>
                                  <a:pt x="948" y="175"/>
                                  <a:pt x="948" y="178"/>
                                </a:cubicBezTo>
                                <a:cubicBezTo>
                                  <a:pt x="948" y="175"/>
                                  <a:pt x="948" y="178"/>
                                  <a:pt x="948" y="180"/>
                                </a:cubicBezTo>
                                <a:cubicBezTo>
                                  <a:pt x="948" y="185"/>
                                  <a:pt x="950" y="190"/>
                                  <a:pt x="950" y="204"/>
                                </a:cubicBezTo>
                                <a:cubicBezTo>
                                  <a:pt x="950" y="209"/>
                                  <a:pt x="950" y="211"/>
                                  <a:pt x="950" y="209"/>
                                </a:cubicBezTo>
                                <a:cubicBezTo>
                                  <a:pt x="950" y="158"/>
                                  <a:pt x="950" y="161"/>
                                  <a:pt x="950" y="163"/>
                                </a:cubicBezTo>
                                <a:cubicBezTo>
                                  <a:pt x="953" y="161"/>
                                  <a:pt x="953" y="185"/>
                                  <a:pt x="953" y="178"/>
                                </a:cubicBezTo>
                                <a:cubicBezTo>
                                  <a:pt x="953" y="151"/>
                                  <a:pt x="953" y="154"/>
                                  <a:pt x="953" y="149"/>
                                </a:cubicBezTo>
                                <a:cubicBezTo>
                                  <a:pt x="955" y="146"/>
                                  <a:pt x="955" y="175"/>
                                  <a:pt x="955" y="173"/>
                                </a:cubicBezTo>
                                <a:cubicBezTo>
                                  <a:pt x="955" y="168"/>
                                  <a:pt x="955" y="166"/>
                                  <a:pt x="955" y="168"/>
                                </a:cubicBezTo>
                                <a:cubicBezTo>
                                  <a:pt x="957" y="173"/>
                                  <a:pt x="957" y="199"/>
                                  <a:pt x="957" y="197"/>
                                </a:cubicBezTo>
                                <a:cubicBezTo>
                                  <a:pt x="957" y="156"/>
                                  <a:pt x="960" y="149"/>
                                  <a:pt x="960" y="142"/>
                                </a:cubicBezTo>
                                <a:cubicBezTo>
                                  <a:pt x="960" y="146"/>
                                  <a:pt x="960" y="134"/>
                                  <a:pt x="960" y="137"/>
                                </a:cubicBezTo>
                                <a:cubicBezTo>
                                  <a:pt x="960" y="139"/>
                                  <a:pt x="960" y="142"/>
                                  <a:pt x="960" y="146"/>
                                </a:cubicBezTo>
                                <a:cubicBezTo>
                                  <a:pt x="962" y="154"/>
                                  <a:pt x="962" y="158"/>
                                  <a:pt x="962" y="163"/>
                                </a:cubicBezTo>
                                <a:cubicBezTo>
                                  <a:pt x="962" y="166"/>
                                  <a:pt x="962" y="163"/>
                                  <a:pt x="962" y="139"/>
                                </a:cubicBezTo>
                                <a:cubicBezTo>
                                  <a:pt x="962" y="146"/>
                                  <a:pt x="965" y="156"/>
                                  <a:pt x="965" y="168"/>
                                </a:cubicBezTo>
                                <a:cubicBezTo>
                                  <a:pt x="965" y="178"/>
                                  <a:pt x="965" y="180"/>
                                  <a:pt x="965" y="182"/>
                                </a:cubicBezTo>
                                <a:cubicBezTo>
                                  <a:pt x="965" y="180"/>
                                  <a:pt x="965" y="170"/>
                                  <a:pt x="965" y="161"/>
                                </a:cubicBezTo>
                                <a:cubicBezTo>
                                  <a:pt x="965" y="154"/>
                                  <a:pt x="965" y="156"/>
                                  <a:pt x="965" y="154"/>
                                </a:cubicBezTo>
                                <a:cubicBezTo>
                                  <a:pt x="967" y="151"/>
                                  <a:pt x="967" y="137"/>
                                  <a:pt x="967" y="139"/>
                                </a:cubicBezTo>
                                <a:cubicBezTo>
                                  <a:pt x="967" y="115"/>
                                  <a:pt x="967" y="127"/>
                                  <a:pt x="969" y="130"/>
                                </a:cubicBezTo>
                                <a:cubicBezTo>
                                  <a:pt x="969" y="134"/>
                                  <a:pt x="969" y="132"/>
                                  <a:pt x="969" y="127"/>
                                </a:cubicBezTo>
                                <a:cubicBezTo>
                                  <a:pt x="969" y="122"/>
                                  <a:pt x="969" y="125"/>
                                  <a:pt x="969" y="168"/>
                                </a:cubicBezTo>
                                <a:cubicBezTo>
                                  <a:pt x="972" y="161"/>
                                  <a:pt x="972" y="115"/>
                                  <a:pt x="972" y="118"/>
                                </a:cubicBezTo>
                                <a:cubicBezTo>
                                  <a:pt x="972" y="103"/>
                                  <a:pt x="974" y="101"/>
                                  <a:pt x="974" y="132"/>
                                </a:cubicBezTo>
                                <a:cubicBezTo>
                                  <a:pt x="974" y="130"/>
                                  <a:pt x="974" y="132"/>
                                  <a:pt x="977" y="130"/>
                                </a:cubicBezTo>
                                <a:cubicBezTo>
                                  <a:pt x="977" y="127"/>
                                  <a:pt x="977" y="125"/>
                                  <a:pt x="977" y="127"/>
                                </a:cubicBezTo>
                                <a:cubicBezTo>
                                  <a:pt x="977" y="132"/>
                                  <a:pt x="977" y="125"/>
                                  <a:pt x="977" y="132"/>
                                </a:cubicBezTo>
                                <a:cubicBezTo>
                                  <a:pt x="977" y="137"/>
                                  <a:pt x="977" y="139"/>
                                  <a:pt x="977" y="142"/>
                                </a:cubicBezTo>
                                <a:cubicBezTo>
                                  <a:pt x="977" y="132"/>
                                  <a:pt x="979" y="120"/>
                                  <a:pt x="979" y="110"/>
                                </a:cubicBezTo>
                                <a:cubicBezTo>
                                  <a:pt x="979" y="113"/>
                                  <a:pt x="979" y="118"/>
                                  <a:pt x="979" y="125"/>
                                </a:cubicBezTo>
                                <a:cubicBezTo>
                                  <a:pt x="979" y="115"/>
                                  <a:pt x="979" y="158"/>
                                  <a:pt x="981" y="161"/>
                                </a:cubicBezTo>
                                <a:cubicBezTo>
                                  <a:pt x="981" y="156"/>
                                  <a:pt x="981" y="149"/>
                                  <a:pt x="981" y="144"/>
                                </a:cubicBezTo>
                                <a:cubicBezTo>
                                  <a:pt x="981" y="149"/>
                                  <a:pt x="981" y="154"/>
                                  <a:pt x="981" y="151"/>
                                </a:cubicBezTo>
                                <a:cubicBezTo>
                                  <a:pt x="981" y="144"/>
                                  <a:pt x="981" y="151"/>
                                  <a:pt x="981" y="163"/>
                                </a:cubicBezTo>
                                <a:cubicBezTo>
                                  <a:pt x="981" y="166"/>
                                  <a:pt x="981" y="161"/>
                                  <a:pt x="981" y="154"/>
                                </a:cubicBezTo>
                                <a:cubicBezTo>
                                  <a:pt x="984" y="156"/>
                                  <a:pt x="984" y="110"/>
                                  <a:pt x="984" y="118"/>
                                </a:cubicBezTo>
                                <a:cubicBezTo>
                                  <a:pt x="984" y="130"/>
                                  <a:pt x="984" y="139"/>
                                  <a:pt x="984" y="146"/>
                                </a:cubicBezTo>
                                <a:cubicBezTo>
                                  <a:pt x="984" y="161"/>
                                  <a:pt x="986" y="190"/>
                                  <a:pt x="986" y="206"/>
                                </a:cubicBezTo>
                                <a:cubicBezTo>
                                  <a:pt x="986" y="202"/>
                                  <a:pt x="986" y="182"/>
                                  <a:pt x="986" y="96"/>
                                </a:cubicBezTo>
                                <a:cubicBezTo>
                                  <a:pt x="989" y="106"/>
                                  <a:pt x="989" y="118"/>
                                  <a:pt x="989" y="98"/>
                                </a:cubicBezTo>
                                <a:cubicBezTo>
                                  <a:pt x="989" y="101"/>
                                  <a:pt x="989" y="122"/>
                                  <a:pt x="989" y="118"/>
                                </a:cubicBezTo>
                                <a:cubicBezTo>
                                  <a:pt x="991" y="115"/>
                                  <a:pt x="991" y="120"/>
                                  <a:pt x="991" y="130"/>
                                </a:cubicBezTo>
                                <a:cubicBezTo>
                                  <a:pt x="991" y="134"/>
                                  <a:pt x="991" y="137"/>
                                  <a:pt x="991" y="134"/>
                                </a:cubicBezTo>
                                <a:cubicBezTo>
                                  <a:pt x="991" y="127"/>
                                  <a:pt x="991" y="130"/>
                                  <a:pt x="991" y="122"/>
                                </a:cubicBezTo>
                                <a:cubicBezTo>
                                  <a:pt x="993" y="118"/>
                                  <a:pt x="993" y="82"/>
                                  <a:pt x="993" y="84"/>
                                </a:cubicBezTo>
                                <a:cubicBezTo>
                                  <a:pt x="993" y="89"/>
                                  <a:pt x="993" y="98"/>
                                  <a:pt x="993" y="108"/>
                                </a:cubicBezTo>
                                <a:cubicBezTo>
                                  <a:pt x="993" y="115"/>
                                  <a:pt x="996" y="122"/>
                                  <a:pt x="996" y="163"/>
                                </a:cubicBezTo>
                                <a:cubicBezTo>
                                  <a:pt x="996" y="154"/>
                                  <a:pt x="996" y="146"/>
                                  <a:pt x="996" y="151"/>
                                </a:cubicBezTo>
                                <a:cubicBezTo>
                                  <a:pt x="996" y="156"/>
                                  <a:pt x="998" y="156"/>
                                  <a:pt x="998" y="151"/>
                                </a:cubicBezTo>
                                <a:cubicBezTo>
                                  <a:pt x="998" y="156"/>
                                  <a:pt x="998" y="163"/>
                                  <a:pt x="998" y="161"/>
                                </a:cubicBezTo>
                                <a:cubicBezTo>
                                  <a:pt x="998" y="108"/>
                                  <a:pt x="998" y="110"/>
                                  <a:pt x="1001" y="113"/>
                                </a:cubicBezTo>
                                <a:cubicBezTo>
                                  <a:pt x="1001" y="77"/>
                                  <a:pt x="1001" y="79"/>
                                  <a:pt x="1003" y="77"/>
                                </a:cubicBezTo>
                                <a:cubicBezTo>
                                  <a:pt x="1003" y="70"/>
                                  <a:pt x="1003" y="67"/>
                                  <a:pt x="1003" y="72"/>
                                </a:cubicBezTo>
                                <a:cubicBezTo>
                                  <a:pt x="1003" y="127"/>
                                  <a:pt x="1003" y="122"/>
                                  <a:pt x="1005" y="115"/>
                                </a:cubicBezTo>
                                <a:cubicBezTo>
                                  <a:pt x="1005" y="101"/>
                                  <a:pt x="1005" y="103"/>
                                  <a:pt x="1005" y="134"/>
                                </a:cubicBezTo>
                              </a:path>
                            </a:pathLst>
                          </a:custGeom>
                          <a:noFill/>
                          <a:ln w="19812">
                            <a:solidFill>
                              <a:srgbClr val="9BBB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62"/>
                        <wps:cNvSpPr>
                          <a:spLocks/>
                        </wps:cNvSpPr>
                        <wps:spPr bwMode="auto">
                          <a:xfrm>
                            <a:off x="2434" y="3769"/>
                            <a:ext cx="4984" cy="4265"/>
                          </a:xfrm>
                          <a:custGeom>
                            <a:avLst/>
                            <a:gdLst>
                              <a:gd name="T0" fmla="+- 0 2492 2435"/>
                              <a:gd name="T1" fmla="*/ T0 w 4984"/>
                              <a:gd name="T2" fmla="+- 0 7963 3770"/>
                              <a:gd name="T3" fmla="*/ 7963 h 4265"/>
                              <a:gd name="T4" fmla="+- 0 2531 2435"/>
                              <a:gd name="T5" fmla="*/ T4 w 4984"/>
                              <a:gd name="T6" fmla="+- 0 7684 3770"/>
                              <a:gd name="T7" fmla="*/ 7684 h 4265"/>
                              <a:gd name="T8" fmla="+- 0 2581 2435"/>
                              <a:gd name="T9" fmla="*/ T8 w 4984"/>
                              <a:gd name="T10" fmla="+- 0 7533 3770"/>
                              <a:gd name="T11" fmla="*/ 7533 h 4265"/>
                              <a:gd name="T12" fmla="+- 0 2641 2435"/>
                              <a:gd name="T13" fmla="*/ T12 w 4984"/>
                              <a:gd name="T14" fmla="+- 0 7159 3770"/>
                              <a:gd name="T15" fmla="*/ 7159 h 4265"/>
                              <a:gd name="T16" fmla="+- 0 2706 2435"/>
                              <a:gd name="T17" fmla="*/ T16 w 4984"/>
                              <a:gd name="T18" fmla="+- 0 6808 3770"/>
                              <a:gd name="T19" fmla="*/ 6808 h 4265"/>
                              <a:gd name="T20" fmla="+- 0 2771 2435"/>
                              <a:gd name="T21" fmla="*/ T20 w 4984"/>
                              <a:gd name="T22" fmla="+- 0 6432 3770"/>
                              <a:gd name="T23" fmla="*/ 6432 h 4265"/>
                              <a:gd name="T24" fmla="+- 0 2833 2435"/>
                              <a:gd name="T25" fmla="*/ T24 w 4984"/>
                              <a:gd name="T26" fmla="+- 0 6086 3770"/>
                              <a:gd name="T27" fmla="*/ 6086 h 4265"/>
                              <a:gd name="T28" fmla="+- 0 2905 2435"/>
                              <a:gd name="T29" fmla="*/ T28 w 4984"/>
                              <a:gd name="T30" fmla="+- 0 5659 3770"/>
                              <a:gd name="T31" fmla="*/ 5659 h 4265"/>
                              <a:gd name="T32" fmla="+- 0 2977 2435"/>
                              <a:gd name="T33" fmla="*/ T32 w 4984"/>
                              <a:gd name="T34" fmla="+- 0 5208 3770"/>
                              <a:gd name="T35" fmla="*/ 5208 h 4265"/>
                              <a:gd name="T36" fmla="+- 0 3035 2435"/>
                              <a:gd name="T37" fmla="*/ T36 w 4984"/>
                              <a:gd name="T38" fmla="+- 0 4812 3770"/>
                              <a:gd name="T39" fmla="*/ 4812 h 4265"/>
                              <a:gd name="T40" fmla="+- 0 3071 2435"/>
                              <a:gd name="T41" fmla="*/ T40 w 4984"/>
                              <a:gd name="T42" fmla="+- 0 4641 3770"/>
                              <a:gd name="T43" fmla="*/ 4641 h 4265"/>
                              <a:gd name="T44" fmla="+- 0 3104 2435"/>
                              <a:gd name="T45" fmla="*/ T44 w 4984"/>
                              <a:gd name="T46" fmla="+- 0 4497 3770"/>
                              <a:gd name="T47" fmla="*/ 4497 h 4265"/>
                              <a:gd name="T48" fmla="+- 0 3136 2435"/>
                              <a:gd name="T49" fmla="*/ T48 w 4984"/>
                              <a:gd name="T50" fmla="+- 0 4377 3770"/>
                              <a:gd name="T51" fmla="*/ 4377 h 4265"/>
                              <a:gd name="T52" fmla="+- 0 3172 2435"/>
                              <a:gd name="T53" fmla="*/ T52 w 4984"/>
                              <a:gd name="T54" fmla="+- 0 4272 3770"/>
                              <a:gd name="T55" fmla="*/ 4272 h 4265"/>
                              <a:gd name="T56" fmla="+- 0 3215 2435"/>
                              <a:gd name="T57" fmla="*/ T56 w 4984"/>
                              <a:gd name="T58" fmla="+- 0 4161 3770"/>
                              <a:gd name="T59" fmla="*/ 4161 h 4265"/>
                              <a:gd name="T60" fmla="+- 0 3248 2435"/>
                              <a:gd name="T61" fmla="*/ T60 w 4984"/>
                              <a:gd name="T62" fmla="+- 0 4080 3770"/>
                              <a:gd name="T63" fmla="*/ 4080 h 4265"/>
                              <a:gd name="T64" fmla="+- 0 3282 2435"/>
                              <a:gd name="T65" fmla="*/ T64 w 4984"/>
                              <a:gd name="T66" fmla="+- 0 4015 3770"/>
                              <a:gd name="T67" fmla="*/ 4015 h 4265"/>
                              <a:gd name="T68" fmla="+- 0 3328 2435"/>
                              <a:gd name="T69" fmla="*/ T68 w 4984"/>
                              <a:gd name="T70" fmla="+- 0 3940 3770"/>
                              <a:gd name="T71" fmla="*/ 3940 h 4265"/>
                              <a:gd name="T72" fmla="+- 0 3380 2435"/>
                              <a:gd name="T73" fmla="*/ T72 w 4984"/>
                              <a:gd name="T74" fmla="+- 0 3868 3770"/>
                              <a:gd name="T75" fmla="*/ 3868 h 4265"/>
                              <a:gd name="T76" fmla="+- 0 3448 2435"/>
                              <a:gd name="T77" fmla="*/ T76 w 4984"/>
                              <a:gd name="T78" fmla="+- 0 3806 3770"/>
                              <a:gd name="T79" fmla="*/ 3806 h 4265"/>
                              <a:gd name="T80" fmla="+- 0 3515 2435"/>
                              <a:gd name="T81" fmla="*/ T80 w 4984"/>
                              <a:gd name="T82" fmla="+- 0 4111 3770"/>
                              <a:gd name="T83" fmla="*/ 4111 h 4265"/>
                              <a:gd name="T84" fmla="+- 0 3587 2435"/>
                              <a:gd name="T85" fmla="*/ T84 w 4984"/>
                              <a:gd name="T86" fmla="+- 0 4807 3770"/>
                              <a:gd name="T87" fmla="*/ 4807 h 4265"/>
                              <a:gd name="T88" fmla="+- 0 3659 2435"/>
                              <a:gd name="T89" fmla="*/ T88 w 4984"/>
                              <a:gd name="T90" fmla="+- 0 5342 3770"/>
                              <a:gd name="T91" fmla="*/ 5342 h 4265"/>
                              <a:gd name="T92" fmla="+- 0 3731 2435"/>
                              <a:gd name="T93" fmla="*/ T92 w 4984"/>
                              <a:gd name="T94" fmla="+- 0 5750 3770"/>
                              <a:gd name="T95" fmla="*/ 5750 h 4265"/>
                              <a:gd name="T96" fmla="+- 0 3769 2435"/>
                              <a:gd name="T97" fmla="*/ T96 w 4984"/>
                              <a:gd name="T98" fmla="+- 0 5935 3770"/>
                              <a:gd name="T99" fmla="*/ 5935 h 4265"/>
                              <a:gd name="T100" fmla="+- 0 3798 2435"/>
                              <a:gd name="T101" fmla="*/ T100 w 4984"/>
                              <a:gd name="T102" fmla="+- 0 6064 3770"/>
                              <a:gd name="T103" fmla="*/ 6064 h 4265"/>
                              <a:gd name="T104" fmla="+- 0 3829 2435"/>
                              <a:gd name="T105" fmla="*/ T104 w 4984"/>
                              <a:gd name="T106" fmla="+- 0 6196 3770"/>
                              <a:gd name="T107" fmla="*/ 6196 h 4265"/>
                              <a:gd name="T108" fmla="+- 0 3865 2435"/>
                              <a:gd name="T109" fmla="*/ T108 w 4984"/>
                              <a:gd name="T110" fmla="+- 0 6321 3770"/>
                              <a:gd name="T111" fmla="*/ 6321 h 4265"/>
                              <a:gd name="T112" fmla="+- 0 3901 2435"/>
                              <a:gd name="T113" fmla="*/ T112 w 4984"/>
                              <a:gd name="T114" fmla="+- 0 6439 3770"/>
                              <a:gd name="T115" fmla="*/ 6439 h 4265"/>
                              <a:gd name="T116" fmla="+- 0 3940 2435"/>
                              <a:gd name="T117" fmla="*/ T116 w 4984"/>
                              <a:gd name="T118" fmla="+- 0 6556 3770"/>
                              <a:gd name="T119" fmla="*/ 6556 h 4265"/>
                              <a:gd name="T120" fmla="+- 0 3980 2435"/>
                              <a:gd name="T121" fmla="*/ T120 w 4984"/>
                              <a:gd name="T122" fmla="+- 0 6664 3770"/>
                              <a:gd name="T123" fmla="*/ 6664 h 4265"/>
                              <a:gd name="T124" fmla="+- 0 4026 2435"/>
                              <a:gd name="T125" fmla="*/ T124 w 4984"/>
                              <a:gd name="T126" fmla="+- 0 6772 3770"/>
                              <a:gd name="T127" fmla="*/ 6772 h 4265"/>
                              <a:gd name="T128" fmla="+- 0 4074 2435"/>
                              <a:gd name="T129" fmla="*/ T128 w 4984"/>
                              <a:gd name="T130" fmla="+- 0 6876 3770"/>
                              <a:gd name="T131" fmla="*/ 6876 h 4265"/>
                              <a:gd name="T132" fmla="+- 0 4124 2435"/>
                              <a:gd name="T133" fmla="*/ T132 w 4984"/>
                              <a:gd name="T134" fmla="+- 0 6974 3770"/>
                              <a:gd name="T135" fmla="*/ 6974 h 4265"/>
                              <a:gd name="T136" fmla="+- 0 4180 2435"/>
                              <a:gd name="T137" fmla="*/ T136 w 4984"/>
                              <a:gd name="T138" fmla="+- 0 7068 3770"/>
                              <a:gd name="T139" fmla="*/ 7068 h 4265"/>
                              <a:gd name="T140" fmla="+- 0 4242 2435"/>
                              <a:gd name="T141" fmla="*/ T140 w 4984"/>
                              <a:gd name="T142" fmla="+- 0 7164 3770"/>
                              <a:gd name="T143" fmla="*/ 7164 h 4265"/>
                              <a:gd name="T144" fmla="+- 0 4304 2435"/>
                              <a:gd name="T145" fmla="*/ T144 w 4984"/>
                              <a:gd name="T146" fmla="+- 0 7250 3770"/>
                              <a:gd name="T147" fmla="*/ 7250 h 4265"/>
                              <a:gd name="T148" fmla="+- 0 4372 2435"/>
                              <a:gd name="T149" fmla="*/ T148 w 4984"/>
                              <a:gd name="T150" fmla="+- 0 7327 3770"/>
                              <a:gd name="T151" fmla="*/ 7327 h 4265"/>
                              <a:gd name="T152" fmla="+- 0 4439 2435"/>
                              <a:gd name="T153" fmla="*/ T152 w 4984"/>
                              <a:gd name="T154" fmla="+- 0 7399 3770"/>
                              <a:gd name="T155" fmla="*/ 7399 h 4265"/>
                              <a:gd name="T156" fmla="+- 0 4516 2435"/>
                              <a:gd name="T157" fmla="*/ T156 w 4984"/>
                              <a:gd name="T158" fmla="+- 0 7464 3770"/>
                              <a:gd name="T159" fmla="*/ 7464 h 4265"/>
                              <a:gd name="T160" fmla="+- 0 4595 2435"/>
                              <a:gd name="T161" fmla="*/ T160 w 4984"/>
                              <a:gd name="T162" fmla="+- 0 7526 3770"/>
                              <a:gd name="T163" fmla="*/ 7526 h 4265"/>
                              <a:gd name="T164" fmla="+- 0 4667 2435"/>
                              <a:gd name="T165" fmla="*/ T164 w 4984"/>
                              <a:gd name="T166" fmla="+- 0 7576 3770"/>
                              <a:gd name="T167" fmla="*/ 7576 h 4265"/>
                              <a:gd name="T168" fmla="+- 0 4741 2435"/>
                              <a:gd name="T169" fmla="*/ T168 w 4984"/>
                              <a:gd name="T170" fmla="+- 0 7620 3770"/>
                              <a:gd name="T171" fmla="*/ 7620 h 4265"/>
                              <a:gd name="T172" fmla="+- 0 4823 2435"/>
                              <a:gd name="T173" fmla="*/ T172 w 4984"/>
                              <a:gd name="T174" fmla="+- 0 7663 3770"/>
                              <a:gd name="T175" fmla="*/ 7663 h 4265"/>
                              <a:gd name="T176" fmla="+- 0 4902 2435"/>
                              <a:gd name="T177" fmla="*/ T176 w 4984"/>
                              <a:gd name="T178" fmla="+- 0 7701 3770"/>
                              <a:gd name="T179" fmla="*/ 7701 h 4265"/>
                              <a:gd name="T180" fmla="+- 0 4979 2435"/>
                              <a:gd name="T181" fmla="*/ T180 w 4984"/>
                              <a:gd name="T182" fmla="+- 0 7732 3770"/>
                              <a:gd name="T183" fmla="*/ 7732 h 4265"/>
                              <a:gd name="T184" fmla="+- 0 5051 2435"/>
                              <a:gd name="T185" fmla="*/ T184 w 4984"/>
                              <a:gd name="T186" fmla="+- 0 7756 3770"/>
                              <a:gd name="T187" fmla="*/ 7756 h 4265"/>
                              <a:gd name="T188" fmla="+- 0 5135 2435"/>
                              <a:gd name="T189" fmla="*/ T188 w 4984"/>
                              <a:gd name="T190" fmla="+- 0 7783 3770"/>
                              <a:gd name="T191" fmla="*/ 7783 h 4265"/>
                              <a:gd name="T192" fmla="+- 0 5221 2435"/>
                              <a:gd name="T193" fmla="*/ T192 w 4984"/>
                              <a:gd name="T194" fmla="+- 0 7807 3770"/>
                              <a:gd name="T195" fmla="*/ 7807 h 4265"/>
                              <a:gd name="T196" fmla="+- 0 5312 2435"/>
                              <a:gd name="T197" fmla="*/ T196 w 4984"/>
                              <a:gd name="T198" fmla="+- 0 7831 3770"/>
                              <a:gd name="T199" fmla="*/ 7831 h 4265"/>
                              <a:gd name="T200" fmla="+- 0 5394 2435"/>
                              <a:gd name="T201" fmla="*/ T200 w 4984"/>
                              <a:gd name="T202" fmla="+- 0 7848 3770"/>
                              <a:gd name="T203" fmla="*/ 7848 h 4265"/>
                              <a:gd name="T204" fmla="+- 0 5466 2435"/>
                              <a:gd name="T205" fmla="*/ T204 w 4984"/>
                              <a:gd name="T206" fmla="+- 0 7862 3770"/>
                              <a:gd name="T207" fmla="*/ 7862 h 4265"/>
                              <a:gd name="T208" fmla="+- 0 5572 2435"/>
                              <a:gd name="T209" fmla="*/ T208 w 4984"/>
                              <a:gd name="T210" fmla="+- 0 7884 3770"/>
                              <a:gd name="T211" fmla="*/ 7884 h 4265"/>
                              <a:gd name="T212" fmla="+- 0 5737 2435"/>
                              <a:gd name="T213" fmla="*/ T212 w 4984"/>
                              <a:gd name="T214" fmla="+- 0 7908 3770"/>
                              <a:gd name="T215" fmla="*/ 7908 h 4265"/>
                              <a:gd name="T216" fmla="+- 0 5874 2435"/>
                              <a:gd name="T217" fmla="*/ T216 w 4984"/>
                              <a:gd name="T218" fmla="+- 0 7922 3770"/>
                              <a:gd name="T219" fmla="*/ 7922 h 4265"/>
                              <a:gd name="T220" fmla="+- 0 6013 2435"/>
                              <a:gd name="T221" fmla="*/ T220 w 4984"/>
                              <a:gd name="T222" fmla="+- 0 7936 3770"/>
                              <a:gd name="T223" fmla="*/ 7936 h 4265"/>
                              <a:gd name="T224" fmla="+- 0 6145 2435"/>
                              <a:gd name="T225" fmla="*/ T224 w 4984"/>
                              <a:gd name="T226" fmla="+- 0 7948 3770"/>
                              <a:gd name="T227" fmla="*/ 7948 h 4265"/>
                              <a:gd name="T228" fmla="+- 0 6344 2435"/>
                              <a:gd name="T229" fmla="*/ T228 w 4984"/>
                              <a:gd name="T230" fmla="+- 0 7965 3770"/>
                              <a:gd name="T231" fmla="*/ 7965 h 4265"/>
                              <a:gd name="T232" fmla="+- 0 6534 2435"/>
                              <a:gd name="T233" fmla="*/ T232 w 4984"/>
                              <a:gd name="T234" fmla="+- 0 7977 3770"/>
                              <a:gd name="T235" fmla="*/ 7977 h 4265"/>
                              <a:gd name="T236" fmla="+- 0 6688 2435"/>
                              <a:gd name="T237" fmla="*/ T236 w 4984"/>
                              <a:gd name="T238" fmla="+- 0 7982 3770"/>
                              <a:gd name="T239" fmla="*/ 7982 h 4265"/>
                              <a:gd name="T240" fmla="+- 0 6906 2435"/>
                              <a:gd name="T241" fmla="*/ T240 w 4984"/>
                              <a:gd name="T242" fmla="+- 0 7994 3770"/>
                              <a:gd name="T243" fmla="*/ 7994 h 4265"/>
                              <a:gd name="T244" fmla="+- 0 7052 2435"/>
                              <a:gd name="T245" fmla="*/ T244 w 4984"/>
                              <a:gd name="T246" fmla="+- 0 7996 3770"/>
                              <a:gd name="T247" fmla="*/ 7996 h 4265"/>
                              <a:gd name="T248" fmla="+- 0 7376 2435"/>
                              <a:gd name="T249" fmla="*/ T248 w 4984"/>
                              <a:gd name="T250" fmla="+- 0 8006 3770"/>
                              <a:gd name="T251" fmla="*/ 8006 h 4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84" h="4265">
                                <a:moveTo>
                                  <a:pt x="0" y="4262"/>
                                </a:moveTo>
                                <a:lnTo>
                                  <a:pt x="0" y="4262"/>
                                </a:lnTo>
                                <a:lnTo>
                                  <a:pt x="24" y="4262"/>
                                </a:lnTo>
                                <a:lnTo>
                                  <a:pt x="24" y="4265"/>
                                </a:lnTo>
                                <a:lnTo>
                                  <a:pt x="26" y="4262"/>
                                </a:lnTo>
                                <a:lnTo>
                                  <a:pt x="26" y="4265"/>
                                </a:lnTo>
                                <a:lnTo>
                                  <a:pt x="26" y="4262"/>
                                </a:lnTo>
                                <a:lnTo>
                                  <a:pt x="26" y="4265"/>
                                </a:lnTo>
                                <a:lnTo>
                                  <a:pt x="26" y="4262"/>
                                </a:lnTo>
                                <a:lnTo>
                                  <a:pt x="26" y="4265"/>
                                </a:lnTo>
                                <a:lnTo>
                                  <a:pt x="26" y="4262"/>
                                </a:lnTo>
                                <a:lnTo>
                                  <a:pt x="26" y="4265"/>
                                </a:lnTo>
                                <a:lnTo>
                                  <a:pt x="29" y="4262"/>
                                </a:lnTo>
                                <a:lnTo>
                                  <a:pt x="29" y="4265"/>
                                </a:lnTo>
                                <a:lnTo>
                                  <a:pt x="29" y="4262"/>
                                </a:lnTo>
                                <a:lnTo>
                                  <a:pt x="29" y="4265"/>
                                </a:lnTo>
                                <a:lnTo>
                                  <a:pt x="29" y="4262"/>
                                </a:lnTo>
                                <a:lnTo>
                                  <a:pt x="29" y="4265"/>
                                </a:lnTo>
                                <a:lnTo>
                                  <a:pt x="31" y="4265"/>
                                </a:lnTo>
                                <a:lnTo>
                                  <a:pt x="31" y="4262"/>
                                </a:lnTo>
                                <a:lnTo>
                                  <a:pt x="31" y="4265"/>
                                </a:lnTo>
                                <a:lnTo>
                                  <a:pt x="31" y="4262"/>
                                </a:lnTo>
                                <a:lnTo>
                                  <a:pt x="33" y="4262"/>
                                </a:lnTo>
                                <a:lnTo>
                                  <a:pt x="36" y="4262"/>
                                </a:lnTo>
                                <a:lnTo>
                                  <a:pt x="36" y="4260"/>
                                </a:lnTo>
                                <a:lnTo>
                                  <a:pt x="38" y="4260"/>
                                </a:lnTo>
                                <a:lnTo>
                                  <a:pt x="38" y="4258"/>
                                </a:lnTo>
                                <a:lnTo>
                                  <a:pt x="41" y="4258"/>
                                </a:lnTo>
                                <a:lnTo>
                                  <a:pt x="41" y="4255"/>
                                </a:lnTo>
                                <a:lnTo>
                                  <a:pt x="41" y="4253"/>
                                </a:lnTo>
                                <a:lnTo>
                                  <a:pt x="43" y="4253"/>
                                </a:lnTo>
                                <a:lnTo>
                                  <a:pt x="43" y="4250"/>
                                </a:lnTo>
                                <a:lnTo>
                                  <a:pt x="43" y="4248"/>
                                </a:lnTo>
                                <a:lnTo>
                                  <a:pt x="43" y="4246"/>
                                </a:lnTo>
                                <a:lnTo>
                                  <a:pt x="45" y="4246"/>
                                </a:lnTo>
                                <a:lnTo>
                                  <a:pt x="45" y="4243"/>
                                </a:lnTo>
                                <a:lnTo>
                                  <a:pt x="45" y="4241"/>
                                </a:lnTo>
                                <a:lnTo>
                                  <a:pt x="45" y="4238"/>
                                </a:lnTo>
                                <a:lnTo>
                                  <a:pt x="48" y="4238"/>
                                </a:lnTo>
                                <a:lnTo>
                                  <a:pt x="48" y="4236"/>
                                </a:lnTo>
                                <a:lnTo>
                                  <a:pt x="48" y="4234"/>
                                </a:lnTo>
                                <a:lnTo>
                                  <a:pt x="48" y="4231"/>
                                </a:lnTo>
                                <a:lnTo>
                                  <a:pt x="50" y="4229"/>
                                </a:lnTo>
                                <a:lnTo>
                                  <a:pt x="50" y="4226"/>
                                </a:lnTo>
                                <a:lnTo>
                                  <a:pt x="50" y="4224"/>
                                </a:lnTo>
                                <a:lnTo>
                                  <a:pt x="50" y="4222"/>
                                </a:lnTo>
                                <a:lnTo>
                                  <a:pt x="50" y="4219"/>
                                </a:lnTo>
                                <a:lnTo>
                                  <a:pt x="53" y="4219"/>
                                </a:lnTo>
                                <a:lnTo>
                                  <a:pt x="53" y="4217"/>
                                </a:lnTo>
                                <a:lnTo>
                                  <a:pt x="53" y="4214"/>
                                </a:lnTo>
                                <a:lnTo>
                                  <a:pt x="53" y="4212"/>
                                </a:lnTo>
                                <a:lnTo>
                                  <a:pt x="53" y="4210"/>
                                </a:lnTo>
                                <a:lnTo>
                                  <a:pt x="55" y="4210"/>
                                </a:lnTo>
                                <a:lnTo>
                                  <a:pt x="55" y="4207"/>
                                </a:lnTo>
                                <a:lnTo>
                                  <a:pt x="55" y="4205"/>
                                </a:lnTo>
                                <a:lnTo>
                                  <a:pt x="55" y="4202"/>
                                </a:lnTo>
                                <a:lnTo>
                                  <a:pt x="55" y="4200"/>
                                </a:lnTo>
                                <a:lnTo>
                                  <a:pt x="57" y="4198"/>
                                </a:lnTo>
                                <a:lnTo>
                                  <a:pt x="57" y="4195"/>
                                </a:lnTo>
                                <a:lnTo>
                                  <a:pt x="57" y="4193"/>
                                </a:lnTo>
                                <a:lnTo>
                                  <a:pt x="57" y="4190"/>
                                </a:lnTo>
                                <a:lnTo>
                                  <a:pt x="60" y="4188"/>
                                </a:lnTo>
                                <a:lnTo>
                                  <a:pt x="60" y="4186"/>
                                </a:lnTo>
                                <a:lnTo>
                                  <a:pt x="60" y="4183"/>
                                </a:lnTo>
                                <a:lnTo>
                                  <a:pt x="60" y="4181"/>
                                </a:lnTo>
                                <a:lnTo>
                                  <a:pt x="60" y="4178"/>
                                </a:lnTo>
                                <a:lnTo>
                                  <a:pt x="62" y="4178"/>
                                </a:lnTo>
                                <a:lnTo>
                                  <a:pt x="62" y="4176"/>
                                </a:lnTo>
                                <a:lnTo>
                                  <a:pt x="62" y="4174"/>
                                </a:lnTo>
                                <a:lnTo>
                                  <a:pt x="62" y="4171"/>
                                </a:lnTo>
                                <a:lnTo>
                                  <a:pt x="62" y="4169"/>
                                </a:lnTo>
                                <a:lnTo>
                                  <a:pt x="65" y="4169"/>
                                </a:lnTo>
                                <a:lnTo>
                                  <a:pt x="65" y="4166"/>
                                </a:lnTo>
                                <a:lnTo>
                                  <a:pt x="65" y="4164"/>
                                </a:lnTo>
                                <a:lnTo>
                                  <a:pt x="65" y="4162"/>
                                </a:lnTo>
                                <a:lnTo>
                                  <a:pt x="65" y="4159"/>
                                </a:lnTo>
                                <a:lnTo>
                                  <a:pt x="67" y="4159"/>
                                </a:lnTo>
                                <a:lnTo>
                                  <a:pt x="67" y="4157"/>
                                </a:lnTo>
                                <a:lnTo>
                                  <a:pt x="67" y="4154"/>
                                </a:lnTo>
                                <a:lnTo>
                                  <a:pt x="67" y="4152"/>
                                </a:lnTo>
                                <a:lnTo>
                                  <a:pt x="67" y="4150"/>
                                </a:lnTo>
                                <a:lnTo>
                                  <a:pt x="69" y="4150"/>
                                </a:lnTo>
                                <a:lnTo>
                                  <a:pt x="69" y="4147"/>
                                </a:lnTo>
                                <a:lnTo>
                                  <a:pt x="69" y="4145"/>
                                </a:lnTo>
                                <a:lnTo>
                                  <a:pt x="69" y="4142"/>
                                </a:lnTo>
                                <a:lnTo>
                                  <a:pt x="69" y="4140"/>
                                </a:lnTo>
                                <a:lnTo>
                                  <a:pt x="72" y="4140"/>
                                </a:lnTo>
                                <a:lnTo>
                                  <a:pt x="72" y="4138"/>
                                </a:lnTo>
                                <a:lnTo>
                                  <a:pt x="72" y="4135"/>
                                </a:lnTo>
                                <a:lnTo>
                                  <a:pt x="72" y="4133"/>
                                </a:lnTo>
                                <a:lnTo>
                                  <a:pt x="72" y="4130"/>
                                </a:lnTo>
                                <a:lnTo>
                                  <a:pt x="74" y="4130"/>
                                </a:lnTo>
                                <a:lnTo>
                                  <a:pt x="74" y="4128"/>
                                </a:lnTo>
                                <a:lnTo>
                                  <a:pt x="74" y="4126"/>
                                </a:lnTo>
                                <a:lnTo>
                                  <a:pt x="74" y="4123"/>
                                </a:lnTo>
                                <a:lnTo>
                                  <a:pt x="77" y="4121"/>
                                </a:lnTo>
                                <a:lnTo>
                                  <a:pt x="77" y="4118"/>
                                </a:lnTo>
                                <a:lnTo>
                                  <a:pt x="77" y="4116"/>
                                </a:lnTo>
                                <a:lnTo>
                                  <a:pt x="77" y="4114"/>
                                </a:lnTo>
                                <a:lnTo>
                                  <a:pt x="79" y="4114"/>
                                </a:lnTo>
                                <a:lnTo>
                                  <a:pt x="79" y="4111"/>
                                </a:lnTo>
                                <a:lnTo>
                                  <a:pt x="79" y="4109"/>
                                </a:lnTo>
                                <a:lnTo>
                                  <a:pt x="79" y="4106"/>
                                </a:lnTo>
                                <a:lnTo>
                                  <a:pt x="79" y="4104"/>
                                </a:lnTo>
                                <a:lnTo>
                                  <a:pt x="81" y="4102"/>
                                </a:lnTo>
                                <a:lnTo>
                                  <a:pt x="81" y="4099"/>
                                </a:lnTo>
                                <a:lnTo>
                                  <a:pt x="81" y="4097"/>
                                </a:lnTo>
                                <a:lnTo>
                                  <a:pt x="81" y="4094"/>
                                </a:lnTo>
                                <a:lnTo>
                                  <a:pt x="81" y="4092"/>
                                </a:lnTo>
                                <a:lnTo>
                                  <a:pt x="84" y="4090"/>
                                </a:lnTo>
                                <a:lnTo>
                                  <a:pt x="84" y="4073"/>
                                </a:lnTo>
                                <a:lnTo>
                                  <a:pt x="86" y="4073"/>
                                </a:lnTo>
                                <a:lnTo>
                                  <a:pt x="86" y="4049"/>
                                </a:lnTo>
                                <a:lnTo>
                                  <a:pt x="89" y="4049"/>
                                </a:lnTo>
                                <a:lnTo>
                                  <a:pt x="89" y="3998"/>
                                </a:lnTo>
                                <a:lnTo>
                                  <a:pt x="91" y="3994"/>
                                </a:lnTo>
                                <a:lnTo>
                                  <a:pt x="91" y="3950"/>
                                </a:lnTo>
                                <a:lnTo>
                                  <a:pt x="93" y="3948"/>
                                </a:lnTo>
                                <a:lnTo>
                                  <a:pt x="93" y="3914"/>
                                </a:lnTo>
                                <a:lnTo>
                                  <a:pt x="96" y="3914"/>
                                </a:lnTo>
                                <a:lnTo>
                                  <a:pt x="96" y="3898"/>
                                </a:lnTo>
                                <a:lnTo>
                                  <a:pt x="98" y="3898"/>
                                </a:lnTo>
                                <a:lnTo>
                                  <a:pt x="98" y="3895"/>
                                </a:lnTo>
                                <a:lnTo>
                                  <a:pt x="98" y="3893"/>
                                </a:lnTo>
                                <a:lnTo>
                                  <a:pt x="101" y="3893"/>
                                </a:lnTo>
                                <a:lnTo>
                                  <a:pt x="101" y="3890"/>
                                </a:lnTo>
                                <a:lnTo>
                                  <a:pt x="103" y="3890"/>
                                </a:lnTo>
                                <a:lnTo>
                                  <a:pt x="103" y="3888"/>
                                </a:lnTo>
                                <a:lnTo>
                                  <a:pt x="103" y="3886"/>
                                </a:lnTo>
                                <a:lnTo>
                                  <a:pt x="105" y="3886"/>
                                </a:lnTo>
                                <a:lnTo>
                                  <a:pt x="108" y="3886"/>
                                </a:lnTo>
                                <a:lnTo>
                                  <a:pt x="108" y="3883"/>
                                </a:lnTo>
                                <a:lnTo>
                                  <a:pt x="110" y="3883"/>
                                </a:lnTo>
                                <a:lnTo>
                                  <a:pt x="110" y="3881"/>
                                </a:lnTo>
                                <a:lnTo>
                                  <a:pt x="110" y="3878"/>
                                </a:lnTo>
                                <a:lnTo>
                                  <a:pt x="110" y="3876"/>
                                </a:lnTo>
                                <a:lnTo>
                                  <a:pt x="113" y="3876"/>
                                </a:lnTo>
                                <a:lnTo>
                                  <a:pt x="113" y="3874"/>
                                </a:lnTo>
                                <a:lnTo>
                                  <a:pt x="115" y="3871"/>
                                </a:lnTo>
                                <a:lnTo>
                                  <a:pt x="115" y="3869"/>
                                </a:lnTo>
                                <a:lnTo>
                                  <a:pt x="115" y="3866"/>
                                </a:lnTo>
                                <a:lnTo>
                                  <a:pt x="117" y="3866"/>
                                </a:lnTo>
                                <a:lnTo>
                                  <a:pt x="117" y="3864"/>
                                </a:lnTo>
                                <a:lnTo>
                                  <a:pt x="117" y="3862"/>
                                </a:lnTo>
                                <a:lnTo>
                                  <a:pt x="120" y="3862"/>
                                </a:lnTo>
                                <a:lnTo>
                                  <a:pt x="120" y="3859"/>
                                </a:lnTo>
                                <a:lnTo>
                                  <a:pt x="120" y="3857"/>
                                </a:lnTo>
                                <a:lnTo>
                                  <a:pt x="122" y="3854"/>
                                </a:lnTo>
                                <a:lnTo>
                                  <a:pt x="122" y="3852"/>
                                </a:lnTo>
                                <a:lnTo>
                                  <a:pt x="122" y="3850"/>
                                </a:lnTo>
                                <a:lnTo>
                                  <a:pt x="125" y="3850"/>
                                </a:lnTo>
                                <a:lnTo>
                                  <a:pt x="125" y="3847"/>
                                </a:lnTo>
                                <a:lnTo>
                                  <a:pt x="125" y="3845"/>
                                </a:lnTo>
                                <a:lnTo>
                                  <a:pt x="125" y="3842"/>
                                </a:lnTo>
                                <a:lnTo>
                                  <a:pt x="125" y="3840"/>
                                </a:lnTo>
                                <a:lnTo>
                                  <a:pt x="127" y="3838"/>
                                </a:lnTo>
                                <a:lnTo>
                                  <a:pt x="127" y="3835"/>
                                </a:lnTo>
                                <a:lnTo>
                                  <a:pt x="127" y="3833"/>
                                </a:lnTo>
                                <a:lnTo>
                                  <a:pt x="127" y="3830"/>
                                </a:lnTo>
                                <a:lnTo>
                                  <a:pt x="127" y="3828"/>
                                </a:lnTo>
                                <a:lnTo>
                                  <a:pt x="129" y="3826"/>
                                </a:lnTo>
                                <a:lnTo>
                                  <a:pt x="129" y="3814"/>
                                </a:lnTo>
                                <a:lnTo>
                                  <a:pt x="132" y="3814"/>
                                </a:lnTo>
                                <a:lnTo>
                                  <a:pt x="132" y="3802"/>
                                </a:lnTo>
                                <a:lnTo>
                                  <a:pt x="134" y="3802"/>
                                </a:lnTo>
                                <a:lnTo>
                                  <a:pt x="134" y="3790"/>
                                </a:lnTo>
                                <a:lnTo>
                                  <a:pt x="137" y="3787"/>
                                </a:lnTo>
                                <a:lnTo>
                                  <a:pt x="137" y="3785"/>
                                </a:lnTo>
                                <a:lnTo>
                                  <a:pt x="137" y="3782"/>
                                </a:lnTo>
                                <a:lnTo>
                                  <a:pt x="137" y="3780"/>
                                </a:lnTo>
                                <a:lnTo>
                                  <a:pt x="137" y="3778"/>
                                </a:lnTo>
                                <a:lnTo>
                                  <a:pt x="139" y="3778"/>
                                </a:lnTo>
                                <a:lnTo>
                                  <a:pt x="139" y="3775"/>
                                </a:lnTo>
                                <a:lnTo>
                                  <a:pt x="139" y="3773"/>
                                </a:lnTo>
                                <a:lnTo>
                                  <a:pt x="139" y="3770"/>
                                </a:lnTo>
                                <a:lnTo>
                                  <a:pt x="141" y="3768"/>
                                </a:lnTo>
                                <a:lnTo>
                                  <a:pt x="141" y="3766"/>
                                </a:lnTo>
                                <a:lnTo>
                                  <a:pt x="141" y="3763"/>
                                </a:lnTo>
                                <a:lnTo>
                                  <a:pt x="144" y="3763"/>
                                </a:lnTo>
                                <a:lnTo>
                                  <a:pt x="146" y="3763"/>
                                </a:lnTo>
                                <a:lnTo>
                                  <a:pt x="146" y="3766"/>
                                </a:lnTo>
                                <a:lnTo>
                                  <a:pt x="146" y="3763"/>
                                </a:lnTo>
                                <a:lnTo>
                                  <a:pt x="149" y="3763"/>
                                </a:lnTo>
                                <a:lnTo>
                                  <a:pt x="149" y="3761"/>
                                </a:lnTo>
                                <a:lnTo>
                                  <a:pt x="149" y="3763"/>
                                </a:lnTo>
                                <a:lnTo>
                                  <a:pt x="149" y="3761"/>
                                </a:lnTo>
                                <a:lnTo>
                                  <a:pt x="151" y="3761"/>
                                </a:lnTo>
                                <a:lnTo>
                                  <a:pt x="151" y="3758"/>
                                </a:lnTo>
                                <a:lnTo>
                                  <a:pt x="151" y="3756"/>
                                </a:lnTo>
                                <a:lnTo>
                                  <a:pt x="153" y="3756"/>
                                </a:lnTo>
                                <a:lnTo>
                                  <a:pt x="153" y="3754"/>
                                </a:lnTo>
                                <a:lnTo>
                                  <a:pt x="156" y="3751"/>
                                </a:lnTo>
                                <a:lnTo>
                                  <a:pt x="156" y="3754"/>
                                </a:lnTo>
                                <a:lnTo>
                                  <a:pt x="156" y="3751"/>
                                </a:lnTo>
                                <a:lnTo>
                                  <a:pt x="156" y="3749"/>
                                </a:lnTo>
                                <a:lnTo>
                                  <a:pt x="158" y="3749"/>
                                </a:lnTo>
                                <a:lnTo>
                                  <a:pt x="158" y="3746"/>
                                </a:lnTo>
                                <a:lnTo>
                                  <a:pt x="158" y="3732"/>
                                </a:lnTo>
                                <a:lnTo>
                                  <a:pt x="161" y="3730"/>
                                </a:lnTo>
                                <a:lnTo>
                                  <a:pt x="161" y="3713"/>
                                </a:lnTo>
                                <a:lnTo>
                                  <a:pt x="163" y="3710"/>
                                </a:lnTo>
                                <a:lnTo>
                                  <a:pt x="163" y="3689"/>
                                </a:lnTo>
                                <a:lnTo>
                                  <a:pt x="165" y="3686"/>
                                </a:lnTo>
                                <a:lnTo>
                                  <a:pt x="165" y="3665"/>
                                </a:lnTo>
                                <a:lnTo>
                                  <a:pt x="168" y="3662"/>
                                </a:lnTo>
                                <a:lnTo>
                                  <a:pt x="168" y="3638"/>
                                </a:lnTo>
                                <a:lnTo>
                                  <a:pt x="170" y="3636"/>
                                </a:lnTo>
                                <a:lnTo>
                                  <a:pt x="170" y="3614"/>
                                </a:lnTo>
                                <a:lnTo>
                                  <a:pt x="173" y="3612"/>
                                </a:lnTo>
                                <a:lnTo>
                                  <a:pt x="173" y="3586"/>
                                </a:lnTo>
                                <a:lnTo>
                                  <a:pt x="175" y="3586"/>
                                </a:lnTo>
                                <a:lnTo>
                                  <a:pt x="175" y="3583"/>
                                </a:lnTo>
                                <a:lnTo>
                                  <a:pt x="175" y="3581"/>
                                </a:lnTo>
                                <a:lnTo>
                                  <a:pt x="175" y="3578"/>
                                </a:lnTo>
                                <a:lnTo>
                                  <a:pt x="177" y="3578"/>
                                </a:lnTo>
                                <a:lnTo>
                                  <a:pt x="177" y="3566"/>
                                </a:lnTo>
                                <a:lnTo>
                                  <a:pt x="180" y="3566"/>
                                </a:lnTo>
                                <a:lnTo>
                                  <a:pt x="180" y="3552"/>
                                </a:lnTo>
                                <a:lnTo>
                                  <a:pt x="182" y="3552"/>
                                </a:lnTo>
                                <a:lnTo>
                                  <a:pt x="182" y="3535"/>
                                </a:lnTo>
                                <a:lnTo>
                                  <a:pt x="185" y="3535"/>
                                </a:lnTo>
                                <a:lnTo>
                                  <a:pt x="185" y="3518"/>
                                </a:lnTo>
                                <a:lnTo>
                                  <a:pt x="187" y="3518"/>
                                </a:lnTo>
                                <a:lnTo>
                                  <a:pt x="187" y="3504"/>
                                </a:lnTo>
                                <a:lnTo>
                                  <a:pt x="189" y="3502"/>
                                </a:lnTo>
                                <a:lnTo>
                                  <a:pt x="189" y="3487"/>
                                </a:lnTo>
                                <a:lnTo>
                                  <a:pt x="192" y="3485"/>
                                </a:lnTo>
                                <a:lnTo>
                                  <a:pt x="192" y="3473"/>
                                </a:lnTo>
                                <a:lnTo>
                                  <a:pt x="194" y="3470"/>
                                </a:lnTo>
                                <a:lnTo>
                                  <a:pt x="194" y="3456"/>
                                </a:lnTo>
                                <a:lnTo>
                                  <a:pt x="197" y="3456"/>
                                </a:lnTo>
                                <a:lnTo>
                                  <a:pt x="197" y="3442"/>
                                </a:lnTo>
                                <a:lnTo>
                                  <a:pt x="199" y="3442"/>
                                </a:lnTo>
                                <a:lnTo>
                                  <a:pt x="199" y="3427"/>
                                </a:lnTo>
                                <a:lnTo>
                                  <a:pt x="201" y="3427"/>
                                </a:lnTo>
                                <a:lnTo>
                                  <a:pt x="201" y="3415"/>
                                </a:lnTo>
                                <a:lnTo>
                                  <a:pt x="204" y="3415"/>
                                </a:lnTo>
                                <a:lnTo>
                                  <a:pt x="204" y="3401"/>
                                </a:lnTo>
                                <a:lnTo>
                                  <a:pt x="206" y="3401"/>
                                </a:lnTo>
                                <a:lnTo>
                                  <a:pt x="206" y="3389"/>
                                </a:lnTo>
                                <a:lnTo>
                                  <a:pt x="209" y="3389"/>
                                </a:lnTo>
                                <a:lnTo>
                                  <a:pt x="209" y="3377"/>
                                </a:lnTo>
                                <a:lnTo>
                                  <a:pt x="211" y="3377"/>
                                </a:lnTo>
                                <a:lnTo>
                                  <a:pt x="211" y="3365"/>
                                </a:lnTo>
                                <a:lnTo>
                                  <a:pt x="213" y="3365"/>
                                </a:lnTo>
                                <a:lnTo>
                                  <a:pt x="213" y="3353"/>
                                </a:lnTo>
                                <a:lnTo>
                                  <a:pt x="216" y="3350"/>
                                </a:lnTo>
                                <a:lnTo>
                                  <a:pt x="216" y="3348"/>
                                </a:lnTo>
                                <a:lnTo>
                                  <a:pt x="216" y="3346"/>
                                </a:lnTo>
                                <a:lnTo>
                                  <a:pt x="216" y="3343"/>
                                </a:lnTo>
                                <a:lnTo>
                                  <a:pt x="216" y="3341"/>
                                </a:lnTo>
                                <a:lnTo>
                                  <a:pt x="218" y="3338"/>
                                </a:lnTo>
                                <a:lnTo>
                                  <a:pt x="218" y="3326"/>
                                </a:lnTo>
                                <a:lnTo>
                                  <a:pt x="221" y="3324"/>
                                </a:lnTo>
                                <a:lnTo>
                                  <a:pt x="221" y="3322"/>
                                </a:lnTo>
                                <a:lnTo>
                                  <a:pt x="221" y="3319"/>
                                </a:lnTo>
                                <a:lnTo>
                                  <a:pt x="221" y="3317"/>
                                </a:lnTo>
                                <a:lnTo>
                                  <a:pt x="221" y="3314"/>
                                </a:lnTo>
                                <a:lnTo>
                                  <a:pt x="223" y="3312"/>
                                </a:lnTo>
                                <a:lnTo>
                                  <a:pt x="223" y="3300"/>
                                </a:lnTo>
                                <a:lnTo>
                                  <a:pt x="225" y="3300"/>
                                </a:lnTo>
                                <a:lnTo>
                                  <a:pt x="225" y="3288"/>
                                </a:lnTo>
                                <a:lnTo>
                                  <a:pt x="228" y="3288"/>
                                </a:lnTo>
                                <a:lnTo>
                                  <a:pt x="228" y="3274"/>
                                </a:lnTo>
                                <a:lnTo>
                                  <a:pt x="230" y="3274"/>
                                </a:lnTo>
                                <a:lnTo>
                                  <a:pt x="230" y="3262"/>
                                </a:lnTo>
                                <a:lnTo>
                                  <a:pt x="233" y="3262"/>
                                </a:lnTo>
                                <a:lnTo>
                                  <a:pt x="233" y="3250"/>
                                </a:lnTo>
                                <a:lnTo>
                                  <a:pt x="235" y="3247"/>
                                </a:lnTo>
                                <a:lnTo>
                                  <a:pt x="235" y="3235"/>
                                </a:lnTo>
                                <a:lnTo>
                                  <a:pt x="237" y="3235"/>
                                </a:lnTo>
                                <a:lnTo>
                                  <a:pt x="237" y="3223"/>
                                </a:lnTo>
                                <a:lnTo>
                                  <a:pt x="240" y="3221"/>
                                </a:lnTo>
                                <a:lnTo>
                                  <a:pt x="240" y="3209"/>
                                </a:lnTo>
                                <a:lnTo>
                                  <a:pt x="242" y="3209"/>
                                </a:lnTo>
                                <a:lnTo>
                                  <a:pt x="242" y="3197"/>
                                </a:lnTo>
                                <a:lnTo>
                                  <a:pt x="245" y="3197"/>
                                </a:lnTo>
                                <a:lnTo>
                                  <a:pt x="245" y="3185"/>
                                </a:lnTo>
                                <a:lnTo>
                                  <a:pt x="247" y="3182"/>
                                </a:lnTo>
                                <a:lnTo>
                                  <a:pt x="247" y="3170"/>
                                </a:lnTo>
                                <a:lnTo>
                                  <a:pt x="249" y="3170"/>
                                </a:lnTo>
                                <a:lnTo>
                                  <a:pt x="249" y="3158"/>
                                </a:lnTo>
                                <a:lnTo>
                                  <a:pt x="252" y="3156"/>
                                </a:lnTo>
                                <a:lnTo>
                                  <a:pt x="252" y="3144"/>
                                </a:lnTo>
                                <a:lnTo>
                                  <a:pt x="254" y="3144"/>
                                </a:lnTo>
                                <a:lnTo>
                                  <a:pt x="254" y="3132"/>
                                </a:lnTo>
                                <a:lnTo>
                                  <a:pt x="257" y="3130"/>
                                </a:lnTo>
                                <a:lnTo>
                                  <a:pt x="257" y="3118"/>
                                </a:lnTo>
                                <a:lnTo>
                                  <a:pt x="259" y="3115"/>
                                </a:lnTo>
                                <a:lnTo>
                                  <a:pt x="259" y="3103"/>
                                </a:lnTo>
                                <a:lnTo>
                                  <a:pt x="261" y="3103"/>
                                </a:lnTo>
                                <a:lnTo>
                                  <a:pt x="261" y="3091"/>
                                </a:lnTo>
                                <a:lnTo>
                                  <a:pt x="264" y="3091"/>
                                </a:lnTo>
                                <a:lnTo>
                                  <a:pt x="264" y="3079"/>
                                </a:lnTo>
                                <a:lnTo>
                                  <a:pt x="266" y="3079"/>
                                </a:lnTo>
                                <a:lnTo>
                                  <a:pt x="266" y="3067"/>
                                </a:lnTo>
                                <a:lnTo>
                                  <a:pt x="269" y="3065"/>
                                </a:lnTo>
                                <a:lnTo>
                                  <a:pt x="269" y="3053"/>
                                </a:lnTo>
                                <a:lnTo>
                                  <a:pt x="271" y="3050"/>
                                </a:lnTo>
                                <a:lnTo>
                                  <a:pt x="271" y="3038"/>
                                </a:lnTo>
                                <a:lnTo>
                                  <a:pt x="273" y="3038"/>
                                </a:lnTo>
                                <a:lnTo>
                                  <a:pt x="273" y="3026"/>
                                </a:lnTo>
                                <a:lnTo>
                                  <a:pt x="276" y="3024"/>
                                </a:lnTo>
                                <a:lnTo>
                                  <a:pt x="276" y="3022"/>
                                </a:lnTo>
                                <a:lnTo>
                                  <a:pt x="276" y="3019"/>
                                </a:lnTo>
                                <a:lnTo>
                                  <a:pt x="276" y="3017"/>
                                </a:lnTo>
                                <a:lnTo>
                                  <a:pt x="276" y="3014"/>
                                </a:lnTo>
                                <a:lnTo>
                                  <a:pt x="278" y="3012"/>
                                </a:lnTo>
                                <a:lnTo>
                                  <a:pt x="278" y="3000"/>
                                </a:lnTo>
                                <a:lnTo>
                                  <a:pt x="281" y="2998"/>
                                </a:lnTo>
                                <a:lnTo>
                                  <a:pt x="281" y="2995"/>
                                </a:lnTo>
                                <a:lnTo>
                                  <a:pt x="281" y="2993"/>
                                </a:lnTo>
                                <a:lnTo>
                                  <a:pt x="281" y="2990"/>
                                </a:lnTo>
                                <a:lnTo>
                                  <a:pt x="281" y="2988"/>
                                </a:lnTo>
                                <a:lnTo>
                                  <a:pt x="283" y="2986"/>
                                </a:lnTo>
                                <a:lnTo>
                                  <a:pt x="283" y="2974"/>
                                </a:lnTo>
                                <a:lnTo>
                                  <a:pt x="285" y="2974"/>
                                </a:lnTo>
                                <a:lnTo>
                                  <a:pt x="285" y="2962"/>
                                </a:lnTo>
                                <a:lnTo>
                                  <a:pt x="288" y="2962"/>
                                </a:lnTo>
                                <a:lnTo>
                                  <a:pt x="288" y="2947"/>
                                </a:lnTo>
                                <a:lnTo>
                                  <a:pt x="290" y="2947"/>
                                </a:lnTo>
                                <a:lnTo>
                                  <a:pt x="290" y="2935"/>
                                </a:lnTo>
                                <a:lnTo>
                                  <a:pt x="293" y="2933"/>
                                </a:lnTo>
                                <a:lnTo>
                                  <a:pt x="293" y="2921"/>
                                </a:lnTo>
                                <a:lnTo>
                                  <a:pt x="295" y="2921"/>
                                </a:lnTo>
                                <a:lnTo>
                                  <a:pt x="295" y="2909"/>
                                </a:lnTo>
                                <a:lnTo>
                                  <a:pt x="297" y="2906"/>
                                </a:lnTo>
                                <a:lnTo>
                                  <a:pt x="297" y="2894"/>
                                </a:lnTo>
                                <a:lnTo>
                                  <a:pt x="300" y="2894"/>
                                </a:lnTo>
                                <a:lnTo>
                                  <a:pt x="300" y="2882"/>
                                </a:lnTo>
                                <a:lnTo>
                                  <a:pt x="302" y="2880"/>
                                </a:lnTo>
                                <a:lnTo>
                                  <a:pt x="302" y="2868"/>
                                </a:lnTo>
                                <a:lnTo>
                                  <a:pt x="305" y="2866"/>
                                </a:lnTo>
                                <a:lnTo>
                                  <a:pt x="305" y="2854"/>
                                </a:lnTo>
                                <a:lnTo>
                                  <a:pt x="307" y="2854"/>
                                </a:lnTo>
                                <a:lnTo>
                                  <a:pt x="307" y="2839"/>
                                </a:lnTo>
                                <a:lnTo>
                                  <a:pt x="309" y="2839"/>
                                </a:lnTo>
                                <a:lnTo>
                                  <a:pt x="309" y="2827"/>
                                </a:lnTo>
                                <a:lnTo>
                                  <a:pt x="312" y="2825"/>
                                </a:lnTo>
                                <a:lnTo>
                                  <a:pt x="312" y="2813"/>
                                </a:lnTo>
                                <a:lnTo>
                                  <a:pt x="314" y="2813"/>
                                </a:lnTo>
                                <a:lnTo>
                                  <a:pt x="314" y="2798"/>
                                </a:lnTo>
                                <a:lnTo>
                                  <a:pt x="317" y="2798"/>
                                </a:lnTo>
                                <a:lnTo>
                                  <a:pt x="317" y="2784"/>
                                </a:lnTo>
                                <a:lnTo>
                                  <a:pt x="319" y="2784"/>
                                </a:lnTo>
                                <a:lnTo>
                                  <a:pt x="319" y="2770"/>
                                </a:lnTo>
                                <a:lnTo>
                                  <a:pt x="321" y="2770"/>
                                </a:lnTo>
                                <a:lnTo>
                                  <a:pt x="321" y="2755"/>
                                </a:lnTo>
                                <a:lnTo>
                                  <a:pt x="324" y="2753"/>
                                </a:lnTo>
                                <a:lnTo>
                                  <a:pt x="324" y="2738"/>
                                </a:lnTo>
                                <a:lnTo>
                                  <a:pt x="326" y="2738"/>
                                </a:lnTo>
                                <a:lnTo>
                                  <a:pt x="326" y="2722"/>
                                </a:lnTo>
                                <a:lnTo>
                                  <a:pt x="329" y="2722"/>
                                </a:lnTo>
                                <a:lnTo>
                                  <a:pt x="329" y="2707"/>
                                </a:lnTo>
                                <a:lnTo>
                                  <a:pt x="331" y="2707"/>
                                </a:lnTo>
                                <a:lnTo>
                                  <a:pt x="331" y="2693"/>
                                </a:lnTo>
                                <a:lnTo>
                                  <a:pt x="333" y="2690"/>
                                </a:lnTo>
                                <a:lnTo>
                                  <a:pt x="333" y="2678"/>
                                </a:lnTo>
                                <a:lnTo>
                                  <a:pt x="336" y="2676"/>
                                </a:lnTo>
                                <a:lnTo>
                                  <a:pt x="336" y="2662"/>
                                </a:lnTo>
                                <a:lnTo>
                                  <a:pt x="338" y="2662"/>
                                </a:lnTo>
                                <a:lnTo>
                                  <a:pt x="338" y="2647"/>
                                </a:lnTo>
                                <a:lnTo>
                                  <a:pt x="341" y="2647"/>
                                </a:lnTo>
                                <a:lnTo>
                                  <a:pt x="341" y="2633"/>
                                </a:lnTo>
                                <a:lnTo>
                                  <a:pt x="343" y="2633"/>
                                </a:lnTo>
                                <a:lnTo>
                                  <a:pt x="343" y="2621"/>
                                </a:lnTo>
                                <a:lnTo>
                                  <a:pt x="345" y="2618"/>
                                </a:lnTo>
                                <a:lnTo>
                                  <a:pt x="345" y="2606"/>
                                </a:lnTo>
                                <a:lnTo>
                                  <a:pt x="348" y="2604"/>
                                </a:lnTo>
                                <a:lnTo>
                                  <a:pt x="348" y="2602"/>
                                </a:lnTo>
                                <a:lnTo>
                                  <a:pt x="348" y="2599"/>
                                </a:lnTo>
                                <a:lnTo>
                                  <a:pt x="348" y="2597"/>
                                </a:lnTo>
                                <a:lnTo>
                                  <a:pt x="348" y="2594"/>
                                </a:lnTo>
                                <a:lnTo>
                                  <a:pt x="350" y="2592"/>
                                </a:lnTo>
                                <a:lnTo>
                                  <a:pt x="350" y="2580"/>
                                </a:lnTo>
                                <a:lnTo>
                                  <a:pt x="353" y="2578"/>
                                </a:lnTo>
                                <a:lnTo>
                                  <a:pt x="353" y="2566"/>
                                </a:lnTo>
                                <a:lnTo>
                                  <a:pt x="355" y="2566"/>
                                </a:lnTo>
                                <a:lnTo>
                                  <a:pt x="355" y="2554"/>
                                </a:lnTo>
                                <a:lnTo>
                                  <a:pt x="357" y="2551"/>
                                </a:lnTo>
                                <a:lnTo>
                                  <a:pt x="357" y="2549"/>
                                </a:lnTo>
                                <a:lnTo>
                                  <a:pt x="357" y="2546"/>
                                </a:lnTo>
                                <a:lnTo>
                                  <a:pt x="357" y="2544"/>
                                </a:lnTo>
                                <a:lnTo>
                                  <a:pt x="357" y="2542"/>
                                </a:lnTo>
                                <a:lnTo>
                                  <a:pt x="360" y="2539"/>
                                </a:lnTo>
                                <a:lnTo>
                                  <a:pt x="360" y="2527"/>
                                </a:lnTo>
                                <a:lnTo>
                                  <a:pt x="362" y="2525"/>
                                </a:lnTo>
                                <a:lnTo>
                                  <a:pt x="362" y="2522"/>
                                </a:lnTo>
                                <a:lnTo>
                                  <a:pt x="362" y="2520"/>
                                </a:lnTo>
                                <a:lnTo>
                                  <a:pt x="362" y="2518"/>
                                </a:lnTo>
                                <a:lnTo>
                                  <a:pt x="362" y="2515"/>
                                </a:lnTo>
                                <a:lnTo>
                                  <a:pt x="365" y="2513"/>
                                </a:lnTo>
                                <a:lnTo>
                                  <a:pt x="365" y="2501"/>
                                </a:lnTo>
                                <a:lnTo>
                                  <a:pt x="367" y="2501"/>
                                </a:lnTo>
                                <a:lnTo>
                                  <a:pt x="367" y="2489"/>
                                </a:lnTo>
                                <a:lnTo>
                                  <a:pt x="369" y="2486"/>
                                </a:lnTo>
                                <a:lnTo>
                                  <a:pt x="369" y="2474"/>
                                </a:lnTo>
                                <a:lnTo>
                                  <a:pt x="372" y="2474"/>
                                </a:lnTo>
                                <a:lnTo>
                                  <a:pt x="372" y="2462"/>
                                </a:lnTo>
                                <a:lnTo>
                                  <a:pt x="374" y="2460"/>
                                </a:lnTo>
                                <a:lnTo>
                                  <a:pt x="374" y="2448"/>
                                </a:lnTo>
                                <a:lnTo>
                                  <a:pt x="377" y="2448"/>
                                </a:lnTo>
                                <a:lnTo>
                                  <a:pt x="377" y="2434"/>
                                </a:lnTo>
                                <a:lnTo>
                                  <a:pt x="379" y="2434"/>
                                </a:lnTo>
                                <a:lnTo>
                                  <a:pt x="379" y="2422"/>
                                </a:lnTo>
                                <a:lnTo>
                                  <a:pt x="381" y="2422"/>
                                </a:lnTo>
                                <a:lnTo>
                                  <a:pt x="381" y="2407"/>
                                </a:lnTo>
                                <a:lnTo>
                                  <a:pt x="384" y="2405"/>
                                </a:lnTo>
                                <a:lnTo>
                                  <a:pt x="384" y="2393"/>
                                </a:lnTo>
                                <a:lnTo>
                                  <a:pt x="386" y="2393"/>
                                </a:lnTo>
                                <a:lnTo>
                                  <a:pt x="386" y="2378"/>
                                </a:lnTo>
                                <a:lnTo>
                                  <a:pt x="389" y="2376"/>
                                </a:lnTo>
                                <a:lnTo>
                                  <a:pt x="389" y="2364"/>
                                </a:lnTo>
                                <a:lnTo>
                                  <a:pt x="391" y="2362"/>
                                </a:lnTo>
                                <a:lnTo>
                                  <a:pt x="391" y="2347"/>
                                </a:lnTo>
                                <a:lnTo>
                                  <a:pt x="393" y="2347"/>
                                </a:lnTo>
                                <a:lnTo>
                                  <a:pt x="393" y="2333"/>
                                </a:lnTo>
                                <a:lnTo>
                                  <a:pt x="396" y="2333"/>
                                </a:lnTo>
                                <a:lnTo>
                                  <a:pt x="396" y="2318"/>
                                </a:lnTo>
                                <a:lnTo>
                                  <a:pt x="398" y="2316"/>
                                </a:lnTo>
                                <a:lnTo>
                                  <a:pt x="398" y="2302"/>
                                </a:lnTo>
                                <a:lnTo>
                                  <a:pt x="401" y="2302"/>
                                </a:lnTo>
                                <a:lnTo>
                                  <a:pt x="401" y="2287"/>
                                </a:lnTo>
                                <a:lnTo>
                                  <a:pt x="403" y="2285"/>
                                </a:lnTo>
                                <a:lnTo>
                                  <a:pt x="403" y="2273"/>
                                </a:lnTo>
                                <a:lnTo>
                                  <a:pt x="405" y="2270"/>
                                </a:lnTo>
                                <a:lnTo>
                                  <a:pt x="405" y="2256"/>
                                </a:lnTo>
                                <a:lnTo>
                                  <a:pt x="408" y="2256"/>
                                </a:lnTo>
                                <a:lnTo>
                                  <a:pt x="408" y="2242"/>
                                </a:lnTo>
                                <a:lnTo>
                                  <a:pt x="410" y="2242"/>
                                </a:lnTo>
                                <a:lnTo>
                                  <a:pt x="410" y="2227"/>
                                </a:lnTo>
                                <a:lnTo>
                                  <a:pt x="413" y="2227"/>
                                </a:lnTo>
                                <a:lnTo>
                                  <a:pt x="413" y="2215"/>
                                </a:lnTo>
                                <a:lnTo>
                                  <a:pt x="415" y="2213"/>
                                </a:lnTo>
                                <a:lnTo>
                                  <a:pt x="415" y="2201"/>
                                </a:lnTo>
                                <a:lnTo>
                                  <a:pt x="417" y="2201"/>
                                </a:lnTo>
                                <a:lnTo>
                                  <a:pt x="417" y="2189"/>
                                </a:lnTo>
                                <a:lnTo>
                                  <a:pt x="420" y="2186"/>
                                </a:lnTo>
                                <a:lnTo>
                                  <a:pt x="420" y="2174"/>
                                </a:lnTo>
                                <a:lnTo>
                                  <a:pt x="422" y="2174"/>
                                </a:lnTo>
                                <a:lnTo>
                                  <a:pt x="422" y="2162"/>
                                </a:lnTo>
                                <a:lnTo>
                                  <a:pt x="425" y="2160"/>
                                </a:lnTo>
                                <a:lnTo>
                                  <a:pt x="425" y="2148"/>
                                </a:lnTo>
                                <a:lnTo>
                                  <a:pt x="427" y="2148"/>
                                </a:lnTo>
                                <a:lnTo>
                                  <a:pt x="427" y="2136"/>
                                </a:lnTo>
                                <a:lnTo>
                                  <a:pt x="429" y="2136"/>
                                </a:lnTo>
                                <a:lnTo>
                                  <a:pt x="429" y="2122"/>
                                </a:lnTo>
                                <a:lnTo>
                                  <a:pt x="432" y="2122"/>
                                </a:lnTo>
                                <a:lnTo>
                                  <a:pt x="432" y="2107"/>
                                </a:lnTo>
                                <a:lnTo>
                                  <a:pt x="434" y="2107"/>
                                </a:lnTo>
                                <a:lnTo>
                                  <a:pt x="434" y="2093"/>
                                </a:lnTo>
                                <a:lnTo>
                                  <a:pt x="437" y="2093"/>
                                </a:lnTo>
                                <a:lnTo>
                                  <a:pt x="437" y="2081"/>
                                </a:lnTo>
                                <a:lnTo>
                                  <a:pt x="439" y="2078"/>
                                </a:lnTo>
                                <a:lnTo>
                                  <a:pt x="439" y="2066"/>
                                </a:lnTo>
                                <a:lnTo>
                                  <a:pt x="441" y="2064"/>
                                </a:lnTo>
                                <a:lnTo>
                                  <a:pt x="441" y="2052"/>
                                </a:lnTo>
                                <a:lnTo>
                                  <a:pt x="444" y="2052"/>
                                </a:lnTo>
                                <a:lnTo>
                                  <a:pt x="444" y="2038"/>
                                </a:lnTo>
                                <a:lnTo>
                                  <a:pt x="446" y="2035"/>
                                </a:lnTo>
                                <a:lnTo>
                                  <a:pt x="446" y="2023"/>
                                </a:lnTo>
                                <a:lnTo>
                                  <a:pt x="449" y="2021"/>
                                </a:lnTo>
                                <a:lnTo>
                                  <a:pt x="449" y="2009"/>
                                </a:lnTo>
                                <a:lnTo>
                                  <a:pt x="451" y="2006"/>
                                </a:lnTo>
                                <a:lnTo>
                                  <a:pt x="451" y="1994"/>
                                </a:lnTo>
                                <a:lnTo>
                                  <a:pt x="453" y="1992"/>
                                </a:lnTo>
                                <a:lnTo>
                                  <a:pt x="453" y="1978"/>
                                </a:lnTo>
                                <a:lnTo>
                                  <a:pt x="456" y="1978"/>
                                </a:lnTo>
                                <a:lnTo>
                                  <a:pt x="456" y="1966"/>
                                </a:lnTo>
                                <a:lnTo>
                                  <a:pt x="458" y="1963"/>
                                </a:lnTo>
                                <a:lnTo>
                                  <a:pt x="458" y="1949"/>
                                </a:lnTo>
                                <a:lnTo>
                                  <a:pt x="461" y="1946"/>
                                </a:lnTo>
                                <a:lnTo>
                                  <a:pt x="461" y="1934"/>
                                </a:lnTo>
                                <a:lnTo>
                                  <a:pt x="463" y="1932"/>
                                </a:lnTo>
                                <a:lnTo>
                                  <a:pt x="463" y="1918"/>
                                </a:lnTo>
                                <a:lnTo>
                                  <a:pt x="465" y="1918"/>
                                </a:lnTo>
                                <a:lnTo>
                                  <a:pt x="465" y="1903"/>
                                </a:lnTo>
                                <a:lnTo>
                                  <a:pt x="468" y="1903"/>
                                </a:lnTo>
                                <a:lnTo>
                                  <a:pt x="468" y="1889"/>
                                </a:lnTo>
                                <a:lnTo>
                                  <a:pt x="470" y="1889"/>
                                </a:lnTo>
                                <a:lnTo>
                                  <a:pt x="470" y="1872"/>
                                </a:lnTo>
                                <a:lnTo>
                                  <a:pt x="473" y="1872"/>
                                </a:lnTo>
                                <a:lnTo>
                                  <a:pt x="473" y="1858"/>
                                </a:lnTo>
                                <a:lnTo>
                                  <a:pt x="475" y="1858"/>
                                </a:lnTo>
                                <a:lnTo>
                                  <a:pt x="475" y="1843"/>
                                </a:lnTo>
                                <a:lnTo>
                                  <a:pt x="477" y="1841"/>
                                </a:lnTo>
                                <a:lnTo>
                                  <a:pt x="477" y="1829"/>
                                </a:lnTo>
                                <a:lnTo>
                                  <a:pt x="480" y="1826"/>
                                </a:lnTo>
                                <a:lnTo>
                                  <a:pt x="480" y="1812"/>
                                </a:lnTo>
                                <a:lnTo>
                                  <a:pt x="482" y="1812"/>
                                </a:lnTo>
                                <a:lnTo>
                                  <a:pt x="482" y="1795"/>
                                </a:lnTo>
                                <a:lnTo>
                                  <a:pt x="485" y="1795"/>
                                </a:lnTo>
                                <a:lnTo>
                                  <a:pt x="485" y="1781"/>
                                </a:lnTo>
                                <a:lnTo>
                                  <a:pt x="487" y="1781"/>
                                </a:lnTo>
                                <a:lnTo>
                                  <a:pt x="487" y="1769"/>
                                </a:lnTo>
                                <a:lnTo>
                                  <a:pt x="489" y="1766"/>
                                </a:lnTo>
                                <a:lnTo>
                                  <a:pt x="489" y="1752"/>
                                </a:lnTo>
                                <a:lnTo>
                                  <a:pt x="492" y="1752"/>
                                </a:lnTo>
                                <a:lnTo>
                                  <a:pt x="492" y="1738"/>
                                </a:lnTo>
                                <a:lnTo>
                                  <a:pt x="494" y="1735"/>
                                </a:lnTo>
                                <a:lnTo>
                                  <a:pt x="494" y="1721"/>
                                </a:lnTo>
                                <a:lnTo>
                                  <a:pt x="497" y="1718"/>
                                </a:lnTo>
                                <a:lnTo>
                                  <a:pt x="497" y="1704"/>
                                </a:lnTo>
                                <a:lnTo>
                                  <a:pt x="499" y="1704"/>
                                </a:lnTo>
                                <a:lnTo>
                                  <a:pt x="499" y="1690"/>
                                </a:lnTo>
                                <a:lnTo>
                                  <a:pt x="501" y="1687"/>
                                </a:lnTo>
                                <a:lnTo>
                                  <a:pt x="501" y="1675"/>
                                </a:lnTo>
                                <a:lnTo>
                                  <a:pt x="504" y="1673"/>
                                </a:lnTo>
                                <a:lnTo>
                                  <a:pt x="504" y="1656"/>
                                </a:lnTo>
                                <a:lnTo>
                                  <a:pt x="506" y="1656"/>
                                </a:lnTo>
                                <a:lnTo>
                                  <a:pt x="506" y="1644"/>
                                </a:lnTo>
                                <a:lnTo>
                                  <a:pt x="509" y="1642"/>
                                </a:lnTo>
                                <a:lnTo>
                                  <a:pt x="509" y="1630"/>
                                </a:lnTo>
                                <a:lnTo>
                                  <a:pt x="511" y="1627"/>
                                </a:lnTo>
                                <a:lnTo>
                                  <a:pt x="511" y="1615"/>
                                </a:lnTo>
                                <a:lnTo>
                                  <a:pt x="513" y="1613"/>
                                </a:lnTo>
                                <a:lnTo>
                                  <a:pt x="513" y="1598"/>
                                </a:lnTo>
                                <a:lnTo>
                                  <a:pt x="516" y="1598"/>
                                </a:lnTo>
                                <a:lnTo>
                                  <a:pt x="516" y="1584"/>
                                </a:lnTo>
                                <a:lnTo>
                                  <a:pt x="518" y="1584"/>
                                </a:lnTo>
                                <a:lnTo>
                                  <a:pt x="518" y="1570"/>
                                </a:lnTo>
                                <a:lnTo>
                                  <a:pt x="521" y="1570"/>
                                </a:lnTo>
                                <a:lnTo>
                                  <a:pt x="521" y="1558"/>
                                </a:lnTo>
                                <a:lnTo>
                                  <a:pt x="523" y="1558"/>
                                </a:lnTo>
                                <a:lnTo>
                                  <a:pt x="523" y="1543"/>
                                </a:lnTo>
                                <a:lnTo>
                                  <a:pt x="525" y="1541"/>
                                </a:lnTo>
                                <a:lnTo>
                                  <a:pt x="525" y="1526"/>
                                </a:lnTo>
                                <a:lnTo>
                                  <a:pt x="528" y="1526"/>
                                </a:lnTo>
                                <a:lnTo>
                                  <a:pt x="528" y="1512"/>
                                </a:lnTo>
                                <a:lnTo>
                                  <a:pt x="530" y="1510"/>
                                </a:lnTo>
                                <a:lnTo>
                                  <a:pt x="530" y="1495"/>
                                </a:lnTo>
                                <a:lnTo>
                                  <a:pt x="533" y="1495"/>
                                </a:lnTo>
                                <a:lnTo>
                                  <a:pt x="533" y="1481"/>
                                </a:lnTo>
                                <a:lnTo>
                                  <a:pt x="535" y="1481"/>
                                </a:lnTo>
                                <a:lnTo>
                                  <a:pt x="535" y="1466"/>
                                </a:lnTo>
                                <a:lnTo>
                                  <a:pt x="537" y="1466"/>
                                </a:lnTo>
                                <a:lnTo>
                                  <a:pt x="537" y="1452"/>
                                </a:lnTo>
                                <a:lnTo>
                                  <a:pt x="540" y="1452"/>
                                </a:lnTo>
                                <a:lnTo>
                                  <a:pt x="540" y="1438"/>
                                </a:lnTo>
                                <a:lnTo>
                                  <a:pt x="542" y="1438"/>
                                </a:lnTo>
                                <a:lnTo>
                                  <a:pt x="542" y="1423"/>
                                </a:lnTo>
                                <a:lnTo>
                                  <a:pt x="545" y="1423"/>
                                </a:lnTo>
                                <a:lnTo>
                                  <a:pt x="545" y="1411"/>
                                </a:lnTo>
                                <a:lnTo>
                                  <a:pt x="547" y="1409"/>
                                </a:lnTo>
                                <a:lnTo>
                                  <a:pt x="547" y="1397"/>
                                </a:lnTo>
                                <a:lnTo>
                                  <a:pt x="549" y="1394"/>
                                </a:lnTo>
                                <a:lnTo>
                                  <a:pt x="549" y="1382"/>
                                </a:lnTo>
                                <a:lnTo>
                                  <a:pt x="552" y="1382"/>
                                </a:lnTo>
                                <a:lnTo>
                                  <a:pt x="552" y="1366"/>
                                </a:lnTo>
                                <a:lnTo>
                                  <a:pt x="554" y="1366"/>
                                </a:lnTo>
                                <a:lnTo>
                                  <a:pt x="554" y="1349"/>
                                </a:lnTo>
                                <a:lnTo>
                                  <a:pt x="557" y="1349"/>
                                </a:lnTo>
                                <a:lnTo>
                                  <a:pt x="557" y="1332"/>
                                </a:lnTo>
                                <a:lnTo>
                                  <a:pt x="559" y="1332"/>
                                </a:lnTo>
                                <a:lnTo>
                                  <a:pt x="559" y="1315"/>
                                </a:lnTo>
                                <a:lnTo>
                                  <a:pt x="561" y="1315"/>
                                </a:lnTo>
                                <a:lnTo>
                                  <a:pt x="561" y="1298"/>
                                </a:lnTo>
                                <a:lnTo>
                                  <a:pt x="564" y="1298"/>
                                </a:lnTo>
                                <a:lnTo>
                                  <a:pt x="564" y="1282"/>
                                </a:lnTo>
                                <a:lnTo>
                                  <a:pt x="566" y="1282"/>
                                </a:lnTo>
                                <a:lnTo>
                                  <a:pt x="566" y="1267"/>
                                </a:lnTo>
                                <a:lnTo>
                                  <a:pt x="569" y="1265"/>
                                </a:lnTo>
                                <a:lnTo>
                                  <a:pt x="569" y="1250"/>
                                </a:lnTo>
                                <a:lnTo>
                                  <a:pt x="571" y="1250"/>
                                </a:lnTo>
                                <a:lnTo>
                                  <a:pt x="571" y="1234"/>
                                </a:lnTo>
                                <a:lnTo>
                                  <a:pt x="573" y="1234"/>
                                </a:lnTo>
                                <a:lnTo>
                                  <a:pt x="573" y="1217"/>
                                </a:lnTo>
                                <a:lnTo>
                                  <a:pt x="576" y="1214"/>
                                </a:lnTo>
                                <a:lnTo>
                                  <a:pt x="576" y="1200"/>
                                </a:lnTo>
                                <a:lnTo>
                                  <a:pt x="578" y="1198"/>
                                </a:lnTo>
                                <a:lnTo>
                                  <a:pt x="578" y="1181"/>
                                </a:lnTo>
                                <a:lnTo>
                                  <a:pt x="581" y="1178"/>
                                </a:lnTo>
                                <a:lnTo>
                                  <a:pt x="581" y="1162"/>
                                </a:lnTo>
                                <a:lnTo>
                                  <a:pt x="583" y="1159"/>
                                </a:lnTo>
                                <a:lnTo>
                                  <a:pt x="583" y="1138"/>
                                </a:lnTo>
                                <a:lnTo>
                                  <a:pt x="585" y="1135"/>
                                </a:lnTo>
                                <a:lnTo>
                                  <a:pt x="585" y="1118"/>
                                </a:lnTo>
                                <a:lnTo>
                                  <a:pt x="588" y="1118"/>
                                </a:lnTo>
                                <a:lnTo>
                                  <a:pt x="588" y="1099"/>
                                </a:lnTo>
                                <a:lnTo>
                                  <a:pt x="590" y="1097"/>
                                </a:lnTo>
                                <a:lnTo>
                                  <a:pt x="590" y="1078"/>
                                </a:lnTo>
                                <a:lnTo>
                                  <a:pt x="593" y="1075"/>
                                </a:lnTo>
                                <a:lnTo>
                                  <a:pt x="593" y="1058"/>
                                </a:lnTo>
                                <a:lnTo>
                                  <a:pt x="595" y="1056"/>
                                </a:lnTo>
                                <a:lnTo>
                                  <a:pt x="595" y="1054"/>
                                </a:lnTo>
                                <a:lnTo>
                                  <a:pt x="595" y="1056"/>
                                </a:lnTo>
                                <a:lnTo>
                                  <a:pt x="595" y="1054"/>
                                </a:lnTo>
                                <a:lnTo>
                                  <a:pt x="595" y="1051"/>
                                </a:lnTo>
                                <a:lnTo>
                                  <a:pt x="595" y="1049"/>
                                </a:lnTo>
                                <a:lnTo>
                                  <a:pt x="595" y="1046"/>
                                </a:lnTo>
                                <a:lnTo>
                                  <a:pt x="595" y="1049"/>
                                </a:lnTo>
                                <a:lnTo>
                                  <a:pt x="597" y="1049"/>
                                </a:lnTo>
                                <a:lnTo>
                                  <a:pt x="597" y="1046"/>
                                </a:lnTo>
                                <a:lnTo>
                                  <a:pt x="597" y="1044"/>
                                </a:lnTo>
                                <a:lnTo>
                                  <a:pt x="597" y="1042"/>
                                </a:lnTo>
                                <a:lnTo>
                                  <a:pt x="597" y="1044"/>
                                </a:lnTo>
                                <a:lnTo>
                                  <a:pt x="597" y="1042"/>
                                </a:lnTo>
                                <a:lnTo>
                                  <a:pt x="597" y="1044"/>
                                </a:lnTo>
                                <a:lnTo>
                                  <a:pt x="597" y="1042"/>
                                </a:lnTo>
                                <a:lnTo>
                                  <a:pt x="600" y="1042"/>
                                </a:lnTo>
                                <a:lnTo>
                                  <a:pt x="600" y="1039"/>
                                </a:lnTo>
                                <a:lnTo>
                                  <a:pt x="600" y="1037"/>
                                </a:lnTo>
                                <a:lnTo>
                                  <a:pt x="600" y="1039"/>
                                </a:lnTo>
                                <a:lnTo>
                                  <a:pt x="600" y="1037"/>
                                </a:lnTo>
                                <a:lnTo>
                                  <a:pt x="602" y="1037"/>
                                </a:lnTo>
                                <a:lnTo>
                                  <a:pt x="602" y="1034"/>
                                </a:lnTo>
                                <a:lnTo>
                                  <a:pt x="602" y="1032"/>
                                </a:lnTo>
                                <a:lnTo>
                                  <a:pt x="602" y="1034"/>
                                </a:lnTo>
                                <a:lnTo>
                                  <a:pt x="602" y="1032"/>
                                </a:lnTo>
                                <a:lnTo>
                                  <a:pt x="602" y="1034"/>
                                </a:lnTo>
                                <a:lnTo>
                                  <a:pt x="602" y="1032"/>
                                </a:lnTo>
                                <a:lnTo>
                                  <a:pt x="602" y="1034"/>
                                </a:lnTo>
                                <a:lnTo>
                                  <a:pt x="602" y="1032"/>
                                </a:lnTo>
                                <a:lnTo>
                                  <a:pt x="605" y="1032"/>
                                </a:lnTo>
                                <a:lnTo>
                                  <a:pt x="605" y="1030"/>
                                </a:lnTo>
                                <a:lnTo>
                                  <a:pt x="605" y="1027"/>
                                </a:lnTo>
                                <a:lnTo>
                                  <a:pt x="605" y="1025"/>
                                </a:lnTo>
                                <a:lnTo>
                                  <a:pt x="607" y="1025"/>
                                </a:lnTo>
                                <a:lnTo>
                                  <a:pt x="607" y="1022"/>
                                </a:lnTo>
                                <a:lnTo>
                                  <a:pt x="607" y="1020"/>
                                </a:lnTo>
                                <a:lnTo>
                                  <a:pt x="607" y="1018"/>
                                </a:lnTo>
                                <a:lnTo>
                                  <a:pt x="607" y="1015"/>
                                </a:lnTo>
                                <a:lnTo>
                                  <a:pt x="609" y="1013"/>
                                </a:lnTo>
                                <a:lnTo>
                                  <a:pt x="609" y="1001"/>
                                </a:lnTo>
                                <a:lnTo>
                                  <a:pt x="612" y="1001"/>
                                </a:lnTo>
                                <a:lnTo>
                                  <a:pt x="612" y="989"/>
                                </a:lnTo>
                                <a:lnTo>
                                  <a:pt x="614" y="989"/>
                                </a:lnTo>
                                <a:lnTo>
                                  <a:pt x="614" y="977"/>
                                </a:lnTo>
                                <a:lnTo>
                                  <a:pt x="617" y="974"/>
                                </a:lnTo>
                                <a:lnTo>
                                  <a:pt x="617" y="962"/>
                                </a:lnTo>
                                <a:lnTo>
                                  <a:pt x="619" y="962"/>
                                </a:lnTo>
                                <a:lnTo>
                                  <a:pt x="619" y="950"/>
                                </a:lnTo>
                                <a:lnTo>
                                  <a:pt x="621" y="950"/>
                                </a:lnTo>
                                <a:lnTo>
                                  <a:pt x="621" y="936"/>
                                </a:lnTo>
                                <a:lnTo>
                                  <a:pt x="624" y="934"/>
                                </a:lnTo>
                                <a:lnTo>
                                  <a:pt x="624" y="931"/>
                                </a:lnTo>
                                <a:lnTo>
                                  <a:pt x="624" y="929"/>
                                </a:lnTo>
                                <a:lnTo>
                                  <a:pt x="624" y="926"/>
                                </a:lnTo>
                                <a:lnTo>
                                  <a:pt x="624" y="924"/>
                                </a:lnTo>
                                <a:lnTo>
                                  <a:pt x="626" y="924"/>
                                </a:lnTo>
                                <a:lnTo>
                                  <a:pt x="626" y="910"/>
                                </a:lnTo>
                                <a:lnTo>
                                  <a:pt x="629" y="907"/>
                                </a:lnTo>
                                <a:lnTo>
                                  <a:pt x="629" y="905"/>
                                </a:lnTo>
                                <a:lnTo>
                                  <a:pt x="629" y="902"/>
                                </a:lnTo>
                                <a:lnTo>
                                  <a:pt x="629" y="900"/>
                                </a:lnTo>
                                <a:lnTo>
                                  <a:pt x="629" y="898"/>
                                </a:lnTo>
                                <a:lnTo>
                                  <a:pt x="631" y="895"/>
                                </a:lnTo>
                                <a:lnTo>
                                  <a:pt x="631" y="893"/>
                                </a:lnTo>
                                <a:lnTo>
                                  <a:pt x="631" y="890"/>
                                </a:lnTo>
                                <a:lnTo>
                                  <a:pt x="631" y="888"/>
                                </a:lnTo>
                                <a:lnTo>
                                  <a:pt x="631" y="886"/>
                                </a:lnTo>
                                <a:lnTo>
                                  <a:pt x="633" y="886"/>
                                </a:lnTo>
                                <a:lnTo>
                                  <a:pt x="633" y="883"/>
                                </a:lnTo>
                                <a:lnTo>
                                  <a:pt x="633" y="881"/>
                                </a:lnTo>
                                <a:lnTo>
                                  <a:pt x="633" y="878"/>
                                </a:lnTo>
                                <a:lnTo>
                                  <a:pt x="636" y="876"/>
                                </a:lnTo>
                                <a:lnTo>
                                  <a:pt x="636" y="874"/>
                                </a:lnTo>
                                <a:lnTo>
                                  <a:pt x="636" y="876"/>
                                </a:lnTo>
                                <a:lnTo>
                                  <a:pt x="636" y="874"/>
                                </a:lnTo>
                                <a:lnTo>
                                  <a:pt x="636" y="871"/>
                                </a:lnTo>
                                <a:lnTo>
                                  <a:pt x="636" y="869"/>
                                </a:lnTo>
                                <a:lnTo>
                                  <a:pt x="636" y="866"/>
                                </a:lnTo>
                                <a:lnTo>
                                  <a:pt x="638" y="866"/>
                                </a:lnTo>
                                <a:lnTo>
                                  <a:pt x="638" y="854"/>
                                </a:lnTo>
                                <a:lnTo>
                                  <a:pt x="641" y="854"/>
                                </a:lnTo>
                                <a:lnTo>
                                  <a:pt x="641" y="852"/>
                                </a:lnTo>
                                <a:lnTo>
                                  <a:pt x="641" y="850"/>
                                </a:lnTo>
                                <a:lnTo>
                                  <a:pt x="641" y="847"/>
                                </a:lnTo>
                                <a:lnTo>
                                  <a:pt x="641" y="845"/>
                                </a:lnTo>
                                <a:lnTo>
                                  <a:pt x="643" y="842"/>
                                </a:lnTo>
                                <a:lnTo>
                                  <a:pt x="643" y="840"/>
                                </a:lnTo>
                                <a:lnTo>
                                  <a:pt x="643" y="838"/>
                                </a:lnTo>
                                <a:lnTo>
                                  <a:pt x="643" y="835"/>
                                </a:lnTo>
                                <a:lnTo>
                                  <a:pt x="643" y="833"/>
                                </a:lnTo>
                                <a:lnTo>
                                  <a:pt x="645" y="833"/>
                                </a:lnTo>
                                <a:lnTo>
                                  <a:pt x="645" y="830"/>
                                </a:lnTo>
                                <a:lnTo>
                                  <a:pt x="645" y="828"/>
                                </a:lnTo>
                                <a:lnTo>
                                  <a:pt x="645" y="826"/>
                                </a:lnTo>
                                <a:lnTo>
                                  <a:pt x="645" y="823"/>
                                </a:lnTo>
                                <a:lnTo>
                                  <a:pt x="648" y="821"/>
                                </a:lnTo>
                                <a:lnTo>
                                  <a:pt x="648" y="818"/>
                                </a:lnTo>
                                <a:lnTo>
                                  <a:pt x="648" y="816"/>
                                </a:lnTo>
                                <a:lnTo>
                                  <a:pt x="648" y="814"/>
                                </a:lnTo>
                                <a:lnTo>
                                  <a:pt x="648" y="811"/>
                                </a:lnTo>
                                <a:lnTo>
                                  <a:pt x="650" y="809"/>
                                </a:lnTo>
                                <a:lnTo>
                                  <a:pt x="650" y="806"/>
                                </a:lnTo>
                                <a:lnTo>
                                  <a:pt x="650" y="804"/>
                                </a:lnTo>
                                <a:lnTo>
                                  <a:pt x="650" y="802"/>
                                </a:lnTo>
                                <a:lnTo>
                                  <a:pt x="653" y="799"/>
                                </a:lnTo>
                                <a:lnTo>
                                  <a:pt x="653" y="797"/>
                                </a:lnTo>
                                <a:lnTo>
                                  <a:pt x="653" y="794"/>
                                </a:lnTo>
                                <a:lnTo>
                                  <a:pt x="653" y="792"/>
                                </a:lnTo>
                                <a:lnTo>
                                  <a:pt x="653" y="790"/>
                                </a:lnTo>
                                <a:lnTo>
                                  <a:pt x="655" y="790"/>
                                </a:lnTo>
                                <a:lnTo>
                                  <a:pt x="655" y="778"/>
                                </a:lnTo>
                                <a:lnTo>
                                  <a:pt x="657" y="778"/>
                                </a:lnTo>
                                <a:lnTo>
                                  <a:pt x="657" y="775"/>
                                </a:lnTo>
                                <a:lnTo>
                                  <a:pt x="657" y="773"/>
                                </a:lnTo>
                                <a:lnTo>
                                  <a:pt x="657" y="770"/>
                                </a:lnTo>
                                <a:lnTo>
                                  <a:pt x="660" y="768"/>
                                </a:lnTo>
                                <a:lnTo>
                                  <a:pt x="660" y="766"/>
                                </a:lnTo>
                                <a:lnTo>
                                  <a:pt x="660" y="763"/>
                                </a:lnTo>
                                <a:lnTo>
                                  <a:pt x="660" y="761"/>
                                </a:lnTo>
                                <a:lnTo>
                                  <a:pt x="662" y="758"/>
                                </a:lnTo>
                                <a:lnTo>
                                  <a:pt x="662" y="756"/>
                                </a:lnTo>
                                <a:lnTo>
                                  <a:pt x="662" y="754"/>
                                </a:lnTo>
                                <a:lnTo>
                                  <a:pt x="662" y="751"/>
                                </a:lnTo>
                                <a:lnTo>
                                  <a:pt x="665" y="751"/>
                                </a:lnTo>
                                <a:lnTo>
                                  <a:pt x="665" y="749"/>
                                </a:lnTo>
                                <a:lnTo>
                                  <a:pt x="665" y="746"/>
                                </a:lnTo>
                                <a:lnTo>
                                  <a:pt x="665" y="744"/>
                                </a:lnTo>
                                <a:lnTo>
                                  <a:pt x="665" y="742"/>
                                </a:lnTo>
                                <a:lnTo>
                                  <a:pt x="667" y="742"/>
                                </a:lnTo>
                                <a:lnTo>
                                  <a:pt x="667" y="739"/>
                                </a:lnTo>
                                <a:lnTo>
                                  <a:pt x="667" y="737"/>
                                </a:lnTo>
                                <a:lnTo>
                                  <a:pt x="667" y="734"/>
                                </a:lnTo>
                                <a:lnTo>
                                  <a:pt x="667" y="732"/>
                                </a:lnTo>
                                <a:lnTo>
                                  <a:pt x="669" y="732"/>
                                </a:lnTo>
                                <a:lnTo>
                                  <a:pt x="669" y="730"/>
                                </a:lnTo>
                                <a:lnTo>
                                  <a:pt x="669" y="727"/>
                                </a:lnTo>
                                <a:lnTo>
                                  <a:pt x="669" y="725"/>
                                </a:lnTo>
                                <a:lnTo>
                                  <a:pt x="669" y="722"/>
                                </a:lnTo>
                                <a:lnTo>
                                  <a:pt x="672" y="722"/>
                                </a:lnTo>
                                <a:lnTo>
                                  <a:pt x="672" y="720"/>
                                </a:lnTo>
                                <a:lnTo>
                                  <a:pt x="672" y="718"/>
                                </a:lnTo>
                                <a:lnTo>
                                  <a:pt x="672" y="715"/>
                                </a:lnTo>
                                <a:lnTo>
                                  <a:pt x="672" y="713"/>
                                </a:lnTo>
                                <a:lnTo>
                                  <a:pt x="674" y="713"/>
                                </a:lnTo>
                                <a:lnTo>
                                  <a:pt x="674" y="710"/>
                                </a:lnTo>
                                <a:lnTo>
                                  <a:pt x="674" y="708"/>
                                </a:lnTo>
                                <a:lnTo>
                                  <a:pt x="674" y="706"/>
                                </a:lnTo>
                                <a:lnTo>
                                  <a:pt x="674" y="703"/>
                                </a:lnTo>
                                <a:lnTo>
                                  <a:pt x="677" y="703"/>
                                </a:lnTo>
                                <a:lnTo>
                                  <a:pt x="677" y="701"/>
                                </a:lnTo>
                                <a:lnTo>
                                  <a:pt x="677" y="698"/>
                                </a:lnTo>
                                <a:lnTo>
                                  <a:pt x="677" y="696"/>
                                </a:lnTo>
                                <a:lnTo>
                                  <a:pt x="677" y="694"/>
                                </a:lnTo>
                                <a:lnTo>
                                  <a:pt x="679" y="694"/>
                                </a:lnTo>
                                <a:lnTo>
                                  <a:pt x="679" y="691"/>
                                </a:lnTo>
                                <a:lnTo>
                                  <a:pt x="679" y="689"/>
                                </a:lnTo>
                                <a:lnTo>
                                  <a:pt x="679" y="686"/>
                                </a:lnTo>
                                <a:lnTo>
                                  <a:pt x="681" y="686"/>
                                </a:lnTo>
                                <a:lnTo>
                                  <a:pt x="681" y="684"/>
                                </a:lnTo>
                                <a:lnTo>
                                  <a:pt x="681" y="682"/>
                                </a:lnTo>
                                <a:lnTo>
                                  <a:pt x="681" y="679"/>
                                </a:lnTo>
                                <a:lnTo>
                                  <a:pt x="681" y="677"/>
                                </a:lnTo>
                                <a:lnTo>
                                  <a:pt x="684" y="677"/>
                                </a:lnTo>
                                <a:lnTo>
                                  <a:pt x="684" y="674"/>
                                </a:lnTo>
                                <a:lnTo>
                                  <a:pt x="684" y="672"/>
                                </a:lnTo>
                                <a:lnTo>
                                  <a:pt x="684" y="670"/>
                                </a:lnTo>
                                <a:lnTo>
                                  <a:pt x="686" y="667"/>
                                </a:lnTo>
                                <a:lnTo>
                                  <a:pt x="686" y="665"/>
                                </a:lnTo>
                                <a:lnTo>
                                  <a:pt x="686" y="662"/>
                                </a:lnTo>
                                <a:lnTo>
                                  <a:pt x="686" y="660"/>
                                </a:lnTo>
                                <a:lnTo>
                                  <a:pt x="689" y="658"/>
                                </a:lnTo>
                                <a:lnTo>
                                  <a:pt x="689" y="655"/>
                                </a:lnTo>
                                <a:lnTo>
                                  <a:pt x="689" y="653"/>
                                </a:lnTo>
                                <a:lnTo>
                                  <a:pt x="689" y="650"/>
                                </a:lnTo>
                                <a:lnTo>
                                  <a:pt x="691" y="648"/>
                                </a:lnTo>
                                <a:lnTo>
                                  <a:pt x="691" y="646"/>
                                </a:lnTo>
                                <a:lnTo>
                                  <a:pt x="691" y="643"/>
                                </a:lnTo>
                                <a:lnTo>
                                  <a:pt x="691" y="641"/>
                                </a:lnTo>
                                <a:lnTo>
                                  <a:pt x="693" y="641"/>
                                </a:lnTo>
                                <a:lnTo>
                                  <a:pt x="693" y="638"/>
                                </a:lnTo>
                                <a:lnTo>
                                  <a:pt x="693" y="636"/>
                                </a:lnTo>
                                <a:lnTo>
                                  <a:pt x="693" y="634"/>
                                </a:lnTo>
                                <a:lnTo>
                                  <a:pt x="693" y="631"/>
                                </a:lnTo>
                                <a:lnTo>
                                  <a:pt x="696" y="631"/>
                                </a:lnTo>
                                <a:lnTo>
                                  <a:pt x="696" y="629"/>
                                </a:lnTo>
                                <a:lnTo>
                                  <a:pt x="696" y="626"/>
                                </a:lnTo>
                                <a:lnTo>
                                  <a:pt x="696" y="624"/>
                                </a:lnTo>
                                <a:lnTo>
                                  <a:pt x="696" y="622"/>
                                </a:lnTo>
                                <a:lnTo>
                                  <a:pt x="698" y="622"/>
                                </a:lnTo>
                                <a:lnTo>
                                  <a:pt x="698" y="619"/>
                                </a:lnTo>
                                <a:lnTo>
                                  <a:pt x="698" y="617"/>
                                </a:lnTo>
                                <a:lnTo>
                                  <a:pt x="698" y="614"/>
                                </a:lnTo>
                                <a:lnTo>
                                  <a:pt x="701" y="614"/>
                                </a:lnTo>
                                <a:lnTo>
                                  <a:pt x="701" y="612"/>
                                </a:lnTo>
                                <a:lnTo>
                                  <a:pt x="701" y="610"/>
                                </a:lnTo>
                                <a:lnTo>
                                  <a:pt x="701" y="607"/>
                                </a:lnTo>
                                <a:lnTo>
                                  <a:pt x="701" y="605"/>
                                </a:lnTo>
                                <a:lnTo>
                                  <a:pt x="703" y="605"/>
                                </a:lnTo>
                                <a:lnTo>
                                  <a:pt x="703" y="602"/>
                                </a:lnTo>
                                <a:lnTo>
                                  <a:pt x="703" y="605"/>
                                </a:lnTo>
                                <a:lnTo>
                                  <a:pt x="703" y="602"/>
                                </a:lnTo>
                                <a:lnTo>
                                  <a:pt x="703" y="600"/>
                                </a:lnTo>
                                <a:lnTo>
                                  <a:pt x="703" y="598"/>
                                </a:lnTo>
                                <a:lnTo>
                                  <a:pt x="705" y="598"/>
                                </a:lnTo>
                                <a:lnTo>
                                  <a:pt x="705" y="595"/>
                                </a:lnTo>
                                <a:lnTo>
                                  <a:pt x="705" y="593"/>
                                </a:lnTo>
                                <a:lnTo>
                                  <a:pt x="705" y="590"/>
                                </a:lnTo>
                                <a:lnTo>
                                  <a:pt x="708" y="590"/>
                                </a:lnTo>
                                <a:lnTo>
                                  <a:pt x="708" y="588"/>
                                </a:lnTo>
                                <a:lnTo>
                                  <a:pt x="710" y="586"/>
                                </a:lnTo>
                                <a:lnTo>
                                  <a:pt x="710" y="583"/>
                                </a:lnTo>
                                <a:lnTo>
                                  <a:pt x="710" y="581"/>
                                </a:lnTo>
                                <a:lnTo>
                                  <a:pt x="710" y="578"/>
                                </a:lnTo>
                                <a:lnTo>
                                  <a:pt x="713" y="578"/>
                                </a:lnTo>
                                <a:lnTo>
                                  <a:pt x="713" y="576"/>
                                </a:lnTo>
                                <a:lnTo>
                                  <a:pt x="713" y="574"/>
                                </a:lnTo>
                                <a:lnTo>
                                  <a:pt x="713" y="571"/>
                                </a:lnTo>
                                <a:lnTo>
                                  <a:pt x="715" y="571"/>
                                </a:lnTo>
                                <a:lnTo>
                                  <a:pt x="715" y="569"/>
                                </a:lnTo>
                                <a:lnTo>
                                  <a:pt x="715" y="566"/>
                                </a:lnTo>
                                <a:lnTo>
                                  <a:pt x="715" y="564"/>
                                </a:lnTo>
                                <a:lnTo>
                                  <a:pt x="717" y="564"/>
                                </a:lnTo>
                                <a:lnTo>
                                  <a:pt x="717" y="562"/>
                                </a:lnTo>
                                <a:lnTo>
                                  <a:pt x="717" y="559"/>
                                </a:lnTo>
                                <a:lnTo>
                                  <a:pt x="717" y="557"/>
                                </a:lnTo>
                                <a:lnTo>
                                  <a:pt x="720" y="557"/>
                                </a:lnTo>
                                <a:lnTo>
                                  <a:pt x="720" y="554"/>
                                </a:lnTo>
                                <a:lnTo>
                                  <a:pt x="720" y="552"/>
                                </a:lnTo>
                                <a:lnTo>
                                  <a:pt x="720" y="550"/>
                                </a:lnTo>
                                <a:lnTo>
                                  <a:pt x="722" y="550"/>
                                </a:lnTo>
                                <a:lnTo>
                                  <a:pt x="722" y="547"/>
                                </a:lnTo>
                                <a:lnTo>
                                  <a:pt x="722" y="545"/>
                                </a:lnTo>
                                <a:lnTo>
                                  <a:pt x="722" y="542"/>
                                </a:lnTo>
                                <a:lnTo>
                                  <a:pt x="725" y="542"/>
                                </a:lnTo>
                                <a:lnTo>
                                  <a:pt x="725" y="540"/>
                                </a:lnTo>
                                <a:lnTo>
                                  <a:pt x="725" y="538"/>
                                </a:lnTo>
                                <a:lnTo>
                                  <a:pt x="725" y="535"/>
                                </a:lnTo>
                                <a:lnTo>
                                  <a:pt x="727" y="535"/>
                                </a:lnTo>
                                <a:lnTo>
                                  <a:pt x="727" y="533"/>
                                </a:lnTo>
                                <a:lnTo>
                                  <a:pt x="727" y="530"/>
                                </a:lnTo>
                                <a:lnTo>
                                  <a:pt x="727" y="528"/>
                                </a:lnTo>
                                <a:lnTo>
                                  <a:pt x="729" y="528"/>
                                </a:lnTo>
                                <a:lnTo>
                                  <a:pt x="729" y="526"/>
                                </a:lnTo>
                                <a:lnTo>
                                  <a:pt x="729" y="523"/>
                                </a:lnTo>
                                <a:lnTo>
                                  <a:pt x="729" y="521"/>
                                </a:lnTo>
                                <a:lnTo>
                                  <a:pt x="732" y="521"/>
                                </a:lnTo>
                                <a:lnTo>
                                  <a:pt x="732" y="518"/>
                                </a:lnTo>
                                <a:lnTo>
                                  <a:pt x="732" y="516"/>
                                </a:lnTo>
                                <a:lnTo>
                                  <a:pt x="732" y="514"/>
                                </a:lnTo>
                                <a:lnTo>
                                  <a:pt x="734" y="514"/>
                                </a:lnTo>
                                <a:lnTo>
                                  <a:pt x="734" y="511"/>
                                </a:lnTo>
                                <a:lnTo>
                                  <a:pt x="734" y="509"/>
                                </a:lnTo>
                                <a:lnTo>
                                  <a:pt x="734" y="506"/>
                                </a:lnTo>
                                <a:lnTo>
                                  <a:pt x="737" y="506"/>
                                </a:lnTo>
                                <a:lnTo>
                                  <a:pt x="737" y="504"/>
                                </a:lnTo>
                                <a:lnTo>
                                  <a:pt x="737" y="502"/>
                                </a:lnTo>
                                <a:lnTo>
                                  <a:pt x="739" y="502"/>
                                </a:lnTo>
                                <a:lnTo>
                                  <a:pt x="739" y="499"/>
                                </a:lnTo>
                                <a:lnTo>
                                  <a:pt x="739" y="497"/>
                                </a:lnTo>
                                <a:lnTo>
                                  <a:pt x="739" y="494"/>
                                </a:lnTo>
                                <a:lnTo>
                                  <a:pt x="741" y="492"/>
                                </a:lnTo>
                                <a:lnTo>
                                  <a:pt x="741" y="490"/>
                                </a:lnTo>
                                <a:lnTo>
                                  <a:pt x="741" y="487"/>
                                </a:lnTo>
                                <a:lnTo>
                                  <a:pt x="744" y="487"/>
                                </a:lnTo>
                                <a:lnTo>
                                  <a:pt x="744" y="485"/>
                                </a:lnTo>
                                <a:lnTo>
                                  <a:pt x="744" y="482"/>
                                </a:lnTo>
                                <a:lnTo>
                                  <a:pt x="744" y="480"/>
                                </a:lnTo>
                                <a:lnTo>
                                  <a:pt x="746" y="480"/>
                                </a:lnTo>
                                <a:lnTo>
                                  <a:pt x="746" y="478"/>
                                </a:lnTo>
                                <a:lnTo>
                                  <a:pt x="746" y="475"/>
                                </a:lnTo>
                                <a:lnTo>
                                  <a:pt x="749" y="473"/>
                                </a:lnTo>
                                <a:lnTo>
                                  <a:pt x="749" y="470"/>
                                </a:lnTo>
                                <a:lnTo>
                                  <a:pt x="749" y="468"/>
                                </a:lnTo>
                                <a:lnTo>
                                  <a:pt x="749" y="466"/>
                                </a:lnTo>
                                <a:lnTo>
                                  <a:pt x="751" y="466"/>
                                </a:lnTo>
                                <a:lnTo>
                                  <a:pt x="751" y="463"/>
                                </a:lnTo>
                                <a:lnTo>
                                  <a:pt x="751" y="461"/>
                                </a:lnTo>
                                <a:lnTo>
                                  <a:pt x="753" y="461"/>
                                </a:lnTo>
                                <a:lnTo>
                                  <a:pt x="753" y="458"/>
                                </a:lnTo>
                                <a:lnTo>
                                  <a:pt x="753" y="456"/>
                                </a:lnTo>
                                <a:lnTo>
                                  <a:pt x="753" y="454"/>
                                </a:lnTo>
                                <a:lnTo>
                                  <a:pt x="756" y="454"/>
                                </a:lnTo>
                                <a:lnTo>
                                  <a:pt x="756" y="451"/>
                                </a:lnTo>
                                <a:lnTo>
                                  <a:pt x="756" y="449"/>
                                </a:lnTo>
                                <a:lnTo>
                                  <a:pt x="758" y="446"/>
                                </a:lnTo>
                                <a:lnTo>
                                  <a:pt x="758" y="444"/>
                                </a:lnTo>
                                <a:lnTo>
                                  <a:pt x="758" y="442"/>
                                </a:lnTo>
                                <a:lnTo>
                                  <a:pt x="761" y="442"/>
                                </a:lnTo>
                                <a:lnTo>
                                  <a:pt x="761" y="439"/>
                                </a:lnTo>
                                <a:lnTo>
                                  <a:pt x="761" y="437"/>
                                </a:lnTo>
                                <a:lnTo>
                                  <a:pt x="763" y="434"/>
                                </a:lnTo>
                                <a:lnTo>
                                  <a:pt x="763" y="432"/>
                                </a:lnTo>
                                <a:lnTo>
                                  <a:pt x="763" y="430"/>
                                </a:lnTo>
                                <a:lnTo>
                                  <a:pt x="763" y="427"/>
                                </a:lnTo>
                                <a:lnTo>
                                  <a:pt x="765" y="427"/>
                                </a:lnTo>
                                <a:lnTo>
                                  <a:pt x="765" y="425"/>
                                </a:lnTo>
                                <a:lnTo>
                                  <a:pt x="765" y="422"/>
                                </a:lnTo>
                                <a:lnTo>
                                  <a:pt x="765" y="420"/>
                                </a:lnTo>
                                <a:lnTo>
                                  <a:pt x="768" y="420"/>
                                </a:lnTo>
                                <a:lnTo>
                                  <a:pt x="768" y="418"/>
                                </a:lnTo>
                                <a:lnTo>
                                  <a:pt x="768" y="415"/>
                                </a:lnTo>
                                <a:lnTo>
                                  <a:pt x="770" y="415"/>
                                </a:lnTo>
                                <a:lnTo>
                                  <a:pt x="770" y="413"/>
                                </a:lnTo>
                                <a:lnTo>
                                  <a:pt x="770" y="410"/>
                                </a:lnTo>
                                <a:lnTo>
                                  <a:pt x="770" y="408"/>
                                </a:lnTo>
                                <a:lnTo>
                                  <a:pt x="773" y="408"/>
                                </a:lnTo>
                                <a:lnTo>
                                  <a:pt x="773" y="406"/>
                                </a:lnTo>
                                <a:lnTo>
                                  <a:pt x="773" y="403"/>
                                </a:lnTo>
                                <a:lnTo>
                                  <a:pt x="775" y="403"/>
                                </a:lnTo>
                                <a:lnTo>
                                  <a:pt x="775" y="398"/>
                                </a:lnTo>
                                <a:lnTo>
                                  <a:pt x="775" y="401"/>
                                </a:lnTo>
                                <a:lnTo>
                                  <a:pt x="775" y="396"/>
                                </a:lnTo>
                                <a:lnTo>
                                  <a:pt x="777" y="396"/>
                                </a:lnTo>
                                <a:lnTo>
                                  <a:pt x="777" y="394"/>
                                </a:lnTo>
                                <a:lnTo>
                                  <a:pt x="777" y="391"/>
                                </a:lnTo>
                                <a:lnTo>
                                  <a:pt x="780" y="391"/>
                                </a:lnTo>
                                <a:lnTo>
                                  <a:pt x="780" y="389"/>
                                </a:lnTo>
                                <a:lnTo>
                                  <a:pt x="780" y="386"/>
                                </a:lnTo>
                                <a:lnTo>
                                  <a:pt x="780" y="384"/>
                                </a:lnTo>
                                <a:lnTo>
                                  <a:pt x="782" y="384"/>
                                </a:lnTo>
                                <a:lnTo>
                                  <a:pt x="782" y="382"/>
                                </a:lnTo>
                                <a:lnTo>
                                  <a:pt x="782" y="379"/>
                                </a:lnTo>
                                <a:lnTo>
                                  <a:pt x="785" y="379"/>
                                </a:lnTo>
                                <a:lnTo>
                                  <a:pt x="785" y="377"/>
                                </a:lnTo>
                                <a:lnTo>
                                  <a:pt x="785" y="379"/>
                                </a:lnTo>
                                <a:lnTo>
                                  <a:pt x="785" y="377"/>
                                </a:lnTo>
                                <a:lnTo>
                                  <a:pt x="785" y="374"/>
                                </a:lnTo>
                                <a:lnTo>
                                  <a:pt x="787" y="374"/>
                                </a:lnTo>
                                <a:lnTo>
                                  <a:pt x="787" y="372"/>
                                </a:lnTo>
                                <a:lnTo>
                                  <a:pt x="787" y="370"/>
                                </a:lnTo>
                                <a:lnTo>
                                  <a:pt x="787" y="367"/>
                                </a:lnTo>
                                <a:lnTo>
                                  <a:pt x="789" y="367"/>
                                </a:lnTo>
                                <a:lnTo>
                                  <a:pt x="789" y="365"/>
                                </a:lnTo>
                                <a:lnTo>
                                  <a:pt x="789" y="362"/>
                                </a:lnTo>
                                <a:lnTo>
                                  <a:pt x="792" y="362"/>
                                </a:lnTo>
                                <a:lnTo>
                                  <a:pt x="792" y="360"/>
                                </a:lnTo>
                                <a:lnTo>
                                  <a:pt x="792" y="358"/>
                                </a:lnTo>
                                <a:lnTo>
                                  <a:pt x="792" y="355"/>
                                </a:lnTo>
                                <a:lnTo>
                                  <a:pt x="794" y="355"/>
                                </a:lnTo>
                                <a:lnTo>
                                  <a:pt x="794" y="353"/>
                                </a:lnTo>
                                <a:lnTo>
                                  <a:pt x="794" y="350"/>
                                </a:lnTo>
                                <a:lnTo>
                                  <a:pt x="797" y="350"/>
                                </a:lnTo>
                                <a:lnTo>
                                  <a:pt x="797" y="348"/>
                                </a:lnTo>
                                <a:lnTo>
                                  <a:pt x="797" y="346"/>
                                </a:lnTo>
                                <a:lnTo>
                                  <a:pt x="799" y="346"/>
                                </a:lnTo>
                                <a:lnTo>
                                  <a:pt x="799" y="343"/>
                                </a:lnTo>
                                <a:lnTo>
                                  <a:pt x="799" y="346"/>
                                </a:lnTo>
                                <a:lnTo>
                                  <a:pt x="799" y="343"/>
                                </a:lnTo>
                                <a:lnTo>
                                  <a:pt x="799" y="341"/>
                                </a:lnTo>
                                <a:lnTo>
                                  <a:pt x="801" y="341"/>
                                </a:lnTo>
                                <a:lnTo>
                                  <a:pt x="801" y="338"/>
                                </a:lnTo>
                                <a:lnTo>
                                  <a:pt x="801" y="336"/>
                                </a:lnTo>
                                <a:lnTo>
                                  <a:pt x="804" y="336"/>
                                </a:lnTo>
                                <a:lnTo>
                                  <a:pt x="804" y="334"/>
                                </a:lnTo>
                                <a:lnTo>
                                  <a:pt x="804" y="331"/>
                                </a:lnTo>
                                <a:lnTo>
                                  <a:pt x="804" y="329"/>
                                </a:lnTo>
                                <a:lnTo>
                                  <a:pt x="806" y="329"/>
                                </a:lnTo>
                                <a:lnTo>
                                  <a:pt x="806" y="326"/>
                                </a:lnTo>
                                <a:lnTo>
                                  <a:pt x="806" y="324"/>
                                </a:lnTo>
                                <a:lnTo>
                                  <a:pt x="806" y="322"/>
                                </a:lnTo>
                                <a:lnTo>
                                  <a:pt x="809" y="322"/>
                                </a:lnTo>
                                <a:lnTo>
                                  <a:pt x="809" y="319"/>
                                </a:lnTo>
                                <a:lnTo>
                                  <a:pt x="809" y="322"/>
                                </a:lnTo>
                                <a:lnTo>
                                  <a:pt x="809" y="324"/>
                                </a:lnTo>
                                <a:lnTo>
                                  <a:pt x="809" y="322"/>
                                </a:lnTo>
                                <a:lnTo>
                                  <a:pt x="809" y="319"/>
                                </a:lnTo>
                                <a:lnTo>
                                  <a:pt x="811" y="319"/>
                                </a:lnTo>
                                <a:lnTo>
                                  <a:pt x="811" y="317"/>
                                </a:lnTo>
                                <a:lnTo>
                                  <a:pt x="811" y="314"/>
                                </a:lnTo>
                                <a:lnTo>
                                  <a:pt x="811" y="312"/>
                                </a:lnTo>
                                <a:lnTo>
                                  <a:pt x="813" y="312"/>
                                </a:lnTo>
                                <a:lnTo>
                                  <a:pt x="813" y="310"/>
                                </a:lnTo>
                                <a:lnTo>
                                  <a:pt x="813" y="307"/>
                                </a:lnTo>
                                <a:lnTo>
                                  <a:pt x="813" y="310"/>
                                </a:lnTo>
                                <a:lnTo>
                                  <a:pt x="813" y="307"/>
                                </a:lnTo>
                                <a:lnTo>
                                  <a:pt x="813" y="310"/>
                                </a:lnTo>
                                <a:lnTo>
                                  <a:pt x="813" y="307"/>
                                </a:lnTo>
                                <a:lnTo>
                                  <a:pt x="816" y="307"/>
                                </a:lnTo>
                                <a:lnTo>
                                  <a:pt x="816" y="305"/>
                                </a:lnTo>
                                <a:lnTo>
                                  <a:pt x="816" y="302"/>
                                </a:lnTo>
                                <a:lnTo>
                                  <a:pt x="818" y="302"/>
                                </a:lnTo>
                                <a:lnTo>
                                  <a:pt x="818" y="300"/>
                                </a:lnTo>
                                <a:lnTo>
                                  <a:pt x="818" y="298"/>
                                </a:lnTo>
                                <a:lnTo>
                                  <a:pt x="818" y="300"/>
                                </a:lnTo>
                                <a:lnTo>
                                  <a:pt x="818" y="298"/>
                                </a:lnTo>
                                <a:lnTo>
                                  <a:pt x="821" y="295"/>
                                </a:lnTo>
                                <a:lnTo>
                                  <a:pt x="821" y="298"/>
                                </a:lnTo>
                                <a:lnTo>
                                  <a:pt x="821" y="295"/>
                                </a:lnTo>
                                <a:lnTo>
                                  <a:pt x="821" y="293"/>
                                </a:lnTo>
                                <a:lnTo>
                                  <a:pt x="823" y="293"/>
                                </a:lnTo>
                                <a:lnTo>
                                  <a:pt x="823" y="290"/>
                                </a:lnTo>
                                <a:lnTo>
                                  <a:pt x="823" y="293"/>
                                </a:lnTo>
                                <a:lnTo>
                                  <a:pt x="823" y="290"/>
                                </a:lnTo>
                                <a:lnTo>
                                  <a:pt x="825" y="290"/>
                                </a:lnTo>
                                <a:lnTo>
                                  <a:pt x="825" y="288"/>
                                </a:lnTo>
                                <a:lnTo>
                                  <a:pt x="825" y="286"/>
                                </a:lnTo>
                                <a:lnTo>
                                  <a:pt x="825" y="283"/>
                                </a:lnTo>
                                <a:lnTo>
                                  <a:pt x="825" y="281"/>
                                </a:lnTo>
                                <a:lnTo>
                                  <a:pt x="828" y="281"/>
                                </a:lnTo>
                                <a:lnTo>
                                  <a:pt x="828" y="278"/>
                                </a:lnTo>
                                <a:lnTo>
                                  <a:pt x="828" y="276"/>
                                </a:lnTo>
                                <a:lnTo>
                                  <a:pt x="828" y="278"/>
                                </a:lnTo>
                                <a:lnTo>
                                  <a:pt x="830" y="278"/>
                                </a:lnTo>
                                <a:lnTo>
                                  <a:pt x="830" y="276"/>
                                </a:lnTo>
                                <a:lnTo>
                                  <a:pt x="830" y="274"/>
                                </a:lnTo>
                                <a:lnTo>
                                  <a:pt x="833" y="274"/>
                                </a:lnTo>
                                <a:lnTo>
                                  <a:pt x="833" y="271"/>
                                </a:lnTo>
                                <a:lnTo>
                                  <a:pt x="833" y="269"/>
                                </a:lnTo>
                                <a:lnTo>
                                  <a:pt x="833" y="266"/>
                                </a:lnTo>
                                <a:lnTo>
                                  <a:pt x="835" y="266"/>
                                </a:lnTo>
                                <a:lnTo>
                                  <a:pt x="835" y="264"/>
                                </a:lnTo>
                                <a:lnTo>
                                  <a:pt x="837" y="264"/>
                                </a:lnTo>
                                <a:lnTo>
                                  <a:pt x="837" y="262"/>
                                </a:lnTo>
                                <a:lnTo>
                                  <a:pt x="837" y="264"/>
                                </a:lnTo>
                                <a:lnTo>
                                  <a:pt x="837" y="266"/>
                                </a:lnTo>
                                <a:lnTo>
                                  <a:pt x="837" y="264"/>
                                </a:lnTo>
                                <a:lnTo>
                                  <a:pt x="837" y="262"/>
                                </a:lnTo>
                                <a:lnTo>
                                  <a:pt x="840" y="262"/>
                                </a:lnTo>
                                <a:lnTo>
                                  <a:pt x="840" y="259"/>
                                </a:lnTo>
                                <a:lnTo>
                                  <a:pt x="840" y="257"/>
                                </a:lnTo>
                                <a:lnTo>
                                  <a:pt x="840" y="259"/>
                                </a:lnTo>
                                <a:lnTo>
                                  <a:pt x="840" y="257"/>
                                </a:lnTo>
                                <a:lnTo>
                                  <a:pt x="840" y="259"/>
                                </a:lnTo>
                                <a:lnTo>
                                  <a:pt x="842" y="259"/>
                                </a:lnTo>
                                <a:lnTo>
                                  <a:pt x="842" y="257"/>
                                </a:lnTo>
                                <a:lnTo>
                                  <a:pt x="842" y="254"/>
                                </a:lnTo>
                                <a:lnTo>
                                  <a:pt x="842" y="252"/>
                                </a:lnTo>
                                <a:lnTo>
                                  <a:pt x="842" y="254"/>
                                </a:lnTo>
                                <a:lnTo>
                                  <a:pt x="842" y="252"/>
                                </a:lnTo>
                                <a:lnTo>
                                  <a:pt x="845" y="252"/>
                                </a:lnTo>
                                <a:lnTo>
                                  <a:pt x="845" y="250"/>
                                </a:lnTo>
                                <a:lnTo>
                                  <a:pt x="845" y="252"/>
                                </a:lnTo>
                                <a:lnTo>
                                  <a:pt x="845" y="250"/>
                                </a:lnTo>
                                <a:lnTo>
                                  <a:pt x="845" y="247"/>
                                </a:lnTo>
                                <a:lnTo>
                                  <a:pt x="847" y="247"/>
                                </a:lnTo>
                                <a:lnTo>
                                  <a:pt x="847" y="245"/>
                                </a:lnTo>
                                <a:lnTo>
                                  <a:pt x="849" y="245"/>
                                </a:lnTo>
                                <a:lnTo>
                                  <a:pt x="849" y="247"/>
                                </a:lnTo>
                                <a:lnTo>
                                  <a:pt x="849" y="245"/>
                                </a:lnTo>
                                <a:lnTo>
                                  <a:pt x="852" y="245"/>
                                </a:lnTo>
                                <a:lnTo>
                                  <a:pt x="852" y="242"/>
                                </a:lnTo>
                                <a:lnTo>
                                  <a:pt x="852" y="240"/>
                                </a:lnTo>
                                <a:lnTo>
                                  <a:pt x="852" y="242"/>
                                </a:lnTo>
                                <a:lnTo>
                                  <a:pt x="852" y="240"/>
                                </a:lnTo>
                                <a:lnTo>
                                  <a:pt x="854" y="240"/>
                                </a:lnTo>
                                <a:lnTo>
                                  <a:pt x="854" y="238"/>
                                </a:lnTo>
                                <a:lnTo>
                                  <a:pt x="854" y="235"/>
                                </a:lnTo>
                                <a:lnTo>
                                  <a:pt x="857" y="235"/>
                                </a:lnTo>
                                <a:lnTo>
                                  <a:pt x="857" y="233"/>
                                </a:lnTo>
                                <a:lnTo>
                                  <a:pt x="857" y="230"/>
                                </a:lnTo>
                                <a:lnTo>
                                  <a:pt x="859" y="230"/>
                                </a:lnTo>
                                <a:lnTo>
                                  <a:pt x="859" y="228"/>
                                </a:lnTo>
                                <a:lnTo>
                                  <a:pt x="859" y="226"/>
                                </a:lnTo>
                                <a:lnTo>
                                  <a:pt x="861" y="223"/>
                                </a:lnTo>
                                <a:lnTo>
                                  <a:pt x="861" y="221"/>
                                </a:lnTo>
                                <a:lnTo>
                                  <a:pt x="864" y="221"/>
                                </a:lnTo>
                                <a:lnTo>
                                  <a:pt x="864" y="218"/>
                                </a:lnTo>
                                <a:lnTo>
                                  <a:pt x="866" y="218"/>
                                </a:lnTo>
                                <a:lnTo>
                                  <a:pt x="866" y="216"/>
                                </a:lnTo>
                                <a:lnTo>
                                  <a:pt x="866" y="214"/>
                                </a:lnTo>
                                <a:lnTo>
                                  <a:pt x="869" y="216"/>
                                </a:lnTo>
                                <a:lnTo>
                                  <a:pt x="869" y="214"/>
                                </a:lnTo>
                                <a:lnTo>
                                  <a:pt x="869" y="211"/>
                                </a:lnTo>
                                <a:lnTo>
                                  <a:pt x="871" y="209"/>
                                </a:lnTo>
                                <a:lnTo>
                                  <a:pt x="871" y="206"/>
                                </a:lnTo>
                                <a:lnTo>
                                  <a:pt x="873" y="206"/>
                                </a:lnTo>
                                <a:lnTo>
                                  <a:pt x="873" y="204"/>
                                </a:lnTo>
                                <a:lnTo>
                                  <a:pt x="873" y="206"/>
                                </a:lnTo>
                                <a:lnTo>
                                  <a:pt x="873" y="204"/>
                                </a:lnTo>
                                <a:lnTo>
                                  <a:pt x="873" y="202"/>
                                </a:lnTo>
                                <a:lnTo>
                                  <a:pt x="876" y="202"/>
                                </a:lnTo>
                                <a:lnTo>
                                  <a:pt x="876" y="199"/>
                                </a:lnTo>
                                <a:lnTo>
                                  <a:pt x="876" y="197"/>
                                </a:lnTo>
                                <a:lnTo>
                                  <a:pt x="878" y="197"/>
                                </a:lnTo>
                                <a:lnTo>
                                  <a:pt x="878" y="194"/>
                                </a:lnTo>
                                <a:lnTo>
                                  <a:pt x="878" y="197"/>
                                </a:lnTo>
                                <a:lnTo>
                                  <a:pt x="878" y="194"/>
                                </a:lnTo>
                                <a:lnTo>
                                  <a:pt x="881" y="194"/>
                                </a:lnTo>
                                <a:lnTo>
                                  <a:pt x="881" y="192"/>
                                </a:lnTo>
                                <a:lnTo>
                                  <a:pt x="881" y="194"/>
                                </a:lnTo>
                                <a:lnTo>
                                  <a:pt x="881" y="192"/>
                                </a:lnTo>
                                <a:lnTo>
                                  <a:pt x="883" y="192"/>
                                </a:lnTo>
                                <a:lnTo>
                                  <a:pt x="883" y="190"/>
                                </a:lnTo>
                                <a:lnTo>
                                  <a:pt x="883" y="187"/>
                                </a:lnTo>
                                <a:lnTo>
                                  <a:pt x="883" y="190"/>
                                </a:lnTo>
                                <a:lnTo>
                                  <a:pt x="885" y="187"/>
                                </a:lnTo>
                                <a:lnTo>
                                  <a:pt x="885" y="185"/>
                                </a:lnTo>
                                <a:lnTo>
                                  <a:pt x="888" y="185"/>
                                </a:lnTo>
                                <a:lnTo>
                                  <a:pt x="888" y="182"/>
                                </a:lnTo>
                                <a:lnTo>
                                  <a:pt x="888" y="180"/>
                                </a:lnTo>
                                <a:lnTo>
                                  <a:pt x="890" y="180"/>
                                </a:lnTo>
                                <a:lnTo>
                                  <a:pt x="890" y="178"/>
                                </a:lnTo>
                                <a:lnTo>
                                  <a:pt x="890" y="175"/>
                                </a:lnTo>
                                <a:lnTo>
                                  <a:pt x="893" y="175"/>
                                </a:lnTo>
                                <a:lnTo>
                                  <a:pt x="893" y="173"/>
                                </a:lnTo>
                                <a:lnTo>
                                  <a:pt x="893" y="170"/>
                                </a:lnTo>
                                <a:lnTo>
                                  <a:pt x="895" y="170"/>
                                </a:lnTo>
                                <a:lnTo>
                                  <a:pt x="895" y="168"/>
                                </a:lnTo>
                                <a:lnTo>
                                  <a:pt x="895" y="170"/>
                                </a:lnTo>
                                <a:lnTo>
                                  <a:pt x="895" y="168"/>
                                </a:lnTo>
                                <a:lnTo>
                                  <a:pt x="897" y="166"/>
                                </a:lnTo>
                                <a:lnTo>
                                  <a:pt x="897" y="163"/>
                                </a:lnTo>
                                <a:lnTo>
                                  <a:pt x="900" y="163"/>
                                </a:lnTo>
                                <a:lnTo>
                                  <a:pt x="900" y="161"/>
                                </a:lnTo>
                                <a:lnTo>
                                  <a:pt x="900" y="158"/>
                                </a:lnTo>
                                <a:lnTo>
                                  <a:pt x="902" y="158"/>
                                </a:lnTo>
                                <a:lnTo>
                                  <a:pt x="902" y="156"/>
                                </a:lnTo>
                                <a:lnTo>
                                  <a:pt x="905" y="156"/>
                                </a:lnTo>
                                <a:lnTo>
                                  <a:pt x="905" y="154"/>
                                </a:lnTo>
                                <a:lnTo>
                                  <a:pt x="905" y="151"/>
                                </a:lnTo>
                                <a:lnTo>
                                  <a:pt x="905" y="154"/>
                                </a:lnTo>
                                <a:lnTo>
                                  <a:pt x="905" y="151"/>
                                </a:lnTo>
                                <a:lnTo>
                                  <a:pt x="907" y="151"/>
                                </a:lnTo>
                                <a:lnTo>
                                  <a:pt x="907" y="149"/>
                                </a:lnTo>
                                <a:lnTo>
                                  <a:pt x="909" y="149"/>
                                </a:lnTo>
                                <a:lnTo>
                                  <a:pt x="909" y="146"/>
                                </a:lnTo>
                                <a:lnTo>
                                  <a:pt x="912" y="144"/>
                                </a:lnTo>
                                <a:lnTo>
                                  <a:pt x="912" y="142"/>
                                </a:lnTo>
                                <a:lnTo>
                                  <a:pt x="912" y="139"/>
                                </a:lnTo>
                                <a:lnTo>
                                  <a:pt x="912" y="142"/>
                                </a:lnTo>
                                <a:lnTo>
                                  <a:pt x="912" y="139"/>
                                </a:lnTo>
                                <a:lnTo>
                                  <a:pt x="914" y="139"/>
                                </a:lnTo>
                                <a:lnTo>
                                  <a:pt x="914" y="137"/>
                                </a:lnTo>
                                <a:lnTo>
                                  <a:pt x="914" y="139"/>
                                </a:lnTo>
                                <a:lnTo>
                                  <a:pt x="914" y="137"/>
                                </a:lnTo>
                                <a:lnTo>
                                  <a:pt x="914" y="139"/>
                                </a:lnTo>
                                <a:lnTo>
                                  <a:pt x="917" y="137"/>
                                </a:lnTo>
                                <a:lnTo>
                                  <a:pt x="917" y="134"/>
                                </a:lnTo>
                                <a:lnTo>
                                  <a:pt x="917" y="132"/>
                                </a:lnTo>
                                <a:lnTo>
                                  <a:pt x="919" y="132"/>
                                </a:lnTo>
                                <a:lnTo>
                                  <a:pt x="919" y="130"/>
                                </a:lnTo>
                                <a:lnTo>
                                  <a:pt x="921" y="130"/>
                                </a:lnTo>
                                <a:lnTo>
                                  <a:pt x="921" y="127"/>
                                </a:lnTo>
                                <a:lnTo>
                                  <a:pt x="924" y="127"/>
                                </a:lnTo>
                                <a:lnTo>
                                  <a:pt x="924" y="125"/>
                                </a:lnTo>
                                <a:lnTo>
                                  <a:pt x="926" y="125"/>
                                </a:lnTo>
                                <a:lnTo>
                                  <a:pt x="926" y="122"/>
                                </a:lnTo>
                                <a:lnTo>
                                  <a:pt x="929" y="122"/>
                                </a:lnTo>
                                <a:lnTo>
                                  <a:pt x="929" y="120"/>
                                </a:lnTo>
                                <a:lnTo>
                                  <a:pt x="929" y="118"/>
                                </a:lnTo>
                                <a:lnTo>
                                  <a:pt x="931" y="118"/>
                                </a:lnTo>
                                <a:lnTo>
                                  <a:pt x="931" y="115"/>
                                </a:lnTo>
                                <a:lnTo>
                                  <a:pt x="931" y="113"/>
                                </a:lnTo>
                                <a:lnTo>
                                  <a:pt x="933" y="113"/>
                                </a:lnTo>
                                <a:lnTo>
                                  <a:pt x="933" y="110"/>
                                </a:lnTo>
                                <a:lnTo>
                                  <a:pt x="936" y="110"/>
                                </a:lnTo>
                                <a:lnTo>
                                  <a:pt x="936" y="108"/>
                                </a:lnTo>
                                <a:lnTo>
                                  <a:pt x="938" y="106"/>
                                </a:lnTo>
                                <a:lnTo>
                                  <a:pt x="938" y="103"/>
                                </a:lnTo>
                                <a:lnTo>
                                  <a:pt x="941" y="106"/>
                                </a:lnTo>
                                <a:lnTo>
                                  <a:pt x="941" y="103"/>
                                </a:lnTo>
                                <a:lnTo>
                                  <a:pt x="941" y="101"/>
                                </a:lnTo>
                                <a:lnTo>
                                  <a:pt x="943" y="103"/>
                                </a:lnTo>
                                <a:lnTo>
                                  <a:pt x="943" y="101"/>
                                </a:lnTo>
                                <a:lnTo>
                                  <a:pt x="943" y="98"/>
                                </a:lnTo>
                                <a:lnTo>
                                  <a:pt x="945" y="98"/>
                                </a:lnTo>
                                <a:lnTo>
                                  <a:pt x="945" y="96"/>
                                </a:lnTo>
                                <a:lnTo>
                                  <a:pt x="945" y="94"/>
                                </a:lnTo>
                                <a:lnTo>
                                  <a:pt x="948" y="94"/>
                                </a:lnTo>
                                <a:lnTo>
                                  <a:pt x="948" y="91"/>
                                </a:lnTo>
                                <a:lnTo>
                                  <a:pt x="950" y="91"/>
                                </a:lnTo>
                                <a:lnTo>
                                  <a:pt x="950" y="89"/>
                                </a:lnTo>
                                <a:lnTo>
                                  <a:pt x="953" y="89"/>
                                </a:lnTo>
                                <a:lnTo>
                                  <a:pt x="953" y="91"/>
                                </a:lnTo>
                                <a:lnTo>
                                  <a:pt x="953" y="89"/>
                                </a:lnTo>
                                <a:lnTo>
                                  <a:pt x="955" y="86"/>
                                </a:lnTo>
                                <a:lnTo>
                                  <a:pt x="957" y="86"/>
                                </a:lnTo>
                                <a:lnTo>
                                  <a:pt x="957" y="84"/>
                                </a:lnTo>
                                <a:lnTo>
                                  <a:pt x="960" y="84"/>
                                </a:lnTo>
                                <a:lnTo>
                                  <a:pt x="960" y="82"/>
                                </a:lnTo>
                                <a:lnTo>
                                  <a:pt x="962" y="82"/>
                                </a:lnTo>
                                <a:lnTo>
                                  <a:pt x="962" y="79"/>
                                </a:lnTo>
                                <a:lnTo>
                                  <a:pt x="965" y="79"/>
                                </a:lnTo>
                                <a:lnTo>
                                  <a:pt x="965" y="77"/>
                                </a:lnTo>
                                <a:lnTo>
                                  <a:pt x="967" y="77"/>
                                </a:lnTo>
                                <a:lnTo>
                                  <a:pt x="967" y="74"/>
                                </a:lnTo>
                                <a:lnTo>
                                  <a:pt x="967" y="77"/>
                                </a:lnTo>
                                <a:lnTo>
                                  <a:pt x="967" y="74"/>
                                </a:lnTo>
                                <a:lnTo>
                                  <a:pt x="969" y="74"/>
                                </a:lnTo>
                                <a:lnTo>
                                  <a:pt x="969" y="72"/>
                                </a:lnTo>
                                <a:lnTo>
                                  <a:pt x="972" y="72"/>
                                </a:lnTo>
                                <a:lnTo>
                                  <a:pt x="972" y="70"/>
                                </a:lnTo>
                                <a:lnTo>
                                  <a:pt x="972" y="72"/>
                                </a:lnTo>
                                <a:lnTo>
                                  <a:pt x="972" y="70"/>
                                </a:lnTo>
                                <a:lnTo>
                                  <a:pt x="974" y="70"/>
                                </a:lnTo>
                                <a:lnTo>
                                  <a:pt x="974" y="67"/>
                                </a:lnTo>
                                <a:lnTo>
                                  <a:pt x="977" y="67"/>
                                </a:lnTo>
                                <a:lnTo>
                                  <a:pt x="977" y="65"/>
                                </a:lnTo>
                                <a:lnTo>
                                  <a:pt x="979" y="65"/>
                                </a:lnTo>
                                <a:lnTo>
                                  <a:pt x="979" y="62"/>
                                </a:lnTo>
                                <a:lnTo>
                                  <a:pt x="981" y="62"/>
                                </a:lnTo>
                                <a:lnTo>
                                  <a:pt x="981" y="60"/>
                                </a:lnTo>
                                <a:lnTo>
                                  <a:pt x="984" y="60"/>
                                </a:lnTo>
                                <a:lnTo>
                                  <a:pt x="984" y="58"/>
                                </a:lnTo>
                                <a:lnTo>
                                  <a:pt x="986" y="58"/>
                                </a:lnTo>
                                <a:lnTo>
                                  <a:pt x="986" y="55"/>
                                </a:lnTo>
                                <a:lnTo>
                                  <a:pt x="989" y="55"/>
                                </a:lnTo>
                                <a:lnTo>
                                  <a:pt x="989" y="53"/>
                                </a:lnTo>
                                <a:lnTo>
                                  <a:pt x="991" y="53"/>
                                </a:lnTo>
                                <a:lnTo>
                                  <a:pt x="991" y="50"/>
                                </a:lnTo>
                                <a:lnTo>
                                  <a:pt x="993" y="50"/>
                                </a:lnTo>
                                <a:lnTo>
                                  <a:pt x="993" y="48"/>
                                </a:lnTo>
                                <a:lnTo>
                                  <a:pt x="996" y="48"/>
                                </a:lnTo>
                                <a:lnTo>
                                  <a:pt x="998" y="48"/>
                                </a:lnTo>
                                <a:lnTo>
                                  <a:pt x="998" y="46"/>
                                </a:lnTo>
                                <a:lnTo>
                                  <a:pt x="1001" y="46"/>
                                </a:lnTo>
                                <a:lnTo>
                                  <a:pt x="1001" y="43"/>
                                </a:lnTo>
                                <a:lnTo>
                                  <a:pt x="1003" y="43"/>
                                </a:lnTo>
                                <a:lnTo>
                                  <a:pt x="1003" y="41"/>
                                </a:lnTo>
                                <a:lnTo>
                                  <a:pt x="1005" y="41"/>
                                </a:lnTo>
                                <a:lnTo>
                                  <a:pt x="1005" y="38"/>
                                </a:lnTo>
                                <a:lnTo>
                                  <a:pt x="1008" y="38"/>
                                </a:lnTo>
                                <a:lnTo>
                                  <a:pt x="1008" y="36"/>
                                </a:lnTo>
                                <a:lnTo>
                                  <a:pt x="1010" y="38"/>
                                </a:lnTo>
                                <a:lnTo>
                                  <a:pt x="1010" y="36"/>
                                </a:lnTo>
                                <a:lnTo>
                                  <a:pt x="1013" y="36"/>
                                </a:lnTo>
                                <a:lnTo>
                                  <a:pt x="1013" y="34"/>
                                </a:lnTo>
                                <a:lnTo>
                                  <a:pt x="1015" y="34"/>
                                </a:lnTo>
                                <a:lnTo>
                                  <a:pt x="1015" y="31"/>
                                </a:lnTo>
                                <a:lnTo>
                                  <a:pt x="1017" y="31"/>
                                </a:lnTo>
                                <a:lnTo>
                                  <a:pt x="1020" y="31"/>
                                </a:lnTo>
                                <a:lnTo>
                                  <a:pt x="1020" y="29"/>
                                </a:lnTo>
                                <a:lnTo>
                                  <a:pt x="1020" y="31"/>
                                </a:lnTo>
                                <a:lnTo>
                                  <a:pt x="1020" y="29"/>
                                </a:lnTo>
                                <a:lnTo>
                                  <a:pt x="1020" y="31"/>
                                </a:lnTo>
                                <a:lnTo>
                                  <a:pt x="1020" y="29"/>
                                </a:lnTo>
                                <a:lnTo>
                                  <a:pt x="1022" y="29"/>
                                </a:lnTo>
                                <a:lnTo>
                                  <a:pt x="1022" y="26"/>
                                </a:lnTo>
                                <a:lnTo>
                                  <a:pt x="1025" y="26"/>
                                </a:lnTo>
                                <a:lnTo>
                                  <a:pt x="1025" y="24"/>
                                </a:lnTo>
                                <a:lnTo>
                                  <a:pt x="1027" y="24"/>
                                </a:lnTo>
                                <a:lnTo>
                                  <a:pt x="1027" y="22"/>
                                </a:lnTo>
                                <a:lnTo>
                                  <a:pt x="1029" y="22"/>
                                </a:lnTo>
                                <a:lnTo>
                                  <a:pt x="1029" y="19"/>
                                </a:lnTo>
                                <a:lnTo>
                                  <a:pt x="1032" y="19"/>
                                </a:lnTo>
                                <a:lnTo>
                                  <a:pt x="1032" y="17"/>
                                </a:lnTo>
                                <a:lnTo>
                                  <a:pt x="1034" y="17"/>
                                </a:lnTo>
                                <a:lnTo>
                                  <a:pt x="1037" y="17"/>
                                </a:lnTo>
                                <a:lnTo>
                                  <a:pt x="1037" y="14"/>
                                </a:lnTo>
                                <a:lnTo>
                                  <a:pt x="1039" y="14"/>
                                </a:lnTo>
                                <a:lnTo>
                                  <a:pt x="1041" y="12"/>
                                </a:lnTo>
                                <a:lnTo>
                                  <a:pt x="1041" y="10"/>
                                </a:lnTo>
                                <a:lnTo>
                                  <a:pt x="1044" y="12"/>
                                </a:lnTo>
                                <a:lnTo>
                                  <a:pt x="1044" y="10"/>
                                </a:lnTo>
                                <a:lnTo>
                                  <a:pt x="1044" y="7"/>
                                </a:lnTo>
                                <a:lnTo>
                                  <a:pt x="1046" y="7"/>
                                </a:lnTo>
                                <a:lnTo>
                                  <a:pt x="1046" y="0"/>
                                </a:lnTo>
                                <a:lnTo>
                                  <a:pt x="1046" y="2"/>
                                </a:lnTo>
                                <a:lnTo>
                                  <a:pt x="1046" y="5"/>
                                </a:lnTo>
                                <a:lnTo>
                                  <a:pt x="1049" y="5"/>
                                </a:lnTo>
                                <a:lnTo>
                                  <a:pt x="1049" y="19"/>
                                </a:lnTo>
                                <a:lnTo>
                                  <a:pt x="1051" y="19"/>
                                </a:lnTo>
                                <a:lnTo>
                                  <a:pt x="1051" y="43"/>
                                </a:lnTo>
                                <a:lnTo>
                                  <a:pt x="1053" y="43"/>
                                </a:lnTo>
                                <a:lnTo>
                                  <a:pt x="1053" y="67"/>
                                </a:lnTo>
                                <a:lnTo>
                                  <a:pt x="1056" y="67"/>
                                </a:lnTo>
                                <a:lnTo>
                                  <a:pt x="1056" y="94"/>
                                </a:lnTo>
                                <a:lnTo>
                                  <a:pt x="1058" y="96"/>
                                </a:lnTo>
                                <a:lnTo>
                                  <a:pt x="1058" y="120"/>
                                </a:lnTo>
                                <a:lnTo>
                                  <a:pt x="1061" y="122"/>
                                </a:lnTo>
                                <a:lnTo>
                                  <a:pt x="1061" y="149"/>
                                </a:lnTo>
                                <a:lnTo>
                                  <a:pt x="1063" y="151"/>
                                </a:lnTo>
                                <a:lnTo>
                                  <a:pt x="1063" y="175"/>
                                </a:lnTo>
                                <a:lnTo>
                                  <a:pt x="1065" y="178"/>
                                </a:lnTo>
                                <a:lnTo>
                                  <a:pt x="1065" y="204"/>
                                </a:lnTo>
                                <a:lnTo>
                                  <a:pt x="1068" y="206"/>
                                </a:lnTo>
                                <a:lnTo>
                                  <a:pt x="1068" y="230"/>
                                </a:lnTo>
                                <a:lnTo>
                                  <a:pt x="1070" y="233"/>
                                </a:lnTo>
                                <a:lnTo>
                                  <a:pt x="1070" y="259"/>
                                </a:lnTo>
                                <a:lnTo>
                                  <a:pt x="1073" y="262"/>
                                </a:lnTo>
                                <a:lnTo>
                                  <a:pt x="1073" y="286"/>
                                </a:lnTo>
                                <a:lnTo>
                                  <a:pt x="1075" y="288"/>
                                </a:lnTo>
                                <a:lnTo>
                                  <a:pt x="1075" y="314"/>
                                </a:lnTo>
                                <a:lnTo>
                                  <a:pt x="1077" y="314"/>
                                </a:lnTo>
                                <a:lnTo>
                                  <a:pt x="1077" y="338"/>
                                </a:lnTo>
                                <a:lnTo>
                                  <a:pt x="1080" y="341"/>
                                </a:lnTo>
                                <a:lnTo>
                                  <a:pt x="1080" y="367"/>
                                </a:lnTo>
                                <a:lnTo>
                                  <a:pt x="1082" y="367"/>
                                </a:lnTo>
                                <a:lnTo>
                                  <a:pt x="1082" y="391"/>
                                </a:lnTo>
                                <a:lnTo>
                                  <a:pt x="1085" y="394"/>
                                </a:lnTo>
                                <a:lnTo>
                                  <a:pt x="1085" y="420"/>
                                </a:lnTo>
                                <a:lnTo>
                                  <a:pt x="1087" y="420"/>
                                </a:lnTo>
                                <a:lnTo>
                                  <a:pt x="1087" y="444"/>
                                </a:lnTo>
                                <a:lnTo>
                                  <a:pt x="1089" y="446"/>
                                </a:lnTo>
                                <a:lnTo>
                                  <a:pt x="1089" y="470"/>
                                </a:lnTo>
                                <a:lnTo>
                                  <a:pt x="1092" y="473"/>
                                </a:lnTo>
                                <a:lnTo>
                                  <a:pt x="1092" y="497"/>
                                </a:lnTo>
                                <a:lnTo>
                                  <a:pt x="1094" y="497"/>
                                </a:lnTo>
                                <a:lnTo>
                                  <a:pt x="1094" y="523"/>
                                </a:lnTo>
                                <a:lnTo>
                                  <a:pt x="1097" y="523"/>
                                </a:lnTo>
                                <a:lnTo>
                                  <a:pt x="1097" y="545"/>
                                </a:lnTo>
                                <a:lnTo>
                                  <a:pt x="1099" y="547"/>
                                </a:lnTo>
                                <a:lnTo>
                                  <a:pt x="1099" y="571"/>
                                </a:lnTo>
                                <a:lnTo>
                                  <a:pt x="1101" y="574"/>
                                </a:lnTo>
                                <a:lnTo>
                                  <a:pt x="1101" y="595"/>
                                </a:lnTo>
                                <a:lnTo>
                                  <a:pt x="1104" y="598"/>
                                </a:lnTo>
                                <a:lnTo>
                                  <a:pt x="1104" y="619"/>
                                </a:lnTo>
                                <a:lnTo>
                                  <a:pt x="1106" y="619"/>
                                </a:lnTo>
                                <a:lnTo>
                                  <a:pt x="1106" y="641"/>
                                </a:lnTo>
                                <a:lnTo>
                                  <a:pt x="1109" y="643"/>
                                </a:lnTo>
                                <a:lnTo>
                                  <a:pt x="1109" y="667"/>
                                </a:lnTo>
                                <a:lnTo>
                                  <a:pt x="1111" y="667"/>
                                </a:lnTo>
                                <a:lnTo>
                                  <a:pt x="1111" y="689"/>
                                </a:lnTo>
                                <a:lnTo>
                                  <a:pt x="1113" y="691"/>
                                </a:lnTo>
                                <a:lnTo>
                                  <a:pt x="1113" y="713"/>
                                </a:lnTo>
                                <a:lnTo>
                                  <a:pt x="1116" y="715"/>
                                </a:lnTo>
                                <a:lnTo>
                                  <a:pt x="1116" y="734"/>
                                </a:lnTo>
                                <a:lnTo>
                                  <a:pt x="1118" y="737"/>
                                </a:lnTo>
                                <a:lnTo>
                                  <a:pt x="1118" y="758"/>
                                </a:lnTo>
                                <a:lnTo>
                                  <a:pt x="1121" y="761"/>
                                </a:lnTo>
                                <a:lnTo>
                                  <a:pt x="1121" y="780"/>
                                </a:lnTo>
                                <a:lnTo>
                                  <a:pt x="1123" y="782"/>
                                </a:lnTo>
                                <a:lnTo>
                                  <a:pt x="1123" y="804"/>
                                </a:lnTo>
                                <a:lnTo>
                                  <a:pt x="1125" y="804"/>
                                </a:lnTo>
                                <a:lnTo>
                                  <a:pt x="1125" y="826"/>
                                </a:lnTo>
                                <a:lnTo>
                                  <a:pt x="1128" y="826"/>
                                </a:lnTo>
                                <a:lnTo>
                                  <a:pt x="1128" y="847"/>
                                </a:lnTo>
                                <a:lnTo>
                                  <a:pt x="1130" y="850"/>
                                </a:lnTo>
                                <a:lnTo>
                                  <a:pt x="1130" y="869"/>
                                </a:lnTo>
                                <a:lnTo>
                                  <a:pt x="1133" y="869"/>
                                </a:lnTo>
                                <a:lnTo>
                                  <a:pt x="1133" y="890"/>
                                </a:lnTo>
                                <a:lnTo>
                                  <a:pt x="1135" y="893"/>
                                </a:lnTo>
                                <a:lnTo>
                                  <a:pt x="1135" y="912"/>
                                </a:lnTo>
                                <a:lnTo>
                                  <a:pt x="1137" y="912"/>
                                </a:lnTo>
                                <a:lnTo>
                                  <a:pt x="1137" y="931"/>
                                </a:lnTo>
                                <a:lnTo>
                                  <a:pt x="1140" y="934"/>
                                </a:lnTo>
                                <a:lnTo>
                                  <a:pt x="1140" y="955"/>
                                </a:lnTo>
                                <a:lnTo>
                                  <a:pt x="1142" y="955"/>
                                </a:lnTo>
                                <a:lnTo>
                                  <a:pt x="1142" y="974"/>
                                </a:lnTo>
                                <a:lnTo>
                                  <a:pt x="1145" y="974"/>
                                </a:lnTo>
                                <a:lnTo>
                                  <a:pt x="1145" y="996"/>
                                </a:lnTo>
                                <a:lnTo>
                                  <a:pt x="1147" y="996"/>
                                </a:lnTo>
                                <a:lnTo>
                                  <a:pt x="1147" y="1015"/>
                                </a:lnTo>
                                <a:lnTo>
                                  <a:pt x="1149" y="1018"/>
                                </a:lnTo>
                                <a:lnTo>
                                  <a:pt x="1149" y="1037"/>
                                </a:lnTo>
                                <a:lnTo>
                                  <a:pt x="1152" y="1037"/>
                                </a:lnTo>
                                <a:lnTo>
                                  <a:pt x="1152" y="1056"/>
                                </a:lnTo>
                                <a:lnTo>
                                  <a:pt x="1154" y="1056"/>
                                </a:lnTo>
                                <a:lnTo>
                                  <a:pt x="1154" y="1075"/>
                                </a:lnTo>
                                <a:lnTo>
                                  <a:pt x="1157" y="1078"/>
                                </a:lnTo>
                                <a:lnTo>
                                  <a:pt x="1157" y="1094"/>
                                </a:lnTo>
                                <a:lnTo>
                                  <a:pt x="1159" y="1097"/>
                                </a:lnTo>
                                <a:lnTo>
                                  <a:pt x="1159" y="1116"/>
                                </a:lnTo>
                                <a:lnTo>
                                  <a:pt x="1161" y="1116"/>
                                </a:lnTo>
                                <a:lnTo>
                                  <a:pt x="1161" y="1135"/>
                                </a:lnTo>
                                <a:lnTo>
                                  <a:pt x="1164" y="1135"/>
                                </a:lnTo>
                                <a:lnTo>
                                  <a:pt x="1164" y="1154"/>
                                </a:lnTo>
                                <a:lnTo>
                                  <a:pt x="1166" y="1157"/>
                                </a:lnTo>
                                <a:lnTo>
                                  <a:pt x="1166" y="1174"/>
                                </a:lnTo>
                                <a:lnTo>
                                  <a:pt x="1169" y="1174"/>
                                </a:lnTo>
                                <a:lnTo>
                                  <a:pt x="1169" y="1193"/>
                                </a:lnTo>
                                <a:lnTo>
                                  <a:pt x="1171" y="1193"/>
                                </a:lnTo>
                                <a:lnTo>
                                  <a:pt x="1171" y="1212"/>
                                </a:lnTo>
                                <a:lnTo>
                                  <a:pt x="1173" y="1214"/>
                                </a:lnTo>
                                <a:lnTo>
                                  <a:pt x="1173" y="1231"/>
                                </a:lnTo>
                                <a:lnTo>
                                  <a:pt x="1176" y="1234"/>
                                </a:lnTo>
                                <a:lnTo>
                                  <a:pt x="1176" y="1250"/>
                                </a:lnTo>
                                <a:lnTo>
                                  <a:pt x="1178" y="1253"/>
                                </a:lnTo>
                                <a:lnTo>
                                  <a:pt x="1178" y="1270"/>
                                </a:lnTo>
                                <a:lnTo>
                                  <a:pt x="1181" y="1272"/>
                                </a:lnTo>
                                <a:lnTo>
                                  <a:pt x="1181" y="1286"/>
                                </a:lnTo>
                                <a:lnTo>
                                  <a:pt x="1183" y="1289"/>
                                </a:lnTo>
                                <a:lnTo>
                                  <a:pt x="1183" y="1306"/>
                                </a:lnTo>
                                <a:lnTo>
                                  <a:pt x="1185" y="1306"/>
                                </a:lnTo>
                                <a:lnTo>
                                  <a:pt x="1185" y="1322"/>
                                </a:lnTo>
                                <a:lnTo>
                                  <a:pt x="1188" y="1322"/>
                                </a:lnTo>
                                <a:lnTo>
                                  <a:pt x="1188" y="1342"/>
                                </a:lnTo>
                                <a:lnTo>
                                  <a:pt x="1190" y="1342"/>
                                </a:lnTo>
                                <a:lnTo>
                                  <a:pt x="1190" y="1358"/>
                                </a:lnTo>
                                <a:lnTo>
                                  <a:pt x="1193" y="1358"/>
                                </a:lnTo>
                                <a:lnTo>
                                  <a:pt x="1193" y="1375"/>
                                </a:lnTo>
                                <a:lnTo>
                                  <a:pt x="1195" y="1378"/>
                                </a:lnTo>
                                <a:lnTo>
                                  <a:pt x="1195" y="1392"/>
                                </a:lnTo>
                                <a:lnTo>
                                  <a:pt x="1197" y="1392"/>
                                </a:lnTo>
                                <a:lnTo>
                                  <a:pt x="1197" y="1409"/>
                                </a:lnTo>
                                <a:lnTo>
                                  <a:pt x="1200" y="1411"/>
                                </a:lnTo>
                                <a:lnTo>
                                  <a:pt x="1200" y="1426"/>
                                </a:lnTo>
                                <a:lnTo>
                                  <a:pt x="1202" y="1426"/>
                                </a:lnTo>
                                <a:lnTo>
                                  <a:pt x="1202" y="1442"/>
                                </a:lnTo>
                                <a:lnTo>
                                  <a:pt x="1205" y="1445"/>
                                </a:lnTo>
                                <a:lnTo>
                                  <a:pt x="1205" y="1459"/>
                                </a:lnTo>
                                <a:lnTo>
                                  <a:pt x="1207" y="1459"/>
                                </a:lnTo>
                                <a:lnTo>
                                  <a:pt x="1207" y="1476"/>
                                </a:lnTo>
                                <a:lnTo>
                                  <a:pt x="1209" y="1478"/>
                                </a:lnTo>
                                <a:lnTo>
                                  <a:pt x="1209" y="1493"/>
                                </a:lnTo>
                                <a:lnTo>
                                  <a:pt x="1212" y="1493"/>
                                </a:lnTo>
                                <a:lnTo>
                                  <a:pt x="1212" y="1507"/>
                                </a:lnTo>
                                <a:lnTo>
                                  <a:pt x="1214" y="1510"/>
                                </a:lnTo>
                                <a:lnTo>
                                  <a:pt x="1214" y="1524"/>
                                </a:lnTo>
                                <a:lnTo>
                                  <a:pt x="1217" y="1524"/>
                                </a:lnTo>
                                <a:lnTo>
                                  <a:pt x="1217" y="1541"/>
                                </a:lnTo>
                                <a:lnTo>
                                  <a:pt x="1219" y="1541"/>
                                </a:lnTo>
                                <a:lnTo>
                                  <a:pt x="1219" y="1555"/>
                                </a:lnTo>
                                <a:lnTo>
                                  <a:pt x="1221" y="1555"/>
                                </a:lnTo>
                                <a:lnTo>
                                  <a:pt x="1221" y="1572"/>
                                </a:lnTo>
                                <a:lnTo>
                                  <a:pt x="1224" y="1572"/>
                                </a:lnTo>
                                <a:lnTo>
                                  <a:pt x="1224" y="1586"/>
                                </a:lnTo>
                                <a:lnTo>
                                  <a:pt x="1226" y="1586"/>
                                </a:lnTo>
                                <a:lnTo>
                                  <a:pt x="1226" y="1601"/>
                                </a:lnTo>
                                <a:lnTo>
                                  <a:pt x="1229" y="1603"/>
                                </a:lnTo>
                                <a:lnTo>
                                  <a:pt x="1229" y="1615"/>
                                </a:lnTo>
                                <a:lnTo>
                                  <a:pt x="1231" y="1618"/>
                                </a:lnTo>
                                <a:lnTo>
                                  <a:pt x="1231" y="1632"/>
                                </a:lnTo>
                                <a:lnTo>
                                  <a:pt x="1233" y="1632"/>
                                </a:lnTo>
                                <a:lnTo>
                                  <a:pt x="1233" y="1646"/>
                                </a:lnTo>
                                <a:lnTo>
                                  <a:pt x="1236" y="1646"/>
                                </a:lnTo>
                                <a:lnTo>
                                  <a:pt x="1236" y="1661"/>
                                </a:lnTo>
                                <a:lnTo>
                                  <a:pt x="1238" y="1661"/>
                                </a:lnTo>
                                <a:lnTo>
                                  <a:pt x="1238" y="1675"/>
                                </a:lnTo>
                                <a:lnTo>
                                  <a:pt x="1241" y="1675"/>
                                </a:lnTo>
                                <a:lnTo>
                                  <a:pt x="1241" y="1690"/>
                                </a:lnTo>
                                <a:lnTo>
                                  <a:pt x="1243" y="1690"/>
                                </a:lnTo>
                                <a:lnTo>
                                  <a:pt x="1243" y="1704"/>
                                </a:lnTo>
                                <a:lnTo>
                                  <a:pt x="1245" y="1704"/>
                                </a:lnTo>
                                <a:lnTo>
                                  <a:pt x="1245" y="1718"/>
                                </a:lnTo>
                                <a:lnTo>
                                  <a:pt x="1248" y="1718"/>
                                </a:lnTo>
                                <a:lnTo>
                                  <a:pt x="1248" y="1733"/>
                                </a:lnTo>
                                <a:lnTo>
                                  <a:pt x="1250" y="1733"/>
                                </a:lnTo>
                                <a:lnTo>
                                  <a:pt x="1250" y="1745"/>
                                </a:lnTo>
                                <a:lnTo>
                                  <a:pt x="1253" y="1747"/>
                                </a:lnTo>
                                <a:lnTo>
                                  <a:pt x="1253" y="1759"/>
                                </a:lnTo>
                                <a:lnTo>
                                  <a:pt x="1255" y="1762"/>
                                </a:lnTo>
                                <a:lnTo>
                                  <a:pt x="1255" y="1774"/>
                                </a:lnTo>
                                <a:lnTo>
                                  <a:pt x="1257" y="1774"/>
                                </a:lnTo>
                                <a:lnTo>
                                  <a:pt x="1257" y="1788"/>
                                </a:lnTo>
                                <a:lnTo>
                                  <a:pt x="1260" y="1788"/>
                                </a:lnTo>
                                <a:lnTo>
                                  <a:pt x="1260" y="1800"/>
                                </a:lnTo>
                                <a:lnTo>
                                  <a:pt x="1262" y="1800"/>
                                </a:lnTo>
                                <a:lnTo>
                                  <a:pt x="1262" y="1814"/>
                                </a:lnTo>
                                <a:lnTo>
                                  <a:pt x="1265" y="1814"/>
                                </a:lnTo>
                                <a:lnTo>
                                  <a:pt x="1265" y="1826"/>
                                </a:lnTo>
                                <a:lnTo>
                                  <a:pt x="1267" y="1829"/>
                                </a:lnTo>
                                <a:lnTo>
                                  <a:pt x="1267" y="1841"/>
                                </a:lnTo>
                                <a:lnTo>
                                  <a:pt x="1269" y="1841"/>
                                </a:lnTo>
                                <a:lnTo>
                                  <a:pt x="1269" y="1853"/>
                                </a:lnTo>
                                <a:lnTo>
                                  <a:pt x="1272" y="1855"/>
                                </a:lnTo>
                                <a:lnTo>
                                  <a:pt x="1272" y="1867"/>
                                </a:lnTo>
                                <a:lnTo>
                                  <a:pt x="1274" y="1867"/>
                                </a:lnTo>
                                <a:lnTo>
                                  <a:pt x="1274" y="1879"/>
                                </a:lnTo>
                                <a:lnTo>
                                  <a:pt x="1277" y="1882"/>
                                </a:lnTo>
                                <a:lnTo>
                                  <a:pt x="1277" y="1894"/>
                                </a:lnTo>
                                <a:lnTo>
                                  <a:pt x="1279" y="1894"/>
                                </a:lnTo>
                                <a:lnTo>
                                  <a:pt x="1279" y="1906"/>
                                </a:lnTo>
                                <a:lnTo>
                                  <a:pt x="1281" y="1906"/>
                                </a:lnTo>
                                <a:lnTo>
                                  <a:pt x="1281" y="1918"/>
                                </a:lnTo>
                                <a:lnTo>
                                  <a:pt x="1284" y="1918"/>
                                </a:lnTo>
                                <a:lnTo>
                                  <a:pt x="1284" y="1930"/>
                                </a:lnTo>
                                <a:lnTo>
                                  <a:pt x="1286" y="1930"/>
                                </a:lnTo>
                                <a:lnTo>
                                  <a:pt x="1286" y="1944"/>
                                </a:lnTo>
                                <a:lnTo>
                                  <a:pt x="1289" y="1944"/>
                                </a:lnTo>
                                <a:lnTo>
                                  <a:pt x="1289" y="1956"/>
                                </a:lnTo>
                                <a:lnTo>
                                  <a:pt x="1291" y="1956"/>
                                </a:lnTo>
                                <a:lnTo>
                                  <a:pt x="1291" y="1968"/>
                                </a:lnTo>
                                <a:lnTo>
                                  <a:pt x="1293" y="1968"/>
                                </a:lnTo>
                                <a:lnTo>
                                  <a:pt x="1293" y="1980"/>
                                </a:lnTo>
                                <a:lnTo>
                                  <a:pt x="1296" y="1980"/>
                                </a:lnTo>
                                <a:lnTo>
                                  <a:pt x="1296" y="1992"/>
                                </a:lnTo>
                                <a:lnTo>
                                  <a:pt x="1298" y="1992"/>
                                </a:lnTo>
                                <a:lnTo>
                                  <a:pt x="1298" y="2004"/>
                                </a:lnTo>
                                <a:lnTo>
                                  <a:pt x="1301" y="2004"/>
                                </a:lnTo>
                                <a:lnTo>
                                  <a:pt x="1301" y="2016"/>
                                </a:lnTo>
                                <a:lnTo>
                                  <a:pt x="1303" y="2016"/>
                                </a:lnTo>
                                <a:lnTo>
                                  <a:pt x="1303" y="2028"/>
                                </a:lnTo>
                                <a:lnTo>
                                  <a:pt x="1305" y="2028"/>
                                </a:lnTo>
                                <a:lnTo>
                                  <a:pt x="1305" y="2040"/>
                                </a:lnTo>
                                <a:lnTo>
                                  <a:pt x="1308" y="2040"/>
                                </a:lnTo>
                                <a:lnTo>
                                  <a:pt x="1308" y="2042"/>
                                </a:lnTo>
                                <a:lnTo>
                                  <a:pt x="1308" y="2045"/>
                                </a:lnTo>
                                <a:lnTo>
                                  <a:pt x="1308" y="2047"/>
                                </a:lnTo>
                                <a:lnTo>
                                  <a:pt x="1308" y="2050"/>
                                </a:lnTo>
                                <a:lnTo>
                                  <a:pt x="1310" y="2052"/>
                                </a:lnTo>
                                <a:lnTo>
                                  <a:pt x="1310" y="2054"/>
                                </a:lnTo>
                                <a:lnTo>
                                  <a:pt x="1310" y="2057"/>
                                </a:lnTo>
                                <a:lnTo>
                                  <a:pt x="1310" y="2059"/>
                                </a:lnTo>
                                <a:lnTo>
                                  <a:pt x="1310" y="2062"/>
                                </a:lnTo>
                                <a:lnTo>
                                  <a:pt x="1313" y="2064"/>
                                </a:lnTo>
                                <a:lnTo>
                                  <a:pt x="1313" y="2066"/>
                                </a:lnTo>
                                <a:lnTo>
                                  <a:pt x="1313" y="2069"/>
                                </a:lnTo>
                                <a:lnTo>
                                  <a:pt x="1313" y="2071"/>
                                </a:lnTo>
                                <a:lnTo>
                                  <a:pt x="1313" y="2074"/>
                                </a:lnTo>
                                <a:lnTo>
                                  <a:pt x="1315" y="2074"/>
                                </a:lnTo>
                                <a:lnTo>
                                  <a:pt x="1315" y="2086"/>
                                </a:lnTo>
                                <a:lnTo>
                                  <a:pt x="1317" y="2086"/>
                                </a:lnTo>
                                <a:lnTo>
                                  <a:pt x="1317" y="2088"/>
                                </a:lnTo>
                                <a:lnTo>
                                  <a:pt x="1317" y="2090"/>
                                </a:lnTo>
                                <a:lnTo>
                                  <a:pt x="1317" y="2093"/>
                                </a:lnTo>
                                <a:lnTo>
                                  <a:pt x="1317" y="2095"/>
                                </a:lnTo>
                                <a:lnTo>
                                  <a:pt x="1320" y="2098"/>
                                </a:lnTo>
                                <a:lnTo>
                                  <a:pt x="1320" y="2100"/>
                                </a:lnTo>
                                <a:lnTo>
                                  <a:pt x="1320" y="2102"/>
                                </a:lnTo>
                                <a:lnTo>
                                  <a:pt x="1320" y="2105"/>
                                </a:lnTo>
                                <a:lnTo>
                                  <a:pt x="1320" y="2107"/>
                                </a:lnTo>
                                <a:lnTo>
                                  <a:pt x="1322" y="2110"/>
                                </a:lnTo>
                                <a:lnTo>
                                  <a:pt x="1322" y="2112"/>
                                </a:lnTo>
                                <a:lnTo>
                                  <a:pt x="1322" y="2114"/>
                                </a:lnTo>
                                <a:lnTo>
                                  <a:pt x="1322" y="2117"/>
                                </a:lnTo>
                                <a:lnTo>
                                  <a:pt x="1322" y="2119"/>
                                </a:lnTo>
                                <a:lnTo>
                                  <a:pt x="1325" y="2119"/>
                                </a:lnTo>
                                <a:lnTo>
                                  <a:pt x="1325" y="2131"/>
                                </a:lnTo>
                                <a:lnTo>
                                  <a:pt x="1327" y="2131"/>
                                </a:lnTo>
                                <a:lnTo>
                                  <a:pt x="1327" y="2134"/>
                                </a:lnTo>
                                <a:lnTo>
                                  <a:pt x="1327" y="2136"/>
                                </a:lnTo>
                                <a:lnTo>
                                  <a:pt x="1327" y="2138"/>
                                </a:lnTo>
                                <a:lnTo>
                                  <a:pt x="1327" y="2141"/>
                                </a:lnTo>
                                <a:lnTo>
                                  <a:pt x="1329" y="2141"/>
                                </a:lnTo>
                                <a:lnTo>
                                  <a:pt x="1329" y="2143"/>
                                </a:lnTo>
                                <a:lnTo>
                                  <a:pt x="1329" y="2146"/>
                                </a:lnTo>
                                <a:lnTo>
                                  <a:pt x="1329" y="2148"/>
                                </a:lnTo>
                                <a:lnTo>
                                  <a:pt x="1329" y="2150"/>
                                </a:lnTo>
                                <a:lnTo>
                                  <a:pt x="1332" y="2153"/>
                                </a:lnTo>
                                <a:lnTo>
                                  <a:pt x="1332" y="2155"/>
                                </a:lnTo>
                                <a:lnTo>
                                  <a:pt x="1332" y="2158"/>
                                </a:lnTo>
                                <a:lnTo>
                                  <a:pt x="1332" y="2160"/>
                                </a:lnTo>
                                <a:lnTo>
                                  <a:pt x="1332" y="2162"/>
                                </a:lnTo>
                                <a:lnTo>
                                  <a:pt x="1334" y="2162"/>
                                </a:lnTo>
                                <a:lnTo>
                                  <a:pt x="1334" y="2165"/>
                                </a:lnTo>
                                <a:lnTo>
                                  <a:pt x="1334" y="2167"/>
                                </a:lnTo>
                                <a:lnTo>
                                  <a:pt x="1334" y="2170"/>
                                </a:lnTo>
                                <a:lnTo>
                                  <a:pt x="1334" y="2172"/>
                                </a:lnTo>
                                <a:lnTo>
                                  <a:pt x="1337" y="2174"/>
                                </a:lnTo>
                                <a:lnTo>
                                  <a:pt x="1337" y="2177"/>
                                </a:lnTo>
                                <a:lnTo>
                                  <a:pt x="1337" y="2179"/>
                                </a:lnTo>
                                <a:lnTo>
                                  <a:pt x="1337" y="2182"/>
                                </a:lnTo>
                                <a:lnTo>
                                  <a:pt x="1337" y="2184"/>
                                </a:lnTo>
                                <a:lnTo>
                                  <a:pt x="1339" y="2186"/>
                                </a:lnTo>
                                <a:lnTo>
                                  <a:pt x="1339" y="2189"/>
                                </a:lnTo>
                                <a:lnTo>
                                  <a:pt x="1339" y="2191"/>
                                </a:lnTo>
                                <a:lnTo>
                                  <a:pt x="1339" y="2194"/>
                                </a:lnTo>
                                <a:lnTo>
                                  <a:pt x="1341" y="2196"/>
                                </a:lnTo>
                                <a:lnTo>
                                  <a:pt x="1341" y="2198"/>
                                </a:lnTo>
                                <a:lnTo>
                                  <a:pt x="1341" y="2201"/>
                                </a:lnTo>
                                <a:lnTo>
                                  <a:pt x="1341" y="2203"/>
                                </a:lnTo>
                                <a:lnTo>
                                  <a:pt x="1341" y="2206"/>
                                </a:lnTo>
                                <a:lnTo>
                                  <a:pt x="1344" y="2206"/>
                                </a:lnTo>
                                <a:lnTo>
                                  <a:pt x="1344" y="2208"/>
                                </a:lnTo>
                                <a:lnTo>
                                  <a:pt x="1344" y="2210"/>
                                </a:lnTo>
                                <a:lnTo>
                                  <a:pt x="1344" y="2213"/>
                                </a:lnTo>
                                <a:lnTo>
                                  <a:pt x="1344" y="2215"/>
                                </a:lnTo>
                                <a:lnTo>
                                  <a:pt x="1346" y="2218"/>
                                </a:lnTo>
                                <a:lnTo>
                                  <a:pt x="1346" y="2220"/>
                                </a:lnTo>
                                <a:lnTo>
                                  <a:pt x="1346" y="2222"/>
                                </a:lnTo>
                                <a:lnTo>
                                  <a:pt x="1346" y="2225"/>
                                </a:lnTo>
                                <a:lnTo>
                                  <a:pt x="1346" y="2227"/>
                                </a:lnTo>
                                <a:lnTo>
                                  <a:pt x="1349" y="2227"/>
                                </a:lnTo>
                                <a:lnTo>
                                  <a:pt x="1349" y="2230"/>
                                </a:lnTo>
                                <a:lnTo>
                                  <a:pt x="1349" y="2232"/>
                                </a:lnTo>
                                <a:lnTo>
                                  <a:pt x="1349" y="2234"/>
                                </a:lnTo>
                                <a:lnTo>
                                  <a:pt x="1349" y="2237"/>
                                </a:lnTo>
                                <a:lnTo>
                                  <a:pt x="1351" y="2237"/>
                                </a:lnTo>
                                <a:lnTo>
                                  <a:pt x="1351" y="2239"/>
                                </a:lnTo>
                                <a:lnTo>
                                  <a:pt x="1351" y="2242"/>
                                </a:lnTo>
                                <a:lnTo>
                                  <a:pt x="1351" y="2244"/>
                                </a:lnTo>
                                <a:lnTo>
                                  <a:pt x="1351" y="2246"/>
                                </a:lnTo>
                                <a:lnTo>
                                  <a:pt x="1353" y="2246"/>
                                </a:lnTo>
                                <a:lnTo>
                                  <a:pt x="1353" y="2249"/>
                                </a:lnTo>
                                <a:lnTo>
                                  <a:pt x="1353" y="2251"/>
                                </a:lnTo>
                                <a:lnTo>
                                  <a:pt x="1353" y="2254"/>
                                </a:lnTo>
                                <a:lnTo>
                                  <a:pt x="1353" y="2256"/>
                                </a:lnTo>
                                <a:lnTo>
                                  <a:pt x="1356" y="2256"/>
                                </a:lnTo>
                                <a:lnTo>
                                  <a:pt x="1356" y="2258"/>
                                </a:lnTo>
                                <a:lnTo>
                                  <a:pt x="1356" y="2261"/>
                                </a:lnTo>
                                <a:lnTo>
                                  <a:pt x="1356" y="2263"/>
                                </a:lnTo>
                                <a:lnTo>
                                  <a:pt x="1356" y="2266"/>
                                </a:lnTo>
                                <a:lnTo>
                                  <a:pt x="1358" y="2268"/>
                                </a:lnTo>
                                <a:lnTo>
                                  <a:pt x="1358" y="2270"/>
                                </a:lnTo>
                                <a:lnTo>
                                  <a:pt x="1358" y="2273"/>
                                </a:lnTo>
                                <a:lnTo>
                                  <a:pt x="1358" y="2275"/>
                                </a:lnTo>
                                <a:lnTo>
                                  <a:pt x="1358" y="2278"/>
                                </a:lnTo>
                                <a:lnTo>
                                  <a:pt x="1361" y="2278"/>
                                </a:lnTo>
                                <a:lnTo>
                                  <a:pt x="1361" y="2280"/>
                                </a:lnTo>
                                <a:lnTo>
                                  <a:pt x="1361" y="2282"/>
                                </a:lnTo>
                                <a:lnTo>
                                  <a:pt x="1361" y="2285"/>
                                </a:lnTo>
                                <a:lnTo>
                                  <a:pt x="1361" y="2287"/>
                                </a:lnTo>
                                <a:lnTo>
                                  <a:pt x="1363" y="2290"/>
                                </a:lnTo>
                                <a:lnTo>
                                  <a:pt x="1363" y="2292"/>
                                </a:lnTo>
                                <a:lnTo>
                                  <a:pt x="1363" y="2294"/>
                                </a:lnTo>
                                <a:lnTo>
                                  <a:pt x="1363" y="2297"/>
                                </a:lnTo>
                                <a:lnTo>
                                  <a:pt x="1365" y="2299"/>
                                </a:lnTo>
                                <a:lnTo>
                                  <a:pt x="1365" y="2302"/>
                                </a:lnTo>
                                <a:lnTo>
                                  <a:pt x="1365" y="2304"/>
                                </a:lnTo>
                                <a:lnTo>
                                  <a:pt x="1365" y="2306"/>
                                </a:lnTo>
                                <a:lnTo>
                                  <a:pt x="1365" y="2309"/>
                                </a:lnTo>
                                <a:lnTo>
                                  <a:pt x="1368" y="2309"/>
                                </a:lnTo>
                                <a:lnTo>
                                  <a:pt x="1368" y="2311"/>
                                </a:lnTo>
                                <a:lnTo>
                                  <a:pt x="1368" y="2314"/>
                                </a:lnTo>
                                <a:lnTo>
                                  <a:pt x="1368" y="2316"/>
                                </a:lnTo>
                                <a:lnTo>
                                  <a:pt x="1368" y="2318"/>
                                </a:lnTo>
                                <a:lnTo>
                                  <a:pt x="1370" y="2318"/>
                                </a:lnTo>
                                <a:lnTo>
                                  <a:pt x="1370" y="2321"/>
                                </a:lnTo>
                                <a:lnTo>
                                  <a:pt x="1370" y="2323"/>
                                </a:lnTo>
                                <a:lnTo>
                                  <a:pt x="1370" y="2326"/>
                                </a:lnTo>
                                <a:lnTo>
                                  <a:pt x="1370" y="2328"/>
                                </a:lnTo>
                                <a:lnTo>
                                  <a:pt x="1373" y="2328"/>
                                </a:lnTo>
                                <a:lnTo>
                                  <a:pt x="1373" y="2330"/>
                                </a:lnTo>
                                <a:lnTo>
                                  <a:pt x="1373" y="2333"/>
                                </a:lnTo>
                                <a:lnTo>
                                  <a:pt x="1373" y="2335"/>
                                </a:lnTo>
                                <a:lnTo>
                                  <a:pt x="1373" y="2338"/>
                                </a:lnTo>
                                <a:lnTo>
                                  <a:pt x="1375" y="2338"/>
                                </a:lnTo>
                                <a:lnTo>
                                  <a:pt x="1375" y="2340"/>
                                </a:lnTo>
                                <a:lnTo>
                                  <a:pt x="1375" y="2342"/>
                                </a:lnTo>
                                <a:lnTo>
                                  <a:pt x="1375" y="2345"/>
                                </a:lnTo>
                                <a:lnTo>
                                  <a:pt x="1375" y="2347"/>
                                </a:lnTo>
                                <a:lnTo>
                                  <a:pt x="1377" y="2350"/>
                                </a:lnTo>
                                <a:lnTo>
                                  <a:pt x="1377" y="2352"/>
                                </a:lnTo>
                                <a:lnTo>
                                  <a:pt x="1377" y="2354"/>
                                </a:lnTo>
                                <a:lnTo>
                                  <a:pt x="1377" y="2357"/>
                                </a:lnTo>
                                <a:lnTo>
                                  <a:pt x="1380" y="2359"/>
                                </a:lnTo>
                                <a:lnTo>
                                  <a:pt x="1380" y="2371"/>
                                </a:lnTo>
                                <a:lnTo>
                                  <a:pt x="1382" y="2374"/>
                                </a:lnTo>
                                <a:lnTo>
                                  <a:pt x="1382" y="2376"/>
                                </a:lnTo>
                                <a:lnTo>
                                  <a:pt x="1382" y="2378"/>
                                </a:lnTo>
                                <a:lnTo>
                                  <a:pt x="1382" y="2381"/>
                                </a:lnTo>
                                <a:lnTo>
                                  <a:pt x="1385" y="2381"/>
                                </a:lnTo>
                                <a:lnTo>
                                  <a:pt x="1385" y="2383"/>
                                </a:lnTo>
                                <a:lnTo>
                                  <a:pt x="1385" y="2386"/>
                                </a:lnTo>
                                <a:lnTo>
                                  <a:pt x="1385" y="2388"/>
                                </a:lnTo>
                                <a:lnTo>
                                  <a:pt x="1385" y="2390"/>
                                </a:lnTo>
                                <a:lnTo>
                                  <a:pt x="1387" y="2390"/>
                                </a:lnTo>
                                <a:lnTo>
                                  <a:pt x="1387" y="2393"/>
                                </a:lnTo>
                                <a:lnTo>
                                  <a:pt x="1387" y="2395"/>
                                </a:lnTo>
                                <a:lnTo>
                                  <a:pt x="1387" y="2398"/>
                                </a:lnTo>
                                <a:lnTo>
                                  <a:pt x="1387" y="2400"/>
                                </a:lnTo>
                                <a:lnTo>
                                  <a:pt x="1389" y="2400"/>
                                </a:lnTo>
                                <a:lnTo>
                                  <a:pt x="1389" y="2402"/>
                                </a:lnTo>
                                <a:lnTo>
                                  <a:pt x="1389" y="2405"/>
                                </a:lnTo>
                                <a:lnTo>
                                  <a:pt x="1389" y="2407"/>
                                </a:lnTo>
                                <a:lnTo>
                                  <a:pt x="1389" y="2410"/>
                                </a:lnTo>
                                <a:lnTo>
                                  <a:pt x="1392" y="2410"/>
                                </a:lnTo>
                                <a:lnTo>
                                  <a:pt x="1392" y="2412"/>
                                </a:lnTo>
                                <a:lnTo>
                                  <a:pt x="1392" y="2414"/>
                                </a:lnTo>
                                <a:lnTo>
                                  <a:pt x="1392" y="2417"/>
                                </a:lnTo>
                                <a:lnTo>
                                  <a:pt x="1392" y="2419"/>
                                </a:lnTo>
                                <a:lnTo>
                                  <a:pt x="1394" y="2419"/>
                                </a:lnTo>
                                <a:lnTo>
                                  <a:pt x="1394" y="2422"/>
                                </a:lnTo>
                                <a:lnTo>
                                  <a:pt x="1394" y="2424"/>
                                </a:lnTo>
                                <a:lnTo>
                                  <a:pt x="1394" y="2426"/>
                                </a:lnTo>
                                <a:lnTo>
                                  <a:pt x="1394" y="2429"/>
                                </a:lnTo>
                                <a:lnTo>
                                  <a:pt x="1397" y="2429"/>
                                </a:lnTo>
                                <a:lnTo>
                                  <a:pt x="1397" y="2431"/>
                                </a:lnTo>
                                <a:lnTo>
                                  <a:pt x="1397" y="2434"/>
                                </a:lnTo>
                                <a:lnTo>
                                  <a:pt x="1397" y="2436"/>
                                </a:lnTo>
                                <a:lnTo>
                                  <a:pt x="1399" y="2438"/>
                                </a:lnTo>
                                <a:lnTo>
                                  <a:pt x="1399" y="2441"/>
                                </a:lnTo>
                                <a:lnTo>
                                  <a:pt x="1399" y="2443"/>
                                </a:lnTo>
                                <a:lnTo>
                                  <a:pt x="1399" y="2446"/>
                                </a:lnTo>
                                <a:lnTo>
                                  <a:pt x="1401" y="2448"/>
                                </a:lnTo>
                                <a:lnTo>
                                  <a:pt x="1401" y="2450"/>
                                </a:lnTo>
                                <a:lnTo>
                                  <a:pt x="1401" y="2453"/>
                                </a:lnTo>
                                <a:lnTo>
                                  <a:pt x="1401" y="2455"/>
                                </a:lnTo>
                                <a:lnTo>
                                  <a:pt x="1404" y="2455"/>
                                </a:lnTo>
                                <a:lnTo>
                                  <a:pt x="1404" y="2458"/>
                                </a:lnTo>
                                <a:lnTo>
                                  <a:pt x="1404" y="2460"/>
                                </a:lnTo>
                                <a:lnTo>
                                  <a:pt x="1404" y="2462"/>
                                </a:lnTo>
                                <a:lnTo>
                                  <a:pt x="1406" y="2465"/>
                                </a:lnTo>
                                <a:lnTo>
                                  <a:pt x="1406" y="2467"/>
                                </a:lnTo>
                                <a:lnTo>
                                  <a:pt x="1406" y="2470"/>
                                </a:lnTo>
                                <a:lnTo>
                                  <a:pt x="1406" y="2472"/>
                                </a:lnTo>
                                <a:lnTo>
                                  <a:pt x="1409" y="2472"/>
                                </a:lnTo>
                                <a:lnTo>
                                  <a:pt x="1409" y="2474"/>
                                </a:lnTo>
                                <a:lnTo>
                                  <a:pt x="1409" y="2477"/>
                                </a:lnTo>
                                <a:lnTo>
                                  <a:pt x="1409" y="2479"/>
                                </a:lnTo>
                                <a:lnTo>
                                  <a:pt x="1411" y="2482"/>
                                </a:lnTo>
                                <a:lnTo>
                                  <a:pt x="1411" y="2484"/>
                                </a:lnTo>
                                <a:lnTo>
                                  <a:pt x="1411" y="2486"/>
                                </a:lnTo>
                                <a:lnTo>
                                  <a:pt x="1411" y="2489"/>
                                </a:lnTo>
                                <a:lnTo>
                                  <a:pt x="1413" y="2489"/>
                                </a:lnTo>
                                <a:lnTo>
                                  <a:pt x="1413" y="2491"/>
                                </a:lnTo>
                                <a:lnTo>
                                  <a:pt x="1413" y="2494"/>
                                </a:lnTo>
                                <a:lnTo>
                                  <a:pt x="1413" y="2496"/>
                                </a:lnTo>
                                <a:lnTo>
                                  <a:pt x="1413" y="2498"/>
                                </a:lnTo>
                                <a:lnTo>
                                  <a:pt x="1416" y="2498"/>
                                </a:lnTo>
                                <a:lnTo>
                                  <a:pt x="1416" y="2501"/>
                                </a:lnTo>
                                <a:lnTo>
                                  <a:pt x="1416" y="2503"/>
                                </a:lnTo>
                                <a:lnTo>
                                  <a:pt x="1416" y="2506"/>
                                </a:lnTo>
                                <a:lnTo>
                                  <a:pt x="1418" y="2508"/>
                                </a:lnTo>
                                <a:lnTo>
                                  <a:pt x="1418" y="2510"/>
                                </a:lnTo>
                                <a:lnTo>
                                  <a:pt x="1418" y="2513"/>
                                </a:lnTo>
                                <a:lnTo>
                                  <a:pt x="1418" y="2515"/>
                                </a:lnTo>
                                <a:lnTo>
                                  <a:pt x="1421" y="2515"/>
                                </a:lnTo>
                                <a:lnTo>
                                  <a:pt x="1421" y="2518"/>
                                </a:lnTo>
                                <a:lnTo>
                                  <a:pt x="1421" y="2520"/>
                                </a:lnTo>
                                <a:lnTo>
                                  <a:pt x="1421" y="2522"/>
                                </a:lnTo>
                                <a:lnTo>
                                  <a:pt x="1423" y="2525"/>
                                </a:lnTo>
                                <a:lnTo>
                                  <a:pt x="1423" y="2527"/>
                                </a:lnTo>
                                <a:lnTo>
                                  <a:pt x="1423" y="2530"/>
                                </a:lnTo>
                                <a:lnTo>
                                  <a:pt x="1423" y="2532"/>
                                </a:lnTo>
                                <a:lnTo>
                                  <a:pt x="1425" y="2532"/>
                                </a:lnTo>
                                <a:lnTo>
                                  <a:pt x="1425" y="2534"/>
                                </a:lnTo>
                                <a:lnTo>
                                  <a:pt x="1425" y="2537"/>
                                </a:lnTo>
                                <a:lnTo>
                                  <a:pt x="1425" y="2539"/>
                                </a:lnTo>
                                <a:lnTo>
                                  <a:pt x="1428" y="2542"/>
                                </a:lnTo>
                                <a:lnTo>
                                  <a:pt x="1428" y="2544"/>
                                </a:lnTo>
                                <a:lnTo>
                                  <a:pt x="1428" y="2546"/>
                                </a:lnTo>
                                <a:lnTo>
                                  <a:pt x="1428" y="2549"/>
                                </a:lnTo>
                                <a:lnTo>
                                  <a:pt x="1430" y="2549"/>
                                </a:lnTo>
                                <a:lnTo>
                                  <a:pt x="1430" y="2551"/>
                                </a:lnTo>
                                <a:lnTo>
                                  <a:pt x="1430" y="2554"/>
                                </a:lnTo>
                                <a:lnTo>
                                  <a:pt x="1430" y="2556"/>
                                </a:lnTo>
                                <a:lnTo>
                                  <a:pt x="1433" y="2556"/>
                                </a:lnTo>
                                <a:lnTo>
                                  <a:pt x="1433" y="2558"/>
                                </a:lnTo>
                                <a:lnTo>
                                  <a:pt x="1433" y="2561"/>
                                </a:lnTo>
                                <a:lnTo>
                                  <a:pt x="1433" y="2563"/>
                                </a:lnTo>
                                <a:lnTo>
                                  <a:pt x="1433" y="2566"/>
                                </a:lnTo>
                                <a:lnTo>
                                  <a:pt x="1435" y="2566"/>
                                </a:lnTo>
                                <a:lnTo>
                                  <a:pt x="1435" y="2568"/>
                                </a:lnTo>
                                <a:lnTo>
                                  <a:pt x="1435" y="2570"/>
                                </a:lnTo>
                                <a:lnTo>
                                  <a:pt x="1435" y="2573"/>
                                </a:lnTo>
                                <a:lnTo>
                                  <a:pt x="1437" y="2573"/>
                                </a:lnTo>
                                <a:lnTo>
                                  <a:pt x="1437" y="2575"/>
                                </a:lnTo>
                                <a:lnTo>
                                  <a:pt x="1437" y="2578"/>
                                </a:lnTo>
                                <a:lnTo>
                                  <a:pt x="1437" y="2580"/>
                                </a:lnTo>
                                <a:lnTo>
                                  <a:pt x="1440" y="2582"/>
                                </a:lnTo>
                                <a:lnTo>
                                  <a:pt x="1440" y="2585"/>
                                </a:lnTo>
                                <a:lnTo>
                                  <a:pt x="1440" y="2587"/>
                                </a:lnTo>
                                <a:lnTo>
                                  <a:pt x="1440" y="2590"/>
                                </a:lnTo>
                                <a:lnTo>
                                  <a:pt x="1442" y="2590"/>
                                </a:lnTo>
                                <a:lnTo>
                                  <a:pt x="1442" y="2592"/>
                                </a:lnTo>
                                <a:lnTo>
                                  <a:pt x="1442" y="2594"/>
                                </a:lnTo>
                                <a:lnTo>
                                  <a:pt x="1442" y="2597"/>
                                </a:lnTo>
                                <a:lnTo>
                                  <a:pt x="1445" y="2597"/>
                                </a:lnTo>
                                <a:lnTo>
                                  <a:pt x="1445" y="2599"/>
                                </a:lnTo>
                                <a:lnTo>
                                  <a:pt x="1445" y="2602"/>
                                </a:lnTo>
                                <a:lnTo>
                                  <a:pt x="1445" y="2604"/>
                                </a:lnTo>
                                <a:lnTo>
                                  <a:pt x="1447" y="2606"/>
                                </a:lnTo>
                                <a:lnTo>
                                  <a:pt x="1447" y="2609"/>
                                </a:lnTo>
                                <a:lnTo>
                                  <a:pt x="1447" y="2611"/>
                                </a:lnTo>
                                <a:lnTo>
                                  <a:pt x="1449" y="2614"/>
                                </a:lnTo>
                                <a:lnTo>
                                  <a:pt x="1449" y="2616"/>
                                </a:lnTo>
                                <a:lnTo>
                                  <a:pt x="1449" y="2618"/>
                                </a:lnTo>
                                <a:lnTo>
                                  <a:pt x="1449" y="2621"/>
                                </a:lnTo>
                                <a:lnTo>
                                  <a:pt x="1452" y="2621"/>
                                </a:lnTo>
                                <a:lnTo>
                                  <a:pt x="1452" y="2623"/>
                                </a:lnTo>
                                <a:lnTo>
                                  <a:pt x="1452" y="2626"/>
                                </a:lnTo>
                                <a:lnTo>
                                  <a:pt x="1452" y="2628"/>
                                </a:lnTo>
                                <a:lnTo>
                                  <a:pt x="1454" y="2628"/>
                                </a:lnTo>
                                <a:lnTo>
                                  <a:pt x="1454" y="2630"/>
                                </a:lnTo>
                                <a:lnTo>
                                  <a:pt x="1454" y="2633"/>
                                </a:lnTo>
                                <a:lnTo>
                                  <a:pt x="1454" y="2635"/>
                                </a:lnTo>
                                <a:lnTo>
                                  <a:pt x="1457" y="2635"/>
                                </a:lnTo>
                                <a:lnTo>
                                  <a:pt x="1457" y="2638"/>
                                </a:lnTo>
                                <a:lnTo>
                                  <a:pt x="1457" y="2640"/>
                                </a:lnTo>
                                <a:lnTo>
                                  <a:pt x="1457" y="2642"/>
                                </a:lnTo>
                                <a:lnTo>
                                  <a:pt x="1459" y="2645"/>
                                </a:lnTo>
                                <a:lnTo>
                                  <a:pt x="1459" y="2647"/>
                                </a:lnTo>
                                <a:lnTo>
                                  <a:pt x="1459" y="2650"/>
                                </a:lnTo>
                                <a:lnTo>
                                  <a:pt x="1459" y="2652"/>
                                </a:lnTo>
                                <a:lnTo>
                                  <a:pt x="1461" y="2652"/>
                                </a:lnTo>
                                <a:lnTo>
                                  <a:pt x="1461" y="2654"/>
                                </a:lnTo>
                                <a:lnTo>
                                  <a:pt x="1461" y="2657"/>
                                </a:lnTo>
                                <a:lnTo>
                                  <a:pt x="1461" y="2659"/>
                                </a:lnTo>
                                <a:lnTo>
                                  <a:pt x="1464" y="2659"/>
                                </a:lnTo>
                                <a:lnTo>
                                  <a:pt x="1464" y="2662"/>
                                </a:lnTo>
                                <a:lnTo>
                                  <a:pt x="1464" y="2664"/>
                                </a:lnTo>
                                <a:lnTo>
                                  <a:pt x="1464" y="2666"/>
                                </a:lnTo>
                                <a:lnTo>
                                  <a:pt x="1466" y="2666"/>
                                </a:lnTo>
                                <a:lnTo>
                                  <a:pt x="1466" y="2669"/>
                                </a:lnTo>
                                <a:lnTo>
                                  <a:pt x="1466" y="2671"/>
                                </a:lnTo>
                                <a:lnTo>
                                  <a:pt x="1466" y="2674"/>
                                </a:lnTo>
                                <a:lnTo>
                                  <a:pt x="1469" y="2674"/>
                                </a:lnTo>
                                <a:lnTo>
                                  <a:pt x="1469" y="2676"/>
                                </a:lnTo>
                                <a:lnTo>
                                  <a:pt x="1469" y="2678"/>
                                </a:lnTo>
                                <a:lnTo>
                                  <a:pt x="1469" y="2681"/>
                                </a:lnTo>
                                <a:lnTo>
                                  <a:pt x="1471" y="2681"/>
                                </a:lnTo>
                                <a:lnTo>
                                  <a:pt x="1471" y="2683"/>
                                </a:lnTo>
                                <a:lnTo>
                                  <a:pt x="1471" y="2686"/>
                                </a:lnTo>
                                <a:lnTo>
                                  <a:pt x="1471" y="2688"/>
                                </a:lnTo>
                                <a:lnTo>
                                  <a:pt x="1473" y="2688"/>
                                </a:lnTo>
                                <a:lnTo>
                                  <a:pt x="1473" y="2690"/>
                                </a:lnTo>
                                <a:lnTo>
                                  <a:pt x="1473" y="2693"/>
                                </a:lnTo>
                                <a:lnTo>
                                  <a:pt x="1473" y="2695"/>
                                </a:lnTo>
                                <a:lnTo>
                                  <a:pt x="1476" y="2698"/>
                                </a:lnTo>
                                <a:lnTo>
                                  <a:pt x="1476" y="2700"/>
                                </a:lnTo>
                                <a:lnTo>
                                  <a:pt x="1476" y="2702"/>
                                </a:lnTo>
                                <a:lnTo>
                                  <a:pt x="1478" y="2705"/>
                                </a:lnTo>
                                <a:lnTo>
                                  <a:pt x="1478" y="2707"/>
                                </a:lnTo>
                                <a:lnTo>
                                  <a:pt x="1478" y="2710"/>
                                </a:lnTo>
                                <a:lnTo>
                                  <a:pt x="1481" y="2710"/>
                                </a:lnTo>
                                <a:lnTo>
                                  <a:pt x="1481" y="2712"/>
                                </a:lnTo>
                                <a:lnTo>
                                  <a:pt x="1481" y="2714"/>
                                </a:lnTo>
                                <a:lnTo>
                                  <a:pt x="1481" y="2717"/>
                                </a:lnTo>
                                <a:lnTo>
                                  <a:pt x="1483" y="2717"/>
                                </a:lnTo>
                                <a:lnTo>
                                  <a:pt x="1483" y="2719"/>
                                </a:lnTo>
                                <a:lnTo>
                                  <a:pt x="1483" y="2722"/>
                                </a:lnTo>
                                <a:lnTo>
                                  <a:pt x="1483" y="2724"/>
                                </a:lnTo>
                                <a:lnTo>
                                  <a:pt x="1485" y="2726"/>
                                </a:lnTo>
                                <a:lnTo>
                                  <a:pt x="1485" y="2729"/>
                                </a:lnTo>
                                <a:lnTo>
                                  <a:pt x="1485" y="2731"/>
                                </a:lnTo>
                                <a:lnTo>
                                  <a:pt x="1488" y="2734"/>
                                </a:lnTo>
                                <a:lnTo>
                                  <a:pt x="1488" y="2736"/>
                                </a:lnTo>
                                <a:lnTo>
                                  <a:pt x="1488" y="2738"/>
                                </a:lnTo>
                                <a:lnTo>
                                  <a:pt x="1490" y="2738"/>
                                </a:lnTo>
                                <a:lnTo>
                                  <a:pt x="1490" y="2741"/>
                                </a:lnTo>
                                <a:lnTo>
                                  <a:pt x="1490" y="2743"/>
                                </a:lnTo>
                                <a:lnTo>
                                  <a:pt x="1490" y="2746"/>
                                </a:lnTo>
                                <a:lnTo>
                                  <a:pt x="1493" y="2746"/>
                                </a:lnTo>
                                <a:lnTo>
                                  <a:pt x="1493" y="2748"/>
                                </a:lnTo>
                                <a:lnTo>
                                  <a:pt x="1493" y="2750"/>
                                </a:lnTo>
                                <a:lnTo>
                                  <a:pt x="1493" y="2753"/>
                                </a:lnTo>
                                <a:lnTo>
                                  <a:pt x="1495" y="2753"/>
                                </a:lnTo>
                                <a:lnTo>
                                  <a:pt x="1495" y="2755"/>
                                </a:lnTo>
                                <a:lnTo>
                                  <a:pt x="1495" y="2758"/>
                                </a:lnTo>
                                <a:lnTo>
                                  <a:pt x="1495" y="2760"/>
                                </a:lnTo>
                                <a:lnTo>
                                  <a:pt x="1497" y="2760"/>
                                </a:lnTo>
                                <a:lnTo>
                                  <a:pt x="1497" y="2762"/>
                                </a:lnTo>
                                <a:lnTo>
                                  <a:pt x="1497" y="2765"/>
                                </a:lnTo>
                                <a:lnTo>
                                  <a:pt x="1497" y="2767"/>
                                </a:lnTo>
                                <a:lnTo>
                                  <a:pt x="1500" y="2767"/>
                                </a:lnTo>
                                <a:lnTo>
                                  <a:pt x="1500" y="2770"/>
                                </a:lnTo>
                                <a:lnTo>
                                  <a:pt x="1500" y="2772"/>
                                </a:lnTo>
                                <a:lnTo>
                                  <a:pt x="1500" y="2774"/>
                                </a:lnTo>
                                <a:lnTo>
                                  <a:pt x="1502" y="2774"/>
                                </a:lnTo>
                                <a:lnTo>
                                  <a:pt x="1502" y="2777"/>
                                </a:lnTo>
                                <a:lnTo>
                                  <a:pt x="1502" y="2779"/>
                                </a:lnTo>
                                <a:lnTo>
                                  <a:pt x="1505" y="2782"/>
                                </a:lnTo>
                                <a:lnTo>
                                  <a:pt x="1505" y="2784"/>
                                </a:lnTo>
                                <a:lnTo>
                                  <a:pt x="1505" y="2786"/>
                                </a:lnTo>
                                <a:lnTo>
                                  <a:pt x="1507" y="2786"/>
                                </a:lnTo>
                                <a:lnTo>
                                  <a:pt x="1507" y="2789"/>
                                </a:lnTo>
                                <a:lnTo>
                                  <a:pt x="1507" y="2791"/>
                                </a:lnTo>
                                <a:lnTo>
                                  <a:pt x="1507" y="2794"/>
                                </a:lnTo>
                                <a:lnTo>
                                  <a:pt x="1509" y="2794"/>
                                </a:lnTo>
                                <a:lnTo>
                                  <a:pt x="1509" y="2796"/>
                                </a:lnTo>
                                <a:lnTo>
                                  <a:pt x="1509" y="2798"/>
                                </a:lnTo>
                                <a:lnTo>
                                  <a:pt x="1509" y="2801"/>
                                </a:lnTo>
                                <a:lnTo>
                                  <a:pt x="1512" y="2801"/>
                                </a:lnTo>
                                <a:lnTo>
                                  <a:pt x="1512" y="2803"/>
                                </a:lnTo>
                                <a:lnTo>
                                  <a:pt x="1512" y="2806"/>
                                </a:lnTo>
                                <a:lnTo>
                                  <a:pt x="1514" y="2808"/>
                                </a:lnTo>
                                <a:lnTo>
                                  <a:pt x="1514" y="2810"/>
                                </a:lnTo>
                                <a:lnTo>
                                  <a:pt x="1514" y="2813"/>
                                </a:lnTo>
                                <a:lnTo>
                                  <a:pt x="1517" y="2813"/>
                                </a:lnTo>
                                <a:lnTo>
                                  <a:pt x="1517" y="2815"/>
                                </a:lnTo>
                                <a:lnTo>
                                  <a:pt x="1517" y="2818"/>
                                </a:lnTo>
                                <a:lnTo>
                                  <a:pt x="1517" y="2820"/>
                                </a:lnTo>
                                <a:lnTo>
                                  <a:pt x="1519" y="2820"/>
                                </a:lnTo>
                                <a:lnTo>
                                  <a:pt x="1519" y="2822"/>
                                </a:lnTo>
                                <a:lnTo>
                                  <a:pt x="1519" y="2825"/>
                                </a:lnTo>
                                <a:lnTo>
                                  <a:pt x="1519" y="2827"/>
                                </a:lnTo>
                                <a:lnTo>
                                  <a:pt x="1521" y="2827"/>
                                </a:lnTo>
                                <a:lnTo>
                                  <a:pt x="1521" y="2830"/>
                                </a:lnTo>
                                <a:lnTo>
                                  <a:pt x="1521" y="2832"/>
                                </a:lnTo>
                                <a:lnTo>
                                  <a:pt x="1524" y="2832"/>
                                </a:lnTo>
                                <a:lnTo>
                                  <a:pt x="1524" y="2834"/>
                                </a:lnTo>
                                <a:lnTo>
                                  <a:pt x="1524" y="2837"/>
                                </a:lnTo>
                                <a:lnTo>
                                  <a:pt x="1524" y="2839"/>
                                </a:lnTo>
                                <a:lnTo>
                                  <a:pt x="1526" y="2839"/>
                                </a:lnTo>
                                <a:lnTo>
                                  <a:pt x="1526" y="2842"/>
                                </a:lnTo>
                                <a:lnTo>
                                  <a:pt x="1526" y="2844"/>
                                </a:lnTo>
                                <a:lnTo>
                                  <a:pt x="1529" y="2844"/>
                                </a:lnTo>
                                <a:lnTo>
                                  <a:pt x="1529" y="2846"/>
                                </a:lnTo>
                                <a:lnTo>
                                  <a:pt x="1529" y="2849"/>
                                </a:lnTo>
                                <a:lnTo>
                                  <a:pt x="1529" y="2851"/>
                                </a:lnTo>
                                <a:lnTo>
                                  <a:pt x="1531" y="2851"/>
                                </a:lnTo>
                                <a:lnTo>
                                  <a:pt x="1531" y="2854"/>
                                </a:lnTo>
                                <a:lnTo>
                                  <a:pt x="1531" y="2856"/>
                                </a:lnTo>
                                <a:lnTo>
                                  <a:pt x="1531" y="2858"/>
                                </a:lnTo>
                                <a:lnTo>
                                  <a:pt x="1533" y="2858"/>
                                </a:lnTo>
                                <a:lnTo>
                                  <a:pt x="1533" y="2861"/>
                                </a:lnTo>
                                <a:lnTo>
                                  <a:pt x="1533" y="2863"/>
                                </a:lnTo>
                                <a:lnTo>
                                  <a:pt x="1536" y="2863"/>
                                </a:lnTo>
                                <a:lnTo>
                                  <a:pt x="1536" y="2866"/>
                                </a:lnTo>
                                <a:lnTo>
                                  <a:pt x="1536" y="2868"/>
                                </a:lnTo>
                                <a:lnTo>
                                  <a:pt x="1536" y="2870"/>
                                </a:lnTo>
                                <a:lnTo>
                                  <a:pt x="1538" y="2870"/>
                                </a:lnTo>
                                <a:lnTo>
                                  <a:pt x="1538" y="2873"/>
                                </a:lnTo>
                                <a:lnTo>
                                  <a:pt x="1538" y="2875"/>
                                </a:lnTo>
                                <a:lnTo>
                                  <a:pt x="1541" y="2878"/>
                                </a:lnTo>
                                <a:lnTo>
                                  <a:pt x="1541" y="2880"/>
                                </a:lnTo>
                                <a:lnTo>
                                  <a:pt x="1541" y="2882"/>
                                </a:lnTo>
                                <a:lnTo>
                                  <a:pt x="1543" y="2882"/>
                                </a:lnTo>
                                <a:lnTo>
                                  <a:pt x="1543" y="2885"/>
                                </a:lnTo>
                                <a:lnTo>
                                  <a:pt x="1543" y="2887"/>
                                </a:lnTo>
                                <a:lnTo>
                                  <a:pt x="1543" y="2890"/>
                                </a:lnTo>
                                <a:lnTo>
                                  <a:pt x="1545" y="2890"/>
                                </a:lnTo>
                                <a:lnTo>
                                  <a:pt x="1545" y="2892"/>
                                </a:lnTo>
                                <a:lnTo>
                                  <a:pt x="1545" y="2894"/>
                                </a:lnTo>
                                <a:lnTo>
                                  <a:pt x="1548" y="2894"/>
                                </a:lnTo>
                                <a:lnTo>
                                  <a:pt x="1548" y="2897"/>
                                </a:lnTo>
                                <a:lnTo>
                                  <a:pt x="1548" y="2899"/>
                                </a:lnTo>
                                <a:lnTo>
                                  <a:pt x="1548" y="2902"/>
                                </a:lnTo>
                                <a:lnTo>
                                  <a:pt x="1550" y="2902"/>
                                </a:lnTo>
                                <a:lnTo>
                                  <a:pt x="1550" y="2904"/>
                                </a:lnTo>
                                <a:lnTo>
                                  <a:pt x="1550" y="2906"/>
                                </a:lnTo>
                                <a:lnTo>
                                  <a:pt x="1553" y="2906"/>
                                </a:lnTo>
                                <a:lnTo>
                                  <a:pt x="1553" y="2909"/>
                                </a:lnTo>
                                <a:lnTo>
                                  <a:pt x="1553" y="2911"/>
                                </a:lnTo>
                                <a:lnTo>
                                  <a:pt x="1555" y="2914"/>
                                </a:lnTo>
                                <a:lnTo>
                                  <a:pt x="1555" y="2916"/>
                                </a:lnTo>
                                <a:lnTo>
                                  <a:pt x="1555" y="2918"/>
                                </a:lnTo>
                                <a:lnTo>
                                  <a:pt x="1557" y="2918"/>
                                </a:lnTo>
                                <a:lnTo>
                                  <a:pt x="1557" y="2921"/>
                                </a:lnTo>
                                <a:lnTo>
                                  <a:pt x="1557" y="2923"/>
                                </a:lnTo>
                                <a:lnTo>
                                  <a:pt x="1560" y="2926"/>
                                </a:lnTo>
                                <a:lnTo>
                                  <a:pt x="1560" y="2928"/>
                                </a:lnTo>
                                <a:lnTo>
                                  <a:pt x="1560" y="2930"/>
                                </a:lnTo>
                                <a:lnTo>
                                  <a:pt x="1562" y="2930"/>
                                </a:lnTo>
                                <a:lnTo>
                                  <a:pt x="1562" y="2933"/>
                                </a:lnTo>
                                <a:lnTo>
                                  <a:pt x="1562" y="2935"/>
                                </a:lnTo>
                                <a:lnTo>
                                  <a:pt x="1565" y="2935"/>
                                </a:lnTo>
                                <a:lnTo>
                                  <a:pt x="1565" y="2938"/>
                                </a:lnTo>
                                <a:lnTo>
                                  <a:pt x="1565" y="2940"/>
                                </a:lnTo>
                                <a:lnTo>
                                  <a:pt x="1565" y="2942"/>
                                </a:lnTo>
                                <a:lnTo>
                                  <a:pt x="1567" y="2942"/>
                                </a:lnTo>
                                <a:lnTo>
                                  <a:pt x="1567" y="2945"/>
                                </a:lnTo>
                                <a:lnTo>
                                  <a:pt x="1567" y="2947"/>
                                </a:lnTo>
                                <a:lnTo>
                                  <a:pt x="1569" y="2947"/>
                                </a:lnTo>
                                <a:lnTo>
                                  <a:pt x="1569" y="2950"/>
                                </a:lnTo>
                                <a:lnTo>
                                  <a:pt x="1569" y="2952"/>
                                </a:lnTo>
                                <a:lnTo>
                                  <a:pt x="1572" y="2954"/>
                                </a:lnTo>
                                <a:lnTo>
                                  <a:pt x="1572" y="2957"/>
                                </a:lnTo>
                                <a:lnTo>
                                  <a:pt x="1572" y="2959"/>
                                </a:lnTo>
                                <a:lnTo>
                                  <a:pt x="1574" y="2959"/>
                                </a:lnTo>
                                <a:lnTo>
                                  <a:pt x="1574" y="2962"/>
                                </a:lnTo>
                                <a:lnTo>
                                  <a:pt x="1574" y="2964"/>
                                </a:lnTo>
                                <a:lnTo>
                                  <a:pt x="1577" y="2964"/>
                                </a:lnTo>
                                <a:lnTo>
                                  <a:pt x="1577" y="2966"/>
                                </a:lnTo>
                                <a:lnTo>
                                  <a:pt x="1577" y="2969"/>
                                </a:lnTo>
                                <a:lnTo>
                                  <a:pt x="1577" y="2971"/>
                                </a:lnTo>
                                <a:lnTo>
                                  <a:pt x="1579" y="2971"/>
                                </a:lnTo>
                                <a:lnTo>
                                  <a:pt x="1579" y="2974"/>
                                </a:lnTo>
                                <a:lnTo>
                                  <a:pt x="1579" y="2976"/>
                                </a:lnTo>
                                <a:lnTo>
                                  <a:pt x="1581" y="2976"/>
                                </a:lnTo>
                                <a:lnTo>
                                  <a:pt x="1581" y="2978"/>
                                </a:lnTo>
                                <a:lnTo>
                                  <a:pt x="1581" y="2981"/>
                                </a:lnTo>
                                <a:lnTo>
                                  <a:pt x="1584" y="2981"/>
                                </a:lnTo>
                                <a:lnTo>
                                  <a:pt x="1584" y="2983"/>
                                </a:lnTo>
                                <a:lnTo>
                                  <a:pt x="1584" y="2986"/>
                                </a:lnTo>
                                <a:lnTo>
                                  <a:pt x="1586" y="2988"/>
                                </a:lnTo>
                                <a:lnTo>
                                  <a:pt x="1586" y="2990"/>
                                </a:lnTo>
                                <a:lnTo>
                                  <a:pt x="1586" y="2993"/>
                                </a:lnTo>
                                <a:lnTo>
                                  <a:pt x="1589" y="2993"/>
                                </a:lnTo>
                                <a:lnTo>
                                  <a:pt x="1589" y="2995"/>
                                </a:lnTo>
                                <a:lnTo>
                                  <a:pt x="1589" y="2998"/>
                                </a:lnTo>
                                <a:lnTo>
                                  <a:pt x="1591" y="2998"/>
                                </a:lnTo>
                                <a:lnTo>
                                  <a:pt x="1591" y="3000"/>
                                </a:lnTo>
                                <a:lnTo>
                                  <a:pt x="1591" y="3002"/>
                                </a:lnTo>
                                <a:lnTo>
                                  <a:pt x="1593" y="3002"/>
                                </a:lnTo>
                                <a:lnTo>
                                  <a:pt x="1593" y="3005"/>
                                </a:lnTo>
                                <a:lnTo>
                                  <a:pt x="1593" y="3007"/>
                                </a:lnTo>
                                <a:lnTo>
                                  <a:pt x="1596" y="3010"/>
                                </a:lnTo>
                                <a:lnTo>
                                  <a:pt x="1596" y="3012"/>
                                </a:lnTo>
                                <a:lnTo>
                                  <a:pt x="1596" y="3014"/>
                                </a:lnTo>
                                <a:lnTo>
                                  <a:pt x="1598" y="3014"/>
                                </a:lnTo>
                                <a:lnTo>
                                  <a:pt x="1598" y="3017"/>
                                </a:lnTo>
                                <a:lnTo>
                                  <a:pt x="1598" y="3019"/>
                                </a:lnTo>
                                <a:lnTo>
                                  <a:pt x="1601" y="3019"/>
                                </a:lnTo>
                                <a:lnTo>
                                  <a:pt x="1601" y="3022"/>
                                </a:lnTo>
                                <a:lnTo>
                                  <a:pt x="1601" y="3024"/>
                                </a:lnTo>
                                <a:lnTo>
                                  <a:pt x="1603" y="3024"/>
                                </a:lnTo>
                                <a:lnTo>
                                  <a:pt x="1603" y="3026"/>
                                </a:lnTo>
                                <a:lnTo>
                                  <a:pt x="1603" y="3029"/>
                                </a:lnTo>
                                <a:lnTo>
                                  <a:pt x="1605" y="3031"/>
                                </a:lnTo>
                                <a:lnTo>
                                  <a:pt x="1605" y="3034"/>
                                </a:lnTo>
                                <a:lnTo>
                                  <a:pt x="1605" y="3036"/>
                                </a:lnTo>
                                <a:lnTo>
                                  <a:pt x="1608" y="3036"/>
                                </a:lnTo>
                                <a:lnTo>
                                  <a:pt x="1608" y="3038"/>
                                </a:lnTo>
                                <a:lnTo>
                                  <a:pt x="1608" y="3041"/>
                                </a:lnTo>
                                <a:lnTo>
                                  <a:pt x="1610" y="3041"/>
                                </a:lnTo>
                                <a:lnTo>
                                  <a:pt x="1610" y="3043"/>
                                </a:lnTo>
                                <a:lnTo>
                                  <a:pt x="1610" y="3046"/>
                                </a:lnTo>
                                <a:lnTo>
                                  <a:pt x="1613" y="3046"/>
                                </a:lnTo>
                                <a:lnTo>
                                  <a:pt x="1613" y="3048"/>
                                </a:lnTo>
                                <a:lnTo>
                                  <a:pt x="1613" y="3050"/>
                                </a:lnTo>
                                <a:lnTo>
                                  <a:pt x="1615" y="3050"/>
                                </a:lnTo>
                                <a:lnTo>
                                  <a:pt x="1615" y="3053"/>
                                </a:lnTo>
                                <a:lnTo>
                                  <a:pt x="1615" y="3055"/>
                                </a:lnTo>
                                <a:lnTo>
                                  <a:pt x="1617" y="3055"/>
                                </a:lnTo>
                                <a:lnTo>
                                  <a:pt x="1617" y="3058"/>
                                </a:lnTo>
                                <a:lnTo>
                                  <a:pt x="1617" y="3060"/>
                                </a:lnTo>
                                <a:lnTo>
                                  <a:pt x="1617" y="3062"/>
                                </a:lnTo>
                                <a:lnTo>
                                  <a:pt x="1620" y="3062"/>
                                </a:lnTo>
                                <a:lnTo>
                                  <a:pt x="1620" y="3065"/>
                                </a:lnTo>
                                <a:lnTo>
                                  <a:pt x="1620" y="3067"/>
                                </a:lnTo>
                                <a:lnTo>
                                  <a:pt x="1622" y="3067"/>
                                </a:lnTo>
                                <a:lnTo>
                                  <a:pt x="1622" y="3070"/>
                                </a:lnTo>
                                <a:lnTo>
                                  <a:pt x="1622" y="3072"/>
                                </a:lnTo>
                                <a:lnTo>
                                  <a:pt x="1625" y="3072"/>
                                </a:lnTo>
                                <a:lnTo>
                                  <a:pt x="1625" y="3074"/>
                                </a:lnTo>
                                <a:lnTo>
                                  <a:pt x="1625" y="3077"/>
                                </a:lnTo>
                                <a:lnTo>
                                  <a:pt x="1627" y="3077"/>
                                </a:lnTo>
                                <a:lnTo>
                                  <a:pt x="1627" y="3079"/>
                                </a:lnTo>
                                <a:lnTo>
                                  <a:pt x="1627" y="3082"/>
                                </a:lnTo>
                                <a:lnTo>
                                  <a:pt x="1629" y="3082"/>
                                </a:lnTo>
                                <a:lnTo>
                                  <a:pt x="1629" y="3084"/>
                                </a:lnTo>
                                <a:lnTo>
                                  <a:pt x="1629" y="3086"/>
                                </a:lnTo>
                                <a:lnTo>
                                  <a:pt x="1632" y="3086"/>
                                </a:lnTo>
                                <a:lnTo>
                                  <a:pt x="1632" y="3089"/>
                                </a:lnTo>
                                <a:lnTo>
                                  <a:pt x="1632" y="3091"/>
                                </a:lnTo>
                                <a:lnTo>
                                  <a:pt x="1634" y="3091"/>
                                </a:lnTo>
                                <a:lnTo>
                                  <a:pt x="1634" y="3094"/>
                                </a:lnTo>
                                <a:lnTo>
                                  <a:pt x="1634" y="3096"/>
                                </a:lnTo>
                                <a:lnTo>
                                  <a:pt x="1637" y="3098"/>
                                </a:lnTo>
                                <a:lnTo>
                                  <a:pt x="1637" y="3101"/>
                                </a:lnTo>
                                <a:lnTo>
                                  <a:pt x="1637" y="3103"/>
                                </a:lnTo>
                                <a:lnTo>
                                  <a:pt x="1639" y="3103"/>
                                </a:lnTo>
                                <a:lnTo>
                                  <a:pt x="1639" y="3106"/>
                                </a:lnTo>
                                <a:lnTo>
                                  <a:pt x="1639" y="3108"/>
                                </a:lnTo>
                                <a:lnTo>
                                  <a:pt x="1641" y="3108"/>
                                </a:lnTo>
                                <a:lnTo>
                                  <a:pt x="1641" y="3110"/>
                                </a:lnTo>
                                <a:lnTo>
                                  <a:pt x="1641" y="3113"/>
                                </a:lnTo>
                                <a:lnTo>
                                  <a:pt x="1644" y="3113"/>
                                </a:lnTo>
                                <a:lnTo>
                                  <a:pt x="1644" y="3115"/>
                                </a:lnTo>
                                <a:lnTo>
                                  <a:pt x="1644" y="3118"/>
                                </a:lnTo>
                                <a:lnTo>
                                  <a:pt x="1646" y="3118"/>
                                </a:lnTo>
                                <a:lnTo>
                                  <a:pt x="1646" y="3120"/>
                                </a:lnTo>
                                <a:lnTo>
                                  <a:pt x="1646" y="3122"/>
                                </a:lnTo>
                                <a:lnTo>
                                  <a:pt x="1649" y="3122"/>
                                </a:lnTo>
                                <a:lnTo>
                                  <a:pt x="1649" y="3125"/>
                                </a:lnTo>
                                <a:lnTo>
                                  <a:pt x="1649" y="3127"/>
                                </a:lnTo>
                                <a:lnTo>
                                  <a:pt x="1651" y="3127"/>
                                </a:lnTo>
                                <a:lnTo>
                                  <a:pt x="1651" y="3130"/>
                                </a:lnTo>
                                <a:lnTo>
                                  <a:pt x="1651" y="3132"/>
                                </a:lnTo>
                                <a:lnTo>
                                  <a:pt x="1653" y="3132"/>
                                </a:lnTo>
                                <a:lnTo>
                                  <a:pt x="1653" y="3134"/>
                                </a:lnTo>
                                <a:lnTo>
                                  <a:pt x="1653" y="3137"/>
                                </a:lnTo>
                                <a:lnTo>
                                  <a:pt x="1656" y="3137"/>
                                </a:lnTo>
                                <a:lnTo>
                                  <a:pt x="1656" y="3139"/>
                                </a:lnTo>
                                <a:lnTo>
                                  <a:pt x="1656" y="3142"/>
                                </a:lnTo>
                                <a:lnTo>
                                  <a:pt x="1658" y="3142"/>
                                </a:lnTo>
                                <a:lnTo>
                                  <a:pt x="1658" y="3144"/>
                                </a:lnTo>
                                <a:lnTo>
                                  <a:pt x="1658" y="3146"/>
                                </a:lnTo>
                                <a:lnTo>
                                  <a:pt x="1661" y="3146"/>
                                </a:lnTo>
                                <a:lnTo>
                                  <a:pt x="1661" y="3149"/>
                                </a:lnTo>
                                <a:lnTo>
                                  <a:pt x="1661" y="3151"/>
                                </a:lnTo>
                                <a:lnTo>
                                  <a:pt x="1663" y="3151"/>
                                </a:lnTo>
                                <a:lnTo>
                                  <a:pt x="1663" y="3154"/>
                                </a:lnTo>
                                <a:lnTo>
                                  <a:pt x="1663" y="3156"/>
                                </a:lnTo>
                                <a:lnTo>
                                  <a:pt x="1665" y="3156"/>
                                </a:lnTo>
                                <a:lnTo>
                                  <a:pt x="1665" y="3158"/>
                                </a:lnTo>
                                <a:lnTo>
                                  <a:pt x="1665" y="3161"/>
                                </a:lnTo>
                                <a:lnTo>
                                  <a:pt x="1668" y="3161"/>
                                </a:lnTo>
                                <a:lnTo>
                                  <a:pt x="1668" y="3163"/>
                                </a:lnTo>
                                <a:lnTo>
                                  <a:pt x="1670" y="3166"/>
                                </a:lnTo>
                                <a:lnTo>
                                  <a:pt x="1670" y="3168"/>
                                </a:lnTo>
                                <a:lnTo>
                                  <a:pt x="1673" y="3170"/>
                                </a:lnTo>
                                <a:lnTo>
                                  <a:pt x="1673" y="3173"/>
                                </a:lnTo>
                                <a:lnTo>
                                  <a:pt x="1675" y="3173"/>
                                </a:lnTo>
                                <a:lnTo>
                                  <a:pt x="1675" y="3175"/>
                                </a:lnTo>
                                <a:lnTo>
                                  <a:pt x="1675" y="3178"/>
                                </a:lnTo>
                                <a:lnTo>
                                  <a:pt x="1677" y="3178"/>
                                </a:lnTo>
                                <a:lnTo>
                                  <a:pt x="1677" y="3180"/>
                                </a:lnTo>
                                <a:lnTo>
                                  <a:pt x="1677" y="3182"/>
                                </a:lnTo>
                                <a:lnTo>
                                  <a:pt x="1680" y="3182"/>
                                </a:lnTo>
                                <a:lnTo>
                                  <a:pt x="1680" y="3185"/>
                                </a:lnTo>
                                <a:lnTo>
                                  <a:pt x="1680" y="3187"/>
                                </a:lnTo>
                                <a:lnTo>
                                  <a:pt x="1682" y="3187"/>
                                </a:lnTo>
                                <a:lnTo>
                                  <a:pt x="1682" y="3190"/>
                                </a:lnTo>
                                <a:lnTo>
                                  <a:pt x="1682" y="3192"/>
                                </a:lnTo>
                                <a:lnTo>
                                  <a:pt x="1685" y="3192"/>
                                </a:lnTo>
                                <a:lnTo>
                                  <a:pt x="1685" y="3194"/>
                                </a:lnTo>
                                <a:lnTo>
                                  <a:pt x="1685" y="3197"/>
                                </a:lnTo>
                                <a:lnTo>
                                  <a:pt x="1687" y="3197"/>
                                </a:lnTo>
                                <a:lnTo>
                                  <a:pt x="1687" y="3199"/>
                                </a:lnTo>
                                <a:lnTo>
                                  <a:pt x="1687" y="3202"/>
                                </a:lnTo>
                                <a:lnTo>
                                  <a:pt x="1689" y="3202"/>
                                </a:lnTo>
                                <a:lnTo>
                                  <a:pt x="1689" y="3204"/>
                                </a:lnTo>
                                <a:lnTo>
                                  <a:pt x="1692" y="3206"/>
                                </a:lnTo>
                                <a:lnTo>
                                  <a:pt x="1692" y="3209"/>
                                </a:lnTo>
                                <a:lnTo>
                                  <a:pt x="1694" y="3209"/>
                                </a:lnTo>
                                <a:lnTo>
                                  <a:pt x="1694" y="3211"/>
                                </a:lnTo>
                                <a:lnTo>
                                  <a:pt x="1694" y="3214"/>
                                </a:lnTo>
                                <a:lnTo>
                                  <a:pt x="1697" y="3214"/>
                                </a:lnTo>
                                <a:lnTo>
                                  <a:pt x="1697" y="3216"/>
                                </a:lnTo>
                                <a:lnTo>
                                  <a:pt x="1697" y="3218"/>
                                </a:lnTo>
                                <a:lnTo>
                                  <a:pt x="1699" y="3218"/>
                                </a:lnTo>
                                <a:lnTo>
                                  <a:pt x="1699" y="3221"/>
                                </a:lnTo>
                                <a:lnTo>
                                  <a:pt x="1699" y="3223"/>
                                </a:lnTo>
                                <a:lnTo>
                                  <a:pt x="1701" y="3223"/>
                                </a:lnTo>
                                <a:lnTo>
                                  <a:pt x="1701" y="3226"/>
                                </a:lnTo>
                                <a:lnTo>
                                  <a:pt x="1701" y="3228"/>
                                </a:lnTo>
                                <a:lnTo>
                                  <a:pt x="1704" y="3228"/>
                                </a:lnTo>
                                <a:lnTo>
                                  <a:pt x="1704" y="3230"/>
                                </a:lnTo>
                                <a:lnTo>
                                  <a:pt x="1706" y="3230"/>
                                </a:lnTo>
                                <a:lnTo>
                                  <a:pt x="1706" y="3233"/>
                                </a:lnTo>
                                <a:lnTo>
                                  <a:pt x="1706" y="3235"/>
                                </a:lnTo>
                                <a:lnTo>
                                  <a:pt x="1709" y="3235"/>
                                </a:lnTo>
                                <a:lnTo>
                                  <a:pt x="1709" y="3238"/>
                                </a:lnTo>
                                <a:lnTo>
                                  <a:pt x="1709" y="3240"/>
                                </a:lnTo>
                                <a:lnTo>
                                  <a:pt x="1711" y="3240"/>
                                </a:lnTo>
                                <a:lnTo>
                                  <a:pt x="1711" y="3242"/>
                                </a:lnTo>
                                <a:lnTo>
                                  <a:pt x="1711" y="3245"/>
                                </a:lnTo>
                                <a:lnTo>
                                  <a:pt x="1713" y="3245"/>
                                </a:lnTo>
                                <a:lnTo>
                                  <a:pt x="1713" y="3247"/>
                                </a:lnTo>
                                <a:lnTo>
                                  <a:pt x="1713" y="3250"/>
                                </a:lnTo>
                                <a:lnTo>
                                  <a:pt x="1716" y="3250"/>
                                </a:lnTo>
                                <a:lnTo>
                                  <a:pt x="1716" y="3252"/>
                                </a:lnTo>
                                <a:lnTo>
                                  <a:pt x="1718" y="3252"/>
                                </a:lnTo>
                                <a:lnTo>
                                  <a:pt x="1718" y="3254"/>
                                </a:lnTo>
                                <a:lnTo>
                                  <a:pt x="1718" y="3257"/>
                                </a:lnTo>
                                <a:lnTo>
                                  <a:pt x="1721" y="3257"/>
                                </a:lnTo>
                                <a:lnTo>
                                  <a:pt x="1721" y="3259"/>
                                </a:lnTo>
                                <a:lnTo>
                                  <a:pt x="1721" y="3262"/>
                                </a:lnTo>
                                <a:lnTo>
                                  <a:pt x="1723" y="3262"/>
                                </a:lnTo>
                                <a:lnTo>
                                  <a:pt x="1723" y="3264"/>
                                </a:lnTo>
                                <a:lnTo>
                                  <a:pt x="1725" y="3264"/>
                                </a:lnTo>
                                <a:lnTo>
                                  <a:pt x="1725" y="3266"/>
                                </a:lnTo>
                                <a:lnTo>
                                  <a:pt x="1725" y="3269"/>
                                </a:lnTo>
                                <a:lnTo>
                                  <a:pt x="1728" y="3269"/>
                                </a:lnTo>
                                <a:lnTo>
                                  <a:pt x="1728" y="3271"/>
                                </a:lnTo>
                                <a:lnTo>
                                  <a:pt x="1728" y="3274"/>
                                </a:lnTo>
                                <a:lnTo>
                                  <a:pt x="1730" y="3274"/>
                                </a:lnTo>
                                <a:lnTo>
                                  <a:pt x="1730" y="3276"/>
                                </a:lnTo>
                                <a:lnTo>
                                  <a:pt x="1730" y="3278"/>
                                </a:lnTo>
                                <a:lnTo>
                                  <a:pt x="1733" y="3278"/>
                                </a:lnTo>
                                <a:lnTo>
                                  <a:pt x="1733" y="3281"/>
                                </a:lnTo>
                                <a:lnTo>
                                  <a:pt x="1735" y="3281"/>
                                </a:lnTo>
                                <a:lnTo>
                                  <a:pt x="1735" y="3283"/>
                                </a:lnTo>
                                <a:lnTo>
                                  <a:pt x="1735" y="3286"/>
                                </a:lnTo>
                                <a:lnTo>
                                  <a:pt x="1737" y="3286"/>
                                </a:lnTo>
                                <a:lnTo>
                                  <a:pt x="1737" y="3288"/>
                                </a:lnTo>
                                <a:lnTo>
                                  <a:pt x="1740" y="3290"/>
                                </a:lnTo>
                                <a:lnTo>
                                  <a:pt x="1740" y="3293"/>
                                </a:lnTo>
                                <a:lnTo>
                                  <a:pt x="1742" y="3293"/>
                                </a:lnTo>
                                <a:lnTo>
                                  <a:pt x="1742" y="3295"/>
                                </a:lnTo>
                                <a:lnTo>
                                  <a:pt x="1742" y="3298"/>
                                </a:lnTo>
                                <a:lnTo>
                                  <a:pt x="1745" y="3298"/>
                                </a:lnTo>
                                <a:lnTo>
                                  <a:pt x="1745" y="3300"/>
                                </a:lnTo>
                                <a:lnTo>
                                  <a:pt x="1747" y="3302"/>
                                </a:lnTo>
                                <a:lnTo>
                                  <a:pt x="1747" y="3305"/>
                                </a:lnTo>
                                <a:lnTo>
                                  <a:pt x="1749" y="3305"/>
                                </a:lnTo>
                                <a:lnTo>
                                  <a:pt x="1749" y="3307"/>
                                </a:lnTo>
                                <a:lnTo>
                                  <a:pt x="1749" y="3310"/>
                                </a:lnTo>
                                <a:lnTo>
                                  <a:pt x="1752" y="3310"/>
                                </a:lnTo>
                                <a:lnTo>
                                  <a:pt x="1752" y="3312"/>
                                </a:lnTo>
                                <a:lnTo>
                                  <a:pt x="1754" y="3312"/>
                                </a:lnTo>
                                <a:lnTo>
                                  <a:pt x="1754" y="3314"/>
                                </a:lnTo>
                                <a:lnTo>
                                  <a:pt x="1754" y="3317"/>
                                </a:lnTo>
                                <a:lnTo>
                                  <a:pt x="1757" y="3317"/>
                                </a:lnTo>
                                <a:lnTo>
                                  <a:pt x="1757" y="3319"/>
                                </a:lnTo>
                                <a:lnTo>
                                  <a:pt x="1759" y="3319"/>
                                </a:lnTo>
                                <a:lnTo>
                                  <a:pt x="1759" y="3322"/>
                                </a:lnTo>
                                <a:lnTo>
                                  <a:pt x="1759" y="3324"/>
                                </a:lnTo>
                                <a:lnTo>
                                  <a:pt x="1761" y="3324"/>
                                </a:lnTo>
                                <a:lnTo>
                                  <a:pt x="1761" y="3326"/>
                                </a:lnTo>
                                <a:lnTo>
                                  <a:pt x="1764" y="3329"/>
                                </a:lnTo>
                                <a:lnTo>
                                  <a:pt x="1764" y="3331"/>
                                </a:lnTo>
                                <a:lnTo>
                                  <a:pt x="1766" y="3331"/>
                                </a:lnTo>
                                <a:lnTo>
                                  <a:pt x="1766" y="3334"/>
                                </a:lnTo>
                                <a:lnTo>
                                  <a:pt x="1766" y="3336"/>
                                </a:lnTo>
                                <a:lnTo>
                                  <a:pt x="1769" y="3336"/>
                                </a:lnTo>
                                <a:lnTo>
                                  <a:pt x="1769" y="3338"/>
                                </a:lnTo>
                                <a:lnTo>
                                  <a:pt x="1771" y="3338"/>
                                </a:lnTo>
                                <a:lnTo>
                                  <a:pt x="1771" y="3341"/>
                                </a:lnTo>
                                <a:lnTo>
                                  <a:pt x="1771" y="3343"/>
                                </a:lnTo>
                                <a:lnTo>
                                  <a:pt x="1773" y="3343"/>
                                </a:lnTo>
                                <a:lnTo>
                                  <a:pt x="1773" y="3346"/>
                                </a:lnTo>
                                <a:lnTo>
                                  <a:pt x="1776" y="3348"/>
                                </a:lnTo>
                                <a:lnTo>
                                  <a:pt x="1776" y="3350"/>
                                </a:lnTo>
                                <a:lnTo>
                                  <a:pt x="1778" y="3350"/>
                                </a:lnTo>
                                <a:lnTo>
                                  <a:pt x="1778" y="3353"/>
                                </a:lnTo>
                                <a:lnTo>
                                  <a:pt x="1781" y="3355"/>
                                </a:lnTo>
                                <a:lnTo>
                                  <a:pt x="1781" y="3358"/>
                                </a:lnTo>
                                <a:lnTo>
                                  <a:pt x="1783" y="3358"/>
                                </a:lnTo>
                                <a:lnTo>
                                  <a:pt x="1783" y="3360"/>
                                </a:lnTo>
                                <a:lnTo>
                                  <a:pt x="1783" y="3362"/>
                                </a:lnTo>
                                <a:lnTo>
                                  <a:pt x="1785" y="3362"/>
                                </a:lnTo>
                                <a:lnTo>
                                  <a:pt x="1785" y="3365"/>
                                </a:lnTo>
                                <a:lnTo>
                                  <a:pt x="1788" y="3365"/>
                                </a:lnTo>
                                <a:lnTo>
                                  <a:pt x="1788" y="3367"/>
                                </a:lnTo>
                                <a:lnTo>
                                  <a:pt x="1788" y="3370"/>
                                </a:lnTo>
                                <a:lnTo>
                                  <a:pt x="1790" y="3370"/>
                                </a:lnTo>
                                <a:lnTo>
                                  <a:pt x="1790" y="3372"/>
                                </a:lnTo>
                                <a:lnTo>
                                  <a:pt x="1793" y="3372"/>
                                </a:lnTo>
                                <a:lnTo>
                                  <a:pt x="1793" y="3374"/>
                                </a:lnTo>
                                <a:lnTo>
                                  <a:pt x="1793" y="3377"/>
                                </a:lnTo>
                                <a:lnTo>
                                  <a:pt x="1795" y="3377"/>
                                </a:lnTo>
                                <a:lnTo>
                                  <a:pt x="1795" y="3379"/>
                                </a:lnTo>
                                <a:lnTo>
                                  <a:pt x="1797" y="3379"/>
                                </a:lnTo>
                                <a:lnTo>
                                  <a:pt x="1797" y="3382"/>
                                </a:lnTo>
                                <a:lnTo>
                                  <a:pt x="1800" y="3384"/>
                                </a:lnTo>
                                <a:lnTo>
                                  <a:pt x="1800" y="3386"/>
                                </a:lnTo>
                                <a:lnTo>
                                  <a:pt x="1802" y="3386"/>
                                </a:lnTo>
                                <a:lnTo>
                                  <a:pt x="1802" y="3389"/>
                                </a:lnTo>
                                <a:lnTo>
                                  <a:pt x="1805" y="3391"/>
                                </a:lnTo>
                                <a:lnTo>
                                  <a:pt x="1805" y="3394"/>
                                </a:lnTo>
                                <a:lnTo>
                                  <a:pt x="1807" y="3394"/>
                                </a:lnTo>
                                <a:lnTo>
                                  <a:pt x="1807" y="3396"/>
                                </a:lnTo>
                                <a:lnTo>
                                  <a:pt x="1809" y="3396"/>
                                </a:lnTo>
                                <a:lnTo>
                                  <a:pt x="1809" y="3398"/>
                                </a:lnTo>
                                <a:lnTo>
                                  <a:pt x="1809" y="3401"/>
                                </a:lnTo>
                                <a:lnTo>
                                  <a:pt x="1812" y="3401"/>
                                </a:lnTo>
                                <a:lnTo>
                                  <a:pt x="1812" y="3403"/>
                                </a:lnTo>
                                <a:lnTo>
                                  <a:pt x="1814" y="3403"/>
                                </a:lnTo>
                                <a:lnTo>
                                  <a:pt x="1814" y="3406"/>
                                </a:lnTo>
                                <a:lnTo>
                                  <a:pt x="1817" y="3406"/>
                                </a:lnTo>
                                <a:lnTo>
                                  <a:pt x="1817" y="3408"/>
                                </a:lnTo>
                                <a:lnTo>
                                  <a:pt x="1817" y="3410"/>
                                </a:lnTo>
                                <a:lnTo>
                                  <a:pt x="1819" y="3410"/>
                                </a:lnTo>
                                <a:lnTo>
                                  <a:pt x="1819" y="3413"/>
                                </a:lnTo>
                                <a:lnTo>
                                  <a:pt x="1821" y="3413"/>
                                </a:lnTo>
                                <a:lnTo>
                                  <a:pt x="1821" y="3415"/>
                                </a:lnTo>
                                <a:lnTo>
                                  <a:pt x="1821" y="3418"/>
                                </a:lnTo>
                                <a:lnTo>
                                  <a:pt x="1824" y="3418"/>
                                </a:lnTo>
                                <a:lnTo>
                                  <a:pt x="1824" y="3420"/>
                                </a:lnTo>
                                <a:lnTo>
                                  <a:pt x="1826" y="3420"/>
                                </a:lnTo>
                                <a:lnTo>
                                  <a:pt x="1826" y="3422"/>
                                </a:lnTo>
                                <a:lnTo>
                                  <a:pt x="1829" y="3422"/>
                                </a:lnTo>
                                <a:lnTo>
                                  <a:pt x="1829" y="3425"/>
                                </a:lnTo>
                                <a:lnTo>
                                  <a:pt x="1829" y="3427"/>
                                </a:lnTo>
                                <a:lnTo>
                                  <a:pt x="1831" y="3427"/>
                                </a:lnTo>
                                <a:lnTo>
                                  <a:pt x="1831" y="3430"/>
                                </a:lnTo>
                                <a:lnTo>
                                  <a:pt x="1833" y="3430"/>
                                </a:lnTo>
                                <a:lnTo>
                                  <a:pt x="1833" y="3432"/>
                                </a:lnTo>
                                <a:lnTo>
                                  <a:pt x="1836" y="3432"/>
                                </a:lnTo>
                                <a:lnTo>
                                  <a:pt x="1836" y="3434"/>
                                </a:lnTo>
                                <a:lnTo>
                                  <a:pt x="1836" y="3437"/>
                                </a:lnTo>
                                <a:lnTo>
                                  <a:pt x="1838" y="3437"/>
                                </a:lnTo>
                                <a:lnTo>
                                  <a:pt x="1838" y="3439"/>
                                </a:lnTo>
                                <a:lnTo>
                                  <a:pt x="1841" y="3439"/>
                                </a:lnTo>
                                <a:lnTo>
                                  <a:pt x="1841" y="3442"/>
                                </a:lnTo>
                                <a:lnTo>
                                  <a:pt x="1843" y="3444"/>
                                </a:lnTo>
                                <a:lnTo>
                                  <a:pt x="1843" y="3446"/>
                                </a:lnTo>
                                <a:lnTo>
                                  <a:pt x="1845" y="3446"/>
                                </a:lnTo>
                                <a:lnTo>
                                  <a:pt x="1845" y="3449"/>
                                </a:lnTo>
                                <a:lnTo>
                                  <a:pt x="1848" y="3449"/>
                                </a:lnTo>
                                <a:lnTo>
                                  <a:pt x="1848" y="3451"/>
                                </a:lnTo>
                                <a:lnTo>
                                  <a:pt x="1850" y="3451"/>
                                </a:lnTo>
                                <a:lnTo>
                                  <a:pt x="1850" y="3454"/>
                                </a:lnTo>
                                <a:lnTo>
                                  <a:pt x="1850" y="3456"/>
                                </a:lnTo>
                                <a:lnTo>
                                  <a:pt x="1853" y="3456"/>
                                </a:lnTo>
                                <a:lnTo>
                                  <a:pt x="1853" y="3458"/>
                                </a:lnTo>
                                <a:lnTo>
                                  <a:pt x="1855" y="3458"/>
                                </a:lnTo>
                                <a:lnTo>
                                  <a:pt x="1855" y="3461"/>
                                </a:lnTo>
                                <a:lnTo>
                                  <a:pt x="1857" y="3461"/>
                                </a:lnTo>
                                <a:lnTo>
                                  <a:pt x="1857" y="3463"/>
                                </a:lnTo>
                                <a:lnTo>
                                  <a:pt x="1860" y="3466"/>
                                </a:lnTo>
                                <a:lnTo>
                                  <a:pt x="1860" y="3468"/>
                                </a:lnTo>
                                <a:lnTo>
                                  <a:pt x="1862" y="3468"/>
                                </a:lnTo>
                                <a:lnTo>
                                  <a:pt x="1862" y="3470"/>
                                </a:lnTo>
                                <a:lnTo>
                                  <a:pt x="1865" y="3470"/>
                                </a:lnTo>
                                <a:lnTo>
                                  <a:pt x="1865" y="3473"/>
                                </a:lnTo>
                                <a:lnTo>
                                  <a:pt x="1867" y="3473"/>
                                </a:lnTo>
                                <a:lnTo>
                                  <a:pt x="1867" y="3475"/>
                                </a:lnTo>
                                <a:lnTo>
                                  <a:pt x="1867" y="3478"/>
                                </a:lnTo>
                                <a:lnTo>
                                  <a:pt x="1869" y="3478"/>
                                </a:lnTo>
                                <a:lnTo>
                                  <a:pt x="1869" y="3480"/>
                                </a:lnTo>
                                <a:lnTo>
                                  <a:pt x="1872" y="3480"/>
                                </a:lnTo>
                                <a:lnTo>
                                  <a:pt x="1872" y="3482"/>
                                </a:lnTo>
                                <a:lnTo>
                                  <a:pt x="1874" y="3482"/>
                                </a:lnTo>
                                <a:lnTo>
                                  <a:pt x="1874" y="3485"/>
                                </a:lnTo>
                                <a:lnTo>
                                  <a:pt x="1877" y="3485"/>
                                </a:lnTo>
                                <a:lnTo>
                                  <a:pt x="1877" y="3487"/>
                                </a:lnTo>
                                <a:lnTo>
                                  <a:pt x="1877" y="3490"/>
                                </a:lnTo>
                                <a:lnTo>
                                  <a:pt x="1879" y="3490"/>
                                </a:lnTo>
                                <a:lnTo>
                                  <a:pt x="1879" y="3492"/>
                                </a:lnTo>
                                <a:lnTo>
                                  <a:pt x="1881" y="3492"/>
                                </a:lnTo>
                                <a:lnTo>
                                  <a:pt x="1881" y="3494"/>
                                </a:lnTo>
                                <a:lnTo>
                                  <a:pt x="1881" y="3492"/>
                                </a:lnTo>
                                <a:lnTo>
                                  <a:pt x="1881" y="3494"/>
                                </a:lnTo>
                                <a:lnTo>
                                  <a:pt x="1884" y="3494"/>
                                </a:lnTo>
                                <a:lnTo>
                                  <a:pt x="1884" y="3497"/>
                                </a:lnTo>
                                <a:lnTo>
                                  <a:pt x="1886" y="3497"/>
                                </a:lnTo>
                                <a:lnTo>
                                  <a:pt x="1886" y="3499"/>
                                </a:lnTo>
                                <a:lnTo>
                                  <a:pt x="1886" y="3502"/>
                                </a:lnTo>
                                <a:lnTo>
                                  <a:pt x="1889" y="3502"/>
                                </a:lnTo>
                                <a:lnTo>
                                  <a:pt x="1889" y="3504"/>
                                </a:lnTo>
                                <a:lnTo>
                                  <a:pt x="1891" y="3504"/>
                                </a:lnTo>
                                <a:lnTo>
                                  <a:pt x="1891" y="3506"/>
                                </a:lnTo>
                                <a:lnTo>
                                  <a:pt x="1893" y="3506"/>
                                </a:lnTo>
                                <a:lnTo>
                                  <a:pt x="1893" y="3509"/>
                                </a:lnTo>
                                <a:lnTo>
                                  <a:pt x="1896" y="3509"/>
                                </a:lnTo>
                                <a:lnTo>
                                  <a:pt x="1896" y="3511"/>
                                </a:lnTo>
                                <a:lnTo>
                                  <a:pt x="1896" y="3514"/>
                                </a:lnTo>
                                <a:lnTo>
                                  <a:pt x="1898" y="3514"/>
                                </a:lnTo>
                                <a:lnTo>
                                  <a:pt x="1898" y="3516"/>
                                </a:lnTo>
                                <a:lnTo>
                                  <a:pt x="1901" y="3516"/>
                                </a:lnTo>
                                <a:lnTo>
                                  <a:pt x="1901" y="3518"/>
                                </a:lnTo>
                                <a:lnTo>
                                  <a:pt x="1903" y="3518"/>
                                </a:lnTo>
                                <a:lnTo>
                                  <a:pt x="1903" y="3521"/>
                                </a:lnTo>
                                <a:lnTo>
                                  <a:pt x="1905" y="3521"/>
                                </a:lnTo>
                                <a:lnTo>
                                  <a:pt x="1905" y="3523"/>
                                </a:lnTo>
                                <a:lnTo>
                                  <a:pt x="1908" y="3523"/>
                                </a:lnTo>
                                <a:lnTo>
                                  <a:pt x="1908" y="3526"/>
                                </a:lnTo>
                                <a:lnTo>
                                  <a:pt x="1910" y="3526"/>
                                </a:lnTo>
                                <a:lnTo>
                                  <a:pt x="1910" y="3528"/>
                                </a:lnTo>
                                <a:lnTo>
                                  <a:pt x="1913" y="3530"/>
                                </a:lnTo>
                                <a:lnTo>
                                  <a:pt x="1913" y="3533"/>
                                </a:lnTo>
                                <a:lnTo>
                                  <a:pt x="1915" y="3533"/>
                                </a:lnTo>
                                <a:lnTo>
                                  <a:pt x="1915" y="3535"/>
                                </a:lnTo>
                                <a:lnTo>
                                  <a:pt x="1917" y="3535"/>
                                </a:lnTo>
                                <a:lnTo>
                                  <a:pt x="1917" y="3538"/>
                                </a:lnTo>
                                <a:lnTo>
                                  <a:pt x="1920" y="3538"/>
                                </a:lnTo>
                                <a:lnTo>
                                  <a:pt x="1920" y="3540"/>
                                </a:lnTo>
                                <a:lnTo>
                                  <a:pt x="1922" y="3540"/>
                                </a:lnTo>
                                <a:lnTo>
                                  <a:pt x="1922" y="3542"/>
                                </a:lnTo>
                                <a:lnTo>
                                  <a:pt x="1925" y="3542"/>
                                </a:lnTo>
                                <a:lnTo>
                                  <a:pt x="1925" y="3545"/>
                                </a:lnTo>
                                <a:lnTo>
                                  <a:pt x="1927" y="3545"/>
                                </a:lnTo>
                                <a:lnTo>
                                  <a:pt x="1927" y="3547"/>
                                </a:lnTo>
                                <a:lnTo>
                                  <a:pt x="1929" y="3550"/>
                                </a:lnTo>
                                <a:lnTo>
                                  <a:pt x="1929" y="3552"/>
                                </a:lnTo>
                                <a:lnTo>
                                  <a:pt x="1932" y="3552"/>
                                </a:lnTo>
                                <a:lnTo>
                                  <a:pt x="1932" y="3554"/>
                                </a:lnTo>
                                <a:lnTo>
                                  <a:pt x="1934" y="3554"/>
                                </a:lnTo>
                                <a:lnTo>
                                  <a:pt x="1934" y="3557"/>
                                </a:lnTo>
                                <a:lnTo>
                                  <a:pt x="1937" y="3557"/>
                                </a:lnTo>
                                <a:lnTo>
                                  <a:pt x="1937" y="3559"/>
                                </a:lnTo>
                                <a:lnTo>
                                  <a:pt x="1939" y="3559"/>
                                </a:lnTo>
                                <a:lnTo>
                                  <a:pt x="1939" y="3562"/>
                                </a:lnTo>
                                <a:lnTo>
                                  <a:pt x="1941" y="3562"/>
                                </a:lnTo>
                                <a:lnTo>
                                  <a:pt x="1941" y="3564"/>
                                </a:lnTo>
                                <a:lnTo>
                                  <a:pt x="1944" y="3564"/>
                                </a:lnTo>
                                <a:lnTo>
                                  <a:pt x="1944" y="3566"/>
                                </a:lnTo>
                                <a:lnTo>
                                  <a:pt x="1946" y="3566"/>
                                </a:lnTo>
                                <a:lnTo>
                                  <a:pt x="1946" y="3569"/>
                                </a:lnTo>
                                <a:lnTo>
                                  <a:pt x="1949" y="3569"/>
                                </a:lnTo>
                                <a:lnTo>
                                  <a:pt x="1949" y="3571"/>
                                </a:lnTo>
                                <a:lnTo>
                                  <a:pt x="1949" y="3569"/>
                                </a:lnTo>
                                <a:lnTo>
                                  <a:pt x="1949" y="3571"/>
                                </a:lnTo>
                                <a:lnTo>
                                  <a:pt x="1951" y="3571"/>
                                </a:lnTo>
                                <a:lnTo>
                                  <a:pt x="1951" y="3574"/>
                                </a:lnTo>
                                <a:lnTo>
                                  <a:pt x="1953" y="3574"/>
                                </a:lnTo>
                                <a:lnTo>
                                  <a:pt x="1953" y="3576"/>
                                </a:lnTo>
                                <a:lnTo>
                                  <a:pt x="1956" y="3576"/>
                                </a:lnTo>
                                <a:lnTo>
                                  <a:pt x="1956" y="3578"/>
                                </a:lnTo>
                                <a:lnTo>
                                  <a:pt x="1958" y="3578"/>
                                </a:lnTo>
                                <a:lnTo>
                                  <a:pt x="1958" y="3581"/>
                                </a:lnTo>
                                <a:lnTo>
                                  <a:pt x="1961" y="3583"/>
                                </a:lnTo>
                                <a:lnTo>
                                  <a:pt x="1961" y="3586"/>
                                </a:lnTo>
                                <a:lnTo>
                                  <a:pt x="1963" y="3586"/>
                                </a:lnTo>
                                <a:lnTo>
                                  <a:pt x="1965" y="3588"/>
                                </a:lnTo>
                                <a:lnTo>
                                  <a:pt x="1965" y="3590"/>
                                </a:lnTo>
                                <a:lnTo>
                                  <a:pt x="1968" y="3590"/>
                                </a:lnTo>
                                <a:lnTo>
                                  <a:pt x="1968" y="3593"/>
                                </a:lnTo>
                                <a:lnTo>
                                  <a:pt x="1970" y="3593"/>
                                </a:lnTo>
                                <a:lnTo>
                                  <a:pt x="1970" y="3595"/>
                                </a:lnTo>
                                <a:lnTo>
                                  <a:pt x="1973" y="3595"/>
                                </a:lnTo>
                                <a:lnTo>
                                  <a:pt x="1973" y="3598"/>
                                </a:lnTo>
                                <a:lnTo>
                                  <a:pt x="1975" y="3598"/>
                                </a:lnTo>
                                <a:lnTo>
                                  <a:pt x="1975" y="3600"/>
                                </a:lnTo>
                                <a:lnTo>
                                  <a:pt x="1977" y="3600"/>
                                </a:lnTo>
                                <a:lnTo>
                                  <a:pt x="1977" y="3602"/>
                                </a:lnTo>
                                <a:lnTo>
                                  <a:pt x="1980" y="3602"/>
                                </a:lnTo>
                                <a:lnTo>
                                  <a:pt x="1980" y="3605"/>
                                </a:lnTo>
                                <a:lnTo>
                                  <a:pt x="1982" y="3605"/>
                                </a:lnTo>
                                <a:lnTo>
                                  <a:pt x="1982" y="3607"/>
                                </a:lnTo>
                                <a:lnTo>
                                  <a:pt x="1985" y="3607"/>
                                </a:lnTo>
                                <a:lnTo>
                                  <a:pt x="1985" y="3610"/>
                                </a:lnTo>
                                <a:lnTo>
                                  <a:pt x="1987" y="3610"/>
                                </a:lnTo>
                                <a:lnTo>
                                  <a:pt x="1987" y="3612"/>
                                </a:lnTo>
                                <a:lnTo>
                                  <a:pt x="1989" y="3612"/>
                                </a:lnTo>
                                <a:lnTo>
                                  <a:pt x="1989" y="3614"/>
                                </a:lnTo>
                                <a:lnTo>
                                  <a:pt x="1992" y="3614"/>
                                </a:lnTo>
                                <a:lnTo>
                                  <a:pt x="1992" y="3617"/>
                                </a:lnTo>
                                <a:lnTo>
                                  <a:pt x="1994" y="3617"/>
                                </a:lnTo>
                                <a:lnTo>
                                  <a:pt x="1994" y="3619"/>
                                </a:lnTo>
                                <a:lnTo>
                                  <a:pt x="1997" y="3619"/>
                                </a:lnTo>
                                <a:lnTo>
                                  <a:pt x="1997" y="3622"/>
                                </a:lnTo>
                                <a:lnTo>
                                  <a:pt x="1999" y="3622"/>
                                </a:lnTo>
                                <a:lnTo>
                                  <a:pt x="1999" y="3624"/>
                                </a:lnTo>
                                <a:lnTo>
                                  <a:pt x="1999" y="3622"/>
                                </a:lnTo>
                                <a:lnTo>
                                  <a:pt x="1999" y="3624"/>
                                </a:lnTo>
                                <a:lnTo>
                                  <a:pt x="2001" y="3624"/>
                                </a:lnTo>
                                <a:lnTo>
                                  <a:pt x="2001" y="3626"/>
                                </a:lnTo>
                                <a:lnTo>
                                  <a:pt x="2004" y="3626"/>
                                </a:lnTo>
                                <a:lnTo>
                                  <a:pt x="2004" y="3629"/>
                                </a:lnTo>
                                <a:lnTo>
                                  <a:pt x="2006" y="3629"/>
                                </a:lnTo>
                                <a:lnTo>
                                  <a:pt x="2006" y="3631"/>
                                </a:lnTo>
                                <a:lnTo>
                                  <a:pt x="2009" y="3631"/>
                                </a:lnTo>
                                <a:lnTo>
                                  <a:pt x="2009" y="3634"/>
                                </a:lnTo>
                                <a:lnTo>
                                  <a:pt x="2011" y="3634"/>
                                </a:lnTo>
                                <a:lnTo>
                                  <a:pt x="2011" y="3636"/>
                                </a:lnTo>
                                <a:lnTo>
                                  <a:pt x="2013" y="3636"/>
                                </a:lnTo>
                                <a:lnTo>
                                  <a:pt x="2016" y="3638"/>
                                </a:lnTo>
                                <a:lnTo>
                                  <a:pt x="2016" y="3641"/>
                                </a:lnTo>
                                <a:lnTo>
                                  <a:pt x="2018" y="3641"/>
                                </a:lnTo>
                                <a:lnTo>
                                  <a:pt x="2021" y="3641"/>
                                </a:lnTo>
                                <a:lnTo>
                                  <a:pt x="2021" y="3643"/>
                                </a:lnTo>
                                <a:lnTo>
                                  <a:pt x="2023" y="3643"/>
                                </a:lnTo>
                                <a:lnTo>
                                  <a:pt x="2023" y="3646"/>
                                </a:lnTo>
                                <a:lnTo>
                                  <a:pt x="2025" y="3646"/>
                                </a:lnTo>
                                <a:lnTo>
                                  <a:pt x="2025" y="3648"/>
                                </a:lnTo>
                                <a:lnTo>
                                  <a:pt x="2028" y="3648"/>
                                </a:lnTo>
                                <a:lnTo>
                                  <a:pt x="2028" y="3650"/>
                                </a:lnTo>
                                <a:lnTo>
                                  <a:pt x="2030" y="3650"/>
                                </a:lnTo>
                                <a:lnTo>
                                  <a:pt x="2030" y="3653"/>
                                </a:lnTo>
                                <a:lnTo>
                                  <a:pt x="2033" y="3653"/>
                                </a:lnTo>
                                <a:lnTo>
                                  <a:pt x="2033" y="3655"/>
                                </a:lnTo>
                                <a:lnTo>
                                  <a:pt x="2035" y="3655"/>
                                </a:lnTo>
                                <a:lnTo>
                                  <a:pt x="2035" y="3658"/>
                                </a:lnTo>
                                <a:lnTo>
                                  <a:pt x="2037" y="3658"/>
                                </a:lnTo>
                                <a:lnTo>
                                  <a:pt x="2037" y="3660"/>
                                </a:lnTo>
                                <a:lnTo>
                                  <a:pt x="2040" y="3660"/>
                                </a:lnTo>
                                <a:lnTo>
                                  <a:pt x="2040" y="3662"/>
                                </a:lnTo>
                                <a:lnTo>
                                  <a:pt x="2042" y="3662"/>
                                </a:lnTo>
                                <a:lnTo>
                                  <a:pt x="2045" y="3662"/>
                                </a:lnTo>
                                <a:lnTo>
                                  <a:pt x="2045" y="3665"/>
                                </a:lnTo>
                                <a:lnTo>
                                  <a:pt x="2047" y="3665"/>
                                </a:lnTo>
                                <a:lnTo>
                                  <a:pt x="2047" y="3667"/>
                                </a:lnTo>
                                <a:lnTo>
                                  <a:pt x="2047" y="3665"/>
                                </a:lnTo>
                                <a:lnTo>
                                  <a:pt x="2047" y="3667"/>
                                </a:lnTo>
                                <a:lnTo>
                                  <a:pt x="2049" y="3667"/>
                                </a:lnTo>
                                <a:lnTo>
                                  <a:pt x="2049" y="3670"/>
                                </a:lnTo>
                                <a:lnTo>
                                  <a:pt x="2052" y="3670"/>
                                </a:lnTo>
                                <a:lnTo>
                                  <a:pt x="2052" y="3672"/>
                                </a:lnTo>
                                <a:lnTo>
                                  <a:pt x="2054" y="3672"/>
                                </a:lnTo>
                                <a:lnTo>
                                  <a:pt x="2054" y="3674"/>
                                </a:lnTo>
                                <a:lnTo>
                                  <a:pt x="2057" y="3674"/>
                                </a:lnTo>
                                <a:lnTo>
                                  <a:pt x="2057" y="3677"/>
                                </a:lnTo>
                                <a:lnTo>
                                  <a:pt x="2059" y="3677"/>
                                </a:lnTo>
                                <a:lnTo>
                                  <a:pt x="2059" y="3679"/>
                                </a:lnTo>
                                <a:lnTo>
                                  <a:pt x="2061" y="3679"/>
                                </a:lnTo>
                                <a:lnTo>
                                  <a:pt x="2061" y="3682"/>
                                </a:lnTo>
                                <a:lnTo>
                                  <a:pt x="2064" y="3682"/>
                                </a:lnTo>
                                <a:lnTo>
                                  <a:pt x="2066" y="3682"/>
                                </a:lnTo>
                                <a:lnTo>
                                  <a:pt x="2066" y="3684"/>
                                </a:lnTo>
                                <a:lnTo>
                                  <a:pt x="2069" y="3684"/>
                                </a:lnTo>
                                <a:lnTo>
                                  <a:pt x="2069" y="3686"/>
                                </a:lnTo>
                                <a:lnTo>
                                  <a:pt x="2071" y="3686"/>
                                </a:lnTo>
                                <a:lnTo>
                                  <a:pt x="2071" y="3689"/>
                                </a:lnTo>
                                <a:lnTo>
                                  <a:pt x="2073" y="3689"/>
                                </a:lnTo>
                                <a:lnTo>
                                  <a:pt x="2073" y="3691"/>
                                </a:lnTo>
                                <a:lnTo>
                                  <a:pt x="2076" y="3691"/>
                                </a:lnTo>
                                <a:lnTo>
                                  <a:pt x="2076" y="3694"/>
                                </a:lnTo>
                                <a:lnTo>
                                  <a:pt x="2078" y="3694"/>
                                </a:lnTo>
                                <a:lnTo>
                                  <a:pt x="2081" y="3694"/>
                                </a:lnTo>
                                <a:lnTo>
                                  <a:pt x="2081" y="3696"/>
                                </a:lnTo>
                                <a:lnTo>
                                  <a:pt x="2083" y="3696"/>
                                </a:lnTo>
                                <a:lnTo>
                                  <a:pt x="2083" y="3698"/>
                                </a:lnTo>
                                <a:lnTo>
                                  <a:pt x="2085" y="3698"/>
                                </a:lnTo>
                                <a:lnTo>
                                  <a:pt x="2085" y="3701"/>
                                </a:lnTo>
                                <a:lnTo>
                                  <a:pt x="2085" y="3698"/>
                                </a:lnTo>
                                <a:lnTo>
                                  <a:pt x="2085" y="3701"/>
                                </a:lnTo>
                                <a:lnTo>
                                  <a:pt x="2088" y="3701"/>
                                </a:lnTo>
                                <a:lnTo>
                                  <a:pt x="2088" y="3703"/>
                                </a:lnTo>
                                <a:lnTo>
                                  <a:pt x="2090" y="3703"/>
                                </a:lnTo>
                                <a:lnTo>
                                  <a:pt x="2090" y="3706"/>
                                </a:lnTo>
                                <a:lnTo>
                                  <a:pt x="2093" y="3706"/>
                                </a:lnTo>
                                <a:lnTo>
                                  <a:pt x="2093" y="3708"/>
                                </a:lnTo>
                                <a:lnTo>
                                  <a:pt x="2095" y="3708"/>
                                </a:lnTo>
                                <a:lnTo>
                                  <a:pt x="2097" y="3708"/>
                                </a:lnTo>
                                <a:lnTo>
                                  <a:pt x="2097" y="3710"/>
                                </a:lnTo>
                                <a:lnTo>
                                  <a:pt x="2100" y="3710"/>
                                </a:lnTo>
                                <a:lnTo>
                                  <a:pt x="2100" y="3713"/>
                                </a:lnTo>
                                <a:lnTo>
                                  <a:pt x="2102" y="3713"/>
                                </a:lnTo>
                                <a:lnTo>
                                  <a:pt x="2102" y="3715"/>
                                </a:lnTo>
                                <a:lnTo>
                                  <a:pt x="2105" y="3715"/>
                                </a:lnTo>
                                <a:lnTo>
                                  <a:pt x="2105" y="3718"/>
                                </a:lnTo>
                                <a:lnTo>
                                  <a:pt x="2107" y="3718"/>
                                </a:lnTo>
                                <a:lnTo>
                                  <a:pt x="2107" y="3720"/>
                                </a:lnTo>
                                <a:lnTo>
                                  <a:pt x="2109" y="3720"/>
                                </a:lnTo>
                                <a:lnTo>
                                  <a:pt x="2112" y="3720"/>
                                </a:lnTo>
                                <a:lnTo>
                                  <a:pt x="2112" y="3722"/>
                                </a:lnTo>
                                <a:lnTo>
                                  <a:pt x="2114" y="3722"/>
                                </a:lnTo>
                                <a:lnTo>
                                  <a:pt x="2114" y="3725"/>
                                </a:lnTo>
                                <a:lnTo>
                                  <a:pt x="2117" y="3725"/>
                                </a:lnTo>
                                <a:lnTo>
                                  <a:pt x="2119" y="3727"/>
                                </a:lnTo>
                                <a:lnTo>
                                  <a:pt x="2121" y="3727"/>
                                </a:lnTo>
                                <a:lnTo>
                                  <a:pt x="2121" y="3730"/>
                                </a:lnTo>
                                <a:lnTo>
                                  <a:pt x="2124" y="3730"/>
                                </a:lnTo>
                                <a:lnTo>
                                  <a:pt x="2124" y="3732"/>
                                </a:lnTo>
                                <a:lnTo>
                                  <a:pt x="2126" y="3732"/>
                                </a:lnTo>
                                <a:lnTo>
                                  <a:pt x="2126" y="3734"/>
                                </a:lnTo>
                                <a:lnTo>
                                  <a:pt x="2129" y="3734"/>
                                </a:lnTo>
                                <a:lnTo>
                                  <a:pt x="2131" y="3734"/>
                                </a:lnTo>
                                <a:lnTo>
                                  <a:pt x="2131" y="3737"/>
                                </a:lnTo>
                                <a:lnTo>
                                  <a:pt x="2133" y="3737"/>
                                </a:lnTo>
                                <a:lnTo>
                                  <a:pt x="2133" y="3739"/>
                                </a:lnTo>
                                <a:lnTo>
                                  <a:pt x="2136" y="3739"/>
                                </a:lnTo>
                                <a:lnTo>
                                  <a:pt x="2136" y="3742"/>
                                </a:lnTo>
                                <a:lnTo>
                                  <a:pt x="2138" y="3742"/>
                                </a:lnTo>
                                <a:lnTo>
                                  <a:pt x="2141" y="3742"/>
                                </a:lnTo>
                                <a:lnTo>
                                  <a:pt x="2141" y="3744"/>
                                </a:lnTo>
                                <a:lnTo>
                                  <a:pt x="2143" y="3744"/>
                                </a:lnTo>
                                <a:lnTo>
                                  <a:pt x="2143" y="3746"/>
                                </a:lnTo>
                                <a:lnTo>
                                  <a:pt x="2145" y="3746"/>
                                </a:lnTo>
                                <a:lnTo>
                                  <a:pt x="2145" y="3749"/>
                                </a:lnTo>
                                <a:lnTo>
                                  <a:pt x="2148" y="3749"/>
                                </a:lnTo>
                                <a:lnTo>
                                  <a:pt x="2150" y="3749"/>
                                </a:lnTo>
                                <a:lnTo>
                                  <a:pt x="2150" y="3751"/>
                                </a:lnTo>
                                <a:lnTo>
                                  <a:pt x="2153" y="3751"/>
                                </a:lnTo>
                                <a:lnTo>
                                  <a:pt x="2153" y="3754"/>
                                </a:lnTo>
                                <a:lnTo>
                                  <a:pt x="2155" y="3754"/>
                                </a:lnTo>
                                <a:lnTo>
                                  <a:pt x="2157" y="3754"/>
                                </a:lnTo>
                                <a:lnTo>
                                  <a:pt x="2157" y="3756"/>
                                </a:lnTo>
                                <a:lnTo>
                                  <a:pt x="2160" y="3756"/>
                                </a:lnTo>
                                <a:lnTo>
                                  <a:pt x="2160" y="3758"/>
                                </a:lnTo>
                                <a:lnTo>
                                  <a:pt x="2162" y="3758"/>
                                </a:lnTo>
                                <a:lnTo>
                                  <a:pt x="2162" y="3761"/>
                                </a:lnTo>
                                <a:lnTo>
                                  <a:pt x="2165" y="3758"/>
                                </a:lnTo>
                                <a:lnTo>
                                  <a:pt x="2165" y="3761"/>
                                </a:lnTo>
                                <a:lnTo>
                                  <a:pt x="2167" y="3761"/>
                                </a:lnTo>
                                <a:lnTo>
                                  <a:pt x="2167" y="3763"/>
                                </a:lnTo>
                                <a:lnTo>
                                  <a:pt x="2169" y="3763"/>
                                </a:lnTo>
                                <a:lnTo>
                                  <a:pt x="2169" y="3766"/>
                                </a:lnTo>
                                <a:lnTo>
                                  <a:pt x="2172" y="3766"/>
                                </a:lnTo>
                                <a:lnTo>
                                  <a:pt x="2174" y="3766"/>
                                </a:lnTo>
                                <a:lnTo>
                                  <a:pt x="2174" y="3768"/>
                                </a:lnTo>
                                <a:lnTo>
                                  <a:pt x="2177" y="3768"/>
                                </a:lnTo>
                                <a:lnTo>
                                  <a:pt x="2177" y="3770"/>
                                </a:lnTo>
                                <a:lnTo>
                                  <a:pt x="2179" y="3770"/>
                                </a:lnTo>
                                <a:lnTo>
                                  <a:pt x="2181" y="3770"/>
                                </a:lnTo>
                                <a:lnTo>
                                  <a:pt x="2181" y="3773"/>
                                </a:lnTo>
                                <a:lnTo>
                                  <a:pt x="2184" y="3773"/>
                                </a:lnTo>
                                <a:lnTo>
                                  <a:pt x="2184" y="3775"/>
                                </a:lnTo>
                                <a:lnTo>
                                  <a:pt x="2184" y="3773"/>
                                </a:lnTo>
                                <a:lnTo>
                                  <a:pt x="2184" y="3775"/>
                                </a:lnTo>
                                <a:lnTo>
                                  <a:pt x="2186" y="3775"/>
                                </a:lnTo>
                                <a:lnTo>
                                  <a:pt x="2189" y="3778"/>
                                </a:lnTo>
                                <a:lnTo>
                                  <a:pt x="2191" y="3778"/>
                                </a:lnTo>
                                <a:lnTo>
                                  <a:pt x="2191" y="3780"/>
                                </a:lnTo>
                                <a:lnTo>
                                  <a:pt x="2193" y="3780"/>
                                </a:lnTo>
                                <a:lnTo>
                                  <a:pt x="2196" y="3782"/>
                                </a:lnTo>
                                <a:lnTo>
                                  <a:pt x="2198" y="3782"/>
                                </a:lnTo>
                                <a:lnTo>
                                  <a:pt x="2198" y="3785"/>
                                </a:lnTo>
                                <a:lnTo>
                                  <a:pt x="2201" y="3785"/>
                                </a:lnTo>
                                <a:lnTo>
                                  <a:pt x="2201" y="3787"/>
                                </a:lnTo>
                                <a:lnTo>
                                  <a:pt x="2203" y="3787"/>
                                </a:lnTo>
                                <a:lnTo>
                                  <a:pt x="2205" y="3787"/>
                                </a:lnTo>
                                <a:lnTo>
                                  <a:pt x="2205" y="3790"/>
                                </a:lnTo>
                                <a:lnTo>
                                  <a:pt x="2205" y="3787"/>
                                </a:lnTo>
                                <a:lnTo>
                                  <a:pt x="2205" y="3790"/>
                                </a:lnTo>
                                <a:lnTo>
                                  <a:pt x="2205" y="3787"/>
                                </a:lnTo>
                                <a:lnTo>
                                  <a:pt x="2205" y="3790"/>
                                </a:lnTo>
                                <a:lnTo>
                                  <a:pt x="2208" y="3790"/>
                                </a:lnTo>
                                <a:lnTo>
                                  <a:pt x="2208" y="3792"/>
                                </a:lnTo>
                                <a:lnTo>
                                  <a:pt x="2210" y="3792"/>
                                </a:lnTo>
                                <a:lnTo>
                                  <a:pt x="2213" y="3792"/>
                                </a:lnTo>
                                <a:lnTo>
                                  <a:pt x="2213" y="3794"/>
                                </a:lnTo>
                                <a:lnTo>
                                  <a:pt x="2215" y="3794"/>
                                </a:lnTo>
                                <a:lnTo>
                                  <a:pt x="2215" y="3797"/>
                                </a:lnTo>
                                <a:lnTo>
                                  <a:pt x="2215" y="3794"/>
                                </a:lnTo>
                                <a:lnTo>
                                  <a:pt x="2215" y="3797"/>
                                </a:lnTo>
                                <a:lnTo>
                                  <a:pt x="2217" y="3797"/>
                                </a:lnTo>
                                <a:lnTo>
                                  <a:pt x="2220" y="3797"/>
                                </a:lnTo>
                                <a:lnTo>
                                  <a:pt x="2220" y="3799"/>
                                </a:lnTo>
                                <a:lnTo>
                                  <a:pt x="2222" y="3799"/>
                                </a:lnTo>
                                <a:lnTo>
                                  <a:pt x="2222" y="3802"/>
                                </a:lnTo>
                                <a:lnTo>
                                  <a:pt x="2225" y="3802"/>
                                </a:lnTo>
                                <a:lnTo>
                                  <a:pt x="2227" y="3802"/>
                                </a:lnTo>
                                <a:lnTo>
                                  <a:pt x="2227" y="3804"/>
                                </a:lnTo>
                                <a:lnTo>
                                  <a:pt x="2227" y="3802"/>
                                </a:lnTo>
                                <a:lnTo>
                                  <a:pt x="2227" y="3804"/>
                                </a:lnTo>
                                <a:lnTo>
                                  <a:pt x="2229" y="3804"/>
                                </a:lnTo>
                                <a:lnTo>
                                  <a:pt x="2229" y="3806"/>
                                </a:lnTo>
                                <a:lnTo>
                                  <a:pt x="2232" y="3806"/>
                                </a:lnTo>
                                <a:lnTo>
                                  <a:pt x="2234" y="3806"/>
                                </a:lnTo>
                                <a:lnTo>
                                  <a:pt x="2234" y="3809"/>
                                </a:lnTo>
                                <a:lnTo>
                                  <a:pt x="2237" y="3809"/>
                                </a:lnTo>
                                <a:lnTo>
                                  <a:pt x="2237" y="3811"/>
                                </a:lnTo>
                                <a:lnTo>
                                  <a:pt x="2239" y="3811"/>
                                </a:lnTo>
                                <a:lnTo>
                                  <a:pt x="2241" y="3811"/>
                                </a:lnTo>
                                <a:lnTo>
                                  <a:pt x="2241" y="3814"/>
                                </a:lnTo>
                                <a:lnTo>
                                  <a:pt x="2241" y="3811"/>
                                </a:lnTo>
                                <a:lnTo>
                                  <a:pt x="2241" y="3814"/>
                                </a:lnTo>
                                <a:lnTo>
                                  <a:pt x="2241" y="3811"/>
                                </a:lnTo>
                                <a:lnTo>
                                  <a:pt x="2241" y="3814"/>
                                </a:lnTo>
                                <a:lnTo>
                                  <a:pt x="2244" y="3814"/>
                                </a:lnTo>
                                <a:lnTo>
                                  <a:pt x="2246" y="3814"/>
                                </a:lnTo>
                                <a:lnTo>
                                  <a:pt x="2246" y="3816"/>
                                </a:lnTo>
                                <a:lnTo>
                                  <a:pt x="2249" y="3816"/>
                                </a:lnTo>
                                <a:lnTo>
                                  <a:pt x="2249" y="3818"/>
                                </a:lnTo>
                                <a:lnTo>
                                  <a:pt x="2251" y="3818"/>
                                </a:lnTo>
                                <a:lnTo>
                                  <a:pt x="2253" y="3818"/>
                                </a:lnTo>
                                <a:lnTo>
                                  <a:pt x="2253" y="3821"/>
                                </a:lnTo>
                                <a:lnTo>
                                  <a:pt x="2256" y="3821"/>
                                </a:lnTo>
                                <a:lnTo>
                                  <a:pt x="2258" y="3821"/>
                                </a:lnTo>
                                <a:lnTo>
                                  <a:pt x="2258" y="3823"/>
                                </a:lnTo>
                                <a:lnTo>
                                  <a:pt x="2261" y="3823"/>
                                </a:lnTo>
                                <a:lnTo>
                                  <a:pt x="2261" y="3826"/>
                                </a:lnTo>
                                <a:lnTo>
                                  <a:pt x="2261" y="3823"/>
                                </a:lnTo>
                                <a:lnTo>
                                  <a:pt x="2261" y="3826"/>
                                </a:lnTo>
                                <a:lnTo>
                                  <a:pt x="2263" y="3826"/>
                                </a:lnTo>
                                <a:lnTo>
                                  <a:pt x="2265" y="3826"/>
                                </a:lnTo>
                                <a:lnTo>
                                  <a:pt x="2265" y="3828"/>
                                </a:lnTo>
                                <a:lnTo>
                                  <a:pt x="2265" y="3826"/>
                                </a:lnTo>
                                <a:lnTo>
                                  <a:pt x="2265" y="3828"/>
                                </a:lnTo>
                                <a:lnTo>
                                  <a:pt x="2268" y="3828"/>
                                </a:lnTo>
                                <a:lnTo>
                                  <a:pt x="2270" y="3828"/>
                                </a:lnTo>
                                <a:lnTo>
                                  <a:pt x="2270" y="3830"/>
                                </a:lnTo>
                                <a:lnTo>
                                  <a:pt x="2273" y="3830"/>
                                </a:lnTo>
                                <a:lnTo>
                                  <a:pt x="2275" y="3833"/>
                                </a:lnTo>
                                <a:lnTo>
                                  <a:pt x="2277" y="3833"/>
                                </a:lnTo>
                                <a:lnTo>
                                  <a:pt x="2277" y="3835"/>
                                </a:lnTo>
                                <a:lnTo>
                                  <a:pt x="2280" y="3835"/>
                                </a:lnTo>
                                <a:lnTo>
                                  <a:pt x="2282" y="3835"/>
                                </a:lnTo>
                                <a:lnTo>
                                  <a:pt x="2282" y="3838"/>
                                </a:lnTo>
                                <a:lnTo>
                                  <a:pt x="2285" y="3838"/>
                                </a:lnTo>
                                <a:lnTo>
                                  <a:pt x="2287" y="3838"/>
                                </a:lnTo>
                                <a:lnTo>
                                  <a:pt x="2287" y="3840"/>
                                </a:lnTo>
                                <a:lnTo>
                                  <a:pt x="2287" y="3838"/>
                                </a:lnTo>
                                <a:lnTo>
                                  <a:pt x="2287" y="3840"/>
                                </a:lnTo>
                                <a:lnTo>
                                  <a:pt x="2289" y="3840"/>
                                </a:lnTo>
                                <a:lnTo>
                                  <a:pt x="2289" y="3842"/>
                                </a:lnTo>
                                <a:lnTo>
                                  <a:pt x="2292" y="3842"/>
                                </a:lnTo>
                                <a:lnTo>
                                  <a:pt x="2294" y="3842"/>
                                </a:lnTo>
                                <a:lnTo>
                                  <a:pt x="2294" y="3845"/>
                                </a:lnTo>
                                <a:lnTo>
                                  <a:pt x="2294" y="3842"/>
                                </a:lnTo>
                                <a:lnTo>
                                  <a:pt x="2294" y="3845"/>
                                </a:lnTo>
                                <a:lnTo>
                                  <a:pt x="2297" y="3845"/>
                                </a:lnTo>
                                <a:lnTo>
                                  <a:pt x="2299" y="3845"/>
                                </a:lnTo>
                                <a:lnTo>
                                  <a:pt x="2299" y="3847"/>
                                </a:lnTo>
                                <a:lnTo>
                                  <a:pt x="2301" y="3847"/>
                                </a:lnTo>
                                <a:lnTo>
                                  <a:pt x="2304" y="3847"/>
                                </a:lnTo>
                                <a:lnTo>
                                  <a:pt x="2304" y="3850"/>
                                </a:lnTo>
                                <a:lnTo>
                                  <a:pt x="2306" y="3850"/>
                                </a:lnTo>
                                <a:lnTo>
                                  <a:pt x="2306" y="3852"/>
                                </a:lnTo>
                                <a:lnTo>
                                  <a:pt x="2309" y="3852"/>
                                </a:lnTo>
                                <a:lnTo>
                                  <a:pt x="2311" y="3852"/>
                                </a:lnTo>
                                <a:lnTo>
                                  <a:pt x="2311" y="3854"/>
                                </a:lnTo>
                                <a:lnTo>
                                  <a:pt x="2313" y="3854"/>
                                </a:lnTo>
                                <a:lnTo>
                                  <a:pt x="2316" y="3854"/>
                                </a:lnTo>
                                <a:lnTo>
                                  <a:pt x="2316" y="3857"/>
                                </a:lnTo>
                                <a:lnTo>
                                  <a:pt x="2316" y="3854"/>
                                </a:lnTo>
                                <a:lnTo>
                                  <a:pt x="2316" y="3857"/>
                                </a:lnTo>
                                <a:lnTo>
                                  <a:pt x="2318" y="3857"/>
                                </a:lnTo>
                                <a:lnTo>
                                  <a:pt x="2321" y="3857"/>
                                </a:lnTo>
                                <a:lnTo>
                                  <a:pt x="2321" y="3859"/>
                                </a:lnTo>
                                <a:lnTo>
                                  <a:pt x="2323" y="3859"/>
                                </a:lnTo>
                                <a:lnTo>
                                  <a:pt x="2325" y="3862"/>
                                </a:lnTo>
                                <a:lnTo>
                                  <a:pt x="2328" y="3862"/>
                                </a:lnTo>
                                <a:lnTo>
                                  <a:pt x="2328" y="3864"/>
                                </a:lnTo>
                                <a:lnTo>
                                  <a:pt x="2330" y="3864"/>
                                </a:lnTo>
                                <a:lnTo>
                                  <a:pt x="2333" y="3864"/>
                                </a:lnTo>
                                <a:lnTo>
                                  <a:pt x="2333" y="3866"/>
                                </a:lnTo>
                                <a:lnTo>
                                  <a:pt x="2335" y="3866"/>
                                </a:lnTo>
                                <a:lnTo>
                                  <a:pt x="2337" y="3866"/>
                                </a:lnTo>
                                <a:lnTo>
                                  <a:pt x="2337" y="3869"/>
                                </a:lnTo>
                                <a:lnTo>
                                  <a:pt x="2340" y="3869"/>
                                </a:lnTo>
                                <a:lnTo>
                                  <a:pt x="2342" y="3869"/>
                                </a:lnTo>
                                <a:lnTo>
                                  <a:pt x="2342" y="3871"/>
                                </a:lnTo>
                                <a:lnTo>
                                  <a:pt x="2345" y="3871"/>
                                </a:lnTo>
                                <a:lnTo>
                                  <a:pt x="2347" y="3871"/>
                                </a:lnTo>
                                <a:lnTo>
                                  <a:pt x="2347" y="3874"/>
                                </a:lnTo>
                                <a:lnTo>
                                  <a:pt x="2349" y="3874"/>
                                </a:lnTo>
                                <a:lnTo>
                                  <a:pt x="2352" y="3874"/>
                                </a:lnTo>
                                <a:lnTo>
                                  <a:pt x="2352" y="3876"/>
                                </a:lnTo>
                                <a:lnTo>
                                  <a:pt x="2352" y="3874"/>
                                </a:lnTo>
                                <a:lnTo>
                                  <a:pt x="2352" y="3876"/>
                                </a:lnTo>
                                <a:lnTo>
                                  <a:pt x="2354" y="3876"/>
                                </a:lnTo>
                                <a:lnTo>
                                  <a:pt x="2354" y="3878"/>
                                </a:lnTo>
                                <a:lnTo>
                                  <a:pt x="2357" y="3876"/>
                                </a:lnTo>
                                <a:lnTo>
                                  <a:pt x="2357" y="3878"/>
                                </a:lnTo>
                                <a:lnTo>
                                  <a:pt x="2359" y="3878"/>
                                </a:lnTo>
                                <a:lnTo>
                                  <a:pt x="2359" y="3881"/>
                                </a:lnTo>
                                <a:lnTo>
                                  <a:pt x="2361" y="3881"/>
                                </a:lnTo>
                                <a:lnTo>
                                  <a:pt x="2361" y="3878"/>
                                </a:lnTo>
                                <a:lnTo>
                                  <a:pt x="2361" y="3881"/>
                                </a:lnTo>
                                <a:lnTo>
                                  <a:pt x="2364" y="3881"/>
                                </a:lnTo>
                                <a:lnTo>
                                  <a:pt x="2366" y="3881"/>
                                </a:lnTo>
                                <a:lnTo>
                                  <a:pt x="2366" y="3883"/>
                                </a:lnTo>
                                <a:lnTo>
                                  <a:pt x="2369" y="3883"/>
                                </a:lnTo>
                                <a:lnTo>
                                  <a:pt x="2371" y="3883"/>
                                </a:lnTo>
                                <a:lnTo>
                                  <a:pt x="2371" y="3886"/>
                                </a:lnTo>
                                <a:lnTo>
                                  <a:pt x="2373" y="3886"/>
                                </a:lnTo>
                                <a:lnTo>
                                  <a:pt x="2373" y="3888"/>
                                </a:lnTo>
                                <a:lnTo>
                                  <a:pt x="2376" y="3888"/>
                                </a:lnTo>
                                <a:lnTo>
                                  <a:pt x="2378" y="3888"/>
                                </a:lnTo>
                                <a:lnTo>
                                  <a:pt x="2378" y="3890"/>
                                </a:lnTo>
                                <a:lnTo>
                                  <a:pt x="2378" y="3888"/>
                                </a:lnTo>
                                <a:lnTo>
                                  <a:pt x="2381" y="3890"/>
                                </a:lnTo>
                                <a:lnTo>
                                  <a:pt x="2383" y="3890"/>
                                </a:lnTo>
                                <a:lnTo>
                                  <a:pt x="2385" y="3893"/>
                                </a:lnTo>
                                <a:lnTo>
                                  <a:pt x="2385" y="3890"/>
                                </a:lnTo>
                                <a:lnTo>
                                  <a:pt x="2385" y="3893"/>
                                </a:lnTo>
                                <a:lnTo>
                                  <a:pt x="2388" y="3893"/>
                                </a:lnTo>
                                <a:lnTo>
                                  <a:pt x="2390" y="3893"/>
                                </a:lnTo>
                                <a:lnTo>
                                  <a:pt x="2390" y="3895"/>
                                </a:lnTo>
                                <a:lnTo>
                                  <a:pt x="2393" y="3895"/>
                                </a:lnTo>
                                <a:lnTo>
                                  <a:pt x="2395" y="3895"/>
                                </a:lnTo>
                                <a:lnTo>
                                  <a:pt x="2395" y="3898"/>
                                </a:lnTo>
                                <a:lnTo>
                                  <a:pt x="2397" y="3898"/>
                                </a:lnTo>
                                <a:lnTo>
                                  <a:pt x="2400" y="3898"/>
                                </a:lnTo>
                                <a:lnTo>
                                  <a:pt x="2400" y="3900"/>
                                </a:lnTo>
                                <a:lnTo>
                                  <a:pt x="2402" y="3900"/>
                                </a:lnTo>
                                <a:lnTo>
                                  <a:pt x="2405" y="3900"/>
                                </a:lnTo>
                                <a:lnTo>
                                  <a:pt x="2405" y="3902"/>
                                </a:lnTo>
                                <a:lnTo>
                                  <a:pt x="2405" y="3900"/>
                                </a:lnTo>
                                <a:lnTo>
                                  <a:pt x="2405" y="3902"/>
                                </a:lnTo>
                                <a:lnTo>
                                  <a:pt x="2407" y="3902"/>
                                </a:lnTo>
                                <a:lnTo>
                                  <a:pt x="2409" y="3902"/>
                                </a:lnTo>
                                <a:lnTo>
                                  <a:pt x="2409" y="3905"/>
                                </a:lnTo>
                                <a:lnTo>
                                  <a:pt x="2412" y="3905"/>
                                </a:lnTo>
                                <a:lnTo>
                                  <a:pt x="2414" y="3905"/>
                                </a:lnTo>
                                <a:lnTo>
                                  <a:pt x="2414" y="3907"/>
                                </a:lnTo>
                                <a:lnTo>
                                  <a:pt x="2414" y="3905"/>
                                </a:lnTo>
                                <a:lnTo>
                                  <a:pt x="2414" y="3907"/>
                                </a:lnTo>
                                <a:lnTo>
                                  <a:pt x="2417" y="3907"/>
                                </a:lnTo>
                                <a:lnTo>
                                  <a:pt x="2419" y="3907"/>
                                </a:lnTo>
                                <a:lnTo>
                                  <a:pt x="2419" y="3910"/>
                                </a:lnTo>
                                <a:lnTo>
                                  <a:pt x="2421" y="3907"/>
                                </a:lnTo>
                                <a:lnTo>
                                  <a:pt x="2421" y="3910"/>
                                </a:lnTo>
                                <a:lnTo>
                                  <a:pt x="2424" y="3910"/>
                                </a:lnTo>
                                <a:lnTo>
                                  <a:pt x="2426" y="3910"/>
                                </a:lnTo>
                                <a:lnTo>
                                  <a:pt x="2426" y="3912"/>
                                </a:lnTo>
                                <a:lnTo>
                                  <a:pt x="2426" y="3910"/>
                                </a:lnTo>
                                <a:lnTo>
                                  <a:pt x="2426" y="3912"/>
                                </a:lnTo>
                                <a:lnTo>
                                  <a:pt x="2429" y="3912"/>
                                </a:lnTo>
                                <a:lnTo>
                                  <a:pt x="2431" y="3912"/>
                                </a:lnTo>
                                <a:lnTo>
                                  <a:pt x="2431" y="3914"/>
                                </a:lnTo>
                                <a:lnTo>
                                  <a:pt x="2433" y="3914"/>
                                </a:lnTo>
                                <a:lnTo>
                                  <a:pt x="2436" y="3914"/>
                                </a:lnTo>
                                <a:lnTo>
                                  <a:pt x="2436" y="3917"/>
                                </a:lnTo>
                                <a:lnTo>
                                  <a:pt x="2438" y="3917"/>
                                </a:lnTo>
                                <a:lnTo>
                                  <a:pt x="2441" y="3917"/>
                                </a:lnTo>
                                <a:lnTo>
                                  <a:pt x="2441" y="3919"/>
                                </a:lnTo>
                                <a:lnTo>
                                  <a:pt x="2441" y="3917"/>
                                </a:lnTo>
                                <a:lnTo>
                                  <a:pt x="2441" y="3919"/>
                                </a:lnTo>
                                <a:lnTo>
                                  <a:pt x="2443" y="3919"/>
                                </a:lnTo>
                                <a:lnTo>
                                  <a:pt x="2445" y="3919"/>
                                </a:lnTo>
                                <a:lnTo>
                                  <a:pt x="2448" y="3919"/>
                                </a:lnTo>
                                <a:lnTo>
                                  <a:pt x="2448" y="3922"/>
                                </a:lnTo>
                                <a:lnTo>
                                  <a:pt x="2448" y="3919"/>
                                </a:lnTo>
                                <a:lnTo>
                                  <a:pt x="2448" y="3922"/>
                                </a:lnTo>
                                <a:lnTo>
                                  <a:pt x="2450" y="3922"/>
                                </a:lnTo>
                                <a:lnTo>
                                  <a:pt x="2453" y="3922"/>
                                </a:lnTo>
                                <a:lnTo>
                                  <a:pt x="2453" y="3924"/>
                                </a:lnTo>
                                <a:lnTo>
                                  <a:pt x="2455" y="3924"/>
                                </a:lnTo>
                                <a:lnTo>
                                  <a:pt x="2457" y="3924"/>
                                </a:lnTo>
                                <a:lnTo>
                                  <a:pt x="2457" y="3926"/>
                                </a:lnTo>
                                <a:lnTo>
                                  <a:pt x="2460" y="3926"/>
                                </a:lnTo>
                                <a:lnTo>
                                  <a:pt x="2462" y="3926"/>
                                </a:lnTo>
                                <a:lnTo>
                                  <a:pt x="2462" y="3929"/>
                                </a:lnTo>
                                <a:lnTo>
                                  <a:pt x="2465" y="3929"/>
                                </a:lnTo>
                                <a:lnTo>
                                  <a:pt x="2467" y="3929"/>
                                </a:lnTo>
                                <a:lnTo>
                                  <a:pt x="2467" y="3931"/>
                                </a:lnTo>
                                <a:lnTo>
                                  <a:pt x="2469" y="3931"/>
                                </a:lnTo>
                                <a:lnTo>
                                  <a:pt x="2472" y="3931"/>
                                </a:lnTo>
                                <a:lnTo>
                                  <a:pt x="2474" y="3931"/>
                                </a:lnTo>
                                <a:lnTo>
                                  <a:pt x="2474" y="3934"/>
                                </a:lnTo>
                                <a:lnTo>
                                  <a:pt x="2474" y="3931"/>
                                </a:lnTo>
                                <a:lnTo>
                                  <a:pt x="2474" y="3934"/>
                                </a:lnTo>
                                <a:lnTo>
                                  <a:pt x="2477" y="3934"/>
                                </a:lnTo>
                                <a:lnTo>
                                  <a:pt x="2479" y="3934"/>
                                </a:lnTo>
                                <a:lnTo>
                                  <a:pt x="2479" y="3936"/>
                                </a:lnTo>
                                <a:lnTo>
                                  <a:pt x="2481" y="3936"/>
                                </a:lnTo>
                                <a:lnTo>
                                  <a:pt x="2484" y="3936"/>
                                </a:lnTo>
                                <a:lnTo>
                                  <a:pt x="2484" y="3938"/>
                                </a:lnTo>
                                <a:lnTo>
                                  <a:pt x="2486" y="3936"/>
                                </a:lnTo>
                                <a:lnTo>
                                  <a:pt x="2486" y="3938"/>
                                </a:lnTo>
                                <a:lnTo>
                                  <a:pt x="2489" y="3938"/>
                                </a:lnTo>
                                <a:lnTo>
                                  <a:pt x="2491" y="3938"/>
                                </a:lnTo>
                                <a:lnTo>
                                  <a:pt x="2491" y="3941"/>
                                </a:lnTo>
                                <a:lnTo>
                                  <a:pt x="2491" y="3938"/>
                                </a:lnTo>
                                <a:lnTo>
                                  <a:pt x="2491" y="3941"/>
                                </a:lnTo>
                                <a:lnTo>
                                  <a:pt x="2491" y="3938"/>
                                </a:lnTo>
                                <a:lnTo>
                                  <a:pt x="2491" y="3941"/>
                                </a:lnTo>
                                <a:lnTo>
                                  <a:pt x="2493" y="3941"/>
                                </a:lnTo>
                                <a:lnTo>
                                  <a:pt x="2496" y="3941"/>
                                </a:lnTo>
                                <a:lnTo>
                                  <a:pt x="2496" y="3943"/>
                                </a:lnTo>
                                <a:lnTo>
                                  <a:pt x="2498" y="3943"/>
                                </a:lnTo>
                                <a:lnTo>
                                  <a:pt x="2501" y="3943"/>
                                </a:lnTo>
                                <a:lnTo>
                                  <a:pt x="2503" y="3943"/>
                                </a:lnTo>
                                <a:lnTo>
                                  <a:pt x="2503" y="3946"/>
                                </a:lnTo>
                                <a:lnTo>
                                  <a:pt x="2503" y="3943"/>
                                </a:lnTo>
                                <a:lnTo>
                                  <a:pt x="2503" y="3946"/>
                                </a:lnTo>
                                <a:lnTo>
                                  <a:pt x="2505" y="3946"/>
                                </a:lnTo>
                                <a:lnTo>
                                  <a:pt x="2508" y="3946"/>
                                </a:lnTo>
                                <a:lnTo>
                                  <a:pt x="2508" y="3948"/>
                                </a:lnTo>
                                <a:lnTo>
                                  <a:pt x="2510" y="3948"/>
                                </a:lnTo>
                                <a:lnTo>
                                  <a:pt x="2513" y="3948"/>
                                </a:lnTo>
                                <a:lnTo>
                                  <a:pt x="2515" y="3948"/>
                                </a:lnTo>
                                <a:lnTo>
                                  <a:pt x="2515" y="3950"/>
                                </a:lnTo>
                                <a:lnTo>
                                  <a:pt x="2515" y="3948"/>
                                </a:lnTo>
                                <a:lnTo>
                                  <a:pt x="2515" y="3950"/>
                                </a:lnTo>
                                <a:lnTo>
                                  <a:pt x="2517" y="3950"/>
                                </a:lnTo>
                                <a:lnTo>
                                  <a:pt x="2520" y="3950"/>
                                </a:lnTo>
                                <a:lnTo>
                                  <a:pt x="2520" y="3953"/>
                                </a:lnTo>
                                <a:lnTo>
                                  <a:pt x="2522" y="3953"/>
                                </a:lnTo>
                                <a:lnTo>
                                  <a:pt x="2525" y="3953"/>
                                </a:lnTo>
                                <a:lnTo>
                                  <a:pt x="2527" y="3953"/>
                                </a:lnTo>
                                <a:lnTo>
                                  <a:pt x="2527" y="3955"/>
                                </a:lnTo>
                                <a:lnTo>
                                  <a:pt x="2529" y="3955"/>
                                </a:lnTo>
                                <a:lnTo>
                                  <a:pt x="2532" y="3955"/>
                                </a:lnTo>
                                <a:lnTo>
                                  <a:pt x="2532" y="3958"/>
                                </a:lnTo>
                                <a:lnTo>
                                  <a:pt x="2532" y="3955"/>
                                </a:lnTo>
                                <a:lnTo>
                                  <a:pt x="2532" y="3958"/>
                                </a:lnTo>
                                <a:lnTo>
                                  <a:pt x="2534" y="3958"/>
                                </a:lnTo>
                                <a:lnTo>
                                  <a:pt x="2537" y="3958"/>
                                </a:lnTo>
                                <a:lnTo>
                                  <a:pt x="2539" y="3958"/>
                                </a:lnTo>
                                <a:lnTo>
                                  <a:pt x="2539" y="3960"/>
                                </a:lnTo>
                                <a:lnTo>
                                  <a:pt x="2539" y="3958"/>
                                </a:lnTo>
                                <a:lnTo>
                                  <a:pt x="2539" y="3960"/>
                                </a:lnTo>
                                <a:lnTo>
                                  <a:pt x="2541" y="3960"/>
                                </a:lnTo>
                                <a:lnTo>
                                  <a:pt x="2544" y="3960"/>
                                </a:lnTo>
                                <a:lnTo>
                                  <a:pt x="2544" y="3962"/>
                                </a:lnTo>
                                <a:lnTo>
                                  <a:pt x="2544" y="3960"/>
                                </a:lnTo>
                                <a:lnTo>
                                  <a:pt x="2546" y="3962"/>
                                </a:lnTo>
                                <a:lnTo>
                                  <a:pt x="2546" y="3960"/>
                                </a:lnTo>
                                <a:lnTo>
                                  <a:pt x="2546" y="3962"/>
                                </a:lnTo>
                                <a:lnTo>
                                  <a:pt x="2549" y="3962"/>
                                </a:lnTo>
                                <a:lnTo>
                                  <a:pt x="2551" y="3962"/>
                                </a:lnTo>
                                <a:lnTo>
                                  <a:pt x="2551" y="3965"/>
                                </a:lnTo>
                                <a:lnTo>
                                  <a:pt x="2551" y="3962"/>
                                </a:lnTo>
                                <a:lnTo>
                                  <a:pt x="2551" y="3965"/>
                                </a:lnTo>
                                <a:lnTo>
                                  <a:pt x="2553" y="3965"/>
                                </a:lnTo>
                                <a:lnTo>
                                  <a:pt x="2556" y="3965"/>
                                </a:lnTo>
                                <a:lnTo>
                                  <a:pt x="2558" y="3965"/>
                                </a:lnTo>
                                <a:lnTo>
                                  <a:pt x="2558" y="3967"/>
                                </a:lnTo>
                                <a:lnTo>
                                  <a:pt x="2558" y="3965"/>
                                </a:lnTo>
                                <a:lnTo>
                                  <a:pt x="2558" y="3967"/>
                                </a:lnTo>
                                <a:lnTo>
                                  <a:pt x="2561" y="3967"/>
                                </a:lnTo>
                                <a:lnTo>
                                  <a:pt x="2563" y="3967"/>
                                </a:lnTo>
                                <a:lnTo>
                                  <a:pt x="2563" y="3970"/>
                                </a:lnTo>
                                <a:lnTo>
                                  <a:pt x="2563" y="3967"/>
                                </a:lnTo>
                                <a:lnTo>
                                  <a:pt x="2563" y="3970"/>
                                </a:lnTo>
                                <a:lnTo>
                                  <a:pt x="2565" y="3970"/>
                                </a:lnTo>
                                <a:lnTo>
                                  <a:pt x="2568" y="3970"/>
                                </a:lnTo>
                                <a:lnTo>
                                  <a:pt x="2570" y="3970"/>
                                </a:lnTo>
                                <a:lnTo>
                                  <a:pt x="2570" y="3972"/>
                                </a:lnTo>
                                <a:lnTo>
                                  <a:pt x="2570" y="3970"/>
                                </a:lnTo>
                                <a:lnTo>
                                  <a:pt x="2570" y="3972"/>
                                </a:lnTo>
                                <a:lnTo>
                                  <a:pt x="2570" y="3970"/>
                                </a:lnTo>
                                <a:lnTo>
                                  <a:pt x="2570" y="3972"/>
                                </a:lnTo>
                                <a:lnTo>
                                  <a:pt x="2573" y="3972"/>
                                </a:lnTo>
                                <a:lnTo>
                                  <a:pt x="2575" y="3972"/>
                                </a:lnTo>
                                <a:lnTo>
                                  <a:pt x="2577" y="3972"/>
                                </a:lnTo>
                                <a:lnTo>
                                  <a:pt x="2577" y="3974"/>
                                </a:lnTo>
                                <a:lnTo>
                                  <a:pt x="2580" y="3974"/>
                                </a:lnTo>
                                <a:lnTo>
                                  <a:pt x="2582" y="3974"/>
                                </a:lnTo>
                                <a:lnTo>
                                  <a:pt x="2585" y="3974"/>
                                </a:lnTo>
                                <a:lnTo>
                                  <a:pt x="2585" y="3977"/>
                                </a:lnTo>
                                <a:lnTo>
                                  <a:pt x="2585" y="3974"/>
                                </a:lnTo>
                                <a:lnTo>
                                  <a:pt x="2585" y="3977"/>
                                </a:lnTo>
                                <a:lnTo>
                                  <a:pt x="2587" y="3977"/>
                                </a:lnTo>
                                <a:lnTo>
                                  <a:pt x="2589" y="3977"/>
                                </a:lnTo>
                                <a:lnTo>
                                  <a:pt x="2592" y="3977"/>
                                </a:lnTo>
                                <a:lnTo>
                                  <a:pt x="2592" y="3979"/>
                                </a:lnTo>
                                <a:lnTo>
                                  <a:pt x="2592" y="3977"/>
                                </a:lnTo>
                                <a:lnTo>
                                  <a:pt x="2592" y="3979"/>
                                </a:lnTo>
                                <a:lnTo>
                                  <a:pt x="2592" y="3977"/>
                                </a:lnTo>
                                <a:lnTo>
                                  <a:pt x="2592" y="3979"/>
                                </a:lnTo>
                                <a:lnTo>
                                  <a:pt x="2594" y="3979"/>
                                </a:lnTo>
                                <a:lnTo>
                                  <a:pt x="2597" y="3979"/>
                                </a:lnTo>
                                <a:lnTo>
                                  <a:pt x="2599" y="3979"/>
                                </a:lnTo>
                                <a:lnTo>
                                  <a:pt x="2599" y="3982"/>
                                </a:lnTo>
                                <a:lnTo>
                                  <a:pt x="2601" y="3982"/>
                                </a:lnTo>
                                <a:lnTo>
                                  <a:pt x="2604" y="3982"/>
                                </a:lnTo>
                                <a:lnTo>
                                  <a:pt x="2606" y="3984"/>
                                </a:lnTo>
                                <a:lnTo>
                                  <a:pt x="2609" y="3984"/>
                                </a:lnTo>
                                <a:lnTo>
                                  <a:pt x="2611" y="3984"/>
                                </a:lnTo>
                                <a:lnTo>
                                  <a:pt x="2611" y="3986"/>
                                </a:lnTo>
                                <a:lnTo>
                                  <a:pt x="2611" y="3984"/>
                                </a:lnTo>
                                <a:lnTo>
                                  <a:pt x="2611" y="3986"/>
                                </a:lnTo>
                                <a:lnTo>
                                  <a:pt x="2613" y="3986"/>
                                </a:lnTo>
                                <a:lnTo>
                                  <a:pt x="2616" y="3986"/>
                                </a:lnTo>
                                <a:lnTo>
                                  <a:pt x="2618" y="3986"/>
                                </a:lnTo>
                                <a:lnTo>
                                  <a:pt x="2618" y="3989"/>
                                </a:lnTo>
                                <a:lnTo>
                                  <a:pt x="2621" y="3989"/>
                                </a:lnTo>
                                <a:lnTo>
                                  <a:pt x="2623" y="3989"/>
                                </a:lnTo>
                                <a:lnTo>
                                  <a:pt x="2625" y="3989"/>
                                </a:lnTo>
                                <a:lnTo>
                                  <a:pt x="2625" y="3991"/>
                                </a:lnTo>
                                <a:lnTo>
                                  <a:pt x="2625" y="3989"/>
                                </a:lnTo>
                                <a:lnTo>
                                  <a:pt x="2628" y="3989"/>
                                </a:lnTo>
                                <a:lnTo>
                                  <a:pt x="2628" y="3991"/>
                                </a:lnTo>
                                <a:lnTo>
                                  <a:pt x="2630" y="3991"/>
                                </a:lnTo>
                                <a:lnTo>
                                  <a:pt x="2633" y="3991"/>
                                </a:lnTo>
                                <a:lnTo>
                                  <a:pt x="2633" y="3994"/>
                                </a:lnTo>
                                <a:lnTo>
                                  <a:pt x="2633" y="3991"/>
                                </a:lnTo>
                                <a:lnTo>
                                  <a:pt x="2633" y="3994"/>
                                </a:lnTo>
                                <a:lnTo>
                                  <a:pt x="2635" y="3994"/>
                                </a:lnTo>
                                <a:lnTo>
                                  <a:pt x="2637" y="3994"/>
                                </a:lnTo>
                                <a:lnTo>
                                  <a:pt x="2640" y="3994"/>
                                </a:lnTo>
                                <a:lnTo>
                                  <a:pt x="2640" y="3996"/>
                                </a:lnTo>
                                <a:lnTo>
                                  <a:pt x="2642" y="3996"/>
                                </a:lnTo>
                                <a:lnTo>
                                  <a:pt x="2645" y="3996"/>
                                </a:lnTo>
                                <a:lnTo>
                                  <a:pt x="2647" y="3996"/>
                                </a:lnTo>
                                <a:lnTo>
                                  <a:pt x="2649" y="3996"/>
                                </a:lnTo>
                                <a:lnTo>
                                  <a:pt x="2649" y="3998"/>
                                </a:lnTo>
                                <a:lnTo>
                                  <a:pt x="2652" y="3998"/>
                                </a:lnTo>
                                <a:lnTo>
                                  <a:pt x="2654" y="3998"/>
                                </a:lnTo>
                                <a:lnTo>
                                  <a:pt x="2654" y="4001"/>
                                </a:lnTo>
                                <a:lnTo>
                                  <a:pt x="2657" y="4001"/>
                                </a:lnTo>
                                <a:lnTo>
                                  <a:pt x="2659" y="4001"/>
                                </a:lnTo>
                                <a:lnTo>
                                  <a:pt x="2661" y="4001"/>
                                </a:lnTo>
                                <a:lnTo>
                                  <a:pt x="2664" y="4001"/>
                                </a:lnTo>
                                <a:lnTo>
                                  <a:pt x="2664" y="4003"/>
                                </a:lnTo>
                                <a:lnTo>
                                  <a:pt x="2666" y="4003"/>
                                </a:lnTo>
                                <a:lnTo>
                                  <a:pt x="2669" y="4003"/>
                                </a:lnTo>
                                <a:lnTo>
                                  <a:pt x="2671" y="4003"/>
                                </a:lnTo>
                                <a:lnTo>
                                  <a:pt x="2671" y="4006"/>
                                </a:lnTo>
                                <a:lnTo>
                                  <a:pt x="2671" y="4003"/>
                                </a:lnTo>
                                <a:lnTo>
                                  <a:pt x="2671" y="4006"/>
                                </a:lnTo>
                                <a:lnTo>
                                  <a:pt x="2673" y="4006"/>
                                </a:lnTo>
                                <a:lnTo>
                                  <a:pt x="2676" y="4006"/>
                                </a:lnTo>
                                <a:lnTo>
                                  <a:pt x="2678" y="4006"/>
                                </a:lnTo>
                                <a:lnTo>
                                  <a:pt x="2678" y="4008"/>
                                </a:lnTo>
                                <a:lnTo>
                                  <a:pt x="2678" y="4006"/>
                                </a:lnTo>
                                <a:lnTo>
                                  <a:pt x="2678" y="4008"/>
                                </a:lnTo>
                                <a:lnTo>
                                  <a:pt x="2681" y="4008"/>
                                </a:lnTo>
                                <a:lnTo>
                                  <a:pt x="2683" y="4008"/>
                                </a:lnTo>
                                <a:lnTo>
                                  <a:pt x="2685" y="4008"/>
                                </a:lnTo>
                                <a:lnTo>
                                  <a:pt x="2685" y="4010"/>
                                </a:lnTo>
                                <a:lnTo>
                                  <a:pt x="2685" y="4008"/>
                                </a:lnTo>
                                <a:lnTo>
                                  <a:pt x="2685" y="4010"/>
                                </a:lnTo>
                                <a:lnTo>
                                  <a:pt x="2685" y="4008"/>
                                </a:lnTo>
                                <a:lnTo>
                                  <a:pt x="2685" y="4010"/>
                                </a:lnTo>
                                <a:lnTo>
                                  <a:pt x="2688" y="4010"/>
                                </a:lnTo>
                                <a:lnTo>
                                  <a:pt x="2690" y="4010"/>
                                </a:lnTo>
                                <a:lnTo>
                                  <a:pt x="2693" y="4010"/>
                                </a:lnTo>
                                <a:lnTo>
                                  <a:pt x="2693" y="4013"/>
                                </a:lnTo>
                                <a:lnTo>
                                  <a:pt x="2693" y="4010"/>
                                </a:lnTo>
                                <a:lnTo>
                                  <a:pt x="2693" y="4013"/>
                                </a:lnTo>
                                <a:lnTo>
                                  <a:pt x="2695" y="4013"/>
                                </a:lnTo>
                                <a:lnTo>
                                  <a:pt x="2697" y="4013"/>
                                </a:lnTo>
                                <a:lnTo>
                                  <a:pt x="2700" y="4013"/>
                                </a:lnTo>
                                <a:lnTo>
                                  <a:pt x="2700" y="4015"/>
                                </a:lnTo>
                                <a:lnTo>
                                  <a:pt x="2702" y="4015"/>
                                </a:lnTo>
                                <a:lnTo>
                                  <a:pt x="2705" y="4015"/>
                                </a:lnTo>
                                <a:lnTo>
                                  <a:pt x="2707" y="4015"/>
                                </a:lnTo>
                                <a:lnTo>
                                  <a:pt x="2707" y="4018"/>
                                </a:lnTo>
                                <a:lnTo>
                                  <a:pt x="2707" y="4015"/>
                                </a:lnTo>
                                <a:lnTo>
                                  <a:pt x="2707" y="4018"/>
                                </a:lnTo>
                                <a:lnTo>
                                  <a:pt x="2707" y="4015"/>
                                </a:lnTo>
                                <a:lnTo>
                                  <a:pt x="2709" y="4015"/>
                                </a:lnTo>
                                <a:lnTo>
                                  <a:pt x="2709" y="4018"/>
                                </a:lnTo>
                                <a:lnTo>
                                  <a:pt x="2712" y="4018"/>
                                </a:lnTo>
                                <a:lnTo>
                                  <a:pt x="2714" y="4018"/>
                                </a:lnTo>
                                <a:lnTo>
                                  <a:pt x="2717" y="4018"/>
                                </a:lnTo>
                                <a:lnTo>
                                  <a:pt x="2717" y="4020"/>
                                </a:lnTo>
                                <a:lnTo>
                                  <a:pt x="2719" y="4020"/>
                                </a:lnTo>
                                <a:lnTo>
                                  <a:pt x="2721" y="4020"/>
                                </a:lnTo>
                                <a:lnTo>
                                  <a:pt x="2724" y="4020"/>
                                </a:lnTo>
                                <a:lnTo>
                                  <a:pt x="2724" y="4022"/>
                                </a:lnTo>
                                <a:lnTo>
                                  <a:pt x="2724" y="4020"/>
                                </a:lnTo>
                                <a:lnTo>
                                  <a:pt x="2724" y="4022"/>
                                </a:lnTo>
                                <a:lnTo>
                                  <a:pt x="2726" y="4022"/>
                                </a:lnTo>
                                <a:lnTo>
                                  <a:pt x="2729" y="4022"/>
                                </a:lnTo>
                                <a:lnTo>
                                  <a:pt x="2731" y="4022"/>
                                </a:lnTo>
                                <a:lnTo>
                                  <a:pt x="2733" y="4022"/>
                                </a:lnTo>
                                <a:lnTo>
                                  <a:pt x="2733" y="4025"/>
                                </a:lnTo>
                                <a:lnTo>
                                  <a:pt x="2733" y="4022"/>
                                </a:lnTo>
                                <a:lnTo>
                                  <a:pt x="2733" y="4025"/>
                                </a:lnTo>
                                <a:lnTo>
                                  <a:pt x="2736" y="4025"/>
                                </a:lnTo>
                                <a:lnTo>
                                  <a:pt x="2738" y="4025"/>
                                </a:lnTo>
                                <a:lnTo>
                                  <a:pt x="2741" y="4025"/>
                                </a:lnTo>
                                <a:lnTo>
                                  <a:pt x="2743" y="4025"/>
                                </a:lnTo>
                                <a:lnTo>
                                  <a:pt x="2743" y="4027"/>
                                </a:lnTo>
                                <a:lnTo>
                                  <a:pt x="2743" y="4025"/>
                                </a:lnTo>
                                <a:lnTo>
                                  <a:pt x="2743" y="4027"/>
                                </a:lnTo>
                                <a:lnTo>
                                  <a:pt x="2745" y="4027"/>
                                </a:lnTo>
                                <a:lnTo>
                                  <a:pt x="2748" y="4027"/>
                                </a:lnTo>
                                <a:lnTo>
                                  <a:pt x="2750" y="4027"/>
                                </a:lnTo>
                                <a:lnTo>
                                  <a:pt x="2750" y="4030"/>
                                </a:lnTo>
                                <a:lnTo>
                                  <a:pt x="2753" y="4030"/>
                                </a:lnTo>
                                <a:lnTo>
                                  <a:pt x="2755" y="4030"/>
                                </a:lnTo>
                                <a:lnTo>
                                  <a:pt x="2757" y="4030"/>
                                </a:lnTo>
                                <a:lnTo>
                                  <a:pt x="2760" y="4030"/>
                                </a:lnTo>
                                <a:lnTo>
                                  <a:pt x="2760" y="4032"/>
                                </a:lnTo>
                                <a:lnTo>
                                  <a:pt x="2760" y="4030"/>
                                </a:lnTo>
                                <a:lnTo>
                                  <a:pt x="2760" y="4032"/>
                                </a:lnTo>
                                <a:lnTo>
                                  <a:pt x="2762" y="4032"/>
                                </a:lnTo>
                                <a:lnTo>
                                  <a:pt x="2765" y="4032"/>
                                </a:lnTo>
                                <a:lnTo>
                                  <a:pt x="2767" y="4032"/>
                                </a:lnTo>
                                <a:lnTo>
                                  <a:pt x="2767" y="4034"/>
                                </a:lnTo>
                                <a:lnTo>
                                  <a:pt x="2769" y="4034"/>
                                </a:lnTo>
                                <a:lnTo>
                                  <a:pt x="2772" y="4034"/>
                                </a:lnTo>
                                <a:lnTo>
                                  <a:pt x="2774" y="4034"/>
                                </a:lnTo>
                                <a:lnTo>
                                  <a:pt x="2777" y="4034"/>
                                </a:lnTo>
                                <a:lnTo>
                                  <a:pt x="2777" y="4037"/>
                                </a:lnTo>
                                <a:lnTo>
                                  <a:pt x="2777" y="4034"/>
                                </a:lnTo>
                                <a:lnTo>
                                  <a:pt x="2777" y="4037"/>
                                </a:lnTo>
                                <a:lnTo>
                                  <a:pt x="2779" y="4037"/>
                                </a:lnTo>
                                <a:lnTo>
                                  <a:pt x="2781" y="4037"/>
                                </a:lnTo>
                                <a:lnTo>
                                  <a:pt x="2784" y="4037"/>
                                </a:lnTo>
                                <a:lnTo>
                                  <a:pt x="2786" y="4037"/>
                                </a:lnTo>
                                <a:lnTo>
                                  <a:pt x="2786" y="4039"/>
                                </a:lnTo>
                                <a:lnTo>
                                  <a:pt x="2789" y="4039"/>
                                </a:lnTo>
                                <a:lnTo>
                                  <a:pt x="2791" y="4039"/>
                                </a:lnTo>
                                <a:lnTo>
                                  <a:pt x="2793" y="4039"/>
                                </a:lnTo>
                                <a:lnTo>
                                  <a:pt x="2796" y="4039"/>
                                </a:lnTo>
                                <a:lnTo>
                                  <a:pt x="2796" y="4042"/>
                                </a:lnTo>
                                <a:lnTo>
                                  <a:pt x="2796" y="4039"/>
                                </a:lnTo>
                                <a:lnTo>
                                  <a:pt x="2796" y="4042"/>
                                </a:lnTo>
                                <a:lnTo>
                                  <a:pt x="2798" y="4042"/>
                                </a:lnTo>
                                <a:lnTo>
                                  <a:pt x="2801" y="4042"/>
                                </a:lnTo>
                                <a:lnTo>
                                  <a:pt x="2803" y="4042"/>
                                </a:lnTo>
                                <a:lnTo>
                                  <a:pt x="2803" y="4044"/>
                                </a:lnTo>
                                <a:lnTo>
                                  <a:pt x="2803" y="4042"/>
                                </a:lnTo>
                                <a:lnTo>
                                  <a:pt x="2803" y="4044"/>
                                </a:lnTo>
                                <a:lnTo>
                                  <a:pt x="2803" y="4042"/>
                                </a:lnTo>
                                <a:lnTo>
                                  <a:pt x="2803" y="4044"/>
                                </a:lnTo>
                                <a:lnTo>
                                  <a:pt x="2805" y="4044"/>
                                </a:lnTo>
                                <a:lnTo>
                                  <a:pt x="2808" y="4044"/>
                                </a:lnTo>
                                <a:lnTo>
                                  <a:pt x="2810" y="4044"/>
                                </a:lnTo>
                                <a:lnTo>
                                  <a:pt x="2813" y="4044"/>
                                </a:lnTo>
                                <a:lnTo>
                                  <a:pt x="2815" y="4044"/>
                                </a:lnTo>
                                <a:lnTo>
                                  <a:pt x="2815" y="4046"/>
                                </a:lnTo>
                                <a:lnTo>
                                  <a:pt x="2817" y="4046"/>
                                </a:lnTo>
                                <a:lnTo>
                                  <a:pt x="2820" y="4046"/>
                                </a:lnTo>
                                <a:lnTo>
                                  <a:pt x="2822" y="4046"/>
                                </a:lnTo>
                                <a:lnTo>
                                  <a:pt x="2825" y="4046"/>
                                </a:lnTo>
                                <a:lnTo>
                                  <a:pt x="2825" y="4049"/>
                                </a:lnTo>
                                <a:lnTo>
                                  <a:pt x="2827" y="4049"/>
                                </a:lnTo>
                                <a:lnTo>
                                  <a:pt x="2829" y="4049"/>
                                </a:lnTo>
                                <a:lnTo>
                                  <a:pt x="2832" y="4049"/>
                                </a:lnTo>
                                <a:lnTo>
                                  <a:pt x="2832" y="4051"/>
                                </a:lnTo>
                                <a:lnTo>
                                  <a:pt x="2834" y="4051"/>
                                </a:lnTo>
                                <a:lnTo>
                                  <a:pt x="2837" y="4051"/>
                                </a:lnTo>
                                <a:lnTo>
                                  <a:pt x="2839" y="4051"/>
                                </a:lnTo>
                                <a:lnTo>
                                  <a:pt x="2841" y="4051"/>
                                </a:lnTo>
                                <a:lnTo>
                                  <a:pt x="2841" y="4054"/>
                                </a:lnTo>
                                <a:lnTo>
                                  <a:pt x="2841" y="4051"/>
                                </a:lnTo>
                                <a:lnTo>
                                  <a:pt x="2844" y="4051"/>
                                </a:lnTo>
                                <a:lnTo>
                                  <a:pt x="2844" y="4054"/>
                                </a:lnTo>
                                <a:lnTo>
                                  <a:pt x="2846" y="4054"/>
                                </a:lnTo>
                                <a:lnTo>
                                  <a:pt x="2849" y="4054"/>
                                </a:lnTo>
                                <a:lnTo>
                                  <a:pt x="2851" y="4054"/>
                                </a:lnTo>
                                <a:lnTo>
                                  <a:pt x="2851" y="4056"/>
                                </a:lnTo>
                                <a:lnTo>
                                  <a:pt x="2853" y="4054"/>
                                </a:lnTo>
                                <a:lnTo>
                                  <a:pt x="2853" y="4056"/>
                                </a:lnTo>
                                <a:lnTo>
                                  <a:pt x="2853" y="4054"/>
                                </a:lnTo>
                                <a:lnTo>
                                  <a:pt x="2853" y="4056"/>
                                </a:lnTo>
                                <a:lnTo>
                                  <a:pt x="2856" y="4056"/>
                                </a:lnTo>
                                <a:lnTo>
                                  <a:pt x="2858" y="4056"/>
                                </a:lnTo>
                                <a:lnTo>
                                  <a:pt x="2861" y="4056"/>
                                </a:lnTo>
                                <a:lnTo>
                                  <a:pt x="2861" y="4058"/>
                                </a:lnTo>
                                <a:lnTo>
                                  <a:pt x="2861" y="4056"/>
                                </a:lnTo>
                                <a:lnTo>
                                  <a:pt x="2863" y="4058"/>
                                </a:lnTo>
                                <a:lnTo>
                                  <a:pt x="2865" y="4058"/>
                                </a:lnTo>
                                <a:lnTo>
                                  <a:pt x="2868" y="4058"/>
                                </a:lnTo>
                                <a:lnTo>
                                  <a:pt x="2870" y="4058"/>
                                </a:lnTo>
                                <a:lnTo>
                                  <a:pt x="2873" y="4058"/>
                                </a:lnTo>
                                <a:lnTo>
                                  <a:pt x="2873" y="4061"/>
                                </a:lnTo>
                                <a:lnTo>
                                  <a:pt x="2875" y="4061"/>
                                </a:lnTo>
                                <a:lnTo>
                                  <a:pt x="2877" y="4061"/>
                                </a:lnTo>
                                <a:lnTo>
                                  <a:pt x="2880" y="4061"/>
                                </a:lnTo>
                                <a:lnTo>
                                  <a:pt x="2882" y="4061"/>
                                </a:lnTo>
                                <a:lnTo>
                                  <a:pt x="2882" y="4063"/>
                                </a:lnTo>
                                <a:lnTo>
                                  <a:pt x="2882" y="4061"/>
                                </a:lnTo>
                                <a:lnTo>
                                  <a:pt x="2882" y="4063"/>
                                </a:lnTo>
                                <a:lnTo>
                                  <a:pt x="2882" y="4061"/>
                                </a:lnTo>
                                <a:lnTo>
                                  <a:pt x="2882" y="4063"/>
                                </a:lnTo>
                                <a:lnTo>
                                  <a:pt x="2885" y="4063"/>
                                </a:lnTo>
                                <a:lnTo>
                                  <a:pt x="2887" y="4063"/>
                                </a:lnTo>
                                <a:lnTo>
                                  <a:pt x="2889" y="4063"/>
                                </a:lnTo>
                                <a:lnTo>
                                  <a:pt x="2892" y="4063"/>
                                </a:lnTo>
                                <a:lnTo>
                                  <a:pt x="2892" y="4066"/>
                                </a:lnTo>
                                <a:lnTo>
                                  <a:pt x="2892" y="4063"/>
                                </a:lnTo>
                                <a:lnTo>
                                  <a:pt x="2892" y="4066"/>
                                </a:lnTo>
                                <a:lnTo>
                                  <a:pt x="2894" y="4066"/>
                                </a:lnTo>
                                <a:lnTo>
                                  <a:pt x="2897" y="4066"/>
                                </a:lnTo>
                                <a:lnTo>
                                  <a:pt x="2899" y="4066"/>
                                </a:lnTo>
                                <a:lnTo>
                                  <a:pt x="2901" y="4066"/>
                                </a:lnTo>
                                <a:lnTo>
                                  <a:pt x="2901" y="4068"/>
                                </a:lnTo>
                                <a:lnTo>
                                  <a:pt x="2901" y="4066"/>
                                </a:lnTo>
                                <a:lnTo>
                                  <a:pt x="2901" y="4068"/>
                                </a:lnTo>
                                <a:lnTo>
                                  <a:pt x="2901" y="4066"/>
                                </a:lnTo>
                                <a:lnTo>
                                  <a:pt x="2904" y="4066"/>
                                </a:lnTo>
                                <a:lnTo>
                                  <a:pt x="2904" y="4068"/>
                                </a:lnTo>
                                <a:lnTo>
                                  <a:pt x="2906" y="4068"/>
                                </a:lnTo>
                                <a:lnTo>
                                  <a:pt x="2909" y="4068"/>
                                </a:lnTo>
                                <a:lnTo>
                                  <a:pt x="2911" y="4068"/>
                                </a:lnTo>
                                <a:lnTo>
                                  <a:pt x="2913" y="4068"/>
                                </a:lnTo>
                                <a:lnTo>
                                  <a:pt x="2913" y="4070"/>
                                </a:lnTo>
                                <a:lnTo>
                                  <a:pt x="2916" y="4070"/>
                                </a:lnTo>
                                <a:lnTo>
                                  <a:pt x="2918" y="4070"/>
                                </a:lnTo>
                                <a:lnTo>
                                  <a:pt x="2921" y="4070"/>
                                </a:lnTo>
                                <a:lnTo>
                                  <a:pt x="2923" y="4070"/>
                                </a:lnTo>
                                <a:lnTo>
                                  <a:pt x="2923" y="4073"/>
                                </a:lnTo>
                                <a:lnTo>
                                  <a:pt x="2925" y="4070"/>
                                </a:lnTo>
                                <a:lnTo>
                                  <a:pt x="2925" y="4073"/>
                                </a:lnTo>
                                <a:lnTo>
                                  <a:pt x="2928" y="4073"/>
                                </a:lnTo>
                                <a:lnTo>
                                  <a:pt x="2930" y="4073"/>
                                </a:lnTo>
                                <a:lnTo>
                                  <a:pt x="2933" y="4073"/>
                                </a:lnTo>
                                <a:lnTo>
                                  <a:pt x="2935" y="4073"/>
                                </a:lnTo>
                                <a:lnTo>
                                  <a:pt x="2937" y="4073"/>
                                </a:lnTo>
                                <a:lnTo>
                                  <a:pt x="2937" y="4075"/>
                                </a:lnTo>
                                <a:lnTo>
                                  <a:pt x="2937" y="4073"/>
                                </a:lnTo>
                                <a:lnTo>
                                  <a:pt x="2937" y="4075"/>
                                </a:lnTo>
                                <a:lnTo>
                                  <a:pt x="2940" y="4075"/>
                                </a:lnTo>
                                <a:lnTo>
                                  <a:pt x="2942" y="4075"/>
                                </a:lnTo>
                                <a:lnTo>
                                  <a:pt x="2945" y="4075"/>
                                </a:lnTo>
                                <a:lnTo>
                                  <a:pt x="2947" y="4075"/>
                                </a:lnTo>
                                <a:lnTo>
                                  <a:pt x="2947" y="4078"/>
                                </a:lnTo>
                                <a:lnTo>
                                  <a:pt x="2947" y="4075"/>
                                </a:lnTo>
                                <a:lnTo>
                                  <a:pt x="2947" y="4078"/>
                                </a:lnTo>
                                <a:lnTo>
                                  <a:pt x="2947" y="4075"/>
                                </a:lnTo>
                                <a:lnTo>
                                  <a:pt x="2947" y="4078"/>
                                </a:lnTo>
                                <a:lnTo>
                                  <a:pt x="2947" y="4075"/>
                                </a:lnTo>
                                <a:lnTo>
                                  <a:pt x="2947" y="4078"/>
                                </a:lnTo>
                                <a:lnTo>
                                  <a:pt x="2949" y="4078"/>
                                </a:lnTo>
                                <a:lnTo>
                                  <a:pt x="2952" y="4078"/>
                                </a:lnTo>
                                <a:lnTo>
                                  <a:pt x="2954" y="4078"/>
                                </a:lnTo>
                                <a:lnTo>
                                  <a:pt x="2957" y="4078"/>
                                </a:lnTo>
                                <a:lnTo>
                                  <a:pt x="2959" y="4078"/>
                                </a:lnTo>
                                <a:lnTo>
                                  <a:pt x="2959" y="4080"/>
                                </a:lnTo>
                                <a:lnTo>
                                  <a:pt x="2959" y="4078"/>
                                </a:lnTo>
                                <a:lnTo>
                                  <a:pt x="2959" y="4080"/>
                                </a:lnTo>
                                <a:lnTo>
                                  <a:pt x="2961" y="4080"/>
                                </a:lnTo>
                                <a:lnTo>
                                  <a:pt x="2964" y="4080"/>
                                </a:lnTo>
                                <a:lnTo>
                                  <a:pt x="2966" y="4080"/>
                                </a:lnTo>
                                <a:lnTo>
                                  <a:pt x="2969" y="4080"/>
                                </a:lnTo>
                                <a:lnTo>
                                  <a:pt x="2969" y="4082"/>
                                </a:lnTo>
                                <a:lnTo>
                                  <a:pt x="2969" y="4080"/>
                                </a:lnTo>
                                <a:lnTo>
                                  <a:pt x="2969" y="4082"/>
                                </a:lnTo>
                                <a:lnTo>
                                  <a:pt x="2971" y="4080"/>
                                </a:lnTo>
                                <a:lnTo>
                                  <a:pt x="2971" y="4082"/>
                                </a:lnTo>
                                <a:lnTo>
                                  <a:pt x="2971" y="4080"/>
                                </a:lnTo>
                                <a:lnTo>
                                  <a:pt x="2971" y="4082"/>
                                </a:lnTo>
                                <a:lnTo>
                                  <a:pt x="2971" y="4080"/>
                                </a:lnTo>
                                <a:lnTo>
                                  <a:pt x="2971" y="4082"/>
                                </a:lnTo>
                                <a:lnTo>
                                  <a:pt x="2973" y="4082"/>
                                </a:lnTo>
                                <a:lnTo>
                                  <a:pt x="2976" y="4082"/>
                                </a:lnTo>
                                <a:lnTo>
                                  <a:pt x="2978" y="4082"/>
                                </a:lnTo>
                                <a:lnTo>
                                  <a:pt x="2981" y="4082"/>
                                </a:lnTo>
                                <a:lnTo>
                                  <a:pt x="2981" y="4085"/>
                                </a:lnTo>
                                <a:lnTo>
                                  <a:pt x="2983" y="4082"/>
                                </a:lnTo>
                                <a:lnTo>
                                  <a:pt x="2983" y="4085"/>
                                </a:lnTo>
                                <a:lnTo>
                                  <a:pt x="2983" y="4082"/>
                                </a:lnTo>
                                <a:lnTo>
                                  <a:pt x="2983" y="4085"/>
                                </a:lnTo>
                                <a:lnTo>
                                  <a:pt x="2983" y="4082"/>
                                </a:lnTo>
                                <a:lnTo>
                                  <a:pt x="2983" y="4085"/>
                                </a:lnTo>
                                <a:lnTo>
                                  <a:pt x="2985" y="4085"/>
                                </a:lnTo>
                                <a:lnTo>
                                  <a:pt x="2988" y="4085"/>
                                </a:lnTo>
                                <a:lnTo>
                                  <a:pt x="2990" y="4085"/>
                                </a:lnTo>
                                <a:lnTo>
                                  <a:pt x="2993" y="4085"/>
                                </a:lnTo>
                                <a:lnTo>
                                  <a:pt x="2993" y="4087"/>
                                </a:lnTo>
                                <a:lnTo>
                                  <a:pt x="2993" y="4085"/>
                                </a:lnTo>
                                <a:lnTo>
                                  <a:pt x="2993" y="4087"/>
                                </a:lnTo>
                                <a:lnTo>
                                  <a:pt x="2995" y="4087"/>
                                </a:lnTo>
                                <a:lnTo>
                                  <a:pt x="2997" y="4087"/>
                                </a:lnTo>
                                <a:lnTo>
                                  <a:pt x="3000" y="4087"/>
                                </a:lnTo>
                                <a:lnTo>
                                  <a:pt x="3002" y="4087"/>
                                </a:lnTo>
                                <a:lnTo>
                                  <a:pt x="3005" y="4087"/>
                                </a:lnTo>
                                <a:lnTo>
                                  <a:pt x="3005" y="4090"/>
                                </a:lnTo>
                                <a:lnTo>
                                  <a:pt x="3005" y="4087"/>
                                </a:lnTo>
                                <a:lnTo>
                                  <a:pt x="3005" y="4090"/>
                                </a:lnTo>
                                <a:lnTo>
                                  <a:pt x="3007" y="4090"/>
                                </a:lnTo>
                                <a:lnTo>
                                  <a:pt x="3007" y="4087"/>
                                </a:lnTo>
                                <a:lnTo>
                                  <a:pt x="3007" y="4090"/>
                                </a:lnTo>
                                <a:lnTo>
                                  <a:pt x="3009" y="4090"/>
                                </a:lnTo>
                                <a:lnTo>
                                  <a:pt x="3012" y="4090"/>
                                </a:lnTo>
                                <a:lnTo>
                                  <a:pt x="3014" y="4090"/>
                                </a:lnTo>
                                <a:lnTo>
                                  <a:pt x="3017" y="4090"/>
                                </a:lnTo>
                                <a:lnTo>
                                  <a:pt x="3019" y="4090"/>
                                </a:lnTo>
                                <a:lnTo>
                                  <a:pt x="3019" y="4092"/>
                                </a:lnTo>
                                <a:lnTo>
                                  <a:pt x="3019" y="4090"/>
                                </a:lnTo>
                                <a:lnTo>
                                  <a:pt x="3019" y="4092"/>
                                </a:lnTo>
                                <a:lnTo>
                                  <a:pt x="3019" y="4090"/>
                                </a:lnTo>
                                <a:lnTo>
                                  <a:pt x="3019" y="4092"/>
                                </a:lnTo>
                                <a:lnTo>
                                  <a:pt x="3021" y="4092"/>
                                </a:lnTo>
                                <a:lnTo>
                                  <a:pt x="3024" y="4092"/>
                                </a:lnTo>
                                <a:lnTo>
                                  <a:pt x="3026" y="4092"/>
                                </a:lnTo>
                                <a:lnTo>
                                  <a:pt x="3029" y="4092"/>
                                </a:lnTo>
                                <a:lnTo>
                                  <a:pt x="3031" y="4092"/>
                                </a:lnTo>
                                <a:lnTo>
                                  <a:pt x="3031" y="4094"/>
                                </a:lnTo>
                                <a:lnTo>
                                  <a:pt x="3031" y="4092"/>
                                </a:lnTo>
                                <a:lnTo>
                                  <a:pt x="3031" y="4094"/>
                                </a:lnTo>
                                <a:lnTo>
                                  <a:pt x="3031" y="4092"/>
                                </a:lnTo>
                                <a:lnTo>
                                  <a:pt x="3031" y="4094"/>
                                </a:lnTo>
                                <a:lnTo>
                                  <a:pt x="3031" y="4092"/>
                                </a:lnTo>
                                <a:lnTo>
                                  <a:pt x="3031" y="4094"/>
                                </a:lnTo>
                                <a:lnTo>
                                  <a:pt x="3033" y="4094"/>
                                </a:lnTo>
                                <a:lnTo>
                                  <a:pt x="3045" y="4094"/>
                                </a:lnTo>
                                <a:lnTo>
                                  <a:pt x="3045" y="4097"/>
                                </a:lnTo>
                                <a:lnTo>
                                  <a:pt x="3045" y="4094"/>
                                </a:lnTo>
                                <a:lnTo>
                                  <a:pt x="3045" y="4097"/>
                                </a:lnTo>
                                <a:lnTo>
                                  <a:pt x="3048" y="4097"/>
                                </a:lnTo>
                                <a:lnTo>
                                  <a:pt x="3050" y="4097"/>
                                </a:lnTo>
                                <a:lnTo>
                                  <a:pt x="3053" y="4097"/>
                                </a:lnTo>
                                <a:lnTo>
                                  <a:pt x="3055" y="4097"/>
                                </a:lnTo>
                                <a:lnTo>
                                  <a:pt x="3057" y="4099"/>
                                </a:lnTo>
                                <a:lnTo>
                                  <a:pt x="3057" y="4097"/>
                                </a:lnTo>
                                <a:lnTo>
                                  <a:pt x="3057" y="4099"/>
                                </a:lnTo>
                                <a:lnTo>
                                  <a:pt x="3060" y="4099"/>
                                </a:lnTo>
                                <a:lnTo>
                                  <a:pt x="3062" y="4099"/>
                                </a:lnTo>
                                <a:lnTo>
                                  <a:pt x="3065" y="4099"/>
                                </a:lnTo>
                                <a:lnTo>
                                  <a:pt x="3067" y="4099"/>
                                </a:lnTo>
                                <a:lnTo>
                                  <a:pt x="3067" y="4102"/>
                                </a:lnTo>
                                <a:lnTo>
                                  <a:pt x="3067" y="4099"/>
                                </a:lnTo>
                                <a:lnTo>
                                  <a:pt x="3067" y="4102"/>
                                </a:lnTo>
                                <a:lnTo>
                                  <a:pt x="3067" y="4099"/>
                                </a:lnTo>
                                <a:lnTo>
                                  <a:pt x="3067" y="4102"/>
                                </a:lnTo>
                                <a:lnTo>
                                  <a:pt x="3069" y="4102"/>
                                </a:lnTo>
                                <a:lnTo>
                                  <a:pt x="3081" y="4102"/>
                                </a:lnTo>
                                <a:lnTo>
                                  <a:pt x="3081" y="4104"/>
                                </a:lnTo>
                                <a:lnTo>
                                  <a:pt x="3081" y="4102"/>
                                </a:lnTo>
                                <a:lnTo>
                                  <a:pt x="3081" y="4104"/>
                                </a:lnTo>
                                <a:lnTo>
                                  <a:pt x="3084" y="4104"/>
                                </a:lnTo>
                                <a:lnTo>
                                  <a:pt x="3084" y="4102"/>
                                </a:lnTo>
                                <a:lnTo>
                                  <a:pt x="3084" y="4104"/>
                                </a:lnTo>
                                <a:lnTo>
                                  <a:pt x="3086" y="4104"/>
                                </a:lnTo>
                                <a:lnTo>
                                  <a:pt x="3098" y="4104"/>
                                </a:lnTo>
                                <a:lnTo>
                                  <a:pt x="3098" y="4106"/>
                                </a:lnTo>
                                <a:lnTo>
                                  <a:pt x="3101" y="4106"/>
                                </a:lnTo>
                                <a:lnTo>
                                  <a:pt x="3103" y="4106"/>
                                </a:lnTo>
                                <a:lnTo>
                                  <a:pt x="3105" y="4106"/>
                                </a:lnTo>
                                <a:lnTo>
                                  <a:pt x="3108" y="4106"/>
                                </a:lnTo>
                                <a:lnTo>
                                  <a:pt x="3108" y="4109"/>
                                </a:lnTo>
                                <a:lnTo>
                                  <a:pt x="3108" y="4106"/>
                                </a:lnTo>
                                <a:lnTo>
                                  <a:pt x="3108" y="4109"/>
                                </a:lnTo>
                                <a:lnTo>
                                  <a:pt x="3110" y="4109"/>
                                </a:lnTo>
                                <a:lnTo>
                                  <a:pt x="3110" y="4106"/>
                                </a:lnTo>
                                <a:lnTo>
                                  <a:pt x="3110" y="4109"/>
                                </a:lnTo>
                                <a:lnTo>
                                  <a:pt x="3113" y="4109"/>
                                </a:lnTo>
                                <a:lnTo>
                                  <a:pt x="3125" y="4109"/>
                                </a:lnTo>
                                <a:lnTo>
                                  <a:pt x="3125" y="4111"/>
                                </a:lnTo>
                                <a:lnTo>
                                  <a:pt x="3125" y="4109"/>
                                </a:lnTo>
                                <a:lnTo>
                                  <a:pt x="3125" y="4111"/>
                                </a:lnTo>
                                <a:lnTo>
                                  <a:pt x="3127" y="4111"/>
                                </a:lnTo>
                                <a:lnTo>
                                  <a:pt x="3129" y="4111"/>
                                </a:lnTo>
                                <a:lnTo>
                                  <a:pt x="3132" y="4111"/>
                                </a:lnTo>
                                <a:lnTo>
                                  <a:pt x="3134" y="4111"/>
                                </a:lnTo>
                                <a:lnTo>
                                  <a:pt x="3137" y="4111"/>
                                </a:lnTo>
                                <a:lnTo>
                                  <a:pt x="3137" y="4114"/>
                                </a:lnTo>
                                <a:lnTo>
                                  <a:pt x="3137" y="4111"/>
                                </a:lnTo>
                                <a:lnTo>
                                  <a:pt x="3137" y="4114"/>
                                </a:lnTo>
                                <a:lnTo>
                                  <a:pt x="3137" y="4111"/>
                                </a:lnTo>
                                <a:lnTo>
                                  <a:pt x="3137" y="4114"/>
                                </a:lnTo>
                                <a:lnTo>
                                  <a:pt x="3139" y="4114"/>
                                </a:lnTo>
                                <a:lnTo>
                                  <a:pt x="3153" y="4114"/>
                                </a:lnTo>
                                <a:lnTo>
                                  <a:pt x="3153" y="4116"/>
                                </a:lnTo>
                                <a:lnTo>
                                  <a:pt x="3153" y="4114"/>
                                </a:lnTo>
                                <a:lnTo>
                                  <a:pt x="3153" y="4116"/>
                                </a:lnTo>
                                <a:lnTo>
                                  <a:pt x="3153" y="4114"/>
                                </a:lnTo>
                                <a:lnTo>
                                  <a:pt x="3153" y="4116"/>
                                </a:lnTo>
                                <a:lnTo>
                                  <a:pt x="3156" y="4116"/>
                                </a:lnTo>
                                <a:lnTo>
                                  <a:pt x="3168" y="4116"/>
                                </a:lnTo>
                                <a:lnTo>
                                  <a:pt x="3168" y="4118"/>
                                </a:lnTo>
                                <a:lnTo>
                                  <a:pt x="3170" y="4118"/>
                                </a:lnTo>
                                <a:lnTo>
                                  <a:pt x="3170" y="4116"/>
                                </a:lnTo>
                                <a:lnTo>
                                  <a:pt x="3170" y="4118"/>
                                </a:lnTo>
                                <a:lnTo>
                                  <a:pt x="3173" y="4118"/>
                                </a:lnTo>
                                <a:lnTo>
                                  <a:pt x="3175" y="4118"/>
                                </a:lnTo>
                                <a:lnTo>
                                  <a:pt x="3177" y="4118"/>
                                </a:lnTo>
                                <a:lnTo>
                                  <a:pt x="3180" y="4118"/>
                                </a:lnTo>
                                <a:lnTo>
                                  <a:pt x="3182" y="4121"/>
                                </a:lnTo>
                                <a:lnTo>
                                  <a:pt x="3182" y="4118"/>
                                </a:lnTo>
                                <a:lnTo>
                                  <a:pt x="3182" y="4121"/>
                                </a:lnTo>
                                <a:lnTo>
                                  <a:pt x="3182" y="4118"/>
                                </a:lnTo>
                                <a:lnTo>
                                  <a:pt x="3182" y="4121"/>
                                </a:lnTo>
                                <a:lnTo>
                                  <a:pt x="3185" y="4121"/>
                                </a:lnTo>
                                <a:lnTo>
                                  <a:pt x="3201" y="4121"/>
                                </a:lnTo>
                                <a:lnTo>
                                  <a:pt x="3201" y="4123"/>
                                </a:lnTo>
                                <a:lnTo>
                                  <a:pt x="3201" y="4121"/>
                                </a:lnTo>
                                <a:lnTo>
                                  <a:pt x="3201" y="4123"/>
                                </a:lnTo>
                                <a:lnTo>
                                  <a:pt x="3204" y="4123"/>
                                </a:lnTo>
                                <a:lnTo>
                                  <a:pt x="3206" y="4123"/>
                                </a:lnTo>
                                <a:lnTo>
                                  <a:pt x="3209" y="4123"/>
                                </a:lnTo>
                                <a:lnTo>
                                  <a:pt x="3211" y="4123"/>
                                </a:lnTo>
                                <a:lnTo>
                                  <a:pt x="3213" y="4123"/>
                                </a:lnTo>
                                <a:lnTo>
                                  <a:pt x="3213" y="4126"/>
                                </a:lnTo>
                                <a:lnTo>
                                  <a:pt x="3230" y="4126"/>
                                </a:lnTo>
                                <a:lnTo>
                                  <a:pt x="3230" y="4128"/>
                                </a:lnTo>
                                <a:lnTo>
                                  <a:pt x="3252" y="4128"/>
                                </a:lnTo>
                                <a:lnTo>
                                  <a:pt x="3252" y="4130"/>
                                </a:lnTo>
                                <a:lnTo>
                                  <a:pt x="3252" y="4128"/>
                                </a:lnTo>
                                <a:lnTo>
                                  <a:pt x="3252" y="4130"/>
                                </a:lnTo>
                                <a:lnTo>
                                  <a:pt x="3252" y="4128"/>
                                </a:lnTo>
                                <a:lnTo>
                                  <a:pt x="3252" y="4130"/>
                                </a:lnTo>
                                <a:lnTo>
                                  <a:pt x="3254" y="4130"/>
                                </a:lnTo>
                                <a:lnTo>
                                  <a:pt x="3266" y="4130"/>
                                </a:lnTo>
                                <a:lnTo>
                                  <a:pt x="3266" y="4133"/>
                                </a:lnTo>
                                <a:lnTo>
                                  <a:pt x="3266" y="4130"/>
                                </a:lnTo>
                                <a:lnTo>
                                  <a:pt x="3266" y="4133"/>
                                </a:lnTo>
                                <a:lnTo>
                                  <a:pt x="3266" y="4130"/>
                                </a:lnTo>
                                <a:lnTo>
                                  <a:pt x="3266" y="4133"/>
                                </a:lnTo>
                                <a:lnTo>
                                  <a:pt x="3269" y="4133"/>
                                </a:lnTo>
                                <a:lnTo>
                                  <a:pt x="3283" y="4133"/>
                                </a:lnTo>
                                <a:lnTo>
                                  <a:pt x="3283" y="4135"/>
                                </a:lnTo>
                                <a:lnTo>
                                  <a:pt x="3283" y="4133"/>
                                </a:lnTo>
                                <a:lnTo>
                                  <a:pt x="3283" y="4135"/>
                                </a:lnTo>
                                <a:lnTo>
                                  <a:pt x="3285" y="4135"/>
                                </a:lnTo>
                                <a:lnTo>
                                  <a:pt x="3302" y="4135"/>
                                </a:lnTo>
                                <a:lnTo>
                                  <a:pt x="3302" y="4138"/>
                                </a:lnTo>
                                <a:lnTo>
                                  <a:pt x="3302" y="4135"/>
                                </a:lnTo>
                                <a:lnTo>
                                  <a:pt x="3302" y="4138"/>
                                </a:lnTo>
                                <a:lnTo>
                                  <a:pt x="3305" y="4138"/>
                                </a:lnTo>
                                <a:lnTo>
                                  <a:pt x="3321" y="4138"/>
                                </a:lnTo>
                                <a:lnTo>
                                  <a:pt x="3321" y="4140"/>
                                </a:lnTo>
                                <a:lnTo>
                                  <a:pt x="3321" y="4138"/>
                                </a:lnTo>
                                <a:lnTo>
                                  <a:pt x="3321" y="4140"/>
                                </a:lnTo>
                                <a:lnTo>
                                  <a:pt x="3321" y="4138"/>
                                </a:lnTo>
                                <a:lnTo>
                                  <a:pt x="3324" y="4140"/>
                                </a:lnTo>
                                <a:lnTo>
                                  <a:pt x="3324" y="4138"/>
                                </a:lnTo>
                                <a:lnTo>
                                  <a:pt x="3324" y="4140"/>
                                </a:lnTo>
                                <a:lnTo>
                                  <a:pt x="3324" y="4138"/>
                                </a:lnTo>
                                <a:lnTo>
                                  <a:pt x="3324" y="4140"/>
                                </a:lnTo>
                                <a:lnTo>
                                  <a:pt x="3324" y="4138"/>
                                </a:lnTo>
                                <a:lnTo>
                                  <a:pt x="3324" y="4140"/>
                                </a:lnTo>
                                <a:lnTo>
                                  <a:pt x="3326" y="4140"/>
                                </a:lnTo>
                                <a:lnTo>
                                  <a:pt x="3329" y="4140"/>
                                </a:lnTo>
                                <a:lnTo>
                                  <a:pt x="3331" y="4140"/>
                                </a:lnTo>
                                <a:lnTo>
                                  <a:pt x="3333" y="4140"/>
                                </a:lnTo>
                                <a:lnTo>
                                  <a:pt x="3336" y="4140"/>
                                </a:lnTo>
                                <a:lnTo>
                                  <a:pt x="3336" y="4142"/>
                                </a:lnTo>
                                <a:lnTo>
                                  <a:pt x="3338" y="4140"/>
                                </a:lnTo>
                                <a:lnTo>
                                  <a:pt x="3338" y="4142"/>
                                </a:lnTo>
                                <a:lnTo>
                                  <a:pt x="3338" y="4140"/>
                                </a:lnTo>
                                <a:lnTo>
                                  <a:pt x="3338" y="4142"/>
                                </a:lnTo>
                                <a:lnTo>
                                  <a:pt x="3341" y="4142"/>
                                </a:lnTo>
                                <a:lnTo>
                                  <a:pt x="3343" y="4142"/>
                                </a:lnTo>
                                <a:lnTo>
                                  <a:pt x="3360" y="4142"/>
                                </a:lnTo>
                                <a:lnTo>
                                  <a:pt x="3360" y="4145"/>
                                </a:lnTo>
                                <a:lnTo>
                                  <a:pt x="3360" y="4142"/>
                                </a:lnTo>
                                <a:lnTo>
                                  <a:pt x="3360" y="4145"/>
                                </a:lnTo>
                                <a:lnTo>
                                  <a:pt x="3360" y="4142"/>
                                </a:lnTo>
                                <a:lnTo>
                                  <a:pt x="3360" y="4145"/>
                                </a:lnTo>
                                <a:lnTo>
                                  <a:pt x="3362" y="4142"/>
                                </a:lnTo>
                                <a:lnTo>
                                  <a:pt x="3362" y="4145"/>
                                </a:lnTo>
                                <a:lnTo>
                                  <a:pt x="3362" y="4142"/>
                                </a:lnTo>
                                <a:lnTo>
                                  <a:pt x="3362" y="4145"/>
                                </a:lnTo>
                                <a:lnTo>
                                  <a:pt x="3365" y="4145"/>
                                </a:lnTo>
                                <a:lnTo>
                                  <a:pt x="3377" y="4145"/>
                                </a:lnTo>
                                <a:lnTo>
                                  <a:pt x="3377" y="4147"/>
                                </a:lnTo>
                                <a:lnTo>
                                  <a:pt x="3377" y="4145"/>
                                </a:lnTo>
                                <a:lnTo>
                                  <a:pt x="3377" y="4147"/>
                                </a:lnTo>
                                <a:lnTo>
                                  <a:pt x="3379" y="4147"/>
                                </a:lnTo>
                                <a:lnTo>
                                  <a:pt x="3398" y="4147"/>
                                </a:lnTo>
                                <a:lnTo>
                                  <a:pt x="3398" y="4150"/>
                                </a:lnTo>
                                <a:lnTo>
                                  <a:pt x="3398" y="4147"/>
                                </a:lnTo>
                                <a:lnTo>
                                  <a:pt x="3398" y="4150"/>
                                </a:lnTo>
                                <a:lnTo>
                                  <a:pt x="3398" y="4147"/>
                                </a:lnTo>
                                <a:lnTo>
                                  <a:pt x="3398" y="4150"/>
                                </a:lnTo>
                                <a:lnTo>
                                  <a:pt x="3401" y="4150"/>
                                </a:lnTo>
                                <a:lnTo>
                                  <a:pt x="3417" y="4150"/>
                                </a:lnTo>
                                <a:lnTo>
                                  <a:pt x="3417" y="4152"/>
                                </a:lnTo>
                                <a:lnTo>
                                  <a:pt x="3417" y="4150"/>
                                </a:lnTo>
                                <a:lnTo>
                                  <a:pt x="3417" y="4152"/>
                                </a:lnTo>
                                <a:lnTo>
                                  <a:pt x="3420" y="4150"/>
                                </a:lnTo>
                                <a:lnTo>
                                  <a:pt x="3420" y="4152"/>
                                </a:lnTo>
                                <a:lnTo>
                                  <a:pt x="3420" y="4150"/>
                                </a:lnTo>
                                <a:lnTo>
                                  <a:pt x="3420" y="4152"/>
                                </a:lnTo>
                                <a:lnTo>
                                  <a:pt x="3422" y="4152"/>
                                </a:lnTo>
                                <a:lnTo>
                                  <a:pt x="3439" y="4152"/>
                                </a:lnTo>
                                <a:lnTo>
                                  <a:pt x="3439" y="4154"/>
                                </a:lnTo>
                                <a:lnTo>
                                  <a:pt x="3439" y="4152"/>
                                </a:lnTo>
                                <a:lnTo>
                                  <a:pt x="3439" y="4154"/>
                                </a:lnTo>
                                <a:lnTo>
                                  <a:pt x="3439" y="4152"/>
                                </a:lnTo>
                                <a:lnTo>
                                  <a:pt x="3439" y="4154"/>
                                </a:lnTo>
                                <a:lnTo>
                                  <a:pt x="3439" y="4152"/>
                                </a:lnTo>
                                <a:lnTo>
                                  <a:pt x="3439" y="4154"/>
                                </a:lnTo>
                                <a:lnTo>
                                  <a:pt x="3439" y="4152"/>
                                </a:lnTo>
                                <a:lnTo>
                                  <a:pt x="3441" y="4154"/>
                                </a:lnTo>
                                <a:lnTo>
                                  <a:pt x="3463" y="4154"/>
                                </a:lnTo>
                                <a:lnTo>
                                  <a:pt x="3463" y="4157"/>
                                </a:lnTo>
                                <a:lnTo>
                                  <a:pt x="3463" y="4154"/>
                                </a:lnTo>
                                <a:lnTo>
                                  <a:pt x="3463" y="4157"/>
                                </a:lnTo>
                                <a:lnTo>
                                  <a:pt x="3463" y="4154"/>
                                </a:lnTo>
                                <a:lnTo>
                                  <a:pt x="3465" y="4157"/>
                                </a:lnTo>
                                <a:lnTo>
                                  <a:pt x="3482" y="4157"/>
                                </a:lnTo>
                                <a:lnTo>
                                  <a:pt x="3482" y="4159"/>
                                </a:lnTo>
                                <a:lnTo>
                                  <a:pt x="3482" y="4157"/>
                                </a:lnTo>
                                <a:lnTo>
                                  <a:pt x="3485" y="4159"/>
                                </a:lnTo>
                                <a:lnTo>
                                  <a:pt x="3485" y="4157"/>
                                </a:lnTo>
                                <a:lnTo>
                                  <a:pt x="3485" y="4159"/>
                                </a:lnTo>
                                <a:lnTo>
                                  <a:pt x="3485" y="4157"/>
                                </a:lnTo>
                                <a:lnTo>
                                  <a:pt x="3485" y="4159"/>
                                </a:lnTo>
                                <a:lnTo>
                                  <a:pt x="3487" y="4159"/>
                                </a:lnTo>
                                <a:lnTo>
                                  <a:pt x="3506" y="4159"/>
                                </a:lnTo>
                                <a:lnTo>
                                  <a:pt x="3506" y="4162"/>
                                </a:lnTo>
                                <a:lnTo>
                                  <a:pt x="3509" y="4162"/>
                                </a:lnTo>
                                <a:lnTo>
                                  <a:pt x="3509" y="4159"/>
                                </a:lnTo>
                                <a:lnTo>
                                  <a:pt x="3509" y="4162"/>
                                </a:lnTo>
                                <a:lnTo>
                                  <a:pt x="3509" y="4159"/>
                                </a:lnTo>
                                <a:lnTo>
                                  <a:pt x="3509" y="4162"/>
                                </a:lnTo>
                                <a:lnTo>
                                  <a:pt x="3511" y="4162"/>
                                </a:lnTo>
                                <a:lnTo>
                                  <a:pt x="3528" y="4162"/>
                                </a:lnTo>
                                <a:lnTo>
                                  <a:pt x="3528" y="4164"/>
                                </a:lnTo>
                                <a:lnTo>
                                  <a:pt x="3528" y="4162"/>
                                </a:lnTo>
                                <a:lnTo>
                                  <a:pt x="3528" y="4164"/>
                                </a:lnTo>
                                <a:lnTo>
                                  <a:pt x="3528" y="4162"/>
                                </a:lnTo>
                                <a:lnTo>
                                  <a:pt x="3530" y="4164"/>
                                </a:lnTo>
                                <a:lnTo>
                                  <a:pt x="3530" y="4162"/>
                                </a:lnTo>
                                <a:lnTo>
                                  <a:pt x="3530" y="4164"/>
                                </a:lnTo>
                                <a:lnTo>
                                  <a:pt x="3530" y="4162"/>
                                </a:lnTo>
                                <a:lnTo>
                                  <a:pt x="3530" y="4164"/>
                                </a:lnTo>
                                <a:lnTo>
                                  <a:pt x="3530" y="4162"/>
                                </a:lnTo>
                                <a:lnTo>
                                  <a:pt x="3530" y="4164"/>
                                </a:lnTo>
                                <a:lnTo>
                                  <a:pt x="3533" y="4164"/>
                                </a:lnTo>
                                <a:lnTo>
                                  <a:pt x="3552" y="4164"/>
                                </a:lnTo>
                                <a:lnTo>
                                  <a:pt x="3554" y="4166"/>
                                </a:lnTo>
                                <a:lnTo>
                                  <a:pt x="3554" y="4164"/>
                                </a:lnTo>
                                <a:lnTo>
                                  <a:pt x="3554" y="4166"/>
                                </a:lnTo>
                                <a:lnTo>
                                  <a:pt x="3554" y="4164"/>
                                </a:lnTo>
                                <a:lnTo>
                                  <a:pt x="3554" y="4166"/>
                                </a:lnTo>
                                <a:lnTo>
                                  <a:pt x="3554" y="4164"/>
                                </a:lnTo>
                                <a:lnTo>
                                  <a:pt x="3554" y="4166"/>
                                </a:lnTo>
                                <a:lnTo>
                                  <a:pt x="3554" y="4164"/>
                                </a:lnTo>
                                <a:lnTo>
                                  <a:pt x="3554" y="4166"/>
                                </a:lnTo>
                                <a:lnTo>
                                  <a:pt x="3557" y="4166"/>
                                </a:lnTo>
                                <a:lnTo>
                                  <a:pt x="3576" y="4166"/>
                                </a:lnTo>
                                <a:lnTo>
                                  <a:pt x="3576" y="4169"/>
                                </a:lnTo>
                                <a:lnTo>
                                  <a:pt x="3576" y="4166"/>
                                </a:lnTo>
                                <a:lnTo>
                                  <a:pt x="3578" y="4166"/>
                                </a:lnTo>
                                <a:lnTo>
                                  <a:pt x="3578" y="4169"/>
                                </a:lnTo>
                                <a:lnTo>
                                  <a:pt x="3578" y="4166"/>
                                </a:lnTo>
                                <a:lnTo>
                                  <a:pt x="3578" y="4169"/>
                                </a:lnTo>
                                <a:lnTo>
                                  <a:pt x="3578" y="4166"/>
                                </a:lnTo>
                                <a:lnTo>
                                  <a:pt x="3578" y="4169"/>
                                </a:lnTo>
                                <a:lnTo>
                                  <a:pt x="3581" y="4169"/>
                                </a:lnTo>
                                <a:lnTo>
                                  <a:pt x="3581" y="4166"/>
                                </a:lnTo>
                                <a:lnTo>
                                  <a:pt x="3581" y="4169"/>
                                </a:lnTo>
                                <a:lnTo>
                                  <a:pt x="3583" y="4169"/>
                                </a:lnTo>
                                <a:lnTo>
                                  <a:pt x="3602" y="4169"/>
                                </a:lnTo>
                                <a:lnTo>
                                  <a:pt x="3602" y="4171"/>
                                </a:lnTo>
                                <a:lnTo>
                                  <a:pt x="3602" y="4169"/>
                                </a:lnTo>
                                <a:lnTo>
                                  <a:pt x="3602" y="4171"/>
                                </a:lnTo>
                                <a:lnTo>
                                  <a:pt x="3602" y="4169"/>
                                </a:lnTo>
                                <a:lnTo>
                                  <a:pt x="3602" y="4171"/>
                                </a:lnTo>
                                <a:lnTo>
                                  <a:pt x="3605" y="4171"/>
                                </a:lnTo>
                                <a:lnTo>
                                  <a:pt x="3631" y="4171"/>
                                </a:lnTo>
                                <a:lnTo>
                                  <a:pt x="3631" y="4174"/>
                                </a:lnTo>
                                <a:lnTo>
                                  <a:pt x="3631" y="4171"/>
                                </a:lnTo>
                                <a:lnTo>
                                  <a:pt x="3631" y="4174"/>
                                </a:lnTo>
                                <a:lnTo>
                                  <a:pt x="3631" y="4171"/>
                                </a:lnTo>
                                <a:lnTo>
                                  <a:pt x="3631" y="4174"/>
                                </a:lnTo>
                                <a:lnTo>
                                  <a:pt x="3633" y="4174"/>
                                </a:lnTo>
                                <a:lnTo>
                                  <a:pt x="3655" y="4174"/>
                                </a:lnTo>
                                <a:lnTo>
                                  <a:pt x="3655" y="4176"/>
                                </a:lnTo>
                                <a:lnTo>
                                  <a:pt x="3657" y="4176"/>
                                </a:lnTo>
                                <a:lnTo>
                                  <a:pt x="3657" y="4174"/>
                                </a:lnTo>
                                <a:lnTo>
                                  <a:pt x="3657" y="4176"/>
                                </a:lnTo>
                                <a:lnTo>
                                  <a:pt x="3657" y="4174"/>
                                </a:lnTo>
                                <a:lnTo>
                                  <a:pt x="3657" y="4176"/>
                                </a:lnTo>
                                <a:lnTo>
                                  <a:pt x="3657" y="4174"/>
                                </a:lnTo>
                                <a:lnTo>
                                  <a:pt x="3657" y="4176"/>
                                </a:lnTo>
                                <a:lnTo>
                                  <a:pt x="3657" y="4174"/>
                                </a:lnTo>
                                <a:lnTo>
                                  <a:pt x="3657" y="4176"/>
                                </a:lnTo>
                                <a:lnTo>
                                  <a:pt x="3660" y="4176"/>
                                </a:lnTo>
                                <a:lnTo>
                                  <a:pt x="3679" y="4176"/>
                                </a:lnTo>
                                <a:lnTo>
                                  <a:pt x="3681" y="4178"/>
                                </a:lnTo>
                                <a:lnTo>
                                  <a:pt x="3681" y="4176"/>
                                </a:lnTo>
                                <a:lnTo>
                                  <a:pt x="3681" y="4178"/>
                                </a:lnTo>
                                <a:lnTo>
                                  <a:pt x="3681" y="4176"/>
                                </a:lnTo>
                                <a:lnTo>
                                  <a:pt x="3681" y="4178"/>
                                </a:lnTo>
                                <a:lnTo>
                                  <a:pt x="3681" y="4176"/>
                                </a:lnTo>
                                <a:lnTo>
                                  <a:pt x="3681" y="4178"/>
                                </a:lnTo>
                                <a:lnTo>
                                  <a:pt x="3681" y="4176"/>
                                </a:lnTo>
                                <a:lnTo>
                                  <a:pt x="3684" y="4176"/>
                                </a:lnTo>
                                <a:lnTo>
                                  <a:pt x="3684" y="4178"/>
                                </a:lnTo>
                                <a:lnTo>
                                  <a:pt x="3684" y="4176"/>
                                </a:lnTo>
                                <a:lnTo>
                                  <a:pt x="3684" y="4178"/>
                                </a:lnTo>
                                <a:lnTo>
                                  <a:pt x="3686" y="4178"/>
                                </a:lnTo>
                                <a:lnTo>
                                  <a:pt x="3686" y="4176"/>
                                </a:lnTo>
                                <a:lnTo>
                                  <a:pt x="3686" y="4178"/>
                                </a:lnTo>
                                <a:lnTo>
                                  <a:pt x="3689" y="4178"/>
                                </a:lnTo>
                                <a:lnTo>
                                  <a:pt x="3708" y="4178"/>
                                </a:lnTo>
                                <a:lnTo>
                                  <a:pt x="3708" y="4181"/>
                                </a:lnTo>
                                <a:lnTo>
                                  <a:pt x="3708" y="4178"/>
                                </a:lnTo>
                                <a:lnTo>
                                  <a:pt x="3708" y="4181"/>
                                </a:lnTo>
                                <a:lnTo>
                                  <a:pt x="3708" y="4178"/>
                                </a:lnTo>
                                <a:lnTo>
                                  <a:pt x="3708" y="4181"/>
                                </a:lnTo>
                                <a:lnTo>
                                  <a:pt x="3710" y="4181"/>
                                </a:lnTo>
                                <a:lnTo>
                                  <a:pt x="3710" y="4178"/>
                                </a:lnTo>
                                <a:lnTo>
                                  <a:pt x="3710" y="4181"/>
                                </a:lnTo>
                                <a:lnTo>
                                  <a:pt x="3713" y="4181"/>
                                </a:lnTo>
                                <a:lnTo>
                                  <a:pt x="3739" y="4181"/>
                                </a:lnTo>
                                <a:lnTo>
                                  <a:pt x="3739" y="4183"/>
                                </a:lnTo>
                                <a:lnTo>
                                  <a:pt x="3739" y="4181"/>
                                </a:lnTo>
                                <a:lnTo>
                                  <a:pt x="3739" y="4183"/>
                                </a:lnTo>
                                <a:lnTo>
                                  <a:pt x="3741" y="4183"/>
                                </a:lnTo>
                                <a:lnTo>
                                  <a:pt x="3770" y="4183"/>
                                </a:lnTo>
                                <a:lnTo>
                                  <a:pt x="3770" y="4186"/>
                                </a:lnTo>
                                <a:lnTo>
                                  <a:pt x="3770" y="4183"/>
                                </a:lnTo>
                                <a:lnTo>
                                  <a:pt x="3773" y="4186"/>
                                </a:lnTo>
                                <a:lnTo>
                                  <a:pt x="3773" y="4183"/>
                                </a:lnTo>
                                <a:lnTo>
                                  <a:pt x="3773" y="4186"/>
                                </a:lnTo>
                                <a:lnTo>
                                  <a:pt x="3775" y="4186"/>
                                </a:lnTo>
                                <a:lnTo>
                                  <a:pt x="3777" y="4186"/>
                                </a:lnTo>
                                <a:lnTo>
                                  <a:pt x="3804" y="4186"/>
                                </a:lnTo>
                                <a:lnTo>
                                  <a:pt x="3804" y="4188"/>
                                </a:lnTo>
                                <a:lnTo>
                                  <a:pt x="3806" y="4188"/>
                                </a:lnTo>
                                <a:lnTo>
                                  <a:pt x="3806" y="4186"/>
                                </a:lnTo>
                                <a:lnTo>
                                  <a:pt x="3806" y="4188"/>
                                </a:lnTo>
                                <a:lnTo>
                                  <a:pt x="3806" y="4186"/>
                                </a:lnTo>
                                <a:lnTo>
                                  <a:pt x="3806" y="4188"/>
                                </a:lnTo>
                                <a:lnTo>
                                  <a:pt x="3809" y="4188"/>
                                </a:lnTo>
                                <a:lnTo>
                                  <a:pt x="3842" y="4188"/>
                                </a:lnTo>
                                <a:lnTo>
                                  <a:pt x="3842" y="4190"/>
                                </a:lnTo>
                                <a:lnTo>
                                  <a:pt x="3842" y="4188"/>
                                </a:lnTo>
                                <a:lnTo>
                                  <a:pt x="3842" y="4190"/>
                                </a:lnTo>
                                <a:lnTo>
                                  <a:pt x="3845" y="4188"/>
                                </a:lnTo>
                                <a:lnTo>
                                  <a:pt x="3845" y="4190"/>
                                </a:lnTo>
                                <a:lnTo>
                                  <a:pt x="3845" y="4188"/>
                                </a:lnTo>
                                <a:lnTo>
                                  <a:pt x="3845" y="4190"/>
                                </a:lnTo>
                                <a:lnTo>
                                  <a:pt x="3847" y="4190"/>
                                </a:lnTo>
                                <a:lnTo>
                                  <a:pt x="3847" y="4188"/>
                                </a:lnTo>
                                <a:lnTo>
                                  <a:pt x="3847" y="4190"/>
                                </a:lnTo>
                                <a:lnTo>
                                  <a:pt x="3847" y="4188"/>
                                </a:lnTo>
                                <a:lnTo>
                                  <a:pt x="3847" y="4190"/>
                                </a:lnTo>
                                <a:lnTo>
                                  <a:pt x="3849" y="4190"/>
                                </a:lnTo>
                                <a:lnTo>
                                  <a:pt x="3876" y="4190"/>
                                </a:lnTo>
                                <a:lnTo>
                                  <a:pt x="3876" y="4193"/>
                                </a:lnTo>
                                <a:lnTo>
                                  <a:pt x="3876" y="4190"/>
                                </a:lnTo>
                                <a:lnTo>
                                  <a:pt x="3876" y="4193"/>
                                </a:lnTo>
                                <a:lnTo>
                                  <a:pt x="3876" y="4190"/>
                                </a:lnTo>
                                <a:lnTo>
                                  <a:pt x="3876" y="4193"/>
                                </a:lnTo>
                                <a:lnTo>
                                  <a:pt x="3876" y="4190"/>
                                </a:lnTo>
                                <a:lnTo>
                                  <a:pt x="3878" y="4193"/>
                                </a:lnTo>
                                <a:lnTo>
                                  <a:pt x="3878" y="4190"/>
                                </a:lnTo>
                                <a:lnTo>
                                  <a:pt x="3878" y="4193"/>
                                </a:lnTo>
                                <a:lnTo>
                                  <a:pt x="3878" y="4190"/>
                                </a:lnTo>
                                <a:lnTo>
                                  <a:pt x="3878" y="4193"/>
                                </a:lnTo>
                                <a:lnTo>
                                  <a:pt x="3878" y="4190"/>
                                </a:lnTo>
                                <a:lnTo>
                                  <a:pt x="3878" y="4193"/>
                                </a:lnTo>
                                <a:lnTo>
                                  <a:pt x="3878" y="4190"/>
                                </a:lnTo>
                                <a:lnTo>
                                  <a:pt x="3878" y="4193"/>
                                </a:lnTo>
                                <a:lnTo>
                                  <a:pt x="3881" y="4190"/>
                                </a:lnTo>
                                <a:lnTo>
                                  <a:pt x="3881" y="4193"/>
                                </a:lnTo>
                                <a:lnTo>
                                  <a:pt x="3881" y="4190"/>
                                </a:lnTo>
                                <a:lnTo>
                                  <a:pt x="3881" y="4193"/>
                                </a:lnTo>
                                <a:lnTo>
                                  <a:pt x="3883" y="4193"/>
                                </a:lnTo>
                                <a:lnTo>
                                  <a:pt x="3907" y="4193"/>
                                </a:lnTo>
                                <a:lnTo>
                                  <a:pt x="3909" y="4195"/>
                                </a:lnTo>
                                <a:lnTo>
                                  <a:pt x="3909" y="4193"/>
                                </a:lnTo>
                                <a:lnTo>
                                  <a:pt x="3909" y="4195"/>
                                </a:lnTo>
                                <a:lnTo>
                                  <a:pt x="3909" y="4193"/>
                                </a:lnTo>
                                <a:lnTo>
                                  <a:pt x="3909" y="4195"/>
                                </a:lnTo>
                                <a:lnTo>
                                  <a:pt x="3909" y="4193"/>
                                </a:lnTo>
                                <a:lnTo>
                                  <a:pt x="3909" y="4195"/>
                                </a:lnTo>
                                <a:lnTo>
                                  <a:pt x="3912" y="4195"/>
                                </a:lnTo>
                                <a:lnTo>
                                  <a:pt x="3912" y="4193"/>
                                </a:lnTo>
                                <a:lnTo>
                                  <a:pt x="3912" y="4195"/>
                                </a:lnTo>
                                <a:lnTo>
                                  <a:pt x="3912" y="4193"/>
                                </a:lnTo>
                                <a:lnTo>
                                  <a:pt x="3912" y="4195"/>
                                </a:lnTo>
                                <a:lnTo>
                                  <a:pt x="3912" y="4193"/>
                                </a:lnTo>
                                <a:lnTo>
                                  <a:pt x="3912" y="4195"/>
                                </a:lnTo>
                                <a:lnTo>
                                  <a:pt x="3912" y="4193"/>
                                </a:lnTo>
                                <a:lnTo>
                                  <a:pt x="3914" y="4195"/>
                                </a:lnTo>
                                <a:lnTo>
                                  <a:pt x="3914" y="4193"/>
                                </a:lnTo>
                                <a:lnTo>
                                  <a:pt x="3914" y="4195"/>
                                </a:lnTo>
                                <a:lnTo>
                                  <a:pt x="3917" y="4195"/>
                                </a:lnTo>
                                <a:lnTo>
                                  <a:pt x="3941" y="4195"/>
                                </a:lnTo>
                                <a:lnTo>
                                  <a:pt x="3941" y="4198"/>
                                </a:lnTo>
                                <a:lnTo>
                                  <a:pt x="3941" y="4195"/>
                                </a:lnTo>
                                <a:lnTo>
                                  <a:pt x="3941" y="4198"/>
                                </a:lnTo>
                                <a:lnTo>
                                  <a:pt x="3943" y="4198"/>
                                </a:lnTo>
                                <a:lnTo>
                                  <a:pt x="3943" y="4195"/>
                                </a:lnTo>
                                <a:lnTo>
                                  <a:pt x="3943" y="4198"/>
                                </a:lnTo>
                                <a:lnTo>
                                  <a:pt x="3945" y="4198"/>
                                </a:lnTo>
                                <a:lnTo>
                                  <a:pt x="3979" y="4198"/>
                                </a:lnTo>
                                <a:lnTo>
                                  <a:pt x="3979" y="4200"/>
                                </a:lnTo>
                                <a:lnTo>
                                  <a:pt x="3981" y="4198"/>
                                </a:lnTo>
                                <a:lnTo>
                                  <a:pt x="3981" y="4200"/>
                                </a:lnTo>
                                <a:lnTo>
                                  <a:pt x="3984" y="4198"/>
                                </a:lnTo>
                                <a:lnTo>
                                  <a:pt x="3984" y="4200"/>
                                </a:lnTo>
                                <a:lnTo>
                                  <a:pt x="3984" y="4198"/>
                                </a:lnTo>
                                <a:lnTo>
                                  <a:pt x="3984" y="4200"/>
                                </a:lnTo>
                                <a:lnTo>
                                  <a:pt x="3986" y="4200"/>
                                </a:lnTo>
                                <a:lnTo>
                                  <a:pt x="4022" y="4200"/>
                                </a:lnTo>
                                <a:lnTo>
                                  <a:pt x="4022" y="4202"/>
                                </a:lnTo>
                                <a:lnTo>
                                  <a:pt x="4022" y="4200"/>
                                </a:lnTo>
                                <a:lnTo>
                                  <a:pt x="4022" y="4202"/>
                                </a:lnTo>
                                <a:lnTo>
                                  <a:pt x="4022" y="4200"/>
                                </a:lnTo>
                                <a:lnTo>
                                  <a:pt x="4022" y="4202"/>
                                </a:lnTo>
                                <a:lnTo>
                                  <a:pt x="4022" y="4200"/>
                                </a:lnTo>
                                <a:lnTo>
                                  <a:pt x="4025" y="4202"/>
                                </a:lnTo>
                                <a:lnTo>
                                  <a:pt x="4058" y="4202"/>
                                </a:lnTo>
                                <a:lnTo>
                                  <a:pt x="4058" y="4205"/>
                                </a:lnTo>
                                <a:lnTo>
                                  <a:pt x="4058" y="4202"/>
                                </a:lnTo>
                                <a:lnTo>
                                  <a:pt x="4058" y="4205"/>
                                </a:lnTo>
                                <a:lnTo>
                                  <a:pt x="4058" y="4202"/>
                                </a:lnTo>
                                <a:lnTo>
                                  <a:pt x="4058" y="4205"/>
                                </a:lnTo>
                                <a:lnTo>
                                  <a:pt x="4061" y="4205"/>
                                </a:lnTo>
                                <a:lnTo>
                                  <a:pt x="4061" y="4202"/>
                                </a:lnTo>
                                <a:lnTo>
                                  <a:pt x="4061" y="4205"/>
                                </a:lnTo>
                                <a:lnTo>
                                  <a:pt x="4063" y="4205"/>
                                </a:lnTo>
                                <a:lnTo>
                                  <a:pt x="4097" y="4205"/>
                                </a:lnTo>
                                <a:lnTo>
                                  <a:pt x="4097" y="4207"/>
                                </a:lnTo>
                                <a:lnTo>
                                  <a:pt x="4097" y="4205"/>
                                </a:lnTo>
                                <a:lnTo>
                                  <a:pt x="4099" y="4205"/>
                                </a:lnTo>
                                <a:lnTo>
                                  <a:pt x="4099" y="4207"/>
                                </a:lnTo>
                                <a:lnTo>
                                  <a:pt x="4099" y="4205"/>
                                </a:lnTo>
                                <a:lnTo>
                                  <a:pt x="4099" y="4207"/>
                                </a:lnTo>
                                <a:lnTo>
                                  <a:pt x="4099" y="4205"/>
                                </a:lnTo>
                                <a:lnTo>
                                  <a:pt x="4101" y="4207"/>
                                </a:lnTo>
                                <a:lnTo>
                                  <a:pt x="4101" y="4205"/>
                                </a:lnTo>
                                <a:lnTo>
                                  <a:pt x="4101" y="4207"/>
                                </a:lnTo>
                                <a:lnTo>
                                  <a:pt x="4101" y="4205"/>
                                </a:lnTo>
                                <a:lnTo>
                                  <a:pt x="4101" y="4207"/>
                                </a:lnTo>
                                <a:lnTo>
                                  <a:pt x="4101" y="4205"/>
                                </a:lnTo>
                                <a:lnTo>
                                  <a:pt x="4101" y="4207"/>
                                </a:lnTo>
                                <a:lnTo>
                                  <a:pt x="4101" y="4205"/>
                                </a:lnTo>
                                <a:lnTo>
                                  <a:pt x="4104" y="4205"/>
                                </a:lnTo>
                                <a:lnTo>
                                  <a:pt x="4104" y="4207"/>
                                </a:lnTo>
                                <a:lnTo>
                                  <a:pt x="4104" y="4205"/>
                                </a:lnTo>
                                <a:lnTo>
                                  <a:pt x="4104" y="4207"/>
                                </a:lnTo>
                                <a:lnTo>
                                  <a:pt x="4104" y="4205"/>
                                </a:lnTo>
                                <a:lnTo>
                                  <a:pt x="4104" y="4207"/>
                                </a:lnTo>
                                <a:lnTo>
                                  <a:pt x="4104" y="4205"/>
                                </a:lnTo>
                                <a:lnTo>
                                  <a:pt x="4104" y="4207"/>
                                </a:lnTo>
                                <a:lnTo>
                                  <a:pt x="4106" y="4207"/>
                                </a:lnTo>
                                <a:lnTo>
                                  <a:pt x="4106" y="4205"/>
                                </a:lnTo>
                                <a:lnTo>
                                  <a:pt x="4106" y="4207"/>
                                </a:lnTo>
                                <a:lnTo>
                                  <a:pt x="4106" y="4205"/>
                                </a:lnTo>
                                <a:lnTo>
                                  <a:pt x="4106" y="4207"/>
                                </a:lnTo>
                                <a:lnTo>
                                  <a:pt x="4109" y="4207"/>
                                </a:lnTo>
                                <a:lnTo>
                                  <a:pt x="4109" y="4205"/>
                                </a:lnTo>
                                <a:lnTo>
                                  <a:pt x="4109" y="4207"/>
                                </a:lnTo>
                                <a:lnTo>
                                  <a:pt x="4109" y="4205"/>
                                </a:lnTo>
                                <a:lnTo>
                                  <a:pt x="4109" y="4207"/>
                                </a:lnTo>
                                <a:lnTo>
                                  <a:pt x="4109" y="4205"/>
                                </a:lnTo>
                                <a:lnTo>
                                  <a:pt x="4109" y="4207"/>
                                </a:lnTo>
                                <a:lnTo>
                                  <a:pt x="4109" y="4205"/>
                                </a:lnTo>
                                <a:lnTo>
                                  <a:pt x="4109" y="4207"/>
                                </a:lnTo>
                                <a:lnTo>
                                  <a:pt x="4111" y="4205"/>
                                </a:lnTo>
                                <a:lnTo>
                                  <a:pt x="4111" y="4207"/>
                                </a:lnTo>
                                <a:lnTo>
                                  <a:pt x="4111" y="4205"/>
                                </a:lnTo>
                                <a:lnTo>
                                  <a:pt x="4111" y="4207"/>
                                </a:lnTo>
                                <a:lnTo>
                                  <a:pt x="4111" y="4205"/>
                                </a:lnTo>
                                <a:lnTo>
                                  <a:pt x="4111" y="4207"/>
                                </a:lnTo>
                                <a:lnTo>
                                  <a:pt x="4111" y="4205"/>
                                </a:lnTo>
                                <a:lnTo>
                                  <a:pt x="4113" y="4207"/>
                                </a:lnTo>
                                <a:lnTo>
                                  <a:pt x="4152" y="4207"/>
                                </a:lnTo>
                                <a:lnTo>
                                  <a:pt x="4152" y="4210"/>
                                </a:lnTo>
                                <a:lnTo>
                                  <a:pt x="4202" y="4210"/>
                                </a:lnTo>
                                <a:lnTo>
                                  <a:pt x="4202" y="4212"/>
                                </a:lnTo>
                                <a:lnTo>
                                  <a:pt x="4202" y="4210"/>
                                </a:lnTo>
                                <a:lnTo>
                                  <a:pt x="4205" y="4212"/>
                                </a:lnTo>
                                <a:lnTo>
                                  <a:pt x="4207" y="4212"/>
                                </a:lnTo>
                                <a:lnTo>
                                  <a:pt x="4243" y="4212"/>
                                </a:lnTo>
                                <a:lnTo>
                                  <a:pt x="4243" y="4214"/>
                                </a:lnTo>
                                <a:lnTo>
                                  <a:pt x="4243" y="4212"/>
                                </a:lnTo>
                                <a:lnTo>
                                  <a:pt x="4245" y="4212"/>
                                </a:lnTo>
                                <a:lnTo>
                                  <a:pt x="4245" y="4214"/>
                                </a:lnTo>
                                <a:lnTo>
                                  <a:pt x="4245" y="4212"/>
                                </a:lnTo>
                                <a:lnTo>
                                  <a:pt x="4248" y="4212"/>
                                </a:lnTo>
                                <a:lnTo>
                                  <a:pt x="4248" y="4214"/>
                                </a:lnTo>
                                <a:lnTo>
                                  <a:pt x="4248" y="4212"/>
                                </a:lnTo>
                                <a:lnTo>
                                  <a:pt x="4248" y="4214"/>
                                </a:lnTo>
                                <a:lnTo>
                                  <a:pt x="4248" y="4212"/>
                                </a:lnTo>
                                <a:lnTo>
                                  <a:pt x="4250" y="4212"/>
                                </a:lnTo>
                                <a:lnTo>
                                  <a:pt x="4253" y="4214"/>
                                </a:lnTo>
                                <a:lnTo>
                                  <a:pt x="4253" y="4212"/>
                                </a:lnTo>
                                <a:lnTo>
                                  <a:pt x="4255" y="4212"/>
                                </a:lnTo>
                                <a:lnTo>
                                  <a:pt x="4255" y="4214"/>
                                </a:lnTo>
                                <a:lnTo>
                                  <a:pt x="4257" y="4212"/>
                                </a:lnTo>
                                <a:lnTo>
                                  <a:pt x="4257" y="4214"/>
                                </a:lnTo>
                                <a:lnTo>
                                  <a:pt x="4293" y="4214"/>
                                </a:lnTo>
                                <a:lnTo>
                                  <a:pt x="4293" y="4217"/>
                                </a:lnTo>
                                <a:lnTo>
                                  <a:pt x="4293" y="4214"/>
                                </a:lnTo>
                                <a:lnTo>
                                  <a:pt x="4296" y="4214"/>
                                </a:lnTo>
                                <a:lnTo>
                                  <a:pt x="4296" y="4217"/>
                                </a:lnTo>
                                <a:lnTo>
                                  <a:pt x="4296" y="4214"/>
                                </a:lnTo>
                                <a:lnTo>
                                  <a:pt x="4298" y="4217"/>
                                </a:lnTo>
                                <a:lnTo>
                                  <a:pt x="4298" y="4214"/>
                                </a:lnTo>
                                <a:lnTo>
                                  <a:pt x="4301" y="4214"/>
                                </a:lnTo>
                                <a:lnTo>
                                  <a:pt x="4301" y="4217"/>
                                </a:lnTo>
                                <a:lnTo>
                                  <a:pt x="4301" y="4214"/>
                                </a:lnTo>
                                <a:lnTo>
                                  <a:pt x="4303" y="4214"/>
                                </a:lnTo>
                                <a:lnTo>
                                  <a:pt x="4303" y="4217"/>
                                </a:lnTo>
                                <a:lnTo>
                                  <a:pt x="4303" y="4214"/>
                                </a:lnTo>
                                <a:lnTo>
                                  <a:pt x="4303" y="4217"/>
                                </a:lnTo>
                                <a:lnTo>
                                  <a:pt x="4303" y="4214"/>
                                </a:lnTo>
                                <a:lnTo>
                                  <a:pt x="4305" y="4214"/>
                                </a:lnTo>
                                <a:lnTo>
                                  <a:pt x="4305" y="4217"/>
                                </a:lnTo>
                                <a:lnTo>
                                  <a:pt x="4305" y="4214"/>
                                </a:lnTo>
                                <a:lnTo>
                                  <a:pt x="4305" y="4217"/>
                                </a:lnTo>
                                <a:lnTo>
                                  <a:pt x="4305" y="4214"/>
                                </a:lnTo>
                                <a:lnTo>
                                  <a:pt x="4308" y="4214"/>
                                </a:lnTo>
                                <a:lnTo>
                                  <a:pt x="4308" y="4217"/>
                                </a:lnTo>
                                <a:lnTo>
                                  <a:pt x="4308" y="4214"/>
                                </a:lnTo>
                                <a:lnTo>
                                  <a:pt x="4308" y="4217"/>
                                </a:lnTo>
                                <a:lnTo>
                                  <a:pt x="4310" y="4217"/>
                                </a:lnTo>
                                <a:lnTo>
                                  <a:pt x="4353" y="4217"/>
                                </a:lnTo>
                                <a:lnTo>
                                  <a:pt x="4353" y="4219"/>
                                </a:lnTo>
                                <a:lnTo>
                                  <a:pt x="4356" y="4217"/>
                                </a:lnTo>
                                <a:lnTo>
                                  <a:pt x="4358" y="4217"/>
                                </a:lnTo>
                                <a:lnTo>
                                  <a:pt x="4361" y="4217"/>
                                </a:lnTo>
                                <a:lnTo>
                                  <a:pt x="4361" y="4219"/>
                                </a:lnTo>
                                <a:lnTo>
                                  <a:pt x="4361" y="4217"/>
                                </a:lnTo>
                                <a:lnTo>
                                  <a:pt x="4361" y="4219"/>
                                </a:lnTo>
                                <a:lnTo>
                                  <a:pt x="4361" y="4217"/>
                                </a:lnTo>
                                <a:lnTo>
                                  <a:pt x="4361" y="4219"/>
                                </a:lnTo>
                                <a:lnTo>
                                  <a:pt x="4363" y="4219"/>
                                </a:lnTo>
                                <a:lnTo>
                                  <a:pt x="4411" y="4219"/>
                                </a:lnTo>
                                <a:lnTo>
                                  <a:pt x="4411" y="4222"/>
                                </a:lnTo>
                                <a:lnTo>
                                  <a:pt x="4411" y="4219"/>
                                </a:lnTo>
                                <a:lnTo>
                                  <a:pt x="4411" y="4222"/>
                                </a:lnTo>
                                <a:lnTo>
                                  <a:pt x="4413" y="4222"/>
                                </a:lnTo>
                                <a:lnTo>
                                  <a:pt x="4466" y="4222"/>
                                </a:lnTo>
                                <a:lnTo>
                                  <a:pt x="4466" y="4224"/>
                                </a:lnTo>
                                <a:lnTo>
                                  <a:pt x="4466" y="4222"/>
                                </a:lnTo>
                                <a:lnTo>
                                  <a:pt x="4469" y="4222"/>
                                </a:lnTo>
                                <a:lnTo>
                                  <a:pt x="4469" y="4224"/>
                                </a:lnTo>
                                <a:lnTo>
                                  <a:pt x="4469" y="4222"/>
                                </a:lnTo>
                                <a:lnTo>
                                  <a:pt x="4469" y="4224"/>
                                </a:lnTo>
                                <a:lnTo>
                                  <a:pt x="4469" y="4222"/>
                                </a:lnTo>
                                <a:lnTo>
                                  <a:pt x="4469" y="4224"/>
                                </a:lnTo>
                                <a:lnTo>
                                  <a:pt x="4471" y="4224"/>
                                </a:lnTo>
                                <a:lnTo>
                                  <a:pt x="4471" y="4222"/>
                                </a:lnTo>
                                <a:lnTo>
                                  <a:pt x="4471" y="4224"/>
                                </a:lnTo>
                                <a:lnTo>
                                  <a:pt x="4471" y="4222"/>
                                </a:lnTo>
                                <a:lnTo>
                                  <a:pt x="4471" y="4224"/>
                                </a:lnTo>
                                <a:lnTo>
                                  <a:pt x="4473" y="4224"/>
                                </a:lnTo>
                                <a:lnTo>
                                  <a:pt x="4536" y="4224"/>
                                </a:lnTo>
                                <a:lnTo>
                                  <a:pt x="4536" y="4226"/>
                                </a:lnTo>
                                <a:lnTo>
                                  <a:pt x="4536" y="4224"/>
                                </a:lnTo>
                                <a:lnTo>
                                  <a:pt x="4536" y="4226"/>
                                </a:lnTo>
                                <a:lnTo>
                                  <a:pt x="4538" y="4226"/>
                                </a:lnTo>
                                <a:lnTo>
                                  <a:pt x="4538" y="4224"/>
                                </a:lnTo>
                                <a:lnTo>
                                  <a:pt x="4538" y="4226"/>
                                </a:lnTo>
                                <a:lnTo>
                                  <a:pt x="4538" y="4224"/>
                                </a:lnTo>
                                <a:lnTo>
                                  <a:pt x="4538" y="4226"/>
                                </a:lnTo>
                                <a:lnTo>
                                  <a:pt x="4541" y="4226"/>
                                </a:lnTo>
                                <a:lnTo>
                                  <a:pt x="4541" y="4224"/>
                                </a:lnTo>
                                <a:lnTo>
                                  <a:pt x="4541" y="4226"/>
                                </a:lnTo>
                                <a:lnTo>
                                  <a:pt x="4543" y="4226"/>
                                </a:lnTo>
                                <a:lnTo>
                                  <a:pt x="4603" y="4226"/>
                                </a:lnTo>
                                <a:lnTo>
                                  <a:pt x="4603" y="4229"/>
                                </a:lnTo>
                                <a:lnTo>
                                  <a:pt x="4603" y="4226"/>
                                </a:lnTo>
                                <a:lnTo>
                                  <a:pt x="4603" y="4229"/>
                                </a:lnTo>
                                <a:lnTo>
                                  <a:pt x="4603" y="4226"/>
                                </a:lnTo>
                                <a:lnTo>
                                  <a:pt x="4603" y="4229"/>
                                </a:lnTo>
                                <a:lnTo>
                                  <a:pt x="4605" y="4226"/>
                                </a:lnTo>
                                <a:lnTo>
                                  <a:pt x="4605" y="4229"/>
                                </a:lnTo>
                                <a:lnTo>
                                  <a:pt x="4605" y="4226"/>
                                </a:lnTo>
                                <a:lnTo>
                                  <a:pt x="4605" y="4229"/>
                                </a:lnTo>
                                <a:lnTo>
                                  <a:pt x="4605" y="4226"/>
                                </a:lnTo>
                                <a:lnTo>
                                  <a:pt x="4605" y="4229"/>
                                </a:lnTo>
                                <a:lnTo>
                                  <a:pt x="4605" y="4226"/>
                                </a:lnTo>
                                <a:lnTo>
                                  <a:pt x="4605" y="4229"/>
                                </a:lnTo>
                                <a:lnTo>
                                  <a:pt x="4605" y="4226"/>
                                </a:lnTo>
                                <a:lnTo>
                                  <a:pt x="4605" y="4229"/>
                                </a:lnTo>
                                <a:lnTo>
                                  <a:pt x="4608" y="4226"/>
                                </a:lnTo>
                                <a:lnTo>
                                  <a:pt x="4608" y="4229"/>
                                </a:lnTo>
                                <a:lnTo>
                                  <a:pt x="4608" y="4226"/>
                                </a:lnTo>
                                <a:lnTo>
                                  <a:pt x="4608" y="4229"/>
                                </a:lnTo>
                                <a:lnTo>
                                  <a:pt x="4608" y="4226"/>
                                </a:lnTo>
                                <a:lnTo>
                                  <a:pt x="4608" y="4229"/>
                                </a:lnTo>
                                <a:lnTo>
                                  <a:pt x="4610" y="4229"/>
                                </a:lnTo>
                                <a:lnTo>
                                  <a:pt x="4610" y="4226"/>
                                </a:lnTo>
                                <a:lnTo>
                                  <a:pt x="4610" y="4229"/>
                                </a:lnTo>
                                <a:lnTo>
                                  <a:pt x="4610" y="4226"/>
                                </a:lnTo>
                                <a:lnTo>
                                  <a:pt x="4610" y="4229"/>
                                </a:lnTo>
                                <a:lnTo>
                                  <a:pt x="4610" y="4226"/>
                                </a:lnTo>
                                <a:lnTo>
                                  <a:pt x="4610" y="4229"/>
                                </a:lnTo>
                                <a:lnTo>
                                  <a:pt x="4613" y="4226"/>
                                </a:lnTo>
                                <a:lnTo>
                                  <a:pt x="4613" y="4229"/>
                                </a:lnTo>
                                <a:lnTo>
                                  <a:pt x="4613" y="4226"/>
                                </a:lnTo>
                                <a:lnTo>
                                  <a:pt x="4613" y="4229"/>
                                </a:lnTo>
                                <a:lnTo>
                                  <a:pt x="4613" y="4226"/>
                                </a:lnTo>
                                <a:lnTo>
                                  <a:pt x="4613" y="4229"/>
                                </a:lnTo>
                                <a:lnTo>
                                  <a:pt x="4615" y="4229"/>
                                </a:lnTo>
                                <a:lnTo>
                                  <a:pt x="4615" y="4226"/>
                                </a:lnTo>
                                <a:lnTo>
                                  <a:pt x="4615" y="4229"/>
                                </a:lnTo>
                                <a:lnTo>
                                  <a:pt x="4615" y="4226"/>
                                </a:lnTo>
                                <a:lnTo>
                                  <a:pt x="4615" y="4229"/>
                                </a:lnTo>
                                <a:lnTo>
                                  <a:pt x="4615" y="4226"/>
                                </a:lnTo>
                                <a:lnTo>
                                  <a:pt x="4615" y="4229"/>
                                </a:lnTo>
                                <a:lnTo>
                                  <a:pt x="4617" y="4229"/>
                                </a:lnTo>
                                <a:lnTo>
                                  <a:pt x="4617" y="4226"/>
                                </a:lnTo>
                                <a:lnTo>
                                  <a:pt x="4617" y="4229"/>
                                </a:lnTo>
                                <a:lnTo>
                                  <a:pt x="4617" y="4226"/>
                                </a:lnTo>
                                <a:lnTo>
                                  <a:pt x="4617" y="4229"/>
                                </a:lnTo>
                                <a:lnTo>
                                  <a:pt x="4617" y="4226"/>
                                </a:lnTo>
                                <a:lnTo>
                                  <a:pt x="4617" y="4229"/>
                                </a:lnTo>
                                <a:lnTo>
                                  <a:pt x="4620" y="4226"/>
                                </a:lnTo>
                                <a:lnTo>
                                  <a:pt x="4620" y="4229"/>
                                </a:lnTo>
                                <a:lnTo>
                                  <a:pt x="4620" y="4226"/>
                                </a:lnTo>
                                <a:lnTo>
                                  <a:pt x="4620" y="4229"/>
                                </a:lnTo>
                                <a:lnTo>
                                  <a:pt x="4620" y="4226"/>
                                </a:lnTo>
                                <a:lnTo>
                                  <a:pt x="4622" y="4229"/>
                                </a:lnTo>
                                <a:lnTo>
                                  <a:pt x="4622" y="4226"/>
                                </a:lnTo>
                                <a:lnTo>
                                  <a:pt x="4622" y="4229"/>
                                </a:lnTo>
                                <a:lnTo>
                                  <a:pt x="4622" y="4226"/>
                                </a:lnTo>
                                <a:lnTo>
                                  <a:pt x="4625" y="4226"/>
                                </a:lnTo>
                                <a:lnTo>
                                  <a:pt x="4625" y="4229"/>
                                </a:lnTo>
                                <a:lnTo>
                                  <a:pt x="4625" y="4226"/>
                                </a:lnTo>
                                <a:lnTo>
                                  <a:pt x="4625" y="4229"/>
                                </a:lnTo>
                                <a:lnTo>
                                  <a:pt x="4625" y="4226"/>
                                </a:lnTo>
                                <a:lnTo>
                                  <a:pt x="4627" y="4226"/>
                                </a:lnTo>
                                <a:lnTo>
                                  <a:pt x="4627" y="4229"/>
                                </a:lnTo>
                                <a:lnTo>
                                  <a:pt x="4627" y="4226"/>
                                </a:lnTo>
                                <a:lnTo>
                                  <a:pt x="4627" y="4229"/>
                                </a:lnTo>
                                <a:lnTo>
                                  <a:pt x="4629" y="4229"/>
                                </a:lnTo>
                                <a:lnTo>
                                  <a:pt x="4685" y="4229"/>
                                </a:lnTo>
                                <a:lnTo>
                                  <a:pt x="4685" y="4231"/>
                                </a:lnTo>
                                <a:lnTo>
                                  <a:pt x="4685" y="4229"/>
                                </a:lnTo>
                                <a:lnTo>
                                  <a:pt x="4685" y="4231"/>
                                </a:lnTo>
                                <a:lnTo>
                                  <a:pt x="4687" y="4231"/>
                                </a:lnTo>
                                <a:lnTo>
                                  <a:pt x="4687" y="4229"/>
                                </a:lnTo>
                                <a:lnTo>
                                  <a:pt x="4687" y="4231"/>
                                </a:lnTo>
                                <a:lnTo>
                                  <a:pt x="4689" y="4231"/>
                                </a:lnTo>
                                <a:lnTo>
                                  <a:pt x="4704" y="4231"/>
                                </a:lnTo>
                                <a:lnTo>
                                  <a:pt x="4706" y="4234"/>
                                </a:lnTo>
                                <a:lnTo>
                                  <a:pt x="4706" y="4231"/>
                                </a:lnTo>
                                <a:lnTo>
                                  <a:pt x="4709" y="4231"/>
                                </a:lnTo>
                                <a:lnTo>
                                  <a:pt x="4711" y="4231"/>
                                </a:lnTo>
                                <a:lnTo>
                                  <a:pt x="4764" y="4231"/>
                                </a:lnTo>
                                <a:lnTo>
                                  <a:pt x="4766" y="4234"/>
                                </a:lnTo>
                                <a:lnTo>
                                  <a:pt x="4766" y="4231"/>
                                </a:lnTo>
                                <a:lnTo>
                                  <a:pt x="4766" y="4234"/>
                                </a:lnTo>
                                <a:lnTo>
                                  <a:pt x="4769" y="4234"/>
                                </a:lnTo>
                                <a:lnTo>
                                  <a:pt x="4850" y="4234"/>
                                </a:lnTo>
                                <a:lnTo>
                                  <a:pt x="4850" y="4236"/>
                                </a:lnTo>
                                <a:lnTo>
                                  <a:pt x="4850" y="4234"/>
                                </a:lnTo>
                                <a:lnTo>
                                  <a:pt x="4850" y="4236"/>
                                </a:lnTo>
                                <a:lnTo>
                                  <a:pt x="4850" y="4234"/>
                                </a:lnTo>
                                <a:lnTo>
                                  <a:pt x="4850" y="4236"/>
                                </a:lnTo>
                                <a:lnTo>
                                  <a:pt x="4850" y="4234"/>
                                </a:lnTo>
                                <a:lnTo>
                                  <a:pt x="4853" y="4236"/>
                                </a:lnTo>
                                <a:lnTo>
                                  <a:pt x="4869" y="4236"/>
                                </a:lnTo>
                                <a:lnTo>
                                  <a:pt x="4869" y="4234"/>
                                </a:lnTo>
                                <a:lnTo>
                                  <a:pt x="4869" y="4236"/>
                                </a:lnTo>
                                <a:lnTo>
                                  <a:pt x="4869" y="4234"/>
                                </a:lnTo>
                                <a:lnTo>
                                  <a:pt x="4869" y="4236"/>
                                </a:lnTo>
                                <a:lnTo>
                                  <a:pt x="4872" y="4236"/>
                                </a:lnTo>
                                <a:lnTo>
                                  <a:pt x="4874" y="4236"/>
                                </a:lnTo>
                                <a:lnTo>
                                  <a:pt x="4874" y="4234"/>
                                </a:lnTo>
                                <a:lnTo>
                                  <a:pt x="4874" y="4236"/>
                                </a:lnTo>
                                <a:lnTo>
                                  <a:pt x="4939" y="4236"/>
                                </a:lnTo>
                                <a:lnTo>
                                  <a:pt x="4939" y="4238"/>
                                </a:lnTo>
                                <a:lnTo>
                                  <a:pt x="4941" y="4236"/>
                                </a:lnTo>
                                <a:lnTo>
                                  <a:pt x="4941" y="4238"/>
                                </a:lnTo>
                                <a:lnTo>
                                  <a:pt x="4941" y="4236"/>
                                </a:lnTo>
                                <a:lnTo>
                                  <a:pt x="4941" y="4238"/>
                                </a:lnTo>
                                <a:lnTo>
                                  <a:pt x="4941" y="4236"/>
                                </a:lnTo>
                                <a:lnTo>
                                  <a:pt x="4944" y="4236"/>
                                </a:lnTo>
                                <a:lnTo>
                                  <a:pt x="4944" y="4238"/>
                                </a:lnTo>
                                <a:lnTo>
                                  <a:pt x="4944" y="4236"/>
                                </a:lnTo>
                                <a:lnTo>
                                  <a:pt x="4944" y="4238"/>
                                </a:lnTo>
                                <a:lnTo>
                                  <a:pt x="4944" y="4236"/>
                                </a:lnTo>
                                <a:lnTo>
                                  <a:pt x="4944" y="4238"/>
                                </a:lnTo>
                                <a:lnTo>
                                  <a:pt x="4946" y="4238"/>
                                </a:lnTo>
                                <a:lnTo>
                                  <a:pt x="4958" y="4238"/>
                                </a:lnTo>
                                <a:lnTo>
                                  <a:pt x="4958" y="4236"/>
                                </a:lnTo>
                                <a:lnTo>
                                  <a:pt x="4958" y="4238"/>
                                </a:lnTo>
                                <a:lnTo>
                                  <a:pt x="4961" y="4238"/>
                                </a:lnTo>
                                <a:lnTo>
                                  <a:pt x="4961" y="4236"/>
                                </a:lnTo>
                                <a:lnTo>
                                  <a:pt x="4961" y="4238"/>
                                </a:lnTo>
                                <a:lnTo>
                                  <a:pt x="4961" y="4236"/>
                                </a:lnTo>
                                <a:lnTo>
                                  <a:pt x="4961" y="4238"/>
                                </a:lnTo>
                                <a:lnTo>
                                  <a:pt x="4963" y="4238"/>
                                </a:lnTo>
                                <a:lnTo>
                                  <a:pt x="4982" y="4238"/>
                                </a:lnTo>
                                <a:lnTo>
                                  <a:pt x="4983" y="4238"/>
                                </a:lnTo>
                              </a:path>
                            </a:pathLst>
                          </a:custGeom>
                          <a:noFill/>
                          <a:ln w="19812">
                            <a:solidFill>
                              <a:srgbClr val="8064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61"/>
                        <wps:cNvCnPr>
                          <a:cxnSpLocks noChangeShapeType="1"/>
                        </wps:cNvCnPr>
                        <wps:spPr bwMode="auto">
                          <a:xfrm>
                            <a:off x="2419" y="8052"/>
                            <a:ext cx="5015" cy="0"/>
                          </a:xfrm>
                          <a:prstGeom prst="line">
                            <a:avLst/>
                          </a:prstGeom>
                          <a:noFill/>
                          <a:ln w="28956">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254" name="Line 260"/>
                        <wps:cNvCnPr>
                          <a:cxnSpLocks noChangeShapeType="1"/>
                        </wps:cNvCnPr>
                        <wps:spPr bwMode="auto">
                          <a:xfrm>
                            <a:off x="8501" y="5344"/>
                            <a:ext cx="384" cy="0"/>
                          </a:xfrm>
                          <a:prstGeom prst="line">
                            <a:avLst/>
                          </a:prstGeom>
                          <a:noFill/>
                          <a:ln w="1905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5" name="Line 259"/>
                        <wps:cNvCnPr>
                          <a:cxnSpLocks noChangeShapeType="1"/>
                        </wps:cNvCnPr>
                        <wps:spPr bwMode="auto">
                          <a:xfrm>
                            <a:off x="8501" y="5682"/>
                            <a:ext cx="384" cy="0"/>
                          </a:xfrm>
                          <a:prstGeom prst="line">
                            <a:avLst/>
                          </a:prstGeom>
                          <a:noFill/>
                          <a:ln w="19050">
                            <a:solidFill>
                              <a:srgbClr val="9BBB59"/>
                            </a:solidFill>
                            <a:prstDash val="solid"/>
                            <a:round/>
                            <a:headEnd/>
                            <a:tailEnd/>
                          </a:ln>
                          <a:extLst>
                            <a:ext uri="{909E8E84-426E-40DD-AFC4-6F175D3DCCD1}">
                              <a14:hiddenFill xmlns:a14="http://schemas.microsoft.com/office/drawing/2010/main">
                                <a:noFill/>
                              </a14:hiddenFill>
                            </a:ext>
                          </a:extLst>
                        </wps:spPr>
                        <wps:bodyPr/>
                      </wps:wsp>
                      <wps:wsp>
                        <wps:cNvPr id="256" name="Line 258"/>
                        <wps:cNvCnPr>
                          <a:cxnSpLocks noChangeShapeType="1"/>
                        </wps:cNvCnPr>
                        <wps:spPr bwMode="auto">
                          <a:xfrm>
                            <a:off x="8501" y="6357"/>
                            <a:ext cx="384" cy="0"/>
                          </a:xfrm>
                          <a:prstGeom prst="line">
                            <a:avLst/>
                          </a:prstGeom>
                          <a:noFill/>
                          <a:ln w="19050">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257" name="Line 257"/>
                        <wps:cNvCnPr>
                          <a:cxnSpLocks noChangeShapeType="1"/>
                        </wps:cNvCnPr>
                        <wps:spPr bwMode="auto">
                          <a:xfrm>
                            <a:off x="8501" y="6694"/>
                            <a:ext cx="384" cy="0"/>
                          </a:xfrm>
                          <a:prstGeom prst="line">
                            <a:avLst/>
                          </a:prstGeom>
                          <a:noFill/>
                          <a:ln w="19050">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258" name="Line 256"/>
                        <wps:cNvCnPr>
                          <a:cxnSpLocks noChangeShapeType="1"/>
                        </wps:cNvCnPr>
                        <wps:spPr bwMode="auto">
                          <a:xfrm>
                            <a:off x="8501" y="7032"/>
                            <a:ext cx="384" cy="0"/>
                          </a:xfrm>
                          <a:prstGeom prst="line">
                            <a:avLst/>
                          </a:prstGeom>
                          <a:noFill/>
                          <a:ln w="19050">
                            <a:solidFill>
                              <a:srgbClr val="2C4D75"/>
                            </a:solidFill>
                            <a:prstDash val="solid"/>
                            <a:round/>
                            <a:headEnd/>
                            <a:tailEnd/>
                          </a:ln>
                          <a:extLst>
                            <a:ext uri="{909E8E84-426E-40DD-AFC4-6F175D3DCCD1}">
                              <a14:hiddenFill xmlns:a14="http://schemas.microsoft.com/office/drawing/2010/main">
                                <a:noFill/>
                              </a14:hiddenFill>
                            </a:ext>
                          </a:extLst>
                        </wps:spPr>
                        <wps:bodyPr/>
                      </wps:wsp>
                      <wps:wsp>
                        <wps:cNvPr id="259" name="Rectangle 255"/>
                        <wps:cNvSpPr>
                          <a:spLocks noChangeArrowheads="1"/>
                        </wps:cNvSpPr>
                        <wps:spPr bwMode="auto">
                          <a:xfrm>
                            <a:off x="1440" y="2362"/>
                            <a:ext cx="9360" cy="6792"/>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Text Box 254"/>
                        <wps:cNvSpPr txBox="1">
                          <a:spLocks noChangeArrowheads="1"/>
                        </wps:cNvSpPr>
                        <wps:spPr bwMode="auto">
                          <a:xfrm>
                            <a:off x="5179" y="2568"/>
                            <a:ext cx="19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3E6A" w14:textId="77777777" w:rsidR="00BC4CF1" w:rsidRPr="00775C37" w:rsidRDefault="00BC4CF1" w:rsidP="00775C37">
                              <w:pPr>
                                <w:spacing w:line="281" w:lineRule="exact"/>
                              </w:pPr>
                              <w:r w:rsidRPr="00775C37">
                                <w:rPr>
                                  <w:color w:val="595958"/>
                                </w:rPr>
                                <w:t>External Heating</w:t>
                              </w:r>
                            </w:p>
                          </w:txbxContent>
                        </wps:txbx>
                        <wps:bodyPr rot="0" vert="horz" wrap="square" lIns="0" tIns="0" rIns="0" bIns="0" anchor="t" anchorCtr="0" upright="1">
                          <a:noAutofit/>
                        </wps:bodyPr>
                      </wps:wsp>
                      <wps:wsp>
                        <wps:cNvPr id="261" name="Text Box 253"/>
                        <wps:cNvSpPr txBox="1">
                          <a:spLocks noChangeArrowheads="1"/>
                        </wps:cNvSpPr>
                        <wps:spPr bwMode="auto">
                          <a:xfrm>
                            <a:off x="1994" y="302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1A7C" w14:textId="77777777" w:rsidR="00BC4CF1" w:rsidRDefault="00BC4CF1" w:rsidP="00775C37">
                              <w:pPr>
                                <w:spacing w:line="180" w:lineRule="exact"/>
                                <w:rPr>
                                  <w:sz w:val="18"/>
                                </w:rPr>
                              </w:pPr>
                              <w:r>
                                <w:rPr>
                                  <w:color w:val="595958"/>
                                  <w:sz w:val="18"/>
                                </w:rPr>
                                <w:t>500</w:t>
                              </w:r>
                            </w:p>
                          </w:txbxContent>
                        </wps:txbx>
                        <wps:bodyPr rot="0" vert="horz" wrap="square" lIns="0" tIns="0" rIns="0" bIns="0" anchor="t" anchorCtr="0" upright="1">
                          <a:noAutofit/>
                        </wps:bodyPr>
                      </wps:wsp>
                      <wps:wsp>
                        <wps:cNvPr id="262" name="Text Box 252"/>
                        <wps:cNvSpPr txBox="1">
                          <a:spLocks noChangeArrowheads="1"/>
                        </wps:cNvSpPr>
                        <wps:spPr bwMode="auto">
                          <a:xfrm>
                            <a:off x="7571" y="302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E6CF" w14:textId="77777777" w:rsidR="00BC4CF1" w:rsidRDefault="00BC4CF1" w:rsidP="00775C37">
                              <w:pPr>
                                <w:spacing w:line="180" w:lineRule="exact"/>
                                <w:rPr>
                                  <w:sz w:val="18"/>
                                </w:rPr>
                              </w:pPr>
                              <w:r>
                                <w:rPr>
                                  <w:color w:val="595958"/>
                                  <w:sz w:val="18"/>
                                </w:rPr>
                                <w:t>2</w:t>
                              </w:r>
                            </w:p>
                          </w:txbxContent>
                        </wps:txbx>
                        <wps:bodyPr rot="0" vert="horz" wrap="square" lIns="0" tIns="0" rIns="0" bIns="0" anchor="t" anchorCtr="0" upright="1">
                          <a:noAutofit/>
                        </wps:bodyPr>
                      </wps:wsp>
                      <wps:wsp>
                        <wps:cNvPr id="263" name="Text Box 251"/>
                        <wps:cNvSpPr txBox="1">
                          <a:spLocks noChangeArrowheads="1"/>
                        </wps:cNvSpPr>
                        <wps:spPr bwMode="auto">
                          <a:xfrm>
                            <a:off x="1994" y="353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4C12" w14:textId="77777777" w:rsidR="00BC4CF1" w:rsidRDefault="00BC4CF1" w:rsidP="00775C37">
                              <w:pPr>
                                <w:spacing w:line="180" w:lineRule="exact"/>
                                <w:rPr>
                                  <w:sz w:val="18"/>
                                </w:rPr>
                              </w:pPr>
                              <w:r>
                                <w:rPr>
                                  <w:color w:val="595958"/>
                                  <w:sz w:val="18"/>
                                </w:rPr>
                                <w:t>450</w:t>
                              </w:r>
                            </w:p>
                          </w:txbxContent>
                        </wps:txbx>
                        <wps:bodyPr rot="0" vert="horz" wrap="square" lIns="0" tIns="0" rIns="0" bIns="0" anchor="t" anchorCtr="0" upright="1">
                          <a:noAutofit/>
                        </wps:bodyPr>
                      </wps:wsp>
                      <wps:wsp>
                        <wps:cNvPr id="264" name="Text Box 250"/>
                        <wps:cNvSpPr txBox="1">
                          <a:spLocks noChangeArrowheads="1"/>
                        </wps:cNvSpPr>
                        <wps:spPr bwMode="auto">
                          <a:xfrm>
                            <a:off x="7571" y="3489"/>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32335" w14:textId="77777777" w:rsidR="00BC4CF1" w:rsidRDefault="00BC4CF1" w:rsidP="00775C37">
                              <w:pPr>
                                <w:spacing w:line="180" w:lineRule="exact"/>
                                <w:rPr>
                                  <w:sz w:val="18"/>
                                </w:rPr>
                              </w:pPr>
                              <w:r>
                                <w:rPr>
                                  <w:color w:val="595958"/>
                                  <w:sz w:val="18"/>
                                </w:rPr>
                                <w:t>1.8</w:t>
                              </w:r>
                            </w:p>
                          </w:txbxContent>
                        </wps:txbx>
                        <wps:bodyPr rot="0" vert="horz" wrap="square" lIns="0" tIns="0" rIns="0" bIns="0" anchor="t" anchorCtr="0" upright="1">
                          <a:noAutofit/>
                        </wps:bodyPr>
                      </wps:wsp>
                      <wps:wsp>
                        <wps:cNvPr id="265" name="Text Box 249"/>
                        <wps:cNvSpPr txBox="1">
                          <a:spLocks noChangeArrowheads="1"/>
                        </wps:cNvSpPr>
                        <wps:spPr bwMode="auto">
                          <a:xfrm>
                            <a:off x="1994" y="405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8BD5" w14:textId="77777777" w:rsidR="00BC4CF1" w:rsidRDefault="00BC4CF1" w:rsidP="00775C37">
                              <w:pPr>
                                <w:spacing w:line="180" w:lineRule="exact"/>
                                <w:rPr>
                                  <w:sz w:val="18"/>
                                </w:rPr>
                              </w:pPr>
                              <w:r>
                                <w:rPr>
                                  <w:color w:val="595958"/>
                                  <w:sz w:val="18"/>
                                </w:rPr>
                                <w:t>400</w:t>
                              </w:r>
                            </w:p>
                          </w:txbxContent>
                        </wps:txbx>
                        <wps:bodyPr rot="0" vert="horz" wrap="square" lIns="0" tIns="0" rIns="0" bIns="0" anchor="t" anchorCtr="0" upright="1">
                          <a:noAutofit/>
                        </wps:bodyPr>
                      </wps:wsp>
                      <wps:wsp>
                        <wps:cNvPr id="266" name="Text Box 248"/>
                        <wps:cNvSpPr txBox="1">
                          <a:spLocks noChangeArrowheads="1"/>
                        </wps:cNvSpPr>
                        <wps:spPr bwMode="auto">
                          <a:xfrm>
                            <a:off x="7571" y="3958"/>
                            <a:ext cx="249"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53A8" w14:textId="77777777" w:rsidR="00BC4CF1" w:rsidRDefault="00BC4CF1" w:rsidP="00775C37">
                              <w:pPr>
                                <w:spacing w:line="183" w:lineRule="exact"/>
                                <w:rPr>
                                  <w:sz w:val="18"/>
                                </w:rPr>
                              </w:pPr>
                              <w:r>
                                <w:rPr>
                                  <w:color w:val="595958"/>
                                  <w:sz w:val="18"/>
                                </w:rPr>
                                <w:t>1.6</w:t>
                              </w:r>
                            </w:p>
                            <w:p w14:paraId="606D0F5F" w14:textId="77777777" w:rsidR="00BC4CF1" w:rsidRDefault="00BC4CF1" w:rsidP="00775C37">
                              <w:pPr>
                                <w:spacing w:before="5"/>
                              </w:pPr>
                            </w:p>
                            <w:p w14:paraId="52F3AA52" w14:textId="77777777" w:rsidR="00BC4CF1" w:rsidRDefault="00BC4CF1" w:rsidP="00775C37">
                              <w:pPr>
                                <w:spacing w:line="216" w:lineRule="exact"/>
                                <w:rPr>
                                  <w:sz w:val="18"/>
                                </w:rPr>
                              </w:pPr>
                              <w:r>
                                <w:rPr>
                                  <w:color w:val="595958"/>
                                  <w:sz w:val="18"/>
                                </w:rPr>
                                <w:t>1.4</w:t>
                              </w:r>
                            </w:p>
                          </w:txbxContent>
                        </wps:txbx>
                        <wps:bodyPr rot="0" vert="horz" wrap="square" lIns="0" tIns="0" rIns="0" bIns="0" anchor="t" anchorCtr="0" upright="1">
                          <a:noAutofit/>
                        </wps:bodyPr>
                      </wps:wsp>
                      <wps:wsp>
                        <wps:cNvPr id="267" name="Text Box 247"/>
                        <wps:cNvSpPr txBox="1">
                          <a:spLocks noChangeArrowheads="1"/>
                        </wps:cNvSpPr>
                        <wps:spPr bwMode="auto">
                          <a:xfrm>
                            <a:off x="1994" y="456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E5ED" w14:textId="77777777" w:rsidR="00BC4CF1" w:rsidRDefault="00BC4CF1" w:rsidP="00775C37">
                              <w:pPr>
                                <w:spacing w:line="180" w:lineRule="exact"/>
                                <w:rPr>
                                  <w:sz w:val="18"/>
                                </w:rPr>
                              </w:pPr>
                              <w:r>
                                <w:rPr>
                                  <w:color w:val="595958"/>
                                  <w:sz w:val="18"/>
                                </w:rPr>
                                <w:t>350</w:t>
                              </w:r>
                            </w:p>
                          </w:txbxContent>
                        </wps:txbx>
                        <wps:bodyPr rot="0" vert="horz" wrap="square" lIns="0" tIns="0" rIns="0" bIns="0" anchor="t" anchorCtr="0" upright="1">
                          <a:noAutofit/>
                        </wps:bodyPr>
                      </wps:wsp>
                      <wps:wsp>
                        <wps:cNvPr id="268" name="Text Box 246"/>
                        <wps:cNvSpPr txBox="1">
                          <a:spLocks noChangeArrowheads="1"/>
                        </wps:cNvSpPr>
                        <wps:spPr bwMode="auto">
                          <a:xfrm>
                            <a:off x="7571" y="4897"/>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A2A5" w14:textId="77777777" w:rsidR="00BC4CF1" w:rsidRDefault="00BC4CF1" w:rsidP="00775C37">
                              <w:pPr>
                                <w:spacing w:line="180" w:lineRule="exact"/>
                                <w:rPr>
                                  <w:sz w:val="18"/>
                                </w:rPr>
                              </w:pPr>
                              <w:r>
                                <w:rPr>
                                  <w:color w:val="595958"/>
                                  <w:sz w:val="18"/>
                                </w:rPr>
                                <w:t>1.2</w:t>
                              </w:r>
                            </w:p>
                          </w:txbxContent>
                        </wps:txbx>
                        <wps:bodyPr rot="0" vert="horz" wrap="square" lIns="0" tIns="0" rIns="0" bIns="0" anchor="t" anchorCtr="0" upright="1">
                          <a:noAutofit/>
                        </wps:bodyPr>
                      </wps:wsp>
                      <wps:wsp>
                        <wps:cNvPr id="269" name="Text Box 245"/>
                        <wps:cNvSpPr txBox="1">
                          <a:spLocks noChangeArrowheads="1"/>
                        </wps:cNvSpPr>
                        <wps:spPr bwMode="auto">
                          <a:xfrm>
                            <a:off x="1994" y="508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A5CD9" w14:textId="77777777" w:rsidR="00BC4CF1" w:rsidRDefault="00BC4CF1" w:rsidP="00775C37">
                              <w:pPr>
                                <w:spacing w:line="180" w:lineRule="exact"/>
                                <w:rPr>
                                  <w:sz w:val="18"/>
                                </w:rPr>
                              </w:pPr>
                              <w:r>
                                <w:rPr>
                                  <w:color w:val="595958"/>
                                  <w:sz w:val="18"/>
                                </w:rPr>
                                <w:t>300</w:t>
                              </w:r>
                            </w:p>
                          </w:txbxContent>
                        </wps:txbx>
                        <wps:bodyPr rot="0" vert="horz" wrap="square" lIns="0" tIns="0" rIns="0" bIns="0" anchor="t" anchorCtr="0" upright="1">
                          <a:noAutofit/>
                        </wps:bodyPr>
                      </wps:wsp>
                      <wps:wsp>
                        <wps:cNvPr id="270" name="Text Box 244"/>
                        <wps:cNvSpPr txBox="1">
                          <a:spLocks noChangeArrowheads="1"/>
                        </wps:cNvSpPr>
                        <wps:spPr bwMode="auto">
                          <a:xfrm>
                            <a:off x="7571" y="536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C08D" w14:textId="77777777" w:rsidR="00BC4CF1" w:rsidRDefault="00BC4CF1" w:rsidP="00775C37">
                              <w:pPr>
                                <w:spacing w:line="180" w:lineRule="exact"/>
                                <w:rPr>
                                  <w:sz w:val="18"/>
                                </w:rPr>
                              </w:pPr>
                              <w:r>
                                <w:rPr>
                                  <w:color w:val="595958"/>
                                  <w:sz w:val="18"/>
                                </w:rPr>
                                <w:t>1</w:t>
                              </w:r>
                            </w:p>
                          </w:txbxContent>
                        </wps:txbx>
                        <wps:bodyPr rot="0" vert="horz" wrap="square" lIns="0" tIns="0" rIns="0" bIns="0" anchor="t" anchorCtr="0" upright="1">
                          <a:noAutofit/>
                        </wps:bodyPr>
                      </wps:wsp>
                      <wps:wsp>
                        <wps:cNvPr id="271" name="Text Box 243"/>
                        <wps:cNvSpPr txBox="1">
                          <a:spLocks noChangeArrowheads="1"/>
                        </wps:cNvSpPr>
                        <wps:spPr bwMode="auto">
                          <a:xfrm>
                            <a:off x="8501" y="4897"/>
                            <a:ext cx="196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EB9E" w14:textId="77777777" w:rsidR="00BC4CF1" w:rsidRDefault="00BC4CF1" w:rsidP="00775C37">
                              <w:pPr>
                                <w:tabs>
                                  <w:tab w:val="left" w:pos="383"/>
                                </w:tabs>
                                <w:spacing w:line="209" w:lineRule="exact"/>
                                <w:rPr>
                                  <w:sz w:val="18"/>
                                </w:rPr>
                              </w:pPr>
                              <w:r>
                                <w:rPr>
                                  <w:color w:val="595958"/>
                                  <w:position w:val="3"/>
                                  <w:sz w:val="18"/>
                                  <w:u w:val="thick" w:color="4F81BD"/>
                                </w:rPr>
                                <w:t xml:space="preserve"> </w:t>
                              </w:r>
                              <w:r>
                                <w:rPr>
                                  <w:color w:val="595958"/>
                                  <w:position w:val="3"/>
                                  <w:sz w:val="18"/>
                                  <w:u w:val="thick" w:color="4F81BD"/>
                                </w:rPr>
                                <w:tab/>
                              </w:r>
                              <w:r>
                                <w:rPr>
                                  <w:color w:val="595958"/>
                                  <w:spacing w:val="-1"/>
                                  <w:position w:val="3"/>
                                  <w:sz w:val="18"/>
                                </w:rPr>
                                <w:t xml:space="preserve"> </w:t>
                              </w:r>
                              <w:r>
                                <w:rPr>
                                  <w:color w:val="595958"/>
                                  <w:sz w:val="18"/>
                                </w:rPr>
                                <w:t>TC1 - Top</w:t>
                              </w:r>
                              <w:r>
                                <w:rPr>
                                  <w:color w:val="595958"/>
                                  <w:spacing w:val="-4"/>
                                  <w:sz w:val="18"/>
                                </w:rPr>
                                <w:t xml:space="preserve"> </w:t>
                              </w:r>
                              <w:r>
                                <w:rPr>
                                  <w:color w:val="595958"/>
                                  <w:sz w:val="18"/>
                                </w:rPr>
                                <w:t>Middle</w:t>
                              </w:r>
                            </w:p>
                            <w:p w14:paraId="09BED2C2" w14:textId="77777777" w:rsidR="00BC4CF1" w:rsidRDefault="00BC4CF1" w:rsidP="00775C37">
                              <w:pPr>
                                <w:spacing w:before="117" w:line="216" w:lineRule="exact"/>
                                <w:ind w:left="424"/>
                                <w:rPr>
                                  <w:sz w:val="18"/>
                                </w:rPr>
                              </w:pPr>
                              <w:r>
                                <w:rPr>
                                  <w:color w:val="595958"/>
                                  <w:sz w:val="18"/>
                                </w:rPr>
                                <w:t>TC2 - Bottom Middle</w:t>
                              </w:r>
                            </w:p>
                          </w:txbxContent>
                        </wps:txbx>
                        <wps:bodyPr rot="0" vert="horz" wrap="square" lIns="0" tIns="0" rIns="0" bIns="0" anchor="t" anchorCtr="0" upright="1">
                          <a:noAutofit/>
                        </wps:bodyPr>
                      </wps:wsp>
                      <wps:wsp>
                        <wps:cNvPr id="272" name="Text Box 242"/>
                        <wps:cNvSpPr txBox="1">
                          <a:spLocks noChangeArrowheads="1"/>
                        </wps:cNvSpPr>
                        <wps:spPr bwMode="auto">
                          <a:xfrm>
                            <a:off x="1994" y="560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2574" w14:textId="77777777" w:rsidR="00BC4CF1" w:rsidRDefault="00BC4CF1" w:rsidP="00775C37">
                              <w:pPr>
                                <w:spacing w:line="180" w:lineRule="exact"/>
                                <w:rPr>
                                  <w:sz w:val="18"/>
                                </w:rPr>
                              </w:pPr>
                              <w:r>
                                <w:rPr>
                                  <w:color w:val="595958"/>
                                  <w:sz w:val="18"/>
                                </w:rPr>
                                <w:t>250</w:t>
                              </w:r>
                            </w:p>
                          </w:txbxContent>
                        </wps:txbx>
                        <wps:bodyPr rot="0" vert="horz" wrap="square" lIns="0" tIns="0" rIns="0" bIns="0" anchor="t" anchorCtr="0" upright="1">
                          <a:noAutofit/>
                        </wps:bodyPr>
                      </wps:wsp>
                      <wps:wsp>
                        <wps:cNvPr id="273" name="Text Box 241"/>
                        <wps:cNvSpPr txBox="1">
                          <a:spLocks noChangeArrowheads="1"/>
                        </wps:cNvSpPr>
                        <wps:spPr bwMode="auto">
                          <a:xfrm>
                            <a:off x="7571" y="5835"/>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1D032" w14:textId="77777777" w:rsidR="00BC4CF1" w:rsidRDefault="00BC4CF1" w:rsidP="00775C37">
                              <w:pPr>
                                <w:spacing w:line="180" w:lineRule="exact"/>
                                <w:rPr>
                                  <w:sz w:val="18"/>
                                </w:rPr>
                              </w:pPr>
                              <w:r>
                                <w:rPr>
                                  <w:color w:val="595958"/>
                                  <w:sz w:val="18"/>
                                </w:rPr>
                                <w:t>0.8</w:t>
                              </w:r>
                            </w:p>
                          </w:txbxContent>
                        </wps:txbx>
                        <wps:bodyPr rot="0" vert="horz" wrap="square" lIns="0" tIns="0" rIns="0" bIns="0" anchor="t" anchorCtr="0" upright="1">
                          <a:noAutofit/>
                        </wps:bodyPr>
                      </wps:wsp>
                      <wps:wsp>
                        <wps:cNvPr id="274" name="Text Box 240"/>
                        <wps:cNvSpPr txBox="1">
                          <a:spLocks noChangeArrowheads="1"/>
                        </wps:cNvSpPr>
                        <wps:spPr bwMode="auto">
                          <a:xfrm>
                            <a:off x="1994" y="611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EE25" w14:textId="77777777" w:rsidR="00BC4CF1" w:rsidRDefault="00BC4CF1" w:rsidP="00775C37">
                              <w:pPr>
                                <w:spacing w:line="180" w:lineRule="exact"/>
                                <w:rPr>
                                  <w:sz w:val="18"/>
                                </w:rPr>
                              </w:pPr>
                              <w:r>
                                <w:rPr>
                                  <w:color w:val="595958"/>
                                  <w:sz w:val="18"/>
                                </w:rPr>
                                <w:t>200</w:t>
                              </w:r>
                            </w:p>
                          </w:txbxContent>
                        </wps:txbx>
                        <wps:bodyPr rot="0" vert="horz" wrap="square" lIns="0" tIns="0" rIns="0" bIns="0" anchor="t" anchorCtr="0" upright="1">
                          <a:noAutofit/>
                        </wps:bodyPr>
                      </wps:wsp>
                      <wps:wsp>
                        <wps:cNvPr id="275" name="Text Box 239"/>
                        <wps:cNvSpPr txBox="1">
                          <a:spLocks noChangeArrowheads="1"/>
                        </wps:cNvSpPr>
                        <wps:spPr bwMode="auto">
                          <a:xfrm>
                            <a:off x="7571" y="6305"/>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F56E" w14:textId="77777777" w:rsidR="00BC4CF1" w:rsidRDefault="00BC4CF1" w:rsidP="00775C37">
                              <w:pPr>
                                <w:spacing w:line="180" w:lineRule="exact"/>
                                <w:rPr>
                                  <w:sz w:val="18"/>
                                </w:rPr>
                              </w:pPr>
                              <w:r>
                                <w:rPr>
                                  <w:color w:val="595958"/>
                                  <w:sz w:val="18"/>
                                </w:rPr>
                                <w:t>0.6</w:t>
                              </w:r>
                            </w:p>
                          </w:txbxContent>
                        </wps:txbx>
                        <wps:bodyPr rot="0" vert="horz" wrap="square" lIns="0" tIns="0" rIns="0" bIns="0" anchor="t" anchorCtr="0" upright="1">
                          <a:noAutofit/>
                        </wps:bodyPr>
                      </wps:wsp>
                      <wps:wsp>
                        <wps:cNvPr id="276" name="Text Box 238"/>
                        <wps:cNvSpPr txBox="1">
                          <a:spLocks noChangeArrowheads="1"/>
                        </wps:cNvSpPr>
                        <wps:spPr bwMode="auto">
                          <a:xfrm>
                            <a:off x="1994" y="663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5DB1" w14:textId="77777777" w:rsidR="00BC4CF1" w:rsidRDefault="00BC4CF1" w:rsidP="00775C37">
                              <w:pPr>
                                <w:spacing w:line="180" w:lineRule="exact"/>
                                <w:rPr>
                                  <w:sz w:val="18"/>
                                </w:rPr>
                              </w:pPr>
                              <w:r>
                                <w:rPr>
                                  <w:color w:val="595958"/>
                                  <w:sz w:val="18"/>
                                </w:rPr>
                                <w:t>150</w:t>
                              </w:r>
                            </w:p>
                          </w:txbxContent>
                        </wps:txbx>
                        <wps:bodyPr rot="0" vert="horz" wrap="square" lIns="0" tIns="0" rIns="0" bIns="0" anchor="t" anchorCtr="0" upright="1">
                          <a:noAutofit/>
                        </wps:bodyPr>
                      </wps:wsp>
                      <wps:wsp>
                        <wps:cNvPr id="277" name="Text Box 237"/>
                        <wps:cNvSpPr txBox="1">
                          <a:spLocks noChangeArrowheads="1"/>
                        </wps:cNvSpPr>
                        <wps:spPr bwMode="auto">
                          <a:xfrm>
                            <a:off x="7571" y="6774"/>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3C3E" w14:textId="77777777" w:rsidR="00BC4CF1" w:rsidRDefault="00BC4CF1" w:rsidP="00775C37">
                              <w:pPr>
                                <w:spacing w:line="180" w:lineRule="exact"/>
                                <w:rPr>
                                  <w:sz w:val="18"/>
                                </w:rPr>
                              </w:pPr>
                              <w:r>
                                <w:rPr>
                                  <w:color w:val="595958"/>
                                  <w:sz w:val="18"/>
                                </w:rPr>
                                <w:t>0.4</w:t>
                              </w:r>
                            </w:p>
                          </w:txbxContent>
                        </wps:txbx>
                        <wps:bodyPr rot="0" vert="horz" wrap="square" lIns="0" tIns="0" rIns="0" bIns="0" anchor="t" anchorCtr="0" upright="1">
                          <a:noAutofit/>
                        </wps:bodyPr>
                      </wps:wsp>
                      <wps:wsp>
                        <wps:cNvPr id="278" name="Text Box 236"/>
                        <wps:cNvSpPr txBox="1">
                          <a:spLocks noChangeArrowheads="1"/>
                        </wps:cNvSpPr>
                        <wps:spPr bwMode="auto">
                          <a:xfrm>
                            <a:off x="8501" y="5597"/>
                            <a:ext cx="2396"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1AEC" w14:textId="77777777" w:rsidR="00BC4CF1" w:rsidRDefault="00BC4CF1" w:rsidP="00775C37">
                              <w:pPr>
                                <w:spacing w:line="183" w:lineRule="exact"/>
                                <w:ind w:left="424"/>
                                <w:rPr>
                                  <w:sz w:val="18"/>
                                </w:rPr>
                              </w:pPr>
                              <w:r>
                                <w:rPr>
                                  <w:color w:val="595958"/>
                                  <w:sz w:val="18"/>
                                </w:rPr>
                                <w:t>TC3 - Side</w:t>
                              </w:r>
                            </w:p>
                            <w:p w14:paraId="19A4A814" w14:textId="77777777" w:rsidR="00BC4CF1" w:rsidRDefault="00BC4CF1" w:rsidP="00775C37">
                              <w:pPr>
                                <w:tabs>
                                  <w:tab w:val="left" w:pos="383"/>
                                </w:tabs>
                                <w:spacing w:before="117" w:line="369" w:lineRule="auto"/>
                                <w:ind w:left="424" w:right="18" w:hanging="425"/>
                                <w:rPr>
                                  <w:sz w:val="18"/>
                                </w:rPr>
                              </w:pPr>
                              <w:r>
                                <w:rPr>
                                  <w:color w:val="595958"/>
                                  <w:position w:val="10"/>
                                  <w:sz w:val="18"/>
                                  <w:u w:val="thick" w:color="8064A2"/>
                                </w:rPr>
                                <w:t xml:space="preserve"> </w:t>
                              </w:r>
                              <w:r>
                                <w:rPr>
                                  <w:color w:val="595958"/>
                                  <w:position w:val="10"/>
                                  <w:sz w:val="18"/>
                                  <w:u w:val="thick" w:color="8064A2"/>
                                </w:rPr>
                                <w:tab/>
                              </w:r>
                              <w:r>
                                <w:rPr>
                                  <w:color w:val="595958"/>
                                  <w:spacing w:val="-1"/>
                                  <w:position w:val="10"/>
                                  <w:sz w:val="18"/>
                                </w:rPr>
                                <w:t xml:space="preserve"> </w:t>
                              </w:r>
                              <w:r>
                                <w:rPr>
                                  <w:color w:val="595958"/>
                                  <w:sz w:val="18"/>
                                </w:rPr>
                                <w:t>TC4 - Positive Terminal TC5 - Expected Vent Ambient</w:t>
                              </w:r>
                            </w:p>
                            <w:p w14:paraId="5CD0C0A9" w14:textId="77777777" w:rsidR="00BC4CF1" w:rsidRDefault="00BC4CF1" w:rsidP="00775C37">
                              <w:pPr>
                                <w:spacing w:line="214" w:lineRule="exact"/>
                                <w:ind w:left="424"/>
                                <w:rPr>
                                  <w:sz w:val="18"/>
                                </w:rPr>
                              </w:pPr>
                              <w:r>
                                <w:rPr>
                                  <w:color w:val="595958"/>
                                  <w:sz w:val="18"/>
                                </w:rPr>
                                <w:t>Voltage</w:t>
                              </w:r>
                            </w:p>
                          </w:txbxContent>
                        </wps:txbx>
                        <wps:bodyPr rot="0" vert="horz" wrap="square" lIns="0" tIns="0" rIns="0" bIns="0" anchor="t" anchorCtr="0" upright="1">
                          <a:noAutofit/>
                        </wps:bodyPr>
                      </wps:wsp>
                      <wps:wsp>
                        <wps:cNvPr id="279" name="Text Box 235"/>
                        <wps:cNvSpPr txBox="1">
                          <a:spLocks noChangeArrowheads="1"/>
                        </wps:cNvSpPr>
                        <wps:spPr bwMode="auto">
                          <a:xfrm>
                            <a:off x="1994" y="714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BF27A" w14:textId="77777777" w:rsidR="00BC4CF1" w:rsidRDefault="00BC4CF1" w:rsidP="00775C37">
                              <w:pPr>
                                <w:spacing w:line="180" w:lineRule="exact"/>
                                <w:rPr>
                                  <w:sz w:val="18"/>
                                </w:rPr>
                              </w:pPr>
                              <w:r>
                                <w:rPr>
                                  <w:color w:val="595958"/>
                                  <w:sz w:val="18"/>
                                </w:rPr>
                                <w:t>100</w:t>
                              </w:r>
                            </w:p>
                          </w:txbxContent>
                        </wps:txbx>
                        <wps:bodyPr rot="0" vert="horz" wrap="square" lIns="0" tIns="0" rIns="0" bIns="0" anchor="t" anchorCtr="0" upright="1">
                          <a:noAutofit/>
                        </wps:bodyPr>
                      </wps:wsp>
                      <wps:wsp>
                        <wps:cNvPr id="280" name="Text Box 234"/>
                        <wps:cNvSpPr txBox="1">
                          <a:spLocks noChangeArrowheads="1"/>
                        </wps:cNvSpPr>
                        <wps:spPr bwMode="auto">
                          <a:xfrm>
                            <a:off x="7571" y="7243"/>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1F6A" w14:textId="77777777" w:rsidR="00BC4CF1" w:rsidRDefault="00BC4CF1" w:rsidP="00775C37">
                              <w:pPr>
                                <w:spacing w:line="180" w:lineRule="exact"/>
                                <w:rPr>
                                  <w:sz w:val="18"/>
                                </w:rPr>
                              </w:pPr>
                              <w:r>
                                <w:rPr>
                                  <w:color w:val="595958"/>
                                  <w:sz w:val="18"/>
                                </w:rPr>
                                <w:t>0.2</w:t>
                              </w:r>
                            </w:p>
                          </w:txbxContent>
                        </wps:txbx>
                        <wps:bodyPr rot="0" vert="horz" wrap="square" lIns="0" tIns="0" rIns="0" bIns="0" anchor="t" anchorCtr="0" upright="1">
                          <a:noAutofit/>
                        </wps:bodyPr>
                      </wps:wsp>
                      <wps:wsp>
                        <wps:cNvPr id="281" name="Text Box 233"/>
                        <wps:cNvSpPr txBox="1">
                          <a:spLocks noChangeArrowheads="1"/>
                        </wps:cNvSpPr>
                        <wps:spPr bwMode="auto">
                          <a:xfrm>
                            <a:off x="2085" y="766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1155" w14:textId="77777777" w:rsidR="00BC4CF1" w:rsidRDefault="00BC4CF1" w:rsidP="00775C37">
                              <w:pPr>
                                <w:spacing w:line="180" w:lineRule="exact"/>
                                <w:rPr>
                                  <w:sz w:val="18"/>
                                </w:rPr>
                              </w:pPr>
                              <w:r>
                                <w:rPr>
                                  <w:color w:val="595958"/>
                                  <w:sz w:val="18"/>
                                </w:rPr>
                                <w:t>50</w:t>
                              </w:r>
                            </w:p>
                          </w:txbxContent>
                        </wps:txbx>
                        <wps:bodyPr rot="0" vert="horz" wrap="square" lIns="0" tIns="0" rIns="0" bIns="0" anchor="t" anchorCtr="0" upright="1">
                          <a:noAutofit/>
                        </wps:bodyPr>
                      </wps:wsp>
                      <wps:wsp>
                        <wps:cNvPr id="282" name="Text Box 232"/>
                        <wps:cNvSpPr txBox="1">
                          <a:spLocks noChangeArrowheads="1"/>
                        </wps:cNvSpPr>
                        <wps:spPr bwMode="auto">
                          <a:xfrm>
                            <a:off x="7571" y="771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1ABF6" w14:textId="77777777" w:rsidR="00BC4CF1" w:rsidRDefault="00BC4CF1" w:rsidP="00775C37">
                              <w:pPr>
                                <w:spacing w:line="180" w:lineRule="exact"/>
                                <w:rPr>
                                  <w:sz w:val="18"/>
                                </w:rPr>
                              </w:pPr>
                              <w:r>
                                <w:rPr>
                                  <w:color w:val="595958"/>
                                  <w:sz w:val="18"/>
                                </w:rPr>
                                <w:t>0</w:t>
                              </w:r>
                            </w:p>
                          </w:txbxContent>
                        </wps:txbx>
                        <wps:bodyPr rot="0" vert="horz" wrap="square" lIns="0" tIns="0" rIns="0" bIns="0" anchor="t" anchorCtr="0" upright="1">
                          <a:noAutofit/>
                        </wps:bodyPr>
                      </wps:wsp>
                      <wps:wsp>
                        <wps:cNvPr id="283" name="Text Box 231"/>
                        <wps:cNvSpPr txBox="1">
                          <a:spLocks noChangeArrowheads="1"/>
                        </wps:cNvSpPr>
                        <wps:spPr bwMode="auto">
                          <a:xfrm>
                            <a:off x="2176" y="818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0484" w14:textId="77777777" w:rsidR="00BC4CF1" w:rsidRDefault="00BC4CF1" w:rsidP="00775C37">
                              <w:pPr>
                                <w:spacing w:line="180" w:lineRule="exact"/>
                                <w:rPr>
                                  <w:sz w:val="18"/>
                                </w:rPr>
                              </w:pPr>
                              <w:r>
                                <w:rPr>
                                  <w:color w:val="595958"/>
                                  <w:sz w:val="18"/>
                                </w:rPr>
                                <w:t>0</w:t>
                              </w:r>
                            </w:p>
                          </w:txbxContent>
                        </wps:txbx>
                        <wps:bodyPr rot="0" vert="horz" wrap="square" lIns="0" tIns="0" rIns="0" bIns="0" anchor="t" anchorCtr="0" upright="1">
                          <a:noAutofit/>
                        </wps:bodyPr>
                      </wps:wsp>
                      <wps:wsp>
                        <wps:cNvPr id="284" name="Text Box 230"/>
                        <wps:cNvSpPr txBox="1">
                          <a:spLocks noChangeArrowheads="1"/>
                        </wps:cNvSpPr>
                        <wps:spPr bwMode="auto">
                          <a:xfrm>
                            <a:off x="7571" y="8182"/>
                            <a:ext cx="3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CF114" w14:textId="77777777" w:rsidR="00BC4CF1" w:rsidRDefault="00BC4CF1" w:rsidP="00775C37">
                              <w:pPr>
                                <w:spacing w:line="180" w:lineRule="exact"/>
                                <w:rPr>
                                  <w:sz w:val="18"/>
                                </w:rPr>
                              </w:pPr>
                              <w:r>
                                <w:rPr>
                                  <w:color w:val="595958"/>
                                  <w:sz w:val="18"/>
                                </w:rPr>
                                <w:t>-0.2</w:t>
                              </w:r>
                            </w:p>
                          </w:txbxContent>
                        </wps:txbx>
                        <wps:bodyPr rot="0" vert="horz" wrap="square" lIns="0" tIns="0" rIns="0" bIns="0" anchor="t" anchorCtr="0" upright="1">
                          <a:noAutofit/>
                        </wps:bodyPr>
                      </wps:wsp>
                      <wps:wsp>
                        <wps:cNvPr id="285" name="Text Box 229"/>
                        <wps:cNvSpPr txBox="1">
                          <a:spLocks noChangeArrowheads="1"/>
                        </wps:cNvSpPr>
                        <wps:spPr bwMode="auto">
                          <a:xfrm>
                            <a:off x="2388" y="8416"/>
                            <a:ext cx="517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5DC9" w14:textId="77777777" w:rsidR="00BC4CF1" w:rsidRDefault="00BC4CF1" w:rsidP="00775C37">
                              <w:pPr>
                                <w:tabs>
                                  <w:tab w:val="left" w:pos="902"/>
                                  <w:tab w:val="left" w:pos="1896"/>
                                  <w:tab w:val="left" w:pos="2890"/>
                                  <w:tab w:val="left" w:pos="3884"/>
                                  <w:tab w:val="left" w:pos="4878"/>
                                </w:tabs>
                                <w:spacing w:line="183" w:lineRule="exact"/>
                                <w:ind w:right="18"/>
                                <w:jc w:val="center"/>
                                <w:rPr>
                                  <w:sz w:val="18"/>
                                </w:rPr>
                              </w:pPr>
                              <w:r>
                                <w:rPr>
                                  <w:color w:val="595958"/>
                                  <w:sz w:val="18"/>
                                </w:rPr>
                                <w:t>0</w:t>
                              </w:r>
                              <w:r>
                                <w:rPr>
                                  <w:color w:val="595958"/>
                                  <w:sz w:val="18"/>
                                </w:rPr>
                                <w:tab/>
                                <w:t>100</w:t>
                              </w:r>
                              <w:r>
                                <w:rPr>
                                  <w:color w:val="595958"/>
                                  <w:sz w:val="18"/>
                                </w:rPr>
                                <w:tab/>
                                <w:t>200</w:t>
                              </w:r>
                              <w:r>
                                <w:rPr>
                                  <w:color w:val="595958"/>
                                  <w:sz w:val="18"/>
                                </w:rPr>
                                <w:tab/>
                                <w:t>300</w:t>
                              </w:r>
                              <w:r>
                                <w:rPr>
                                  <w:color w:val="595958"/>
                                  <w:sz w:val="18"/>
                                </w:rPr>
                                <w:tab/>
                                <w:t>400</w:t>
                              </w:r>
                              <w:r>
                                <w:rPr>
                                  <w:color w:val="595958"/>
                                  <w:sz w:val="18"/>
                                </w:rPr>
                                <w:tab/>
                              </w:r>
                              <w:r>
                                <w:rPr>
                                  <w:color w:val="595958"/>
                                  <w:spacing w:val="-6"/>
                                  <w:sz w:val="18"/>
                                </w:rPr>
                                <w:t>500</w:t>
                              </w:r>
                            </w:p>
                            <w:p w14:paraId="4BDFD9D6" w14:textId="77777777" w:rsidR="00BC4CF1" w:rsidRDefault="00BC4CF1" w:rsidP="00775C37">
                              <w:pPr>
                                <w:spacing w:before="60" w:line="240" w:lineRule="exact"/>
                                <w:ind w:right="108"/>
                                <w:jc w:val="center"/>
                              </w:pPr>
                              <w:r>
                                <w:rPr>
                                  <w:color w:val="595958"/>
                                </w:rPr>
                                <w:t>Time, Minutes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B8B9E" id="Group 228" o:spid="_x0000_s1073" style="position:absolute;margin-left:57.5pt;margin-top:.9pt;width:472.85pt;height:339.6pt;z-index:251662336;mso-position-horizontal-relative:page;mso-position-vertical-relative:text" coordorigin="1440,2362" coordsize="9457,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">
                <v:shape id="AutoShape 268" o:spid="_x0000_s1074" style="position:absolute;left:2323;top:3103;width:4971;height:4647;visibility:visible;mso-wrap-style:square;v-text-anchor:top" coordsize="4971,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" path="m,4646r4970,m,4130r4970,m,3614r4970,m,3098r4970,m,2582r4970,m,2066r4970,m,1548r4970,m,1032r4970,m,516r4970,m,l4970,e" filled="f" strokecolor="#dadada" strokeweight=".72pt">
                  <v:path arrowok="t" o:connecttype="custom" o:connectlocs="0,7750;4970,7750;0,7234;4970,7234;0,6718;4970,6718;0,6202;4970,6202;0,5686;4970,5686;0,5170;4970,5170;0,4652;4970,4652;0,4136;4970,4136;0,3620;4970,3620;0,3104;4970,3104" o:connectangles="0,0,0,0,0,0,0,0,0,0,0,0,0,0,0,0,0,0,0,0"/>
                </v:shape>
                <v:shape id="AutoShape 267" o:spid="_x0000_s1075" style="position:absolute;left:3429;top:3103;width:3975;height:5163;visibility:visible;mso-wrap-style:square;v-text-anchor:top" coordsize="3975,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" path="m,l,5162m993,r,5162m1987,r,5162m2980,r,5162m3974,r,5162e" filled="f" strokecolor="#dadada" strokeweight=".72pt">
                  <v:path arrowok="t" o:connecttype="custom" o:connectlocs="0,3104;0,8266;993,3104;993,8266;1987,3104;1987,8266;2980,3104;2980,8266;3974,3104;3974,8266" o:connectangles="0,0,0,0,0,0,0,0,0,0"/>
                </v:shape>
                <v:line id="Line 266" o:spid="_x0000_s1076" style="position:absolute;visibility:visible;mso-wrap-style:square" from="7405,8266" to="740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" strokecolor="silver"/>
                <v:shape id="AutoShape 265" o:spid="_x0000_s1077" style="position:absolute;left:7404;top:3103;width:58;height:5163;visibility:visible;mso-wrap-style:square;v-text-anchor:top" coordsize="58,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" path="m,5162r58,m,4694r58,m,4224r58,m,3754r58,m,3286r58,m,2815r58,m,2347r58,m,1877r58,m,1409r58,m,938r58,m,470r58,m,l58,e" filled="f" strokecolor="silver" strokeweight=".72pt">
                  <v:path arrowok="t" o:connecttype="custom" o:connectlocs="0,8266;58,8266;0,7798;58,7798;0,7328;58,7328;0,6858;58,6858;0,6390;58,6390;0,5919;58,5919;0,5451;58,5451;0,4981;58,4981;0,4513;58,4513;0,4042;58,4042;0,3574;58,3574;0,3104;58,3104" o:connectangles="0,0,0,0,0,0,0,0,0,0,0,0,0,0,0,0,0,0,0,0,0,0,0,0"/>
                </v:shape>
                <v:shape id="AutoShape 264" o:spid="_x0000_s1078" style="position:absolute;left:2434;top:3104;width:4970;height:5163;visibility:visible;mso-wrap-style:square;v-text-anchor:top" coordsize="497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" path="m,5162l,m,5162r4970,e" filled="f" strokecolor="silver">
                  <v:path arrowok="t" o:connecttype="custom" o:connectlocs="0,8266;0,3104;0,8266;4970,8266" o:connectangles="0,0,0,0"/>
                </v:shape>
                <v:shape id="Freeform 263" o:spid="_x0000_s1079" style="position:absolute;left:2434;top:4825;width:4984;height:3209;visibility:visible;mso-wrap-style:square;v-text-anchor:top" coordsize="4984,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" path="m,3209v,,33,,33,-3c33,3209,33,3206,36,3206v,-2,2,-2,2,-4c38,3199,41,3197,41,3194v,-2,2,-2,2,-4c43,3187,43,3185,45,3182v,-2,,-4,,-7c48,3175,48,3163,50,3163v,-12,3,-12,3,-24c55,3139,55,3137,55,3134v,-2,,-4,2,-7c57,3125,57,3122,57,3120v3,,3,-2,3,-5c60,3113,60,3110,62,3110v,-2,,-4,,-7c62,3101,65,3101,65,3098v,-2,,-4,2,-4c67,3091,67,3089,67,3086v,-2,2,-2,2,-4c69,3079,69,3077,72,3077v,-3,,-5,,-7c74,3070,74,3067,74,3065v,-3,3,-3,3,-5c77,3058,77,3055,79,3055v,-2,,-5,,-7c79,3046,81,3046,81,3034v3,,3,-20,5,-22c86,2986,89,2983,89,2952v2,-2,2,-36,4,-38c93,2890,96,2887,96,2863v2,-2,2,-17,5,-17c101,2827,103,2827,103,2813v2,-3,2,-15,5,-15c108,2786,110,2786,110,2770v3,,3,-20,5,-22c115,2719,117,2717,117,2683v3,-5,3,-38,5,-41c122,2618,125,2616,125,2599v2,,2,-2,2,-5c127,2592,127,2590,127,2592v2,,2,-12,5,-12c132,2568,134,2568,134,2551v3,-2,3,-24,5,-26c139,2508,141,2508,141,2491v3,-2,3,-17,5,-17c146,2472,146,2474,146,2472v,-2,,-5,,-7c146,2462,149,2460,149,2434v2,-3,2,-15,4,-17c153,2405,156,2402,156,2378v,3,2,3,2,-14c161,2362,161,2359,161,2357v,-3,,-5,,-3c161,2352,161,2354,161,2352v2,,2,2,2,c163,2350,165,2352,165,2335v3,,3,3,3,c168,2333,168,2330,168,2326v2,,2,-3,2,c170,2328,173,2326,173,2323v,-2,,,,17c175,2342,175,2364,175,2362v2,,2,-3,2,c177,2359,177,2357,180,2354v,3,,5,,3c180,2354,180,2352,180,2350v,-3,2,,2,2c182,2350,182,2347,182,2345v,-3,,-5,,-7c185,2338,185,2333,185,2335v,-7,2,-7,2,-9c187,2323,187,2321,187,2323v,3,,,2,c189,2321,189,2323,189,2321v,-3,3,-3,3,2c192,2326,192,2328,192,2326v,-20,2,-22,2,-24c194,2299,194,2297,194,2299v,3,,5,,3c194,2299,197,2297,197,2292v,-2,,-5,2,-5c199,2280,199,2285,199,2278v2,,2,-5,2,-3c201,2270,204,2270,204,2268v,-2,,-5,,-2c204,2268,204,2266,206,2263v,-19,,-17,3,-17c209,2232,209,2234,211,2230v,2,,,,-3c211,2222,211,2220,211,2222v2,,2,-2,2,c213,2220,213,2198,216,2196v,-14,,-12,2,-12c218,2179,218,2182,218,2170v3,-3,3,-5,3,-3c221,2165,221,2160,221,2158v,-3,,-5,2,-3c223,2160,223,2162,223,2160v,-2,,-5,,-2c223,2160,223,2158,225,2155v,-2,,-5,,-7c225,2146,225,2148,228,2148v,-17,,-14,,-17c230,2131,230,2119,230,2122v,2,,,,-3c233,2117,233,2114,233,2112v,2,,5,,2c235,2112,235,2100,235,2102v,-7,2,-7,2,-14c237,2090,237,2083,240,2083v,-14,,-12,,-9c240,2071,242,2071,242,2059v,3,,5,,3c242,2059,245,2057,245,2059v,3,,-2,2,-5c247,2050,247,2047,247,2045v,2,2,2,2,-12c252,2030,252,2014,254,2011v,3,,,,-2c254,2011,254,2014,254,2011v,-2,,,3,-2c257,2002,257,2004,257,1999v,3,,5,,3c259,1997,259,1994,259,1992v,-2,,,,-2c259,1992,259,1994,261,1992v,-19,,-17,,-19c264,1975,264,1978,264,1975v,-2,,-14,2,-14c266,1963,266,1961,266,1958v,-2,,-4,,-2c266,1954,269,1951,269,1949v,-3,,-5,,-3c269,1949,269,1951,269,1946v,-2,2,-4,2,-14c271,1934,271,1932,271,1934v,-12,2,-12,2,-14c273,1918,273,1915,273,1918v,-3,,,,4c273,1920,273,1918,276,1915v,-2,,,,-2c276,1915,276,1910,276,1906v2,-3,2,,2,-3c278,1901,278,1898,278,1896v,-2,,-5,3,-5c281,1894,281,1896,281,1894v,-12,2,-12,2,-22c283,1874,283,1870,285,1867v,3,,5,,3c285,1865,285,1867,288,1867v,3,,5,,3c288,1867,288,1865,288,1862v,-2,,,,3c290,1865,290,1846,290,1848v3,-2,3,-31,5,-31c295,1831,295,1829,295,1826v,-2,,3,,5c297,1826,297,1824,297,1826v,-4,,-9,,-7c297,1810,297,1814,300,1812v,-17,,-12,,-19c302,1790,302,1764,302,1766v,5,3,3,3,5c305,1774,305,1776,305,1778v,-2,,-7,,-9c305,1766,307,1771,307,1776v,-5,,-7,,-10c307,1764,307,1766,307,1769v,-3,2,,2,-15c309,1757,309,1754,309,1757v,2,3,2,3,-10c312,1752,312,1742,312,1745v2,,2,-22,2,-19c314,1728,314,1730,314,1726v,2,3,2,3,7c317,1730,317,1735,317,1733v,-3,,-5,2,-5c319,1726,319,1728,319,1723v,7,,5,,c319,1721,321,1721,321,1718v,3,,8,,5c321,1726,321,1730,321,1728v3,5,3,17,3,14c324,1754,324,1752,326,1752v,-2,,,,-2c326,1754,326,1769,326,1766v,-4,3,-2,3,-24c329,1745,329,1747,329,1745v2,2,2,,2,5c331,1747,331,1740,331,1738v,-3,,,,2c331,1742,333,1740,333,1742v,-4,,-9,,-7c333,1738,333,1733,336,1730v,-14,,-12,,-19c338,1709,338,1706,338,1709v,-3,,,,5c338,1711,338,1716,341,1718v,-2,,-4,,-7c341,1709,341,1711,341,1714v,4,,7,,9c343,1721,343,1704,343,1706v,-4,2,-4,2,-2c345,1706,345,1709,345,1706v,-2,,-4,,-7c345,1694,345,1697,348,1697v,-24,,-22,2,-19c350,1675,350,1670,350,1673v,2,,5,,7c350,1682,350,1678,350,1680v3,,3,-19,3,-17c353,1666,355,1663,355,1666v,2,,4,,2c355,1663,357,1661,357,1658v,-4,,-7,,-9c357,1651,357,1649,357,1651v,3,,5,3,-2c360,1634,360,1637,360,1618v,2,2,4,2,7c362,1630,362,1632,362,1630v,-3,,,,-15c365,1618,365,1620,365,1618v,2,,4,,7c365,1627,365,1625,365,1620v2,,2,-10,2,-5c367,1596,369,1594,369,1596v,2,,-5,,-7c369,1591,369,1586,369,1584v3,,3,-24,5,-22c374,1565,374,1562,374,1565v,-3,,-10,3,-15c377,1548,377,1550,377,1553v,5,,9,,7c377,1558,377,1560,379,1555v,-7,,-5,,-21c381,1534,381,1536,381,1534v,-3,,,,-3c381,1519,381,1522,381,1517v3,-7,3,-12,3,-7c384,1512,384,1514,384,1519v,-2,,-7,,-12c384,1505,386,1510,386,1514v,-2,,-9,,-12c386,1505,386,1490,389,1490v,8,,,,3c389,1500,389,1507,389,1510v2,4,2,7,2,-36c393,1471,393,1469,393,1471v,-7,,-9,,-5c393,1471,393,1469,393,1464v3,-2,3,-5,3,-2c396,1464,396,1462,396,1447v,5,,-7,2,-7c398,1442,398,1445,398,1440v,-2,,-5,,c398,1442,398,1445,398,1442v,3,3,,3,-2c401,1442,401,1447,401,1450v,-5,,-20,2,-20c403,1426,403,1428,403,1423v,3,,-5,2,-7c405,1414,405,1426,405,1421v,-10,,-17,,-19c405,1404,405,1409,405,1416v3,2,3,-12,3,-5c408,1387,408,1390,410,1390v,4,,9,,4c410,1387,410,1382,410,1385v,2,,7,3,7c413,1390,413,1387,413,1390v,4,,2,,-5c413,1378,413,1373,413,1370v2,8,2,20,2,17c415,1392,415,1390,415,1387v,-5,2,-7,2,-9c417,1370,417,1366,417,1363v,3,,5,,7c420,1373,420,1363,420,1368v,-22,,-19,2,-17c422,1356,422,1358,422,1363v,-2,,-24,3,-21c425,1344,425,1342,425,1337v,2,,7,,2c425,1346,425,1344,427,1339v,-7,,-2,,-14c427,1332,427,1337,429,1334v,-19,,-14,,-21c429,1315,429,1318,429,1320v,2,3,5,3,-29c432,1294,434,1296,434,1286v,10,,3,,-9c434,1270,434,1267,434,1265v3,,3,-22,3,-17c437,1226,439,1229,439,1248v,-2,,-12,,-22c439,1229,439,1226,441,1219v,-5,,-9,,-12c441,1210,441,1212,441,1214v,5,,8,,5c441,1217,441,1214,444,1212v,-2,,,,-5c444,1195,444,1198,444,1190v2,,2,-4,2,3c446,1190,446,1186,446,1181v,-5,3,-7,3,-5c449,1178,449,1176,449,1171v,5,2,3,2,-7c451,1176,451,1169,451,1159v,-2,,,,3c451,1164,453,1166,453,1152v,5,,-7,3,-5c456,1152,456,1154,456,1157v,2,,-3,,-5c456,1154,456,1142,458,1138v,4,,2,,-5c458,1104,458,1109,458,1116v3,5,3,-17,3,-14c461,1104,461,1109,461,1111v,3,2,-2,2,-7c463,1126,463,1121,463,1090v2,,2,-3,2,c465,1082,465,1085,465,1087v,5,3,5,3,-5c468,1090,468,1068,468,1070v2,5,2,,2,-2c470,1070,470,1090,470,1087v,-5,,-9,,-14c473,1070,473,1063,473,1066v,4,,12,,9c473,1070,473,1066,473,1063v2,,2,5,2,3c475,1068,475,1063,475,1066v,4,,12,,16c475,1080,475,1073,477,1068v,-14,,-10,,-31c480,1027,480,1018,480,1025v,-12,2,-15,2,9c482,1032,482,1027,482,1022v,-2,,3,3,-2c485,1013,485,1006,485,1001v,2,,7,,9c485,1020,485,1022,485,1018v2,-5,2,-12,2,-8c487,996,487,998,487,996v2,,2,2,2,7c489,998,489,996,489,998v,-2,3,-4,3,-2c492,998,492,994,494,986v,3,,-2,,c494,984,494,982,494,986v,-2,,-9,3,-12c497,936,497,938,497,941v2,2,2,-15,2,-3c499,910,501,910,501,907v,-2,,-5,,-7c501,905,501,914,501,917v,-5,,-7,,-12c501,902,504,905,504,907v,7,,17,,22c504,924,504,907,504,914v,-4,2,-4,2,-28c506,888,506,878,506,881v,7,3,21,3,2c509,893,509,869,511,869v,9,,2,,9c511,876,511,881,513,876v,-10,,5,,c513,854,516,857,516,847v,12,,5,,c516,842,516,840,516,835v,3,2,3,2,29c518,857,518,850,521,845v,9,,-10,,-7c521,842,521,850,521,857v2,7,2,-19,2,-7c523,823,525,821,525,818v,3,,10,,8c525,823,525,821,525,826v,4,,12,3,12c528,833,528,835,528,799v,3,,7,,15c528,816,530,816,530,818v,-21,,-19,,-14c530,814,530,818,530,821v3,-10,3,-39,3,-27c533,778,535,770,535,766v,4,,7,,9c535,778,535,773,535,770v,-4,2,-4,2,12c537,778,537,773,537,766v,-5,,-8,,-3c537,775,540,782,540,758v,3,,5,,3c542,763,542,761,542,763v,3,,5,,10c542,770,542,766,545,761v,2,,7,,5c545,737,547,730,547,722v,-2,,-4,,-7c547,718,547,720,547,730v2,7,2,12,2,16c549,749,549,746,549,744v,-5,,-10,,-14c549,732,549,734,549,744v3,,3,-7,3,-14c552,734,552,746,552,749v,-5,,-7,,-10c552,737,554,737,554,734v,3,,5,,10c554,751,554,758,554,763v,-2,3,-5,3,-48c557,718,557,722,557,725v,5,,9,2,5c559,720,559,715,559,713v,2,,5,,14c559,732,559,730,559,727v,-7,,-5,2,-5c561,725,561,727,561,734v,8,,5,,-19c564,713,564,715,564,720v,2,,-5,,-14c564,698,564,701,564,703v,-2,2,-2,2,-7c566,694,566,696,566,703v,7,,10,,7c566,708,566,706,569,713v,9,,14,,17c569,727,569,715,569,727v,-2,2,-5,2,-12c571,739,571,734,571,725v,-7,,-12,,-15c573,708,573,706,573,703v,-2,,,,5c573,715,573,725,573,730v,-3,,-8,,-15c576,713,576,718,576,706v,2,,7,,9c576,720,578,725,578,703v,3,,,,3c578,710,581,718,581,722v,3,,-2,,-33c583,689,583,710,583,708v,-17,,,2,c585,674,585,677,585,672v,5,,12,,19c588,686,588,708,588,698v,17,2,17,2,20c590,715,590,713,590,715v,3,,-2,,-7c590,698,590,696,593,694v,-3,,-5,,-3c593,694,593,691,593,689v,-10,,-12,,-7c593,689,593,684,595,679v,55,2,63,2,65c597,742,597,746,597,751v,-2,,7,3,7c600,744,600,746,600,749v,2,,9,,24c602,782,602,787,602,761v,2,,62,3,62c605,802,605,814,605,818v,3,,,,-7c607,806,607,780,607,782v,12,,10,2,8c609,787,609,782,609,778v,4,,12,,16c609,792,609,787,609,782v3,-4,3,-7,3,-9c612,778,612,780,612,778v,-8,,-12,,-17c612,766,612,773,612,775v2,,2,3,2,-9c614,775,614,780,614,778v,-3,,-5,,-8c614,775,617,773,617,770v,3,,10,,3c617,766,617,761,617,756v,5,,12,,22c619,787,619,826,619,818v,-31,2,-33,2,-9c621,804,621,799,621,794v,-7,3,-12,3,-19c624,778,624,773,624,775v,-14,2,-12,2,24c626,794,626,761,629,758v,-2,,3,,5c629,766,629,758,629,734v2,,2,84,2,80c631,802,631,790,631,787v,5,2,7,2,3c633,782,633,775,633,790v,4,,2,,7c633,792,633,794,633,797v3,-3,3,-46,3,-41c636,761,636,770,636,785v,21,2,29,2,38c638,821,638,811,638,790v,19,,-27,3,-29c641,785,641,782,641,802v,-5,,-10,,-15c641,778,643,768,643,749v,2,,-48,,-46c645,708,645,722,645,732v,5,,2,,-5c645,718,645,706,645,703v,5,,10,,c648,703,648,701,648,758v,-2,,-4,,-12c648,737,650,727,650,718v,4,,-8,,7c650,739,650,730,650,725v,5,3,2,3,c653,734,653,737,653,730v,-15,,-27,,-32c653,720,653,727,653,730v,-3,2,-3,2,-36c655,703,655,689,655,698v,5,,3,,c657,691,657,684,657,686v,-16,,-12,,-4c657,679,657,682,657,684v3,7,3,-22,3,-10c660,684,660,691,662,686v,-9,,-14,,-12c662,751,662,742,662,730v,-15,3,-32,3,-108c665,624,665,626,665,631v2,12,2,10,2,c667,624,667,636,667,643v,5,,12,,7c667,646,667,641,667,646v2,9,2,7,2,2c669,653,669,650,669,710v,-9,,-16,,-26c672,679,672,653,672,658v,-22,,-17,,-24c672,638,674,636,674,631v,-5,,-9,,5c674,646,674,677,674,701v,-7,,-19,,-24c674,672,677,667,677,634v,7,,9,,7c677,667,677,660,677,648v2,-7,2,-14,2,-5c679,636,679,626,679,619v,-5,,-7,,-2c679,622,679,626,679,629v,-3,2,,2,9c681,643,681,648,681,643v,3,,-7,,5c681,646,681,641,681,638v3,10,3,20,3,29c684,665,684,658,684,646v,-12,,-22,,-15c684,648,684,653,684,646v2,-10,2,-3,2,-10c686,629,686,571,689,562v,24,,19,,12c689,564,689,554,689,547v2,12,2,67,2,65c691,602,691,605,693,598v,-8,,-10,,c693,595,693,590,693,586v,-10,,-5,,4c696,590,696,588,696,607v,15,,22,,15c696,576,698,576,698,636v,-7,,-19,,-31c698,602,698,600,701,598v,-10,,,,7c701,610,701,607,701,571v,3,,5,,3c703,571,703,631,703,626v,-2,,-7,,-14c705,619,705,677,705,670v,-12,,-20,,-24c705,636,708,624,708,612v,-7,,,,127c710,732,710,624,710,631v,3,,5,,10c710,636,713,631,713,595v,5,,36,,43c713,641,713,636,713,634v2,9,2,86,2,79c715,622,717,617,717,638v,-12,,12,,8c717,631,717,622,717,636v3,-2,3,5,3,-2c720,631,720,617,720,624v,-10,,-7,,2c720,629,720,631,720,626v2,-14,2,-16,2,68c722,677,722,619,722,636v3,,3,2,3,-46c725,595,725,617,725,641v,5,2,,2,-63c727,586,727,612,727,626v,34,,44,,41c729,660,729,574,729,576v,22,,14,3,5c732,593,732,590,732,598v,-10,,21,,14c732,619,732,610,732,593v,-27,2,-27,2,-7c734,569,734,586,734,583v,27,,19,,5c737,574,737,562,737,569v,21,,29,,14c737,646,739,650,739,626v,3,,-12,,-7c739,588,741,576,741,574v,96,,93,,96c741,660,744,665,744,595v,24,,29,,27c744,617,744,607,746,614v,3,,5,,3c746,622,746,607,746,564v3,5,3,10,3,12c749,571,749,562,749,552v,-7,,17,,22c749,576,749,574,749,569v,-7,2,-7,2,-15c751,562,751,566,751,564v,-5,,-10,,-7c751,586,751,590,751,602v,-4,,-14,2,-16c753,682,753,679,753,624v,7,,-22,3,-31c756,538,756,540,756,526v,2,,14,,33c758,581,758,583,758,578v,-7,,8,,39c758,612,758,583,758,614v,-19,3,-28,3,-33c761,578,761,590,761,624v,-10,,24,,17c763,624,763,545,763,569v,-29,2,-29,2,-39c765,540,765,528,765,538v,12,,9,,26c765,559,765,550,765,540v3,-10,3,-19,3,-31c768,528,768,547,768,557v,7,,5,,-41c770,511,770,586,770,581v,-43,3,-48,3,-53c773,619,773,617,773,562v,31,2,79,2,88c775,641,775,622,775,545v,2,,17,,21c775,586,777,595,777,602v,-4,,3,,-7c777,538,777,547,780,547v,29,,27,,19c780,557,780,547,780,554v,8,,,,-7c782,542,782,547,782,550v,-12,,-24,,-17c782,530,782,559,782,554v,-7,,-16,3,-12c785,550,785,559,785,566v,-2,,-38,,-33c785,523,787,535,787,550v,4,,9,,4c787,514,789,506,789,511v,-5,,-2,,41c789,578,789,598,789,605v,-7,,-75,3,-84c792,547,792,542,792,545v,-7,,-3,,-15c792,566,794,578,794,581v,-3,,-10,,-22c794,569,794,490,797,482v,70,,56,,135c799,605,799,557,799,559v,-60,,-50,2,-41c801,526,801,523,801,559v,-14,,-36,,-5c801,552,804,545,804,523v,34,,24,,12c804,523,804,504,804,490v,12,2,48,2,72c806,566,806,562,806,538v,2,,-65,,-56c806,492,806,497,809,497v,-5,,-17,,-29c809,473,809,564,811,564v,-86,,-72,,-67c811,514,811,518,813,526v,-24,,-17,,-34c813,499,813,521,813,494v3,,3,-60,3,-21c816,499,816,516,816,528v,2,,-2,,-17c818,497,818,478,818,480v,-2,,-5,,c818,504,818,514,818,521v,5,,2,,-5c818,511,818,518,821,526v,12,,4,,-10c821,480,821,492,821,478v2,-5,2,-10,2,-15c823,458,823,478,823,509v,-10,,29,2,29c825,461,825,466,825,492v,-17,3,-26,3,-36c828,475,828,470,828,504v,-2,,-7,,-19c828,473,828,461,830,454v,9,,-12,,-5c830,523,830,569,830,564v,-17,,-41,,-65c833,494,833,442,833,458v,10,,20,,22c835,482,835,506,835,521v,-3,,12,,7c835,463,837,451,837,444v,2,,10,,26c837,466,837,458,837,468v,-38,3,-24,3,-14c840,458,840,456,840,406v,2,,9,2,16c842,439,842,456,842,458v,-4,,-48,,-43c842,422,842,432,842,444v,5,3,-5,3,-7c845,439,845,386,845,418v,36,2,45,2,48c847,463,847,434,847,466v,-12,,-20,,-27c847,434,847,430,849,422v,-4,,51,,48c849,446,849,458,849,451v3,-5,3,3,3,-33c852,420,852,434,852,432v,58,2,65,2,101c854,528,854,514,854,492v,10,,-48,3,-50c857,408,857,418,857,389v2,19,2,60,2,96c859,487,859,475,859,365v2,5,2,62,2,55c861,425,861,420,861,449v,-3,3,7,3,12c864,384,864,391,864,406v,7,,2,,-8c866,386,866,377,866,382v,7,,19,,21c866,406,866,415,866,413v,-7,,-10,,-12c869,394,869,391,869,454v,-12,,-58,2,-77c871,360,871,367,871,372v,24,,53,,67c871,434,871,389,871,437v2,7,2,-82,2,-70c873,391,873,406,873,408v,-2,3,5,3,-46c876,382,876,350,878,338v,-9,,-2,,10c878,338,878,288,878,293v,9,,19,,26c881,329,881,331,881,329v,-3,,2,,41c883,370,883,367,883,370v,4,,12,,9c883,396,883,389,883,379v,3,,10,,7c885,406,885,425,885,408v,46,3,43,3,14c888,427,888,362,890,350v,89,,82,,68c890,406,893,396,893,379v,58,,55,,-41c895,322,895,317,895,389v,-3,,-39,,-36c897,350,897,353,897,360v,12,,7,,c897,365,897,338,897,346v,-15,3,-27,3,-24c900,317,900,310,900,326v,10,,17,,15c900,317,902,310,902,343v,-29,,31,3,24c905,300,905,305,905,326v,-9,2,,2,20c907,341,907,338,907,331v,-14,,-7,,-5c907,324,909,317,909,314v,-2,,15,,99c909,406,909,391,909,374v3,-24,3,-84,3,-81c912,295,912,290,912,293v,17,,36,,53c914,360,914,365,914,290v,10,,15,,22c917,310,917,302,917,310v,4,,9,,7c917,283,917,286,917,307v,7,2,19,2,31c919,346,919,348,919,338v,-14,,-31,,-48c919,281,919,283,919,288v,10,,14,,17c921,302,921,298,921,288v,-7,,,,12c921,293,921,329,924,324v,-41,,-36,,-17c924,334,924,343,924,348v,-5,,-12,,-22c926,310,926,290,926,293v,-34,,-31,,-27c926,288,926,295,926,300v3,5,3,-5,3,-2c929,269,929,271,929,278v,5,2,3,2,-14c931,266,931,211,933,211v,3,,5,,-2c933,206,933,214,933,187v,5,,10,3,12c936,252,936,240,936,281v2,-7,2,-65,2,-58c938,226,938,228,938,223v,-7,3,-17,3,-21c941,209,941,214,941,216v,-2,,-26,,-24c943,194,943,202,943,204v,-2,,-5,,-10c943,192,943,187,945,185v,-24,,-22,,-12c948,185,948,192,948,197v,-3,,-10,,-17c948,178,948,175,948,178v,-3,,,,2c948,185,950,190,950,204v,5,,7,,5c950,158,950,161,950,163v3,-2,3,22,3,15c953,151,953,154,953,149v2,-3,2,26,2,24c955,168,955,166,955,168v2,5,2,31,2,29c957,156,960,149,960,142v,4,,-8,,-5c960,139,960,142,960,146v2,8,2,12,2,17c962,166,962,163,962,139v,7,3,17,3,29c965,178,965,180,965,182v,-2,,-12,,-21c965,154,965,156,965,154v2,-3,2,-17,2,-15c967,115,967,127,969,130v,4,,2,,-3c969,122,969,125,969,168v3,-7,3,-53,3,-50c972,103,974,101,974,132v,-2,,,3,-2c977,127,977,125,977,127v,5,,-2,,5c977,137,977,139,977,142v,-10,2,-22,2,-32c979,113,979,118,979,125v,-10,,33,2,36c981,156,981,149,981,144v,5,,10,,7c981,144,981,151,981,163v,3,,-2,,-9c984,156,984,110,984,118v,12,,21,,28c984,161,986,190,986,206v,-4,,-24,,-110c989,106,989,118,989,98v,3,,24,,20c991,115,991,120,991,130v,4,,7,,4c991,127,991,130,991,122v2,-4,2,-40,2,-38c993,89,993,98,993,108v,7,3,14,3,55c996,154,996,146,996,151v,5,2,5,2,c998,156,998,163,998,161v,-53,,-51,3,-48c1001,77,1001,79,1003,77v,-7,,-10,,-5c1003,127,1003,122,1005,115v,-14,,-12,,19e" filled="f" strokecolor="#9bbb59" strokeweight="1.56pt">
                  <v:path arrowok="t" o:connecttype="custom" o:connectlocs="60,7941;86,7838;132,7406;163,7178;182,7164;201,7101;223,6981;240,6900;259,6816;273,6748;288,6691;307,6592;321,6549;336,6537;350,6506;365,6451;381,6357;396,6288;408,6237;422,6177;437,6074;451,5990;465,5916;477,5863;494,5812;509,5709;525,5652;537,5589;552,5556;561,5541;573,5534;590,5544;605,5649;614,5596;631,5640;643,5529;655,5520;667,5476;679,5469;689,5400;701,5400;717,5472;732,5407;744,5448;756,5419;768,5335;780,5373;792,5356;806,5308;818,5342;830,5325;845,5263;859,5311;871,5265;883,5212;900,5167;914,5138;924,5152;941,5028;953,5004;967,4965;981,4977;996,4989" o:connectangles="0,0,0,0,0,0,0,0,0,0,0,0,0,0,0,0,0,0,0,0,0,0,0,0,0,0,0,0,0,0,0,0,0,0,0,0,0,0,0,0,0,0,0,0,0,0,0,0,0,0,0,0,0,0,0,0,0,0,0,0,0,0,0"/>
                </v:shape>
                <v:shape id="Freeform 262" o:spid="_x0000_s1080" style="position:absolute;left:2434;top:3769;width:4984;height:4265;visibility:visible;mso-wrap-style:square;v-text-anchor:top" coordsize="4984,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" path="m,4262r,l24,4262r,3l26,4262r,3l26,4262r,3l26,4262r,3l26,4262r,3l29,4262r,3l29,4262r,3l29,4262r,3l31,4265r,-3l31,4265r,-3l33,4262r3,l36,4260r2,l38,4258r3,l41,4255r,-2l43,4253r,-3l43,4248r,-2l45,4246r,-3l45,4241r,-3l48,4238r,-2l48,4234r,-3l50,4229r,-3l50,4224r,-2l50,4219r3,l53,4217r,-3l53,4212r,-2l55,4210r,-3l55,4205r,-3l55,4200r2,-2l57,4195r,-2l57,4190r3,-2l60,4186r,-3l60,4181r,-3l62,4178r,-2l62,4174r,-3l62,4169r3,l65,4166r,-2l65,4162r,-3l67,4159r,-2l67,4154r,-2l67,4150r2,l69,4147r,-2l69,4142r,-2l72,4140r,-2l72,4135r,-2l72,4130r2,l74,4128r,-2l74,4123r3,-2l77,4118r,-2l77,4114r2,l79,4111r,-2l79,4106r,-2l81,4102r,-3l81,4097r,-3l81,4092r3,-2l84,4073r2,l86,4049r3,l89,3998r2,-4l91,3950r2,-2l93,3914r3,l96,3898r2,l98,3895r,-2l101,3893r,-3l103,3890r,-2l103,3886r2,l108,3886r,-3l110,3883r,-2l110,3878r,-2l113,3876r,-2l115,3871r,-2l115,3866r2,l117,3864r,-2l120,3862r,-3l120,3857r2,-3l122,3852r,-2l125,3850r,-3l125,3845r,-3l125,3840r2,-2l127,3835r,-2l127,3830r,-2l129,3826r,-12l132,3814r,-12l134,3802r,-12l137,3787r,-2l137,3782r,-2l137,3778r2,l139,3775r,-2l139,3770r2,-2l141,3766r,-3l144,3763r2,l146,3766r,-3l149,3763r,-2l149,3763r,-2l151,3761r,-3l151,3756r2,l153,3754r3,-3l156,3754r,-3l156,3749r2,l158,3746r,-14l161,3730r,-17l163,3710r,-21l165,3686r,-21l168,3662r,-24l170,3636r,-22l173,3612r,-26l175,3586r,-3l175,3581r,-3l177,3578r,-12l180,3566r,-14l182,3552r,-17l185,3535r,-17l187,3518r,-14l189,3502r,-15l192,3485r,-12l194,3470r,-14l197,3456r,-14l199,3442r,-15l201,3427r,-12l204,3415r,-14l206,3401r,-12l209,3389r,-12l211,3377r,-12l213,3365r,-12l216,3350r,-2l216,3346r,-3l216,3341r2,-3l218,3326r3,-2l221,3322r,-3l221,3317r,-3l223,3312r,-12l225,3300r,-12l228,3288r,-14l230,3274r,-12l233,3262r,-12l235,3247r,-12l237,3235r,-12l240,3221r,-12l242,3209r,-12l245,3197r,-12l247,3182r,-12l249,3170r,-12l252,3156r,-12l254,3144r,-12l257,3130r,-12l259,3115r,-12l261,3103r,-12l264,3091r,-12l266,3079r,-12l269,3065r,-12l271,3050r,-12l273,3038r,-12l276,3024r,-2l276,3019r,-2l276,3014r2,-2l278,3000r3,-2l281,2995r,-2l281,2990r,-2l283,2986r,-12l285,2974r,-12l288,2962r,-15l290,2947r,-12l293,2933r,-12l295,2921r,-12l297,2906r,-12l300,2894r,-12l302,2880r,-12l305,2866r,-12l307,2854r,-15l309,2839r,-12l312,2825r,-12l314,2813r,-15l317,2798r,-14l319,2784r,-14l321,2770r,-15l324,2753r,-15l326,2738r,-16l329,2722r,-15l331,2707r,-14l333,2690r,-12l336,2676r,-14l338,2662r,-15l341,2647r,-14l343,2633r,-12l345,2618r,-12l348,2604r,-2l348,2599r,-2l348,2594r2,-2l350,2580r3,-2l353,2566r2,l355,2554r2,-3l357,2549r,-3l357,2544r,-2l360,2539r,-12l362,2525r,-3l362,2520r,-2l362,2515r3,-2l365,2501r2,l367,2489r2,-3l369,2474r3,l372,2462r2,-2l374,2448r3,l377,2434r2,l379,2422r2,l381,2407r3,-2l384,2393r2,l386,2378r3,-2l389,2364r2,-2l391,2347r2,l393,2333r3,l396,2318r2,-2l398,2302r3,l401,2287r2,-2l403,2273r2,-3l405,2256r3,l408,2242r2,l410,2227r3,l413,2215r2,-2l415,2201r2,l417,2189r3,-3l420,2174r2,l422,2162r3,-2l425,2148r2,l427,2136r2,l429,2122r3,l432,2107r2,l434,2093r3,l437,2081r2,-3l439,2066r2,-2l441,2052r3,l444,2038r2,-3l446,2023r3,-2l449,2009r2,-3l451,1994r2,-2l453,1978r3,l456,1966r2,-3l458,1949r3,-3l461,1934r2,-2l463,1918r2,l465,1903r3,l468,1889r2,l470,1872r3,l473,1858r2,l475,1843r2,-2l477,1829r3,-3l480,1812r2,l482,1795r3,l485,1781r2,l487,1769r2,-3l489,1752r3,l492,1738r2,-3l494,1721r3,-3l497,1704r2,l499,1690r2,-3l501,1675r3,-2l504,1656r2,l506,1644r3,-2l509,1630r2,-3l511,1615r2,-2l513,1598r3,l516,1584r2,l518,1570r3,l521,1558r2,l523,1543r2,-2l525,1526r3,l528,1512r2,-2l530,1495r3,l533,1481r2,l535,1466r2,l537,1452r3,l540,1438r2,l542,1423r3,l545,1411r2,-2l547,1397r2,-3l549,1382r3,l552,1366r2,l554,1349r3,l557,1332r2,l559,1315r2,l561,1298r3,l564,1282r2,l566,1267r3,-2l569,1250r2,l571,1234r2,l573,1217r3,-3l576,1200r2,-2l578,1181r3,-3l581,1162r2,-3l583,1138r2,-3l585,1118r3,l588,1099r2,-2l590,1078r3,-3l593,1058r2,-2l595,1054r,2l595,1054r,-3l595,1049r,-3l595,1049r2,l597,1046r,-2l597,1042r,2l597,1042r,2l597,1042r3,l600,1039r,-2l600,1039r,-2l602,1037r,-3l602,1032r,2l602,1032r,2l602,1032r,2l602,1032r3,l605,1030r,-3l605,1025r2,l607,1022r,-2l607,1018r,-3l609,1013r,-12l612,1001r,-12l614,989r,-12l617,974r,-12l619,962r,-12l621,950r,-14l624,934r,-3l624,929r,-3l624,924r2,l626,910r3,-3l629,905r,-3l629,900r,-2l631,895r,-2l631,890r,-2l631,886r2,l633,883r,-2l633,878r3,-2l636,874r,2l636,874r,-3l636,869r,-3l638,866r,-12l641,854r,-2l641,850r,-3l641,845r2,-3l643,840r,-2l643,835r,-2l645,833r,-3l645,828r,-2l645,823r3,-2l648,818r,-2l648,814r,-3l650,809r,-3l650,804r,-2l653,799r,-2l653,794r,-2l653,790r2,l655,778r2,l657,775r,-2l657,770r3,-2l660,766r,-3l660,761r2,-3l662,756r,-2l662,751r3,l665,749r,-3l665,744r,-2l667,742r,-3l667,737r,-3l667,732r2,l669,730r,-3l669,725r,-3l672,722r,-2l672,718r,-3l672,713r2,l674,710r,-2l674,706r,-3l677,703r,-2l677,698r,-2l677,694r2,l679,691r,-2l679,686r2,l681,684r,-2l681,679r,-2l684,677r,-3l684,672r,-2l686,667r,-2l686,662r,-2l689,658r,-3l689,653r,-3l691,648r,-2l691,643r,-2l693,641r,-3l693,636r,-2l693,631r3,l696,629r,-3l696,624r,-2l698,622r,-3l698,617r,-3l701,614r,-2l701,610r,-3l701,605r2,l703,602r,3l703,602r,-2l703,598r2,l705,595r,-2l705,590r3,l708,588r2,-2l710,583r,-2l710,578r3,l713,576r,-2l713,571r2,l715,569r,-3l715,564r2,l717,562r,-3l717,557r3,l720,554r,-2l720,550r2,l722,547r,-2l722,542r3,l725,540r,-2l725,535r2,l727,533r,-3l727,528r2,l729,526r,-3l729,521r3,l732,518r,-2l732,514r2,l734,511r,-2l734,506r3,l737,504r,-2l739,502r,-3l739,497r,-3l741,492r,-2l741,487r3,l744,485r,-3l744,480r2,l746,478r,-3l749,473r,-3l749,468r,-2l751,466r,-3l751,461r2,l753,458r,-2l753,454r3,l756,451r,-2l758,446r,-2l758,442r3,l761,439r,-2l763,434r,-2l763,430r,-3l765,427r,-2l765,422r,-2l768,420r,-2l768,415r2,l770,413r,-3l770,408r3,l773,406r,-3l775,403r,-5l775,401r,-5l777,396r,-2l777,391r3,l780,389r,-3l780,384r2,l782,382r,-3l785,379r,-2l785,379r,-2l785,374r2,l787,372r,-2l787,367r2,l789,365r,-3l792,362r,-2l792,358r,-3l794,355r,-2l794,350r3,l797,348r,-2l799,346r,-3l799,346r,-3l799,341r2,l801,338r,-2l804,336r,-2l804,331r,-2l806,329r,-3l806,324r,-2l809,322r,-3l809,322r,2l809,322r,-3l811,319r,-2l811,314r,-2l813,312r,-2l813,307r,3l813,307r,3l813,307r3,l816,305r,-3l818,302r,-2l818,298r,2l818,298r3,-3l821,298r,-3l821,293r2,l823,290r,3l823,290r2,l825,288r,-2l825,283r,-2l828,281r,-3l828,276r,2l830,278r,-2l830,274r3,l833,271r,-2l833,266r2,l835,264r2,l837,262r,2l837,266r,-2l837,262r3,l840,259r,-2l840,259r,-2l840,259r2,l842,257r,-3l842,252r,2l842,252r3,l845,250r,2l845,250r,-3l847,247r,-2l849,245r,2l849,245r3,l852,242r,-2l852,242r,-2l854,240r,-2l854,235r3,l857,233r,-3l859,230r,-2l859,226r2,-3l861,221r3,l864,218r2,l866,216r,-2l869,216r,-2l869,211r2,-2l871,206r2,l873,204r,2l873,204r,-2l876,202r,-3l876,197r2,l878,194r,3l878,194r3,l881,192r,2l881,192r2,l883,190r,-3l883,190r2,-3l885,185r3,l888,182r,-2l890,180r,-2l890,175r3,l893,173r,-3l895,170r,-2l895,170r,-2l897,166r,-3l900,163r,-2l900,158r2,l902,156r3,l905,154r,-3l905,154r,-3l907,151r,-2l909,149r,-3l912,144r,-2l912,139r,3l912,139r2,l914,137r,2l914,137r,2l917,137r,-3l917,132r2,l919,130r2,l921,127r3,l924,125r2,l926,122r3,l929,120r,-2l931,118r,-3l931,113r2,l933,110r3,l936,108r2,-2l938,103r3,3l941,103r,-2l943,103r,-2l943,98r2,l945,96r,-2l948,94r,-3l950,91r,-2l953,89r,2l953,89r2,-3l957,86r,-2l960,84r,-2l962,82r,-3l965,79r,-2l967,77r,-3l967,77r,-3l969,74r,-2l972,72r,-2l972,72r,-2l974,70r,-3l977,67r,-2l979,65r,-3l981,62r,-2l984,60r,-2l986,58r,-3l989,55r,-2l991,53r,-3l993,50r,-2l996,48r2,l998,46r3,l1001,43r2,l1003,41r2,l1005,38r3,l1008,36r2,2l1010,36r3,l1013,34r2,l1015,31r2,l1020,31r,-2l1020,31r,-2l1020,31r,-2l1022,29r,-3l1025,26r,-2l1027,24r,-2l1029,22r,-3l1032,19r,-2l1034,17r3,l1037,14r2,l1041,12r,-2l1044,12r,-2l1044,7r2,l1046,r,2l1046,5r3,l1049,19r2,l1051,43r2,l1053,67r3,l1056,94r2,2l1058,120r3,2l1061,149r2,2l1063,175r2,3l1065,204r3,2l1068,230r2,3l1070,259r3,3l1073,286r2,2l1075,314r2,l1077,338r3,3l1080,367r2,l1082,391r3,3l1085,420r2,l1087,444r2,2l1089,470r3,3l1092,497r2,l1094,523r3,l1097,545r2,2l1099,571r2,3l1101,595r3,3l1104,619r2,l1106,641r3,2l1109,667r2,l1111,689r2,2l1113,713r3,2l1116,734r2,3l1118,758r3,3l1121,780r2,2l1123,804r2,l1125,826r3,l1128,847r2,3l1130,869r3,l1133,890r2,3l1135,912r2,l1137,931r3,3l1140,955r2,l1142,974r3,l1145,996r2,l1147,1015r2,3l1149,1037r3,l1152,1056r2,l1154,1075r3,3l1157,1094r2,3l1159,1116r2,l1161,1135r3,l1164,1154r2,3l1166,1174r3,l1169,1193r2,l1171,1212r2,2l1173,1231r3,3l1176,1250r2,3l1178,1270r3,2l1181,1286r2,3l1183,1306r2,l1185,1322r3,l1188,1342r2,l1190,1358r3,l1193,1375r2,3l1195,1392r2,l1197,1409r3,2l1200,1426r2,l1202,1442r3,3l1205,1459r2,l1207,1476r2,2l1209,1493r3,l1212,1507r2,3l1214,1524r3,l1217,1541r2,l1219,1555r2,l1221,1572r3,l1224,1586r2,l1226,1601r3,2l1229,1615r2,3l1231,1632r2,l1233,1646r3,l1236,1661r2,l1238,1675r3,l1241,1690r2,l1243,1704r2,l1245,1718r3,l1248,1733r2,l1250,1745r3,2l1253,1759r2,3l1255,1774r2,l1257,1788r3,l1260,1800r2,l1262,1814r3,l1265,1826r2,3l1267,1841r2,l1269,1853r3,2l1272,1867r2,l1274,1879r3,3l1277,1894r2,l1279,1906r2,l1281,1918r3,l1284,1930r2,l1286,1944r3,l1289,1956r2,l1291,1968r2,l1293,1980r3,l1296,1992r2,l1298,2004r3,l1301,2016r2,l1303,2028r2,l1305,2040r3,l1308,2042r,3l1308,2047r,3l1310,2052r,2l1310,2057r,2l1310,2062r3,2l1313,2066r,3l1313,2071r,3l1315,2074r,12l1317,2086r,2l1317,2090r,3l1317,2095r3,3l1320,2100r,2l1320,2105r,2l1322,2110r,2l1322,2114r,3l1322,2119r3,l1325,2131r2,l1327,2134r,2l1327,2138r,3l1329,2141r,2l1329,2146r,2l1329,2150r3,3l1332,2155r,3l1332,2160r,2l1334,2162r,3l1334,2167r,3l1334,2172r3,2l1337,2177r,2l1337,2182r,2l1339,2186r,3l1339,2191r,3l1341,2196r,2l1341,2201r,2l1341,2206r3,l1344,2208r,2l1344,2213r,2l1346,2218r,2l1346,2222r,3l1346,2227r3,l1349,2230r,2l1349,2234r,3l1351,2237r,2l1351,2242r,2l1351,2246r2,l1353,2249r,2l1353,2254r,2l1356,2256r,2l1356,2261r,2l1356,2266r2,2l1358,2270r,3l1358,2275r,3l1361,2278r,2l1361,2282r,3l1361,2287r2,3l1363,2292r,2l1363,2297r2,2l1365,2302r,2l1365,2306r,3l1368,2309r,2l1368,2314r,2l1368,2318r2,l1370,2321r,2l1370,2326r,2l1373,2328r,2l1373,2333r,2l1373,2338r2,l1375,2340r,2l1375,2345r,2l1377,2350r,2l1377,2354r,3l1380,2359r,12l1382,2374r,2l1382,2378r,3l1385,2381r,2l1385,2386r,2l1385,2390r2,l1387,2393r,2l1387,2398r,2l1389,2400r,2l1389,2405r,2l1389,2410r3,l1392,2412r,2l1392,2417r,2l1394,2419r,3l1394,2424r,2l1394,2429r3,l1397,2431r,3l1397,2436r2,2l1399,2441r,2l1399,2446r2,2l1401,2450r,3l1401,2455r3,l1404,2458r,2l1404,2462r2,3l1406,2467r,3l1406,2472r3,l1409,2474r,3l1409,2479r2,3l1411,2484r,2l1411,2489r2,l1413,2491r,3l1413,2496r,2l1416,2498r,3l1416,2503r,3l1418,2508r,2l1418,2513r,2l1421,2515r,3l1421,2520r,2l1423,2525r,2l1423,2530r,2l1425,2532r,2l1425,2537r,2l1428,2542r,2l1428,2546r,3l1430,2549r,2l1430,2554r,2l1433,2556r,2l1433,2561r,2l1433,2566r2,l1435,2568r,2l1435,2573r2,l1437,2575r,3l1437,2580r3,2l1440,2585r,2l1440,2590r2,l1442,2592r,2l1442,2597r3,l1445,2599r,3l1445,2604r2,2l1447,2609r,2l1449,2614r,2l1449,2618r,3l1452,2621r,2l1452,2626r,2l1454,2628r,2l1454,2633r,2l1457,2635r,3l1457,2640r,2l1459,2645r,2l1459,2650r,2l1461,2652r,2l1461,2657r,2l1464,2659r,3l1464,2664r,2l1466,2666r,3l1466,2671r,3l1469,2674r,2l1469,2678r,3l1471,2681r,2l1471,2686r,2l1473,2688r,2l1473,2693r,2l1476,2698r,2l1476,2702r2,3l1478,2707r,3l1481,2710r,2l1481,2714r,3l1483,2717r,2l1483,2722r,2l1485,2726r,3l1485,2731r3,3l1488,2736r,2l1490,2738r,3l1490,2743r,3l1493,2746r,2l1493,2750r,3l1495,2753r,2l1495,2758r,2l1497,2760r,2l1497,2765r,2l1500,2767r,3l1500,2772r,2l1502,2774r,3l1502,2779r3,3l1505,2784r,2l1507,2786r,3l1507,2791r,3l1509,2794r,2l1509,2798r,3l1512,2801r,2l1512,2806r2,2l1514,2810r,3l1517,2813r,2l1517,2818r,2l1519,2820r,2l1519,2825r,2l1521,2827r,3l1521,2832r3,l1524,2834r,3l1524,2839r2,l1526,2842r,2l1529,2844r,2l1529,2849r,2l1531,2851r,3l1531,2856r,2l1533,2858r,3l1533,2863r3,l1536,2866r,2l1536,2870r2,l1538,2873r,2l1541,2878r,2l1541,2882r2,l1543,2885r,2l1543,2890r2,l1545,2892r,2l1548,2894r,3l1548,2899r,3l1550,2902r,2l1550,2906r3,l1553,2909r,2l1555,2914r,2l1555,2918r2,l1557,2921r,2l1560,2926r,2l1560,2930r2,l1562,2933r,2l1565,2935r,3l1565,2940r,2l1567,2942r,3l1567,2947r2,l1569,2950r,2l1572,2954r,3l1572,2959r2,l1574,2962r,2l1577,2964r,2l1577,2969r,2l1579,2971r,3l1579,2976r2,l1581,2978r,3l1584,2981r,2l1584,2986r2,2l1586,2990r,3l1589,2993r,2l1589,2998r2,l1591,3000r,2l1593,3002r,3l1593,3007r3,3l1596,3012r,2l1598,3014r,3l1598,3019r3,l1601,3022r,2l1603,3024r,2l1603,3029r2,2l1605,3034r,2l1608,3036r,2l1608,3041r2,l1610,3043r,3l1613,3046r,2l1613,3050r2,l1615,3053r,2l1617,3055r,3l1617,3060r,2l1620,3062r,3l1620,3067r2,l1622,3070r,2l1625,3072r,2l1625,3077r2,l1627,3079r,3l1629,3082r,2l1629,3086r3,l1632,3089r,2l1634,3091r,3l1634,3096r3,2l1637,3101r,2l1639,3103r,3l1639,3108r2,l1641,3110r,3l1644,3113r,2l1644,3118r2,l1646,3120r,2l1649,3122r,3l1649,3127r2,l1651,3130r,2l1653,3132r,2l1653,3137r3,l1656,3139r,3l1658,3142r,2l1658,3146r3,l1661,3149r,2l1663,3151r,3l1663,3156r2,l1665,3158r,3l1668,3161r,2l1670,3166r,2l1673,3170r,3l1675,3173r,2l1675,3178r2,l1677,3180r,2l1680,3182r,3l1680,3187r2,l1682,3190r,2l1685,3192r,2l1685,3197r2,l1687,3199r,3l1689,3202r,2l1692,3206r,3l1694,3209r,2l1694,3214r3,l1697,3216r,2l1699,3218r,3l1699,3223r2,l1701,3226r,2l1704,3228r,2l1706,3230r,3l1706,3235r3,l1709,3238r,2l1711,3240r,2l1711,3245r2,l1713,3247r,3l1716,3250r,2l1718,3252r,2l1718,3257r3,l1721,3259r,3l1723,3262r,2l1725,3264r,2l1725,3269r3,l1728,3271r,3l1730,3274r,2l1730,3278r3,l1733,3281r2,l1735,3283r,3l1737,3286r,2l1740,3290r,3l1742,3293r,2l1742,3298r3,l1745,3300r2,2l1747,3305r2,l1749,3307r,3l1752,3310r,2l1754,3312r,2l1754,3317r3,l1757,3319r2,l1759,3322r,2l1761,3324r,2l1764,3329r,2l1766,3331r,3l1766,3336r3,l1769,3338r2,l1771,3341r,2l1773,3343r,3l1776,3348r,2l1778,3350r,3l1781,3355r,3l1783,3358r,2l1783,3362r2,l1785,3365r3,l1788,3367r,3l1790,3370r,2l1793,3372r,2l1793,3377r2,l1795,3379r2,l1797,3382r3,2l1800,3386r2,l1802,3389r3,2l1805,3394r2,l1807,3396r2,l1809,3398r,3l1812,3401r,2l1814,3403r,3l1817,3406r,2l1817,3410r2,l1819,3413r2,l1821,3415r,3l1824,3418r,2l1826,3420r,2l1829,3422r,3l1829,3427r2,l1831,3430r2,l1833,3432r3,l1836,3434r,3l1838,3437r,2l1841,3439r,3l1843,3444r,2l1845,3446r,3l1848,3449r,2l1850,3451r,3l1850,3456r3,l1853,3458r2,l1855,3461r2,l1857,3463r3,3l1860,3468r2,l1862,3470r3,l1865,3473r2,l1867,3475r,3l1869,3478r,2l1872,3480r,2l1874,3482r,3l1877,3485r,2l1877,3490r2,l1879,3492r2,l1881,3494r,-2l1881,3494r3,l1884,3497r2,l1886,3499r,3l1889,3502r,2l1891,3504r,2l1893,3506r,3l1896,3509r,2l1896,3514r2,l1898,3516r3,l1901,3518r2,l1903,3521r2,l1905,3523r3,l1908,3526r2,l1910,3528r3,2l1913,3533r2,l1915,3535r2,l1917,3538r3,l1920,3540r2,l1922,3542r3,l1925,3545r2,l1927,3547r2,3l1929,3552r3,l1932,3554r2,l1934,3557r3,l1937,3559r2,l1939,3562r2,l1941,3564r3,l1944,3566r2,l1946,3569r3,l1949,3571r,-2l1949,3571r2,l1951,3574r2,l1953,3576r3,l1956,3578r2,l1958,3581r3,2l1961,3586r2,l1965,3588r,2l1968,3590r,3l1970,3593r,2l1973,3595r,3l1975,3598r,2l1977,3600r,2l1980,3602r,3l1982,3605r,2l1985,3607r,3l1987,3610r,2l1989,3612r,2l1992,3614r,3l1994,3617r,2l1997,3619r,3l1999,3622r,2l1999,3622r,2l2001,3624r,2l2004,3626r,3l2006,3629r,2l2009,3631r,3l2011,3634r,2l2013,3636r3,2l2016,3641r2,l2021,3641r,2l2023,3643r,3l2025,3646r,2l2028,3648r,2l2030,3650r,3l2033,3653r,2l2035,3655r,3l2037,3658r,2l2040,3660r,2l2042,3662r3,l2045,3665r2,l2047,3667r,-2l2047,3667r2,l2049,3670r3,l2052,3672r2,l2054,3674r3,l2057,3677r2,l2059,3679r2,l2061,3682r3,l2066,3682r,2l2069,3684r,2l2071,3686r,3l2073,3689r,2l2076,3691r,3l2078,3694r3,l2081,3696r2,l2083,3698r2,l2085,3701r,-3l2085,3701r3,l2088,3703r2,l2090,3706r3,l2093,3708r2,l2097,3708r,2l2100,3710r,3l2102,3713r,2l2105,3715r,3l2107,3718r,2l2109,3720r3,l2112,3722r2,l2114,3725r3,l2119,3727r2,l2121,3730r3,l2124,3732r2,l2126,3734r3,l2131,3734r,3l2133,3737r,2l2136,3739r,3l2138,3742r3,l2141,3744r2,l2143,3746r2,l2145,3749r3,l2150,3749r,2l2153,3751r,3l2155,3754r2,l2157,3756r3,l2160,3758r2,l2162,3761r3,-3l2165,3761r2,l2167,3763r2,l2169,3766r3,l2174,3766r,2l2177,3768r,2l2179,3770r2,l2181,3773r3,l2184,3775r,-2l2184,3775r2,l2189,3778r2,l2191,3780r2,l2196,3782r2,l2198,3785r3,l2201,3787r2,l2205,3787r,3l2205,3787r,3l2205,3787r,3l2208,3790r,2l2210,3792r3,l2213,3794r2,l2215,3797r,-3l2215,3797r2,l2220,3797r,2l2222,3799r,3l2225,3802r2,l2227,3804r,-2l2227,3804r2,l2229,3806r3,l2234,3806r,3l2237,3809r,2l2239,3811r2,l2241,3814r,-3l2241,3814r,-3l2241,3814r3,l2246,3814r,2l2249,3816r,2l2251,3818r2,l2253,3821r3,l2258,3821r,2l2261,3823r,3l2261,3823r,3l2263,3826r2,l2265,3828r,-2l2265,3828r3,l2270,3828r,2l2273,3830r2,3l2277,3833r,2l2280,3835r2,l2282,3838r3,l2287,3838r,2l2287,3838r,2l2289,3840r,2l2292,3842r2,l2294,3845r,-3l2294,3845r3,l2299,3845r,2l2301,3847r3,l2304,3850r2,l2306,3852r3,l2311,3852r,2l2313,3854r3,l2316,3857r,-3l2316,3857r2,l2321,3857r,2l2323,3859r2,3l2328,3862r,2l2330,3864r3,l2333,3866r2,l2337,3866r,3l2340,3869r2,l2342,3871r3,l2347,3871r,3l2349,3874r3,l2352,3876r,-2l2352,3876r2,l2354,3878r3,-2l2357,3878r2,l2359,3881r2,l2361,3878r,3l2364,3881r2,l2366,3883r3,l2371,3883r,3l2373,3886r,2l2376,3888r2,l2378,3890r,-2l2381,3890r2,l2385,3893r,-3l2385,3893r3,l2390,3893r,2l2393,3895r2,l2395,3898r2,l2400,3898r,2l2402,3900r3,l2405,3902r,-2l2405,3902r2,l2409,3902r,3l2412,3905r2,l2414,3907r,-2l2414,3907r3,l2419,3907r,3l2421,3907r,3l2424,3910r2,l2426,3912r,-2l2426,3912r3,l2431,3912r,2l2433,3914r3,l2436,3917r2,l2441,3917r,2l2441,3917r,2l2443,3919r2,l2448,3919r,3l2448,3919r,3l2450,3922r3,l2453,3924r2,l2457,3924r,2l2460,3926r2,l2462,3929r3,l2467,3929r,2l2469,3931r3,l2474,3931r,3l2474,3931r,3l2477,3934r2,l2479,3936r2,l2484,3936r,2l2486,3936r,2l2489,3938r2,l2491,3941r,-3l2491,3941r,-3l2491,3941r2,l2496,3941r,2l2498,3943r3,l2503,3943r,3l2503,3943r,3l2505,3946r3,l2508,3948r2,l2513,3948r2,l2515,3950r,-2l2515,3950r2,l2520,3950r,3l2522,3953r3,l2527,3953r,2l2529,3955r3,l2532,3958r,-3l2532,3958r2,l2537,3958r2,l2539,3960r,-2l2539,3960r2,l2544,3960r,2l2544,3960r2,2l2546,3960r,2l2549,3962r2,l2551,3965r,-3l2551,3965r2,l2556,3965r2,l2558,3967r,-2l2558,3967r3,l2563,3967r,3l2563,3967r,3l2565,3970r3,l2570,3970r,2l2570,3970r,2l2570,3970r,2l2573,3972r2,l2577,3972r,2l2580,3974r2,l2585,3974r,3l2585,3974r,3l2587,3977r2,l2592,3977r,2l2592,3977r,2l2592,3977r,2l2594,3979r3,l2599,3979r,3l2601,3982r3,l2606,3984r3,l2611,3984r,2l2611,3984r,2l2613,3986r3,l2618,3986r,3l2621,3989r2,l2625,3989r,2l2625,3989r3,l2628,3991r2,l2633,3991r,3l2633,3991r,3l2635,3994r2,l2640,3994r,2l2642,3996r3,l2647,3996r2,l2649,3998r3,l2654,3998r,3l2657,4001r2,l2661,4001r3,l2664,4003r2,l2669,4003r2,l2671,4006r,-3l2671,4006r2,l2676,4006r2,l2678,4008r,-2l2678,4008r3,l2683,4008r2,l2685,4010r,-2l2685,4010r,-2l2685,4010r3,l2690,4010r3,l2693,4013r,-3l2693,4013r2,l2697,4013r3,l2700,4015r2,l2705,4015r2,l2707,4018r,-3l2707,4018r,-3l2709,4015r,3l2712,4018r2,l2717,4018r,2l2719,4020r2,l2724,4020r,2l2724,4020r,2l2726,4022r3,l2731,4022r2,l2733,4025r,-3l2733,4025r3,l2738,4025r3,l2743,4025r,2l2743,4025r,2l2745,4027r3,l2750,4027r,3l2753,4030r2,l2757,4030r3,l2760,4032r,-2l2760,4032r2,l2765,4032r2,l2767,4034r2,l2772,4034r2,l2777,4034r,3l2777,4034r,3l2779,4037r2,l2784,4037r2,l2786,4039r3,l2791,4039r2,l2796,4039r,3l2796,4039r,3l2798,4042r3,l2803,4042r,2l2803,4042r,2l2803,4042r,2l2805,4044r3,l2810,4044r3,l2815,4044r,2l2817,4046r3,l2822,4046r3,l2825,4049r2,l2829,4049r3,l2832,4051r2,l2837,4051r2,l2841,4051r,3l2841,4051r3,l2844,4054r2,l2849,4054r2,l2851,4056r2,-2l2853,4056r,-2l2853,4056r3,l2858,4056r3,l2861,4058r,-2l2863,4058r2,l2868,4058r2,l2873,4058r,3l2875,4061r2,l2880,4061r2,l2882,4063r,-2l2882,4063r,-2l2882,4063r3,l2887,4063r2,l2892,4063r,3l2892,4063r,3l2894,4066r3,l2899,4066r2,l2901,4068r,-2l2901,4068r,-2l2904,4066r,2l2906,4068r3,l2911,4068r2,l2913,4070r3,l2918,4070r3,l2923,4070r,3l2925,4070r,3l2928,4073r2,l2933,4073r2,l2937,4073r,2l2937,4073r,2l2940,4075r2,l2945,4075r2,l2947,4078r,-3l2947,4078r,-3l2947,4078r,-3l2947,4078r2,l2952,4078r2,l2957,4078r2,l2959,4080r,-2l2959,4080r2,l2964,4080r2,l2969,4080r,2l2969,4080r,2l2971,4080r,2l2971,4080r,2l2971,4080r,2l2973,4082r3,l2978,4082r3,l2981,4085r2,-3l2983,4085r,-3l2983,4085r,-3l2983,4085r2,l2988,4085r2,l2993,4085r,2l2993,4085r,2l2995,4087r2,l3000,4087r2,l3005,4087r,3l3005,4087r,3l3007,4090r,-3l3007,4090r2,l3012,4090r2,l3017,4090r2,l3019,4092r,-2l3019,4092r,-2l3019,4092r2,l3024,4092r2,l3029,4092r2,l3031,4094r,-2l3031,4094r,-2l3031,4094r,-2l3031,4094r2,l3045,4094r,3l3045,4094r,3l3048,4097r2,l3053,4097r2,l3057,4099r,-2l3057,4099r3,l3062,4099r3,l3067,4099r,3l3067,4099r,3l3067,4099r,3l3069,4102r12,l3081,4104r,-2l3081,4104r3,l3084,4102r,2l3086,4104r12,l3098,4106r3,l3103,4106r2,l3108,4106r,3l3108,4106r,3l3110,4109r,-3l3110,4109r3,l3125,4109r,2l3125,4109r,2l3127,4111r2,l3132,4111r2,l3137,4111r,3l3137,4111r,3l3137,4111r,3l3139,4114r14,l3153,4116r,-2l3153,4116r,-2l3153,4116r3,l3168,4116r,2l3170,4118r,-2l3170,4118r3,l3175,4118r2,l3180,4118r2,3l3182,4118r,3l3182,4118r,3l3185,4121r16,l3201,4123r,-2l3201,4123r3,l3206,4123r3,l3211,4123r2,l3213,4126r17,l3230,4128r22,l3252,4130r,-2l3252,4130r,-2l3252,4130r2,l3266,4130r,3l3266,4130r,3l3266,4130r,3l3269,4133r14,l3283,4135r,-2l3283,4135r2,l3302,4135r,3l3302,4135r,3l3305,4138r16,l3321,4140r,-2l3321,4140r,-2l3324,4140r,-2l3324,4140r,-2l3324,4140r,-2l3324,4140r2,l3329,4140r2,l3333,4140r3,l3336,4142r2,-2l3338,4142r,-2l3338,4142r3,l3343,4142r17,l3360,4145r,-3l3360,4145r,-3l3360,4145r2,-3l3362,4145r,-3l3362,4145r3,l3377,4145r,2l3377,4145r,2l3379,4147r19,l3398,4150r,-3l3398,4150r,-3l3398,4150r3,l3417,4150r,2l3417,4150r,2l3420,4150r,2l3420,4150r,2l3422,4152r17,l3439,4154r,-2l3439,4154r,-2l3439,4154r,-2l3439,4154r,-2l3441,4154r22,l3463,4157r,-3l3463,4157r,-3l3465,4157r17,l3482,4159r,-2l3485,4159r,-2l3485,4159r,-2l3485,4159r2,l3506,4159r,3l3509,4162r,-3l3509,4162r,-3l3509,4162r2,l3528,4162r,2l3528,4162r,2l3528,4162r2,2l3530,4162r,2l3530,4162r,2l3530,4162r,2l3533,4164r19,l3554,4166r,-2l3554,4166r,-2l3554,4166r,-2l3554,4166r,-2l3554,4166r3,l3576,4166r,3l3576,4166r2,l3578,4169r,-3l3578,4169r,-3l3578,4169r3,l3581,4166r,3l3583,4169r19,l3602,4171r,-2l3602,4171r,-2l3602,4171r3,l3631,4171r,3l3631,4171r,3l3631,4171r,3l3633,4174r22,l3655,4176r2,l3657,4174r,2l3657,4174r,2l3657,4174r,2l3657,4174r,2l3660,4176r19,l3681,4178r,-2l3681,4178r,-2l3681,4178r,-2l3681,4178r,-2l3684,4176r,2l3684,4176r,2l3686,4178r,-2l3686,4178r3,l3708,4178r,3l3708,4178r,3l3708,4178r,3l3710,4181r,-3l3710,4181r3,l3739,4181r,2l3739,4181r,2l3741,4183r29,l3770,4186r,-3l3773,4186r,-3l3773,4186r2,l3777,4186r27,l3804,4188r2,l3806,4186r,2l3806,4186r,2l3809,4188r33,l3842,4190r,-2l3842,4190r3,-2l3845,4190r,-2l3845,4190r2,l3847,4188r,2l3847,4188r,2l3849,4190r27,l3876,4193r,-3l3876,4193r,-3l3876,4193r,-3l3878,4193r,-3l3878,4193r,-3l3878,4193r,-3l3878,4193r,-3l3878,4193r3,-3l3881,4193r,-3l3881,4193r2,l3907,4193r2,2l3909,4193r,2l3909,4193r,2l3909,4193r,2l3912,4195r,-2l3912,4195r,-2l3912,4195r,-2l3912,4195r,-2l3914,4195r,-2l3914,4195r3,l3941,4195r,3l3941,4195r,3l3943,4198r,-3l3943,4198r2,l3979,4198r,2l3981,4198r,2l3984,4198r,2l3984,4198r,2l3986,4200r36,l4022,4202r,-2l4022,4202r,-2l4022,4202r,-2l4025,4202r33,l4058,4205r,-3l4058,4205r,-3l4058,4205r3,l4061,4202r,3l4063,4205r34,l4097,4207r,-2l4099,4205r,2l4099,4205r,2l4099,4205r2,2l4101,4205r,2l4101,4205r,2l4101,4205r,2l4101,4205r3,l4104,4207r,-2l4104,4207r,-2l4104,4207r,-2l4104,4207r2,l4106,4205r,2l4106,4205r,2l4109,4207r,-2l4109,4207r,-2l4109,4207r,-2l4109,4207r,-2l4109,4207r2,-2l4111,4207r,-2l4111,4207r,-2l4111,4207r,-2l4113,4207r39,l4152,4210r50,l4202,4212r,-2l4205,4212r2,l4243,4212r,2l4243,4212r2,l4245,4214r,-2l4248,4212r,2l4248,4212r,2l4248,4212r2,l4253,4214r,-2l4255,4212r,2l4257,4212r,2l4293,4214r,3l4293,4214r3,l4296,4217r,-3l4298,4217r,-3l4301,4214r,3l4301,4214r2,l4303,4217r,-3l4303,4217r,-3l4305,4214r,3l4305,4214r,3l4305,4214r3,l4308,4217r,-3l4308,4217r2,l4353,4217r,2l4356,4217r2,l4361,4217r,2l4361,4217r,2l4361,4217r,2l4363,4219r48,l4411,4222r,-3l4411,4222r2,l4466,4222r,2l4466,4222r3,l4469,4224r,-2l4469,4224r,-2l4469,4224r2,l4471,4222r,2l4471,4222r,2l4473,4224r63,l4536,4226r,-2l4536,4226r2,l4538,4224r,2l4538,4224r,2l4541,4226r,-2l4541,4226r2,l4603,4226r,3l4603,4226r,3l4603,4226r,3l4605,4226r,3l4605,4226r,3l4605,4226r,3l4605,4226r,3l4605,4226r,3l4608,4226r,3l4608,4226r,3l4608,4226r,3l4610,4229r,-3l4610,4229r,-3l4610,4229r,-3l4610,4229r3,-3l4613,4229r,-3l4613,4229r,-3l4613,4229r2,l4615,4226r,3l4615,4226r,3l4615,4226r,3l4617,4229r,-3l4617,4229r,-3l4617,4229r,-3l4617,4229r3,-3l4620,4229r,-3l4620,4229r,-3l4622,4229r,-3l4622,4229r,-3l4625,4226r,3l4625,4226r,3l4625,4226r2,l4627,4229r,-3l4627,4229r2,l4685,4229r,2l4685,4229r,2l4687,4231r,-2l4687,4231r2,l4704,4231r2,3l4706,4231r3,l4711,4231r53,l4766,4234r,-3l4766,4234r3,l4850,4234r,2l4850,4234r,2l4850,4234r,2l4850,4234r3,2l4869,4236r,-2l4869,4236r,-2l4869,4236r3,l4874,4236r,-2l4874,4236r65,l4939,4238r2,-2l4941,4238r,-2l4941,4238r,-2l4944,4236r,2l4944,4236r,2l4944,4236r,2l4946,4238r12,l4958,4236r,2l4961,4238r,-2l4961,4238r,-2l4961,4238r2,l4982,4238r1,e" filled="f" strokecolor="#8064a2" strokeweight="1.56pt">
                  <v:path arrowok="t" o:connecttype="custom" o:connectlocs="57,7963;96,7684;146,7533;206,7159;271,6808;336,6432;398,6086;470,5659;542,5208;600,4812;636,4641;669,4497;701,4377;737,4272;780,4161;813,4080;847,4015;893,3940;945,3868;1013,3806;1080,4111;1152,4807;1224,5342;1296,5750;1334,5935;1363,6064;1394,6196;1430,6321;1466,6439;1505,6556;1545,6664;1591,6772;1639,6876;1689,6974;1745,7068;1807,7164;1869,7250;1937,7327;2004,7399;2081,7464;2160,7526;2232,7576;2306,7620;2388,7663;2467,7701;2544,7732;2616,7756;2700,7783;2786,7807;2877,7831;2959,7848;3031,7862;3137,7884;3302,7908;3439,7922;3578,7936;3710,7948;3909,7965;4099,7977;4253,7982;4471,7994;4617,7996;4941,8006" o:connectangles="0,0,0,0,0,0,0,0,0,0,0,0,0,0,0,0,0,0,0,0,0,0,0,0,0,0,0,0,0,0,0,0,0,0,0,0,0,0,0,0,0,0,0,0,0,0,0,0,0,0,0,0,0,0,0,0,0,0,0,0,0,0,0"/>
                </v:shape>
                <v:line id="Line 261" o:spid="_x0000_s1081" style="position:absolute;visibility:visible;mso-wrap-style:square" from="2419,8052" to="7434,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" strokecolor="#f79646" strokeweight="2.28pt"/>
                <v:line id="Line 260" o:spid="_x0000_s1082" style="position:absolute;visibility:visible;mso-wrap-style:square" from="8501,5344" to="8885,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" strokecolor="#c0504d" strokeweight="1.5pt"/>
                <v:line id="Line 259" o:spid="_x0000_s1083" style="position:absolute;visibility:visible;mso-wrap-style:square" from="8501,5682" to="8885,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" strokecolor="#9bbb59" strokeweight="1.5pt"/>
                <v:line id="Line 258" o:spid="_x0000_s1084" style="position:absolute;visibility:visible;mso-wrap-style:square" from="8501,6357" to="88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" strokecolor="#4bacc6" strokeweight="1.5pt"/>
                <v:line id="Line 257" o:spid="_x0000_s1085" style="position:absolute;visibility:visible;mso-wrap-style:square" from="8501,6694" to="8885,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" strokecolor="#f79646" strokeweight="1.5pt"/>
                <v:line id="Line 256" o:spid="_x0000_s1086" style="position:absolute;visibility:visible;mso-wrap-style:square" from="8501,7032" to="8885,7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" strokecolor="#2c4d75" strokeweight="1.5pt"/>
                <v:rect id="Rectangle 255" o:spid="_x0000_s1087" style="position:absolute;left:1440;top:2362;width:9360;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" filled="f" strokecolor="#dadada"/>
                <v:shape id="Text Box 254" o:spid="_x0000_s1088" type="#_x0000_t202" style="position:absolute;left:5179;top:2568;width:19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1BD23E6A" w14:textId="77777777" w:rsidR="00BC4CF1" w:rsidRPr="00775C37" w:rsidRDefault="00BC4CF1" w:rsidP="00775C37">
                        <w:pPr>
                          <w:spacing w:line="281" w:lineRule="exact"/>
                        </w:pPr>
                        <w:r w:rsidRPr="00775C37">
                          <w:rPr>
                            <w:color w:val="595958"/>
                          </w:rPr>
                          <w:t>External Heating</w:t>
                        </w:r>
                      </w:p>
                    </w:txbxContent>
                  </v:textbox>
                </v:shape>
                <v:shape id="Text Box 253" o:spid="_x0000_s1089" type="#_x0000_t202" style="position:absolute;left:1994;top:302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BB11A7C" w14:textId="77777777" w:rsidR="00BC4CF1" w:rsidRDefault="00BC4CF1" w:rsidP="00775C37">
                        <w:pPr>
                          <w:spacing w:line="180" w:lineRule="exact"/>
                          <w:rPr>
                            <w:sz w:val="18"/>
                          </w:rPr>
                        </w:pPr>
                        <w:r>
                          <w:rPr>
                            <w:color w:val="595958"/>
                            <w:sz w:val="18"/>
                          </w:rPr>
                          <w:t>500</w:t>
                        </w:r>
                      </w:p>
                    </w:txbxContent>
                  </v:textbox>
                </v:shape>
                <v:shape id="Text Box 252" o:spid="_x0000_s1090" type="#_x0000_t202" style="position:absolute;left:7571;top:3020;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451E6CF" w14:textId="77777777" w:rsidR="00BC4CF1" w:rsidRDefault="00BC4CF1" w:rsidP="00775C37">
                        <w:pPr>
                          <w:spacing w:line="180" w:lineRule="exact"/>
                          <w:rPr>
                            <w:sz w:val="18"/>
                          </w:rPr>
                        </w:pPr>
                        <w:r>
                          <w:rPr>
                            <w:color w:val="595958"/>
                            <w:sz w:val="18"/>
                          </w:rPr>
                          <w:t>2</w:t>
                        </w:r>
                      </w:p>
                    </w:txbxContent>
                  </v:textbox>
                </v:shape>
                <v:shape id="Text Box 251" o:spid="_x0000_s1091" type="#_x0000_t202" style="position:absolute;left:1994;top:353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55104C12" w14:textId="77777777" w:rsidR="00BC4CF1" w:rsidRDefault="00BC4CF1" w:rsidP="00775C37">
                        <w:pPr>
                          <w:spacing w:line="180" w:lineRule="exact"/>
                          <w:rPr>
                            <w:sz w:val="18"/>
                          </w:rPr>
                        </w:pPr>
                        <w:r>
                          <w:rPr>
                            <w:color w:val="595958"/>
                            <w:sz w:val="18"/>
                          </w:rPr>
                          <w:t>450</w:t>
                        </w:r>
                      </w:p>
                    </w:txbxContent>
                  </v:textbox>
                </v:shape>
                <v:shape id="Text Box 250" o:spid="_x0000_s1092" type="#_x0000_t202" style="position:absolute;left:7571;top:3489;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D432335" w14:textId="77777777" w:rsidR="00BC4CF1" w:rsidRDefault="00BC4CF1" w:rsidP="00775C37">
                        <w:pPr>
                          <w:spacing w:line="180" w:lineRule="exact"/>
                          <w:rPr>
                            <w:sz w:val="18"/>
                          </w:rPr>
                        </w:pPr>
                        <w:r>
                          <w:rPr>
                            <w:color w:val="595958"/>
                            <w:sz w:val="18"/>
                          </w:rPr>
                          <w:t>1.8</w:t>
                        </w:r>
                      </w:p>
                    </w:txbxContent>
                  </v:textbox>
                </v:shape>
                <v:shape id="Text Box 249" o:spid="_x0000_s1093" type="#_x0000_t202" style="position:absolute;left:1994;top:405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3AA8BD5" w14:textId="77777777" w:rsidR="00BC4CF1" w:rsidRDefault="00BC4CF1" w:rsidP="00775C37">
                        <w:pPr>
                          <w:spacing w:line="180" w:lineRule="exact"/>
                          <w:rPr>
                            <w:sz w:val="18"/>
                          </w:rPr>
                        </w:pPr>
                        <w:r>
                          <w:rPr>
                            <w:color w:val="595958"/>
                            <w:sz w:val="18"/>
                          </w:rPr>
                          <w:t>400</w:t>
                        </w:r>
                      </w:p>
                    </w:txbxContent>
                  </v:textbox>
                </v:shape>
                <v:shape id="Text Box 248" o:spid="_x0000_s1094" type="#_x0000_t202" style="position:absolute;left:7571;top:3958;width:24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0C353A8" w14:textId="77777777" w:rsidR="00BC4CF1" w:rsidRDefault="00BC4CF1" w:rsidP="00775C37">
                        <w:pPr>
                          <w:spacing w:line="183" w:lineRule="exact"/>
                          <w:rPr>
                            <w:sz w:val="18"/>
                          </w:rPr>
                        </w:pPr>
                        <w:r>
                          <w:rPr>
                            <w:color w:val="595958"/>
                            <w:sz w:val="18"/>
                          </w:rPr>
                          <w:t>1.6</w:t>
                        </w:r>
                      </w:p>
                      <w:p w14:paraId="606D0F5F" w14:textId="77777777" w:rsidR="00BC4CF1" w:rsidRDefault="00BC4CF1" w:rsidP="00775C37">
                        <w:pPr>
                          <w:spacing w:before="5"/>
                        </w:pPr>
                      </w:p>
                      <w:p w14:paraId="52F3AA52" w14:textId="77777777" w:rsidR="00BC4CF1" w:rsidRDefault="00BC4CF1" w:rsidP="00775C37">
                        <w:pPr>
                          <w:spacing w:line="216" w:lineRule="exact"/>
                          <w:rPr>
                            <w:sz w:val="18"/>
                          </w:rPr>
                        </w:pPr>
                        <w:r>
                          <w:rPr>
                            <w:color w:val="595958"/>
                            <w:sz w:val="18"/>
                          </w:rPr>
                          <w:t>1.4</w:t>
                        </w:r>
                      </w:p>
                    </w:txbxContent>
                  </v:textbox>
                </v:shape>
                <v:shape id="Text Box 247" o:spid="_x0000_s1095" type="#_x0000_t202" style="position:absolute;left:1994;top:456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8D9E5ED" w14:textId="77777777" w:rsidR="00BC4CF1" w:rsidRDefault="00BC4CF1" w:rsidP="00775C37">
                        <w:pPr>
                          <w:spacing w:line="180" w:lineRule="exact"/>
                          <w:rPr>
                            <w:sz w:val="18"/>
                          </w:rPr>
                        </w:pPr>
                        <w:r>
                          <w:rPr>
                            <w:color w:val="595958"/>
                            <w:sz w:val="18"/>
                          </w:rPr>
                          <w:t>350</w:t>
                        </w:r>
                      </w:p>
                    </w:txbxContent>
                  </v:textbox>
                </v:shape>
                <v:shape id="Text Box 246" o:spid="_x0000_s1096" type="#_x0000_t202" style="position:absolute;left:7571;top:4897;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A56A2A5" w14:textId="77777777" w:rsidR="00BC4CF1" w:rsidRDefault="00BC4CF1" w:rsidP="00775C37">
                        <w:pPr>
                          <w:spacing w:line="180" w:lineRule="exact"/>
                          <w:rPr>
                            <w:sz w:val="18"/>
                          </w:rPr>
                        </w:pPr>
                        <w:r>
                          <w:rPr>
                            <w:color w:val="595958"/>
                            <w:sz w:val="18"/>
                          </w:rPr>
                          <w:t>1.2</w:t>
                        </w:r>
                      </w:p>
                    </w:txbxContent>
                  </v:textbox>
                </v:shape>
                <v:shape id="Text Box 245" o:spid="_x0000_s1097" type="#_x0000_t202" style="position:absolute;left:1994;top:508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8AA5CD9" w14:textId="77777777" w:rsidR="00BC4CF1" w:rsidRDefault="00BC4CF1" w:rsidP="00775C37">
                        <w:pPr>
                          <w:spacing w:line="180" w:lineRule="exact"/>
                          <w:rPr>
                            <w:sz w:val="18"/>
                          </w:rPr>
                        </w:pPr>
                        <w:r>
                          <w:rPr>
                            <w:color w:val="595958"/>
                            <w:sz w:val="18"/>
                          </w:rPr>
                          <w:t>300</w:t>
                        </w:r>
                      </w:p>
                    </w:txbxContent>
                  </v:textbox>
                </v:shape>
                <v:shape id="Text Box 244" o:spid="_x0000_s1098" type="#_x0000_t202" style="position:absolute;left:7571;top:536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AB8C08D" w14:textId="77777777" w:rsidR="00BC4CF1" w:rsidRDefault="00BC4CF1" w:rsidP="00775C37">
                        <w:pPr>
                          <w:spacing w:line="180" w:lineRule="exact"/>
                          <w:rPr>
                            <w:sz w:val="18"/>
                          </w:rPr>
                        </w:pPr>
                        <w:r>
                          <w:rPr>
                            <w:color w:val="595958"/>
                            <w:sz w:val="18"/>
                          </w:rPr>
                          <w:t>1</w:t>
                        </w:r>
                      </w:p>
                    </w:txbxContent>
                  </v:textbox>
                </v:shape>
                <v:shape id="Text Box 243" o:spid="_x0000_s1099" type="#_x0000_t202" style="position:absolute;left:8501;top:4897;width:196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CBFEB9E" w14:textId="77777777" w:rsidR="00BC4CF1" w:rsidRDefault="00BC4CF1" w:rsidP="00775C37">
                        <w:pPr>
                          <w:tabs>
                            <w:tab w:val="left" w:pos="383"/>
                          </w:tabs>
                          <w:spacing w:line="209" w:lineRule="exact"/>
                          <w:rPr>
                            <w:sz w:val="18"/>
                          </w:rPr>
                        </w:pPr>
                        <w:r>
                          <w:rPr>
                            <w:color w:val="595958"/>
                            <w:position w:val="3"/>
                            <w:sz w:val="18"/>
                            <w:u w:val="thick" w:color="4F81BD"/>
                          </w:rPr>
                          <w:t xml:space="preserve"> </w:t>
                        </w:r>
                        <w:r>
                          <w:rPr>
                            <w:color w:val="595958"/>
                            <w:position w:val="3"/>
                            <w:sz w:val="18"/>
                            <w:u w:val="thick" w:color="4F81BD"/>
                          </w:rPr>
                          <w:tab/>
                        </w:r>
                        <w:r>
                          <w:rPr>
                            <w:color w:val="595958"/>
                            <w:spacing w:val="-1"/>
                            <w:position w:val="3"/>
                            <w:sz w:val="18"/>
                          </w:rPr>
                          <w:t xml:space="preserve"> </w:t>
                        </w:r>
                        <w:r>
                          <w:rPr>
                            <w:color w:val="595958"/>
                            <w:sz w:val="18"/>
                          </w:rPr>
                          <w:t>TC1 - Top</w:t>
                        </w:r>
                        <w:r>
                          <w:rPr>
                            <w:color w:val="595958"/>
                            <w:spacing w:val="-4"/>
                            <w:sz w:val="18"/>
                          </w:rPr>
                          <w:t xml:space="preserve"> </w:t>
                        </w:r>
                        <w:r>
                          <w:rPr>
                            <w:color w:val="595958"/>
                            <w:sz w:val="18"/>
                          </w:rPr>
                          <w:t>Middle</w:t>
                        </w:r>
                      </w:p>
                      <w:p w14:paraId="09BED2C2" w14:textId="77777777" w:rsidR="00BC4CF1" w:rsidRDefault="00BC4CF1" w:rsidP="00775C37">
                        <w:pPr>
                          <w:spacing w:before="117" w:line="216" w:lineRule="exact"/>
                          <w:ind w:left="424"/>
                          <w:rPr>
                            <w:sz w:val="18"/>
                          </w:rPr>
                        </w:pPr>
                        <w:r>
                          <w:rPr>
                            <w:color w:val="595958"/>
                            <w:sz w:val="18"/>
                          </w:rPr>
                          <w:t>TC2 - Bottom Middle</w:t>
                        </w:r>
                      </w:p>
                    </w:txbxContent>
                  </v:textbox>
                </v:shape>
                <v:shape id="Text Box 242" o:spid="_x0000_s1100" type="#_x0000_t202" style="position:absolute;left:1994;top:560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8A82574" w14:textId="77777777" w:rsidR="00BC4CF1" w:rsidRDefault="00BC4CF1" w:rsidP="00775C37">
                        <w:pPr>
                          <w:spacing w:line="180" w:lineRule="exact"/>
                          <w:rPr>
                            <w:sz w:val="18"/>
                          </w:rPr>
                        </w:pPr>
                        <w:r>
                          <w:rPr>
                            <w:color w:val="595958"/>
                            <w:sz w:val="18"/>
                          </w:rPr>
                          <w:t>250</w:t>
                        </w:r>
                      </w:p>
                    </w:txbxContent>
                  </v:textbox>
                </v:shape>
                <v:shape id="Text Box 241" o:spid="_x0000_s1101" type="#_x0000_t202" style="position:absolute;left:7571;top:5835;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5B1D032" w14:textId="77777777" w:rsidR="00BC4CF1" w:rsidRDefault="00BC4CF1" w:rsidP="00775C37">
                        <w:pPr>
                          <w:spacing w:line="180" w:lineRule="exact"/>
                          <w:rPr>
                            <w:sz w:val="18"/>
                          </w:rPr>
                        </w:pPr>
                        <w:r>
                          <w:rPr>
                            <w:color w:val="595958"/>
                            <w:sz w:val="18"/>
                          </w:rPr>
                          <w:t>0.8</w:t>
                        </w:r>
                      </w:p>
                    </w:txbxContent>
                  </v:textbox>
                </v:shape>
                <v:shape id="Text Box 240" o:spid="_x0000_s1102" type="#_x0000_t202" style="position:absolute;left:1994;top:611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718CEE25" w14:textId="77777777" w:rsidR="00BC4CF1" w:rsidRDefault="00BC4CF1" w:rsidP="00775C37">
                        <w:pPr>
                          <w:spacing w:line="180" w:lineRule="exact"/>
                          <w:rPr>
                            <w:sz w:val="18"/>
                          </w:rPr>
                        </w:pPr>
                        <w:r>
                          <w:rPr>
                            <w:color w:val="595958"/>
                            <w:sz w:val="18"/>
                          </w:rPr>
                          <w:t>200</w:t>
                        </w:r>
                      </w:p>
                    </w:txbxContent>
                  </v:textbox>
                </v:shape>
                <v:shape id="Text Box 239" o:spid="_x0000_s1103" type="#_x0000_t202" style="position:absolute;left:7571;top:6305;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4698F56E" w14:textId="77777777" w:rsidR="00BC4CF1" w:rsidRDefault="00BC4CF1" w:rsidP="00775C37">
                        <w:pPr>
                          <w:spacing w:line="180" w:lineRule="exact"/>
                          <w:rPr>
                            <w:sz w:val="18"/>
                          </w:rPr>
                        </w:pPr>
                        <w:r>
                          <w:rPr>
                            <w:color w:val="595958"/>
                            <w:sz w:val="18"/>
                          </w:rPr>
                          <w:t>0.6</w:t>
                        </w:r>
                      </w:p>
                    </w:txbxContent>
                  </v:textbox>
                </v:shape>
                <v:shape id="Text Box 238" o:spid="_x0000_s1104" type="#_x0000_t202" style="position:absolute;left:1994;top:663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50C5DB1" w14:textId="77777777" w:rsidR="00BC4CF1" w:rsidRDefault="00BC4CF1" w:rsidP="00775C37">
                        <w:pPr>
                          <w:spacing w:line="180" w:lineRule="exact"/>
                          <w:rPr>
                            <w:sz w:val="18"/>
                          </w:rPr>
                        </w:pPr>
                        <w:r>
                          <w:rPr>
                            <w:color w:val="595958"/>
                            <w:sz w:val="18"/>
                          </w:rPr>
                          <w:t>150</w:t>
                        </w:r>
                      </w:p>
                    </w:txbxContent>
                  </v:textbox>
                </v:shape>
                <v:shape id="Text Box 237" o:spid="_x0000_s1105" type="#_x0000_t202" style="position:absolute;left:7571;top:6774;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6733C3E" w14:textId="77777777" w:rsidR="00BC4CF1" w:rsidRDefault="00BC4CF1" w:rsidP="00775C37">
                        <w:pPr>
                          <w:spacing w:line="180" w:lineRule="exact"/>
                          <w:rPr>
                            <w:sz w:val="18"/>
                          </w:rPr>
                        </w:pPr>
                        <w:r>
                          <w:rPr>
                            <w:color w:val="595958"/>
                            <w:sz w:val="18"/>
                          </w:rPr>
                          <w:t>0.4</w:t>
                        </w:r>
                      </w:p>
                    </w:txbxContent>
                  </v:textbox>
                </v:shape>
                <v:shape id="Text Box 236" o:spid="_x0000_s1106" type="#_x0000_t202" style="position:absolute;left:8501;top:5597;width:239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DDB1AEC" w14:textId="77777777" w:rsidR="00BC4CF1" w:rsidRDefault="00BC4CF1" w:rsidP="00775C37">
                        <w:pPr>
                          <w:spacing w:line="183" w:lineRule="exact"/>
                          <w:ind w:left="424"/>
                          <w:rPr>
                            <w:sz w:val="18"/>
                          </w:rPr>
                        </w:pPr>
                        <w:r>
                          <w:rPr>
                            <w:color w:val="595958"/>
                            <w:sz w:val="18"/>
                          </w:rPr>
                          <w:t>TC3 - Side</w:t>
                        </w:r>
                      </w:p>
                      <w:p w14:paraId="19A4A814" w14:textId="77777777" w:rsidR="00BC4CF1" w:rsidRDefault="00BC4CF1" w:rsidP="00775C37">
                        <w:pPr>
                          <w:tabs>
                            <w:tab w:val="left" w:pos="383"/>
                          </w:tabs>
                          <w:spacing w:before="117" w:line="369" w:lineRule="auto"/>
                          <w:ind w:left="424" w:right="18" w:hanging="425"/>
                          <w:rPr>
                            <w:sz w:val="18"/>
                          </w:rPr>
                        </w:pPr>
                        <w:r>
                          <w:rPr>
                            <w:color w:val="595958"/>
                            <w:position w:val="10"/>
                            <w:sz w:val="18"/>
                            <w:u w:val="thick" w:color="8064A2"/>
                          </w:rPr>
                          <w:t xml:space="preserve"> </w:t>
                        </w:r>
                        <w:r>
                          <w:rPr>
                            <w:color w:val="595958"/>
                            <w:position w:val="10"/>
                            <w:sz w:val="18"/>
                            <w:u w:val="thick" w:color="8064A2"/>
                          </w:rPr>
                          <w:tab/>
                        </w:r>
                        <w:r>
                          <w:rPr>
                            <w:color w:val="595958"/>
                            <w:spacing w:val="-1"/>
                            <w:position w:val="10"/>
                            <w:sz w:val="18"/>
                          </w:rPr>
                          <w:t xml:space="preserve"> </w:t>
                        </w:r>
                        <w:r>
                          <w:rPr>
                            <w:color w:val="595958"/>
                            <w:sz w:val="18"/>
                          </w:rPr>
                          <w:t>TC4 - Positive Terminal TC5 - Expected Vent Ambient</w:t>
                        </w:r>
                      </w:p>
                      <w:p w14:paraId="5CD0C0A9" w14:textId="77777777" w:rsidR="00BC4CF1" w:rsidRDefault="00BC4CF1" w:rsidP="00775C37">
                        <w:pPr>
                          <w:spacing w:line="214" w:lineRule="exact"/>
                          <w:ind w:left="424"/>
                          <w:rPr>
                            <w:sz w:val="18"/>
                          </w:rPr>
                        </w:pPr>
                        <w:r>
                          <w:rPr>
                            <w:color w:val="595958"/>
                            <w:sz w:val="18"/>
                          </w:rPr>
                          <w:t>Voltage</w:t>
                        </w:r>
                      </w:p>
                    </w:txbxContent>
                  </v:textbox>
                </v:shape>
                <v:shape id="Text Box 235" o:spid="_x0000_s1107" type="#_x0000_t202" style="position:absolute;left:1994;top:714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F7BF27A" w14:textId="77777777" w:rsidR="00BC4CF1" w:rsidRDefault="00BC4CF1" w:rsidP="00775C37">
                        <w:pPr>
                          <w:spacing w:line="180" w:lineRule="exact"/>
                          <w:rPr>
                            <w:sz w:val="18"/>
                          </w:rPr>
                        </w:pPr>
                        <w:r>
                          <w:rPr>
                            <w:color w:val="595958"/>
                            <w:sz w:val="18"/>
                          </w:rPr>
                          <w:t>100</w:t>
                        </w:r>
                      </w:p>
                    </w:txbxContent>
                  </v:textbox>
                </v:shape>
                <v:shape id="Text Box 234" o:spid="_x0000_s1108" type="#_x0000_t202" style="position:absolute;left:7571;top:7243;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1121F6A" w14:textId="77777777" w:rsidR="00BC4CF1" w:rsidRDefault="00BC4CF1" w:rsidP="00775C37">
                        <w:pPr>
                          <w:spacing w:line="180" w:lineRule="exact"/>
                          <w:rPr>
                            <w:sz w:val="18"/>
                          </w:rPr>
                        </w:pPr>
                        <w:r>
                          <w:rPr>
                            <w:color w:val="595958"/>
                            <w:sz w:val="18"/>
                          </w:rPr>
                          <w:t>0.2</w:t>
                        </w:r>
                      </w:p>
                    </w:txbxContent>
                  </v:textbox>
                </v:shape>
                <v:shape id="Text Box 233" o:spid="_x0000_s1109" type="#_x0000_t202" style="position:absolute;left:2085;top:766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F4C1155" w14:textId="77777777" w:rsidR="00BC4CF1" w:rsidRDefault="00BC4CF1" w:rsidP="00775C37">
                        <w:pPr>
                          <w:spacing w:line="180" w:lineRule="exact"/>
                          <w:rPr>
                            <w:sz w:val="18"/>
                          </w:rPr>
                        </w:pPr>
                        <w:r>
                          <w:rPr>
                            <w:color w:val="595958"/>
                            <w:sz w:val="18"/>
                          </w:rPr>
                          <w:t>50</w:t>
                        </w:r>
                      </w:p>
                    </w:txbxContent>
                  </v:textbox>
                </v:shape>
                <v:shape id="Text Box 232" o:spid="_x0000_s1110" type="#_x0000_t202" style="position:absolute;left:7571;top:771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7441ABF6" w14:textId="77777777" w:rsidR="00BC4CF1" w:rsidRDefault="00BC4CF1" w:rsidP="00775C37">
                        <w:pPr>
                          <w:spacing w:line="180" w:lineRule="exact"/>
                          <w:rPr>
                            <w:sz w:val="18"/>
                          </w:rPr>
                        </w:pPr>
                        <w:r>
                          <w:rPr>
                            <w:color w:val="595958"/>
                            <w:sz w:val="18"/>
                          </w:rPr>
                          <w:t>0</w:t>
                        </w:r>
                      </w:p>
                    </w:txbxContent>
                  </v:textbox>
                </v:shape>
                <v:shape id="Text Box 231" o:spid="_x0000_s1111" type="#_x0000_t202" style="position:absolute;left:2176;top:818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166F0484" w14:textId="77777777" w:rsidR="00BC4CF1" w:rsidRDefault="00BC4CF1" w:rsidP="00775C37">
                        <w:pPr>
                          <w:spacing w:line="180" w:lineRule="exact"/>
                          <w:rPr>
                            <w:sz w:val="18"/>
                          </w:rPr>
                        </w:pPr>
                        <w:r>
                          <w:rPr>
                            <w:color w:val="595958"/>
                            <w:sz w:val="18"/>
                          </w:rPr>
                          <w:t>0</w:t>
                        </w:r>
                      </w:p>
                    </w:txbxContent>
                  </v:textbox>
                </v:shape>
                <v:shape id="Text Box 230" o:spid="_x0000_s1112" type="#_x0000_t202" style="position:absolute;left:7571;top:8182;width:3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C0CF114" w14:textId="77777777" w:rsidR="00BC4CF1" w:rsidRDefault="00BC4CF1" w:rsidP="00775C37">
                        <w:pPr>
                          <w:spacing w:line="180" w:lineRule="exact"/>
                          <w:rPr>
                            <w:sz w:val="18"/>
                          </w:rPr>
                        </w:pPr>
                        <w:r>
                          <w:rPr>
                            <w:color w:val="595958"/>
                            <w:sz w:val="18"/>
                          </w:rPr>
                          <w:t>-0.2</w:t>
                        </w:r>
                      </w:p>
                    </w:txbxContent>
                  </v:textbox>
                </v:shape>
                <v:shape id="Text Box 229" o:spid="_x0000_s1113" type="#_x0000_t202" style="position:absolute;left:2388;top:8416;width:5173;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7895DC9" w14:textId="77777777" w:rsidR="00BC4CF1" w:rsidRDefault="00BC4CF1" w:rsidP="00775C37">
                        <w:pPr>
                          <w:tabs>
                            <w:tab w:val="left" w:pos="902"/>
                            <w:tab w:val="left" w:pos="1896"/>
                            <w:tab w:val="left" w:pos="2890"/>
                            <w:tab w:val="left" w:pos="3884"/>
                            <w:tab w:val="left" w:pos="4878"/>
                          </w:tabs>
                          <w:spacing w:line="183" w:lineRule="exact"/>
                          <w:ind w:right="18"/>
                          <w:jc w:val="center"/>
                          <w:rPr>
                            <w:sz w:val="18"/>
                          </w:rPr>
                        </w:pPr>
                        <w:r>
                          <w:rPr>
                            <w:color w:val="595958"/>
                            <w:sz w:val="18"/>
                          </w:rPr>
                          <w:t>0</w:t>
                        </w:r>
                        <w:r>
                          <w:rPr>
                            <w:color w:val="595958"/>
                            <w:sz w:val="18"/>
                          </w:rPr>
                          <w:tab/>
                          <w:t>100</w:t>
                        </w:r>
                        <w:r>
                          <w:rPr>
                            <w:color w:val="595958"/>
                            <w:sz w:val="18"/>
                          </w:rPr>
                          <w:tab/>
                          <w:t>200</w:t>
                        </w:r>
                        <w:r>
                          <w:rPr>
                            <w:color w:val="595958"/>
                            <w:sz w:val="18"/>
                          </w:rPr>
                          <w:tab/>
                          <w:t>300</w:t>
                        </w:r>
                        <w:r>
                          <w:rPr>
                            <w:color w:val="595958"/>
                            <w:sz w:val="18"/>
                          </w:rPr>
                          <w:tab/>
                          <w:t>400</w:t>
                        </w:r>
                        <w:r>
                          <w:rPr>
                            <w:color w:val="595958"/>
                            <w:sz w:val="18"/>
                          </w:rPr>
                          <w:tab/>
                        </w:r>
                        <w:r>
                          <w:rPr>
                            <w:color w:val="595958"/>
                            <w:spacing w:val="-6"/>
                            <w:sz w:val="18"/>
                          </w:rPr>
                          <w:t>500</w:t>
                        </w:r>
                      </w:p>
                      <w:p w14:paraId="4BDFD9D6" w14:textId="77777777" w:rsidR="00BC4CF1" w:rsidRDefault="00BC4CF1" w:rsidP="00775C37">
                        <w:pPr>
                          <w:spacing w:before="60" w:line="240" w:lineRule="exact"/>
                          <w:ind w:right="108"/>
                          <w:jc w:val="center"/>
                        </w:pPr>
                        <w:r>
                          <w:rPr>
                            <w:color w:val="595958"/>
                          </w:rPr>
                          <w:t>Time, Minutes</w:t>
                        </w:r>
                      </w:p>
                    </w:txbxContent>
                  </v:textbox>
                </v:shape>
                <w10:wrap anchorx="page"/>
              </v:group>
            </w:pict>
          </mc:Fallback>
        </mc:AlternateContent>
      </w:r>
    </w:p>
    <w:p w14:paraId="3BB90944" w14:textId="09F866E7" w:rsidR="00264C17" w:rsidRPr="0023632C" w:rsidRDefault="00264C17">
      <w:pPr>
        <w:suppressAutoHyphens w:val="0"/>
        <w:kinsoku/>
        <w:overflowPunct/>
        <w:autoSpaceDE/>
        <w:autoSpaceDN/>
        <w:adjustRightInd/>
        <w:snapToGrid/>
        <w:spacing w:after="200" w:line="276" w:lineRule="auto"/>
      </w:pPr>
    </w:p>
    <w:p w14:paraId="163C89E9" w14:textId="19905116" w:rsidR="00264C17" w:rsidRPr="0023632C" w:rsidRDefault="00D21DEB">
      <w:pPr>
        <w:suppressAutoHyphens w:val="0"/>
        <w:kinsoku/>
        <w:overflowPunct/>
        <w:autoSpaceDE/>
        <w:autoSpaceDN/>
        <w:adjustRightInd/>
        <w:snapToGrid/>
        <w:spacing w:after="200" w:line="276" w:lineRule="auto"/>
      </w:pPr>
      <w:r w:rsidRPr="0023632C">
        <w:rPr>
          <w:noProof/>
        </w:rPr>
        <mc:AlternateContent>
          <mc:Choice Requires="wpg">
            <w:drawing>
              <wp:anchor distT="0" distB="0" distL="114300" distR="114300" simplePos="0" relativeHeight="251668480" behindDoc="0" locked="0" layoutInCell="1" allowOverlap="1" wp14:anchorId="49E3584D" wp14:editId="5D266457">
                <wp:simplePos x="0" y="0"/>
                <wp:positionH relativeFrom="page">
                  <wp:posOffset>1354967</wp:posOffset>
                </wp:positionH>
                <wp:positionV relativeFrom="paragraph">
                  <wp:posOffset>73802</wp:posOffset>
                </wp:positionV>
                <wp:extent cx="3184525" cy="2994660"/>
                <wp:effectExtent l="0" t="0" r="0" b="0"/>
                <wp:wrapNone/>
                <wp:docPr id="24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2994660"/>
                          <a:chOff x="2419" y="3334"/>
                          <a:chExt cx="5015" cy="4716"/>
                        </a:xfrm>
                      </wpg:grpSpPr>
                      <wps:wsp>
                        <wps:cNvPr id="241" name="Freeform 227"/>
                        <wps:cNvSpPr>
                          <a:spLocks/>
                        </wps:cNvSpPr>
                        <wps:spPr bwMode="auto">
                          <a:xfrm>
                            <a:off x="2434" y="3743"/>
                            <a:ext cx="4984" cy="4292"/>
                          </a:xfrm>
                          <a:custGeom>
                            <a:avLst/>
                            <a:gdLst>
                              <a:gd name="T0" fmla="+- 0 2500 2435"/>
                              <a:gd name="T1" fmla="*/ T0 w 4984"/>
                              <a:gd name="T2" fmla="+- 0 7886 3744"/>
                              <a:gd name="T3" fmla="*/ 7886 h 4292"/>
                              <a:gd name="T4" fmla="+- 0 2545 2435"/>
                              <a:gd name="T5" fmla="*/ T4 w 4984"/>
                              <a:gd name="T6" fmla="+- 0 7581 3744"/>
                              <a:gd name="T7" fmla="*/ 7581 h 4292"/>
                              <a:gd name="T8" fmla="+- 0 2605 2435"/>
                              <a:gd name="T9" fmla="*/ T8 w 4984"/>
                              <a:gd name="T10" fmla="+- 0 7197 3744"/>
                              <a:gd name="T11" fmla="*/ 7197 h 4292"/>
                              <a:gd name="T12" fmla="+- 0 2670 2435"/>
                              <a:gd name="T13" fmla="*/ T12 w 4984"/>
                              <a:gd name="T14" fmla="+- 0 6825 3744"/>
                              <a:gd name="T15" fmla="*/ 6825 h 4292"/>
                              <a:gd name="T16" fmla="+- 0 2752 2435"/>
                              <a:gd name="T17" fmla="*/ T16 w 4984"/>
                              <a:gd name="T18" fmla="+- 0 6314 3744"/>
                              <a:gd name="T19" fmla="*/ 6314 h 4292"/>
                              <a:gd name="T20" fmla="+- 0 2821 2435"/>
                              <a:gd name="T21" fmla="*/ T20 w 4984"/>
                              <a:gd name="T22" fmla="+- 0 5877 3744"/>
                              <a:gd name="T23" fmla="*/ 5877 h 4292"/>
                              <a:gd name="T24" fmla="+- 0 2896 2435"/>
                              <a:gd name="T25" fmla="*/ T24 w 4984"/>
                              <a:gd name="T26" fmla="+- 0 5426 3744"/>
                              <a:gd name="T27" fmla="*/ 5426 h 4292"/>
                              <a:gd name="T28" fmla="+- 0 2970 2435"/>
                              <a:gd name="T29" fmla="*/ T28 w 4984"/>
                              <a:gd name="T30" fmla="+- 0 4934 3744"/>
                              <a:gd name="T31" fmla="*/ 4934 h 4292"/>
                              <a:gd name="T32" fmla="+- 0 3023 2435"/>
                              <a:gd name="T33" fmla="*/ T32 w 4984"/>
                              <a:gd name="T34" fmla="+- 0 4646 3744"/>
                              <a:gd name="T35" fmla="*/ 4646 h 4292"/>
                              <a:gd name="T36" fmla="+- 0 3078 2435"/>
                              <a:gd name="T37" fmla="*/ T36 w 4984"/>
                              <a:gd name="T38" fmla="+- 0 4264 3744"/>
                              <a:gd name="T39" fmla="*/ 4264 h 4292"/>
                              <a:gd name="T40" fmla="+- 0 3119 2435"/>
                              <a:gd name="T41" fmla="*/ T40 w 4984"/>
                              <a:gd name="T42" fmla="+- 0 4123 3744"/>
                              <a:gd name="T43" fmla="*/ 4123 h 4292"/>
                              <a:gd name="T44" fmla="+- 0 3169 2435"/>
                              <a:gd name="T45" fmla="*/ T44 w 4984"/>
                              <a:gd name="T46" fmla="+- 0 4039 3744"/>
                              <a:gd name="T47" fmla="*/ 4039 h 4292"/>
                              <a:gd name="T48" fmla="+- 0 3227 2435"/>
                              <a:gd name="T49" fmla="*/ T48 w 4984"/>
                              <a:gd name="T50" fmla="+- 0 3950 3744"/>
                              <a:gd name="T51" fmla="*/ 3950 h 4292"/>
                              <a:gd name="T52" fmla="+- 0 3272 2435"/>
                              <a:gd name="T53" fmla="*/ T52 w 4984"/>
                              <a:gd name="T54" fmla="+- 0 3892 3744"/>
                              <a:gd name="T55" fmla="*/ 3892 h 4292"/>
                              <a:gd name="T56" fmla="+- 0 3323 2435"/>
                              <a:gd name="T57" fmla="*/ T56 w 4984"/>
                              <a:gd name="T58" fmla="+- 0 3842 3744"/>
                              <a:gd name="T59" fmla="*/ 3842 h 4292"/>
                              <a:gd name="T60" fmla="+- 0 3383 2435"/>
                              <a:gd name="T61" fmla="*/ T60 w 4984"/>
                              <a:gd name="T62" fmla="+- 0 3792 3744"/>
                              <a:gd name="T63" fmla="*/ 3792 h 4292"/>
                              <a:gd name="T64" fmla="+- 0 3460 2435"/>
                              <a:gd name="T65" fmla="*/ T64 w 4984"/>
                              <a:gd name="T66" fmla="+- 0 3751 3744"/>
                              <a:gd name="T67" fmla="*/ 3751 h 4292"/>
                              <a:gd name="T68" fmla="+- 0 3527 2435"/>
                              <a:gd name="T69" fmla="*/ T68 w 4984"/>
                              <a:gd name="T70" fmla="+- 0 4497 3744"/>
                              <a:gd name="T71" fmla="*/ 4497 h 4292"/>
                              <a:gd name="T72" fmla="+- 0 3608 2435"/>
                              <a:gd name="T73" fmla="*/ T72 w 4984"/>
                              <a:gd name="T74" fmla="+- 0 5287 3744"/>
                              <a:gd name="T75" fmla="*/ 5287 h 4292"/>
                              <a:gd name="T76" fmla="+- 0 3690 2435"/>
                              <a:gd name="T77" fmla="*/ T76 w 4984"/>
                              <a:gd name="T78" fmla="+- 0 5824 3744"/>
                              <a:gd name="T79" fmla="*/ 5824 h 4292"/>
                              <a:gd name="T80" fmla="+- 0 3740 2435"/>
                              <a:gd name="T81" fmla="*/ T80 w 4984"/>
                              <a:gd name="T82" fmla="+- 0 6084 3744"/>
                              <a:gd name="T83" fmla="*/ 6084 h 4292"/>
                              <a:gd name="T84" fmla="+- 0 3776 2435"/>
                              <a:gd name="T85" fmla="*/ T84 w 4984"/>
                              <a:gd name="T86" fmla="+- 0 6232 3744"/>
                              <a:gd name="T87" fmla="*/ 6232 h 4292"/>
                              <a:gd name="T88" fmla="+- 0 3812 2435"/>
                              <a:gd name="T89" fmla="*/ T88 w 4984"/>
                              <a:gd name="T90" fmla="+- 0 6372 3744"/>
                              <a:gd name="T91" fmla="*/ 6372 h 4292"/>
                              <a:gd name="T92" fmla="+- 0 3851 2435"/>
                              <a:gd name="T93" fmla="*/ T92 w 4984"/>
                              <a:gd name="T94" fmla="+- 0 6506 3744"/>
                              <a:gd name="T95" fmla="*/ 6506 h 4292"/>
                              <a:gd name="T96" fmla="+- 0 3896 2435"/>
                              <a:gd name="T97" fmla="*/ T96 w 4984"/>
                              <a:gd name="T98" fmla="+- 0 6638 3744"/>
                              <a:gd name="T99" fmla="*/ 6638 h 4292"/>
                              <a:gd name="T100" fmla="+- 0 3942 2435"/>
                              <a:gd name="T101" fmla="*/ T100 w 4984"/>
                              <a:gd name="T102" fmla="+- 0 6760 3744"/>
                              <a:gd name="T103" fmla="*/ 6760 h 4292"/>
                              <a:gd name="T104" fmla="+- 0 3995 2435"/>
                              <a:gd name="T105" fmla="*/ T104 w 4984"/>
                              <a:gd name="T106" fmla="+- 0 6878 3744"/>
                              <a:gd name="T107" fmla="*/ 6878 h 4292"/>
                              <a:gd name="T108" fmla="+- 0 4045 2435"/>
                              <a:gd name="T109" fmla="*/ T108 w 4984"/>
                              <a:gd name="T110" fmla="+- 0 6984 3744"/>
                              <a:gd name="T111" fmla="*/ 6984 h 4292"/>
                              <a:gd name="T112" fmla="+- 0 4096 2435"/>
                              <a:gd name="T113" fmla="*/ T112 w 4984"/>
                              <a:gd name="T114" fmla="+- 0 7072 3744"/>
                              <a:gd name="T115" fmla="*/ 7072 h 4292"/>
                              <a:gd name="T116" fmla="+- 0 4148 2435"/>
                              <a:gd name="T117" fmla="*/ T116 w 4984"/>
                              <a:gd name="T118" fmla="+- 0 7161 3744"/>
                              <a:gd name="T119" fmla="*/ 7161 h 4292"/>
                              <a:gd name="T120" fmla="+- 0 4216 2435"/>
                              <a:gd name="T121" fmla="*/ T120 w 4984"/>
                              <a:gd name="T122" fmla="+- 0 7255 3744"/>
                              <a:gd name="T123" fmla="*/ 7255 h 4292"/>
                              <a:gd name="T124" fmla="+- 0 4276 2435"/>
                              <a:gd name="T125" fmla="*/ T124 w 4984"/>
                              <a:gd name="T126" fmla="+- 0 7329 3744"/>
                              <a:gd name="T127" fmla="*/ 7329 h 4292"/>
                              <a:gd name="T128" fmla="+- 0 4340 2435"/>
                              <a:gd name="T129" fmla="*/ T128 w 4984"/>
                              <a:gd name="T130" fmla="+- 0 7396 3744"/>
                              <a:gd name="T131" fmla="*/ 7396 h 4292"/>
                              <a:gd name="T132" fmla="+- 0 4412 2435"/>
                              <a:gd name="T133" fmla="*/ T132 w 4984"/>
                              <a:gd name="T134" fmla="+- 0 7468 3744"/>
                              <a:gd name="T135" fmla="*/ 7468 h 4292"/>
                              <a:gd name="T136" fmla="+- 0 4468 2435"/>
                              <a:gd name="T137" fmla="*/ T136 w 4984"/>
                              <a:gd name="T138" fmla="+- 0 7514 3744"/>
                              <a:gd name="T139" fmla="*/ 7514 h 4292"/>
                              <a:gd name="T140" fmla="+- 0 4535 2435"/>
                              <a:gd name="T141" fmla="*/ T140 w 4984"/>
                              <a:gd name="T142" fmla="+- 0 7562 3744"/>
                              <a:gd name="T143" fmla="*/ 7562 h 4292"/>
                              <a:gd name="T144" fmla="+- 0 4602 2435"/>
                              <a:gd name="T145" fmla="*/ T144 w 4984"/>
                              <a:gd name="T146" fmla="+- 0 7605 3744"/>
                              <a:gd name="T147" fmla="*/ 7605 h 4292"/>
                              <a:gd name="T148" fmla="+- 0 4684 2435"/>
                              <a:gd name="T149" fmla="*/ T148 w 4984"/>
                              <a:gd name="T150" fmla="+- 0 7653 3744"/>
                              <a:gd name="T151" fmla="*/ 7653 h 4292"/>
                              <a:gd name="T152" fmla="+- 0 4748 2435"/>
                              <a:gd name="T153" fmla="*/ T152 w 4984"/>
                              <a:gd name="T154" fmla="+- 0 7689 3744"/>
                              <a:gd name="T155" fmla="*/ 7689 h 4292"/>
                              <a:gd name="T156" fmla="+- 0 4816 2435"/>
                              <a:gd name="T157" fmla="*/ T156 w 4984"/>
                              <a:gd name="T158" fmla="+- 0 7720 3744"/>
                              <a:gd name="T159" fmla="*/ 7720 h 4292"/>
                              <a:gd name="T160" fmla="+- 0 4883 2435"/>
                              <a:gd name="T161" fmla="*/ T160 w 4984"/>
                              <a:gd name="T162" fmla="+- 0 7747 3744"/>
                              <a:gd name="T163" fmla="*/ 7747 h 4292"/>
                              <a:gd name="T164" fmla="+- 0 4974 2435"/>
                              <a:gd name="T165" fmla="*/ T164 w 4984"/>
                              <a:gd name="T166" fmla="+- 0 7778 3744"/>
                              <a:gd name="T167" fmla="*/ 7778 h 4292"/>
                              <a:gd name="T168" fmla="+- 0 5051 2435"/>
                              <a:gd name="T169" fmla="*/ T168 w 4984"/>
                              <a:gd name="T170" fmla="+- 0 7804 3744"/>
                              <a:gd name="T171" fmla="*/ 7804 h 4292"/>
                              <a:gd name="T172" fmla="+- 0 5125 2435"/>
                              <a:gd name="T173" fmla="*/ T172 w 4984"/>
                              <a:gd name="T174" fmla="+- 0 7824 3744"/>
                              <a:gd name="T175" fmla="*/ 7824 h 4292"/>
                              <a:gd name="T176" fmla="+- 0 5209 2435"/>
                              <a:gd name="T177" fmla="*/ T176 w 4984"/>
                              <a:gd name="T178" fmla="+- 0 7845 3744"/>
                              <a:gd name="T179" fmla="*/ 7845 h 4292"/>
                              <a:gd name="T180" fmla="+- 0 5286 2435"/>
                              <a:gd name="T181" fmla="*/ T180 w 4984"/>
                              <a:gd name="T182" fmla="+- 0 7862 3744"/>
                              <a:gd name="T183" fmla="*/ 7862 h 4292"/>
                              <a:gd name="T184" fmla="+- 0 5372 2435"/>
                              <a:gd name="T185" fmla="*/ T184 w 4984"/>
                              <a:gd name="T186" fmla="+- 0 7881 3744"/>
                              <a:gd name="T187" fmla="*/ 7881 h 4292"/>
                              <a:gd name="T188" fmla="+- 0 5452 2435"/>
                              <a:gd name="T189" fmla="*/ T188 w 4984"/>
                              <a:gd name="T190" fmla="+- 0 7896 3744"/>
                              <a:gd name="T191" fmla="*/ 7896 h 4292"/>
                              <a:gd name="T192" fmla="+- 0 5540 2435"/>
                              <a:gd name="T193" fmla="*/ T192 w 4984"/>
                              <a:gd name="T194" fmla="+- 0 7910 3744"/>
                              <a:gd name="T195" fmla="*/ 7910 h 4292"/>
                              <a:gd name="T196" fmla="+- 0 5632 2435"/>
                              <a:gd name="T197" fmla="*/ T196 w 4984"/>
                              <a:gd name="T198" fmla="+- 0 7922 3744"/>
                              <a:gd name="T199" fmla="*/ 7922 h 4292"/>
                              <a:gd name="T200" fmla="+- 0 5720 2435"/>
                              <a:gd name="T201" fmla="*/ T200 w 4984"/>
                              <a:gd name="T202" fmla="+- 0 7934 3744"/>
                              <a:gd name="T203" fmla="*/ 7934 h 4292"/>
                              <a:gd name="T204" fmla="+- 0 5833 2435"/>
                              <a:gd name="T205" fmla="*/ T204 w 4984"/>
                              <a:gd name="T206" fmla="+- 0 7946 3744"/>
                              <a:gd name="T207" fmla="*/ 7946 h 4292"/>
                              <a:gd name="T208" fmla="+- 0 5908 2435"/>
                              <a:gd name="T209" fmla="*/ T208 w 4984"/>
                              <a:gd name="T210" fmla="+- 0 7951 3744"/>
                              <a:gd name="T211" fmla="*/ 7951 h 4292"/>
                              <a:gd name="T212" fmla="+- 0 6044 2435"/>
                              <a:gd name="T213" fmla="*/ T212 w 4984"/>
                              <a:gd name="T214" fmla="+- 0 7963 3744"/>
                              <a:gd name="T215" fmla="*/ 7963 h 4292"/>
                              <a:gd name="T216" fmla="+- 0 6224 2435"/>
                              <a:gd name="T217" fmla="*/ T216 w 4984"/>
                              <a:gd name="T218" fmla="+- 0 7977 3744"/>
                              <a:gd name="T219" fmla="*/ 7977 h 4292"/>
                              <a:gd name="T220" fmla="+- 0 6493 2435"/>
                              <a:gd name="T221" fmla="*/ T220 w 4984"/>
                              <a:gd name="T222" fmla="+- 0 7994 3744"/>
                              <a:gd name="T223" fmla="*/ 7994 h 4292"/>
                              <a:gd name="T224" fmla="+- 0 6673 2435"/>
                              <a:gd name="T225" fmla="*/ T224 w 4984"/>
                              <a:gd name="T226" fmla="+- 0 8001 3744"/>
                              <a:gd name="T227" fmla="*/ 8001 h 4292"/>
                              <a:gd name="T228" fmla="+- 0 6738 2435"/>
                              <a:gd name="T229" fmla="*/ T228 w 4984"/>
                              <a:gd name="T230" fmla="+- 0 8004 3744"/>
                              <a:gd name="T231" fmla="*/ 8004 h 4292"/>
                              <a:gd name="T232" fmla="+- 0 6863 2435"/>
                              <a:gd name="T233" fmla="*/ T232 w 4984"/>
                              <a:gd name="T234" fmla="+- 0 8006 3744"/>
                              <a:gd name="T235" fmla="*/ 8006 h 4292"/>
                              <a:gd name="T236" fmla="+- 0 7012 2435"/>
                              <a:gd name="T237" fmla="*/ T236 w 4984"/>
                              <a:gd name="T238" fmla="+- 0 8011 3744"/>
                              <a:gd name="T239" fmla="*/ 8011 h 4292"/>
                              <a:gd name="T240" fmla="+- 0 7103 2435"/>
                              <a:gd name="T241" fmla="*/ T240 w 4984"/>
                              <a:gd name="T242" fmla="+- 0 8013 3744"/>
                              <a:gd name="T243" fmla="*/ 8013 h 4292"/>
                              <a:gd name="T244" fmla="+- 0 7216 2435"/>
                              <a:gd name="T245" fmla="*/ T244 w 4984"/>
                              <a:gd name="T246" fmla="+- 0 8018 3744"/>
                              <a:gd name="T247" fmla="*/ 8018 h 4292"/>
                              <a:gd name="T248" fmla="+- 0 7302 2435"/>
                              <a:gd name="T249" fmla="*/ T248 w 4984"/>
                              <a:gd name="T250" fmla="+- 0 8018 3744"/>
                              <a:gd name="T251" fmla="*/ 8018 h 4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84" h="4292">
                                <a:moveTo>
                                  <a:pt x="0" y="4288"/>
                                </a:moveTo>
                                <a:lnTo>
                                  <a:pt x="0" y="4288"/>
                                </a:lnTo>
                                <a:lnTo>
                                  <a:pt x="19" y="4288"/>
                                </a:lnTo>
                                <a:lnTo>
                                  <a:pt x="19" y="4291"/>
                                </a:lnTo>
                                <a:lnTo>
                                  <a:pt x="21" y="4288"/>
                                </a:lnTo>
                                <a:lnTo>
                                  <a:pt x="21" y="4291"/>
                                </a:lnTo>
                                <a:lnTo>
                                  <a:pt x="21" y="4288"/>
                                </a:lnTo>
                                <a:lnTo>
                                  <a:pt x="21" y="4291"/>
                                </a:lnTo>
                                <a:lnTo>
                                  <a:pt x="21" y="4288"/>
                                </a:lnTo>
                                <a:lnTo>
                                  <a:pt x="21" y="4291"/>
                                </a:lnTo>
                                <a:lnTo>
                                  <a:pt x="21" y="4288"/>
                                </a:lnTo>
                                <a:lnTo>
                                  <a:pt x="21" y="4291"/>
                                </a:lnTo>
                                <a:lnTo>
                                  <a:pt x="24" y="4291"/>
                                </a:lnTo>
                                <a:lnTo>
                                  <a:pt x="24" y="4288"/>
                                </a:lnTo>
                                <a:lnTo>
                                  <a:pt x="24" y="4291"/>
                                </a:lnTo>
                                <a:lnTo>
                                  <a:pt x="24" y="4288"/>
                                </a:lnTo>
                                <a:lnTo>
                                  <a:pt x="24" y="4291"/>
                                </a:lnTo>
                                <a:lnTo>
                                  <a:pt x="26" y="4291"/>
                                </a:lnTo>
                                <a:lnTo>
                                  <a:pt x="29" y="4291"/>
                                </a:lnTo>
                                <a:lnTo>
                                  <a:pt x="29" y="4288"/>
                                </a:lnTo>
                                <a:lnTo>
                                  <a:pt x="31" y="4288"/>
                                </a:lnTo>
                                <a:lnTo>
                                  <a:pt x="31" y="4286"/>
                                </a:lnTo>
                                <a:lnTo>
                                  <a:pt x="33" y="4286"/>
                                </a:lnTo>
                                <a:lnTo>
                                  <a:pt x="33" y="4284"/>
                                </a:lnTo>
                                <a:lnTo>
                                  <a:pt x="33" y="4281"/>
                                </a:lnTo>
                                <a:lnTo>
                                  <a:pt x="36" y="4281"/>
                                </a:lnTo>
                                <a:lnTo>
                                  <a:pt x="36" y="4279"/>
                                </a:lnTo>
                                <a:lnTo>
                                  <a:pt x="36" y="4276"/>
                                </a:lnTo>
                                <a:lnTo>
                                  <a:pt x="36" y="4274"/>
                                </a:lnTo>
                                <a:lnTo>
                                  <a:pt x="36" y="4272"/>
                                </a:lnTo>
                                <a:lnTo>
                                  <a:pt x="38" y="4272"/>
                                </a:lnTo>
                                <a:lnTo>
                                  <a:pt x="38" y="4269"/>
                                </a:lnTo>
                                <a:lnTo>
                                  <a:pt x="38" y="4267"/>
                                </a:lnTo>
                                <a:lnTo>
                                  <a:pt x="38" y="4264"/>
                                </a:lnTo>
                                <a:lnTo>
                                  <a:pt x="41" y="4264"/>
                                </a:lnTo>
                                <a:lnTo>
                                  <a:pt x="41" y="4262"/>
                                </a:lnTo>
                                <a:lnTo>
                                  <a:pt x="41" y="4260"/>
                                </a:lnTo>
                                <a:lnTo>
                                  <a:pt x="41" y="4257"/>
                                </a:lnTo>
                                <a:lnTo>
                                  <a:pt x="41" y="4255"/>
                                </a:lnTo>
                                <a:lnTo>
                                  <a:pt x="43" y="4255"/>
                                </a:lnTo>
                                <a:lnTo>
                                  <a:pt x="43" y="4243"/>
                                </a:lnTo>
                                <a:lnTo>
                                  <a:pt x="45" y="4243"/>
                                </a:lnTo>
                                <a:lnTo>
                                  <a:pt x="45" y="4228"/>
                                </a:lnTo>
                                <a:lnTo>
                                  <a:pt x="48" y="4226"/>
                                </a:lnTo>
                                <a:lnTo>
                                  <a:pt x="48" y="4212"/>
                                </a:lnTo>
                                <a:lnTo>
                                  <a:pt x="50" y="4212"/>
                                </a:lnTo>
                                <a:lnTo>
                                  <a:pt x="50" y="4209"/>
                                </a:lnTo>
                                <a:lnTo>
                                  <a:pt x="50" y="4207"/>
                                </a:lnTo>
                                <a:lnTo>
                                  <a:pt x="50" y="4204"/>
                                </a:lnTo>
                                <a:lnTo>
                                  <a:pt x="50" y="4202"/>
                                </a:lnTo>
                                <a:lnTo>
                                  <a:pt x="53" y="4200"/>
                                </a:lnTo>
                                <a:lnTo>
                                  <a:pt x="53" y="4188"/>
                                </a:lnTo>
                                <a:lnTo>
                                  <a:pt x="55" y="4188"/>
                                </a:lnTo>
                                <a:lnTo>
                                  <a:pt x="55" y="4176"/>
                                </a:lnTo>
                                <a:lnTo>
                                  <a:pt x="57" y="4176"/>
                                </a:lnTo>
                                <a:lnTo>
                                  <a:pt x="57" y="4164"/>
                                </a:lnTo>
                                <a:lnTo>
                                  <a:pt x="60" y="4164"/>
                                </a:lnTo>
                                <a:lnTo>
                                  <a:pt x="60" y="4161"/>
                                </a:lnTo>
                                <a:lnTo>
                                  <a:pt x="60" y="4159"/>
                                </a:lnTo>
                                <a:lnTo>
                                  <a:pt x="60" y="4156"/>
                                </a:lnTo>
                                <a:lnTo>
                                  <a:pt x="60" y="4154"/>
                                </a:lnTo>
                                <a:lnTo>
                                  <a:pt x="62" y="4154"/>
                                </a:lnTo>
                                <a:lnTo>
                                  <a:pt x="62" y="4152"/>
                                </a:lnTo>
                                <a:lnTo>
                                  <a:pt x="62" y="4149"/>
                                </a:lnTo>
                                <a:lnTo>
                                  <a:pt x="62" y="4147"/>
                                </a:lnTo>
                                <a:lnTo>
                                  <a:pt x="62" y="4144"/>
                                </a:lnTo>
                                <a:lnTo>
                                  <a:pt x="65" y="4144"/>
                                </a:lnTo>
                                <a:lnTo>
                                  <a:pt x="65" y="4142"/>
                                </a:lnTo>
                                <a:lnTo>
                                  <a:pt x="65" y="4140"/>
                                </a:lnTo>
                                <a:lnTo>
                                  <a:pt x="65" y="4137"/>
                                </a:lnTo>
                                <a:lnTo>
                                  <a:pt x="65" y="4135"/>
                                </a:lnTo>
                                <a:lnTo>
                                  <a:pt x="67" y="4132"/>
                                </a:lnTo>
                                <a:lnTo>
                                  <a:pt x="67" y="4130"/>
                                </a:lnTo>
                                <a:lnTo>
                                  <a:pt x="67" y="4128"/>
                                </a:lnTo>
                                <a:lnTo>
                                  <a:pt x="67" y="4125"/>
                                </a:lnTo>
                                <a:lnTo>
                                  <a:pt x="69" y="4125"/>
                                </a:lnTo>
                                <a:lnTo>
                                  <a:pt x="69" y="4123"/>
                                </a:lnTo>
                                <a:lnTo>
                                  <a:pt x="69" y="4120"/>
                                </a:lnTo>
                                <a:lnTo>
                                  <a:pt x="72" y="4118"/>
                                </a:lnTo>
                                <a:lnTo>
                                  <a:pt x="72" y="4116"/>
                                </a:lnTo>
                                <a:lnTo>
                                  <a:pt x="72" y="4113"/>
                                </a:lnTo>
                                <a:lnTo>
                                  <a:pt x="74" y="4111"/>
                                </a:lnTo>
                                <a:lnTo>
                                  <a:pt x="74" y="4108"/>
                                </a:lnTo>
                                <a:lnTo>
                                  <a:pt x="74" y="4106"/>
                                </a:lnTo>
                                <a:lnTo>
                                  <a:pt x="74" y="4104"/>
                                </a:lnTo>
                                <a:lnTo>
                                  <a:pt x="74" y="4101"/>
                                </a:lnTo>
                                <a:lnTo>
                                  <a:pt x="77" y="4101"/>
                                </a:lnTo>
                                <a:lnTo>
                                  <a:pt x="77" y="4089"/>
                                </a:lnTo>
                                <a:lnTo>
                                  <a:pt x="79" y="4087"/>
                                </a:lnTo>
                                <a:lnTo>
                                  <a:pt x="79" y="4070"/>
                                </a:lnTo>
                                <a:lnTo>
                                  <a:pt x="81" y="4068"/>
                                </a:lnTo>
                                <a:lnTo>
                                  <a:pt x="81" y="4041"/>
                                </a:lnTo>
                                <a:lnTo>
                                  <a:pt x="84" y="4036"/>
                                </a:lnTo>
                                <a:lnTo>
                                  <a:pt x="84" y="3984"/>
                                </a:lnTo>
                                <a:lnTo>
                                  <a:pt x="86" y="3979"/>
                                </a:lnTo>
                                <a:lnTo>
                                  <a:pt x="86" y="3936"/>
                                </a:lnTo>
                                <a:lnTo>
                                  <a:pt x="89" y="3931"/>
                                </a:lnTo>
                                <a:lnTo>
                                  <a:pt x="89" y="3904"/>
                                </a:lnTo>
                                <a:lnTo>
                                  <a:pt x="89" y="3909"/>
                                </a:lnTo>
                                <a:lnTo>
                                  <a:pt x="91" y="3912"/>
                                </a:lnTo>
                                <a:lnTo>
                                  <a:pt x="91" y="3914"/>
                                </a:lnTo>
                                <a:lnTo>
                                  <a:pt x="91" y="3916"/>
                                </a:lnTo>
                                <a:lnTo>
                                  <a:pt x="91" y="3919"/>
                                </a:lnTo>
                                <a:lnTo>
                                  <a:pt x="91" y="3916"/>
                                </a:lnTo>
                                <a:lnTo>
                                  <a:pt x="91" y="3902"/>
                                </a:lnTo>
                                <a:lnTo>
                                  <a:pt x="93" y="3900"/>
                                </a:lnTo>
                                <a:lnTo>
                                  <a:pt x="93" y="3895"/>
                                </a:lnTo>
                                <a:lnTo>
                                  <a:pt x="93" y="3892"/>
                                </a:lnTo>
                                <a:lnTo>
                                  <a:pt x="93" y="3890"/>
                                </a:lnTo>
                                <a:lnTo>
                                  <a:pt x="93" y="3892"/>
                                </a:lnTo>
                                <a:lnTo>
                                  <a:pt x="93" y="3890"/>
                                </a:lnTo>
                                <a:lnTo>
                                  <a:pt x="96" y="3890"/>
                                </a:lnTo>
                                <a:lnTo>
                                  <a:pt x="96" y="3888"/>
                                </a:lnTo>
                                <a:lnTo>
                                  <a:pt x="96" y="3885"/>
                                </a:lnTo>
                                <a:lnTo>
                                  <a:pt x="98" y="3883"/>
                                </a:lnTo>
                                <a:lnTo>
                                  <a:pt x="98" y="3880"/>
                                </a:lnTo>
                                <a:lnTo>
                                  <a:pt x="98" y="3878"/>
                                </a:lnTo>
                                <a:lnTo>
                                  <a:pt x="98" y="3876"/>
                                </a:lnTo>
                                <a:lnTo>
                                  <a:pt x="101" y="3873"/>
                                </a:lnTo>
                                <a:lnTo>
                                  <a:pt x="101" y="3871"/>
                                </a:lnTo>
                                <a:lnTo>
                                  <a:pt x="101" y="3868"/>
                                </a:lnTo>
                                <a:lnTo>
                                  <a:pt x="101" y="3866"/>
                                </a:lnTo>
                                <a:lnTo>
                                  <a:pt x="101" y="3864"/>
                                </a:lnTo>
                                <a:lnTo>
                                  <a:pt x="103" y="3864"/>
                                </a:lnTo>
                                <a:lnTo>
                                  <a:pt x="103" y="3859"/>
                                </a:lnTo>
                                <a:lnTo>
                                  <a:pt x="103" y="3861"/>
                                </a:lnTo>
                                <a:lnTo>
                                  <a:pt x="103" y="3856"/>
                                </a:lnTo>
                                <a:lnTo>
                                  <a:pt x="105" y="3856"/>
                                </a:lnTo>
                                <a:lnTo>
                                  <a:pt x="105" y="3854"/>
                                </a:lnTo>
                                <a:lnTo>
                                  <a:pt x="105" y="3852"/>
                                </a:lnTo>
                                <a:lnTo>
                                  <a:pt x="105" y="3849"/>
                                </a:lnTo>
                                <a:lnTo>
                                  <a:pt x="108" y="3847"/>
                                </a:lnTo>
                                <a:lnTo>
                                  <a:pt x="108" y="3844"/>
                                </a:lnTo>
                                <a:lnTo>
                                  <a:pt x="108" y="3842"/>
                                </a:lnTo>
                                <a:lnTo>
                                  <a:pt x="108" y="3840"/>
                                </a:lnTo>
                                <a:lnTo>
                                  <a:pt x="110" y="3837"/>
                                </a:lnTo>
                                <a:lnTo>
                                  <a:pt x="110" y="3835"/>
                                </a:lnTo>
                                <a:lnTo>
                                  <a:pt x="110" y="3832"/>
                                </a:lnTo>
                                <a:lnTo>
                                  <a:pt x="110" y="3830"/>
                                </a:lnTo>
                                <a:lnTo>
                                  <a:pt x="110" y="3828"/>
                                </a:lnTo>
                                <a:lnTo>
                                  <a:pt x="113" y="3828"/>
                                </a:lnTo>
                                <a:lnTo>
                                  <a:pt x="113" y="3811"/>
                                </a:lnTo>
                                <a:lnTo>
                                  <a:pt x="115" y="3808"/>
                                </a:lnTo>
                                <a:lnTo>
                                  <a:pt x="115" y="3796"/>
                                </a:lnTo>
                                <a:lnTo>
                                  <a:pt x="117" y="3796"/>
                                </a:lnTo>
                                <a:lnTo>
                                  <a:pt x="117" y="3784"/>
                                </a:lnTo>
                                <a:lnTo>
                                  <a:pt x="120" y="3782"/>
                                </a:lnTo>
                                <a:lnTo>
                                  <a:pt x="120" y="3765"/>
                                </a:lnTo>
                                <a:lnTo>
                                  <a:pt x="122" y="3765"/>
                                </a:lnTo>
                                <a:lnTo>
                                  <a:pt x="122" y="3751"/>
                                </a:lnTo>
                                <a:lnTo>
                                  <a:pt x="125" y="3748"/>
                                </a:lnTo>
                                <a:lnTo>
                                  <a:pt x="125" y="3734"/>
                                </a:lnTo>
                                <a:lnTo>
                                  <a:pt x="127" y="3732"/>
                                </a:lnTo>
                                <a:lnTo>
                                  <a:pt x="127" y="3720"/>
                                </a:lnTo>
                                <a:lnTo>
                                  <a:pt x="129" y="3720"/>
                                </a:lnTo>
                                <a:lnTo>
                                  <a:pt x="129" y="3708"/>
                                </a:lnTo>
                                <a:lnTo>
                                  <a:pt x="132" y="3708"/>
                                </a:lnTo>
                                <a:lnTo>
                                  <a:pt x="132" y="3696"/>
                                </a:lnTo>
                                <a:lnTo>
                                  <a:pt x="134" y="3696"/>
                                </a:lnTo>
                                <a:lnTo>
                                  <a:pt x="134" y="3681"/>
                                </a:lnTo>
                                <a:lnTo>
                                  <a:pt x="137" y="3679"/>
                                </a:lnTo>
                                <a:lnTo>
                                  <a:pt x="137" y="3676"/>
                                </a:lnTo>
                                <a:lnTo>
                                  <a:pt x="137" y="3674"/>
                                </a:lnTo>
                                <a:lnTo>
                                  <a:pt x="137" y="3672"/>
                                </a:lnTo>
                                <a:lnTo>
                                  <a:pt x="137" y="3669"/>
                                </a:lnTo>
                                <a:lnTo>
                                  <a:pt x="139" y="3669"/>
                                </a:lnTo>
                                <a:lnTo>
                                  <a:pt x="139" y="3667"/>
                                </a:lnTo>
                                <a:lnTo>
                                  <a:pt x="139" y="3664"/>
                                </a:lnTo>
                                <a:lnTo>
                                  <a:pt x="141" y="3664"/>
                                </a:lnTo>
                                <a:lnTo>
                                  <a:pt x="141" y="3662"/>
                                </a:lnTo>
                                <a:lnTo>
                                  <a:pt x="141" y="3660"/>
                                </a:lnTo>
                                <a:lnTo>
                                  <a:pt x="141" y="3657"/>
                                </a:lnTo>
                                <a:lnTo>
                                  <a:pt x="141" y="3655"/>
                                </a:lnTo>
                                <a:lnTo>
                                  <a:pt x="144" y="3655"/>
                                </a:lnTo>
                                <a:lnTo>
                                  <a:pt x="144" y="3652"/>
                                </a:lnTo>
                                <a:lnTo>
                                  <a:pt x="146" y="3650"/>
                                </a:lnTo>
                                <a:lnTo>
                                  <a:pt x="146" y="3648"/>
                                </a:lnTo>
                                <a:lnTo>
                                  <a:pt x="146" y="3645"/>
                                </a:lnTo>
                                <a:lnTo>
                                  <a:pt x="146" y="3643"/>
                                </a:lnTo>
                                <a:lnTo>
                                  <a:pt x="146" y="3640"/>
                                </a:lnTo>
                                <a:lnTo>
                                  <a:pt x="146" y="3638"/>
                                </a:lnTo>
                                <a:lnTo>
                                  <a:pt x="149" y="3638"/>
                                </a:lnTo>
                                <a:lnTo>
                                  <a:pt x="149" y="3636"/>
                                </a:lnTo>
                                <a:lnTo>
                                  <a:pt x="149" y="3633"/>
                                </a:lnTo>
                                <a:lnTo>
                                  <a:pt x="149" y="3631"/>
                                </a:lnTo>
                                <a:lnTo>
                                  <a:pt x="149" y="3628"/>
                                </a:lnTo>
                                <a:lnTo>
                                  <a:pt x="151" y="3628"/>
                                </a:lnTo>
                                <a:lnTo>
                                  <a:pt x="151" y="3616"/>
                                </a:lnTo>
                                <a:lnTo>
                                  <a:pt x="153" y="3616"/>
                                </a:lnTo>
                                <a:lnTo>
                                  <a:pt x="153" y="3595"/>
                                </a:lnTo>
                                <a:lnTo>
                                  <a:pt x="156" y="3595"/>
                                </a:lnTo>
                                <a:lnTo>
                                  <a:pt x="156" y="3571"/>
                                </a:lnTo>
                                <a:lnTo>
                                  <a:pt x="158" y="3568"/>
                                </a:lnTo>
                                <a:lnTo>
                                  <a:pt x="158" y="3544"/>
                                </a:lnTo>
                                <a:lnTo>
                                  <a:pt x="161" y="3542"/>
                                </a:lnTo>
                                <a:lnTo>
                                  <a:pt x="161" y="3523"/>
                                </a:lnTo>
                                <a:lnTo>
                                  <a:pt x="163" y="3520"/>
                                </a:lnTo>
                                <a:lnTo>
                                  <a:pt x="163" y="3501"/>
                                </a:lnTo>
                                <a:lnTo>
                                  <a:pt x="165" y="3499"/>
                                </a:lnTo>
                                <a:lnTo>
                                  <a:pt x="165" y="3487"/>
                                </a:lnTo>
                                <a:lnTo>
                                  <a:pt x="168" y="3484"/>
                                </a:lnTo>
                                <a:lnTo>
                                  <a:pt x="168" y="3470"/>
                                </a:lnTo>
                                <a:lnTo>
                                  <a:pt x="170" y="3468"/>
                                </a:lnTo>
                                <a:lnTo>
                                  <a:pt x="170" y="3453"/>
                                </a:lnTo>
                                <a:lnTo>
                                  <a:pt x="173" y="3453"/>
                                </a:lnTo>
                                <a:lnTo>
                                  <a:pt x="173" y="3451"/>
                                </a:lnTo>
                                <a:lnTo>
                                  <a:pt x="173" y="3448"/>
                                </a:lnTo>
                                <a:lnTo>
                                  <a:pt x="173" y="3446"/>
                                </a:lnTo>
                                <a:lnTo>
                                  <a:pt x="173" y="3448"/>
                                </a:lnTo>
                                <a:lnTo>
                                  <a:pt x="173" y="3451"/>
                                </a:lnTo>
                                <a:lnTo>
                                  <a:pt x="173" y="3448"/>
                                </a:lnTo>
                                <a:lnTo>
                                  <a:pt x="173" y="3446"/>
                                </a:lnTo>
                                <a:lnTo>
                                  <a:pt x="175" y="3444"/>
                                </a:lnTo>
                                <a:lnTo>
                                  <a:pt x="175" y="3427"/>
                                </a:lnTo>
                                <a:lnTo>
                                  <a:pt x="177" y="3424"/>
                                </a:lnTo>
                                <a:lnTo>
                                  <a:pt x="177" y="3403"/>
                                </a:lnTo>
                                <a:lnTo>
                                  <a:pt x="180" y="3400"/>
                                </a:lnTo>
                                <a:lnTo>
                                  <a:pt x="180" y="3384"/>
                                </a:lnTo>
                                <a:lnTo>
                                  <a:pt x="182" y="3381"/>
                                </a:lnTo>
                                <a:lnTo>
                                  <a:pt x="182" y="3364"/>
                                </a:lnTo>
                                <a:lnTo>
                                  <a:pt x="185" y="3362"/>
                                </a:lnTo>
                                <a:lnTo>
                                  <a:pt x="185" y="3348"/>
                                </a:lnTo>
                                <a:lnTo>
                                  <a:pt x="187" y="3348"/>
                                </a:lnTo>
                                <a:lnTo>
                                  <a:pt x="187" y="3331"/>
                                </a:lnTo>
                                <a:lnTo>
                                  <a:pt x="189" y="3331"/>
                                </a:lnTo>
                                <a:lnTo>
                                  <a:pt x="189" y="3316"/>
                                </a:lnTo>
                                <a:lnTo>
                                  <a:pt x="192" y="3316"/>
                                </a:lnTo>
                                <a:lnTo>
                                  <a:pt x="192" y="3302"/>
                                </a:lnTo>
                                <a:lnTo>
                                  <a:pt x="194" y="3302"/>
                                </a:lnTo>
                                <a:lnTo>
                                  <a:pt x="194" y="3288"/>
                                </a:lnTo>
                                <a:lnTo>
                                  <a:pt x="197" y="3288"/>
                                </a:lnTo>
                                <a:lnTo>
                                  <a:pt x="197" y="3276"/>
                                </a:lnTo>
                                <a:lnTo>
                                  <a:pt x="199" y="3276"/>
                                </a:lnTo>
                                <a:lnTo>
                                  <a:pt x="199" y="3273"/>
                                </a:lnTo>
                                <a:lnTo>
                                  <a:pt x="199" y="3271"/>
                                </a:lnTo>
                                <a:lnTo>
                                  <a:pt x="199" y="3268"/>
                                </a:lnTo>
                                <a:lnTo>
                                  <a:pt x="199" y="3266"/>
                                </a:lnTo>
                                <a:lnTo>
                                  <a:pt x="201" y="3264"/>
                                </a:lnTo>
                                <a:lnTo>
                                  <a:pt x="201" y="3261"/>
                                </a:lnTo>
                                <a:lnTo>
                                  <a:pt x="201" y="3259"/>
                                </a:lnTo>
                                <a:lnTo>
                                  <a:pt x="201" y="3256"/>
                                </a:lnTo>
                                <a:lnTo>
                                  <a:pt x="201" y="3254"/>
                                </a:lnTo>
                                <a:lnTo>
                                  <a:pt x="204" y="3252"/>
                                </a:lnTo>
                                <a:lnTo>
                                  <a:pt x="204" y="3237"/>
                                </a:lnTo>
                                <a:lnTo>
                                  <a:pt x="206" y="3237"/>
                                </a:lnTo>
                                <a:lnTo>
                                  <a:pt x="206" y="3225"/>
                                </a:lnTo>
                                <a:lnTo>
                                  <a:pt x="209" y="3225"/>
                                </a:lnTo>
                                <a:lnTo>
                                  <a:pt x="209" y="3213"/>
                                </a:lnTo>
                                <a:lnTo>
                                  <a:pt x="211" y="3211"/>
                                </a:lnTo>
                                <a:lnTo>
                                  <a:pt x="211" y="3199"/>
                                </a:lnTo>
                                <a:lnTo>
                                  <a:pt x="213" y="3199"/>
                                </a:lnTo>
                                <a:lnTo>
                                  <a:pt x="213" y="3184"/>
                                </a:lnTo>
                                <a:lnTo>
                                  <a:pt x="216" y="3182"/>
                                </a:lnTo>
                                <a:lnTo>
                                  <a:pt x="216" y="3170"/>
                                </a:lnTo>
                                <a:lnTo>
                                  <a:pt x="218" y="3170"/>
                                </a:lnTo>
                                <a:lnTo>
                                  <a:pt x="218" y="3158"/>
                                </a:lnTo>
                                <a:lnTo>
                                  <a:pt x="221" y="3158"/>
                                </a:lnTo>
                                <a:lnTo>
                                  <a:pt x="221" y="3156"/>
                                </a:lnTo>
                                <a:lnTo>
                                  <a:pt x="221" y="3153"/>
                                </a:lnTo>
                                <a:lnTo>
                                  <a:pt x="221" y="3151"/>
                                </a:lnTo>
                                <a:lnTo>
                                  <a:pt x="221" y="3148"/>
                                </a:lnTo>
                                <a:lnTo>
                                  <a:pt x="223" y="3148"/>
                                </a:lnTo>
                                <a:lnTo>
                                  <a:pt x="223" y="3136"/>
                                </a:lnTo>
                                <a:lnTo>
                                  <a:pt x="225" y="3134"/>
                                </a:lnTo>
                                <a:lnTo>
                                  <a:pt x="225" y="3122"/>
                                </a:lnTo>
                                <a:lnTo>
                                  <a:pt x="228" y="3122"/>
                                </a:lnTo>
                                <a:lnTo>
                                  <a:pt x="228" y="3110"/>
                                </a:lnTo>
                                <a:lnTo>
                                  <a:pt x="230" y="3108"/>
                                </a:lnTo>
                                <a:lnTo>
                                  <a:pt x="230" y="3096"/>
                                </a:lnTo>
                                <a:lnTo>
                                  <a:pt x="233" y="3096"/>
                                </a:lnTo>
                                <a:lnTo>
                                  <a:pt x="233" y="3081"/>
                                </a:lnTo>
                                <a:lnTo>
                                  <a:pt x="235" y="3081"/>
                                </a:lnTo>
                                <a:lnTo>
                                  <a:pt x="235" y="3069"/>
                                </a:lnTo>
                                <a:lnTo>
                                  <a:pt x="237" y="3067"/>
                                </a:lnTo>
                                <a:lnTo>
                                  <a:pt x="237" y="3055"/>
                                </a:lnTo>
                                <a:lnTo>
                                  <a:pt x="240" y="3055"/>
                                </a:lnTo>
                                <a:lnTo>
                                  <a:pt x="240" y="3043"/>
                                </a:lnTo>
                                <a:lnTo>
                                  <a:pt x="242" y="3040"/>
                                </a:lnTo>
                                <a:lnTo>
                                  <a:pt x="242" y="3026"/>
                                </a:lnTo>
                                <a:lnTo>
                                  <a:pt x="245" y="3026"/>
                                </a:lnTo>
                                <a:lnTo>
                                  <a:pt x="245" y="3012"/>
                                </a:lnTo>
                                <a:lnTo>
                                  <a:pt x="247" y="3012"/>
                                </a:lnTo>
                                <a:lnTo>
                                  <a:pt x="247" y="2997"/>
                                </a:lnTo>
                                <a:lnTo>
                                  <a:pt x="249" y="2997"/>
                                </a:lnTo>
                                <a:lnTo>
                                  <a:pt x="249" y="2985"/>
                                </a:lnTo>
                                <a:lnTo>
                                  <a:pt x="252" y="2983"/>
                                </a:lnTo>
                                <a:lnTo>
                                  <a:pt x="252" y="2971"/>
                                </a:lnTo>
                                <a:lnTo>
                                  <a:pt x="254" y="2971"/>
                                </a:lnTo>
                                <a:lnTo>
                                  <a:pt x="254" y="2956"/>
                                </a:lnTo>
                                <a:lnTo>
                                  <a:pt x="257" y="2956"/>
                                </a:lnTo>
                                <a:lnTo>
                                  <a:pt x="257" y="2942"/>
                                </a:lnTo>
                                <a:lnTo>
                                  <a:pt x="259" y="2942"/>
                                </a:lnTo>
                                <a:lnTo>
                                  <a:pt x="259" y="2930"/>
                                </a:lnTo>
                                <a:lnTo>
                                  <a:pt x="261" y="2928"/>
                                </a:lnTo>
                                <a:lnTo>
                                  <a:pt x="261" y="2916"/>
                                </a:lnTo>
                                <a:lnTo>
                                  <a:pt x="264" y="2913"/>
                                </a:lnTo>
                                <a:lnTo>
                                  <a:pt x="264" y="2901"/>
                                </a:lnTo>
                                <a:lnTo>
                                  <a:pt x="266" y="2901"/>
                                </a:lnTo>
                                <a:lnTo>
                                  <a:pt x="266" y="2887"/>
                                </a:lnTo>
                                <a:lnTo>
                                  <a:pt x="269" y="2884"/>
                                </a:lnTo>
                                <a:lnTo>
                                  <a:pt x="269" y="2870"/>
                                </a:lnTo>
                                <a:lnTo>
                                  <a:pt x="271" y="2868"/>
                                </a:lnTo>
                                <a:lnTo>
                                  <a:pt x="271" y="2846"/>
                                </a:lnTo>
                                <a:lnTo>
                                  <a:pt x="273" y="2846"/>
                                </a:lnTo>
                                <a:lnTo>
                                  <a:pt x="273" y="2829"/>
                                </a:lnTo>
                                <a:lnTo>
                                  <a:pt x="276" y="2829"/>
                                </a:lnTo>
                                <a:lnTo>
                                  <a:pt x="276" y="2810"/>
                                </a:lnTo>
                                <a:lnTo>
                                  <a:pt x="278" y="2810"/>
                                </a:lnTo>
                                <a:lnTo>
                                  <a:pt x="278" y="2796"/>
                                </a:lnTo>
                                <a:lnTo>
                                  <a:pt x="281" y="2793"/>
                                </a:lnTo>
                                <a:lnTo>
                                  <a:pt x="281" y="2781"/>
                                </a:lnTo>
                                <a:lnTo>
                                  <a:pt x="283" y="2779"/>
                                </a:lnTo>
                                <a:lnTo>
                                  <a:pt x="283" y="2764"/>
                                </a:lnTo>
                                <a:lnTo>
                                  <a:pt x="285" y="2762"/>
                                </a:lnTo>
                                <a:lnTo>
                                  <a:pt x="285" y="2748"/>
                                </a:lnTo>
                                <a:lnTo>
                                  <a:pt x="288" y="2745"/>
                                </a:lnTo>
                                <a:lnTo>
                                  <a:pt x="288" y="2731"/>
                                </a:lnTo>
                                <a:lnTo>
                                  <a:pt x="290" y="2731"/>
                                </a:lnTo>
                                <a:lnTo>
                                  <a:pt x="290" y="2714"/>
                                </a:lnTo>
                                <a:lnTo>
                                  <a:pt x="293" y="2714"/>
                                </a:lnTo>
                                <a:lnTo>
                                  <a:pt x="293" y="2697"/>
                                </a:lnTo>
                                <a:lnTo>
                                  <a:pt x="295" y="2697"/>
                                </a:lnTo>
                                <a:lnTo>
                                  <a:pt x="295" y="2683"/>
                                </a:lnTo>
                                <a:lnTo>
                                  <a:pt x="297" y="2683"/>
                                </a:lnTo>
                                <a:lnTo>
                                  <a:pt x="297" y="2666"/>
                                </a:lnTo>
                                <a:lnTo>
                                  <a:pt x="300" y="2666"/>
                                </a:lnTo>
                                <a:lnTo>
                                  <a:pt x="300" y="2652"/>
                                </a:lnTo>
                                <a:lnTo>
                                  <a:pt x="302" y="2652"/>
                                </a:lnTo>
                                <a:lnTo>
                                  <a:pt x="302" y="2637"/>
                                </a:lnTo>
                                <a:lnTo>
                                  <a:pt x="305" y="2637"/>
                                </a:lnTo>
                                <a:lnTo>
                                  <a:pt x="305" y="2625"/>
                                </a:lnTo>
                                <a:lnTo>
                                  <a:pt x="307" y="2623"/>
                                </a:lnTo>
                                <a:lnTo>
                                  <a:pt x="307" y="2611"/>
                                </a:lnTo>
                                <a:lnTo>
                                  <a:pt x="309" y="2608"/>
                                </a:lnTo>
                                <a:lnTo>
                                  <a:pt x="309" y="2596"/>
                                </a:lnTo>
                                <a:lnTo>
                                  <a:pt x="312" y="2596"/>
                                </a:lnTo>
                                <a:lnTo>
                                  <a:pt x="312" y="2582"/>
                                </a:lnTo>
                                <a:lnTo>
                                  <a:pt x="314" y="2582"/>
                                </a:lnTo>
                                <a:lnTo>
                                  <a:pt x="314" y="2570"/>
                                </a:lnTo>
                                <a:lnTo>
                                  <a:pt x="317" y="2570"/>
                                </a:lnTo>
                                <a:lnTo>
                                  <a:pt x="317" y="2556"/>
                                </a:lnTo>
                                <a:lnTo>
                                  <a:pt x="319" y="2553"/>
                                </a:lnTo>
                                <a:lnTo>
                                  <a:pt x="319" y="2541"/>
                                </a:lnTo>
                                <a:lnTo>
                                  <a:pt x="321" y="2539"/>
                                </a:lnTo>
                                <a:lnTo>
                                  <a:pt x="321" y="2524"/>
                                </a:lnTo>
                                <a:lnTo>
                                  <a:pt x="324" y="2524"/>
                                </a:lnTo>
                                <a:lnTo>
                                  <a:pt x="324" y="2510"/>
                                </a:lnTo>
                                <a:lnTo>
                                  <a:pt x="326" y="2508"/>
                                </a:lnTo>
                                <a:lnTo>
                                  <a:pt x="326" y="2493"/>
                                </a:lnTo>
                                <a:lnTo>
                                  <a:pt x="329" y="2493"/>
                                </a:lnTo>
                                <a:lnTo>
                                  <a:pt x="329" y="2479"/>
                                </a:lnTo>
                                <a:lnTo>
                                  <a:pt x="331" y="2479"/>
                                </a:lnTo>
                                <a:lnTo>
                                  <a:pt x="331" y="2464"/>
                                </a:lnTo>
                                <a:lnTo>
                                  <a:pt x="333" y="2464"/>
                                </a:lnTo>
                                <a:lnTo>
                                  <a:pt x="333" y="2450"/>
                                </a:lnTo>
                                <a:lnTo>
                                  <a:pt x="336" y="2450"/>
                                </a:lnTo>
                                <a:lnTo>
                                  <a:pt x="336" y="2436"/>
                                </a:lnTo>
                                <a:lnTo>
                                  <a:pt x="338" y="2436"/>
                                </a:lnTo>
                                <a:lnTo>
                                  <a:pt x="338" y="2424"/>
                                </a:lnTo>
                                <a:lnTo>
                                  <a:pt x="341" y="2424"/>
                                </a:lnTo>
                                <a:lnTo>
                                  <a:pt x="341" y="2412"/>
                                </a:lnTo>
                                <a:lnTo>
                                  <a:pt x="343" y="2409"/>
                                </a:lnTo>
                                <a:lnTo>
                                  <a:pt x="343" y="2407"/>
                                </a:lnTo>
                                <a:lnTo>
                                  <a:pt x="343" y="2404"/>
                                </a:lnTo>
                                <a:lnTo>
                                  <a:pt x="343" y="2402"/>
                                </a:lnTo>
                                <a:lnTo>
                                  <a:pt x="343" y="2400"/>
                                </a:lnTo>
                                <a:lnTo>
                                  <a:pt x="345" y="2397"/>
                                </a:lnTo>
                                <a:lnTo>
                                  <a:pt x="345" y="2385"/>
                                </a:lnTo>
                                <a:lnTo>
                                  <a:pt x="348" y="2383"/>
                                </a:lnTo>
                                <a:lnTo>
                                  <a:pt x="348" y="2380"/>
                                </a:lnTo>
                                <a:lnTo>
                                  <a:pt x="348" y="2378"/>
                                </a:lnTo>
                                <a:lnTo>
                                  <a:pt x="348" y="2376"/>
                                </a:lnTo>
                                <a:lnTo>
                                  <a:pt x="348" y="2373"/>
                                </a:lnTo>
                                <a:lnTo>
                                  <a:pt x="350" y="2371"/>
                                </a:lnTo>
                                <a:lnTo>
                                  <a:pt x="350" y="2359"/>
                                </a:lnTo>
                                <a:lnTo>
                                  <a:pt x="353" y="2359"/>
                                </a:lnTo>
                                <a:lnTo>
                                  <a:pt x="353" y="2356"/>
                                </a:lnTo>
                                <a:lnTo>
                                  <a:pt x="353" y="2354"/>
                                </a:lnTo>
                                <a:lnTo>
                                  <a:pt x="353" y="2352"/>
                                </a:lnTo>
                                <a:lnTo>
                                  <a:pt x="353" y="2349"/>
                                </a:lnTo>
                                <a:lnTo>
                                  <a:pt x="355" y="2347"/>
                                </a:lnTo>
                                <a:lnTo>
                                  <a:pt x="355" y="2332"/>
                                </a:lnTo>
                                <a:lnTo>
                                  <a:pt x="357" y="2332"/>
                                </a:lnTo>
                                <a:lnTo>
                                  <a:pt x="357" y="2318"/>
                                </a:lnTo>
                                <a:lnTo>
                                  <a:pt x="360" y="2318"/>
                                </a:lnTo>
                                <a:lnTo>
                                  <a:pt x="360" y="2304"/>
                                </a:lnTo>
                                <a:lnTo>
                                  <a:pt x="362" y="2301"/>
                                </a:lnTo>
                                <a:lnTo>
                                  <a:pt x="362" y="2289"/>
                                </a:lnTo>
                                <a:lnTo>
                                  <a:pt x="365" y="2289"/>
                                </a:lnTo>
                                <a:lnTo>
                                  <a:pt x="365" y="2275"/>
                                </a:lnTo>
                                <a:lnTo>
                                  <a:pt x="367" y="2272"/>
                                </a:lnTo>
                                <a:lnTo>
                                  <a:pt x="367" y="2260"/>
                                </a:lnTo>
                                <a:lnTo>
                                  <a:pt x="369" y="2258"/>
                                </a:lnTo>
                                <a:lnTo>
                                  <a:pt x="369" y="2244"/>
                                </a:lnTo>
                                <a:lnTo>
                                  <a:pt x="372" y="2244"/>
                                </a:lnTo>
                                <a:lnTo>
                                  <a:pt x="372" y="2229"/>
                                </a:lnTo>
                                <a:lnTo>
                                  <a:pt x="374" y="2229"/>
                                </a:lnTo>
                                <a:lnTo>
                                  <a:pt x="374" y="2215"/>
                                </a:lnTo>
                                <a:lnTo>
                                  <a:pt x="377" y="2215"/>
                                </a:lnTo>
                                <a:lnTo>
                                  <a:pt x="377" y="2198"/>
                                </a:lnTo>
                                <a:lnTo>
                                  <a:pt x="379" y="2198"/>
                                </a:lnTo>
                                <a:lnTo>
                                  <a:pt x="379" y="2184"/>
                                </a:lnTo>
                                <a:lnTo>
                                  <a:pt x="381" y="2181"/>
                                </a:lnTo>
                                <a:lnTo>
                                  <a:pt x="381" y="2164"/>
                                </a:lnTo>
                                <a:lnTo>
                                  <a:pt x="384" y="2164"/>
                                </a:lnTo>
                                <a:lnTo>
                                  <a:pt x="384" y="2148"/>
                                </a:lnTo>
                                <a:lnTo>
                                  <a:pt x="386" y="2148"/>
                                </a:lnTo>
                                <a:lnTo>
                                  <a:pt x="386" y="2133"/>
                                </a:lnTo>
                                <a:lnTo>
                                  <a:pt x="389" y="2131"/>
                                </a:lnTo>
                                <a:lnTo>
                                  <a:pt x="389" y="2116"/>
                                </a:lnTo>
                                <a:lnTo>
                                  <a:pt x="391" y="2116"/>
                                </a:lnTo>
                                <a:lnTo>
                                  <a:pt x="391" y="2097"/>
                                </a:lnTo>
                                <a:lnTo>
                                  <a:pt x="393" y="2095"/>
                                </a:lnTo>
                                <a:lnTo>
                                  <a:pt x="393" y="2076"/>
                                </a:lnTo>
                                <a:lnTo>
                                  <a:pt x="396" y="2076"/>
                                </a:lnTo>
                                <a:lnTo>
                                  <a:pt x="396" y="2056"/>
                                </a:lnTo>
                                <a:lnTo>
                                  <a:pt x="398" y="2056"/>
                                </a:lnTo>
                                <a:lnTo>
                                  <a:pt x="398" y="2042"/>
                                </a:lnTo>
                                <a:lnTo>
                                  <a:pt x="401" y="2042"/>
                                </a:lnTo>
                                <a:lnTo>
                                  <a:pt x="401" y="2028"/>
                                </a:lnTo>
                                <a:lnTo>
                                  <a:pt x="403" y="2028"/>
                                </a:lnTo>
                                <a:lnTo>
                                  <a:pt x="403" y="2013"/>
                                </a:lnTo>
                                <a:lnTo>
                                  <a:pt x="405" y="2013"/>
                                </a:lnTo>
                                <a:lnTo>
                                  <a:pt x="405" y="1999"/>
                                </a:lnTo>
                                <a:lnTo>
                                  <a:pt x="408" y="1996"/>
                                </a:lnTo>
                                <a:lnTo>
                                  <a:pt x="408" y="1984"/>
                                </a:lnTo>
                                <a:lnTo>
                                  <a:pt x="410" y="1982"/>
                                </a:lnTo>
                                <a:lnTo>
                                  <a:pt x="410" y="1980"/>
                                </a:lnTo>
                                <a:lnTo>
                                  <a:pt x="410" y="1977"/>
                                </a:lnTo>
                                <a:lnTo>
                                  <a:pt x="410" y="1975"/>
                                </a:lnTo>
                                <a:lnTo>
                                  <a:pt x="413" y="1972"/>
                                </a:lnTo>
                                <a:lnTo>
                                  <a:pt x="413" y="1970"/>
                                </a:lnTo>
                                <a:lnTo>
                                  <a:pt x="413" y="1968"/>
                                </a:lnTo>
                                <a:lnTo>
                                  <a:pt x="413" y="1965"/>
                                </a:lnTo>
                                <a:lnTo>
                                  <a:pt x="415" y="1963"/>
                                </a:lnTo>
                                <a:lnTo>
                                  <a:pt x="415" y="1951"/>
                                </a:lnTo>
                                <a:lnTo>
                                  <a:pt x="417" y="1948"/>
                                </a:lnTo>
                                <a:lnTo>
                                  <a:pt x="417" y="1946"/>
                                </a:lnTo>
                                <a:lnTo>
                                  <a:pt x="417" y="1944"/>
                                </a:lnTo>
                                <a:lnTo>
                                  <a:pt x="417" y="1941"/>
                                </a:lnTo>
                                <a:lnTo>
                                  <a:pt x="417" y="1939"/>
                                </a:lnTo>
                                <a:lnTo>
                                  <a:pt x="420" y="1939"/>
                                </a:lnTo>
                                <a:lnTo>
                                  <a:pt x="420" y="1927"/>
                                </a:lnTo>
                                <a:lnTo>
                                  <a:pt x="422" y="1927"/>
                                </a:lnTo>
                                <a:lnTo>
                                  <a:pt x="422" y="1915"/>
                                </a:lnTo>
                                <a:lnTo>
                                  <a:pt x="425" y="1915"/>
                                </a:lnTo>
                                <a:lnTo>
                                  <a:pt x="425" y="1900"/>
                                </a:lnTo>
                                <a:lnTo>
                                  <a:pt x="427" y="1900"/>
                                </a:lnTo>
                                <a:lnTo>
                                  <a:pt x="427" y="1888"/>
                                </a:lnTo>
                                <a:lnTo>
                                  <a:pt x="429" y="1888"/>
                                </a:lnTo>
                                <a:lnTo>
                                  <a:pt x="429" y="1874"/>
                                </a:lnTo>
                                <a:lnTo>
                                  <a:pt x="432" y="1874"/>
                                </a:lnTo>
                                <a:lnTo>
                                  <a:pt x="432" y="1860"/>
                                </a:lnTo>
                                <a:lnTo>
                                  <a:pt x="434" y="1857"/>
                                </a:lnTo>
                                <a:lnTo>
                                  <a:pt x="434" y="1845"/>
                                </a:lnTo>
                                <a:lnTo>
                                  <a:pt x="437" y="1845"/>
                                </a:lnTo>
                                <a:lnTo>
                                  <a:pt x="437" y="1831"/>
                                </a:lnTo>
                                <a:lnTo>
                                  <a:pt x="439" y="1828"/>
                                </a:lnTo>
                                <a:lnTo>
                                  <a:pt x="439" y="1814"/>
                                </a:lnTo>
                                <a:lnTo>
                                  <a:pt x="441" y="1814"/>
                                </a:lnTo>
                                <a:lnTo>
                                  <a:pt x="441" y="1800"/>
                                </a:lnTo>
                                <a:lnTo>
                                  <a:pt x="444" y="1800"/>
                                </a:lnTo>
                                <a:lnTo>
                                  <a:pt x="444" y="1783"/>
                                </a:lnTo>
                                <a:lnTo>
                                  <a:pt x="446" y="1780"/>
                                </a:lnTo>
                                <a:lnTo>
                                  <a:pt x="446" y="1766"/>
                                </a:lnTo>
                                <a:lnTo>
                                  <a:pt x="449" y="1766"/>
                                </a:lnTo>
                                <a:lnTo>
                                  <a:pt x="449" y="1749"/>
                                </a:lnTo>
                                <a:lnTo>
                                  <a:pt x="451" y="1749"/>
                                </a:lnTo>
                                <a:lnTo>
                                  <a:pt x="451" y="1735"/>
                                </a:lnTo>
                                <a:lnTo>
                                  <a:pt x="453" y="1735"/>
                                </a:lnTo>
                                <a:lnTo>
                                  <a:pt x="453" y="1720"/>
                                </a:lnTo>
                                <a:lnTo>
                                  <a:pt x="456" y="1718"/>
                                </a:lnTo>
                                <a:lnTo>
                                  <a:pt x="456" y="1701"/>
                                </a:lnTo>
                                <a:lnTo>
                                  <a:pt x="458" y="1699"/>
                                </a:lnTo>
                                <a:lnTo>
                                  <a:pt x="458" y="1684"/>
                                </a:lnTo>
                                <a:lnTo>
                                  <a:pt x="461" y="1682"/>
                                </a:lnTo>
                                <a:lnTo>
                                  <a:pt x="461" y="1665"/>
                                </a:lnTo>
                                <a:lnTo>
                                  <a:pt x="463" y="1665"/>
                                </a:lnTo>
                                <a:lnTo>
                                  <a:pt x="463" y="1648"/>
                                </a:lnTo>
                                <a:lnTo>
                                  <a:pt x="465" y="1646"/>
                                </a:lnTo>
                                <a:lnTo>
                                  <a:pt x="465" y="1632"/>
                                </a:lnTo>
                                <a:lnTo>
                                  <a:pt x="468" y="1632"/>
                                </a:lnTo>
                                <a:lnTo>
                                  <a:pt x="468" y="1615"/>
                                </a:lnTo>
                                <a:lnTo>
                                  <a:pt x="470" y="1615"/>
                                </a:lnTo>
                                <a:lnTo>
                                  <a:pt x="470" y="1598"/>
                                </a:lnTo>
                                <a:lnTo>
                                  <a:pt x="473" y="1596"/>
                                </a:lnTo>
                                <a:lnTo>
                                  <a:pt x="473" y="1581"/>
                                </a:lnTo>
                                <a:lnTo>
                                  <a:pt x="475" y="1581"/>
                                </a:lnTo>
                                <a:lnTo>
                                  <a:pt x="475" y="1564"/>
                                </a:lnTo>
                                <a:lnTo>
                                  <a:pt x="477" y="1564"/>
                                </a:lnTo>
                                <a:lnTo>
                                  <a:pt x="477" y="1550"/>
                                </a:lnTo>
                                <a:lnTo>
                                  <a:pt x="480" y="1548"/>
                                </a:lnTo>
                                <a:lnTo>
                                  <a:pt x="480" y="1533"/>
                                </a:lnTo>
                                <a:lnTo>
                                  <a:pt x="482" y="1531"/>
                                </a:lnTo>
                                <a:lnTo>
                                  <a:pt x="482" y="1519"/>
                                </a:lnTo>
                                <a:lnTo>
                                  <a:pt x="485" y="1516"/>
                                </a:lnTo>
                                <a:lnTo>
                                  <a:pt x="485" y="1502"/>
                                </a:lnTo>
                                <a:lnTo>
                                  <a:pt x="487" y="1502"/>
                                </a:lnTo>
                                <a:lnTo>
                                  <a:pt x="487" y="1490"/>
                                </a:lnTo>
                                <a:lnTo>
                                  <a:pt x="489" y="1488"/>
                                </a:lnTo>
                                <a:lnTo>
                                  <a:pt x="489" y="1476"/>
                                </a:lnTo>
                                <a:lnTo>
                                  <a:pt x="492" y="1476"/>
                                </a:lnTo>
                                <a:lnTo>
                                  <a:pt x="492" y="1464"/>
                                </a:lnTo>
                                <a:lnTo>
                                  <a:pt x="494" y="1464"/>
                                </a:lnTo>
                                <a:lnTo>
                                  <a:pt x="494" y="1447"/>
                                </a:lnTo>
                                <a:lnTo>
                                  <a:pt x="497" y="1447"/>
                                </a:lnTo>
                                <a:lnTo>
                                  <a:pt x="497" y="1430"/>
                                </a:lnTo>
                                <a:lnTo>
                                  <a:pt x="499" y="1430"/>
                                </a:lnTo>
                                <a:lnTo>
                                  <a:pt x="499" y="1432"/>
                                </a:lnTo>
                                <a:lnTo>
                                  <a:pt x="499" y="1430"/>
                                </a:lnTo>
                                <a:lnTo>
                                  <a:pt x="499" y="1428"/>
                                </a:lnTo>
                                <a:lnTo>
                                  <a:pt x="501" y="1425"/>
                                </a:lnTo>
                                <a:lnTo>
                                  <a:pt x="501" y="1423"/>
                                </a:lnTo>
                                <a:lnTo>
                                  <a:pt x="501" y="1420"/>
                                </a:lnTo>
                                <a:lnTo>
                                  <a:pt x="501" y="1418"/>
                                </a:lnTo>
                                <a:lnTo>
                                  <a:pt x="501" y="1416"/>
                                </a:lnTo>
                                <a:lnTo>
                                  <a:pt x="504" y="1416"/>
                                </a:lnTo>
                                <a:lnTo>
                                  <a:pt x="504" y="1401"/>
                                </a:lnTo>
                                <a:lnTo>
                                  <a:pt x="506" y="1399"/>
                                </a:lnTo>
                                <a:lnTo>
                                  <a:pt x="506" y="1384"/>
                                </a:lnTo>
                                <a:lnTo>
                                  <a:pt x="509" y="1382"/>
                                </a:lnTo>
                                <a:lnTo>
                                  <a:pt x="509" y="1365"/>
                                </a:lnTo>
                                <a:lnTo>
                                  <a:pt x="511" y="1365"/>
                                </a:lnTo>
                                <a:lnTo>
                                  <a:pt x="511" y="1346"/>
                                </a:lnTo>
                                <a:lnTo>
                                  <a:pt x="513" y="1346"/>
                                </a:lnTo>
                                <a:lnTo>
                                  <a:pt x="513" y="1322"/>
                                </a:lnTo>
                                <a:lnTo>
                                  <a:pt x="516" y="1320"/>
                                </a:lnTo>
                                <a:lnTo>
                                  <a:pt x="516" y="1308"/>
                                </a:lnTo>
                                <a:lnTo>
                                  <a:pt x="518" y="1305"/>
                                </a:lnTo>
                                <a:lnTo>
                                  <a:pt x="518" y="1291"/>
                                </a:lnTo>
                                <a:lnTo>
                                  <a:pt x="521" y="1288"/>
                                </a:lnTo>
                                <a:lnTo>
                                  <a:pt x="521" y="1274"/>
                                </a:lnTo>
                                <a:lnTo>
                                  <a:pt x="523" y="1274"/>
                                </a:lnTo>
                                <a:lnTo>
                                  <a:pt x="523" y="1262"/>
                                </a:lnTo>
                                <a:lnTo>
                                  <a:pt x="525" y="1262"/>
                                </a:lnTo>
                                <a:lnTo>
                                  <a:pt x="525" y="1245"/>
                                </a:lnTo>
                                <a:lnTo>
                                  <a:pt x="528" y="1245"/>
                                </a:lnTo>
                                <a:lnTo>
                                  <a:pt x="528" y="1233"/>
                                </a:lnTo>
                                <a:lnTo>
                                  <a:pt x="530" y="1231"/>
                                </a:lnTo>
                                <a:lnTo>
                                  <a:pt x="530" y="1219"/>
                                </a:lnTo>
                                <a:lnTo>
                                  <a:pt x="533" y="1216"/>
                                </a:lnTo>
                                <a:lnTo>
                                  <a:pt x="533" y="1204"/>
                                </a:lnTo>
                                <a:lnTo>
                                  <a:pt x="535" y="1204"/>
                                </a:lnTo>
                                <a:lnTo>
                                  <a:pt x="535" y="1190"/>
                                </a:lnTo>
                                <a:lnTo>
                                  <a:pt x="537" y="1188"/>
                                </a:lnTo>
                                <a:lnTo>
                                  <a:pt x="537" y="1176"/>
                                </a:lnTo>
                                <a:lnTo>
                                  <a:pt x="540" y="1173"/>
                                </a:lnTo>
                                <a:lnTo>
                                  <a:pt x="540" y="1154"/>
                                </a:lnTo>
                                <a:lnTo>
                                  <a:pt x="542" y="1152"/>
                                </a:lnTo>
                                <a:lnTo>
                                  <a:pt x="542" y="1140"/>
                                </a:lnTo>
                                <a:lnTo>
                                  <a:pt x="542" y="1142"/>
                                </a:lnTo>
                                <a:lnTo>
                                  <a:pt x="545" y="1142"/>
                                </a:lnTo>
                                <a:lnTo>
                                  <a:pt x="545" y="1140"/>
                                </a:lnTo>
                                <a:lnTo>
                                  <a:pt x="545" y="1137"/>
                                </a:lnTo>
                                <a:lnTo>
                                  <a:pt x="545" y="1135"/>
                                </a:lnTo>
                                <a:lnTo>
                                  <a:pt x="545" y="1132"/>
                                </a:lnTo>
                                <a:lnTo>
                                  <a:pt x="547" y="1132"/>
                                </a:lnTo>
                                <a:lnTo>
                                  <a:pt x="547" y="1118"/>
                                </a:lnTo>
                                <a:lnTo>
                                  <a:pt x="549" y="1118"/>
                                </a:lnTo>
                                <a:lnTo>
                                  <a:pt x="549" y="1106"/>
                                </a:lnTo>
                                <a:lnTo>
                                  <a:pt x="552" y="1104"/>
                                </a:lnTo>
                                <a:lnTo>
                                  <a:pt x="552" y="1087"/>
                                </a:lnTo>
                                <a:lnTo>
                                  <a:pt x="554" y="1087"/>
                                </a:lnTo>
                                <a:lnTo>
                                  <a:pt x="554" y="1072"/>
                                </a:lnTo>
                                <a:lnTo>
                                  <a:pt x="557" y="1070"/>
                                </a:lnTo>
                                <a:lnTo>
                                  <a:pt x="557" y="1056"/>
                                </a:lnTo>
                                <a:lnTo>
                                  <a:pt x="559" y="1056"/>
                                </a:lnTo>
                                <a:lnTo>
                                  <a:pt x="559" y="1044"/>
                                </a:lnTo>
                                <a:lnTo>
                                  <a:pt x="561" y="1041"/>
                                </a:lnTo>
                                <a:lnTo>
                                  <a:pt x="561" y="1029"/>
                                </a:lnTo>
                                <a:lnTo>
                                  <a:pt x="564" y="1029"/>
                                </a:lnTo>
                                <a:lnTo>
                                  <a:pt x="564" y="1027"/>
                                </a:lnTo>
                                <a:lnTo>
                                  <a:pt x="564" y="1024"/>
                                </a:lnTo>
                                <a:lnTo>
                                  <a:pt x="564" y="1022"/>
                                </a:lnTo>
                                <a:lnTo>
                                  <a:pt x="564" y="1020"/>
                                </a:lnTo>
                                <a:lnTo>
                                  <a:pt x="566" y="1017"/>
                                </a:lnTo>
                                <a:lnTo>
                                  <a:pt x="566" y="1005"/>
                                </a:lnTo>
                                <a:lnTo>
                                  <a:pt x="569" y="1005"/>
                                </a:lnTo>
                                <a:lnTo>
                                  <a:pt x="569" y="1003"/>
                                </a:lnTo>
                                <a:lnTo>
                                  <a:pt x="569" y="1000"/>
                                </a:lnTo>
                                <a:lnTo>
                                  <a:pt x="569" y="998"/>
                                </a:lnTo>
                                <a:lnTo>
                                  <a:pt x="569" y="996"/>
                                </a:lnTo>
                                <a:lnTo>
                                  <a:pt x="571" y="996"/>
                                </a:lnTo>
                                <a:lnTo>
                                  <a:pt x="571" y="984"/>
                                </a:lnTo>
                                <a:lnTo>
                                  <a:pt x="573" y="984"/>
                                </a:lnTo>
                                <a:lnTo>
                                  <a:pt x="573" y="972"/>
                                </a:lnTo>
                                <a:lnTo>
                                  <a:pt x="576" y="972"/>
                                </a:lnTo>
                                <a:lnTo>
                                  <a:pt x="576" y="967"/>
                                </a:lnTo>
                                <a:lnTo>
                                  <a:pt x="576" y="969"/>
                                </a:lnTo>
                                <a:lnTo>
                                  <a:pt x="576" y="967"/>
                                </a:lnTo>
                                <a:lnTo>
                                  <a:pt x="576" y="969"/>
                                </a:lnTo>
                                <a:lnTo>
                                  <a:pt x="576" y="964"/>
                                </a:lnTo>
                                <a:lnTo>
                                  <a:pt x="578" y="964"/>
                                </a:lnTo>
                                <a:lnTo>
                                  <a:pt x="578" y="960"/>
                                </a:lnTo>
                                <a:lnTo>
                                  <a:pt x="578" y="962"/>
                                </a:lnTo>
                                <a:lnTo>
                                  <a:pt x="578" y="952"/>
                                </a:lnTo>
                                <a:lnTo>
                                  <a:pt x="578" y="955"/>
                                </a:lnTo>
                                <a:lnTo>
                                  <a:pt x="578" y="950"/>
                                </a:lnTo>
                                <a:lnTo>
                                  <a:pt x="581" y="950"/>
                                </a:lnTo>
                                <a:lnTo>
                                  <a:pt x="581" y="948"/>
                                </a:lnTo>
                                <a:lnTo>
                                  <a:pt x="581" y="945"/>
                                </a:lnTo>
                                <a:lnTo>
                                  <a:pt x="581" y="943"/>
                                </a:lnTo>
                                <a:lnTo>
                                  <a:pt x="581" y="940"/>
                                </a:lnTo>
                                <a:lnTo>
                                  <a:pt x="583" y="940"/>
                                </a:lnTo>
                                <a:lnTo>
                                  <a:pt x="583" y="938"/>
                                </a:lnTo>
                                <a:lnTo>
                                  <a:pt x="583" y="936"/>
                                </a:lnTo>
                                <a:lnTo>
                                  <a:pt x="583" y="933"/>
                                </a:lnTo>
                                <a:lnTo>
                                  <a:pt x="583" y="931"/>
                                </a:lnTo>
                                <a:lnTo>
                                  <a:pt x="585" y="931"/>
                                </a:lnTo>
                                <a:lnTo>
                                  <a:pt x="585" y="916"/>
                                </a:lnTo>
                                <a:lnTo>
                                  <a:pt x="588" y="916"/>
                                </a:lnTo>
                                <a:lnTo>
                                  <a:pt x="588" y="902"/>
                                </a:lnTo>
                                <a:lnTo>
                                  <a:pt x="590" y="900"/>
                                </a:lnTo>
                                <a:lnTo>
                                  <a:pt x="590" y="878"/>
                                </a:lnTo>
                                <a:lnTo>
                                  <a:pt x="593" y="876"/>
                                </a:lnTo>
                                <a:lnTo>
                                  <a:pt x="593" y="861"/>
                                </a:lnTo>
                                <a:lnTo>
                                  <a:pt x="595" y="861"/>
                                </a:lnTo>
                                <a:lnTo>
                                  <a:pt x="595" y="849"/>
                                </a:lnTo>
                                <a:lnTo>
                                  <a:pt x="597" y="847"/>
                                </a:lnTo>
                                <a:lnTo>
                                  <a:pt x="597" y="835"/>
                                </a:lnTo>
                                <a:lnTo>
                                  <a:pt x="597" y="837"/>
                                </a:lnTo>
                                <a:lnTo>
                                  <a:pt x="600" y="835"/>
                                </a:lnTo>
                                <a:lnTo>
                                  <a:pt x="600" y="820"/>
                                </a:lnTo>
                                <a:lnTo>
                                  <a:pt x="602" y="818"/>
                                </a:lnTo>
                                <a:lnTo>
                                  <a:pt x="602" y="816"/>
                                </a:lnTo>
                                <a:lnTo>
                                  <a:pt x="602" y="813"/>
                                </a:lnTo>
                                <a:lnTo>
                                  <a:pt x="602" y="818"/>
                                </a:lnTo>
                                <a:lnTo>
                                  <a:pt x="602" y="813"/>
                                </a:lnTo>
                                <a:lnTo>
                                  <a:pt x="605" y="811"/>
                                </a:lnTo>
                                <a:lnTo>
                                  <a:pt x="605" y="808"/>
                                </a:lnTo>
                                <a:lnTo>
                                  <a:pt x="605" y="806"/>
                                </a:lnTo>
                                <a:lnTo>
                                  <a:pt x="605" y="804"/>
                                </a:lnTo>
                                <a:lnTo>
                                  <a:pt x="605" y="801"/>
                                </a:lnTo>
                                <a:lnTo>
                                  <a:pt x="607" y="801"/>
                                </a:lnTo>
                                <a:lnTo>
                                  <a:pt x="607" y="782"/>
                                </a:lnTo>
                                <a:lnTo>
                                  <a:pt x="609" y="782"/>
                                </a:lnTo>
                                <a:lnTo>
                                  <a:pt x="609" y="768"/>
                                </a:lnTo>
                                <a:lnTo>
                                  <a:pt x="612" y="768"/>
                                </a:lnTo>
                                <a:lnTo>
                                  <a:pt x="612" y="753"/>
                                </a:lnTo>
                                <a:lnTo>
                                  <a:pt x="614" y="751"/>
                                </a:lnTo>
                                <a:lnTo>
                                  <a:pt x="614" y="736"/>
                                </a:lnTo>
                                <a:lnTo>
                                  <a:pt x="617" y="734"/>
                                </a:lnTo>
                                <a:lnTo>
                                  <a:pt x="617" y="724"/>
                                </a:lnTo>
                                <a:lnTo>
                                  <a:pt x="617" y="727"/>
                                </a:lnTo>
                                <a:lnTo>
                                  <a:pt x="617" y="720"/>
                                </a:lnTo>
                                <a:lnTo>
                                  <a:pt x="619" y="717"/>
                                </a:lnTo>
                                <a:lnTo>
                                  <a:pt x="619" y="700"/>
                                </a:lnTo>
                                <a:lnTo>
                                  <a:pt x="621" y="698"/>
                                </a:lnTo>
                                <a:lnTo>
                                  <a:pt x="621" y="679"/>
                                </a:lnTo>
                                <a:lnTo>
                                  <a:pt x="624" y="679"/>
                                </a:lnTo>
                                <a:lnTo>
                                  <a:pt x="624" y="662"/>
                                </a:lnTo>
                                <a:lnTo>
                                  <a:pt x="626" y="660"/>
                                </a:lnTo>
                                <a:lnTo>
                                  <a:pt x="626" y="640"/>
                                </a:lnTo>
                                <a:lnTo>
                                  <a:pt x="629" y="640"/>
                                </a:lnTo>
                                <a:lnTo>
                                  <a:pt x="629" y="626"/>
                                </a:lnTo>
                                <a:lnTo>
                                  <a:pt x="631" y="624"/>
                                </a:lnTo>
                                <a:lnTo>
                                  <a:pt x="631" y="607"/>
                                </a:lnTo>
                                <a:lnTo>
                                  <a:pt x="631" y="609"/>
                                </a:lnTo>
                                <a:lnTo>
                                  <a:pt x="631" y="604"/>
                                </a:lnTo>
                                <a:lnTo>
                                  <a:pt x="633" y="604"/>
                                </a:lnTo>
                                <a:lnTo>
                                  <a:pt x="633" y="602"/>
                                </a:lnTo>
                                <a:lnTo>
                                  <a:pt x="633" y="604"/>
                                </a:lnTo>
                                <a:lnTo>
                                  <a:pt x="633" y="602"/>
                                </a:lnTo>
                                <a:lnTo>
                                  <a:pt x="633" y="600"/>
                                </a:lnTo>
                                <a:lnTo>
                                  <a:pt x="633" y="597"/>
                                </a:lnTo>
                                <a:lnTo>
                                  <a:pt x="633" y="595"/>
                                </a:lnTo>
                                <a:lnTo>
                                  <a:pt x="633" y="592"/>
                                </a:lnTo>
                                <a:lnTo>
                                  <a:pt x="636" y="592"/>
                                </a:lnTo>
                                <a:lnTo>
                                  <a:pt x="636" y="578"/>
                                </a:lnTo>
                                <a:lnTo>
                                  <a:pt x="636" y="580"/>
                                </a:lnTo>
                                <a:lnTo>
                                  <a:pt x="636" y="576"/>
                                </a:lnTo>
                                <a:lnTo>
                                  <a:pt x="636" y="578"/>
                                </a:lnTo>
                                <a:lnTo>
                                  <a:pt x="638" y="576"/>
                                </a:lnTo>
                                <a:lnTo>
                                  <a:pt x="638" y="559"/>
                                </a:lnTo>
                                <a:lnTo>
                                  <a:pt x="641" y="559"/>
                                </a:lnTo>
                                <a:lnTo>
                                  <a:pt x="641" y="544"/>
                                </a:lnTo>
                                <a:lnTo>
                                  <a:pt x="641" y="547"/>
                                </a:lnTo>
                                <a:lnTo>
                                  <a:pt x="641" y="540"/>
                                </a:lnTo>
                                <a:lnTo>
                                  <a:pt x="643" y="540"/>
                                </a:lnTo>
                                <a:lnTo>
                                  <a:pt x="643" y="520"/>
                                </a:lnTo>
                                <a:lnTo>
                                  <a:pt x="645" y="518"/>
                                </a:lnTo>
                                <a:lnTo>
                                  <a:pt x="645" y="513"/>
                                </a:lnTo>
                                <a:lnTo>
                                  <a:pt x="645" y="516"/>
                                </a:lnTo>
                                <a:lnTo>
                                  <a:pt x="645" y="506"/>
                                </a:lnTo>
                                <a:lnTo>
                                  <a:pt x="645" y="508"/>
                                </a:lnTo>
                                <a:lnTo>
                                  <a:pt x="648" y="506"/>
                                </a:lnTo>
                                <a:lnTo>
                                  <a:pt x="648" y="496"/>
                                </a:lnTo>
                                <a:lnTo>
                                  <a:pt x="648" y="499"/>
                                </a:lnTo>
                                <a:lnTo>
                                  <a:pt x="648" y="494"/>
                                </a:lnTo>
                                <a:lnTo>
                                  <a:pt x="650" y="496"/>
                                </a:lnTo>
                                <a:lnTo>
                                  <a:pt x="650" y="487"/>
                                </a:lnTo>
                                <a:lnTo>
                                  <a:pt x="650" y="492"/>
                                </a:lnTo>
                                <a:lnTo>
                                  <a:pt x="650" y="482"/>
                                </a:lnTo>
                                <a:lnTo>
                                  <a:pt x="650" y="484"/>
                                </a:lnTo>
                                <a:lnTo>
                                  <a:pt x="650" y="482"/>
                                </a:lnTo>
                                <a:lnTo>
                                  <a:pt x="653" y="477"/>
                                </a:lnTo>
                                <a:lnTo>
                                  <a:pt x="653" y="465"/>
                                </a:lnTo>
                                <a:lnTo>
                                  <a:pt x="653" y="468"/>
                                </a:lnTo>
                                <a:lnTo>
                                  <a:pt x="655" y="468"/>
                                </a:lnTo>
                                <a:lnTo>
                                  <a:pt x="655" y="460"/>
                                </a:lnTo>
                                <a:lnTo>
                                  <a:pt x="655" y="463"/>
                                </a:lnTo>
                                <a:lnTo>
                                  <a:pt x="655" y="456"/>
                                </a:lnTo>
                                <a:lnTo>
                                  <a:pt x="657" y="453"/>
                                </a:lnTo>
                                <a:lnTo>
                                  <a:pt x="657" y="451"/>
                                </a:lnTo>
                                <a:lnTo>
                                  <a:pt x="657" y="448"/>
                                </a:lnTo>
                                <a:lnTo>
                                  <a:pt x="657" y="446"/>
                                </a:lnTo>
                                <a:lnTo>
                                  <a:pt x="660" y="446"/>
                                </a:lnTo>
                                <a:lnTo>
                                  <a:pt x="660" y="444"/>
                                </a:lnTo>
                                <a:lnTo>
                                  <a:pt x="660" y="441"/>
                                </a:lnTo>
                                <a:lnTo>
                                  <a:pt x="660" y="439"/>
                                </a:lnTo>
                                <a:lnTo>
                                  <a:pt x="662" y="439"/>
                                </a:lnTo>
                                <a:lnTo>
                                  <a:pt x="662" y="436"/>
                                </a:lnTo>
                                <a:lnTo>
                                  <a:pt x="662" y="439"/>
                                </a:lnTo>
                                <a:lnTo>
                                  <a:pt x="662" y="436"/>
                                </a:lnTo>
                                <a:lnTo>
                                  <a:pt x="662" y="434"/>
                                </a:lnTo>
                                <a:lnTo>
                                  <a:pt x="665" y="432"/>
                                </a:lnTo>
                                <a:lnTo>
                                  <a:pt x="665" y="429"/>
                                </a:lnTo>
                                <a:lnTo>
                                  <a:pt x="665" y="427"/>
                                </a:lnTo>
                                <a:lnTo>
                                  <a:pt x="665" y="424"/>
                                </a:lnTo>
                                <a:lnTo>
                                  <a:pt x="667" y="424"/>
                                </a:lnTo>
                                <a:lnTo>
                                  <a:pt x="667" y="422"/>
                                </a:lnTo>
                                <a:lnTo>
                                  <a:pt x="667" y="420"/>
                                </a:lnTo>
                                <a:lnTo>
                                  <a:pt x="669" y="420"/>
                                </a:lnTo>
                                <a:lnTo>
                                  <a:pt x="669" y="417"/>
                                </a:lnTo>
                                <a:lnTo>
                                  <a:pt x="669" y="420"/>
                                </a:lnTo>
                                <a:lnTo>
                                  <a:pt x="669" y="417"/>
                                </a:lnTo>
                                <a:lnTo>
                                  <a:pt x="672" y="415"/>
                                </a:lnTo>
                                <a:lnTo>
                                  <a:pt x="672" y="412"/>
                                </a:lnTo>
                                <a:lnTo>
                                  <a:pt x="672" y="410"/>
                                </a:lnTo>
                                <a:lnTo>
                                  <a:pt x="674" y="408"/>
                                </a:lnTo>
                                <a:lnTo>
                                  <a:pt x="674" y="405"/>
                                </a:lnTo>
                                <a:lnTo>
                                  <a:pt x="674" y="403"/>
                                </a:lnTo>
                                <a:lnTo>
                                  <a:pt x="674" y="405"/>
                                </a:lnTo>
                                <a:lnTo>
                                  <a:pt x="674" y="403"/>
                                </a:lnTo>
                                <a:lnTo>
                                  <a:pt x="677" y="403"/>
                                </a:lnTo>
                                <a:lnTo>
                                  <a:pt x="677" y="400"/>
                                </a:lnTo>
                                <a:lnTo>
                                  <a:pt x="679" y="400"/>
                                </a:lnTo>
                                <a:lnTo>
                                  <a:pt x="679" y="398"/>
                                </a:lnTo>
                                <a:lnTo>
                                  <a:pt x="679" y="396"/>
                                </a:lnTo>
                                <a:lnTo>
                                  <a:pt x="679" y="393"/>
                                </a:lnTo>
                                <a:lnTo>
                                  <a:pt x="681" y="393"/>
                                </a:lnTo>
                                <a:lnTo>
                                  <a:pt x="681" y="391"/>
                                </a:lnTo>
                                <a:lnTo>
                                  <a:pt x="681" y="388"/>
                                </a:lnTo>
                                <a:lnTo>
                                  <a:pt x="681" y="386"/>
                                </a:lnTo>
                                <a:lnTo>
                                  <a:pt x="681" y="384"/>
                                </a:lnTo>
                                <a:lnTo>
                                  <a:pt x="684" y="384"/>
                                </a:lnTo>
                                <a:lnTo>
                                  <a:pt x="684" y="381"/>
                                </a:lnTo>
                                <a:lnTo>
                                  <a:pt x="684" y="379"/>
                                </a:lnTo>
                                <a:lnTo>
                                  <a:pt x="684" y="376"/>
                                </a:lnTo>
                                <a:lnTo>
                                  <a:pt x="686" y="376"/>
                                </a:lnTo>
                                <a:lnTo>
                                  <a:pt x="686" y="374"/>
                                </a:lnTo>
                                <a:lnTo>
                                  <a:pt x="686" y="372"/>
                                </a:lnTo>
                                <a:lnTo>
                                  <a:pt x="689" y="372"/>
                                </a:lnTo>
                                <a:lnTo>
                                  <a:pt x="689" y="369"/>
                                </a:lnTo>
                                <a:lnTo>
                                  <a:pt x="689" y="367"/>
                                </a:lnTo>
                                <a:lnTo>
                                  <a:pt x="691" y="367"/>
                                </a:lnTo>
                                <a:lnTo>
                                  <a:pt x="691" y="364"/>
                                </a:lnTo>
                                <a:lnTo>
                                  <a:pt x="691" y="362"/>
                                </a:lnTo>
                                <a:lnTo>
                                  <a:pt x="693" y="360"/>
                                </a:lnTo>
                                <a:lnTo>
                                  <a:pt x="693" y="357"/>
                                </a:lnTo>
                                <a:lnTo>
                                  <a:pt x="693" y="355"/>
                                </a:lnTo>
                                <a:lnTo>
                                  <a:pt x="696" y="355"/>
                                </a:lnTo>
                                <a:lnTo>
                                  <a:pt x="696" y="352"/>
                                </a:lnTo>
                                <a:lnTo>
                                  <a:pt x="696" y="350"/>
                                </a:lnTo>
                                <a:lnTo>
                                  <a:pt x="698" y="350"/>
                                </a:lnTo>
                                <a:lnTo>
                                  <a:pt x="698" y="348"/>
                                </a:lnTo>
                                <a:lnTo>
                                  <a:pt x="698" y="345"/>
                                </a:lnTo>
                                <a:lnTo>
                                  <a:pt x="701" y="345"/>
                                </a:lnTo>
                                <a:lnTo>
                                  <a:pt x="701" y="343"/>
                                </a:lnTo>
                                <a:lnTo>
                                  <a:pt x="701" y="345"/>
                                </a:lnTo>
                                <a:lnTo>
                                  <a:pt x="701" y="343"/>
                                </a:lnTo>
                                <a:lnTo>
                                  <a:pt x="701" y="340"/>
                                </a:lnTo>
                                <a:lnTo>
                                  <a:pt x="703" y="340"/>
                                </a:lnTo>
                                <a:lnTo>
                                  <a:pt x="703" y="338"/>
                                </a:lnTo>
                                <a:lnTo>
                                  <a:pt x="705" y="336"/>
                                </a:lnTo>
                                <a:lnTo>
                                  <a:pt x="705" y="333"/>
                                </a:lnTo>
                                <a:lnTo>
                                  <a:pt x="708" y="333"/>
                                </a:lnTo>
                                <a:lnTo>
                                  <a:pt x="708" y="331"/>
                                </a:lnTo>
                                <a:lnTo>
                                  <a:pt x="710" y="328"/>
                                </a:lnTo>
                                <a:lnTo>
                                  <a:pt x="710" y="326"/>
                                </a:lnTo>
                                <a:lnTo>
                                  <a:pt x="710" y="328"/>
                                </a:lnTo>
                                <a:lnTo>
                                  <a:pt x="710" y="326"/>
                                </a:lnTo>
                                <a:lnTo>
                                  <a:pt x="713" y="326"/>
                                </a:lnTo>
                                <a:lnTo>
                                  <a:pt x="713" y="324"/>
                                </a:lnTo>
                                <a:lnTo>
                                  <a:pt x="713" y="326"/>
                                </a:lnTo>
                                <a:lnTo>
                                  <a:pt x="713" y="324"/>
                                </a:lnTo>
                                <a:lnTo>
                                  <a:pt x="715" y="321"/>
                                </a:lnTo>
                                <a:lnTo>
                                  <a:pt x="715" y="319"/>
                                </a:lnTo>
                                <a:lnTo>
                                  <a:pt x="717" y="319"/>
                                </a:lnTo>
                                <a:lnTo>
                                  <a:pt x="717" y="316"/>
                                </a:lnTo>
                                <a:lnTo>
                                  <a:pt x="717" y="314"/>
                                </a:lnTo>
                                <a:lnTo>
                                  <a:pt x="717" y="316"/>
                                </a:lnTo>
                                <a:lnTo>
                                  <a:pt x="720" y="316"/>
                                </a:lnTo>
                                <a:lnTo>
                                  <a:pt x="720" y="314"/>
                                </a:lnTo>
                                <a:lnTo>
                                  <a:pt x="720" y="312"/>
                                </a:lnTo>
                                <a:lnTo>
                                  <a:pt x="722" y="312"/>
                                </a:lnTo>
                                <a:lnTo>
                                  <a:pt x="722" y="309"/>
                                </a:lnTo>
                                <a:lnTo>
                                  <a:pt x="722" y="312"/>
                                </a:lnTo>
                                <a:lnTo>
                                  <a:pt x="722" y="309"/>
                                </a:lnTo>
                                <a:lnTo>
                                  <a:pt x="722" y="312"/>
                                </a:lnTo>
                                <a:lnTo>
                                  <a:pt x="722" y="309"/>
                                </a:lnTo>
                                <a:lnTo>
                                  <a:pt x="725" y="309"/>
                                </a:lnTo>
                                <a:lnTo>
                                  <a:pt x="725" y="307"/>
                                </a:lnTo>
                                <a:lnTo>
                                  <a:pt x="725" y="304"/>
                                </a:lnTo>
                                <a:lnTo>
                                  <a:pt x="727" y="304"/>
                                </a:lnTo>
                                <a:lnTo>
                                  <a:pt x="727" y="302"/>
                                </a:lnTo>
                                <a:lnTo>
                                  <a:pt x="727" y="304"/>
                                </a:lnTo>
                                <a:lnTo>
                                  <a:pt x="727" y="302"/>
                                </a:lnTo>
                                <a:lnTo>
                                  <a:pt x="729" y="302"/>
                                </a:lnTo>
                                <a:lnTo>
                                  <a:pt x="729" y="300"/>
                                </a:lnTo>
                                <a:lnTo>
                                  <a:pt x="732" y="300"/>
                                </a:lnTo>
                                <a:lnTo>
                                  <a:pt x="732" y="297"/>
                                </a:lnTo>
                                <a:lnTo>
                                  <a:pt x="732" y="300"/>
                                </a:lnTo>
                                <a:lnTo>
                                  <a:pt x="732" y="297"/>
                                </a:lnTo>
                                <a:lnTo>
                                  <a:pt x="732" y="295"/>
                                </a:lnTo>
                                <a:lnTo>
                                  <a:pt x="734" y="295"/>
                                </a:lnTo>
                                <a:lnTo>
                                  <a:pt x="734" y="292"/>
                                </a:lnTo>
                                <a:lnTo>
                                  <a:pt x="737" y="292"/>
                                </a:lnTo>
                                <a:lnTo>
                                  <a:pt x="737" y="290"/>
                                </a:lnTo>
                                <a:lnTo>
                                  <a:pt x="737" y="288"/>
                                </a:lnTo>
                                <a:lnTo>
                                  <a:pt x="739" y="288"/>
                                </a:lnTo>
                                <a:lnTo>
                                  <a:pt x="739" y="285"/>
                                </a:lnTo>
                                <a:lnTo>
                                  <a:pt x="739" y="288"/>
                                </a:lnTo>
                                <a:lnTo>
                                  <a:pt x="739" y="285"/>
                                </a:lnTo>
                                <a:lnTo>
                                  <a:pt x="741" y="285"/>
                                </a:lnTo>
                                <a:lnTo>
                                  <a:pt x="741" y="283"/>
                                </a:lnTo>
                                <a:lnTo>
                                  <a:pt x="744" y="280"/>
                                </a:lnTo>
                                <a:lnTo>
                                  <a:pt x="744" y="283"/>
                                </a:lnTo>
                                <a:lnTo>
                                  <a:pt x="744" y="280"/>
                                </a:lnTo>
                                <a:lnTo>
                                  <a:pt x="744" y="278"/>
                                </a:lnTo>
                                <a:lnTo>
                                  <a:pt x="746" y="278"/>
                                </a:lnTo>
                                <a:lnTo>
                                  <a:pt x="746" y="276"/>
                                </a:lnTo>
                                <a:lnTo>
                                  <a:pt x="749" y="276"/>
                                </a:lnTo>
                                <a:lnTo>
                                  <a:pt x="749" y="273"/>
                                </a:lnTo>
                                <a:lnTo>
                                  <a:pt x="749" y="271"/>
                                </a:lnTo>
                                <a:lnTo>
                                  <a:pt x="751" y="271"/>
                                </a:lnTo>
                                <a:lnTo>
                                  <a:pt x="751" y="268"/>
                                </a:lnTo>
                                <a:lnTo>
                                  <a:pt x="753" y="268"/>
                                </a:lnTo>
                                <a:lnTo>
                                  <a:pt x="753" y="266"/>
                                </a:lnTo>
                                <a:lnTo>
                                  <a:pt x="753" y="264"/>
                                </a:lnTo>
                                <a:lnTo>
                                  <a:pt x="756" y="264"/>
                                </a:lnTo>
                                <a:lnTo>
                                  <a:pt x="756" y="261"/>
                                </a:lnTo>
                                <a:lnTo>
                                  <a:pt x="758" y="259"/>
                                </a:lnTo>
                                <a:lnTo>
                                  <a:pt x="758" y="256"/>
                                </a:lnTo>
                                <a:lnTo>
                                  <a:pt x="758" y="254"/>
                                </a:lnTo>
                                <a:lnTo>
                                  <a:pt x="761" y="256"/>
                                </a:lnTo>
                                <a:lnTo>
                                  <a:pt x="761" y="254"/>
                                </a:lnTo>
                                <a:lnTo>
                                  <a:pt x="761" y="252"/>
                                </a:lnTo>
                                <a:lnTo>
                                  <a:pt x="763" y="252"/>
                                </a:lnTo>
                                <a:lnTo>
                                  <a:pt x="763" y="249"/>
                                </a:lnTo>
                                <a:lnTo>
                                  <a:pt x="765" y="249"/>
                                </a:lnTo>
                                <a:lnTo>
                                  <a:pt x="765" y="247"/>
                                </a:lnTo>
                                <a:lnTo>
                                  <a:pt x="765" y="249"/>
                                </a:lnTo>
                                <a:lnTo>
                                  <a:pt x="765" y="247"/>
                                </a:lnTo>
                                <a:lnTo>
                                  <a:pt x="768" y="244"/>
                                </a:lnTo>
                                <a:lnTo>
                                  <a:pt x="768" y="242"/>
                                </a:lnTo>
                                <a:lnTo>
                                  <a:pt x="770" y="242"/>
                                </a:lnTo>
                                <a:lnTo>
                                  <a:pt x="770" y="240"/>
                                </a:lnTo>
                                <a:lnTo>
                                  <a:pt x="770" y="237"/>
                                </a:lnTo>
                                <a:lnTo>
                                  <a:pt x="773" y="237"/>
                                </a:lnTo>
                                <a:lnTo>
                                  <a:pt x="773" y="235"/>
                                </a:lnTo>
                                <a:lnTo>
                                  <a:pt x="775" y="235"/>
                                </a:lnTo>
                                <a:lnTo>
                                  <a:pt x="775" y="232"/>
                                </a:lnTo>
                                <a:lnTo>
                                  <a:pt x="777" y="230"/>
                                </a:lnTo>
                                <a:lnTo>
                                  <a:pt x="777" y="228"/>
                                </a:lnTo>
                                <a:lnTo>
                                  <a:pt x="780" y="228"/>
                                </a:lnTo>
                                <a:lnTo>
                                  <a:pt x="780" y="225"/>
                                </a:lnTo>
                                <a:lnTo>
                                  <a:pt x="780" y="223"/>
                                </a:lnTo>
                                <a:lnTo>
                                  <a:pt x="782" y="223"/>
                                </a:lnTo>
                                <a:lnTo>
                                  <a:pt x="782" y="220"/>
                                </a:lnTo>
                                <a:lnTo>
                                  <a:pt x="785" y="220"/>
                                </a:lnTo>
                                <a:lnTo>
                                  <a:pt x="785" y="218"/>
                                </a:lnTo>
                                <a:lnTo>
                                  <a:pt x="785" y="220"/>
                                </a:lnTo>
                                <a:lnTo>
                                  <a:pt x="785" y="218"/>
                                </a:lnTo>
                                <a:lnTo>
                                  <a:pt x="785" y="216"/>
                                </a:lnTo>
                                <a:lnTo>
                                  <a:pt x="787" y="216"/>
                                </a:lnTo>
                                <a:lnTo>
                                  <a:pt x="787" y="213"/>
                                </a:lnTo>
                                <a:lnTo>
                                  <a:pt x="787" y="211"/>
                                </a:lnTo>
                                <a:lnTo>
                                  <a:pt x="789" y="211"/>
                                </a:lnTo>
                                <a:lnTo>
                                  <a:pt x="789" y="213"/>
                                </a:lnTo>
                                <a:lnTo>
                                  <a:pt x="789" y="211"/>
                                </a:lnTo>
                                <a:lnTo>
                                  <a:pt x="789" y="208"/>
                                </a:lnTo>
                                <a:lnTo>
                                  <a:pt x="792" y="208"/>
                                </a:lnTo>
                                <a:lnTo>
                                  <a:pt x="792" y="206"/>
                                </a:lnTo>
                                <a:lnTo>
                                  <a:pt x="794" y="206"/>
                                </a:lnTo>
                                <a:lnTo>
                                  <a:pt x="794" y="204"/>
                                </a:lnTo>
                                <a:lnTo>
                                  <a:pt x="797" y="204"/>
                                </a:lnTo>
                                <a:lnTo>
                                  <a:pt x="797" y="201"/>
                                </a:lnTo>
                                <a:lnTo>
                                  <a:pt x="797" y="199"/>
                                </a:lnTo>
                                <a:lnTo>
                                  <a:pt x="799" y="199"/>
                                </a:lnTo>
                                <a:lnTo>
                                  <a:pt x="799" y="196"/>
                                </a:lnTo>
                                <a:lnTo>
                                  <a:pt x="801" y="196"/>
                                </a:lnTo>
                                <a:lnTo>
                                  <a:pt x="801" y="194"/>
                                </a:lnTo>
                                <a:lnTo>
                                  <a:pt x="801" y="192"/>
                                </a:lnTo>
                                <a:lnTo>
                                  <a:pt x="804" y="192"/>
                                </a:lnTo>
                                <a:lnTo>
                                  <a:pt x="804" y="189"/>
                                </a:lnTo>
                                <a:lnTo>
                                  <a:pt x="804" y="192"/>
                                </a:lnTo>
                                <a:lnTo>
                                  <a:pt x="804" y="189"/>
                                </a:lnTo>
                                <a:lnTo>
                                  <a:pt x="806" y="189"/>
                                </a:lnTo>
                                <a:lnTo>
                                  <a:pt x="806" y="187"/>
                                </a:lnTo>
                                <a:lnTo>
                                  <a:pt x="806" y="189"/>
                                </a:lnTo>
                                <a:lnTo>
                                  <a:pt x="806" y="187"/>
                                </a:lnTo>
                                <a:lnTo>
                                  <a:pt x="809" y="184"/>
                                </a:lnTo>
                                <a:lnTo>
                                  <a:pt x="809" y="182"/>
                                </a:lnTo>
                                <a:lnTo>
                                  <a:pt x="809" y="184"/>
                                </a:lnTo>
                                <a:lnTo>
                                  <a:pt x="811" y="182"/>
                                </a:lnTo>
                                <a:lnTo>
                                  <a:pt x="811" y="180"/>
                                </a:lnTo>
                                <a:lnTo>
                                  <a:pt x="811" y="182"/>
                                </a:lnTo>
                                <a:lnTo>
                                  <a:pt x="811" y="180"/>
                                </a:lnTo>
                                <a:lnTo>
                                  <a:pt x="813" y="180"/>
                                </a:lnTo>
                                <a:lnTo>
                                  <a:pt x="813" y="177"/>
                                </a:lnTo>
                                <a:lnTo>
                                  <a:pt x="813" y="180"/>
                                </a:lnTo>
                                <a:lnTo>
                                  <a:pt x="813" y="177"/>
                                </a:lnTo>
                                <a:lnTo>
                                  <a:pt x="816" y="175"/>
                                </a:lnTo>
                                <a:lnTo>
                                  <a:pt x="818" y="172"/>
                                </a:lnTo>
                                <a:lnTo>
                                  <a:pt x="818" y="170"/>
                                </a:lnTo>
                                <a:lnTo>
                                  <a:pt x="818" y="172"/>
                                </a:lnTo>
                                <a:lnTo>
                                  <a:pt x="818" y="170"/>
                                </a:lnTo>
                                <a:lnTo>
                                  <a:pt x="818" y="172"/>
                                </a:lnTo>
                                <a:lnTo>
                                  <a:pt x="818" y="170"/>
                                </a:lnTo>
                                <a:lnTo>
                                  <a:pt x="821" y="170"/>
                                </a:lnTo>
                                <a:lnTo>
                                  <a:pt x="821" y="168"/>
                                </a:lnTo>
                                <a:lnTo>
                                  <a:pt x="823" y="168"/>
                                </a:lnTo>
                                <a:lnTo>
                                  <a:pt x="823" y="165"/>
                                </a:lnTo>
                                <a:lnTo>
                                  <a:pt x="823" y="163"/>
                                </a:lnTo>
                                <a:lnTo>
                                  <a:pt x="825" y="163"/>
                                </a:lnTo>
                                <a:lnTo>
                                  <a:pt x="825" y="160"/>
                                </a:lnTo>
                                <a:lnTo>
                                  <a:pt x="825" y="163"/>
                                </a:lnTo>
                                <a:lnTo>
                                  <a:pt x="825" y="160"/>
                                </a:lnTo>
                                <a:lnTo>
                                  <a:pt x="828" y="160"/>
                                </a:lnTo>
                                <a:lnTo>
                                  <a:pt x="828" y="158"/>
                                </a:lnTo>
                                <a:lnTo>
                                  <a:pt x="828" y="156"/>
                                </a:lnTo>
                                <a:lnTo>
                                  <a:pt x="830" y="156"/>
                                </a:lnTo>
                                <a:lnTo>
                                  <a:pt x="830" y="158"/>
                                </a:lnTo>
                                <a:lnTo>
                                  <a:pt x="830" y="156"/>
                                </a:lnTo>
                                <a:lnTo>
                                  <a:pt x="830" y="153"/>
                                </a:lnTo>
                                <a:lnTo>
                                  <a:pt x="833" y="156"/>
                                </a:lnTo>
                                <a:lnTo>
                                  <a:pt x="833" y="153"/>
                                </a:lnTo>
                                <a:lnTo>
                                  <a:pt x="833" y="156"/>
                                </a:lnTo>
                                <a:lnTo>
                                  <a:pt x="833" y="153"/>
                                </a:lnTo>
                                <a:lnTo>
                                  <a:pt x="833" y="156"/>
                                </a:lnTo>
                                <a:lnTo>
                                  <a:pt x="833" y="153"/>
                                </a:lnTo>
                                <a:lnTo>
                                  <a:pt x="833" y="151"/>
                                </a:lnTo>
                                <a:lnTo>
                                  <a:pt x="833" y="153"/>
                                </a:lnTo>
                                <a:lnTo>
                                  <a:pt x="833" y="151"/>
                                </a:lnTo>
                                <a:lnTo>
                                  <a:pt x="833" y="153"/>
                                </a:lnTo>
                                <a:lnTo>
                                  <a:pt x="833" y="151"/>
                                </a:lnTo>
                                <a:lnTo>
                                  <a:pt x="835" y="151"/>
                                </a:lnTo>
                                <a:lnTo>
                                  <a:pt x="835" y="148"/>
                                </a:lnTo>
                                <a:lnTo>
                                  <a:pt x="835" y="151"/>
                                </a:lnTo>
                                <a:lnTo>
                                  <a:pt x="835" y="148"/>
                                </a:lnTo>
                                <a:lnTo>
                                  <a:pt x="837" y="148"/>
                                </a:lnTo>
                                <a:lnTo>
                                  <a:pt x="837" y="146"/>
                                </a:lnTo>
                                <a:lnTo>
                                  <a:pt x="837" y="148"/>
                                </a:lnTo>
                                <a:lnTo>
                                  <a:pt x="837" y="146"/>
                                </a:lnTo>
                                <a:lnTo>
                                  <a:pt x="840" y="146"/>
                                </a:lnTo>
                                <a:lnTo>
                                  <a:pt x="840" y="144"/>
                                </a:lnTo>
                                <a:lnTo>
                                  <a:pt x="842" y="144"/>
                                </a:lnTo>
                                <a:lnTo>
                                  <a:pt x="842" y="141"/>
                                </a:lnTo>
                                <a:lnTo>
                                  <a:pt x="845" y="141"/>
                                </a:lnTo>
                                <a:lnTo>
                                  <a:pt x="845" y="139"/>
                                </a:lnTo>
                                <a:lnTo>
                                  <a:pt x="845" y="136"/>
                                </a:lnTo>
                                <a:lnTo>
                                  <a:pt x="847" y="136"/>
                                </a:lnTo>
                                <a:lnTo>
                                  <a:pt x="847" y="139"/>
                                </a:lnTo>
                                <a:lnTo>
                                  <a:pt x="847" y="136"/>
                                </a:lnTo>
                                <a:lnTo>
                                  <a:pt x="847" y="134"/>
                                </a:lnTo>
                                <a:lnTo>
                                  <a:pt x="849" y="134"/>
                                </a:lnTo>
                                <a:lnTo>
                                  <a:pt x="849" y="132"/>
                                </a:lnTo>
                                <a:lnTo>
                                  <a:pt x="849" y="134"/>
                                </a:lnTo>
                                <a:lnTo>
                                  <a:pt x="849" y="132"/>
                                </a:lnTo>
                                <a:lnTo>
                                  <a:pt x="852" y="132"/>
                                </a:lnTo>
                                <a:lnTo>
                                  <a:pt x="852" y="129"/>
                                </a:lnTo>
                                <a:lnTo>
                                  <a:pt x="854" y="129"/>
                                </a:lnTo>
                                <a:lnTo>
                                  <a:pt x="854" y="127"/>
                                </a:lnTo>
                                <a:lnTo>
                                  <a:pt x="854" y="129"/>
                                </a:lnTo>
                                <a:lnTo>
                                  <a:pt x="854" y="127"/>
                                </a:lnTo>
                                <a:lnTo>
                                  <a:pt x="857" y="127"/>
                                </a:lnTo>
                                <a:lnTo>
                                  <a:pt x="857" y="124"/>
                                </a:lnTo>
                                <a:lnTo>
                                  <a:pt x="857" y="127"/>
                                </a:lnTo>
                                <a:lnTo>
                                  <a:pt x="857" y="124"/>
                                </a:lnTo>
                                <a:lnTo>
                                  <a:pt x="859" y="124"/>
                                </a:lnTo>
                                <a:lnTo>
                                  <a:pt x="859" y="127"/>
                                </a:lnTo>
                                <a:lnTo>
                                  <a:pt x="859" y="124"/>
                                </a:lnTo>
                                <a:lnTo>
                                  <a:pt x="859" y="122"/>
                                </a:lnTo>
                                <a:lnTo>
                                  <a:pt x="859" y="124"/>
                                </a:lnTo>
                                <a:lnTo>
                                  <a:pt x="859" y="122"/>
                                </a:lnTo>
                                <a:lnTo>
                                  <a:pt x="861" y="122"/>
                                </a:lnTo>
                                <a:lnTo>
                                  <a:pt x="861" y="120"/>
                                </a:lnTo>
                                <a:lnTo>
                                  <a:pt x="864" y="120"/>
                                </a:lnTo>
                                <a:lnTo>
                                  <a:pt x="864" y="117"/>
                                </a:lnTo>
                                <a:lnTo>
                                  <a:pt x="864" y="120"/>
                                </a:lnTo>
                                <a:lnTo>
                                  <a:pt x="864" y="117"/>
                                </a:lnTo>
                                <a:lnTo>
                                  <a:pt x="866" y="117"/>
                                </a:lnTo>
                                <a:lnTo>
                                  <a:pt x="866" y="115"/>
                                </a:lnTo>
                                <a:lnTo>
                                  <a:pt x="866" y="117"/>
                                </a:lnTo>
                                <a:lnTo>
                                  <a:pt x="866" y="115"/>
                                </a:lnTo>
                                <a:lnTo>
                                  <a:pt x="866" y="117"/>
                                </a:lnTo>
                                <a:lnTo>
                                  <a:pt x="866" y="115"/>
                                </a:lnTo>
                                <a:lnTo>
                                  <a:pt x="869" y="115"/>
                                </a:lnTo>
                                <a:lnTo>
                                  <a:pt x="869" y="112"/>
                                </a:lnTo>
                                <a:lnTo>
                                  <a:pt x="871" y="112"/>
                                </a:lnTo>
                                <a:lnTo>
                                  <a:pt x="871" y="110"/>
                                </a:lnTo>
                                <a:lnTo>
                                  <a:pt x="871" y="112"/>
                                </a:lnTo>
                                <a:lnTo>
                                  <a:pt x="871" y="110"/>
                                </a:lnTo>
                                <a:lnTo>
                                  <a:pt x="873" y="110"/>
                                </a:lnTo>
                                <a:lnTo>
                                  <a:pt x="873" y="108"/>
                                </a:lnTo>
                                <a:lnTo>
                                  <a:pt x="876" y="108"/>
                                </a:lnTo>
                                <a:lnTo>
                                  <a:pt x="876" y="105"/>
                                </a:lnTo>
                                <a:lnTo>
                                  <a:pt x="876" y="108"/>
                                </a:lnTo>
                                <a:lnTo>
                                  <a:pt x="876" y="105"/>
                                </a:lnTo>
                                <a:lnTo>
                                  <a:pt x="878" y="105"/>
                                </a:lnTo>
                                <a:lnTo>
                                  <a:pt x="878" y="103"/>
                                </a:lnTo>
                                <a:lnTo>
                                  <a:pt x="881" y="103"/>
                                </a:lnTo>
                                <a:lnTo>
                                  <a:pt x="881" y="100"/>
                                </a:lnTo>
                                <a:lnTo>
                                  <a:pt x="881" y="103"/>
                                </a:lnTo>
                                <a:lnTo>
                                  <a:pt x="881" y="100"/>
                                </a:lnTo>
                                <a:lnTo>
                                  <a:pt x="883" y="100"/>
                                </a:lnTo>
                                <a:lnTo>
                                  <a:pt x="883" y="98"/>
                                </a:lnTo>
                                <a:lnTo>
                                  <a:pt x="885" y="98"/>
                                </a:lnTo>
                                <a:lnTo>
                                  <a:pt x="888" y="98"/>
                                </a:lnTo>
                                <a:lnTo>
                                  <a:pt x="888" y="96"/>
                                </a:lnTo>
                                <a:lnTo>
                                  <a:pt x="890" y="96"/>
                                </a:lnTo>
                                <a:lnTo>
                                  <a:pt x="890" y="93"/>
                                </a:lnTo>
                                <a:lnTo>
                                  <a:pt x="893" y="93"/>
                                </a:lnTo>
                                <a:lnTo>
                                  <a:pt x="893" y="91"/>
                                </a:lnTo>
                                <a:lnTo>
                                  <a:pt x="893" y="93"/>
                                </a:lnTo>
                                <a:lnTo>
                                  <a:pt x="893" y="91"/>
                                </a:lnTo>
                                <a:lnTo>
                                  <a:pt x="895" y="91"/>
                                </a:lnTo>
                                <a:lnTo>
                                  <a:pt x="895" y="88"/>
                                </a:lnTo>
                                <a:lnTo>
                                  <a:pt x="897" y="88"/>
                                </a:lnTo>
                                <a:lnTo>
                                  <a:pt x="897" y="86"/>
                                </a:lnTo>
                                <a:lnTo>
                                  <a:pt x="897" y="88"/>
                                </a:lnTo>
                                <a:lnTo>
                                  <a:pt x="897" y="86"/>
                                </a:lnTo>
                                <a:lnTo>
                                  <a:pt x="900" y="86"/>
                                </a:lnTo>
                                <a:lnTo>
                                  <a:pt x="900" y="84"/>
                                </a:lnTo>
                                <a:lnTo>
                                  <a:pt x="902" y="84"/>
                                </a:lnTo>
                                <a:lnTo>
                                  <a:pt x="902" y="81"/>
                                </a:lnTo>
                                <a:lnTo>
                                  <a:pt x="905" y="81"/>
                                </a:lnTo>
                                <a:lnTo>
                                  <a:pt x="907" y="81"/>
                                </a:lnTo>
                                <a:lnTo>
                                  <a:pt x="907" y="79"/>
                                </a:lnTo>
                                <a:lnTo>
                                  <a:pt x="909" y="79"/>
                                </a:lnTo>
                                <a:lnTo>
                                  <a:pt x="909" y="76"/>
                                </a:lnTo>
                                <a:lnTo>
                                  <a:pt x="912" y="76"/>
                                </a:lnTo>
                                <a:lnTo>
                                  <a:pt x="912" y="74"/>
                                </a:lnTo>
                                <a:lnTo>
                                  <a:pt x="914" y="74"/>
                                </a:lnTo>
                                <a:lnTo>
                                  <a:pt x="917" y="74"/>
                                </a:lnTo>
                                <a:lnTo>
                                  <a:pt x="917" y="72"/>
                                </a:lnTo>
                                <a:lnTo>
                                  <a:pt x="919" y="72"/>
                                </a:lnTo>
                                <a:lnTo>
                                  <a:pt x="919" y="69"/>
                                </a:lnTo>
                                <a:lnTo>
                                  <a:pt x="919" y="72"/>
                                </a:lnTo>
                                <a:lnTo>
                                  <a:pt x="919" y="69"/>
                                </a:lnTo>
                                <a:lnTo>
                                  <a:pt x="919" y="72"/>
                                </a:lnTo>
                                <a:lnTo>
                                  <a:pt x="919" y="69"/>
                                </a:lnTo>
                                <a:lnTo>
                                  <a:pt x="921" y="69"/>
                                </a:lnTo>
                                <a:lnTo>
                                  <a:pt x="921" y="67"/>
                                </a:lnTo>
                                <a:lnTo>
                                  <a:pt x="921" y="69"/>
                                </a:lnTo>
                                <a:lnTo>
                                  <a:pt x="921" y="67"/>
                                </a:lnTo>
                                <a:lnTo>
                                  <a:pt x="924" y="67"/>
                                </a:lnTo>
                                <a:lnTo>
                                  <a:pt x="924" y="64"/>
                                </a:lnTo>
                                <a:lnTo>
                                  <a:pt x="926" y="64"/>
                                </a:lnTo>
                                <a:lnTo>
                                  <a:pt x="926" y="67"/>
                                </a:lnTo>
                                <a:lnTo>
                                  <a:pt x="926" y="64"/>
                                </a:lnTo>
                                <a:lnTo>
                                  <a:pt x="929" y="64"/>
                                </a:lnTo>
                                <a:lnTo>
                                  <a:pt x="929" y="62"/>
                                </a:lnTo>
                                <a:lnTo>
                                  <a:pt x="929" y="64"/>
                                </a:lnTo>
                                <a:lnTo>
                                  <a:pt x="929" y="62"/>
                                </a:lnTo>
                                <a:lnTo>
                                  <a:pt x="931" y="62"/>
                                </a:lnTo>
                                <a:lnTo>
                                  <a:pt x="931" y="60"/>
                                </a:lnTo>
                                <a:lnTo>
                                  <a:pt x="931" y="62"/>
                                </a:lnTo>
                                <a:lnTo>
                                  <a:pt x="931" y="60"/>
                                </a:lnTo>
                                <a:lnTo>
                                  <a:pt x="933" y="60"/>
                                </a:lnTo>
                                <a:lnTo>
                                  <a:pt x="933" y="57"/>
                                </a:lnTo>
                                <a:lnTo>
                                  <a:pt x="933" y="60"/>
                                </a:lnTo>
                                <a:lnTo>
                                  <a:pt x="933" y="57"/>
                                </a:lnTo>
                                <a:lnTo>
                                  <a:pt x="936" y="57"/>
                                </a:lnTo>
                                <a:lnTo>
                                  <a:pt x="938" y="57"/>
                                </a:lnTo>
                                <a:lnTo>
                                  <a:pt x="938" y="55"/>
                                </a:lnTo>
                                <a:lnTo>
                                  <a:pt x="938" y="57"/>
                                </a:lnTo>
                                <a:lnTo>
                                  <a:pt x="938" y="55"/>
                                </a:lnTo>
                                <a:lnTo>
                                  <a:pt x="938" y="57"/>
                                </a:lnTo>
                                <a:lnTo>
                                  <a:pt x="938" y="55"/>
                                </a:lnTo>
                                <a:lnTo>
                                  <a:pt x="941" y="55"/>
                                </a:lnTo>
                                <a:lnTo>
                                  <a:pt x="941" y="52"/>
                                </a:lnTo>
                                <a:lnTo>
                                  <a:pt x="943" y="52"/>
                                </a:lnTo>
                                <a:lnTo>
                                  <a:pt x="945" y="52"/>
                                </a:lnTo>
                                <a:lnTo>
                                  <a:pt x="945" y="50"/>
                                </a:lnTo>
                                <a:lnTo>
                                  <a:pt x="948" y="50"/>
                                </a:lnTo>
                                <a:lnTo>
                                  <a:pt x="948" y="48"/>
                                </a:lnTo>
                                <a:lnTo>
                                  <a:pt x="950" y="48"/>
                                </a:lnTo>
                                <a:lnTo>
                                  <a:pt x="953" y="45"/>
                                </a:lnTo>
                                <a:lnTo>
                                  <a:pt x="955" y="45"/>
                                </a:lnTo>
                                <a:lnTo>
                                  <a:pt x="955" y="43"/>
                                </a:lnTo>
                                <a:lnTo>
                                  <a:pt x="957" y="43"/>
                                </a:lnTo>
                                <a:lnTo>
                                  <a:pt x="960" y="40"/>
                                </a:lnTo>
                                <a:lnTo>
                                  <a:pt x="960" y="43"/>
                                </a:lnTo>
                                <a:lnTo>
                                  <a:pt x="960" y="40"/>
                                </a:lnTo>
                                <a:lnTo>
                                  <a:pt x="962" y="40"/>
                                </a:lnTo>
                                <a:lnTo>
                                  <a:pt x="962" y="38"/>
                                </a:lnTo>
                                <a:lnTo>
                                  <a:pt x="965" y="38"/>
                                </a:lnTo>
                                <a:lnTo>
                                  <a:pt x="967" y="38"/>
                                </a:lnTo>
                                <a:lnTo>
                                  <a:pt x="967" y="36"/>
                                </a:lnTo>
                                <a:lnTo>
                                  <a:pt x="969" y="36"/>
                                </a:lnTo>
                                <a:lnTo>
                                  <a:pt x="972" y="36"/>
                                </a:lnTo>
                                <a:lnTo>
                                  <a:pt x="972" y="33"/>
                                </a:lnTo>
                                <a:lnTo>
                                  <a:pt x="974" y="33"/>
                                </a:lnTo>
                                <a:lnTo>
                                  <a:pt x="974" y="31"/>
                                </a:lnTo>
                                <a:lnTo>
                                  <a:pt x="974" y="33"/>
                                </a:lnTo>
                                <a:lnTo>
                                  <a:pt x="974" y="31"/>
                                </a:lnTo>
                                <a:lnTo>
                                  <a:pt x="977" y="31"/>
                                </a:lnTo>
                                <a:lnTo>
                                  <a:pt x="979" y="31"/>
                                </a:lnTo>
                                <a:lnTo>
                                  <a:pt x="979" y="28"/>
                                </a:lnTo>
                                <a:lnTo>
                                  <a:pt x="981" y="28"/>
                                </a:lnTo>
                                <a:lnTo>
                                  <a:pt x="984" y="28"/>
                                </a:lnTo>
                                <a:lnTo>
                                  <a:pt x="984" y="26"/>
                                </a:lnTo>
                                <a:lnTo>
                                  <a:pt x="984" y="28"/>
                                </a:lnTo>
                                <a:lnTo>
                                  <a:pt x="984" y="26"/>
                                </a:lnTo>
                                <a:lnTo>
                                  <a:pt x="986" y="26"/>
                                </a:lnTo>
                                <a:lnTo>
                                  <a:pt x="989" y="26"/>
                                </a:lnTo>
                                <a:lnTo>
                                  <a:pt x="989" y="24"/>
                                </a:lnTo>
                                <a:lnTo>
                                  <a:pt x="989" y="26"/>
                                </a:lnTo>
                                <a:lnTo>
                                  <a:pt x="989" y="24"/>
                                </a:lnTo>
                                <a:lnTo>
                                  <a:pt x="991" y="24"/>
                                </a:lnTo>
                                <a:lnTo>
                                  <a:pt x="993" y="24"/>
                                </a:lnTo>
                                <a:lnTo>
                                  <a:pt x="993" y="21"/>
                                </a:lnTo>
                                <a:lnTo>
                                  <a:pt x="996" y="21"/>
                                </a:lnTo>
                                <a:lnTo>
                                  <a:pt x="998" y="21"/>
                                </a:lnTo>
                                <a:lnTo>
                                  <a:pt x="998" y="19"/>
                                </a:lnTo>
                                <a:lnTo>
                                  <a:pt x="998" y="21"/>
                                </a:lnTo>
                                <a:lnTo>
                                  <a:pt x="998" y="19"/>
                                </a:lnTo>
                                <a:lnTo>
                                  <a:pt x="1001" y="19"/>
                                </a:lnTo>
                                <a:lnTo>
                                  <a:pt x="1003" y="19"/>
                                </a:lnTo>
                                <a:lnTo>
                                  <a:pt x="1003" y="16"/>
                                </a:lnTo>
                                <a:lnTo>
                                  <a:pt x="1003" y="19"/>
                                </a:lnTo>
                                <a:lnTo>
                                  <a:pt x="1003" y="16"/>
                                </a:lnTo>
                                <a:lnTo>
                                  <a:pt x="1005" y="16"/>
                                </a:lnTo>
                                <a:lnTo>
                                  <a:pt x="1008" y="16"/>
                                </a:lnTo>
                                <a:lnTo>
                                  <a:pt x="1008" y="14"/>
                                </a:lnTo>
                                <a:lnTo>
                                  <a:pt x="1008" y="16"/>
                                </a:lnTo>
                                <a:lnTo>
                                  <a:pt x="1008" y="14"/>
                                </a:lnTo>
                                <a:lnTo>
                                  <a:pt x="1010" y="14"/>
                                </a:lnTo>
                                <a:lnTo>
                                  <a:pt x="1013" y="14"/>
                                </a:lnTo>
                                <a:lnTo>
                                  <a:pt x="1013" y="12"/>
                                </a:lnTo>
                                <a:lnTo>
                                  <a:pt x="1013" y="14"/>
                                </a:lnTo>
                                <a:lnTo>
                                  <a:pt x="1013" y="12"/>
                                </a:lnTo>
                                <a:lnTo>
                                  <a:pt x="1015" y="12"/>
                                </a:lnTo>
                                <a:lnTo>
                                  <a:pt x="1017" y="12"/>
                                </a:lnTo>
                                <a:lnTo>
                                  <a:pt x="1017" y="9"/>
                                </a:lnTo>
                                <a:lnTo>
                                  <a:pt x="1020" y="9"/>
                                </a:lnTo>
                                <a:lnTo>
                                  <a:pt x="1022" y="9"/>
                                </a:lnTo>
                                <a:lnTo>
                                  <a:pt x="1022" y="7"/>
                                </a:lnTo>
                                <a:lnTo>
                                  <a:pt x="1022" y="9"/>
                                </a:lnTo>
                                <a:lnTo>
                                  <a:pt x="1022" y="7"/>
                                </a:lnTo>
                                <a:lnTo>
                                  <a:pt x="1022" y="9"/>
                                </a:lnTo>
                                <a:lnTo>
                                  <a:pt x="1022" y="7"/>
                                </a:lnTo>
                                <a:lnTo>
                                  <a:pt x="1022" y="9"/>
                                </a:lnTo>
                                <a:lnTo>
                                  <a:pt x="1025" y="7"/>
                                </a:lnTo>
                                <a:lnTo>
                                  <a:pt x="1025" y="9"/>
                                </a:lnTo>
                                <a:lnTo>
                                  <a:pt x="1025" y="7"/>
                                </a:lnTo>
                                <a:lnTo>
                                  <a:pt x="1027" y="7"/>
                                </a:lnTo>
                                <a:lnTo>
                                  <a:pt x="1029" y="7"/>
                                </a:lnTo>
                                <a:lnTo>
                                  <a:pt x="1029" y="4"/>
                                </a:lnTo>
                                <a:lnTo>
                                  <a:pt x="1029" y="7"/>
                                </a:lnTo>
                                <a:lnTo>
                                  <a:pt x="1029" y="4"/>
                                </a:lnTo>
                                <a:lnTo>
                                  <a:pt x="1029" y="7"/>
                                </a:lnTo>
                                <a:lnTo>
                                  <a:pt x="1029" y="4"/>
                                </a:lnTo>
                                <a:lnTo>
                                  <a:pt x="1032" y="4"/>
                                </a:lnTo>
                                <a:lnTo>
                                  <a:pt x="1034" y="4"/>
                                </a:lnTo>
                                <a:lnTo>
                                  <a:pt x="1034" y="2"/>
                                </a:lnTo>
                                <a:lnTo>
                                  <a:pt x="1034" y="4"/>
                                </a:lnTo>
                                <a:lnTo>
                                  <a:pt x="1037" y="4"/>
                                </a:lnTo>
                                <a:lnTo>
                                  <a:pt x="1037" y="2"/>
                                </a:lnTo>
                                <a:lnTo>
                                  <a:pt x="1037" y="4"/>
                                </a:lnTo>
                                <a:lnTo>
                                  <a:pt x="1037" y="2"/>
                                </a:lnTo>
                                <a:lnTo>
                                  <a:pt x="1039" y="2"/>
                                </a:lnTo>
                                <a:lnTo>
                                  <a:pt x="1041" y="2"/>
                                </a:lnTo>
                                <a:lnTo>
                                  <a:pt x="1041" y="0"/>
                                </a:lnTo>
                                <a:lnTo>
                                  <a:pt x="1041" y="2"/>
                                </a:lnTo>
                                <a:lnTo>
                                  <a:pt x="1044" y="2"/>
                                </a:lnTo>
                                <a:lnTo>
                                  <a:pt x="1044" y="0"/>
                                </a:lnTo>
                                <a:lnTo>
                                  <a:pt x="1044" y="2"/>
                                </a:lnTo>
                                <a:lnTo>
                                  <a:pt x="1044" y="0"/>
                                </a:lnTo>
                                <a:lnTo>
                                  <a:pt x="1046" y="0"/>
                                </a:lnTo>
                                <a:lnTo>
                                  <a:pt x="1046" y="7"/>
                                </a:lnTo>
                                <a:lnTo>
                                  <a:pt x="1046" y="69"/>
                                </a:lnTo>
                                <a:lnTo>
                                  <a:pt x="1046" y="96"/>
                                </a:lnTo>
                                <a:lnTo>
                                  <a:pt x="1046" y="55"/>
                                </a:lnTo>
                                <a:lnTo>
                                  <a:pt x="1046" y="7"/>
                                </a:lnTo>
                                <a:lnTo>
                                  <a:pt x="1049" y="4"/>
                                </a:lnTo>
                                <a:lnTo>
                                  <a:pt x="1049" y="148"/>
                                </a:lnTo>
                                <a:lnTo>
                                  <a:pt x="1051" y="153"/>
                                </a:lnTo>
                                <a:lnTo>
                                  <a:pt x="1051" y="204"/>
                                </a:lnTo>
                                <a:lnTo>
                                  <a:pt x="1053" y="208"/>
                                </a:lnTo>
                                <a:lnTo>
                                  <a:pt x="1053" y="247"/>
                                </a:lnTo>
                                <a:lnTo>
                                  <a:pt x="1056" y="252"/>
                                </a:lnTo>
                                <a:lnTo>
                                  <a:pt x="1056" y="290"/>
                                </a:lnTo>
                                <a:lnTo>
                                  <a:pt x="1058" y="292"/>
                                </a:lnTo>
                                <a:lnTo>
                                  <a:pt x="1058" y="326"/>
                                </a:lnTo>
                                <a:lnTo>
                                  <a:pt x="1061" y="328"/>
                                </a:lnTo>
                                <a:lnTo>
                                  <a:pt x="1061" y="364"/>
                                </a:lnTo>
                                <a:lnTo>
                                  <a:pt x="1063" y="367"/>
                                </a:lnTo>
                                <a:lnTo>
                                  <a:pt x="1063" y="398"/>
                                </a:lnTo>
                                <a:lnTo>
                                  <a:pt x="1065" y="400"/>
                                </a:lnTo>
                                <a:lnTo>
                                  <a:pt x="1065" y="434"/>
                                </a:lnTo>
                                <a:lnTo>
                                  <a:pt x="1068" y="436"/>
                                </a:lnTo>
                                <a:lnTo>
                                  <a:pt x="1068" y="468"/>
                                </a:lnTo>
                                <a:lnTo>
                                  <a:pt x="1070" y="470"/>
                                </a:lnTo>
                                <a:lnTo>
                                  <a:pt x="1070" y="501"/>
                                </a:lnTo>
                                <a:lnTo>
                                  <a:pt x="1073" y="506"/>
                                </a:lnTo>
                                <a:lnTo>
                                  <a:pt x="1073" y="535"/>
                                </a:lnTo>
                                <a:lnTo>
                                  <a:pt x="1075" y="537"/>
                                </a:lnTo>
                                <a:lnTo>
                                  <a:pt x="1075" y="568"/>
                                </a:lnTo>
                                <a:lnTo>
                                  <a:pt x="1077" y="571"/>
                                </a:lnTo>
                                <a:lnTo>
                                  <a:pt x="1077" y="600"/>
                                </a:lnTo>
                                <a:lnTo>
                                  <a:pt x="1080" y="600"/>
                                </a:lnTo>
                                <a:lnTo>
                                  <a:pt x="1080" y="631"/>
                                </a:lnTo>
                                <a:lnTo>
                                  <a:pt x="1082" y="633"/>
                                </a:lnTo>
                                <a:lnTo>
                                  <a:pt x="1082" y="660"/>
                                </a:lnTo>
                                <a:lnTo>
                                  <a:pt x="1085" y="662"/>
                                </a:lnTo>
                                <a:lnTo>
                                  <a:pt x="1085" y="693"/>
                                </a:lnTo>
                                <a:lnTo>
                                  <a:pt x="1087" y="696"/>
                                </a:lnTo>
                                <a:lnTo>
                                  <a:pt x="1087" y="722"/>
                                </a:lnTo>
                                <a:lnTo>
                                  <a:pt x="1089" y="722"/>
                                </a:lnTo>
                                <a:lnTo>
                                  <a:pt x="1089" y="751"/>
                                </a:lnTo>
                                <a:lnTo>
                                  <a:pt x="1092" y="753"/>
                                </a:lnTo>
                                <a:lnTo>
                                  <a:pt x="1092" y="780"/>
                                </a:lnTo>
                                <a:lnTo>
                                  <a:pt x="1094" y="782"/>
                                </a:lnTo>
                                <a:lnTo>
                                  <a:pt x="1094" y="808"/>
                                </a:lnTo>
                                <a:lnTo>
                                  <a:pt x="1097" y="811"/>
                                </a:lnTo>
                                <a:lnTo>
                                  <a:pt x="1097" y="835"/>
                                </a:lnTo>
                                <a:lnTo>
                                  <a:pt x="1099" y="837"/>
                                </a:lnTo>
                                <a:lnTo>
                                  <a:pt x="1099" y="864"/>
                                </a:lnTo>
                                <a:lnTo>
                                  <a:pt x="1101" y="866"/>
                                </a:lnTo>
                                <a:lnTo>
                                  <a:pt x="1101" y="890"/>
                                </a:lnTo>
                                <a:lnTo>
                                  <a:pt x="1104" y="892"/>
                                </a:lnTo>
                                <a:lnTo>
                                  <a:pt x="1104" y="916"/>
                                </a:lnTo>
                                <a:lnTo>
                                  <a:pt x="1106" y="919"/>
                                </a:lnTo>
                                <a:lnTo>
                                  <a:pt x="1106" y="943"/>
                                </a:lnTo>
                                <a:lnTo>
                                  <a:pt x="1109" y="943"/>
                                </a:lnTo>
                                <a:lnTo>
                                  <a:pt x="1109" y="969"/>
                                </a:lnTo>
                                <a:lnTo>
                                  <a:pt x="1111" y="969"/>
                                </a:lnTo>
                                <a:lnTo>
                                  <a:pt x="1111" y="993"/>
                                </a:lnTo>
                                <a:lnTo>
                                  <a:pt x="1113" y="996"/>
                                </a:lnTo>
                                <a:lnTo>
                                  <a:pt x="1113" y="1020"/>
                                </a:lnTo>
                                <a:lnTo>
                                  <a:pt x="1116" y="1022"/>
                                </a:lnTo>
                                <a:lnTo>
                                  <a:pt x="1116" y="1044"/>
                                </a:lnTo>
                                <a:lnTo>
                                  <a:pt x="1118" y="1046"/>
                                </a:lnTo>
                                <a:lnTo>
                                  <a:pt x="1118" y="1070"/>
                                </a:lnTo>
                                <a:lnTo>
                                  <a:pt x="1121" y="1070"/>
                                </a:lnTo>
                                <a:lnTo>
                                  <a:pt x="1121" y="1092"/>
                                </a:lnTo>
                                <a:lnTo>
                                  <a:pt x="1123" y="1094"/>
                                </a:lnTo>
                                <a:lnTo>
                                  <a:pt x="1123" y="1118"/>
                                </a:lnTo>
                                <a:lnTo>
                                  <a:pt x="1125" y="1118"/>
                                </a:lnTo>
                                <a:lnTo>
                                  <a:pt x="1125" y="1140"/>
                                </a:lnTo>
                                <a:lnTo>
                                  <a:pt x="1128" y="1142"/>
                                </a:lnTo>
                                <a:lnTo>
                                  <a:pt x="1128" y="1164"/>
                                </a:lnTo>
                                <a:lnTo>
                                  <a:pt x="1130" y="1166"/>
                                </a:lnTo>
                                <a:lnTo>
                                  <a:pt x="1130" y="1188"/>
                                </a:lnTo>
                                <a:lnTo>
                                  <a:pt x="1133" y="1188"/>
                                </a:lnTo>
                                <a:lnTo>
                                  <a:pt x="1133" y="1209"/>
                                </a:lnTo>
                                <a:lnTo>
                                  <a:pt x="1135" y="1212"/>
                                </a:lnTo>
                                <a:lnTo>
                                  <a:pt x="1135" y="1233"/>
                                </a:lnTo>
                                <a:lnTo>
                                  <a:pt x="1137" y="1233"/>
                                </a:lnTo>
                                <a:lnTo>
                                  <a:pt x="1137" y="1255"/>
                                </a:lnTo>
                                <a:lnTo>
                                  <a:pt x="1140" y="1255"/>
                                </a:lnTo>
                                <a:lnTo>
                                  <a:pt x="1140" y="1276"/>
                                </a:lnTo>
                                <a:lnTo>
                                  <a:pt x="1142" y="1279"/>
                                </a:lnTo>
                                <a:lnTo>
                                  <a:pt x="1142" y="1298"/>
                                </a:lnTo>
                                <a:lnTo>
                                  <a:pt x="1145" y="1300"/>
                                </a:lnTo>
                                <a:lnTo>
                                  <a:pt x="1145" y="1322"/>
                                </a:lnTo>
                                <a:lnTo>
                                  <a:pt x="1147" y="1322"/>
                                </a:lnTo>
                                <a:lnTo>
                                  <a:pt x="1147" y="1341"/>
                                </a:lnTo>
                                <a:lnTo>
                                  <a:pt x="1149" y="1344"/>
                                </a:lnTo>
                                <a:lnTo>
                                  <a:pt x="1149" y="1363"/>
                                </a:lnTo>
                                <a:lnTo>
                                  <a:pt x="1152" y="1365"/>
                                </a:lnTo>
                                <a:lnTo>
                                  <a:pt x="1152" y="1382"/>
                                </a:lnTo>
                                <a:lnTo>
                                  <a:pt x="1154" y="1384"/>
                                </a:lnTo>
                                <a:lnTo>
                                  <a:pt x="1154" y="1404"/>
                                </a:lnTo>
                                <a:lnTo>
                                  <a:pt x="1157" y="1406"/>
                                </a:lnTo>
                                <a:lnTo>
                                  <a:pt x="1157" y="1425"/>
                                </a:lnTo>
                                <a:lnTo>
                                  <a:pt x="1159" y="1425"/>
                                </a:lnTo>
                                <a:lnTo>
                                  <a:pt x="1159" y="1444"/>
                                </a:lnTo>
                                <a:lnTo>
                                  <a:pt x="1161" y="1447"/>
                                </a:lnTo>
                                <a:lnTo>
                                  <a:pt x="1161" y="1464"/>
                                </a:lnTo>
                                <a:lnTo>
                                  <a:pt x="1164" y="1466"/>
                                </a:lnTo>
                                <a:lnTo>
                                  <a:pt x="1164" y="1485"/>
                                </a:lnTo>
                                <a:lnTo>
                                  <a:pt x="1166" y="1485"/>
                                </a:lnTo>
                                <a:lnTo>
                                  <a:pt x="1166" y="1504"/>
                                </a:lnTo>
                                <a:lnTo>
                                  <a:pt x="1169" y="1504"/>
                                </a:lnTo>
                                <a:lnTo>
                                  <a:pt x="1169" y="1524"/>
                                </a:lnTo>
                                <a:lnTo>
                                  <a:pt x="1171" y="1524"/>
                                </a:lnTo>
                                <a:lnTo>
                                  <a:pt x="1171" y="1543"/>
                                </a:lnTo>
                                <a:lnTo>
                                  <a:pt x="1173" y="1543"/>
                                </a:lnTo>
                                <a:lnTo>
                                  <a:pt x="1173" y="1562"/>
                                </a:lnTo>
                                <a:lnTo>
                                  <a:pt x="1176" y="1562"/>
                                </a:lnTo>
                                <a:lnTo>
                                  <a:pt x="1176" y="1579"/>
                                </a:lnTo>
                                <a:lnTo>
                                  <a:pt x="1178" y="1581"/>
                                </a:lnTo>
                                <a:lnTo>
                                  <a:pt x="1178" y="1598"/>
                                </a:lnTo>
                                <a:lnTo>
                                  <a:pt x="1181" y="1600"/>
                                </a:lnTo>
                                <a:lnTo>
                                  <a:pt x="1181" y="1615"/>
                                </a:lnTo>
                                <a:lnTo>
                                  <a:pt x="1183" y="1617"/>
                                </a:lnTo>
                                <a:lnTo>
                                  <a:pt x="1183" y="1634"/>
                                </a:lnTo>
                                <a:lnTo>
                                  <a:pt x="1185" y="1636"/>
                                </a:lnTo>
                                <a:lnTo>
                                  <a:pt x="1185" y="1651"/>
                                </a:lnTo>
                                <a:lnTo>
                                  <a:pt x="1188" y="1653"/>
                                </a:lnTo>
                                <a:lnTo>
                                  <a:pt x="1188" y="1670"/>
                                </a:lnTo>
                                <a:lnTo>
                                  <a:pt x="1190" y="1670"/>
                                </a:lnTo>
                                <a:lnTo>
                                  <a:pt x="1190" y="1687"/>
                                </a:lnTo>
                                <a:lnTo>
                                  <a:pt x="1193" y="1687"/>
                                </a:lnTo>
                                <a:lnTo>
                                  <a:pt x="1193" y="1704"/>
                                </a:lnTo>
                                <a:lnTo>
                                  <a:pt x="1195" y="1706"/>
                                </a:lnTo>
                                <a:lnTo>
                                  <a:pt x="1195" y="1720"/>
                                </a:lnTo>
                                <a:lnTo>
                                  <a:pt x="1197" y="1720"/>
                                </a:lnTo>
                                <a:lnTo>
                                  <a:pt x="1197" y="1737"/>
                                </a:lnTo>
                                <a:lnTo>
                                  <a:pt x="1200" y="1740"/>
                                </a:lnTo>
                                <a:lnTo>
                                  <a:pt x="1200" y="1754"/>
                                </a:lnTo>
                                <a:lnTo>
                                  <a:pt x="1202" y="1754"/>
                                </a:lnTo>
                                <a:lnTo>
                                  <a:pt x="1202" y="1771"/>
                                </a:lnTo>
                                <a:lnTo>
                                  <a:pt x="1205" y="1771"/>
                                </a:lnTo>
                                <a:lnTo>
                                  <a:pt x="1205" y="1788"/>
                                </a:lnTo>
                                <a:lnTo>
                                  <a:pt x="1207" y="1788"/>
                                </a:lnTo>
                                <a:lnTo>
                                  <a:pt x="1207" y="1804"/>
                                </a:lnTo>
                                <a:lnTo>
                                  <a:pt x="1209" y="1804"/>
                                </a:lnTo>
                                <a:lnTo>
                                  <a:pt x="1209" y="1819"/>
                                </a:lnTo>
                                <a:lnTo>
                                  <a:pt x="1212" y="1821"/>
                                </a:lnTo>
                                <a:lnTo>
                                  <a:pt x="1212" y="1836"/>
                                </a:lnTo>
                                <a:lnTo>
                                  <a:pt x="1214" y="1836"/>
                                </a:lnTo>
                                <a:lnTo>
                                  <a:pt x="1214" y="1850"/>
                                </a:lnTo>
                                <a:lnTo>
                                  <a:pt x="1217" y="1852"/>
                                </a:lnTo>
                                <a:lnTo>
                                  <a:pt x="1217" y="1867"/>
                                </a:lnTo>
                                <a:lnTo>
                                  <a:pt x="1219" y="1867"/>
                                </a:lnTo>
                                <a:lnTo>
                                  <a:pt x="1219" y="1881"/>
                                </a:lnTo>
                                <a:lnTo>
                                  <a:pt x="1221" y="1881"/>
                                </a:lnTo>
                                <a:lnTo>
                                  <a:pt x="1221" y="1898"/>
                                </a:lnTo>
                                <a:lnTo>
                                  <a:pt x="1224" y="1898"/>
                                </a:lnTo>
                                <a:lnTo>
                                  <a:pt x="1224" y="1912"/>
                                </a:lnTo>
                                <a:lnTo>
                                  <a:pt x="1226" y="1912"/>
                                </a:lnTo>
                                <a:lnTo>
                                  <a:pt x="1226" y="1927"/>
                                </a:lnTo>
                                <a:lnTo>
                                  <a:pt x="1229" y="1927"/>
                                </a:lnTo>
                                <a:lnTo>
                                  <a:pt x="1229" y="1941"/>
                                </a:lnTo>
                                <a:lnTo>
                                  <a:pt x="1231" y="1941"/>
                                </a:lnTo>
                                <a:lnTo>
                                  <a:pt x="1231" y="1956"/>
                                </a:lnTo>
                                <a:lnTo>
                                  <a:pt x="1233" y="1956"/>
                                </a:lnTo>
                                <a:lnTo>
                                  <a:pt x="1233" y="1970"/>
                                </a:lnTo>
                                <a:lnTo>
                                  <a:pt x="1236" y="1970"/>
                                </a:lnTo>
                                <a:lnTo>
                                  <a:pt x="1236" y="1984"/>
                                </a:lnTo>
                                <a:lnTo>
                                  <a:pt x="1238" y="1984"/>
                                </a:lnTo>
                                <a:lnTo>
                                  <a:pt x="1238" y="1999"/>
                                </a:lnTo>
                                <a:lnTo>
                                  <a:pt x="1241" y="1999"/>
                                </a:lnTo>
                                <a:lnTo>
                                  <a:pt x="1241" y="2011"/>
                                </a:lnTo>
                                <a:lnTo>
                                  <a:pt x="1243" y="2013"/>
                                </a:lnTo>
                                <a:lnTo>
                                  <a:pt x="1243" y="2025"/>
                                </a:lnTo>
                                <a:lnTo>
                                  <a:pt x="1245" y="2028"/>
                                </a:lnTo>
                                <a:lnTo>
                                  <a:pt x="1245" y="2040"/>
                                </a:lnTo>
                                <a:lnTo>
                                  <a:pt x="1248" y="2040"/>
                                </a:lnTo>
                                <a:lnTo>
                                  <a:pt x="1248" y="2054"/>
                                </a:lnTo>
                                <a:lnTo>
                                  <a:pt x="1250" y="2054"/>
                                </a:lnTo>
                                <a:lnTo>
                                  <a:pt x="1250" y="2066"/>
                                </a:lnTo>
                                <a:lnTo>
                                  <a:pt x="1253" y="2068"/>
                                </a:lnTo>
                                <a:lnTo>
                                  <a:pt x="1253" y="2080"/>
                                </a:lnTo>
                                <a:lnTo>
                                  <a:pt x="1255" y="2080"/>
                                </a:lnTo>
                                <a:lnTo>
                                  <a:pt x="1255" y="2092"/>
                                </a:lnTo>
                                <a:lnTo>
                                  <a:pt x="1257" y="2092"/>
                                </a:lnTo>
                                <a:lnTo>
                                  <a:pt x="1257" y="2107"/>
                                </a:lnTo>
                                <a:lnTo>
                                  <a:pt x="1260" y="2107"/>
                                </a:lnTo>
                                <a:lnTo>
                                  <a:pt x="1260" y="2119"/>
                                </a:lnTo>
                                <a:lnTo>
                                  <a:pt x="1262" y="2119"/>
                                </a:lnTo>
                                <a:lnTo>
                                  <a:pt x="1262" y="2131"/>
                                </a:lnTo>
                                <a:lnTo>
                                  <a:pt x="1265" y="2133"/>
                                </a:lnTo>
                                <a:lnTo>
                                  <a:pt x="1265" y="2145"/>
                                </a:lnTo>
                                <a:lnTo>
                                  <a:pt x="1267" y="2145"/>
                                </a:lnTo>
                                <a:lnTo>
                                  <a:pt x="1267" y="2157"/>
                                </a:lnTo>
                                <a:lnTo>
                                  <a:pt x="1269" y="2160"/>
                                </a:lnTo>
                                <a:lnTo>
                                  <a:pt x="1269" y="2162"/>
                                </a:lnTo>
                                <a:lnTo>
                                  <a:pt x="1269" y="2164"/>
                                </a:lnTo>
                                <a:lnTo>
                                  <a:pt x="1269" y="2167"/>
                                </a:lnTo>
                                <a:lnTo>
                                  <a:pt x="1269" y="2169"/>
                                </a:lnTo>
                                <a:lnTo>
                                  <a:pt x="1272" y="2172"/>
                                </a:lnTo>
                                <a:lnTo>
                                  <a:pt x="1272" y="2184"/>
                                </a:lnTo>
                                <a:lnTo>
                                  <a:pt x="1274" y="2184"/>
                                </a:lnTo>
                                <a:lnTo>
                                  <a:pt x="1274" y="2186"/>
                                </a:lnTo>
                                <a:lnTo>
                                  <a:pt x="1274" y="2188"/>
                                </a:lnTo>
                                <a:lnTo>
                                  <a:pt x="1274" y="2191"/>
                                </a:lnTo>
                                <a:lnTo>
                                  <a:pt x="1274" y="2193"/>
                                </a:lnTo>
                                <a:lnTo>
                                  <a:pt x="1277" y="2196"/>
                                </a:lnTo>
                                <a:lnTo>
                                  <a:pt x="1277" y="2208"/>
                                </a:lnTo>
                                <a:lnTo>
                                  <a:pt x="1279" y="2208"/>
                                </a:lnTo>
                                <a:lnTo>
                                  <a:pt x="1279" y="2220"/>
                                </a:lnTo>
                                <a:lnTo>
                                  <a:pt x="1281" y="2220"/>
                                </a:lnTo>
                                <a:lnTo>
                                  <a:pt x="1281" y="2232"/>
                                </a:lnTo>
                                <a:lnTo>
                                  <a:pt x="1284" y="2232"/>
                                </a:lnTo>
                                <a:lnTo>
                                  <a:pt x="1284" y="2234"/>
                                </a:lnTo>
                                <a:lnTo>
                                  <a:pt x="1284" y="2236"/>
                                </a:lnTo>
                                <a:lnTo>
                                  <a:pt x="1284" y="2239"/>
                                </a:lnTo>
                                <a:lnTo>
                                  <a:pt x="1284" y="2241"/>
                                </a:lnTo>
                                <a:lnTo>
                                  <a:pt x="1286" y="2244"/>
                                </a:lnTo>
                                <a:lnTo>
                                  <a:pt x="1286" y="2256"/>
                                </a:lnTo>
                                <a:lnTo>
                                  <a:pt x="1289" y="2256"/>
                                </a:lnTo>
                                <a:lnTo>
                                  <a:pt x="1289" y="2258"/>
                                </a:lnTo>
                                <a:lnTo>
                                  <a:pt x="1289" y="2260"/>
                                </a:lnTo>
                                <a:lnTo>
                                  <a:pt x="1289" y="2263"/>
                                </a:lnTo>
                                <a:lnTo>
                                  <a:pt x="1289" y="2265"/>
                                </a:lnTo>
                                <a:lnTo>
                                  <a:pt x="1291" y="2268"/>
                                </a:lnTo>
                                <a:lnTo>
                                  <a:pt x="1291" y="2270"/>
                                </a:lnTo>
                                <a:lnTo>
                                  <a:pt x="1291" y="2272"/>
                                </a:lnTo>
                                <a:lnTo>
                                  <a:pt x="1291" y="2275"/>
                                </a:lnTo>
                                <a:lnTo>
                                  <a:pt x="1291" y="2277"/>
                                </a:lnTo>
                                <a:lnTo>
                                  <a:pt x="1293" y="2280"/>
                                </a:lnTo>
                                <a:lnTo>
                                  <a:pt x="1293" y="2282"/>
                                </a:lnTo>
                                <a:lnTo>
                                  <a:pt x="1293" y="2284"/>
                                </a:lnTo>
                                <a:lnTo>
                                  <a:pt x="1293" y="2287"/>
                                </a:lnTo>
                                <a:lnTo>
                                  <a:pt x="1293" y="2289"/>
                                </a:lnTo>
                                <a:lnTo>
                                  <a:pt x="1296" y="2289"/>
                                </a:lnTo>
                                <a:lnTo>
                                  <a:pt x="1296" y="2301"/>
                                </a:lnTo>
                                <a:lnTo>
                                  <a:pt x="1298" y="2301"/>
                                </a:lnTo>
                                <a:lnTo>
                                  <a:pt x="1298" y="2304"/>
                                </a:lnTo>
                                <a:lnTo>
                                  <a:pt x="1298" y="2306"/>
                                </a:lnTo>
                                <a:lnTo>
                                  <a:pt x="1298" y="2308"/>
                                </a:lnTo>
                                <a:lnTo>
                                  <a:pt x="1298" y="2311"/>
                                </a:lnTo>
                                <a:lnTo>
                                  <a:pt x="1301" y="2313"/>
                                </a:lnTo>
                                <a:lnTo>
                                  <a:pt x="1301" y="2316"/>
                                </a:lnTo>
                                <a:lnTo>
                                  <a:pt x="1301" y="2318"/>
                                </a:lnTo>
                                <a:lnTo>
                                  <a:pt x="1301" y="2320"/>
                                </a:lnTo>
                                <a:lnTo>
                                  <a:pt x="1301" y="2323"/>
                                </a:lnTo>
                                <a:lnTo>
                                  <a:pt x="1303" y="2323"/>
                                </a:lnTo>
                                <a:lnTo>
                                  <a:pt x="1303" y="2335"/>
                                </a:lnTo>
                                <a:lnTo>
                                  <a:pt x="1305" y="2335"/>
                                </a:lnTo>
                                <a:lnTo>
                                  <a:pt x="1305" y="2337"/>
                                </a:lnTo>
                                <a:lnTo>
                                  <a:pt x="1305" y="2340"/>
                                </a:lnTo>
                                <a:lnTo>
                                  <a:pt x="1305" y="2342"/>
                                </a:lnTo>
                                <a:lnTo>
                                  <a:pt x="1305" y="2344"/>
                                </a:lnTo>
                                <a:lnTo>
                                  <a:pt x="1308" y="2347"/>
                                </a:lnTo>
                                <a:lnTo>
                                  <a:pt x="1308" y="2349"/>
                                </a:lnTo>
                                <a:lnTo>
                                  <a:pt x="1308" y="2352"/>
                                </a:lnTo>
                                <a:lnTo>
                                  <a:pt x="1308" y="2354"/>
                                </a:lnTo>
                                <a:lnTo>
                                  <a:pt x="1308" y="2356"/>
                                </a:lnTo>
                                <a:lnTo>
                                  <a:pt x="1310" y="2356"/>
                                </a:lnTo>
                                <a:lnTo>
                                  <a:pt x="1310" y="2359"/>
                                </a:lnTo>
                                <a:lnTo>
                                  <a:pt x="1310" y="2361"/>
                                </a:lnTo>
                                <a:lnTo>
                                  <a:pt x="1310" y="2364"/>
                                </a:lnTo>
                                <a:lnTo>
                                  <a:pt x="1310" y="2366"/>
                                </a:lnTo>
                                <a:lnTo>
                                  <a:pt x="1313" y="2368"/>
                                </a:lnTo>
                                <a:lnTo>
                                  <a:pt x="1313" y="2371"/>
                                </a:lnTo>
                                <a:lnTo>
                                  <a:pt x="1313" y="2373"/>
                                </a:lnTo>
                                <a:lnTo>
                                  <a:pt x="1313" y="2376"/>
                                </a:lnTo>
                                <a:lnTo>
                                  <a:pt x="1313" y="2378"/>
                                </a:lnTo>
                                <a:lnTo>
                                  <a:pt x="1315" y="2378"/>
                                </a:lnTo>
                                <a:lnTo>
                                  <a:pt x="1315" y="2380"/>
                                </a:lnTo>
                                <a:lnTo>
                                  <a:pt x="1315" y="2383"/>
                                </a:lnTo>
                                <a:lnTo>
                                  <a:pt x="1315" y="2385"/>
                                </a:lnTo>
                                <a:lnTo>
                                  <a:pt x="1315" y="2388"/>
                                </a:lnTo>
                                <a:lnTo>
                                  <a:pt x="1317" y="2390"/>
                                </a:lnTo>
                                <a:lnTo>
                                  <a:pt x="1317" y="2392"/>
                                </a:lnTo>
                                <a:lnTo>
                                  <a:pt x="1317" y="2395"/>
                                </a:lnTo>
                                <a:lnTo>
                                  <a:pt x="1317" y="2397"/>
                                </a:lnTo>
                                <a:lnTo>
                                  <a:pt x="1320" y="2400"/>
                                </a:lnTo>
                                <a:lnTo>
                                  <a:pt x="1320" y="2402"/>
                                </a:lnTo>
                                <a:lnTo>
                                  <a:pt x="1320" y="2404"/>
                                </a:lnTo>
                                <a:lnTo>
                                  <a:pt x="1320" y="2407"/>
                                </a:lnTo>
                                <a:lnTo>
                                  <a:pt x="1320" y="2409"/>
                                </a:lnTo>
                                <a:lnTo>
                                  <a:pt x="1322" y="2409"/>
                                </a:lnTo>
                                <a:lnTo>
                                  <a:pt x="1322" y="2412"/>
                                </a:lnTo>
                                <a:lnTo>
                                  <a:pt x="1322" y="2414"/>
                                </a:lnTo>
                                <a:lnTo>
                                  <a:pt x="1322" y="2416"/>
                                </a:lnTo>
                                <a:lnTo>
                                  <a:pt x="1322" y="2419"/>
                                </a:lnTo>
                                <a:lnTo>
                                  <a:pt x="1325" y="2419"/>
                                </a:lnTo>
                                <a:lnTo>
                                  <a:pt x="1325" y="2431"/>
                                </a:lnTo>
                                <a:lnTo>
                                  <a:pt x="1327" y="2431"/>
                                </a:lnTo>
                                <a:lnTo>
                                  <a:pt x="1327" y="2433"/>
                                </a:lnTo>
                                <a:lnTo>
                                  <a:pt x="1327" y="2436"/>
                                </a:lnTo>
                                <a:lnTo>
                                  <a:pt x="1327" y="2438"/>
                                </a:lnTo>
                                <a:lnTo>
                                  <a:pt x="1327" y="2440"/>
                                </a:lnTo>
                                <a:lnTo>
                                  <a:pt x="1329" y="2440"/>
                                </a:lnTo>
                                <a:lnTo>
                                  <a:pt x="1329" y="2443"/>
                                </a:lnTo>
                                <a:lnTo>
                                  <a:pt x="1329" y="2445"/>
                                </a:lnTo>
                                <a:lnTo>
                                  <a:pt x="1329" y="2448"/>
                                </a:lnTo>
                                <a:lnTo>
                                  <a:pt x="1329" y="2450"/>
                                </a:lnTo>
                                <a:lnTo>
                                  <a:pt x="1332" y="2450"/>
                                </a:lnTo>
                                <a:lnTo>
                                  <a:pt x="1332" y="2452"/>
                                </a:lnTo>
                                <a:lnTo>
                                  <a:pt x="1332" y="2455"/>
                                </a:lnTo>
                                <a:lnTo>
                                  <a:pt x="1332" y="2457"/>
                                </a:lnTo>
                                <a:lnTo>
                                  <a:pt x="1332" y="2460"/>
                                </a:lnTo>
                                <a:lnTo>
                                  <a:pt x="1334" y="2460"/>
                                </a:lnTo>
                                <a:lnTo>
                                  <a:pt x="1334" y="2462"/>
                                </a:lnTo>
                                <a:lnTo>
                                  <a:pt x="1334" y="2464"/>
                                </a:lnTo>
                                <a:lnTo>
                                  <a:pt x="1334" y="2467"/>
                                </a:lnTo>
                                <a:lnTo>
                                  <a:pt x="1334" y="2469"/>
                                </a:lnTo>
                                <a:lnTo>
                                  <a:pt x="1337" y="2469"/>
                                </a:lnTo>
                                <a:lnTo>
                                  <a:pt x="1337" y="2472"/>
                                </a:lnTo>
                                <a:lnTo>
                                  <a:pt x="1337" y="2474"/>
                                </a:lnTo>
                                <a:lnTo>
                                  <a:pt x="1337" y="2476"/>
                                </a:lnTo>
                                <a:lnTo>
                                  <a:pt x="1337" y="2479"/>
                                </a:lnTo>
                                <a:lnTo>
                                  <a:pt x="1339" y="2481"/>
                                </a:lnTo>
                                <a:lnTo>
                                  <a:pt x="1339" y="2484"/>
                                </a:lnTo>
                                <a:lnTo>
                                  <a:pt x="1339" y="2486"/>
                                </a:lnTo>
                                <a:lnTo>
                                  <a:pt x="1339" y="2488"/>
                                </a:lnTo>
                                <a:lnTo>
                                  <a:pt x="1341" y="2488"/>
                                </a:lnTo>
                                <a:lnTo>
                                  <a:pt x="1341" y="2491"/>
                                </a:lnTo>
                                <a:lnTo>
                                  <a:pt x="1341" y="2493"/>
                                </a:lnTo>
                                <a:lnTo>
                                  <a:pt x="1341" y="2496"/>
                                </a:lnTo>
                                <a:lnTo>
                                  <a:pt x="1341" y="2498"/>
                                </a:lnTo>
                                <a:lnTo>
                                  <a:pt x="1344" y="2500"/>
                                </a:lnTo>
                                <a:lnTo>
                                  <a:pt x="1344" y="2503"/>
                                </a:lnTo>
                                <a:lnTo>
                                  <a:pt x="1344" y="2505"/>
                                </a:lnTo>
                                <a:lnTo>
                                  <a:pt x="1344" y="2508"/>
                                </a:lnTo>
                                <a:lnTo>
                                  <a:pt x="1346" y="2510"/>
                                </a:lnTo>
                                <a:lnTo>
                                  <a:pt x="1346" y="2512"/>
                                </a:lnTo>
                                <a:lnTo>
                                  <a:pt x="1346" y="2515"/>
                                </a:lnTo>
                                <a:lnTo>
                                  <a:pt x="1346" y="2517"/>
                                </a:lnTo>
                                <a:lnTo>
                                  <a:pt x="1349" y="2520"/>
                                </a:lnTo>
                                <a:lnTo>
                                  <a:pt x="1349" y="2522"/>
                                </a:lnTo>
                                <a:lnTo>
                                  <a:pt x="1349" y="2524"/>
                                </a:lnTo>
                                <a:lnTo>
                                  <a:pt x="1349" y="2527"/>
                                </a:lnTo>
                                <a:lnTo>
                                  <a:pt x="1351" y="2527"/>
                                </a:lnTo>
                                <a:lnTo>
                                  <a:pt x="1351" y="2529"/>
                                </a:lnTo>
                                <a:lnTo>
                                  <a:pt x="1351" y="2532"/>
                                </a:lnTo>
                                <a:lnTo>
                                  <a:pt x="1351" y="2534"/>
                                </a:lnTo>
                                <a:lnTo>
                                  <a:pt x="1351" y="2536"/>
                                </a:lnTo>
                                <a:lnTo>
                                  <a:pt x="1353" y="2536"/>
                                </a:lnTo>
                                <a:lnTo>
                                  <a:pt x="1353" y="2539"/>
                                </a:lnTo>
                                <a:lnTo>
                                  <a:pt x="1353" y="2541"/>
                                </a:lnTo>
                                <a:lnTo>
                                  <a:pt x="1353" y="2544"/>
                                </a:lnTo>
                                <a:lnTo>
                                  <a:pt x="1353" y="2546"/>
                                </a:lnTo>
                                <a:lnTo>
                                  <a:pt x="1356" y="2546"/>
                                </a:lnTo>
                                <a:lnTo>
                                  <a:pt x="1356" y="2548"/>
                                </a:lnTo>
                                <a:lnTo>
                                  <a:pt x="1356" y="2551"/>
                                </a:lnTo>
                                <a:lnTo>
                                  <a:pt x="1356" y="2553"/>
                                </a:lnTo>
                                <a:lnTo>
                                  <a:pt x="1356" y="2556"/>
                                </a:lnTo>
                                <a:lnTo>
                                  <a:pt x="1358" y="2556"/>
                                </a:lnTo>
                                <a:lnTo>
                                  <a:pt x="1358" y="2558"/>
                                </a:lnTo>
                                <a:lnTo>
                                  <a:pt x="1358" y="2560"/>
                                </a:lnTo>
                                <a:lnTo>
                                  <a:pt x="1358" y="2563"/>
                                </a:lnTo>
                                <a:lnTo>
                                  <a:pt x="1358" y="2565"/>
                                </a:lnTo>
                                <a:lnTo>
                                  <a:pt x="1361" y="2565"/>
                                </a:lnTo>
                                <a:lnTo>
                                  <a:pt x="1361" y="2568"/>
                                </a:lnTo>
                                <a:lnTo>
                                  <a:pt x="1361" y="2570"/>
                                </a:lnTo>
                                <a:lnTo>
                                  <a:pt x="1361" y="2572"/>
                                </a:lnTo>
                                <a:lnTo>
                                  <a:pt x="1361" y="2575"/>
                                </a:lnTo>
                                <a:lnTo>
                                  <a:pt x="1363" y="2575"/>
                                </a:lnTo>
                                <a:lnTo>
                                  <a:pt x="1363" y="2577"/>
                                </a:lnTo>
                                <a:lnTo>
                                  <a:pt x="1363" y="2580"/>
                                </a:lnTo>
                                <a:lnTo>
                                  <a:pt x="1363" y="2582"/>
                                </a:lnTo>
                                <a:lnTo>
                                  <a:pt x="1365" y="2582"/>
                                </a:lnTo>
                                <a:lnTo>
                                  <a:pt x="1365" y="2584"/>
                                </a:lnTo>
                                <a:lnTo>
                                  <a:pt x="1365" y="2587"/>
                                </a:lnTo>
                                <a:lnTo>
                                  <a:pt x="1365" y="2589"/>
                                </a:lnTo>
                                <a:lnTo>
                                  <a:pt x="1365" y="2592"/>
                                </a:lnTo>
                                <a:lnTo>
                                  <a:pt x="1368" y="2592"/>
                                </a:lnTo>
                                <a:lnTo>
                                  <a:pt x="1368" y="2594"/>
                                </a:lnTo>
                                <a:lnTo>
                                  <a:pt x="1368" y="2596"/>
                                </a:lnTo>
                                <a:lnTo>
                                  <a:pt x="1368" y="2599"/>
                                </a:lnTo>
                                <a:lnTo>
                                  <a:pt x="1370" y="2601"/>
                                </a:lnTo>
                                <a:lnTo>
                                  <a:pt x="1370" y="2604"/>
                                </a:lnTo>
                                <a:lnTo>
                                  <a:pt x="1370" y="2606"/>
                                </a:lnTo>
                                <a:lnTo>
                                  <a:pt x="1370" y="2608"/>
                                </a:lnTo>
                                <a:lnTo>
                                  <a:pt x="1373" y="2608"/>
                                </a:lnTo>
                                <a:lnTo>
                                  <a:pt x="1373" y="2611"/>
                                </a:lnTo>
                                <a:lnTo>
                                  <a:pt x="1373" y="2613"/>
                                </a:lnTo>
                                <a:lnTo>
                                  <a:pt x="1373" y="2616"/>
                                </a:lnTo>
                                <a:lnTo>
                                  <a:pt x="1373" y="2618"/>
                                </a:lnTo>
                                <a:lnTo>
                                  <a:pt x="1375" y="2618"/>
                                </a:lnTo>
                                <a:lnTo>
                                  <a:pt x="1375" y="2620"/>
                                </a:lnTo>
                                <a:lnTo>
                                  <a:pt x="1375" y="2623"/>
                                </a:lnTo>
                                <a:lnTo>
                                  <a:pt x="1375" y="2625"/>
                                </a:lnTo>
                                <a:lnTo>
                                  <a:pt x="1377" y="2628"/>
                                </a:lnTo>
                                <a:lnTo>
                                  <a:pt x="1377" y="2630"/>
                                </a:lnTo>
                                <a:lnTo>
                                  <a:pt x="1377" y="2632"/>
                                </a:lnTo>
                                <a:lnTo>
                                  <a:pt x="1377" y="2635"/>
                                </a:lnTo>
                                <a:lnTo>
                                  <a:pt x="1380" y="2635"/>
                                </a:lnTo>
                                <a:lnTo>
                                  <a:pt x="1380" y="2637"/>
                                </a:lnTo>
                                <a:lnTo>
                                  <a:pt x="1380" y="2640"/>
                                </a:lnTo>
                                <a:lnTo>
                                  <a:pt x="1380" y="2642"/>
                                </a:lnTo>
                                <a:lnTo>
                                  <a:pt x="1380" y="2644"/>
                                </a:lnTo>
                                <a:lnTo>
                                  <a:pt x="1382" y="2644"/>
                                </a:lnTo>
                                <a:lnTo>
                                  <a:pt x="1382" y="2647"/>
                                </a:lnTo>
                                <a:lnTo>
                                  <a:pt x="1382" y="2649"/>
                                </a:lnTo>
                                <a:lnTo>
                                  <a:pt x="1382" y="2652"/>
                                </a:lnTo>
                                <a:lnTo>
                                  <a:pt x="1385" y="2652"/>
                                </a:lnTo>
                                <a:lnTo>
                                  <a:pt x="1385" y="2654"/>
                                </a:lnTo>
                                <a:lnTo>
                                  <a:pt x="1385" y="2656"/>
                                </a:lnTo>
                                <a:lnTo>
                                  <a:pt x="1385" y="2659"/>
                                </a:lnTo>
                                <a:lnTo>
                                  <a:pt x="1385" y="2661"/>
                                </a:lnTo>
                                <a:lnTo>
                                  <a:pt x="1387" y="2661"/>
                                </a:lnTo>
                                <a:lnTo>
                                  <a:pt x="1387" y="2664"/>
                                </a:lnTo>
                                <a:lnTo>
                                  <a:pt x="1387" y="2666"/>
                                </a:lnTo>
                                <a:lnTo>
                                  <a:pt x="1387" y="2668"/>
                                </a:lnTo>
                                <a:lnTo>
                                  <a:pt x="1389" y="2668"/>
                                </a:lnTo>
                                <a:lnTo>
                                  <a:pt x="1389" y="2671"/>
                                </a:lnTo>
                                <a:lnTo>
                                  <a:pt x="1389" y="2673"/>
                                </a:lnTo>
                                <a:lnTo>
                                  <a:pt x="1389" y="2676"/>
                                </a:lnTo>
                                <a:lnTo>
                                  <a:pt x="1392" y="2678"/>
                                </a:lnTo>
                                <a:lnTo>
                                  <a:pt x="1392" y="2680"/>
                                </a:lnTo>
                                <a:lnTo>
                                  <a:pt x="1392" y="2683"/>
                                </a:lnTo>
                                <a:lnTo>
                                  <a:pt x="1392" y="2685"/>
                                </a:lnTo>
                                <a:lnTo>
                                  <a:pt x="1394" y="2685"/>
                                </a:lnTo>
                                <a:lnTo>
                                  <a:pt x="1394" y="2688"/>
                                </a:lnTo>
                                <a:lnTo>
                                  <a:pt x="1394" y="2690"/>
                                </a:lnTo>
                                <a:lnTo>
                                  <a:pt x="1394" y="2692"/>
                                </a:lnTo>
                                <a:lnTo>
                                  <a:pt x="1397" y="2695"/>
                                </a:lnTo>
                                <a:lnTo>
                                  <a:pt x="1397" y="2697"/>
                                </a:lnTo>
                                <a:lnTo>
                                  <a:pt x="1397" y="2700"/>
                                </a:lnTo>
                                <a:lnTo>
                                  <a:pt x="1397" y="2702"/>
                                </a:lnTo>
                                <a:lnTo>
                                  <a:pt x="1399" y="2702"/>
                                </a:lnTo>
                                <a:lnTo>
                                  <a:pt x="1399" y="2704"/>
                                </a:lnTo>
                                <a:lnTo>
                                  <a:pt x="1399" y="2707"/>
                                </a:lnTo>
                                <a:lnTo>
                                  <a:pt x="1399" y="2709"/>
                                </a:lnTo>
                                <a:lnTo>
                                  <a:pt x="1401" y="2709"/>
                                </a:lnTo>
                                <a:lnTo>
                                  <a:pt x="1401" y="2712"/>
                                </a:lnTo>
                                <a:lnTo>
                                  <a:pt x="1401" y="2714"/>
                                </a:lnTo>
                                <a:lnTo>
                                  <a:pt x="1401" y="2716"/>
                                </a:lnTo>
                                <a:lnTo>
                                  <a:pt x="1404" y="2719"/>
                                </a:lnTo>
                                <a:lnTo>
                                  <a:pt x="1404" y="2721"/>
                                </a:lnTo>
                                <a:lnTo>
                                  <a:pt x="1404" y="2724"/>
                                </a:lnTo>
                                <a:lnTo>
                                  <a:pt x="1404" y="2726"/>
                                </a:lnTo>
                                <a:lnTo>
                                  <a:pt x="1406" y="2726"/>
                                </a:lnTo>
                                <a:lnTo>
                                  <a:pt x="1406" y="2728"/>
                                </a:lnTo>
                                <a:lnTo>
                                  <a:pt x="1406" y="2731"/>
                                </a:lnTo>
                                <a:lnTo>
                                  <a:pt x="1406" y="2733"/>
                                </a:lnTo>
                                <a:lnTo>
                                  <a:pt x="1409" y="2733"/>
                                </a:lnTo>
                                <a:lnTo>
                                  <a:pt x="1409" y="2736"/>
                                </a:lnTo>
                                <a:lnTo>
                                  <a:pt x="1409" y="2738"/>
                                </a:lnTo>
                                <a:lnTo>
                                  <a:pt x="1409" y="2740"/>
                                </a:lnTo>
                                <a:lnTo>
                                  <a:pt x="1411" y="2740"/>
                                </a:lnTo>
                                <a:lnTo>
                                  <a:pt x="1411" y="2743"/>
                                </a:lnTo>
                                <a:lnTo>
                                  <a:pt x="1411" y="2745"/>
                                </a:lnTo>
                                <a:lnTo>
                                  <a:pt x="1411" y="2748"/>
                                </a:lnTo>
                                <a:lnTo>
                                  <a:pt x="1413" y="2750"/>
                                </a:lnTo>
                                <a:lnTo>
                                  <a:pt x="1413" y="2752"/>
                                </a:lnTo>
                                <a:lnTo>
                                  <a:pt x="1413" y="2755"/>
                                </a:lnTo>
                                <a:lnTo>
                                  <a:pt x="1413" y="2757"/>
                                </a:lnTo>
                                <a:lnTo>
                                  <a:pt x="1416" y="2757"/>
                                </a:lnTo>
                                <a:lnTo>
                                  <a:pt x="1416" y="2760"/>
                                </a:lnTo>
                                <a:lnTo>
                                  <a:pt x="1416" y="2762"/>
                                </a:lnTo>
                                <a:lnTo>
                                  <a:pt x="1416" y="2764"/>
                                </a:lnTo>
                                <a:lnTo>
                                  <a:pt x="1418" y="2764"/>
                                </a:lnTo>
                                <a:lnTo>
                                  <a:pt x="1418" y="2767"/>
                                </a:lnTo>
                                <a:lnTo>
                                  <a:pt x="1418" y="2769"/>
                                </a:lnTo>
                                <a:lnTo>
                                  <a:pt x="1418" y="2772"/>
                                </a:lnTo>
                                <a:lnTo>
                                  <a:pt x="1421" y="2772"/>
                                </a:lnTo>
                                <a:lnTo>
                                  <a:pt x="1421" y="2774"/>
                                </a:lnTo>
                                <a:lnTo>
                                  <a:pt x="1421" y="2776"/>
                                </a:lnTo>
                                <a:lnTo>
                                  <a:pt x="1421" y="2779"/>
                                </a:lnTo>
                                <a:lnTo>
                                  <a:pt x="1423" y="2779"/>
                                </a:lnTo>
                                <a:lnTo>
                                  <a:pt x="1423" y="2781"/>
                                </a:lnTo>
                                <a:lnTo>
                                  <a:pt x="1423" y="2784"/>
                                </a:lnTo>
                                <a:lnTo>
                                  <a:pt x="1423" y="2786"/>
                                </a:lnTo>
                                <a:lnTo>
                                  <a:pt x="1425" y="2788"/>
                                </a:lnTo>
                                <a:lnTo>
                                  <a:pt x="1425" y="2786"/>
                                </a:lnTo>
                                <a:lnTo>
                                  <a:pt x="1425" y="2788"/>
                                </a:lnTo>
                                <a:lnTo>
                                  <a:pt x="1425" y="2791"/>
                                </a:lnTo>
                                <a:lnTo>
                                  <a:pt x="1425" y="2793"/>
                                </a:lnTo>
                                <a:lnTo>
                                  <a:pt x="1428" y="2796"/>
                                </a:lnTo>
                                <a:lnTo>
                                  <a:pt x="1428" y="2798"/>
                                </a:lnTo>
                                <a:lnTo>
                                  <a:pt x="1428" y="2800"/>
                                </a:lnTo>
                                <a:lnTo>
                                  <a:pt x="1430" y="2800"/>
                                </a:lnTo>
                                <a:lnTo>
                                  <a:pt x="1430" y="2803"/>
                                </a:lnTo>
                                <a:lnTo>
                                  <a:pt x="1430" y="2805"/>
                                </a:lnTo>
                                <a:lnTo>
                                  <a:pt x="1430" y="2808"/>
                                </a:lnTo>
                                <a:lnTo>
                                  <a:pt x="1433" y="2810"/>
                                </a:lnTo>
                                <a:lnTo>
                                  <a:pt x="1433" y="2812"/>
                                </a:lnTo>
                                <a:lnTo>
                                  <a:pt x="1433" y="2815"/>
                                </a:lnTo>
                                <a:lnTo>
                                  <a:pt x="1435" y="2817"/>
                                </a:lnTo>
                                <a:lnTo>
                                  <a:pt x="1435" y="2820"/>
                                </a:lnTo>
                                <a:lnTo>
                                  <a:pt x="1435" y="2822"/>
                                </a:lnTo>
                                <a:lnTo>
                                  <a:pt x="1437" y="2824"/>
                                </a:lnTo>
                                <a:lnTo>
                                  <a:pt x="1437" y="2827"/>
                                </a:lnTo>
                                <a:lnTo>
                                  <a:pt x="1437" y="2829"/>
                                </a:lnTo>
                                <a:lnTo>
                                  <a:pt x="1440" y="2832"/>
                                </a:lnTo>
                                <a:lnTo>
                                  <a:pt x="1440" y="2834"/>
                                </a:lnTo>
                                <a:lnTo>
                                  <a:pt x="1440" y="2836"/>
                                </a:lnTo>
                                <a:lnTo>
                                  <a:pt x="1442" y="2836"/>
                                </a:lnTo>
                                <a:lnTo>
                                  <a:pt x="1442" y="2839"/>
                                </a:lnTo>
                                <a:lnTo>
                                  <a:pt x="1442" y="2841"/>
                                </a:lnTo>
                                <a:lnTo>
                                  <a:pt x="1442" y="2844"/>
                                </a:lnTo>
                                <a:lnTo>
                                  <a:pt x="1445" y="2844"/>
                                </a:lnTo>
                                <a:lnTo>
                                  <a:pt x="1445" y="2846"/>
                                </a:lnTo>
                                <a:lnTo>
                                  <a:pt x="1445" y="2848"/>
                                </a:lnTo>
                                <a:lnTo>
                                  <a:pt x="1445" y="2851"/>
                                </a:lnTo>
                                <a:lnTo>
                                  <a:pt x="1447" y="2851"/>
                                </a:lnTo>
                                <a:lnTo>
                                  <a:pt x="1447" y="2853"/>
                                </a:lnTo>
                                <a:lnTo>
                                  <a:pt x="1447" y="2856"/>
                                </a:lnTo>
                                <a:lnTo>
                                  <a:pt x="1447" y="2858"/>
                                </a:lnTo>
                                <a:lnTo>
                                  <a:pt x="1449" y="2858"/>
                                </a:lnTo>
                                <a:lnTo>
                                  <a:pt x="1449" y="2863"/>
                                </a:lnTo>
                                <a:lnTo>
                                  <a:pt x="1449" y="2860"/>
                                </a:lnTo>
                                <a:lnTo>
                                  <a:pt x="1449" y="2865"/>
                                </a:lnTo>
                                <a:lnTo>
                                  <a:pt x="1452" y="2865"/>
                                </a:lnTo>
                                <a:lnTo>
                                  <a:pt x="1452" y="2868"/>
                                </a:lnTo>
                                <a:lnTo>
                                  <a:pt x="1452" y="2870"/>
                                </a:lnTo>
                                <a:lnTo>
                                  <a:pt x="1452" y="2872"/>
                                </a:lnTo>
                                <a:lnTo>
                                  <a:pt x="1454" y="2872"/>
                                </a:lnTo>
                                <a:lnTo>
                                  <a:pt x="1454" y="2875"/>
                                </a:lnTo>
                                <a:lnTo>
                                  <a:pt x="1454" y="2877"/>
                                </a:lnTo>
                                <a:lnTo>
                                  <a:pt x="1454" y="2880"/>
                                </a:lnTo>
                                <a:lnTo>
                                  <a:pt x="1457" y="2880"/>
                                </a:lnTo>
                                <a:lnTo>
                                  <a:pt x="1457" y="2882"/>
                                </a:lnTo>
                                <a:lnTo>
                                  <a:pt x="1457" y="2884"/>
                                </a:lnTo>
                                <a:lnTo>
                                  <a:pt x="1459" y="2887"/>
                                </a:lnTo>
                                <a:lnTo>
                                  <a:pt x="1459" y="2889"/>
                                </a:lnTo>
                                <a:lnTo>
                                  <a:pt x="1459" y="2892"/>
                                </a:lnTo>
                                <a:lnTo>
                                  <a:pt x="1461" y="2894"/>
                                </a:lnTo>
                                <a:lnTo>
                                  <a:pt x="1461" y="2896"/>
                                </a:lnTo>
                                <a:lnTo>
                                  <a:pt x="1461" y="2899"/>
                                </a:lnTo>
                                <a:lnTo>
                                  <a:pt x="1464" y="2899"/>
                                </a:lnTo>
                                <a:lnTo>
                                  <a:pt x="1464" y="2901"/>
                                </a:lnTo>
                                <a:lnTo>
                                  <a:pt x="1464" y="2904"/>
                                </a:lnTo>
                                <a:lnTo>
                                  <a:pt x="1464" y="2906"/>
                                </a:lnTo>
                                <a:lnTo>
                                  <a:pt x="1466" y="2906"/>
                                </a:lnTo>
                                <a:lnTo>
                                  <a:pt x="1466" y="2908"/>
                                </a:lnTo>
                                <a:lnTo>
                                  <a:pt x="1466" y="2911"/>
                                </a:lnTo>
                                <a:lnTo>
                                  <a:pt x="1469" y="2913"/>
                                </a:lnTo>
                                <a:lnTo>
                                  <a:pt x="1469" y="2916"/>
                                </a:lnTo>
                                <a:lnTo>
                                  <a:pt x="1469" y="2913"/>
                                </a:lnTo>
                                <a:lnTo>
                                  <a:pt x="1469" y="2916"/>
                                </a:lnTo>
                                <a:lnTo>
                                  <a:pt x="1469" y="2918"/>
                                </a:lnTo>
                                <a:lnTo>
                                  <a:pt x="1471" y="2920"/>
                                </a:lnTo>
                                <a:lnTo>
                                  <a:pt x="1471" y="2923"/>
                                </a:lnTo>
                                <a:lnTo>
                                  <a:pt x="1471" y="2925"/>
                                </a:lnTo>
                                <a:lnTo>
                                  <a:pt x="1473" y="2925"/>
                                </a:lnTo>
                                <a:lnTo>
                                  <a:pt x="1473" y="2928"/>
                                </a:lnTo>
                                <a:lnTo>
                                  <a:pt x="1473" y="2930"/>
                                </a:lnTo>
                                <a:lnTo>
                                  <a:pt x="1473" y="2932"/>
                                </a:lnTo>
                                <a:lnTo>
                                  <a:pt x="1476" y="2932"/>
                                </a:lnTo>
                                <a:lnTo>
                                  <a:pt x="1476" y="2935"/>
                                </a:lnTo>
                                <a:lnTo>
                                  <a:pt x="1476" y="2937"/>
                                </a:lnTo>
                                <a:lnTo>
                                  <a:pt x="1478" y="2937"/>
                                </a:lnTo>
                                <a:lnTo>
                                  <a:pt x="1478" y="2940"/>
                                </a:lnTo>
                                <a:lnTo>
                                  <a:pt x="1478" y="2942"/>
                                </a:lnTo>
                                <a:lnTo>
                                  <a:pt x="1478" y="2944"/>
                                </a:lnTo>
                                <a:lnTo>
                                  <a:pt x="1481" y="2944"/>
                                </a:lnTo>
                                <a:lnTo>
                                  <a:pt x="1481" y="2947"/>
                                </a:lnTo>
                                <a:lnTo>
                                  <a:pt x="1481" y="2949"/>
                                </a:lnTo>
                                <a:lnTo>
                                  <a:pt x="1481" y="2952"/>
                                </a:lnTo>
                                <a:lnTo>
                                  <a:pt x="1483" y="2952"/>
                                </a:lnTo>
                                <a:lnTo>
                                  <a:pt x="1483" y="2954"/>
                                </a:lnTo>
                                <a:lnTo>
                                  <a:pt x="1483" y="2956"/>
                                </a:lnTo>
                                <a:lnTo>
                                  <a:pt x="1485" y="2959"/>
                                </a:lnTo>
                                <a:lnTo>
                                  <a:pt x="1485" y="2961"/>
                                </a:lnTo>
                                <a:lnTo>
                                  <a:pt x="1485" y="2964"/>
                                </a:lnTo>
                                <a:lnTo>
                                  <a:pt x="1488" y="2964"/>
                                </a:lnTo>
                                <a:lnTo>
                                  <a:pt x="1488" y="2966"/>
                                </a:lnTo>
                                <a:lnTo>
                                  <a:pt x="1488" y="2968"/>
                                </a:lnTo>
                                <a:lnTo>
                                  <a:pt x="1490" y="2971"/>
                                </a:lnTo>
                                <a:lnTo>
                                  <a:pt x="1490" y="2973"/>
                                </a:lnTo>
                                <a:lnTo>
                                  <a:pt x="1490" y="2976"/>
                                </a:lnTo>
                                <a:lnTo>
                                  <a:pt x="1493" y="2976"/>
                                </a:lnTo>
                                <a:lnTo>
                                  <a:pt x="1493" y="2978"/>
                                </a:lnTo>
                                <a:lnTo>
                                  <a:pt x="1493" y="2980"/>
                                </a:lnTo>
                                <a:lnTo>
                                  <a:pt x="1493" y="2983"/>
                                </a:lnTo>
                                <a:lnTo>
                                  <a:pt x="1495" y="2983"/>
                                </a:lnTo>
                                <a:lnTo>
                                  <a:pt x="1495" y="2985"/>
                                </a:lnTo>
                                <a:lnTo>
                                  <a:pt x="1495" y="2988"/>
                                </a:lnTo>
                                <a:lnTo>
                                  <a:pt x="1497" y="2988"/>
                                </a:lnTo>
                                <a:lnTo>
                                  <a:pt x="1497" y="2990"/>
                                </a:lnTo>
                                <a:lnTo>
                                  <a:pt x="1497" y="2992"/>
                                </a:lnTo>
                                <a:lnTo>
                                  <a:pt x="1497" y="2995"/>
                                </a:lnTo>
                                <a:lnTo>
                                  <a:pt x="1500" y="2995"/>
                                </a:lnTo>
                                <a:lnTo>
                                  <a:pt x="1500" y="2997"/>
                                </a:lnTo>
                                <a:lnTo>
                                  <a:pt x="1500" y="3000"/>
                                </a:lnTo>
                                <a:lnTo>
                                  <a:pt x="1502" y="3000"/>
                                </a:lnTo>
                                <a:lnTo>
                                  <a:pt x="1502" y="3002"/>
                                </a:lnTo>
                                <a:lnTo>
                                  <a:pt x="1502" y="3004"/>
                                </a:lnTo>
                                <a:lnTo>
                                  <a:pt x="1502" y="3007"/>
                                </a:lnTo>
                                <a:lnTo>
                                  <a:pt x="1502" y="3004"/>
                                </a:lnTo>
                                <a:lnTo>
                                  <a:pt x="1505" y="3007"/>
                                </a:lnTo>
                                <a:lnTo>
                                  <a:pt x="1505" y="3009"/>
                                </a:lnTo>
                                <a:lnTo>
                                  <a:pt x="1505" y="3012"/>
                                </a:lnTo>
                                <a:lnTo>
                                  <a:pt x="1507" y="3014"/>
                                </a:lnTo>
                                <a:lnTo>
                                  <a:pt x="1507" y="3016"/>
                                </a:lnTo>
                                <a:lnTo>
                                  <a:pt x="1509" y="3019"/>
                                </a:lnTo>
                                <a:lnTo>
                                  <a:pt x="1509" y="3021"/>
                                </a:lnTo>
                                <a:lnTo>
                                  <a:pt x="1509" y="3024"/>
                                </a:lnTo>
                                <a:lnTo>
                                  <a:pt x="1512" y="3024"/>
                                </a:lnTo>
                                <a:lnTo>
                                  <a:pt x="1512" y="3026"/>
                                </a:lnTo>
                                <a:lnTo>
                                  <a:pt x="1512" y="3028"/>
                                </a:lnTo>
                                <a:lnTo>
                                  <a:pt x="1512" y="3031"/>
                                </a:lnTo>
                                <a:lnTo>
                                  <a:pt x="1514" y="3031"/>
                                </a:lnTo>
                                <a:lnTo>
                                  <a:pt x="1514" y="3033"/>
                                </a:lnTo>
                                <a:lnTo>
                                  <a:pt x="1514" y="3036"/>
                                </a:lnTo>
                                <a:lnTo>
                                  <a:pt x="1517" y="3036"/>
                                </a:lnTo>
                                <a:lnTo>
                                  <a:pt x="1517" y="3038"/>
                                </a:lnTo>
                                <a:lnTo>
                                  <a:pt x="1517" y="3040"/>
                                </a:lnTo>
                                <a:lnTo>
                                  <a:pt x="1519" y="3043"/>
                                </a:lnTo>
                                <a:lnTo>
                                  <a:pt x="1519" y="3045"/>
                                </a:lnTo>
                                <a:lnTo>
                                  <a:pt x="1519" y="3048"/>
                                </a:lnTo>
                                <a:lnTo>
                                  <a:pt x="1521" y="3048"/>
                                </a:lnTo>
                                <a:lnTo>
                                  <a:pt x="1521" y="3050"/>
                                </a:lnTo>
                                <a:lnTo>
                                  <a:pt x="1521" y="3052"/>
                                </a:lnTo>
                                <a:lnTo>
                                  <a:pt x="1524" y="3052"/>
                                </a:lnTo>
                                <a:lnTo>
                                  <a:pt x="1524" y="3055"/>
                                </a:lnTo>
                                <a:lnTo>
                                  <a:pt x="1524" y="3057"/>
                                </a:lnTo>
                                <a:lnTo>
                                  <a:pt x="1526" y="3060"/>
                                </a:lnTo>
                                <a:lnTo>
                                  <a:pt x="1526" y="3062"/>
                                </a:lnTo>
                                <a:lnTo>
                                  <a:pt x="1529" y="3064"/>
                                </a:lnTo>
                                <a:lnTo>
                                  <a:pt x="1529" y="3067"/>
                                </a:lnTo>
                                <a:lnTo>
                                  <a:pt x="1529" y="3069"/>
                                </a:lnTo>
                                <a:lnTo>
                                  <a:pt x="1531" y="3069"/>
                                </a:lnTo>
                                <a:lnTo>
                                  <a:pt x="1531" y="3072"/>
                                </a:lnTo>
                                <a:lnTo>
                                  <a:pt x="1531" y="3074"/>
                                </a:lnTo>
                                <a:lnTo>
                                  <a:pt x="1533" y="3074"/>
                                </a:lnTo>
                                <a:lnTo>
                                  <a:pt x="1533" y="3076"/>
                                </a:lnTo>
                                <a:lnTo>
                                  <a:pt x="1533" y="3079"/>
                                </a:lnTo>
                                <a:lnTo>
                                  <a:pt x="1533" y="3081"/>
                                </a:lnTo>
                                <a:lnTo>
                                  <a:pt x="1536" y="3081"/>
                                </a:lnTo>
                                <a:lnTo>
                                  <a:pt x="1536" y="3084"/>
                                </a:lnTo>
                                <a:lnTo>
                                  <a:pt x="1536" y="3086"/>
                                </a:lnTo>
                                <a:lnTo>
                                  <a:pt x="1538" y="3086"/>
                                </a:lnTo>
                                <a:lnTo>
                                  <a:pt x="1538" y="3088"/>
                                </a:lnTo>
                                <a:lnTo>
                                  <a:pt x="1538" y="3091"/>
                                </a:lnTo>
                                <a:lnTo>
                                  <a:pt x="1541" y="3091"/>
                                </a:lnTo>
                                <a:lnTo>
                                  <a:pt x="1541" y="3093"/>
                                </a:lnTo>
                                <a:lnTo>
                                  <a:pt x="1541" y="3096"/>
                                </a:lnTo>
                                <a:lnTo>
                                  <a:pt x="1543" y="3098"/>
                                </a:lnTo>
                                <a:lnTo>
                                  <a:pt x="1543" y="3100"/>
                                </a:lnTo>
                                <a:lnTo>
                                  <a:pt x="1543" y="3103"/>
                                </a:lnTo>
                                <a:lnTo>
                                  <a:pt x="1545" y="3103"/>
                                </a:lnTo>
                                <a:lnTo>
                                  <a:pt x="1545" y="3105"/>
                                </a:lnTo>
                                <a:lnTo>
                                  <a:pt x="1545" y="3108"/>
                                </a:lnTo>
                                <a:lnTo>
                                  <a:pt x="1548" y="3108"/>
                                </a:lnTo>
                                <a:lnTo>
                                  <a:pt x="1548" y="3110"/>
                                </a:lnTo>
                                <a:lnTo>
                                  <a:pt x="1548" y="3112"/>
                                </a:lnTo>
                                <a:lnTo>
                                  <a:pt x="1550" y="3112"/>
                                </a:lnTo>
                                <a:lnTo>
                                  <a:pt x="1550" y="3115"/>
                                </a:lnTo>
                                <a:lnTo>
                                  <a:pt x="1550" y="3117"/>
                                </a:lnTo>
                                <a:lnTo>
                                  <a:pt x="1550" y="3120"/>
                                </a:lnTo>
                                <a:lnTo>
                                  <a:pt x="1553" y="3120"/>
                                </a:lnTo>
                                <a:lnTo>
                                  <a:pt x="1553" y="3122"/>
                                </a:lnTo>
                                <a:lnTo>
                                  <a:pt x="1553" y="3124"/>
                                </a:lnTo>
                                <a:lnTo>
                                  <a:pt x="1553" y="3122"/>
                                </a:lnTo>
                                <a:lnTo>
                                  <a:pt x="1553" y="3124"/>
                                </a:lnTo>
                                <a:lnTo>
                                  <a:pt x="1555" y="3124"/>
                                </a:lnTo>
                                <a:lnTo>
                                  <a:pt x="1555" y="3127"/>
                                </a:lnTo>
                                <a:lnTo>
                                  <a:pt x="1555" y="3129"/>
                                </a:lnTo>
                                <a:lnTo>
                                  <a:pt x="1557" y="3129"/>
                                </a:lnTo>
                                <a:lnTo>
                                  <a:pt x="1557" y="3132"/>
                                </a:lnTo>
                                <a:lnTo>
                                  <a:pt x="1557" y="3134"/>
                                </a:lnTo>
                                <a:lnTo>
                                  <a:pt x="1560" y="3134"/>
                                </a:lnTo>
                                <a:lnTo>
                                  <a:pt x="1560" y="3136"/>
                                </a:lnTo>
                                <a:lnTo>
                                  <a:pt x="1560" y="3139"/>
                                </a:lnTo>
                                <a:lnTo>
                                  <a:pt x="1562" y="3139"/>
                                </a:lnTo>
                                <a:lnTo>
                                  <a:pt x="1562" y="3141"/>
                                </a:lnTo>
                                <a:lnTo>
                                  <a:pt x="1562" y="3144"/>
                                </a:lnTo>
                                <a:lnTo>
                                  <a:pt x="1565" y="3146"/>
                                </a:lnTo>
                                <a:lnTo>
                                  <a:pt x="1565" y="3148"/>
                                </a:lnTo>
                                <a:lnTo>
                                  <a:pt x="1565" y="3151"/>
                                </a:lnTo>
                                <a:lnTo>
                                  <a:pt x="1567" y="3151"/>
                                </a:lnTo>
                                <a:lnTo>
                                  <a:pt x="1567" y="3153"/>
                                </a:lnTo>
                                <a:lnTo>
                                  <a:pt x="1567" y="3156"/>
                                </a:lnTo>
                                <a:lnTo>
                                  <a:pt x="1569" y="3156"/>
                                </a:lnTo>
                                <a:lnTo>
                                  <a:pt x="1569" y="3158"/>
                                </a:lnTo>
                                <a:lnTo>
                                  <a:pt x="1569" y="3160"/>
                                </a:lnTo>
                                <a:lnTo>
                                  <a:pt x="1569" y="3158"/>
                                </a:lnTo>
                                <a:lnTo>
                                  <a:pt x="1569" y="3160"/>
                                </a:lnTo>
                                <a:lnTo>
                                  <a:pt x="1572" y="3160"/>
                                </a:lnTo>
                                <a:lnTo>
                                  <a:pt x="1572" y="3163"/>
                                </a:lnTo>
                                <a:lnTo>
                                  <a:pt x="1572" y="3165"/>
                                </a:lnTo>
                                <a:lnTo>
                                  <a:pt x="1574" y="3165"/>
                                </a:lnTo>
                                <a:lnTo>
                                  <a:pt x="1574" y="3168"/>
                                </a:lnTo>
                                <a:lnTo>
                                  <a:pt x="1574" y="3170"/>
                                </a:lnTo>
                                <a:lnTo>
                                  <a:pt x="1577" y="3170"/>
                                </a:lnTo>
                                <a:lnTo>
                                  <a:pt x="1577" y="3172"/>
                                </a:lnTo>
                                <a:lnTo>
                                  <a:pt x="1577" y="3175"/>
                                </a:lnTo>
                                <a:lnTo>
                                  <a:pt x="1579" y="3175"/>
                                </a:lnTo>
                                <a:lnTo>
                                  <a:pt x="1579" y="3177"/>
                                </a:lnTo>
                                <a:lnTo>
                                  <a:pt x="1579" y="3180"/>
                                </a:lnTo>
                                <a:lnTo>
                                  <a:pt x="1581" y="3180"/>
                                </a:lnTo>
                                <a:lnTo>
                                  <a:pt x="1581" y="3182"/>
                                </a:lnTo>
                                <a:lnTo>
                                  <a:pt x="1581" y="3184"/>
                                </a:lnTo>
                                <a:lnTo>
                                  <a:pt x="1584" y="3184"/>
                                </a:lnTo>
                                <a:lnTo>
                                  <a:pt x="1584" y="3187"/>
                                </a:lnTo>
                                <a:lnTo>
                                  <a:pt x="1584" y="3189"/>
                                </a:lnTo>
                                <a:lnTo>
                                  <a:pt x="1584" y="3187"/>
                                </a:lnTo>
                                <a:lnTo>
                                  <a:pt x="1584" y="3189"/>
                                </a:lnTo>
                                <a:lnTo>
                                  <a:pt x="1586" y="3189"/>
                                </a:lnTo>
                                <a:lnTo>
                                  <a:pt x="1586" y="3192"/>
                                </a:lnTo>
                                <a:lnTo>
                                  <a:pt x="1586" y="3194"/>
                                </a:lnTo>
                                <a:lnTo>
                                  <a:pt x="1589" y="3196"/>
                                </a:lnTo>
                                <a:lnTo>
                                  <a:pt x="1589" y="3199"/>
                                </a:lnTo>
                                <a:lnTo>
                                  <a:pt x="1591" y="3201"/>
                                </a:lnTo>
                                <a:lnTo>
                                  <a:pt x="1591" y="3204"/>
                                </a:lnTo>
                                <a:lnTo>
                                  <a:pt x="1593" y="3206"/>
                                </a:lnTo>
                                <a:lnTo>
                                  <a:pt x="1593" y="3208"/>
                                </a:lnTo>
                                <a:lnTo>
                                  <a:pt x="1596" y="3208"/>
                                </a:lnTo>
                                <a:lnTo>
                                  <a:pt x="1596" y="3211"/>
                                </a:lnTo>
                                <a:lnTo>
                                  <a:pt x="1596" y="3213"/>
                                </a:lnTo>
                                <a:lnTo>
                                  <a:pt x="1596" y="3216"/>
                                </a:lnTo>
                                <a:lnTo>
                                  <a:pt x="1598" y="3216"/>
                                </a:lnTo>
                                <a:lnTo>
                                  <a:pt x="1598" y="3218"/>
                                </a:lnTo>
                                <a:lnTo>
                                  <a:pt x="1601" y="3220"/>
                                </a:lnTo>
                                <a:lnTo>
                                  <a:pt x="1601" y="3223"/>
                                </a:lnTo>
                                <a:lnTo>
                                  <a:pt x="1601" y="3220"/>
                                </a:lnTo>
                                <a:lnTo>
                                  <a:pt x="1601" y="3223"/>
                                </a:lnTo>
                                <a:lnTo>
                                  <a:pt x="1601" y="3225"/>
                                </a:lnTo>
                                <a:lnTo>
                                  <a:pt x="1603" y="3225"/>
                                </a:lnTo>
                                <a:lnTo>
                                  <a:pt x="1603" y="3223"/>
                                </a:lnTo>
                                <a:lnTo>
                                  <a:pt x="1603" y="3225"/>
                                </a:lnTo>
                                <a:lnTo>
                                  <a:pt x="1603" y="3228"/>
                                </a:lnTo>
                                <a:lnTo>
                                  <a:pt x="1605" y="3228"/>
                                </a:lnTo>
                                <a:lnTo>
                                  <a:pt x="1605" y="3230"/>
                                </a:lnTo>
                                <a:lnTo>
                                  <a:pt x="1605" y="3232"/>
                                </a:lnTo>
                                <a:lnTo>
                                  <a:pt x="1608" y="3232"/>
                                </a:lnTo>
                                <a:lnTo>
                                  <a:pt x="1608" y="3235"/>
                                </a:lnTo>
                                <a:lnTo>
                                  <a:pt x="1608" y="3237"/>
                                </a:lnTo>
                                <a:lnTo>
                                  <a:pt x="1610" y="3237"/>
                                </a:lnTo>
                                <a:lnTo>
                                  <a:pt x="1610" y="3240"/>
                                </a:lnTo>
                                <a:lnTo>
                                  <a:pt x="1610" y="3242"/>
                                </a:lnTo>
                                <a:lnTo>
                                  <a:pt x="1613" y="3242"/>
                                </a:lnTo>
                                <a:lnTo>
                                  <a:pt x="1613" y="3244"/>
                                </a:lnTo>
                                <a:lnTo>
                                  <a:pt x="1613" y="3247"/>
                                </a:lnTo>
                                <a:lnTo>
                                  <a:pt x="1615" y="3247"/>
                                </a:lnTo>
                                <a:lnTo>
                                  <a:pt x="1615" y="3249"/>
                                </a:lnTo>
                                <a:lnTo>
                                  <a:pt x="1615" y="3247"/>
                                </a:lnTo>
                                <a:lnTo>
                                  <a:pt x="1615" y="3249"/>
                                </a:lnTo>
                                <a:lnTo>
                                  <a:pt x="1615" y="3252"/>
                                </a:lnTo>
                                <a:lnTo>
                                  <a:pt x="1617" y="3252"/>
                                </a:lnTo>
                                <a:lnTo>
                                  <a:pt x="1617" y="3254"/>
                                </a:lnTo>
                                <a:lnTo>
                                  <a:pt x="1617" y="3256"/>
                                </a:lnTo>
                                <a:lnTo>
                                  <a:pt x="1620" y="3256"/>
                                </a:lnTo>
                                <a:lnTo>
                                  <a:pt x="1620" y="3259"/>
                                </a:lnTo>
                                <a:lnTo>
                                  <a:pt x="1620" y="3261"/>
                                </a:lnTo>
                                <a:lnTo>
                                  <a:pt x="1622" y="3261"/>
                                </a:lnTo>
                                <a:lnTo>
                                  <a:pt x="1622" y="3264"/>
                                </a:lnTo>
                                <a:lnTo>
                                  <a:pt x="1625" y="3264"/>
                                </a:lnTo>
                                <a:lnTo>
                                  <a:pt x="1625" y="3266"/>
                                </a:lnTo>
                                <a:lnTo>
                                  <a:pt x="1625" y="3268"/>
                                </a:lnTo>
                                <a:lnTo>
                                  <a:pt x="1625" y="3266"/>
                                </a:lnTo>
                                <a:lnTo>
                                  <a:pt x="1625" y="3268"/>
                                </a:lnTo>
                                <a:lnTo>
                                  <a:pt x="1627" y="3268"/>
                                </a:lnTo>
                                <a:lnTo>
                                  <a:pt x="1627" y="3271"/>
                                </a:lnTo>
                                <a:lnTo>
                                  <a:pt x="1627" y="3273"/>
                                </a:lnTo>
                                <a:lnTo>
                                  <a:pt x="1629" y="3273"/>
                                </a:lnTo>
                                <a:lnTo>
                                  <a:pt x="1629" y="3276"/>
                                </a:lnTo>
                                <a:lnTo>
                                  <a:pt x="1629" y="3278"/>
                                </a:lnTo>
                                <a:lnTo>
                                  <a:pt x="1632" y="3278"/>
                                </a:lnTo>
                                <a:lnTo>
                                  <a:pt x="1632" y="3280"/>
                                </a:lnTo>
                                <a:lnTo>
                                  <a:pt x="1632" y="3283"/>
                                </a:lnTo>
                                <a:lnTo>
                                  <a:pt x="1634" y="3283"/>
                                </a:lnTo>
                                <a:lnTo>
                                  <a:pt x="1634" y="3285"/>
                                </a:lnTo>
                                <a:lnTo>
                                  <a:pt x="1634" y="3288"/>
                                </a:lnTo>
                                <a:lnTo>
                                  <a:pt x="1637" y="3288"/>
                                </a:lnTo>
                                <a:lnTo>
                                  <a:pt x="1637" y="3290"/>
                                </a:lnTo>
                                <a:lnTo>
                                  <a:pt x="1637" y="3288"/>
                                </a:lnTo>
                                <a:lnTo>
                                  <a:pt x="1637" y="3290"/>
                                </a:lnTo>
                                <a:lnTo>
                                  <a:pt x="1637" y="3292"/>
                                </a:lnTo>
                                <a:lnTo>
                                  <a:pt x="1639" y="3292"/>
                                </a:lnTo>
                                <a:lnTo>
                                  <a:pt x="1639" y="3295"/>
                                </a:lnTo>
                                <a:lnTo>
                                  <a:pt x="1641" y="3295"/>
                                </a:lnTo>
                                <a:lnTo>
                                  <a:pt x="1641" y="3297"/>
                                </a:lnTo>
                                <a:lnTo>
                                  <a:pt x="1641" y="3300"/>
                                </a:lnTo>
                                <a:lnTo>
                                  <a:pt x="1644" y="3300"/>
                                </a:lnTo>
                                <a:lnTo>
                                  <a:pt x="1644" y="3302"/>
                                </a:lnTo>
                                <a:lnTo>
                                  <a:pt x="1644" y="3304"/>
                                </a:lnTo>
                                <a:lnTo>
                                  <a:pt x="1646" y="3304"/>
                                </a:lnTo>
                                <a:lnTo>
                                  <a:pt x="1646" y="3307"/>
                                </a:lnTo>
                                <a:lnTo>
                                  <a:pt x="1646" y="3304"/>
                                </a:lnTo>
                                <a:lnTo>
                                  <a:pt x="1646" y="3307"/>
                                </a:lnTo>
                                <a:lnTo>
                                  <a:pt x="1646" y="3309"/>
                                </a:lnTo>
                                <a:lnTo>
                                  <a:pt x="1649" y="3309"/>
                                </a:lnTo>
                                <a:lnTo>
                                  <a:pt x="1649" y="3312"/>
                                </a:lnTo>
                                <a:lnTo>
                                  <a:pt x="1651" y="3312"/>
                                </a:lnTo>
                                <a:lnTo>
                                  <a:pt x="1651" y="3314"/>
                                </a:lnTo>
                                <a:lnTo>
                                  <a:pt x="1651" y="3316"/>
                                </a:lnTo>
                                <a:lnTo>
                                  <a:pt x="1653" y="3316"/>
                                </a:lnTo>
                                <a:lnTo>
                                  <a:pt x="1653" y="3319"/>
                                </a:lnTo>
                                <a:lnTo>
                                  <a:pt x="1653" y="3321"/>
                                </a:lnTo>
                                <a:lnTo>
                                  <a:pt x="1656" y="3321"/>
                                </a:lnTo>
                                <a:lnTo>
                                  <a:pt x="1656" y="3324"/>
                                </a:lnTo>
                                <a:lnTo>
                                  <a:pt x="1656" y="3326"/>
                                </a:lnTo>
                                <a:lnTo>
                                  <a:pt x="1658" y="3326"/>
                                </a:lnTo>
                                <a:lnTo>
                                  <a:pt x="1658" y="3328"/>
                                </a:lnTo>
                                <a:lnTo>
                                  <a:pt x="1661" y="3328"/>
                                </a:lnTo>
                                <a:lnTo>
                                  <a:pt x="1661" y="3331"/>
                                </a:lnTo>
                                <a:lnTo>
                                  <a:pt x="1661" y="3328"/>
                                </a:lnTo>
                                <a:lnTo>
                                  <a:pt x="1661" y="3331"/>
                                </a:lnTo>
                                <a:lnTo>
                                  <a:pt x="1661" y="3333"/>
                                </a:lnTo>
                                <a:lnTo>
                                  <a:pt x="1661" y="3331"/>
                                </a:lnTo>
                                <a:lnTo>
                                  <a:pt x="1661" y="3333"/>
                                </a:lnTo>
                                <a:lnTo>
                                  <a:pt x="1663" y="3333"/>
                                </a:lnTo>
                                <a:lnTo>
                                  <a:pt x="1663" y="3336"/>
                                </a:lnTo>
                                <a:lnTo>
                                  <a:pt x="1663" y="3338"/>
                                </a:lnTo>
                                <a:lnTo>
                                  <a:pt x="1665" y="3338"/>
                                </a:lnTo>
                                <a:lnTo>
                                  <a:pt x="1665" y="3340"/>
                                </a:lnTo>
                                <a:lnTo>
                                  <a:pt x="1668" y="3343"/>
                                </a:lnTo>
                                <a:lnTo>
                                  <a:pt x="1668" y="3345"/>
                                </a:lnTo>
                                <a:lnTo>
                                  <a:pt x="1670" y="3345"/>
                                </a:lnTo>
                                <a:lnTo>
                                  <a:pt x="1670" y="3348"/>
                                </a:lnTo>
                                <a:lnTo>
                                  <a:pt x="1670" y="3350"/>
                                </a:lnTo>
                                <a:lnTo>
                                  <a:pt x="1673" y="3350"/>
                                </a:lnTo>
                                <a:lnTo>
                                  <a:pt x="1673" y="3352"/>
                                </a:lnTo>
                                <a:lnTo>
                                  <a:pt x="1675" y="3355"/>
                                </a:lnTo>
                                <a:lnTo>
                                  <a:pt x="1675" y="3352"/>
                                </a:lnTo>
                                <a:lnTo>
                                  <a:pt x="1675" y="3355"/>
                                </a:lnTo>
                                <a:lnTo>
                                  <a:pt x="1675" y="3357"/>
                                </a:lnTo>
                                <a:lnTo>
                                  <a:pt x="1677" y="3357"/>
                                </a:lnTo>
                                <a:lnTo>
                                  <a:pt x="1677" y="3360"/>
                                </a:lnTo>
                                <a:lnTo>
                                  <a:pt x="1677" y="3362"/>
                                </a:lnTo>
                                <a:lnTo>
                                  <a:pt x="1680" y="3362"/>
                                </a:lnTo>
                                <a:lnTo>
                                  <a:pt x="1680" y="3364"/>
                                </a:lnTo>
                                <a:lnTo>
                                  <a:pt x="1680" y="3367"/>
                                </a:lnTo>
                                <a:lnTo>
                                  <a:pt x="1682" y="3367"/>
                                </a:lnTo>
                                <a:lnTo>
                                  <a:pt x="1682" y="3369"/>
                                </a:lnTo>
                                <a:lnTo>
                                  <a:pt x="1685" y="3369"/>
                                </a:lnTo>
                                <a:lnTo>
                                  <a:pt x="1685" y="3372"/>
                                </a:lnTo>
                                <a:lnTo>
                                  <a:pt x="1685" y="3374"/>
                                </a:lnTo>
                                <a:lnTo>
                                  <a:pt x="1687" y="3374"/>
                                </a:lnTo>
                                <a:lnTo>
                                  <a:pt x="1687" y="3376"/>
                                </a:lnTo>
                                <a:lnTo>
                                  <a:pt x="1689" y="3376"/>
                                </a:lnTo>
                                <a:lnTo>
                                  <a:pt x="1689" y="3379"/>
                                </a:lnTo>
                                <a:lnTo>
                                  <a:pt x="1689" y="3381"/>
                                </a:lnTo>
                                <a:lnTo>
                                  <a:pt x="1689" y="3379"/>
                                </a:lnTo>
                                <a:lnTo>
                                  <a:pt x="1689" y="3381"/>
                                </a:lnTo>
                                <a:lnTo>
                                  <a:pt x="1692" y="3381"/>
                                </a:lnTo>
                                <a:lnTo>
                                  <a:pt x="1692" y="3384"/>
                                </a:lnTo>
                                <a:lnTo>
                                  <a:pt x="1692" y="3381"/>
                                </a:lnTo>
                                <a:lnTo>
                                  <a:pt x="1692" y="3384"/>
                                </a:lnTo>
                                <a:lnTo>
                                  <a:pt x="1694" y="3384"/>
                                </a:lnTo>
                                <a:lnTo>
                                  <a:pt x="1694" y="3386"/>
                                </a:lnTo>
                                <a:lnTo>
                                  <a:pt x="1694" y="3388"/>
                                </a:lnTo>
                                <a:lnTo>
                                  <a:pt x="1697" y="3388"/>
                                </a:lnTo>
                                <a:lnTo>
                                  <a:pt x="1697" y="3391"/>
                                </a:lnTo>
                                <a:lnTo>
                                  <a:pt x="1697" y="3388"/>
                                </a:lnTo>
                                <a:lnTo>
                                  <a:pt x="1697" y="3391"/>
                                </a:lnTo>
                                <a:lnTo>
                                  <a:pt x="1697" y="3393"/>
                                </a:lnTo>
                                <a:lnTo>
                                  <a:pt x="1699" y="3393"/>
                                </a:lnTo>
                                <a:lnTo>
                                  <a:pt x="1699" y="3396"/>
                                </a:lnTo>
                                <a:lnTo>
                                  <a:pt x="1701" y="3398"/>
                                </a:lnTo>
                                <a:lnTo>
                                  <a:pt x="1701" y="3396"/>
                                </a:lnTo>
                                <a:lnTo>
                                  <a:pt x="1701" y="3398"/>
                                </a:lnTo>
                                <a:lnTo>
                                  <a:pt x="1701" y="3400"/>
                                </a:lnTo>
                                <a:lnTo>
                                  <a:pt x="1704" y="3400"/>
                                </a:lnTo>
                                <a:lnTo>
                                  <a:pt x="1704" y="3403"/>
                                </a:lnTo>
                                <a:lnTo>
                                  <a:pt x="1706" y="3403"/>
                                </a:lnTo>
                                <a:lnTo>
                                  <a:pt x="1706" y="3405"/>
                                </a:lnTo>
                                <a:lnTo>
                                  <a:pt x="1706" y="3408"/>
                                </a:lnTo>
                                <a:lnTo>
                                  <a:pt x="1709" y="3408"/>
                                </a:lnTo>
                                <a:lnTo>
                                  <a:pt x="1709" y="3410"/>
                                </a:lnTo>
                                <a:lnTo>
                                  <a:pt x="1711" y="3410"/>
                                </a:lnTo>
                                <a:lnTo>
                                  <a:pt x="1711" y="3412"/>
                                </a:lnTo>
                                <a:lnTo>
                                  <a:pt x="1711" y="3415"/>
                                </a:lnTo>
                                <a:lnTo>
                                  <a:pt x="1713" y="3415"/>
                                </a:lnTo>
                                <a:lnTo>
                                  <a:pt x="1713" y="3417"/>
                                </a:lnTo>
                                <a:lnTo>
                                  <a:pt x="1716" y="3420"/>
                                </a:lnTo>
                                <a:lnTo>
                                  <a:pt x="1716" y="3422"/>
                                </a:lnTo>
                                <a:lnTo>
                                  <a:pt x="1716" y="3420"/>
                                </a:lnTo>
                                <a:lnTo>
                                  <a:pt x="1716" y="3422"/>
                                </a:lnTo>
                                <a:lnTo>
                                  <a:pt x="1718" y="3422"/>
                                </a:lnTo>
                                <a:lnTo>
                                  <a:pt x="1718" y="3424"/>
                                </a:lnTo>
                                <a:lnTo>
                                  <a:pt x="1718" y="3422"/>
                                </a:lnTo>
                                <a:lnTo>
                                  <a:pt x="1718" y="3424"/>
                                </a:lnTo>
                                <a:lnTo>
                                  <a:pt x="1721" y="3427"/>
                                </a:lnTo>
                                <a:lnTo>
                                  <a:pt x="1721" y="3429"/>
                                </a:lnTo>
                                <a:lnTo>
                                  <a:pt x="1723" y="3429"/>
                                </a:lnTo>
                                <a:lnTo>
                                  <a:pt x="1723" y="3432"/>
                                </a:lnTo>
                                <a:lnTo>
                                  <a:pt x="1723" y="3434"/>
                                </a:lnTo>
                                <a:lnTo>
                                  <a:pt x="1725" y="3432"/>
                                </a:lnTo>
                                <a:lnTo>
                                  <a:pt x="1725" y="3434"/>
                                </a:lnTo>
                                <a:lnTo>
                                  <a:pt x="1725" y="3436"/>
                                </a:lnTo>
                                <a:lnTo>
                                  <a:pt x="1728" y="3436"/>
                                </a:lnTo>
                                <a:lnTo>
                                  <a:pt x="1728" y="3439"/>
                                </a:lnTo>
                                <a:lnTo>
                                  <a:pt x="1730" y="3439"/>
                                </a:lnTo>
                                <a:lnTo>
                                  <a:pt x="1730" y="3441"/>
                                </a:lnTo>
                                <a:lnTo>
                                  <a:pt x="1730" y="3444"/>
                                </a:lnTo>
                                <a:lnTo>
                                  <a:pt x="1733" y="3444"/>
                                </a:lnTo>
                                <a:lnTo>
                                  <a:pt x="1733" y="3446"/>
                                </a:lnTo>
                                <a:lnTo>
                                  <a:pt x="1735" y="3446"/>
                                </a:lnTo>
                                <a:lnTo>
                                  <a:pt x="1735" y="3448"/>
                                </a:lnTo>
                                <a:lnTo>
                                  <a:pt x="1735" y="3451"/>
                                </a:lnTo>
                                <a:lnTo>
                                  <a:pt x="1737" y="3451"/>
                                </a:lnTo>
                                <a:lnTo>
                                  <a:pt x="1737" y="3453"/>
                                </a:lnTo>
                                <a:lnTo>
                                  <a:pt x="1740" y="3453"/>
                                </a:lnTo>
                                <a:lnTo>
                                  <a:pt x="1740" y="3456"/>
                                </a:lnTo>
                                <a:lnTo>
                                  <a:pt x="1740" y="3458"/>
                                </a:lnTo>
                                <a:lnTo>
                                  <a:pt x="1742" y="3458"/>
                                </a:lnTo>
                                <a:lnTo>
                                  <a:pt x="1742" y="3460"/>
                                </a:lnTo>
                                <a:lnTo>
                                  <a:pt x="1745" y="3460"/>
                                </a:lnTo>
                                <a:lnTo>
                                  <a:pt x="1745" y="3463"/>
                                </a:lnTo>
                                <a:lnTo>
                                  <a:pt x="1747" y="3465"/>
                                </a:lnTo>
                                <a:lnTo>
                                  <a:pt x="1747" y="3468"/>
                                </a:lnTo>
                                <a:lnTo>
                                  <a:pt x="1749" y="3468"/>
                                </a:lnTo>
                                <a:lnTo>
                                  <a:pt x="1749" y="3470"/>
                                </a:lnTo>
                                <a:lnTo>
                                  <a:pt x="1752" y="3470"/>
                                </a:lnTo>
                                <a:lnTo>
                                  <a:pt x="1752" y="3472"/>
                                </a:lnTo>
                                <a:lnTo>
                                  <a:pt x="1752" y="3475"/>
                                </a:lnTo>
                                <a:lnTo>
                                  <a:pt x="1754" y="3475"/>
                                </a:lnTo>
                                <a:lnTo>
                                  <a:pt x="1754" y="3477"/>
                                </a:lnTo>
                                <a:lnTo>
                                  <a:pt x="1757" y="3477"/>
                                </a:lnTo>
                                <a:lnTo>
                                  <a:pt x="1757" y="3480"/>
                                </a:lnTo>
                                <a:lnTo>
                                  <a:pt x="1759" y="3480"/>
                                </a:lnTo>
                                <a:lnTo>
                                  <a:pt x="1759" y="3482"/>
                                </a:lnTo>
                                <a:lnTo>
                                  <a:pt x="1759" y="3484"/>
                                </a:lnTo>
                                <a:lnTo>
                                  <a:pt x="1761" y="3484"/>
                                </a:lnTo>
                                <a:lnTo>
                                  <a:pt x="1761" y="3487"/>
                                </a:lnTo>
                                <a:lnTo>
                                  <a:pt x="1764" y="3487"/>
                                </a:lnTo>
                                <a:lnTo>
                                  <a:pt x="1764" y="3489"/>
                                </a:lnTo>
                                <a:lnTo>
                                  <a:pt x="1766" y="3489"/>
                                </a:lnTo>
                                <a:lnTo>
                                  <a:pt x="1766" y="3492"/>
                                </a:lnTo>
                                <a:lnTo>
                                  <a:pt x="1766" y="3494"/>
                                </a:lnTo>
                                <a:lnTo>
                                  <a:pt x="1769" y="3494"/>
                                </a:lnTo>
                                <a:lnTo>
                                  <a:pt x="1769" y="3496"/>
                                </a:lnTo>
                                <a:lnTo>
                                  <a:pt x="1771" y="3496"/>
                                </a:lnTo>
                                <a:lnTo>
                                  <a:pt x="1771" y="3499"/>
                                </a:lnTo>
                                <a:lnTo>
                                  <a:pt x="1773" y="3501"/>
                                </a:lnTo>
                                <a:lnTo>
                                  <a:pt x="1773" y="3504"/>
                                </a:lnTo>
                                <a:lnTo>
                                  <a:pt x="1776" y="3504"/>
                                </a:lnTo>
                                <a:lnTo>
                                  <a:pt x="1776" y="3506"/>
                                </a:lnTo>
                                <a:lnTo>
                                  <a:pt x="1778" y="3506"/>
                                </a:lnTo>
                                <a:lnTo>
                                  <a:pt x="1778" y="3508"/>
                                </a:lnTo>
                                <a:lnTo>
                                  <a:pt x="1778" y="3511"/>
                                </a:lnTo>
                                <a:lnTo>
                                  <a:pt x="1781" y="3511"/>
                                </a:lnTo>
                                <a:lnTo>
                                  <a:pt x="1781" y="3513"/>
                                </a:lnTo>
                                <a:lnTo>
                                  <a:pt x="1783" y="3513"/>
                                </a:lnTo>
                                <a:lnTo>
                                  <a:pt x="1783" y="3516"/>
                                </a:lnTo>
                                <a:lnTo>
                                  <a:pt x="1785" y="3516"/>
                                </a:lnTo>
                                <a:lnTo>
                                  <a:pt x="1785" y="3518"/>
                                </a:lnTo>
                                <a:lnTo>
                                  <a:pt x="1785" y="3516"/>
                                </a:lnTo>
                                <a:lnTo>
                                  <a:pt x="1785" y="3518"/>
                                </a:lnTo>
                                <a:lnTo>
                                  <a:pt x="1788" y="3520"/>
                                </a:lnTo>
                                <a:lnTo>
                                  <a:pt x="1788" y="3523"/>
                                </a:lnTo>
                                <a:lnTo>
                                  <a:pt x="1790" y="3523"/>
                                </a:lnTo>
                                <a:lnTo>
                                  <a:pt x="1790" y="3525"/>
                                </a:lnTo>
                                <a:lnTo>
                                  <a:pt x="1793" y="3525"/>
                                </a:lnTo>
                                <a:lnTo>
                                  <a:pt x="1793" y="3528"/>
                                </a:lnTo>
                                <a:lnTo>
                                  <a:pt x="1793" y="3525"/>
                                </a:lnTo>
                                <a:lnTo>
                                  <a:pt x="1793" y="3528"/>
                                </a:lnTo>
                                <a:lnTo>
                                  <a:pt x="1795" y="3530"/>
                                </a:lnTo>
                                <a:lnTo>
                                  <a:pt x="1795" y="3532"/>
                                </a:lnTo>
                                <a:lnTo>
                                  <a:pt x="1797" y="3532"/>
                                </a:lnTo>
                                <a:lnTo>
                                  <a:pt x="1797" y="3535"/>
                                </a:lnTo>
                                <a:lnTo>
                                  <a:pt x="1800" y="3535"/>
                                </a:lnTo>
                                <a:lnTo>
                                  <a:pt x="1800" y="3537"/>
                                </a:lnTo>
                                <a:lnTo>
                                  <a:pt x="1800" y="3535"/>
                                </a:lnTo>
                                <a:lnTo>
                                  <a:pt x="1800" y="3537"/>
                                </a:lnTo>
                                <a:lnTo>
                                  <a:pt x="1802" y="3537"/>
                                </a:lnTo>
                                <a:lnTo>
                                  <a:pt x="1802" y="3540"/>
                                </a:lnTo>
                                <a:lnTo>
                                  <a:pt x="1802" y="3537"/>
                                </a:lnTo>
                                <a:lnTo>
                                  <a:pt x="1802" y="3540"/>
                                </a:lnTo>
                                <a:lnTo>
                                  <a:pt x="1805" y="3542"/>
                                </a:lnTo>
                                <a:lnTo>
                                  <a:pt x="1805" y="3544"/>
                                </a:lnTo>
                                <a:lnTo>
                                  <a:pt x="1807" y="3544"/>
                                </a:lnTo>
                                <a:lnTo>
                                  <a:pt x="1807" y="3547"/>
                                </a:lnTo>
                                <a:lnTo>
                                  <a:pt x="1809" y="3547"/>
                                </a:lnTo>
                                <a:lnTo>
                                  <a:pt x="1809" y="3549"/>
                                </a:lnTo>
                                <a:lnTo>
                                  <a:pt x="1809" y="3547"/>
                                </a:lnTo>
                                <a:lnTo>
                                  <a:pt x="1809" y="3549"/>
                                </a:lnTo>
                                <a:lnTo>
                                  <a:pt x="1812" y="3549"/>
                                </a:lnTo>
                                <a:lnTo>
                                  <a:pt x="1812" y="3552"/>
                                </a:lnTo>
                                <a:lnTo>
                                  <a:pt x="1814" y="3552"/>
                                </a:lnTo>
                                <a:lnTo>
                                  <a:pt x="1814" y="3554"/>
                                </a:lnTo>
                                <a:lnTo>
                                  <a:pt x="1817" y="3556"/>
                                </a:lnTo>
                                <a:lnTo>
                                  <a:pt x="1819" y="3559"/>
                                </a:lnTo>
                                <a:lnTo>
                                  <a:pt x="1819" y="3561"/>
                                </a:lnTo>
                                <a:lnTo>
                                  <a:pt x="1821" y="3561"/>
                                </a:lnTo>
                                <a:lnTo>
                                  <a:pt x="1821" y="3564"/>
                                </a:lnTo>
                                <a:lnTo>
                                  <a:pt x="1821" y="3561"/>
                                </a:lnTo>
                                <a:lnTo>
                                  <a:pt x="1821" y="3564"/>
                                </a:lnTo>
                                <a:lnTo>
                                  <a:pt x="1824" y="3564"/>
                                </a:lnTo>
                                <a:lnTo>
                                  <a:pt x="1824" y="3566"/>
                                </a:lnTo>
                                <a:lnTo>
                                  <a:pt x="1826" y="3566"/>
                                </a:lnTo>
                                <a:lnTo>
                                  <a:pt x="1826" y="3568"/>
                                </a:lnTo>
                                <a:lnTo>
                                  <a:pt x="1829" y="3568"/>
                                </a:lnTo>
                                <a:lnTo>
                                  <a:pt x="1829" y="3571"/>
                                </a:lnTo>
                                <a:lnTo>
                                  <a:pt x="1829" y="3573"/>
                                </a:lnTo>
                                <a:lnTo>
                                  <a:pt x="1829" y="3571"/>
                                </a:lnTo>
                                <a:lnTo>
                                  <a:pt x="1831" y="3573"/>
                                </a:lnTo>
                                <a:lnTo>
                                  <a:pt x="1831" y="3576"/>
                                </a:lnTo>
                                <a:lnTo>
                                  <a:pt x="1831" y="3573"/>
                                </a:lnTo>
                                <a:lnTo>
                                  <a:pt x="1831" y="3576"/>
                                </a:lnTo>
                                <a:lnTo>
                                  <a:pt x="1833" y="3576"/>
                                </a:lnTo>
                                <a:lnTo>
                                  <a:pt x="1833" y="3578"/>
                                </a:lnTo>
                                <a:lnTo>
                                  <a:pt x="1836" y="3578"/>
                                </a:lnTo>
                                <a:lnTo>
                                  <a:pt x="1836" y="3580"/>
                                </a:lnTo>
                                <a:lnTo>
                                  <a:pt x="1838" y="3580"/>
                                </a:lnTo>
                                <a:lnTo>
                                  <a:pt x="1838" y="3583"/>
                                </a:lnTo>
                                <a:lnTo>
                                  <a:pt x="1838" y="3580"/>
                                </a:lnTo>
                                <a:lnTo>
                                  <a:pt x="1838" y="3583"/>
                                </a:lnTo>
                                <a:lnTo>
                                  <a:pt x="1841" y="3583"/>
                                </a:lnTo>
                                <a:lnTo>
                                  <a:pt x="1841" y="3585"/>
                                </a:lnTo>
                                <a:lnTo>
                                  <a:pt x="1843" y="3585"/>
                                </a:lnTo>
                                <a:lnTo>
                                  <a:pt x="1843" y="3588"/>
                                </a:lnTo>
                                <a:lnTo>
                                  <a:pt x="1845" y="3588"/>
                                </a:lnTo>
                                <a:lnTo>
                                  <a:pt x="1845" y="3590"/>
                                </a:lnTo>
                                <a:lnTo>
                                  <a:pt x="1845" y="3592"/>
                                </a:lnTo>
                                <a:lnTo>
                                  <a:pt x="1848" y="3592"/>
                                </a:lnTo>
                                <a:lnTo>
                                  <a:pt x="1848" y="3595"/>
                                </a:lnTo>
                                <a:lnTo>
                                  <a:pt x="1850" y="3595"/>
                                </a:lnTo>
                                <a:lnTo>
                                  <a:pt x="1850" y="3597"/>
                                </a:lnTo>
                                <a:lnTo>
                                  <a:pt x="1850" y="3595"/>
                                </a:lnTo>
                                <a:lnTo>
                                  <a:pt x="1850" y="3597"/>
                                </a:lnTo>
                                <a:lnTo>
                                  <a:pt x="1853" y="3597"/>
                                </a:lnTo>
                                <a:lnTo>
                                  <a:pt x="1853" y="3600"/>
                                </a:lnTo>
                                <a:lnTo>
                                  <a:pt x="1853" y="3597"/>
                                </a:lnTo>
                                <a:lnTo>
                                  <a:pt x="1853" y="3600"/>
                                </a:lnTo>
                                <a:lnTo>
                                  <a:pt x="1853" y="3597"/>
                                </a:lnTo>
                                <a:lnTo>
                                  <a:pt x="1853" y="3600"/>
                                </a:lnTo>
                                <a:lnTo>
                                  <a:pt x="1855" y="3600"/>
                                </a:lnTo>
                                <a:lnTo>
                                  <a:pt x="1855" y="3602"/>
                                </a:lnTo>
                                <a:lnTo>
                                  <a:pt x="1857" y="3602"/>
                                </a:lnTo>
                                <a:lnTo>
                                  <a:pt x="1857" y="3604"/>
                                </a:lnTo>
                                <a:lnTo>
                                  <a:pt x="1857" y="3602"/>
                                </a:lnTo>
                                <a:lnTo>
                                  <a:pt x="1857" y="3604"/>
                                </a:lnTo>
                                <a:lnTo>
                                  <a:pt x="1860" y="3604"/>
                                </a:lnTo>
                                <a:lnTo>
                                  <a:pt x="1860" y="3607"/>
                                </a:lnTo>
                                <a:lnTo>
                                  <a:pt x="1862" y="3607"/>
                                </a:lnTo>
                                <a:lnTo>
                                  <a:pt x="1862" y="3609"/>
                                </a:lnTo>
                                <a:lnTo>
                                  <a:pt x="1865" y="3609"/>
                                </a:lnTo>
                                <a:lnTo>
                                  <a:pt x="1865" y="3612"/>
                                </a:lnTo>
                                <a:lnTo>
                                  <a:pt x="1867" y="3612"/>
                                </a:lnTo>
                                <a:lnTo>
                                  <a:pt x="1867" y="3614"/>
                                </a:lnTo>
                                <a:lnTo>
                                  <a:pt x="1869" y="3614"/>
                                </a:lnTo>
                                <a:lnTo>
                                  <a:pt x="1869" y="3616"/>
                                </a:lnTo>
                                <a:lnTo>
                                  <a:pt x="1869" y="3619"/>
                                </a:lnTo>
                                <a:lnTo>
                                  <a:pt x="1872" y="3619"/>
                                </a:lnTo>
                                <a:lnTo>
                                  <a:pt x="1872" y="3621"/>
                                </a:lnTo>
                                <a:lnTo>
                                  <a:pt x="1872" y="3619"/>
                                </a:lnTo>
                                <a:lnTo>
                                  <a:pt x="1874" y="3621"/>
                                </a:lnTo>
                                <a:lnTo>
                                  <a:pt x="1874" y="3624"/>
                                </a:lnTo>
                                <a:lnTo>
                                  <a:pt x="1877" y="3624"/>
                                </a:lnTo>
                                <a:lnTo>
                                  <a:pt x="1877" y="3626"/>
                                </a:lnTo>
                                <a:lnTo>
                                  <a:pt x="1877" y="3624"/>
                                </a:lnTo>
                                <a:lnTo>
                                  <a:pt x="1879" y="3626"/>
                                </a:lnTo>
                                <a:lnTo>
                                  <a:pt x="1879" y="3628"/>
                                </a:lnTo>
                                <a:lnTo>
                                  <a:pt x="1881" y="3628"/>
                                </a:lnTo>
                                <a:lnTo>
                                  <a:pt x="1881" y="3631"/>
                                </a:lnTo>
                                <a:lnTo>
                                  <a:pt x="1881" y="3628"/>
                                </a:lnTo>
                                <a:lnTo>
                                  <a:pt x="1881" y="3631"/>
                                </a:lnTo>
                                <a:lnTo>
                                  <a:pt x="1884" y="3631"/>
                                </a:lnTo>
                                <a:lnTo>
                                  <a:pt x="1884" y="3633"/>
                                </a:lnTo>
                                <a:lnTo>
                                  <a:pt x="1886" y="3633"/>
                                </a:lnTo>
                                <a:lnTo>
                                  <a:pt x="1886" y="3636"/>
                                </a:lnTo>
                                <a:lnTo>
                                  <a:pt x="1889" y="3636"/>
                                </a:lnTo>
                                <a:lnTo>
                                  <a:pt x="1889" y="3638"/>
                                </a:lnTo>
                                <a:lnTo>
                                  <a:pt x="1891" y="3638"/>
                                </a:lnTo>
                                <a:lnTo>
                                  <a:pt x="1891" y="3640"/>
                                </a:lnTo>
                                <a:lnTo>
                                  <a:pt x="1893" y="3640"/>
                                </a:lnTo>
                                <a:lnTo>
                                  <a:pt x="1893" y="3643"/>
                                </a:lnTo>
                                <a:lnTo>
                                  <a:pt x="1896" y="3643"/>
                                </a:lnTo>
                                <a:lnTo>
                                  <a:pt x="1896" y="3645"/>
                                </a:lnTo>
                                <a:lnTo>
                                  <a:pt x="1898" y="3645"/>
                                </a:lnTo>
                                <a:lnTo>
                                  <a:pt x="1898" y="3648"/>
                                </a:lnTo>
                                <a:lnTo>
                                  <a:pt x="1901" y="3648"/>
                                </a:lnTo>
                                <a:lnTo>
                                  <a:pt x="1901" y="3650"/>
                                </a:lnTo>
                                <a:lnTo>
                                  <a:pt x="1903" y="3652"/>
                                </a:lnTo>
                                <a:lnTo>
                                  <a:pt x="1903" y="3650"/>
                                </a:lnTo>
                                <a:lnTo>
                                  <a:pt x="1903" y="3652"/>
                                </a:lnTo>
                                <a:lnTo>
                                  <a:pt x="1905" y="3652"/>
                                </a:lnTo>
                                <a:lnTo>
                                  <a:pt x="1905" y="3655"/>
                                </a:lnTo>
                                <a:lnTo>
                                  <a:pt x="1908" y="3657"/>
                                </a:lnTo>
                                <a:lnTo>
                                  <a:pt x="1910" y="3660"/>
                                </a:lnTo>
                                <a:lnTo>
                                  <a:pt x="1913" y="3662"/>
                                </a:lnTo>
                                <a:lnTo>
                                  <a:pt x="1915" y="3664"/>
                                </a:lnTo>
                                <a:lnTo>
                                  <a:pt x="1915" y="3667"/>
                                </a:lnTo>
                                <a:lnTo>
                                  <a:pt x="1917" y="3667"/>
                                </a:lnTo>
                                <a:lnTo>
                                  <a:pt x="1917" y="3664"/>
                                </a:lnTo>
                                <a:lnTo>
                                  <a:pt x="1917" y="3667"/>
                                </a:lnTo>
                                <a:lnTo>
                                  <a:pt x="1920" y="3669"/>
                                </a:lnTo>
                                <a:lnTo>
                                  <a:pt x="1920" y="3667"/>
                                </a:lnTo>
                                <a:lnTo>
                                  <a:pt x="1920" y="3669"/>
                                </a:lnTo>
                                <a:lnTo>
                                  <a:pt x="1922" y="3669"/>
                                </a:lnTo>
                                <a:lnTo>
                                  <a:pt x="1922" y="3672"/>
                                </a:lnTo>
                                <a:lnTo>
                                  <a:pt x="1925" y="3672"/>
                                </a:lnTo>
                                <a:lnTo>
                                  <a:pt x="1925" y="3674"/>
                                </a:lnTo>
                                <a:lnTo>
                                  <a:pt x="1925" y="3672"/>
                                </a:lnTo>
                                <a:lnTo>
                                  <a:pt x="1925" y="3674"/>
                                </a:lnTo>
                                <a:lnTo>
                                  <a:pt x="1927" y="3674"/>
                                </a:lnTo>
                                <a:lnTo>
                                  <a:pt x="1927" y="3676"/>
                                </a:lnTo>
                                <a:lnTo>
                                  <a:pt x="1929" y="3676"/>
                                </a:lnTo>
                                <a:lnTo>
                                  <a:pt x="1929" y="3679"/>
                                </a:lnTo>
                                <a:lnTo>
                                  <a:pt x="1932" y="3679"/>
                                </a:lnTo>
                                <a:lnTo>
                                  <a:pt x="1932" y="3681"/>
                                </a:lnTo>
                                <a:lnTo>
                                  <a:pt x="1934" y="3681"/>
                                </a:lnTo>
                                <a:lnTo>
                                  <a:pt x="1934" y="3684"/>
                                </a:lnTo>
                                <a:lnTo>
                                  <a:pt x="1934" y="3681"/>
                                </a:lnTo>
                                <a:lnTo>
                                  <a:pt x="1934" y="3684"/>
                                </a:lnTo>
                                <a:lnTo>
                                  <a:pt x="1937" y="3684"/>
                                </a:lnTo>
                                <a:lnTo>
                                  <a:pt x="1937" y="3686"/>
                                </a:lnTo>
                                <a:lnTo>
                                  <a:pt x="1939" y="3686"/>
                                </a:lnTo>
                                <a:lnTo>
                                  <a:pt x="1939" y="3688"/>
                                </a:lnTo>
                                <a:lnTo>
                                  <a:pt x="1939" y="3686"/>
                                </a:lnTo>
                                <a:lnTo>
                                  <a:pt x="1939" y="3688"/>
                                </a:lnTo>
                                <a:lnTo>
                                  <a:pt x="1941" y="3688"/>
                                </a:lnTo>
                                <a:lnTo>
                                  <a:pt x="1941" y="3691"/>
                                </a:lnTo>
                                <a:lnTo>
                                  <a:pt x="1944" y="3691"/>
                                </a:lnTo>
                                <a:lnTo>
                                  <a:pt x="1944" y="3693"/>
                                </a:lnTo>
                                <a:lnTo>
                                  <a:pt x="1946" y="3693"/>
                                </a:lnTo>
                                <a:lnTo>
                                  <a:pt x="1946" y="3696"/>
                                </a:lnTo>
                                <a:lnTo>
                                  <a:pt x="1949" y="3696"/>
                                </a:lnTo>
                                <a:lnTo>
                                  <a:pt x="1949" y="3698"/>
                                </a:lnTo>
                                <a:lnTo>
                                  <a:pt x="1951" y="3698"/>
                                </a:lnTo>
                                <a:lnTo>
                                  <a:pt x="1951" y="3700"/>
                                </a:lnTo>
                                <a:lnTo>
                                  <a:pt x="1953" y="3700"/>
                                </a:lnTo>
                                <a:lnTo>
                                  <a:pt x="1953" y="3703"/>
                                </a:lnTo>
                                <a:lnTo>
                                  <a:pt x="1956" y="3703"/>
                                </a:lnTo>
                                <a:lnTo>
                                  <a:pt x="1956" y="3705"/>
                                </a:lnTo>
                                <a:lnTo>
                                  <a:pt x="1958" y="3705"/>
                                </a:lnTo>
                                <a:lnTo>
                                  <a:pt x="1958" y="3708"/>
                                </a:lnTo>
                                <a:lnTo>
                                  <a:pt x="1961" y="3705"/>
                                </a:lnTo>
                                <a:lnTo>
                                  <a:pt x="1961" y="3708"/>
                                </a:lnTo>
                                <a:lnTo>
                                  <a:pt x="1963" y="3708"/>
                                </a:lnTo>
                                <a:lnTo>
                                  <a:pt x="1963" y="3710"/>
                                </a:lnTo>
                                <a:lnTo>
                                  <a:pt x="1965" y="3710"/>
                                </a:lnTo>
                                <a:lnTo>
                                  <a:pt x="1965" y="3712"/>
                                </a:lnTo>
                                <a:lnTo>
                                  <a:pt x="1968" y="3712"/>
                                </a:lnTo>
                                <a:lnTo>
                                  <a:pt x="1968" y="3715"/>
                                </a:lnTo>
                                <a:lnTo>
                                  <a:pt x="1968" y="3712"/>
                                </a:lnTo>
                                <a:lnTo>
                                  <a:pt x="1968" y="3715"/>
                                </a:lnTo>
                                <a:lnTo>
                                  <a:pt x="1970" y="3715"/>
                                </a:lnTo>
                                <a:lnTo>
                                  <a:pt x="1970" y="3717"/>
                                </a:lnTo>
                                <a:lnTo>
                                  <a:pt x="1973" y="3717"/>
                                </a:lnTo>
                                <a:lnTo>
                                  <a:pt x="1973" y="3720"/>
                                </a:lnTo>
                                <a:lnTo>
                                  <a:pt x="1975" y="3720"/>
                                </a:lnTo>
                                <a:lnTo>
                                  <a:pt x="1975" y="3722"/>
                                </a:lnTo>
                                <a:lnTo>
                                  <a:pt x="1977" y="3722"/>
                                </a:lnTo>
                                <a:lnTo>
                                  <a:pt x="1977" y="3724"/>
                                </a:lnTo>
                                <a:lnTo>
                                  <a:pt x="1980" y="3724"/>
                                </a:lnTo>
                                <a:lnTo>
                                  <a:pt x="1980" y="3727"/>
                                </a:lnTo>
                                <a:lnTo>
                                  <a:pt x="1982" y="3727"/>
                                </a:lnTo>
                                <a:lnTo>
                                  <a:pt x="1985" y="3727"/>
                                </a:lnTo>
                                <a:lnTo>
                                  <a:pt x="1985" y="3729"/>
                                </a:lnTo>
                                <a:lnTo>
                                  <a:pt x="1987" y="3732"/>
                                </a:lnTo>
                                <a:lnTo>
                                  <a:pt x="1989" y="3732"/>
                                </a:lnTo>
                                <a:lnTo>
                                  <a:pt x="1989" y="3734"/>
                                </a:lnTo>
                                <a:lnTo>
                                  <a:pt x="1992" y="3734"/>
                                </a:lnTo>
                                <a:lnTo>
                                  <a:pt x="1992" y="3736"/>
                                </a:lnTo>
                                <a:lnTo>
                                  <a:pt x="1992" y="3734"/>
                                </a:lnTo>
                                <a:lnTo>
                                  <a:pt x="1992" y="3736"/>
                                </a:lnTo>
                                <a:lnTo>
                                  <a:pt x="1994" y="3736"/>
                                </a:lnTo>
                                <a:lnTo>
                                  <a:pt x="1994" y="3739"/>
                                </a:lnTo>
                                <a:lnTo>
                                  <a:pt x="1994" y="3736"/>
                                </a:lnTo>
                                <a:lnTo>
                                  <a:pt x="1994" y="3739"/>
                                </a:lnTo>
                                <a:lnTo>
                                  <a:pt x="1994" y="3736"/>
                                </a:lnTo>
                                <a:lnTo>
                                  <a:pt x="1994" y="3739"/>
                                </a:lnTo>
                                <a:lnTo>
                                  <a:pt x="1997" y="3739"/>
                                </a:lnTo>
                                <a:lnTo>
                                  <a:pt x="1997" y="3741"/>
                                </a:lnTo>
                                <a:lnTo>
                                  <a:pt x="1997" y="3739"/>
                                </a:lnTo>
                                <a:lnTo>
                                  <a:pt x="1997" y="3741"/>
                                </a:lnTo>
                                <a:lnTo>
                                  <a:pt x="1999" y="3741"/>
                                </a:lnTo>
                                <a:lnTo>
                                  <a:pt x="1999" y="3744"/>
                                </a:lnTo>
                                <a:lnTo>
                                  <a:pt x="2001" y="3744"/>
                                </a:lnTo>
                                <a:lnTo>
                                  <a:pt x="2001" y="3746"/>
                                </a:lnTo>
                                <a:lnTo>
                                  <a:pt x="2001" y="3744"/>
                                </a:lnTo>
                                <a:lnTo>
                                  <a:pt x="2004" y="3746"/>
                                </a:lnTo>
                                <a:lnTo>
                                  <a:pt x="2004" y="3744"/>
                                </a:lnTo>
                                <a:lnTo>
                                  <a:pt x="2004" y="3746"/>
                                </a:lnTo>
                                <a:lnTo>
                                  <a:pt x="2006" y="3746"/>
                                </a:lnTo>
                                <a:lnTo>
                                  <a:pt x="2006" y="3748"/>
                                </a:lnTo>
                                <a:lnTo>
                                  <a:pt x="2006" y="3746"/>
                                </a:lnTo>
                                <a:lnTo>
                                  <a:pt x="2006" y="3748"/>
                                </a:lnTo>
                                <a:lnTo>
                                  <a:pt x="2009" y="3748"/>
                                </a:lnTo>
                                <a:lnTo>
                                  <a:pt x="2009" y="3751"/>
                                </a:lnTo>
                                <a:lnTo>
                                  <a:pt x="2011" y="3751"/>
                                </a:lnTo>
                                <a:lnTo>
                                  <a:pt x="2011" y="3753"/>
                                </a:lnTo>
                                <a:lnTo>
                                  <a:pt x="2011" y="3751"/>
                                </a:lnTo>
                                <a:lnTo>
                                  <a:pt x="2011" y="3753"/>
                                </a:lnTo>
                                <a:lnTo>
                                  <a:pt x="2013" y="3753"/>
                                </a:lnTo>
                                <a:lnTo>
                                  <a:pt x="2016" y="3753"/>
                                </a:lnTo>
                                <a:lnTo>
                                  <a:pt x="2016" y="3756"/>
                                </a:lnTo>
                                <a:lnTo>
                                  <a:pt x="2018" y="3756"/>
                                </a:lnTo>
                                <a:lnTo>
                                  <a:pt x="2018" y="3758"/>
                                </a:lnTo>
                                <a:lnTo>
                                  <a:pt x="2018" y="3756"/>
                                </a:lnTo>
                                <a:lnTo>
                                  <a:pt x="2018" y="3758"/>
                                </a:lnTo>
                                <a:lnTo>
                                  <a:pt x="2021" y="3758"/>
                                </a:lnTo>
                                <a:lnTo>
                                  <a:pt x="2021" y="3760"/>
                                </a:lnTo>
                                <a:lnTo>
                                  <a:pt x="2021" y="3758"/>
                                </a:lnTo>
                                <a:lnTo>
                                  <a:pt x="2021" y="3760"/>
                                </a:lnTo>
                                <a:lnTo>
                                  <a:pt x="2023" y="3760"/>
                                </a:lnTo>
                                <a:lnTo>
                                  <a:pt x="2023" y="3763"/>
                                </a:lnTo>
                                <a:lnTo>
                                  <a:pt x="2023" y="3760"/>
                                </a:lnTo>
                                <a:lnTo>
                                  <a:pt x="2023" y="3763"/>
                                </a:lnTo>
                                <a:lnTo>
                                  <a:pt x="2025" y="3763"/>
                                </a:lnTo>
                                <a:lnTo>
                                  <a:pt x="2025" y="3765"/>
                                </a:lnTo>
                                <a:lnTo>
                                  <a:pt x="2025" y="3763"/>
                                </a:lnTo>
                                <a:lnTo>
                                  <a:pt x="2025" y="3765"/>
                                </a:lnTo>
                                <a:lnTo>
                                  <a:pt x="2028" y="3765"/>
                                </a:lnTo>
                                <a:lnTo>
                                  <a:pt x="2028" y="3763"/>
                                </a:lnTo>
                                <a:lnTo>
                                  <a:pt x="2028" y="3765"/>
                                </a:lnTo>
                                <a:lnTo>
                                  <a:pt x="2030" y="3765"/>
                                </a:lnTo>
                                <a:lnTo>
                                  <a:pt x="2030" y="3768"/>
                                </a:lnTo>
                                <a:lnTo>
                                  <a:pt x="2030" y="3765"/>
                                </a:lnTo>
                                <a:lnTo>
                                  <a:pt x="2030" y="3768"/>
                                </a:lnTo>
                                <a:lnTo>
                                  <a:pt x="2033" y="3768"/>
                                </a:lnTo>
                                <a:lnTo>
                                  <a:pt x="2033" y="3770"/>
                                </a:lnTo>
                                <a:lnTo>
                                  <a:pt x="2033" y="3768"/>
                                </a:lnTo>
                                <a:lnTo>
                                  <a:pt x="2033" y="3770"/>
                                </a:lnTo>
                                <a:lnTo>
                                  <a:pt x="2035" y="3770"/>
                                </a:lnTo>
                                <a:lnTo>
                                  <a:pt x="2035" y="3772"/>
                                </a:lnTo>
                                <a:lnTo>
                                  <a:pt x="2035" y="3770"/>
                                </a:lnTo>
                                <a:lnTo>
                                  <a:pt x="2035" y="3772"/>
                                </a:lnTo>
                                <a:lnTo>
                                  <a:pt x="2037" y="3772"/>
                                </a:lnTo>
                                <a:lnTo>
                                  <a:pt x="2040" y="3772"/>
                                </a:lnTo>
                                <a:lnTo>
                                  <a:pt x="2040" y="3775"/>
                                </a:lnTo>
                                <a:lnTo>
                                  <a:pt x="2042" y="3777"/>
                                </a:lnTo>
                                <a:lnTo>
                                  <a:pt x="2042" y="3775"/>
                                </a:lnTo>
                                <a:lnTo>
                                  <a:pt x="2042" y="3777"/>
                                </a:lnTo>
                                <a:lnTo>
                                  <a:pt x="2045" y="3777"/>
                                </a:lnTo>
                                <a:lnTo>
                                  <a:pt x="2045" y="3780"/>
                                </a:lnTo>
                                <a:lnTo>
                                  <a:pt x="2047" y="3780"/>
                                </a:lnTo>
                                <a:lnTo>
                                  <a:pt x="2047" y="3782"/>
                                </a:lnTo>
                                <a:lnTo>
                                  <a:pt x="2047" y="3780"/>
                                </a:lnTo>
                                <a:lnTo>
                                  <a:pt x="2049" y="3780"/>
                                </a:lnTo>
                                <a:lnTo>
                                  <a:pt x="2049" y="3782"/>
                                </a:lnTo>
                                <a:lnTo>
                                  <a:pt x="2052" y="3782"/>
                                </a:lnTo>
                                <a:lnTo>
                                  <a:pt x="2052" y="3784"/>
                                </a:lnTo>
                                <a:lnTo>
                                  <a:pt x="2054" y="3784"/>
                                </a:lnTo>
                                <a:lnTo>
                                  <a:pt x="2054" y="3787"/>
                                </a:lnTo>
                                <a:lnTo>
                                  <a:pt x="2054" y="3784"/>
                                </a:lnTo>
                                <a:lnTo>
                                  <a:pt x="2054" y="3787"/>
                                </a:lnTo>
                                <a:lnTo>
                                  <a:pt x="2057" y="3787"/>
                                </a:lnTo>
                                <a:lnTo>
                                  <a:pt x="2057" y="3789"/>
                                </a:lnTo>
                                <a:lnTo>
                                  <a:pt x="2059" y="3789"/>
                                </a:lnTo>
                                <a:lnTo>
                                  <a:pt x="2061" y="3789"/>
                                </a:lnTo>
                                <a:lnTo>
                                  <a:pt x="2061" y="3792"/>
                                </a:lnTo>
                                <a:lnTo>
                                  <a:pt x="2064" y="3792"/>
                                </a:lnTo>
                                <a:lnTo>
                                  <a:pt x="2064" y="3794"/>
                                </a:lnTo>
                                <a:lnTo>
                                  <a:pt x="2066" y="3794"/>
                                </a:lnTo>
                                <a:lnTo>
                                  <a:pt x="2066" y="3796"/>
                                </a:lnTo>
                                <a:lnTo>
                                  <a:pt x="2069" y="3796"/>
                                </a:lnTo>
                                <a:lnTo>
                                  <a:pt x="2071" y="3799"/>
                                </a:lnTo>
                                <a:lnTo>
                                  <a:pt x="2071" y="3796"/>
                                </a:lnTo>
                                <a:lnTo>
                                  <a:pt x="2071" y="3799"/>
                                </a:lnTo>
                                <a:lnTo>
                                  <a:pt x="2073" y="3799"/>
                                </a:lnTo>
                                <a:lnTo>
                                  <a:pt x="2073" y="3801"/>
                                </a:lnTo>
                                <a:lnTo>
                                  <a:pt x="2073" y="3799"/>
                                </a:lnTo>
                                <a:lnTo>
                                  <a:pt x="2073" y="3801"/>
                                </a:lnTo>
                                <a:lnTo>
                                  <a:pt x="2076" y="3801"/>
                                </a:lnTo>
                                <a:lnTo>
                                  <a:pt x="2076" y="3804"/>
                                </a:lnTo>
                                <a:lnTo>
                                  <a:pt x="2078" y="3804"/>
                                </a:lnTo>
                                <a:lnTo>
                                  <a:pt x="2081" y="3804"/>
                                </a:lnTo>
                                <a:lnTo>
                                  <a:pt x="2081" y="3806"/>
                                </a:lnTo>
                                <a:lnTo>
                                  <a:pt x="2081" y="3804"/>
                                </a:lnTo>
                                <a:lnTo>
                                  <a:pt x="2081" y="3806"/>
                                </a:lnTo>
                                <a:lnTo>
                                  <a:pt x="2083" y="3806"/>
                                </a:lnTo>
                                <a:lnTo>
                                  <a:pt x="2083" y="3808"/>
                                </a:lnTo>
                                <a:lnTo>
                                  <a:pt x="2083" y="3806"/>
                                </a:lnTo>
                                <a:lnTo>
                                  <a:pt x="2083" y="3808"/>
                                </a:lnTo>
                                <a:lnTo>
                                  <a:pt x="2085" y="3808"/>
                                </a:lnTo>
                                <a:lnTo>
                                  <a:pt x="2088" y="3808"/>
                                </a:lnTo>
                                <a:lnTo>
                                  <a:pt x="2088" y="3811"/>
                                </a:lnTo>
                                <a:lnTo>
                                  <a:pt x="2088" y="3808"/>
                                </a:lnTo>
                                <a:lnTo>
                                  <a:pt x="2088" y="3811"/>
                                </a:lnTo>
                                <a:lnTo>
                                  <a:pt x="2090" y="3811"/>
                                </a:lnTo>
                                <a:lnTo>
                                  <a:pt x="2090" y="3813"/>
                                </a:lnTo>
                                <a:lnTo>
                                  <a:pt x="2090" y="3811"/>
                                </a:lnTo>
                                <a:lnTo>
                                  <a:pt x="2090" y="3813"/>
                                </a:lnTo>
                                <a:lnTo>
                                  <a:pt x="2093" y="3813"/>
                                </a:lnTo>
                                <a:lnTo>
                                  <a:pt x="2093" y="3816"/>
                                </a:lnTo>
                                <a:lnTo>
                                  <a:pt x="2095" y="3816"/>
                                </a:lnTo>
                                <a:lnTo>
                                  <a:pt x="2095" y="3818"/>
                                </a:lnTo>
                                <a:lnTo>
                                  <a:pt x="2097" y="3818"/>
                                </a:lnTo>
                                <a:lnTo>
                                  <a:pt x="2100" y="3818"/>
                                </a:lnTo>
                                <a:lnTo>
                                  <a:pt x="2100" y="3820"/>
                                </a:lnTo>
                                <a:lnTo>
                                  <a:pt x="2102" y="3820"/>
                                </a:lnTo>
                                <a:lnTo>
                                  <a:pt x="2102" y="3823"/>
                                </a:lnTo>
                                <a:lnTo>
                                  <a:pt x="2105" y="3823"/>
                                </a:lnTo>
                                <a:lnTo>
                                  <a:pt x="2107" y="3825"/>
                                </a:lnTo>
                                <a:lnTo>
                                  <a:pt x="2109" y="3825"/>
                                </a:lnTo>
                                <a:lnTo>
                                  <a:pt x="2109" y="3828"/>
                                </a:lnTo>
                                <a:lnTo>
                                  <a:pt x="2109" y="3825"/>
                                </a:lnTo>
                                <a:lnTo>
                                  <a:pt x="2109" y="3828"/>
                                </a:lnTo>
                                <a:lnTo>
                                  <a:pt x="2112" y="3828"/>
                                </a:lnTo>
                                <a:lnTo>
                                  <a:pt x="2114" y="3828"/>
                                </a:lnTo>
                                <a:lnTo>
                                  <a:pt x="2114" y="3830"/>
                                </a:lnTo>
                                <a:lnTo>
                                  <a:pt x="2117" y="3830"/>
                                </a:lnTo>
                                <a:lnTo>
                                  <a:pt x="2117" y="3832"/>
                                </a:lnTo>
                                <a:lnTo>
                                  <a:pt x="2117" y="3830"/>
                                </a:lnTo>
                                <a:lnTo>
                                  <a:pt x="2117" y="3832"/>
                                </a:lnTo>
                                <a:lnTo>
                                  <a:pt x="2119" y="3832"/>
                                </a:lnTo>
                                <a:lnTo>
                                  <a:pt x="2121" y="3832"/>
                                </a:lnTo>
                                <a:lnTo>
                                  <a:pt x="2121" y="3835"/>
                                </a:lnTo>
                                <a:lnTo>
                                  <a:pt x="2121" y="3832"/>
                                </a:lnTo>
                                <a:lnTo>
                                  <a:pt x="2121" y="3835"/>
                                </a:lnTo>
                                <a:lnTo>
                                  <a:pt x="2124" y="3835"/>
                                </a:lnTo>
                                <a:lnTo>
                                  <a:pt x="2124" y="3837"/>
                                </a:lnTo>
                                <a:lnTo>
                                  <a:pt x="2124" y="3835"/>
                                </a:lnTo>
                                <a:lnTo>
                                  <a:pt x="2124" y="3837"/>
                                </a:lnTo>
                                <a:lnTo>
                                  <a:pt x="2126" y="3837"/>
                                </a:lnTo>
                                <a:lnTo>
                                  <a:pt x="2129" y="3837"/>
                                </a:lnTo>
                                <a:lnTo>
                                  <a:pt x="2129" y="3840"/>
                                </a:lnTo>
                                <a:lnTo>
                                  <a:pt x="2131" y="3840"/>
                                </a:lnTo>
                                <a:lnTo>
                                  <a:pt x="2133" y="3842"/>
                                </a:lnTo>
                                <a:lnTo>
                                  <a:pt x="2136" y="3842"/>
                                </a:lnTo>
                                <a:lnTo>
                                  <a:pt x="2136" y="3844"/>
                                </a:lnTo>
                                <a:lnTo>
                                  <a:pt x="2136" y="3842"/>
                                </a:lnTo>
                                <a:lnTo>
                                  <a:pt x="2136" y="3844"/>
                                </a:lnTo>
                                <a:lnTo>
                                  <a:pt x="2138" y="3844"/>
                                </a:lnTo>
                                <a:lnTo>
                                  <a:pt x="2141" y="3847"/>
                                </a:lnTo>
                                <a:lnTo>
                                  <a:pt x="2141" y="3844"/>
                                </a:lnTo>
                                <a:lnTo>
                                  <a:pt x="2141" y="3847"/>
                                </a:lnTo>
                                <a:lnTo>
                                  <a:pt x="2141" y="3844"/>
                                </a:lnTo>
                                <a:lnTo>
                                  <a:pt x="2141" y="3847"/>
                                </a:lnTo>
                                <a:lnTo>
                                  <a:pt x="2143" y="3847"/>
                                </a:lnTo>
                                <a:lnTo>
                                  <a:pt x="2143" y="3849"/>
                                </a:lnTo>
                                <a:lnTo>
                                  <a:pt x="2145" y="3849"/>
                                </a:lnTo>
                                <a:lnTo>
                                  <a:pt x="2148" y="3849"/>
                                </a:lnTo>
                                <a:lnTo>
                                  <a:pt x="2148" y="3852"/>
                                </a:lnTo>
                                <a:lnTo>
                                  <a:pt x="2148" y="3849"/>
                                </a:lnTo>
                                <a:lnTo>
                                  <a:pt x="2148" y="3852"/>
                                </a:lnTo>
                                <a:lnTo>
                                  <a:pt x="2148" y="3849"/>
                                </a:lnTo>
                                <a:lnTo>
                                  <a:pt x="2148" y="3852"/>
                                </a:lnTo>
                                <a:lnTo>
                                  <a:pt x="2150" y="3852"/>
                                </a:lnTo>
                                <a:lnTo>
                                  <a:pt x="2150" y="3854"/>
                                </a:lnTo>
                                <a:lnTo>
                                  <a:pt x="2150" y="3852"/>
                                </a:lnTo>
                                <a:lnTo>
                                  <a:pt x="2150" y="3854"/>
                                </a:lnTo>
                                <a:lnTo>
                                  <a:pt x="2153" y="3854"/>
                                </a:lnTo>
                                <a:lnTo>
                                  <a:pt x="2155" y="3854"/>
                                </a:lnTo>
                                <a:lnTo>
                                  <a:pt x="2155" y="3856"/>
                                </a:lnTo>
                                <a:lnTo>
                                  <a:pt x="2155" y="3854"/>
                                </a:lnTo>
                                <a:lnTo>
                                  <a:pt x="2155" y="3856"/>
                                </a:lnTo>
                                <a:lnTo>
                                  <a:pt x="2157" y="3856"/>
                                </a:lnTo>
                                <a:lnTo>
                                  <a:pt x="2160" y="3859"/>
                                </a:lnTo>
                                <a:lnTo>
                                  <a:pt x="2162" y="3859"/>
                                </a:lnTo>
                                <a:lnTo>
                                  <a:pt x="2162" y="3861"/>
                                </a:lnTo>
                                <a:lnTo>
                                  <a:pt x="2162" y="3859"/>
                                </a:lnTo>
                                <a:lnTo>
                                  <a:pt x="2162" y="3861"/>
                                </a:lnTo>
                                <a:lnTo>
                                  <a:pt x="2165" y="3861"/>
                                </a:lnTo>
                                <a:lnTo>
                                  <a:pt x="2167" y="3861"/>
                                </a:lnTo>
                                <a:lnTo>
                                  <a:pt x="2167" y="3864"/>
                                </a:lnTo>
                                <a:lnTo>
                                  <a:pt x="2167" y="3861"/>
                                </a:lnTo>
                                <a:lnTo>
                                  <a:pt x="2167" y="3864"/>
                                </a:lnTo>
                                <a:lnTo>
                                  <a:pt x="2169" y="3864"/>
                                </a:lnTo>
                                <a:lnTo>
                                  <a:pt x="2169" y="3866"/>
                                </a:lnTo>
                                <a:lnTo>
                                  <a:pt x="2169" y="3864"/>
                                </a:lnTo>
                                <a:lnTo>
                                  <a:pt x="2172" y="3866"/>
                                </a:lnTo>
                                <a:lnTo>
                                  <a:pt x="2174" y="3866"/>
                                </a:lnTo>
                                <a:lnTo>
                                  <a:pt x="2174" y="3868"/>
                                </a:lnTo>
                                <a:lnTo>
                                  <a:pt x="2177" y="3868"/>
                                </a:lnTo>
                                <a:lnTo>
                                  <a:pt x="2179" y="3868"/>
                                </a:lnTo>
                                <a:lnTo>
                                  <a:pt x="2179" y="3871"/>
                                </a:lnTo>
                                <a:lnTo>
                                  <a:pt x="2181" y="3871"/>
                                </a:lnTo>
                                <a:lnTo>
                                  <a:pt x="2181" y="3873"/>
                                </a:lnTo>
                                <a:lnTo>
                                  <a:pt x="2181" y="3871"/>
                                </a:lnTo>
                                <a:lnTo>
                                  <a:pt x="2184" y="3873"/>
                                </a:lnTo>
                                <a:lnTo>
                                  <a:pt x="2186" y="3873"/>
                                </a:lnTo>
                                <a:lnTo>
                                  <a:pt x="2186" y="3876"/>
                                </a:lnTo>
                                <a:lnTo>
                                  <a:pt x="2189" y="3876"/>
                                </a:lnTo>
                                <a:lnTo>
                                  <a:pt x="2191" y="3876"/>
                                </a:lnTo>
                                <a:lnTo>
                                  <a:pt x="2191" y="3878"/>
                                </a:lnTo>
                                <a:lnTo>
                                  <a:pt x="2193" y="3878"/>
                                </a:lnTo>
                                <a:lnTo>
                                  <a:pt x="2193" y="3880"/>
                                </a:lnTo>
                                <a:lnTo>
                                  <a:pt x="2193" y="3878"/>
                                </a:lnTo>
                                <a:lnTo>
                                  <a:pt x="2196" y="3880"/>
                                </a:lnTo>
                                <a:lnTo>
                                  <a:pt x="2198" y="3880"/>
                                </a:lnTo>
                                <a:lnTo>
                                  <a:pt x="2198" y="3883"/>
                                </a:lnTo>
                                <a:lnTo>
                                  <a:pt x="2201" y="3883"/>
                                </a:lnTo>
                                <a:lnTo>
                                  <a:pt x="2203" y="3883"/>
                                </a:lnTo>
                                <a:lnTo>
                                  <a:pt x="2203" y="3885"/>
                                </a:lnTo>
                                <a:lnTo>
                                  <a:pt x="2203" y="3883"/>
                                </a:lnTo>
                                <a:lnTo>
                                  <a:pt x="2203" y="3885"/>
                                </a:lnTo>
                                <a:lnTo>
                                  <a:pt x="2205" y="3885"/>
                                </a:lnTo>
                                <a:lnTo>
                                  <a:pt x="2208" y="3888"/>
                                </a:lnTo>
                                <a:lnTo>
                                  <a:pt x="2210" y="3888"/>
                                </a:lnTo>
                                <a:lnTo>
                                  <a:pt x="2210" y="3890"/>
                                </a:lnTo>
                                <a:lnTo>
                                  <a:pt x="2210" y="3888"/>
                                </a:lnTo>
                                <a:lnTo>
                                  <a:pt x="2210" y="3890"/>
                                </a:lnTo>
                                <a:lnTo>
                                  <a:pt x="2213" y="3890"/>
                                </a:lnTo>
                                <a:lnTo>
                                  <a:pt x="2213" y="3892"/>
                                </a:lnTo>
                                <a:lnTo>
                                  <a:pt x="2215" y="3892"/>
                                </a:lnTo>
                                <a:lnTo>
                                  <a:pt x="2217" y="3892"/>
                                </a:lnTo>
                                <a:lnTo>
                                  <a:pt x="2217" y="3895"/>
                                </a:lnTo>
                                <a:lnTo>
                                  <a:pt x="2220" y="3895"/>
                                </a:lnTo>
                                <a:lnTo>
                                  <a:pt x="2222" y="3895"/>
                                </a:lnTo>
                                <a:lnTo>
                                  <a:pt x="2222" y="3897"/>
                                </a:lnTo>
                                <a:lnTo>
                                  <a:pt x="2222" y="3895"/>
                                </a:lnTo>
                                <a:lnTo>
                                  <a:pt x="2222" y="3897"/>
                                </a:lnTo>
                                <a:lnTo>
                                  <a:pt x="2225" y="3897"/>
                                </a:lnTo>
                                <a:lnTo>
                                  <a:pt x="2225" y="3900"/>
                                </a:lnTo>
                                <a:lnTo>
                                  <a:pt x="2225" y="3897"/>
                                </a:lnTo>
                                <a:lnTo>
                                  <a:pt x="2225" y="3900"/>
                                </a:lnTo>
                                <a:lnTo>
                                  <a:pt x="2227" y="3900"/>
                                </a:lnTo>
                                <a:lnTo>
                                  <a:pt x="2229" y="3900"/>
                                </a:lnTo>
                                <a:lnTo>
                                  <a:pt x="2229" y="3902"/>
                                </a:lnTo>
                                <a:lnTo>
                                  <a:pt x="2232" y="3902"/>
                                </a:lnTo>
                                <a:lnTo>
                                  <a:pt x="2234" y="3902"/>
                                </a:lnTo>
                                <a:lnTo>
                                  <a:pt x="2234" y="3904"/>
                                </a:lnTo>
                                <a:lnTo>
                                  <a:pt x="2234" y="3902"/>
                                </a:lnTo>
                                <a:lnTo>
                                  <a:pt x="2234" y="3904"/>
                                </a:lnTo>
                                <a:lnTo>
                                  <a:pt x="2237" y="3904"/>
                                </a:lnTo>
                                <a:lnTo>
                                  <a:pt x="2239" y="3904"/>
                                </a:lnTo>
                                <a:lnTo>
                                  <a:pt x="2239" y="3907"/>
                                </a:lnTo>
                                <a:lnTo>
                                  <a:pt x="2239" y="3904"/>
                                </a:lnTo>
                                <a:lnTo>
                                  <a:pt x="2239" y="3907"/>
                                </a:lnTo>
                                <a:lnTo>
                                  <a:pt x="2241" y="3907"/>
                                </a:lnTo>
                                <a:lnTo>
                                  <a:pt x="2244" y="3907"/>
                                </a:lnTo>
                                <a:lnTo>
                                  <a:pt x="2244" y="3909"/>
                                </a:lnTo>
                                <a:lnTo>
                                  <a:pt x="2246" y="3909"/>
                                </a:lnTo>
                                <a:lnTo>
                                  <a:pt x="2249" y="3909"/>
                                </a:lnTo>
                                <a:lnTo>
                                  <a:pt x="2249" y="3912"/>
                                </a:lnTo>
                                <a:lnTo>
                                  <a:pt x="2251" y="3912"/>
                                </a:lnTo>
                                <a:lnTo>
                                  <a:pt x="2253" y="3914"/>
                                </a:lnTo>
                                <a:lnTo>
                                  <a:pt x="2253" y="3912"/>
                                </a:lnTo>
                                <a:lnTo>
                                  <a:pt x="2253" y="3914"/>
                                </a:lnTo>
                                <a:lnTo>
                                  <a:pt x="2256" y="3914"/>
                                </a:lnTo>
                                <a:lnTo>
                                  <a:pt x="2256" y="3916"/>
                                </a:lnTo>
                                <a:lnTo>
                                  <a:pt x="2256" y="3914"/>
                                </a:lnTo>
                                <a:lnTo>
                                  <a:pt x="2258" y="3914"/>
                                </a:lnTo>
                                <a:lnTo>
                                  <a:pt x="2258" y="3916"/>
                                </a:lnTo>
                                <a:lnTo>
                                  <a:pt x="2261" y="3916"/>
                                </a:lnTo>
                                <a:lnTo>
                                  <a:pt x="2261" y="3919"/>
                                </a:lnTo>
                                <a:lnTo>
                                  <a:pt x="2261" y="3916"/>
                                </a:lnTo>
                                <a:lnTo>
                                  <a:pt x="2261" y="3919"/>
                                </a:lnTo>
                                <a:lnTo>
                                  <a:pt x="2263" y="3919"/>
                                </a:lnTo>
                                <a:lnTo>
                                  <a:pt x="2265" y="3919"/>
                                </a:lnTo>
                                <a:lnTo>
                                  <a:pt x="2268" y="3921"/>
                                </a:lnTo>
                                <a:lnTo>
                                  <a:pt x="2268" y="3919"/>
                                </a:lnTo>
                                <a:lnTo>
                                  <a:pt x="2268" y="3921"/>
                                </a:lnTo>
                                <a:lnTo>
                                  <a:pt x="2270" y="3921"/>
                                </a:lnTo>
                                <a:lnTo>
                                  <a:pt x="2270" y="3924"/>
                                </a:lnTo>
                                <a:lnTo>
                                  <a:pt x="2270" y="3921"/>
                                </a:lnTo>
                                <a:lnTo>
                                  <a:pt x="2270" y="3924"/>
                                </a:lnTo>
                                <a:lnTo>
                                  <a:pt x="2273" y="3924"/>
                                </a:lnTo>
                                <a:lnTo>
                                  <a:pt x="2275" y="3924"/>
                                </a:lnTo>
                                <a:lnTo>
                                  <a:pt x="2275" y="3926"/>
                                </a:lnTo>
                                <a:lnTo>
                                  <a:pt x="2277" y="3926"/>
                                </a:lnTo>
                                <a:lnTo>
                                  <a:pt x="2280" y="3926"/>
                                </a:lnTo>
                                <a:lnTo>
                                  <a:pt x="2280" y="3928"/>
                                </a:lnTo>
                                <a:lnTo>
                                  <a:pt x="2282" y="3928"/>
                                </a:lnTo>
                                <a:lnTo>
                                  <a:pt x="2285" y="3928"/>
                                </a:lnTo>
                                <a:lnTo>
                                  <a:pt x="2285" y="3931"/>
                                </a:lnTo>
                                <a:lnTo>
                                  <a:pt x="2285" y="3928"/>
                                </a:lnTo>
                                <a:lnTo>
                                  <a:pt x="2285" y="3931"/>
                                </a:lnTo>
                                <a:lnTo>
                                  <a:pt x="2287" y="3931"/>
                                </a:lnTo>
                                <a:lnTo>
                                  <a:pt x="2289" y="3931"/>
                                </a:lnTo>
                                <a:lnTo>
                                  <a:pt x="2289" y="3933"/>
                                </a:lnTo>
                                <a:lnTo>
                                  <a:pt x="2289" y="3931"/>
                                </a:lnTo>
                                <a:lnTo>
                                  <a:pt x="2289" y="3933"/>
                                </a:lnTo>
                                <a:lnTo>
                                  <a:pt x="2292" y="3933"/>
                                </a:lnTo>
                                <a:lnTo>
                                  <a:pt x="2294" y="3933"/>
                                </a:lnTo>
                                <a:lnTo>
                                  <a:pt x="2294" y="3936"/>
                                </a:lnTo>
                                <a:lnTo>
                                  <a:pt x="2294" y="3933"/>
                                </a:lnTo>
                                <a:lnTo>
                                  <a:pt x="2294" y="3936"/>
                                </a:lnTo>
                                <a:lnTo>
                                  <a:pt x="2297" y="3936"/>
                                </a:lnTo>
                                <a:lnTo>
                                  <a:pt x="2299" y="3936"/>
                                </a:lnTo>
                                <a:lnTo>
                                  <a:pt x="2299" y="3938"/>
                                </a:lnTo>
                                <a:lnTo>
                                  <a:pt x="2299" y="3936"/>
                                </a:lnTo>
                                <a:lnTo>
                                  <a:pt x="2299" y="3938"/>
                                </a:lnTo>
                                <a:lnTo>
                                  <a:pt x="2301" y="3938"/>
                                </a:lnTo>
                                <a:lnTo>
                                  <a:pt x="2304" y="3938"/>
                                </a:lnTo>
                                <a:lnTo>
                                  <a:pt x="2304" y="3940"/>
                                </a:lnTo>
                                <a:lnTo>
                                  <a:pt x="2304" y="3938"/>
                                </a:lnTo>
                                <a:lnTo>
                                  <a:pt x="2304" y="3940"/>
                                </a:lnTo>
                                <a:lnTo>
                                  <a:pt x="2306" y="3940"/>
                                </a:lnTo>
                                <a:lnTo>
                                  <a:pt x="2309" y="3940"/>
                                </a:lnTo>
                                <a:lnTo>
                                  <a:pt x="2309" y="3943"/>
                                </a:lnTo>
                                <a:lnTo>
                                  <a:pt x="2309" y="3940"/>
                                </a:lnTo>
                                <a:lnTo>
                                  <a:pt x="2309" y="3943"/>
                                </a:lnTo>
                                <a:lnTo>
                                  <a:pt x="2309" y="3940"/>
                                </a:lnTo>
                                <a:lnTo>
                                  <a:pt x="2309" y="3943"/>
                                </a:lnTo>
                                <a:lnTo>
                                  <a:pt x="2311" y="3943"/>
                                </a:lnTo>
                                <a:lnTo>
                                  <a:pt x="2313" y="3943"/>
                                </a:lnTo>
                                <a:lnTo>
                                  <a:pt x="2313" y="3945"/>
                                </a:lnTo>
                                <a:lnTo>
                                  <a:pt x="2313" y="3943"/>
                                </a:lnTo>
                                <a:lnTo>
                                  <a:pt x="2313" y="3945"/>
                                </a:lnTo>
                                <a:lnTo>
                                  <a:pt x="2313" y="3943"/>
                                </a:lnTo>
                                <a:lnTo>
                                  <a:pt x="2313" y="3945"/>
                                </a:lnTo>
                                <a:lnTo>
                                  <a:pt x="2316" y="3945"/>
                                </a:lnTo>
                                <a:lnTo>
                                  <a:pt x="2316" y="3948"/>
                                </a:lnTo>
                                <a:lnTo>
                                  <a:pt x="2318" y="3945"/>
                                </a:lnTo>
                                <a:lnTo>
                                  <a:pt x="2318" y="3948"/>
                                </a:lnTo>
                                <a:lnTo>
                                  <a:pt x="2318" y="3945"/>
                                </a:lnTo>
                                <a:lnTo>
                                  <a:pt x="2318" y="3948"/>
                                </a:lnTo>
                                <a:lnTo>
                                  <a:pt x="2321" y="3948"/>
                                </a:lnTo>
                                <a:lnTo>
                                  <a:pt x="2323" y="3948"/>
                                </a:lnTo>
                                <a:lnTo>
                                  <a:pt x="2323" y="3950"/>
                                </a:lnTo>
                                <a:lnTo>
                                  <a:pt x="2323" y="3948"/>
                                </a:lnTo>
                                <a:lnTo>
                                  <a:pt x="2323" y="3950"/>
                                </a:lnTo>
                                <a:lnTo>
                                  <a:pt x="2325" y="3950"/>
                                </a:lnTo>
                                <a:lnTo>
                                  <a:pt x="2328" y="3950"/>
                                </a:lnTo>
                                <a:lnTo>
                                  <a:pt x="2328" y="3952"/>
                                </a:lnTo>
                                <a:lnTo>
                                  <a:pt x="2328" y="3950"/>
                                </a:lnTo>
                                <a:lnTo>
                                  <a:pt x="2328" y="3952"/>
                                </a:lnTo>
                                <a:lnTo>
                                  <a:pt x="2328" y="3950"/>
                                </a:lnTo>
                                <a:lnTo>
                                  <a:pt x="2328" y="3952"/>
                                </a:lnTo>
                                <a:lnTo>
                                  <a:pt x="2328" y="3950"/>
                                </a:lnTo>
                                <a:lnTo>
                                  <a:pt x="2328" y="3952"/>
                                </a:lnTo>
                                <a:lnTo>
                                  <a:pt x="2330" y="3952"/>
                                </a:lnTo>
                                <a:lnTo>
                                  <a:pt x="2333" y="3952"/>
                                </a:lnTo>
                                <a:lnTo>
                                  <a:pt x="2333" y="3955"/>
                                </a:lnTo>
                                <a:lnTo>
                                  <a:pt x="2335" y="3955"/>
                                </a:lnTo>
                                <a:lnTo>
                                  <a:pt x="2337" y="3955"/>
                                </a:lnTo>
                                <a:lnTo>
                                  <a:pt x="2337" y="3957"/>
                                </a:lnTo>
                                <a:lnTo>
                                  <a:pt x="2337" y="3955"/>
                                </a:lnTo>
                                <a:lnTo>
                                  <a:pt x="2340" y="3957"/>
                                </a:lnTo>
                                <a:lnTo>
                                  <a:pt x="2342" y="3957"/>
                                </a:lnTo>
                                <a:lnTo>
                                  <a:pt x="2345" y="3957"/>
                                </a:lnTo>
                                <a:lnTo>
                                  <a:pt x="2345" y="3960"/>
                                </a:lnTo>
                                <a:lnTo>
                                  <a:pt x="2347" y="3960"/>
                                </a:lnTo>
                                <a:lnTo>
                                  <a:pt x="2347" y="3962"/>
                                </a:lnTo>
                                <a:lnTo>
                                  <a:pt x="2347" y="3960"/>
                                </a:lnTo>
                                <a:lnTo>
                                  <a:pt x="2349" y="3960"/>
                                </a:lnTo>
                                <a:lnTo>
                                  <a:pt x="2349" y="3962"/>
                                </a:lnTo>
                                <a:lnTo>
                                  <a:pt x="2349" y="3960"/>
                                </a:lnTo>
                                <a:lnTo>
                                  <a:pt x="2349" y="3962"/>
                                </a:lnTo>
                                <a:lnTo>
                                  <a:pt x="2352" y="3962"/>
                                </a:lnTo>
                                <a:lnTo>
                                  <a:pt x="2354" y="3962"/>
                                </a:lnTo>
                                <a:lnTo>
                                  <a:pt x="2354" y="3964"/>
                                </a:lnTo>
                                <a:lnTo>
                                  <a:pt x="2354" y="3962"/>
                                </a:lnTo>
                                <a:lnTo>
                                  <a:pt x="2354" y="3964"/>
                                </a:lnTo>
                                <a:lnTo>
                                  <a:pt x="2357" y="3964"/>
                                </a:lnTo>
                                <a:lnTo>
                                  <a:pt x="2359" y="3964"/>
                                </a:lnTo>
                                <a:lnTo>
                                  <a:pt x="2359" y="3967"/>
                                </a:lnTo>
                                <a:lnTo>
                                  <a:pt x="2359" y="3964"/>
                                </a:lnTo>
                                <a:lnTo>
                                  <a:pt x="2359" y="3967"/>
                                </a:lnTo>
                                <a:lnTo>
                                  <a:pt x="2359" y="3964"/>
                                </a:lnTo>
                                <a:lnTo>
                                  <a:pt x="2359" y="3967"/>
                                </a:lnTo>
                                <a:lnTo>
                                  <a:pt x="2361" y="3967"/>
                                </a:lnTo>
                                <a:lnTo>
                                  <a:pt x="2364" y="3967"/>
                                </a:lnTo>
                                <a:lnTo>
                                  <a:pt x="2364" y="3969"/>
                                </a:lnTo>
                                <a:lnTo>
                                  <a:pt x="2364" y="3967"/>
                                </a:lnTo>
                                <a:lnTo>
                                  <a:pt x="2364" y="3969"/>
                                </a:lnTo>
                                <a:lnTo>
                                  <a:pt x="2366" y="3969"/>
                                </a:lnTo>
                                <a:lnTo>
                                  <a:pt x="2369" y="3969"/>
                                </a:lnTo>
                                <a:lnTo>
                                  <a:pt x="2369" y="3972"/>
                                </a:lnTo>
                                <a:lnTo>
                                  <a:pt x="2369" y="3969"/>
                                </a:lnTo>
                                <a:lnTo>
                                  <a:pt x="2369" y="3972"/>
                                </a:lnTo>
                                <a:lnTo>
                                  <a:pt x="2371" y="3972"/>
                                </a:lnTo>
                                <a:lnTo>
                                  <a:pt x="2373" y="3972"/>
                                </a:lnTo>
                                <a:lnTo>
                                  <a:pt x="2376" y="3974"/>
                                </a:lnTo>
                                <a:lnTo>
                                  <a:pt x="2376" y="3972"/>
                                </a:lnTo>
                                <a:lnTo>
                                  <a:pt x="2376" y="3974"/>
                                </a:lnTo>
                                <a:lnTo>
                                  <a:pt x="2378" y="3974"/>
                                </a:lnTo>
                                <a:lnTo>
                                  <a:pt x="2381" y="3974"/>
                                </a:lnTo>
                                <a:lnTo>
                                  <a:pt x="2381" y="3976"/>
                                </a:lnTo>
                                <a:lnTo>
                                  <a:pt x="2381" y="3974"/>
                                </a:lnTo>
                                <a:lnTo>
                                  <a:pt x="2381" y="3976"/>
                                </a:lnTo>
                                <a:lnTo>
                                  <a:pt x="2381" y="3974"/>
                                </a:lnTo>
                                <a:lnTo>
                                  <a:pt x="2381" y="3976"/>
                                </a:lnTo>
                                <a:lnTo>
                                  <a:pt x="2383" y="3976"/>
                                </a:lnTo>
                                <a:lnTo>
                                  <a:pt x="2385" y="3976"/>
                                </a:lnTo>
                                <a:lnTo>
                                  <a:pt x="2385" y="3979"/>
                                </a:lnTo>
                                <a:lnTo>
                                  <a:pt x="2385" y="3976"/>
                                </a:lnTo>
                                <a:lnTo>
                                  <a:pt x="2385" y="3979"/>
                                </a:lnTo>
                                <a:lnTo>
                                  <a:pt x="2388" y="3979"/>
                                </a:lnTo>
                                <a:lnTo>
                                  <a:pt x="2390" y="3979"/>
                                </a:lnTo>
                                <a:lnTo>
                                  <a:pt x="2393" y="3979"/>
                                </a:lnTo>
                                <a:lnTo>
                                  <a:pt x="2393" y="3981"/>
                                </a:lnTo>
                                <a:lnTo>
                                  <a:pt x="2395" y="3981"/>
                                </a:lnTo>
                                <a:lnTo>
                                  <a:pt x="2397" y="3981"/>
                                </a:lnTo>
                                <a:lnTo>
                                  <a:pt x="2397" y="3984"/>
                                </a:lnTo>
                                <a:lnTo>
                                  <a:pt x="2397" y="3981"/>
                                </a:lnTo>
                                <a:lnTo>
                                  <a:pt x="2397" y="3984"/>
                                </a:lnTo>
                                <a:lnTo>
                                  <a:pt x="2400" y="3984"/>
                                </a:lnTo>
                                <a:lnTo>
                                  <a:pt x="2402" y="3984"/>
                                </a:lnTo>
                                <a:lnTo>
                                  <a:pt x="2405" y="3984"/>
                                </a:lnTo>
                                <a:lnTo>
                                  <a:pt x="2405" y="3986"/>
                                </a:lnTo>
                                <a:lnTo>
                                  <a:pt x="2405" y="3984"/>
                                </a:lnTo>
                                <a:lnTo>
                                  <a:pt x="2405" y="3986"/>
                                </a:lnTo>
                                <a:lnTo>
                                  <a:pt x="2407" y="3986"/>
                                </a:lnTo>
                                <a:lnTo>
                                  <a:pt x="2409" y="3986"/>
                                </a:lnTo>
                                <a:lnTo>
                                  <a:pt x="2409" y="3988"/>
                                </a:lnTo>
                                <a:lnTo>
                                  <a:pt x="2409" y="3986"/>
                                </a:lnTo>
                                <a:lnTo>
                                  <a:pt x="2409" y="3988"/>
                                </a:lnTo>
                                <a:lnTo>
                                  <a:pt x="2412" y="3988"/>
                                </a:lnTo>
                                <a:lnTo>
                                  <a:pt x="2414" y="3988"/>
                                </a:lnTo>
                                <a:lnTo>
                                  <a:pt x="2414" y="3991"/>
                                </a:lnTo>
                                <a:lnTo>
                                  <a:pt x="2414" y="3988"/>
                                </a:lnTo>
                                <a:lnTo>
                                  <a:pt x="2417" y="3988"/>
                                </a:lnTo>
                                <a:lnTo>
                                  <a:pt x="2417" y="3991"/>
                                </a:lnTo>
                                <a:lnTo>
                                  <a:pt x="2417" y="3988"/>
                                </a:lnTo>
                                <a:lnTo>
                                  <a:pt x="2417" y="3991"/>
                                </a:lnTo>
                                <a:lnTo>
                                  <a:pt x="2419" y="3991"/>
                                </a:lnTo>
                                <a:lnTo>
                                  <a:pt x="2421" y="3991"/>
                                </a:lnTo>
                                <a:lnTo>
                                  <a:pt x="2421" y="3993"/>
                                </a:lnTo>
                                <a:lnTo>
                                  <a:pt x="2424" y="3993"/>
                                </a:lnTo>
                                <a:lnTo>
                                  <a:pt x="2426" y="3993"/>
                                </a:lnTo>
                                <a:lnTo>
                                  <a:pt x="2429" y="3993"/>
                                </a:lnTo>
                                <a:lnTo>
                                  <a:pt x="2429" y="3996"/>
                                </a:lnTo>
                                <a:lnTo>
                                  <a:pt x="2429" y="3993"/>
                                </a:lnTo>
                                <a:lnTo>
                                  <a:pt x="2429" y="3996"/>
                                </a:lnTo>
                                <a:lnTo>
                                  <a:pt x="2429" y="3993"/>
                                </a:lnTo>
                                <a:lnTo>
                                  <a:pt x="2429" y="3996"/>
                                </a:lnTo>
                                <a:lnTo>
                                  <a:pt x="2431" y="3996"/>
                                </a:lnTo>
                                <a:lnTo>
                                  <a:pt x="2433" y="3996"/>
                                </a:lnTo>
                                <a:lnTo>
                                  <a:pt x="2433" y="3998"/>
                                </a:lnTo>
                                <a:lnTo>
                                  <a:pt x="2433" y="3996"/>
                                </a:lnTo>
                                <a:lnTo>
                                  <a:pt x="2433" y="3998"/>
                                </a:lnTo>
                                <a:lnTo>
                                  <a:pt x="2436" y="3998"/>
                                </a:lnTo>
                                <a:lnTo>
                                  <a:pt x="2438" y="3998"/>
                                </a:lnTo>
                                <a:lnTo>
                                  <a:pt x="2441" y="3998"/>
                                </a:lnTo>
                                <a:lnTo>
                                  <a:pt x="2441" y="4000"/>
                                </a:lnTo>
                                <a:lnTo>
                                  <a:pt x="2441" y="3998"/>
                                </a:lnTo>
                                <a:lnTo>
                                  <a:pt x="2441" y="4000"/>
                                </a:lnTo>
                                <a:lnTo>
                                  <a:pt x="2441" y="3998"/>
                                </a:lnTo>
                                <a:lnTo>
                                  <a:pt x="2441" y="4000"/>
                                </a:lnTo>
                                <a:lnTo>
                                  <a:pt x="2441" y="3998"/>
                                </a:lnTo>
                                <a:lnTo>
                                  <a:pt x="2441" y="4000"/>
                                </a:lnTo>
                                <a:lnTo>
                                  <a:pt x="2443" y="4000"/>
                                </a:lnTo>
                                <a:lnTo>
                                  <a:pt x="2445" y="4000"/>
                                </a:lnTo>
                                <a:lnTo>
                                  <a:pt x="2445" y="4003"/>
                                </a:lnTo>
                                <a:lnTo>
                                  <a:pt x="2445" y="4000"/>
                                </a:lnTo>
                                <a:lnTo>
                                  <a:pt x="2448" y="4003"/>
                                </a:lnTo>
                                <a:lnTo>
                                  <a:pt x="2450" y="4003"/>
                                </a:lnTo>
                                <a:lnTo>
                                  <a:pt x="2453" y="4003"/>
                                </a:lnTo>
                                <a:lnTo>
                                  <a:pt x="2453" y="4005"/>
                                </a:lnTo>
                                <a:lnTo>
                                  <a:pt x="2453" y="4003"/>
                                </a:lnTo>
                                <a:lnTo>
                                  <a:pt x="2453" y="4005"/>
                                </a:lnTo>
                                <a:lnTo>
                                  <a:pt x="2455" y="4005"/>
                                </a:lnTo>
                                <a:lnTo>
                                  <a:pt x="2457" y="4005"/>
                                </a:lnTo>
                                <a:lnTo>
                                  <a:pt x="2457" y="4008"/>
                                </a:lnTo>
                                <a:lnTo>
                                  <a:pt x="2457" y="4005"/>
                                </a:lnTo>
                                <a:lnTo>
                                  <a:pt x="2460" y="4008"/>
                                </a:lnTo>
                                <a:lnTo>
                                  <a:pt x="2462" y="4008"/>
                                </a:lnTo>
                                <a:lnTo>
                                  <a:pt x="2465" y="4008"/>
                                </a:lnTo>
                                <a:lnTo>
                                  <a:pt x="2465" y="4010"/>
                                </a:lnTo>
                                <a:lnTo>
                                  <a:pt x="2465" y="4008"/>
                                </a:lnTo>
                                <a:lnTo>
                                  <a:pt x="2465" y="4010"/>
                                </a:lnTo>
                                <a:lnTo>
                                  <a:pt x="2465" y="4008"/>
                                </a:lnTo>
                                <a:lnTo>
                                  <a:pt x="2465" y="4010"/>
                                </a:lnTo>
                                <a:lnTo>
                                  <a:pt x="2467" y="4010"/>
                                </a:lnTo>
                                <a:lnTo>
                                  <a:pt x="2469" y="4010"/>
                                </a:lnTo>
                                <a:lnTo>
                                  <a:pt x="2472" y="4010"/>
                                </a:lnTo>
                                <a:lnTo>
                                  <a:pt x="2472" y="4012"/>
                                </a:lnTo>
                                <a:lnTo>
                                  <a:pt x="2474" y="4012"/>
                                </a:lnTo>
                                <a:lnTo>
                                  <a:pt x="2477" y="4012"/>
                                </a:lnTo>
                                <a:lnTo>
                                  <a:pt x="2477" y="4015"/>
                                </a:lnTo>
                                <a:lnTo>
                                  <a:pt x="2479" y="4015"/>
                                </a:lnTo>
                                <a:lnTo>
                                  <a:pt x="2481" y="4015"/>
                                </a:lnTo>
                                <a:lnTo>
                                  <a:pt x="2484" y="4015"/>
                                </a:lnTo>
                                <a:lnTo>
                                  <a:pt x="2484" y="4017"/>
                                </a:lnTo>
                                <a:lnTo>
                                  <a:pt x="2486" y="4017"/>
                                </a:lnTo>
                                <a:lnTo>
                                  <a:pt x="2489" y="4017"/>
                                </a:lnTo>
                                <a:lnTo>
                                  <a:pt x="2489" y="4020"/>
                                </a:lnTo>
                                <a:lnTo>
                                  <a:pt x="2491" y="4020"/>
                                </a:lnTo>
                                <a:lnTo>
                                  <a:pt x="2493" y="4020"/>
                                </a:lnTo>
                                <a:lnTo>
                                  <a:pt x="2496" y="4020"/>
                                </a:lnTo>
                                <a:lnTo>
                                  <a:pt x="2496" y="4022"/>
                                </a:lnTo>
                                <a:lnTo>
                                  <a:pt x="2498" y="4022"/>
                                </a:lnTo>
                                <a:lnTo>
                                  <a:pt x="2501" y="4022"/>
                                </a:lnTo>
                                <a:lnTo>
                                  <a:pt x="2503" y="4022"/>
                                </a:lnTo>
                                <a:lnTo>
                                  <a:pt x="2503" y="4024"/>
                                </a:lnTo>
                                <a:lnTo>
                                  <a:pt x="2503" y="4022"/>
                                </a:lnTo>
                                <a:lnTo>
                                  <a:pt x="2503" y="4024"/>
                                </a:lnTo>
                                <a:lnTo>
                                  <a:pt x="2503" y="4022"/>
                                </a:lnTo>
                                <a:lnTo>
                                  <a:pt x="2503" y="4024"/>
                                </a:lnTo>
                                <a:lnTo>
                                  <a:pt x="2505" y="4024"/>
                                </a:lnTo>
                                <a:lnTo>
                                  <a:pt x="2508" y="4024"/>
                                </a:lnTo>
                                <a:lnTo>
                                  <a:pt x="2510" y="4024"/>
                                </a:lnTo>
                                <a:lnTo>
                                  <a:pt x="2510" y="4027"/>
                                </a:lnTo>
                                <a:lnTo>
                                  <a:pt x="2510" y="4024"/>
                                </a:lnTo>
                                <a:lnTo>
                                  <a:pt x="2510" y="4027"/>
                                </a:lnTo>
                                <a:lnTo>
                                  <a:pt x="2510" y="4024"/>
                                </a:lnTo>
                                <a:lnTo>
                                  <a:pt x="2510" y="4027"/>
                                </a:lnTo>
                                <a:lnTo>
                                  <a:pt x="2513" y="4027"/>
                                </a:lnTo>
                                <a:lnTo>
                                  <a:pt x="2515" y="4027"/>
                                </a:lnTo>
                                <a:lnTo>
                                  <a:pt x="2517" y="4027"/>
                                </a:lnTo>
                                <a:lnTo>
                                  <a:pt x="2517" y="4029"/>
                                </a:lnTo>
                                <a:lnTo>
                                  <a:pt x="2520" y="4029"/>
                                </a:lnTo>
                                <a:lnTo>
                                  <a:pt x="2522" y="4029"/>
                                </a:lnTo>
                                <a:lnTo>
                                  <a:pt x="2525" y="4029"/>
                                </a:lnTo>
                                <a:lnTo>
                                  <a:pt x="2525" y="4032"/>
                                </a:lnTo>
                                <a:lnTo>
                                  <a:pt x="2527" y="4032"/>
                                </a:lnTo>
                                <a:lnTo>
                                  <a:pt x="2529" y="4032"/>
                                </a:lnTo>
                                <a:lnTo>
                                  <a:pt x="2532" y="4032"/>
                                </a:lnTo>
                                <a:lnTo>
                                  <a:pt x="2532" y="4034"/>
                                </a:lnTo>
                                <a:lnTo>
                                  <a:pt x="2532" y="4032"/>
                                </a:lnTo>
                                <a:lnTo>
                                  <a:pt x="2532" y="4034"/>
                                </a:lnTo>
                                <a:lnTo>
                                  <a:pt x="2534" y="4034"/>
                                </a:lnTo>
                                <a:lnTo>
                                  <a:pt x="2537" y="4034"/>
                                </a:lnTo>
                                <a:lnTo>
                                  <a:pt x="2539" y="4034"/>
                                </a:lnTo>
                                <a:lnTo>
                                  <a:pt x="2539" y="4036"/>
                                </a:lnTo>
                                <a:lnTo>
                                  <a:pt x="2539" y="4034"/>
                                </a:lnTo>
                                <a:lnTo>
                                  <a:pt x="2539" y="4036"/>
                                </a:lnTo>
                                <a:lnTo>
                                  <a:pt x="2539" y="4034"/>
                                </a:lnTo>
                                <a:lnTo>
                                  <a:pt x="2539" y="4036"/>
                                </a:lnTo>
                                <a:lnTo>
                                  <a:pt x="2541" y="4036"/>
                                </a:lnTo>
                                <a:lnTo>
                                  <a:pt x="2544" y="4036"/>
                                </a:lnTo>
                                <a:lnTo>
                                  <a:pt x="2546" y="4036"/>
                                </a:lnTo>
                                <a:lnTo>
                                  <a:pt x="2546" y="4039"/>
                                </a:lnTo>
                                <a:lnTo>
                                  <a:pt x="2546" y="4036"/>
                                </a:lnTo>
                                <a:lnTo>
                                  <a:pt x="2546" y="4039"/>
                                </a:lnTo>
                                <a:lnTo>
                                  <a:pt x="2549" y="4039"/>
                                </a:lnTo>
                                <a:lnTo>
                                  <a:pt x="2551" y="4039"/>
                                </a:lnTo>
                                <a:lnTo>
                                  <a:pt x="2553" y="4039"/>
                                </a:lnTo>
                                <a:lnTo>
                                  <a:pt x="2553" y="4041"/>
                                </a:lnTo>
                                <a:lnTo>
                                  <a:pt x="2553" y="4039"/>
                                </a:lnTo>
                                <a:lnTo>
                                  <a:pt x="2553" y="4041"/>
                                </a:lnTo>
                                <a:lnTo>
                                  <a:pt x="2556" y="4041"/>
                                </a:lnTo>
                                <a:lnTo>
                                  <a:pt x="2558" y="4041"/>
                                </a:lnTo>
                                <a:lnTo>
                                  <a:pt x="2561" y="4041"/>
                                </a:lnTo>
                                <a:lnTo>
                                  <a:pt x="2561" y="4044"/>
                                </a:lnTo>
                                <a:lnTo>
                                  <a:pt x="2561" y="4041"/>
                                </a:lnTo>
                                <a:lnTo>
                                  <a:pt x="2561" y="4044"/>
                                </a:lnTo>
                                <a:lnTo>
                                  <a:pt x="2563" y="4044"/>
                                </a:lnTo>
                                <a:lnTo>
                                  <a:pt x="2565" y="4044"/>
                                </a:lnTo>
                                <a:lnTo>
                                  <a:pt x="2568" y="4044"/>
                                </a:lnTo>
                                <a:lnTo>
                                  <a:pt x="2570" y="4046"/>
                                </a:lnTo>
                                <a:lnTo>
                                  <a:pt x="2570" y="4044"/>
                                </a:lnTo>
                                <a:lnTo>
                                  <a:pt x="2570" y="4046"/>
                                </a:lnTo>
                                <a:lnTo>
                                  <a:pt x="2573" y="4046"/>
                                </a:lnTo>
                                <a:lnTo>
                                  <a:pt x="2575" y="4046"/>
                                </a:lnTo>
                                <a:lnTo>
                                  <a:pt x="2575" y="4048"/>
                                </a:lnTo>
                                <a:lnTo>
                                  <a:pt x="2575" y="4046"/>
                                </a:lnTo>
                                <a:lnTo>
                                  <a:pt x="2577" y="4046"/>
                                </a:lnTo>
                                <a:lnTo>
                                  <a:pt x="2577" y="4048"/>
                                </a:lnTo>
                                <a:lnTo>
                                  <a:pt x="2577" y="4046"/>
                                </a:lnTo>
                                <a:lnTo>
                                  <a:pt x="2577" y="4048"/>
                                </a:lnTo>
                                <a:lnTo>
                                  <a:pt x="2577" y="4046"/>
                                </a:lnTo>
                                <a:lnTo>
                                  <a:pt x="2577" y="4048"/>
                                </a:lnTo>
                                <a:lnTo>
                                  <a:pt x="2580" y="4048"/>
                                </a:lnTo>
                                <a:lnTo>
                                  <a:pt x="2582" y="4048"/>
                                </a:lnTo>
                                <a:lnTo>
                                  <a:pt x="2585" y="4048"/>
                                </a:lnTo>
                                <a:lnTo>
                                  <a:pt x="2585" y="4051"/>
                                </a:lnTo>
                                <a:lnTo>
                                  <a:pt x="2585" y="4048"/>
                                </a:lnTo>
                                <a:lnTo>
                                  <a:pt x="2585" y="4051"/>
                                </a:lnTo>
                                <a:lnTo>
                                  <a:pt x="2587" y="4051"/>
                                </a:lnTo>
                                <a:lnTo>
                                  <a:pt x="2589" y="4051"/>
                                </a:lnTo>
                                <a:lnTo>
                                  <a:pt x="2592" y="4051"/>
                                </a:lnTo>
                                <a:lnTo>
                                  <a:pt x="2592" y="4053"/>
                                </a:lnTo>
                                <a:lnTo>
                                  <a:pt x="2592" y="4051"/>
                                </a:lnTo>
                                <a:lnTo>
                                  <a:pt x="2592" y="4053"/>
                                </a:lnTo>
                                <a:lnTo>
                                  <a:pt x="2594" y="4053"/>
                                </a:lnTo>
                                <a:lnTo>
                                  <a:pt x="2597" y="4053"/>
                                </a:lnTo>
                                <a:lnTo>
                                  <a:pt x="2599" y="4053"/>
                                </a:lnTo>
                                <a:lnTo>
                                  <a:pt x="2599" y="4056"/>
                                </a:lnTo>
                                <a:lnTo>
                                  <a:pt x="2601" y="4056"/>
                                </a:lnTo>
                                <a:lnTo>
                                  <a:pt x="2604" y="4056"/>
                                </a:lnTo>
                                <a:lnTo>
                                  <a:pt x="2606" y="4056"/>
                                </a:lnTo>
                                <a:lnTo>
                                  <a:pt x="2606" y="4058"/>
                                </a:lnTo>
                                <a:lnTo>
                                  <a:pt x="2609" y="4058"/>
                                </a:lnTo>
                                <a:lnTo>
                                  <a:pt x="2609" y="4056"/>
                                </a:lnTo>
                                <a:lnTo>
                                  <a:pt x="2609" y="4058"/>
                                </a:lnTo>
                                <a:lnTo>
                                  <a:pt x="2609" y="4056"/>
                                </a:lnTo>
                                <a:lnTo>
                                  <a:pt x="2609" y="4058"/>
                                </a:lnTo>
                                <a:lnTo>
                                  <a:pt x="2611" y="4058"/>
                                </a:lnTo>
                                <a:lnTo>
                                  <a:pt x="2613" y="4058"/>
                                </a:lnTo>
                                <a:lnTo>
                                  <a:pt x="2616" y="4058"/>
                                </a:lnTo>
                                <a:lnTo>
                                  <a:pt x="2616" y="4060"/>
                                </a:lnTo>
                                <a:lnTo>
                                  <a:pt x="2618" y="4060"/>
                                </a:lnTo>
                                <a:lnTo>
                                  <a:pt x="2621" y="4060"/>
                                </a:lnTo>
                                <a:lnTo>
                                  <a:pt x="2623" y="4060"/>
                                </a:lnTo>
                                <a:lnTo>
                                  <a:pt x="2625" y="4060"/>
                                </a:lnTo>
                                <a:lnTo>
                                  <a:pt x="2625" y="4063"/>
                                </a:lnTo>
                                <a:lnTo>
                                  <a:pt x="2628" y="4063"/>
                                </a:lnTo>
                                <a:lnTo>
                                  <a:pt x="2630" y="4063"/>
                                </a:lnTo>
                                <a:lnTo>
                                  <a:pt x="2633" y="4065"/>
                                </a:lnTo>
                                <a:lnTo>
                                  <a:pt x="2633" y="4063"/>
                                </a:lnTo>
                                <a:lnTo>
                                  <a:pt x="2633" y="4065"/>
                                </a:lnTo>
                                <a:lnTo>
                                  <a:pt x="2633" y="4063"/>
                                </a:lnTo>
                                <a:lnTo>
                                  <a:pt x="2633" y="4065"/>
                                </a:lnTo>
                                <a:lnTo>
                                  <a:pt x="2633" y="4063"/>
                                </a:lnTo>
                                <a:lnTo>
                                  <a:pt x="2633" y="4065"/>
                                </a:lnTo>
                                <a:lnTo>
                                  <a:pt x="2633" y="4063"/>
                                </a:lnTo>
                                <a:lnTo>
                                  <a:pt x="2633" y="4065"/>
                                </a:lnTo>
                                <a:lnTo>
                                  <a:pt x="2635" y="4065"/>
                                </a:lnTo>
                                <a:lnTo>
                                  <a:pt x="2637" y="4065"/>
                                </a:lnTo>
                                <a:lnTo>
                                  <a:pt x="2640" y="4065"/>
                                </a:lnTo>
                                <a:lnTo>
                                  <a:pt x="2640" y="4068"/>
                                </a:lnTo>
                                <a:lnTo>
                                  <a:pt x="2640" y="4065"/>
                                </a:lnTo>
                                <a:lnTo>
                                  <a:pt x="2640" y="4068"/>
                                </a:lnTo>
                                <a:lnTo>
                                  <a:pt x="2642" y="4068"/>
                                </a:lnTo>
                                <a:lnTo>
                                  <a:pt x="2642" y="4065"/>
                                </a:lnTo>
                                <a:lnTo>
                                  <a:pt x="2642" y="4068"/>
                                </a:lnTo>
                                <a:lnTo>
                                  <a:pt x="2645" y="4068"/>
                                </a:lnTo>
                                <a:lnTo>
                                  <a:pt x="2647" y="4068"/>
                                </a:lnTo>
                                <a:lnTo>
                                  <a:pt x="2649" y="4068"/>
                                </a:lnTo>
                                <a:lnTo>
                                  <a:pt x="2649" y="4070"/>
                                </a:lnTo>
                                <a:lnTo>
                                  <a:pt x="2649" y="4068"/>
                                </a:lnTo>
                                <a:lnTo>
                                  <a:pt x="2649" y="4070"/>
                                </a:lnTo>
                                <a:lnTo>
                                  <a:pt x="2652" y="4070"/>
                                </a:lnTo>
                                <a:lnTo>
                                  <a:pt x="2654" y="4070"/>
                                </a:lnTo>
                                <a:lnTo>
                                  <a:pt x="2657" y="4070"/>
                                </a:lnTo>
                                <a:lnTo>
                                  <a:pt x="2657" y="4072"/>
                                </a:lnTo>
                                <a:lnTo>
                                  <a:pt x="2657" y="4070"/>
                                </a:lnTo>
                                <a:lnTo>
                                  <a:pt x="2657" y="4072"/>
                                </a:lnTo>
                                <a:lnTo>
                                  <a:pt x="2659" y="4070"/>
                                </a:lnTo>
                                <a:lnTo>
                                  <a:pt x="2659" y="4072"/>
                                </a:lnTo>
                                <a:lnTo>
                                  <a:pt x="2661" y="4072"/>
                                </a:lnTo>
                                <a:lnTo>
                                  <a:pt x="2664" y="4072"/>
                                </a:lnTo>
                                <a:lnTo>
                                  <a:pt x="2664" y="4075"/>
                                </a:lnTo>
                                <a:lnTo>
                                  <a:pt x="2664" y="4072"/>
                                </a:lnTo>
                                <a:lnTo>
                                  <a:pt x="2664" y="4075"/>
                                </a:lnTo>
                                <a:lnTo>
                                  <a:pt x="2664" y="4072"/>
                                </a:lnTo>
                                <a:lnTo>
                                  <a:pt x="2666" y="4072"/>
                                </a:lnTo>
                                <a:lnTo>
                                  <a:pt x="2666" y="4075"/>
                                </a:lnTo>
                                <a:lnTo>
                                  <a:pt x="2666" y="4072"/>
                                </a:lnTo>
                                <a:lnTo>
                                  <a:pt x="2666" y="4075"/>
                                </a:lnTo>
                                <a:lnTo>
                                  <a:pt x="2669" y="4075"/>
                                </a:lnTo>
                                <a:lnTo>
                                  <a:pt x="2671" y="4075"/>
                                </a:lnTo>
                                <a:lnTo>
                                  <a:pt x="2673" y="4075"/>
                                </a:lnTo>
                                <a:lnTo>
                                  <a:pt x="2673" y="4077"/>
                                </a:lnTo>
                                <a:lnTo>
                                  <a:pt x="2673" y="4075"/>
                                </a:lnTo>
                                <a:lnTo>
                                  <a:pt x="2673" y="4077"/>
                                </a:lnTo>
                                <a:lnTo>
                                  <a:pt x="2673" y="4075"/>
                                </a:lnTo>
                                <a:lnTo>
                                  <a:pt x="2673" y="4077"/>
                                </a:lnTo>
                                <a:lnTo>
                                  <a:pt x="2676" y="4077"/>
                                </a:lnTo>
                                <a:lnTo>
                                  <a:pt x="2678" y="4077"/>
                                </a:lnTo>
                                <a:lnTo>
                                  <a:pt x="2681" y="4077"/>
                                </a:lnTo>
                                <a:lnTo>
                                  <a:pt x="2683" y="4080"/>
                                </a:lnTo>
                                <a:lnTo>
                                  <a:pt x="2683" y="4077"/>
                                </a:lnTo>
                                <a:lnTo>
                                  <a:pt x="2683" y="4080"/>
                                </a:lnTo>
                                <a:lnTo>
                                  <a:pt x="2685" y="4080"/>
                                </a:lnTo>
                                <a:lnTo>
                                  <a:pt x="2688" y="4080"/>
                                </a:lnTo>
                                <a:lnTo>
                                  <a:pt x="2690" y="4080"/>
                                </a:lnTo>
                                <a:lnTo>
                                  <a:pt x="2690" y="4082"/>
                                </a:lnTo>
                                <a:lnTo>
                                  <a:pt x="2690" y="4080"/>
                                </a:lnTo>
                                <a:lnTo>
                                  <a:pt x="2690" y="4082"/>
                                </a:lnTo>
                                <a:lnTo>
                                  <a:pt x="2693" y="4082"/>
                                </a:lnTo>
                                <a:lnTo>
                                  <a:pt x="2695" y="4082"/>
                                </a:lnTo>
                                <a:lnTo>
                                  <a:pt x="2697" y="4082"/>
                                </a:lnTo>
                                <a:lnTo>
                                  <a:pt x="2700" y="4082"/>
                                </a:lnTo>
                                <a:lnTo>
                                  <a:pt x="2700" y="4084"/>
                                </a:lnTo>
                                <a:lnTo>
                                  <a:pt x="2700" y="4082"/>
                                </a:lnTo>
                                <a:lnTo>
                                  <a:pt x="2700" y="4084"/>
                                </a:lnTo>
                                <a:lnTo>
                                  <a:pt x="2702" y="4084"/>
                                </a:lnTo>
                                <a:lnTo>
                                  <a:pt x="2705" y="4084"/>
                                </a:lnTo>
                                <a:lnTo>
                                  <a:pt x="2707" y="4084"/>
                                </a:lnTo>
                                <a:lnTo>
                                  <a:pt x="2707" y="4087"/>
                                </a:lnTo>
                                <a:lnTo>
                                  <a:pt x="2707" y="4084"/>
                                </a:lnTo>
                                <a:lnTo>
                                  <a:pt x="2707" y="4087"/>
                                </a:lnTo>
                                <a:lnTo>
                                  <a:pt x="2707" y="4084"/>
                                </a:lnTo>
                                <a:lnTo>
                                  <a:pt x="2707" y="4087"/>
                                </a:lnTo>
                                <a:lnTo>
                                  <a:pt x="2707" y="4084"/>
                                </a:lnTo>
                                <a:lnTo>
                                  <a:pt x="2707" y="4087"/>
                                </a:lnTo>
                                <a:lnTo>
                                  <a:pt x="2709" y="4087"/>
                                </a:lnTo>
                                <a:lnTo>
                                  <a:pt x="2712" y="4087"/>
                                </a:lnTo>
                                <a:lnTo>
                                  <a:pt x="2714" y="4087"/>
                                </a:lnTo>
                                <a:lnTo>
                                  <a:pt x="2717" y="4087"/>
                                </a:lnTo>
                                <a:lnTo>
                                  <a:pt x="2717" y="4089"/>
                                </a:lnTo>
                                <a:lnTo>
                                  <a:pt x="2717" y="4087"/>
                                </a:lnTo>
                                <a:lnTo>
                                  <a:pt x="2717" y="4089"/>
                                </a:lnTo>
                                <a:lnTo>
                                  <a:pt x="2719" y="4089"/>
                                </a:lnTo>
                                <a:lnTo>
                                  <a:pt x="2721" y="4089"/>
                                </a:lnTo>
                                <a:lnTo>
                                  <a:pt x="2724" y="4089"/>
                                </a:lnTo>
                                <a:lnTo>
                                  <a:pt x="2724" y="4092"/>
                                </a:lnTo>
                                <a:lnTo>
                                  <a:pt x="2724" y="4089"/>
                                </a:lnTo>
                                <a:lnTo>
                                  <a:pt x="2724" y="4092"/>
                                </a:lnTo>
                                <a:lnTo>
                                  <a:pt x="2726" y="4092"/>
                                </a:lnTo>
                                <a:lnTo>
                                  <a:pt x="2726" y="4089"/>
                                </a:lnTo>
                                <a:lnTo>
                                  <a:pt x="2726" y="4092"/>
                                </a:lnTo>
                                <a:lnTo>
                                  <a:pt x="2729" y="4092"/>
                                </a:lnTo>
                                <a:lnTo>
                                  <a:pt x="2731" y="4092"/>
                                </a:lnTo>
                                <a:lnTo>
                                  <a:pt x="2733" y="4092"/>
                                </a:lnTo>
                                <a:lnTo>
                                  <a:pt x="2736" y="4092"/>
                                </a:lnTo>
                                <a:lnTo>
                                  <a:pt x="2738" y="4092"/>
                                </a:lnTo>
                                <a:lnTo>
                                  <a:pt x="2738" y="4094"/>
                                </a:lnTo>
                                <a:lnTo>
                                  <a:pt x="2738" y="4092"/>
                                </a:lnTo>
                                <a:lnTo>
                                  <a:pt x="2738" y="4094"/>
                                </a:lnTo>
                                <a:lnTo>
                                  <a:pt x="2738" y="4092"/>
                                </a:lnTo>
                                <a:lnTo>
                                  <a:pt x="2738" y="4094"/>
                                </a:lnTo>
                                <a:lnTo>
                                  <a:pt x="2738" y="4092"/>
                                </a:lnTo>
                                <a:lnTo>
                                  <a:pt x="2738" y="4094"/>
                                </a:lnTo>
                                <a:lnTo>
                                  <a:pt x="2741" y="4094"/>
                                </a:lnTo>
                                <a:lnTo>
                                  <a:pt x="2743" y="4094"/>
                                </a:lnTo>
                                <a:lnTo>
                                  <a:pt x="2745" y="4094"/>
                                </a:lnTo>
                                <a:lnTo>
                                  <a:pt x="2748" y="4094"/>
                                </a:lnTo>
                                <a:lnTo>
                                  <a:pt x="2748" y="4096"/>
                                </a:lnTo>
                                <a:lnTo>
                                  <a:pt x="2748" y="4094"/>
                                </a:lnTo>
                                <a:lnTo>
                                  <a:pt x="2748" y="4096"/>
                                </a:lnTo>
                                <a:lnTo>
                                  <a:pt x="2750" y="4096"/>
                                </a:lnTo>
                                <a:lnTo>
                                  <a:pt x="2753" y="4096"/>
                                </a:lnTo>
                                <a:lnTo>
                                  <a:pt x="2755" y="4096"/>
                                </a:lnTo>
                                <a:lnTo>
                                  <a:pt x="2757" y="4096"/>
                                </a:lnTo>
                                <a:lnTo>
                                  <a:pt x="2757" y="4099"/>
                                </a:lnTo>
                                <a:lnTo>
                                  <a:pt x="2757" y="4096"/>
                                </a:lnTo>
                                <a:lnTo>
                                  <a:pt x="2757" y="4099"/>
                                </a:lnTo>
                                <a:lnTo>
                                  <a:pt x="2760" y="4099"/>
                                </a:lnTo>
                                <a:lnTo>
                                  <a:pt x="2762" y="4099"/>
                                </a:lnTo>
                                <a:lnTo>
                                  <a:pt x="2765" y="4099"/>
                                </a:lnTo>
                                <a:lnTo>
                                  <a:pt x="2767" y="4099"/>
                                </a:lnTo>
                                <a:lnTo>
                                  <a:pt x="2767" y="4101"/>
                                </a:lnTo>
                                <a:lnTo>
                                  <a:pt x="2769" y="4101"/>
                                </a:lnTo>
                                <a:lnTo>
                                  <a:pt x="2772" y="4101"/>
                                </a:lnTo>
                                <a:lnTo>
                                  <a:pt x="2774" y="4101"/>
                                </a:lnTo>
                                <a:lnTo>
                                  <a:pt x="2777" y="4101"/>
                                </a:lnTo>
                                <a:lnTo>
                                  <a:pt x="2777" y="4104"/>
                                </a:lnTo>
                                <a:lnTo>
                                  <a:pt x="2777" y="4101"/>
                                </a:lnTo>
                                <a:lnTo>
                                  <a:pt x="2777" y="4104"/>
                                </a:lnTo>
                                <a:lnTo>
                                  <a:pt x="2777" y="4101"/>
                                </a:lnTo>
                                <a:lnTo>
                                  <a:pt x="2777" y="4104"/>
                                </a:lnTo>
                                <a:lnTo>
                                  <a:pt x="2779" y="4104"/>
                                </a:lnTo>
                                <a:lnTo>
                                  <a:pt x="2781" y="4104"/>
                                </a:lnTo>
                                <a:lnTo>
                                  <a:pt x="2784" y="4104"/>
                                </a:lnTo>
                                <a:lnTo>
                                  <a:pt x="2784" y="4106"/>
                                </a:lnTo>
                                <a:lnTo>
                                  <a:pt x="2784" y="4104"/>
                                </a:lnTo>
                                <a:lnTo>
                                  <a:pt x="2786" y="4104"/>
                                </a:lnTo>
                                <a:lnTo>
                                  <a:pt x="2786" y="4106"/>
                                </a:lnTo>
                                <a:lnTo>
                                  <a:pt x="2789" y="4106"/>
                                </a:lnTo>
                                <a:lnTo>
                                  <a:pt x="2791" y="4106"/>
                                </a:lnTo>
                                <a:lnTo>
                                  <a:pt x="2793" y="4106"/>
                                </a:lnTo>
                                <a:lnTo>
                                  <a:pt x="2796" y="4106"/>
                                </a:lnTo>
                                <a:lnTo>
                                  <a:pt x="2796" y="4108"/>
                                </a:lnTo>
                                <a:lnTo>
                                  <a:pt x="2796" y="4106"/>
                                </a:lnTo>
                                <a:lnTo>
                                  <a:pt x="2796" y="4108"/>
                                </a:lnTo>
                                <a:lnTo>
                                  <a:pt x="2796" y="4106"/>
                                </a:lnTo>
                                <a:lnTo>
                                  <a:pt x="2798" y="4108"/>
                                </a:lnTo>
                                <a:lnTo>
                                  <a:pt x="2798" y="4106"/>
                                </a:lnTo>
                                <a:lnTo>
                                  <a:pt x="2798" y="4108"/>
                                </a:lnTo>
                                <a:lnTo>
                                  <a:pt x="2801" y="4108"/>
                                </a:lnTo>
                                <a:lnTo>
                                  <a:pt x="2803" y="4108"/>
                                </a:lnTo>
                                <a:lnTo>
                                  <a:pt x="2805" y="4108"/>
                                </a:lnTo>
                                <a:lnTo>
                                  <a:pt x="2808" y="4108"/>
                                </a:lnTo>
                                <a:lnTo>
                                  <a:pt x="2808" y="4111"/>
                                </a:lnTo>
                                <a:lnTo>
                                  <a:pt x="2808" y="4108"/>
                                </a:lnTo>
                                <a:lnTo>
                                  <a:pt x="2808" y="4111"/>
                                </a:lnTo>
                                <a:lnTo>
                                  <a:pt x="2810" y="4111"/>
                                </a:lnTo>
                                <a:lnTo>
                                  <a:pt x="2813" y="4111"/>
                                </a:lnTo>
                                <a:lnTo>
                                  <a:pt x="2815" y="4111"/>
                                </a:lnTo>
                                <a:lnTo>
                                  <a:pt x="2817" y="4111"/>
                                </a:lnTo>
                                <a:lnTo>
                                  <a:pt x="2820" y="4111"/>
                                </a:lnTo>
                                <a:lnTo>
                                  <a:pt x="2820" y="4113"/>
                                </a:lnTo>
                                <a:lnTo>
                                  <a:pt x="2820" y="4111"/>
                                </a:lnTo>
                                <a:lnTo>
                                  <a:pt x="2822" y="4111"/>
                                </a:lnTo>
                                <a:lnTo>
                                  <a:pt x="2822" y="4113"/>
                                </a:lnTo>
                                <a:lnTo>
                                  <a:pt x="2822" y="4111"/>
                                </a:lnTo>
                                <a:lnTo>
                                  <a:pt x="2822" y="4113"/>
                                </a:lnTo>
                                <a:lnTo>
                                  <a:pt x="2822" y="4111"/>
                                </a:lnTo>
                                <a:lnTo>
                                  <a:pt x="2822" y="4113"/>
                                </a:lnTo>
                                <a:lnTo>
                                  <a:pt x="2825" y="4113"/>
                                </a:lnTo>
                                <a:lnTo>
                                  <a:pt x="2827" y="4113"/>
                                </a:lnTo>
                                <a:lnTo>
                                  <a:pt x="2829" y="4113"/>
                                </a:lnTo>
                                <a:lnTo>
                                  <a:pt x="2832" y="4113"/>
                                </a:lnTo>
                                <a:lnTo>
                                  <a:pt x="2832" y="4116"/>
                                </a:lnTo>
                                <a:lnTo>
                                  <a:pt x="2832" y="4113"/>
                                </a:lnTo>
                                <a:lnTo>
                                  <a:pt x="2832" y="4116"/>
                                </a:lnTo>
                                <a:lnTo>
                                  <a:pt x="2832" y="4113"/>
                                </a:lnTo>
                                <a:lnTo>
                                  <a:pt x="2832" y="4116"/>
                                </a:lnTo>
                                <a:lnTo>
                                  <a:pt x="2834" y="4116"/>
                                </a:lnTo>
                                <a:lnTo>
                                  <a:pt x="2837" y="4116"/>
                                </a:lnTo>
                                <a:lnTo>
                                  <a:pt x="2839" y="4116"/>
                                </a:lnTo>
                                <a:lnTo>
                                  <a:pt x="2841" y="4116"/>
                                </a:lnTo>
                                <a:lnTo>
                                  <a:pt x="2841" y="4118"/>
                                </a:lnTo>
                                <a:lnTo>
                                  <a:pt x="2841" y="4116"/>
                                </a:lnTo>
                                <a:lnTo>
                                  <a:pt x="2841" y="4118"/>
                                </a:lnTo>
                                <a:lnTo>
                                  <a:pt x="2841" y="4116"/>
                                </a:lnTo>
                                <a:lnTo>
                                  <a:pt x="2841" y="4118"/>
                                </a:lnTo>
                                <a:lnTo>
                                  <a:pt x="2844" y="4118"/>
                                </a:lnTo>
                                <a:lnTo>
                                  <a:pt x="2846" y="4118"/>
                                </a:lnTo>
                                <a:lnTo>
                                  <a:pt x="2849" y="4118"/>
                                </a:lnTo>
                                <a:lnTo>
                                  <a:pt x="2851" y="4118"/>
                                </a:lnTo>
                                <a:lnTo>
                                  <a:pt x="2851" y="4120"/>
                                </a:lnTo>
                                <a:lnTo>
                                  <a:pt x="2851" y="4118"/>
                                </a:lnTo>
                                <a:lnTo>
                                  <a:pt x="2851" y="4120"/>
                                </a:lnTo>
                                <a:lnTo>
                                  <a:pt x="2851" y="4118"/>
                                </a:lnTo>
                                <a:lnTo>
                                  <a:pt x="2851" y="4120"/>
                                </a:lnTo>
                                <a:lnTo>
                                  <a:pt x="2853" y="4120"/>
                                </a:lnTo>
                                <a:lnTo>
                                  <a:pt x="2856" y="4120"/>
                                </a:lnTo>
                                <a:lnTo>
                                  <a:pt x="2858" y="4120"/>
                                </a:lnTo>
                                <a:lnTo>
                                  <a:pt x="2861" y="4120"/>
                                </a:lnTo>
                                <a:lnTo>
                                  <a:pt x="2863" y="4120"/>
                                </a:lnTo>
                                <a:lnTo>
                                  <a:pt x="2863" y="4123"/>
                                </a:lnTo>
                                <a:lnTo>
                                  <a:pt x="2863" y="4120"/>
                                </a:lnTo>
                                <a:lnTo>
                                  <a:pt x="2863" y="4123"/>
                                </a:lnTo>
                                <a:lnTo>
                                  <a:pt x="2865" y="4123"/>
                                </a:lnTo>
                                <a:lnTo>
                                  <a:pt x="2868" y="4123"/>
                                </a:lnTo>
                                <a:lnTo>
                                  <a:pt x="2870" y="4123"/>
                                </a:lnTo>
                                <a:lnTo>
                                  <a:pt x="2873" y="4123"/>
                                </a:lnTo>
                                <a:lnTo>
                                  <a:pt x="2873" y="4125"/>
                                </a:lnTo>
                                <a:lnTo>
                                  <a:pt x="2873" y="4123"/>
                                </a:lnTo>
                                <a:lnTo>
                                  <a:pt x="2875" y="4123"/>
                                </a:lnTo>
                                <a:lnTo>
                                  <a:pt x="2875" y="4125"/>
                                </a:lnTo>
                                <a:lnTo>
                                  <a:pt x="2877" y="4125"/>
                                </a:lnTo>
                                <a:lnTo>
                                  <a:pt x="2880" y="4125"/>
                                </a:lnTo>
                                <a:lnTo>
                                  <a:pt x="2882" y="4125"/>
                                </a:lnTo>
                                <a:lnTo>
                                  <a:pt x="2885" y="4125"/>
                                </a:lnTo>
                                <a:lnTo>
                                  <a:pt x="2885" y="4128"/>
                                </a:lnTo>
                                <a:lnTo>
                                  <a:pt x="2885" y="4125"/>
                                </a:lnTo>
                                <a:lnTo>
                                  <a:pt x="2885" y="4128"/>
                                </a:lnTo>
                                <a:lnTo>
                                  <a:pt x="2887" y="4128"/>
                                </a:lnTo>
                                <a:lnTo>
                                  <a:pt x="2889" y="4128"/>
                                </a:lnTo>
                                <a:lnTo>
                                  <a:pt x="2892" y="4128"/>
                                </a:lnTo>
                                <a:lnTo>
                                  <a:pt x="2894" y="4128"/>
                                </a:lnTo>
                                <a:lnTo>
                                  <a:pt x="2897" y="4128"/>
                                </a:lnTo>
                                <a:lnTo>
                                  <a:pt x="2897" y="4130"/>
                                </a:lnTo>
                                <a:lnTo>
                                  <a:pt x="2897" y="4128"/>
                                </a:lnTo>
                                <a:lnTo>
                                  <a:pt x="2897" y="4130"/>
                                </a:lnTo>
                                <a:lnTo>
                                  <a:pt x="2897" y="4128"/>
                                </a:lnTo>
                                <a:lnTo>
                                  <a:pt x="2897" y="4130"/>
                                </a:lnTo>
                                <a:lnTo>
                                  <a:pt x="2899" y="4130"/>
                                </a:lnTo>
                                <a:lnTo>
                                  <a:pt x="2901" y="4130"/>
                                </a:lnTo>
                                <a:lnTo>
                                  <a:pt x="2904" y="4130"/>
                                </a:lnTo>
                                <a:lnTo>
                                  <a:pt x="2906" y="4130"/>
                                </a:lnTo>
                                <a:lnTo>
                                  <a:pt x="2909" y="4130"/>
                                </a:lnTo>
                                <a:lnTo>
                                  <a:pt x="2909" y="4132"/>
                                </a:lnTo>
                                <a:lnTo>
                                  <a:pt x="2909" y="4130"/>
                                </a:lnTo>
                                <a:lnTo>
                                  <a:pt x="2909" y="4132"/>
                                </a:lnTo>
                                <a:lnTo>
                                  <a:pt x="2909" y="4130"/>
                                </a:lnTo>
                                <a:lnTo>
                                  <a:pt x="2909" y="4132"/>
                                </a:lnTo>
                                <a:lnTo>
                                  <a:pt x="2909" y="4130"/>
                                </a:lnTo>
                                <a:lnTo>
                                  <a:pt x="2909" y="4132"/>
                                </a:lnTo>
                                <a:lnTo>
                                  <a:pt x="2911" y="4132"/>
                                </a:lnTo>
                                <a:lnTo>
                                  <a:pt x="2911" y="4130"/>
                                </a:lnTo>
                                <a:lnTo>
                                  <a:pt x="2911" y="4132"/>
                                </a:lnTo>
                                <a:lnTo>
                                  <a:pt x="2913" y="4132"/>
                                </a:lnTo>
                                <a:lnTo>
                                  <a:pt x="2916" y="4132"/>
                                </a:lnTo>
                                <a:lnTo>
                                  <a:pt x="2918" y="4132"/>
                                </a:lnTo>
                                <a:lnTo>
                                  <a:pt x="2921" y="4132"/>
                                </a:lnTo>
                                <a:lnTo>
                                  <a:pt x="2921" y="4135"/>
                                </a:lnTo>
                                <a:lnTo>
                                  <a:pt x="2923" y="4135"/>
                                </a:lnTo>
                                <a:lnTo>
                                  <a:pt x="2923" y="4132"/>
                                </a:lnTo>
                                <a:lnTo>
                                  <a:pt x="2923" y="4135"/>
                                </a:lnTo>
                                <a:lnTo>
                                  <a:pt x="2923" y="4132"/>
                                </a:lnTo>
                                <a:lnTo>
                                  <a:pt x="2923" y="4135"/>
                                </a:lnTo>
                                <a:lnTo>
                                  <a:pt x="2923" y="4132"/>
                                </a:lnTo>
                                <a:lnTo>
                                  <a:pt x="2923" y="4135"/>
                                </a:lnTo>
                                <a:lnTo>
                                  <a:pt x="2923" y="4132"/>
                                </a:lnTo>
                                <a:lnTo>
                                  <a:pt x="2923" y="4135"/>
                                </a:lnTo>
                                <a:lnTo>
                                  <a:pt x="2925" y="4135"/>
                                </a:lnTo>
                                <a:lnTo>
                                  <a:pt x="2937" y="4135"/>
                                </a:lnTo>
                                <a:lnTo>
                                  <a:pt x="2937" y="4137"/>
                                </a:lnTo>
                                <a:lnTo>
                                  <a:pt x="2952" y="4137"/>
                                </a:lnTo>
                                <a:lnTo>
                                  <a:pt x="2952" y="4140"/>
                                </a:lnTo>
                                <a:lnTo>
                                  <a:pt x="2952" y="4137"/>
                                </a:lnTo>
                                <a:lnTo>
                                  <a:pt x="2952" y="4140"/>
                                </a:lnTo>
                                <a:lnTo>
                                  <a:pt x="2952" y="4137"/>
                                </a:lnTo>
                                <a:lnTo>
                                  <a:pt x="2952" y="4140"/>
                                </a:lnTo>
                                <a:lnTo>
                                  <a:pt x="2952" y="4137"/>
                                </a:lnTo>
                                <a:lnTo>
                                  <a:pt x="2952" y="4140"/>
                                </a:lnTo>
                                <a:lnTo>
                                  <a:pt x="2954" y="4140"/>
                                </a:lnTo>
                                <a:lnTo>
                                  <a:pt x="2957" y="4140"/>
                                </a:lnTo>
                                <a:lnTo>
                                  <a:pt x="2959" y="4140"/>
                                </a:lnTo>
                                <a:lnTo>
                                  <a:pt x="2961" y="4140"/>
                                </a:lnTo>
                                <a:lnTo>
                                  <a:pt x="2964" y="4140"/>
                                </a:lnTo>
                                <a:lnTo>
                                  <a:pt x="2964" y="4142"/>
                                </a:lnTo>
                                <a:lnTo>
                                  <a:pt x="2964" y="4140"/>
                                </a:lnTo>
                                <a:lnTo>
                                  <a:pt x="2964" y="4142"/>
                                </a:lnTo>
                                <a:lnTo>
                                  <a:pt x="2964" y="4140"/>
                                </a:lnTo>
                                <a:lnTo>
                                  <a:pt x="2964" y="4142"/>
                                </a:lnTo>
                                <a:lnTo>
                                  <a:pt x="2964" y="4140"/>
                                </a:lnTo>
                                <a:lnTo>
                                  <a:pt x="2966" y="4142"/>
                                </a:lnTo>
                                <a:lnTo>
                                  <a:pt x="2966" y="4140"/>
                                </a:lnTo>
                                <a:lnTo>
                                  <a:pt x="2966" y="4142"/>
                                </a:lnTo>
                                <a:lnTo>
                                  <a:pt x="2966" y="4140"/>
                                </a:lnTo>
                                <a:lnTo>
                                  <a:pt x="2966" y="4142"/>
                                </a:lnTo>
                                <a:lnTo>
                                  <a:pt x="2966" y="4140"/>
                                </a:lnTo>
                                <a:lnTo>
                                  <a:pt x="2966" y="4142"/>
                                </a:lnTo>
                                <a:lnTo>
                                  <a:pt x="2969" y="4140"/>
                                </a:lnTo>
                                <a:lnTo>
                                  <a:pt x="2969" y="4142"/>
                                </a:lnTo>
                                <a:lnTo>
                                  <a:pt x="2971" y="4142"/>
                                </a:lnTo>
                                <a:lnTo>
                                  <a:pt x="2973" y="4142"/>
                                </a:lnTo>
                                <a:lnTo>
                                  <a:pt x="2976" y="4142"/>
                                </a:lnTo>
                                <a:lnTo>
                                  <a:pt x="2976" y="4144"/>
                                </a:lnTo>
                                <a:lnTo>
                                  <a:pt x="2978" y="4142"/>
                                </a:lnTo>
                                <a:lnTo>
                                  <a:pt x="2978" y="4144"/>
                                </a:lnTo>
                                <a:lnTo>
                                  <a:pt x="2978" y="4142"/>
                                </a:lnTo>
                                <a:lnTo>
                                  <a:pt x="2978" y="4144"/>
                                </a:lnTo>
                                <a:lnTo>
                                  <a:pt x="2978" y="4142"/>
                                </a:lnTo>
                                <a:lnTo>
                                  <a:pt x="2978" y="4144"/>
                                </a:lnTo>
                                <a:lnTo>
                                  <a:pt x="2981" y="4144"/>
                                </a:lnTo>
                                <a:lnTo>
                                  <a:pt x="2983" y="4144"/>
                                </a:lnTo>
                                <a:lnTo>
                                  <a:pt x="2985" y="4144"/>
                                </a:lnTo>
                                <a:lnTo>
                                  <a:pt x="2988" y="4144"/>
                                </a:lnTo>
                                <a:lnTo>
                                  <a:pt x="2988" y="4147"/>
                                </a:lnTo>
                                <a:lnTo>
                                  <a:pt x="2990" y="4147"/>
                                </a:lnTo>
                                <a:lnTo>
                                  <a:pt x="2990" y="4144"/>
                                </a:lnTo>
                                <a:lnTo>
                                  <a:pt x="2990" y="4147"/>
                                </a:lnTo>
                                <a:lnTo>
                                  <a:pt x="2990" y="4144"/>
                                </a:lnTo>
                                <a:lnTo>
                                  <a:pt x="2990" y="4147"/>
                                </a:lnTo>
                                <a:lnTo>
                                  <a:pt x="2993" y="4147"/>
                                </a:lnTo>
                                <a:lnTo>
                                  <a:pt x="2995" y="4147"/>
                                </a:lnTo>
                                <a:lnTo>
                                  <a:pt x="2997" y="4147"/>
                                </a:lnTo>
                                <a:lnTo>
                                  <a:pt x="3000" y="4147"/>
                                </a:lnTo>
                                <a:lnTo>
                                  <a:pt x="3002" y="4147"/>
                                </a:lnTo>
                                <a:lnTo>
                                  <a:pt x="3002" y="4149"/>
                                </a:lnTo>
                                <a:lnTo>
                                  <a:pt x="3002" y="4147"/>
                                </a:lnTo>
                                <a:lnTo>
                                  <a:pt x="3002" y="4149"/>
                                </a:lnTo>
                                <a:lnTo>
                                  <a:pt x="3005" y="4147"/>
                                </a:lnTo>
                                <a:lnTo>
                                  <a:pt x="3005" y="4149"/>
                                </a:lnTo>
                                <a:lnTo>
                                  <a:pt x="3005" y="4147"/>
                                </a:lnTo>
                                <a:lnTo>
                                  <a:pt x="3005" y="4149"/>
                                </a:lnTo>
                                <a:lnTo>
                                  <a:pt x="3007" y="4149"/>
                                </a:lnTo>
                                <a:lnTo>
                                  <a:pt x="3007" y="4147"/>
                                </a:lnTo>
                                <a:lnTo>
                                  <a:pt x="3007" y="4149"/>
                                </a:lnTo>
                                <a:lnTo>
                                  <a:pt x="3009" y="4149"/>
                                </a:lnTo>
                                <a:lnTo>
                                  <a:pt x="3012" y="4149"/>
                                </a:lnTo>
                                <a:lnTo>
                                  <a:pt x="3014" y="4149"/>
                                </a:lnTo>
                                <a:lnTo>
                                  <a:pt x="3017" y="4149"/>
                                </a:lnTo>
                                <a:lnTo>
                                  <a:pt x="3017" y="4152"/>
                                </a:lnTo>
                                <a:lnTo>
                                  <a:pt x="3017" y="4149"/>
                                </a:lnTo>
                                <a:lnTo>
                                  <a:pt x="3017" y="4152"/>
                                </a:lnTo>
                                <a:lnTo>
                                  <a:pt x="3019" y="4152"/>
                                </a:lnTo>
                                <a:lnTo>
                                  <a:pt x="3019" y="4149"/>
                                </a:lnTo>
                                <a:lnTo>
                                  <a:pt x="3019" y="4152"/>
                                </a:lnTo>
                                <a:lnTo>
                                  <a:pt x="3019" y="4149"/>
                                </a:lnTo>
                                <a:lnTo>
                                  <a:pt x="3019" y="4152"/>
                                </a:lnTo>
                                <a:lnTo>
                                  <a:pt x="3019" y="4149"/>
                                </a:lnTo>
                                <a:lnTo>
                                  <a:pt x="3019" y="4152"/>
                                </a:lnTo>
                                <a:lnTo>
                                  <a:pt x="3021" y="4152"/>
                                </a:lnTo>
                                <a:lnTo>
                                  <a:pt x="3033" y="4152"/>
                                </a:lnTo>
                                <a:lnTo>
                                  <a:pt x="3033" y="4154"/>
                                </a:lnTo>
                                <a:lnTo>
                                  <a:pt x="3033" y="4152"/>
                                </a:lnTo>
                                <a:lnTo>
                                  <a:pt x="3033" y="4154"/>
                                </a:lnTo>
                                <a:lnTo>
                                  <a:pt x="3033" y="4152"/>
                                </a:lnTo>
                                <a:lnTo>
                                  <a:pt x="3033" y="4154"/>
                                </a:lnTo>
                                <a:lnTo>
                                  <a:pt x="3033" y="4152"/>
                                </a:lnTo>
                                <a:lnTo>
                                  <a:pt x="3033" y="4154"/>
                                </a:lnTo>
                                <a:lnTo>
                                  <a:pt x="3033" y="4152"/>
                                </a:lnTo>
                                <a:lnTo>
                                  <a:pt x="3033" y="4154"/>
                                </a:lnTo>
                                <a:lnTo>
                                  <a:pt x="3033" y="4152"/>
                                </a:lnTo>
                                <a:lnTo>
                                  <a:pt x="3036" y="4152"/>
                                </a:lnTo>
                                <a:lnTo>
                                  <a:pt x="3036" y="4154"/>
                                </a:lnTo>
                                <a:lnTo>
                                  <a:pt x="3036" y="4152"/>
                                </a:lnTo>
                                <a:lnTo>
                                  <a:pt x="3036" y="4154"/>
                                </a:lnTo>
                                <a:lnTo>
                                  <a:pt x="3038" y="4154"/>
                                </a:lnTo>
                                <a:lnTo>
                                  <a:pt x="3050" y="4154"/>
                                </a:lnTo>
                                <a:lnTo>
                                  <a:pt x="3050" y="4156"/>
                                </a:lnTo>
                                <a:lnTo>
                                  <a:pt x="3050" y="4154"/>
                                </a:lnTo>
                                <a:lnTo>
                                  <a:pt x="3050" y="4156"/>
                                </a:lnTo>
                                <a:lnTo>
                                  <a:pt x="3050" y="4154"/>
                                </a:lnTo>
                                <a:lnTo>
                                  <a:pt x="3050" y="4156"/>
                                </a:lnTo>
                                <a:lnTo>
                                  <a:pt x="3053" y="4156"/>
                                </a:lnTo>
                                <a:lnTo>
                                  <a:pt x="3055" y="4156"/>
                                </a:lnTo>
                                <a:lnTo>
                                  <a:pt x="3057" y="4156"/>
                                </a:lnTo>
                                <a:lnTo>
                                  <a:pt x="3057" y="4159"/>
                                </a:lnTo>
                                <a:lnTo>
                                  <a:pt x="3057" y="4156"/>
                                </a:lnTo>
                                <a:lnTo>
                                  <a:pt x="3057" y="4159"/>
                                </a:lnTo>
                                <a:lnTo>
                                  <a:pt x="3060" y="4159"/>
                                </a:lnTo>
                                <a:lnTo>
                                  <a:pt x="3060" y="4156"/>
                                </a:lnTo>
                                <a:lnTo>
                                  <a:pt x="3060" y="4159"/>
                                </a:lnTo>
                                <a:lnTo>
                                  <a:pt x="3062" y="4159"/>
                                </a:lnTo>
                                <a:lnTo>
                                  <a:pt x="3074" y="4159"/>
                                </a:lnTo>
                                <a:lnTo>
                                  <a:pt x="3074" y="4161"/>
                                </a:lnTo>
                                <a:lnTo>
                                  <a:pt x="3074" y="4159"/>
                                </a:lnTo>
                                <a:lnTo>
                                  <a:pt x="3074" y="4161"/>
                                </a:lnTo>
                                <a:lnTo>
                                  <a:pt x="3074" y="4159"/>
                                </a:lnTo>
                                <a:lnTo>
                                  <a:pt x="3074" y="4161"/>
                                </a:lnTo>
                                <a:lnTo>
                                  <a:pt x="3074" y="4159"/>
                                </a:lnTo>
                                <a:lnTo>
                                  <a:pt x="3074" y="4161"/>
                                </a:lnTo>
                                <a:lnTo>
                                  <a:pt x="3074" y="4159"/>
                                </a:lnTo>
                                <a:lnTo>
                                  <a:pt x="3074" y="4161"/>
                                </a:lnTo>
                                <a:lnTo>
                                  <a:pt x="3074" y="4159"/>
                                </a:lnTo>
                                <a:lnTo>
                                  <a:pt x="3077" y="4161"/>
                                </a:lnTo>
                                <a:lnTo>
                                  <a:pt x="3077" y="4159"/>
                                </a:lnTo>
                                <a:lnTo>
                                  <a:pt x="3077" y="4161"/>
                                </a:lnTo>
                                <a:lnTo>
                                  <a:pt x="3079" y="4161"/>
                                </a:lnTo>
                                <a:lnTo>
                                  <a:pt x="3093" y="4161"/>
                                </a:lnTo>
                                <a:lnTo>
                                  <a:pt x="3093" y="4164"/>
                                </a:lnTo>
                                <a:lnTo>
                                  <a:pt x="3093" y="4161"/>
                                </a:lnTo>
                                <a:lnTo>
                                  <a:pt x="3096" y="4161"/>
                                </a:lnTo>
                                <a:lnTo>
                                  <a:pt x="3096" y="4164"/>
                                </a:lnTo>
                                <a:lnTo>
                                  <a:pt x="3098" y="4164"/>
                                </a:lnTo>
                                <a:lnTo>
                                  <a:pt x="3101" y="4164"/>
                                </a:lnTo>
                                <a:lnTo>
                                  <a:pt x="3103" y="4164"/>
                                </a:lnTo>
                                <a:lnTo>
                                  <a:pt x="3103" y="4166"/>
                                </a:lnTo>
                                <a:lnTo>
                                  <a:pt x="3105" y="4164"/>
                                </a:lnTo>
                                <a:lnTo>
                                  <a:pt x="3105" y="4166"/>
                                </a:lnTo>
                                <a:lnTo>
                                  <a:pt x="3105" y="4164"/>
                                </a:lnTo>
                                <a:lnTo>
                                  <a:pt x="3105" y="4166"/>
                                </a:lnTo>
                                <a:lnTo>
                                  <a:pt x="3105" y="4164"/>
                                </a:lnTo>
                                <a:lnTo>
                                  <a:pt x="3105" y="4166"/>
                                </a:lnTo>
                                <a:lnTo>
                                  <a:pt x="3105" y="4164"/>
                                </a:lnTo>
                                <a:lnTo>
                                  <a:pt x="3108" y="4166"/>
                                </a:lnTo>
                                <a:lnTo>
                                  <a:pt x="3108" y="4164"/>
                                </a:lnTo>
                                <a:lnTo>
                                  <a:pt x="3108" y="4166"/>
                                </a:lnTo>
                                <a:lnTo>
                                  <a:pt x="3110" y="4166"/>
                                </a:lnTo>
                                <a:lnTo>
                                  <a:pt x="3122" y="4166"/>
                                </a:lnTo>
                                <a:lnTo>
                                  <a:pt x="3122" y="4168"/>
                                </a:lnTo>
                                <a:lnTo>
                                  <a:pt x="3125" y="4168"/>
                                </a:lnTo>
                                <a:lnTo>
                                  <a:pt x="3125" y="4166"/>
                                </a:lnTo>
                                <a:lnTo>
                                  <a:pt x="3125" y="4168"/>
                                </a:lnTo>
                                <a:lnTo>
                                  <a:pt x="3125" y="4166"/>
                                </a:lnTo>
                                <a:lnTo>
                                  <a:pt x="3125" y="4168"/>
                                </a:lnTo>
                                <a:lnTo>
                                  <a:pt x="3125" y="4166"/>
                                </a:lnTo>
                                <a:lnTo>
                                  <a:pt x="3125" y="4168"/>
                                </a:lnTo>
                                <a:lnTo>
                                  <a:pt x="3127" y="4166"/>
                                </a:lnTo>
                                <a:lnTo>
                                  <a:pt x="3127" y="4168"/>
                                </a:lnTo>
                                <a:lnTo>
                                  <a:pt x="3127" y="4166"/>
                                </a:lnTo>
                                <a:lnTo>
                                  <a:pt x="3127" y="4168"/>
                                </a:lnTo>
                                <a:lnTo>
                                  <a:pt x="3129" y="4168"/>
                                </a:lnTo>
                                <a:lnTo>
                                  <a:pt x="3132" y="4168"/>
                                </a:lnTo>
                                <a:lnTo>
                                  <a:pt x="3134" y="4168"/>
                                </a:lnTo>
                                <a:lnTo>
                                  <a:pt x="3137" y="4168"/>
                                </a:lnTo>
                                <a:lnTo>
                                  <a:pt x="3137" y="4171"/>
                                </a:lnTo>
                                <a:lnTo>
                                  <a:pt x="3137" y="4168"/>
                                </a:lnTo>
                                <a:lnTo>
                                  <a:pt x="3137" y="4171"/>
                                </a:lnTo>
                                <a:lnTo>
                                  <a:pt x="3137" y="4168"/>
                                </a:lnTo>
                                <a:lnTo>
                                  <a:pt x="3137" y="4171"/>
                                </a:lnTo>
                                <a:lnTo>
                                  <a:pt x="3137" y="4168"/>
                                </a:lnTo>
                                <a:lnTo>
                                  <a:pt x="3137" y="4171"/>
                                </a:lnTo>
                                <a:lnTo>
                                  <a:pt x="3137" y="4168"/>
                                </a:lnTo>
                                <a:lnTo>
                                  <a:pt x="3139" y="4171"/>
                                </a:lnTo>
                                <a:lnTo>
                                  <a:pt x="3158" y="4171"/>
                                </a:lnTo>
                                <a:lnTo>
                                  <a:pt x="3158" y="4173"/>
                                </a:lnTo>
                                <a:lnTo>
                                  <a:pt x="3158" y="4171"/>
                                </a:lnTo>
                                <a:lnTo>
                                  <a:pt x="3158" y="4173"/>
                                </a:lnTo>
                                <a:lnTo>
                                  <a:pt x="3158" y="4171"/>
                                </a:lnTo>
                                <a:lnTo>
                                  <a:pt x="3158" y="4173"/>
                                </a:lnTo>
                                <a:lnTo>
                                  <a:pt x="3161" y="4173"/>
                                </a:lnTo>
                                <a:lnTo>
                                  <a:pt x="3161" y="4171"/>
                                </a:lnTo>
                                <a:lnTo>
                                  <a:pt x="3161" y="4173"/>
                                </a:lnTo>
                                <a:lnTo>
                                  <a:pt x="3163" y="4171"/>
                                </a:lnTo>
                                <a:lnTo>
                                  <a:pt x="3163" y="4173"/>
                                </a:lnTo>
                                <a:lnTo>
                                  <a:pt x="3165" y="4173"/>
                                </a:lnTo>
                                <a:lnTo>
                                  <a:pt x="3168" y="4173"/>
                                </a:lnTo>
                                <a:lnTo>
                                  <a:pt x="3170" y="4173"/>
                                </a:lnTo>
                                <a:lnTo>
                                  <a:pt x="3170" y="4176"/>
                                </a:lnTo>
                                <a:lnTo>
                                  <a:pt x="3173" y="4173"/>
                                </a:lnTo>
                                <a:lnTo>
                                  <a:pt x="3173" y="4176"/>
                                </a:lnTo>
                                <a:lnTo>
                                  <a:pt x="3173" y="4173"/>
                                </a:lnTo>
                                <a:lnTo>
                                  <a:pt x="3173" y="4176"/>
                                </a:lnTo>
                                <a:lnTo>
                                  <a:pt x="3173" y="4173"/>
                                </a:lnTo>
                                <a:lnTo>
                                  <a:pt x="3173" y="4176"/>
                                </a:lnTo>
                                <a:lnTo>
                                  <a:pt x="3175" y="4176"/>
                                </a:lnTo>
                                <a:lnTo>
                                  <a:pt x="3189" y="4176"/>
                                </a:lnTo>
                                <a:lnTo>
                                  <a:pt x="3189" y="4178"/>
                                </a:lnTo>
                                <a:lnTo>
                                  <a:pt x="3189" y="4176"/>
                                </a:lnTo>
                                <a:lnTo>
                                  <a:pt x="3192" y="4176"/>
                                </a:lnTo>
                                <a:lnTo>
                                  <a:pt x="3194" y="4176"/>
                                </a:lnTo>
                                <a:lnTo>
                                  <a:pt x="3194" y="4178"/>
                                </a:lnTo>
                                <a:lnTo>
                                  <a:pt x="3194" y="4176"/>
                                </a:lnTo>
                                <a:lnTo>
                                  <a:pt x="3197" y="4176"/>
                                </a:lnTo>
                                <a:lnTo>
                                  <a:pt x="3197" y="4178"/>
                                </a:lnTo>
                                <a:lnTo>
                                  <a:pt x="3197" y="4176"/>
                                </a:lnTo>
                                <a:lnTo>
                                  <a:pt x="3197" y="4178"/>
                                </a:lnTo>
                                <a:lnTo>
                                  <a:pt x="3197" y="4176"/>
                                </a:lnTo>
                                <a:lnTo>
                                  <a:pt x="3197" y="4178"/>
                                </a:lnTo>
                                <a:lnTo>
                                  <a:pt x="3197" y="4176"/>
                                </a:lnTo>
                                <a:lnTo>
                                  <a:pt x="3197" y="4178"/>
                                </a:lnTo>
                                <a:lnTo>
                                  <a:pt x="3199" y="4178"/>
                                </a:lnTo>
                                <a:lnTo>
                                  <a:pt x="3199" y="4176"/>
                                </a:lnTo>
                                <a:lnTo>
                                  <a:pt x="3199" y="4178"/>
                                </a:lnTo>
                                <a:lnTo>
                                  <a:pt x="3201" y="4178"/>
                                </a:lnTo>
                                <a:lnTo>
                                  <a:pt x="3204" y="4178"/>
                                </a:lnTo>
                                <a:lnTo>
                                  <a:pt x="3206" y="4178"/>
                                </a:lnTo>
                                <a:lnTo>
                                  <a:pt x="3209" y="4178"/>
                                </a:lnTo>
                                <a:lnTo>
                                  <a:pt x="3211" y="4178"/>
                                </a:lnTo>
                                <a:lnTo>
                                  <a:pt x="3211" y="4180"/>
                                </a:lnTo>
                                <a:lnTo>
                                  <a:pt x="3211" y="4178"/>
                                </a:lnTo>
                                <a:lnTo>
                                  <a:pt x="3211" y="4180"/>
                                </a:lnTo>
                                <a:lnTo>
                                  <a:pt x="3211" y="4178"/>
                                </a:lnTo>
                                <a:lnTo>
                                  <a:pt x="3211" y="4180"/>
                                </a:lnTo>
                                <a:lnTo>
                                  <a:pt x="3213" y="4178"/>
                                </a:lnTo>
                                <a:lnTo>
                                  <a:pt x="3213" y="4180"/>
                                </a:lnTo>
                                <a:lnTo>
                                  <a:pt x="3216" y="4180"/>
                                </a:lnTo>
                                <a:lnTo>
                                  <a:pt x="3218" y="4180"/>
                                </a:lnTo>
                                <a:lnTo>
                                  <a:pt x="3221" y="4180"/>
                                </a:lnTo>
                                <a:lnTo>
                                  <a:pt x="3223" y="4180"/>
                                </a:lnTo>
                                <a:lnTo>
                                  <a:pt x="3225" y="4180"/>
                                </a:lnTo>
                                <a:lnTo>
                                  <a:pt x="3225" y="4183"/>
                                </a:lnTo>
                                <a:lnTo>
                                  <a:pt x="3225" y="4180"/>
                                </a:lnTo>
                                <a:lnTo>
                                  <a:pt x="3225" y="4183"/>
                                </a:lnTo>
                                <a:lnTo>
                                  <a:pt x="3228" y="4183"/>
                                </a:lnTo>
                                <a:lnTo>
                                  <a:pt x="3228" y="4180"/>
                                </a:lnTo>
                                <a:lnTo>
                                  <a:pt x="3228" y="4183"/>
                                </a:lnTo>
                                <a:lnTo>
                                  <a:pt x="3230" y="4183"/>
                                </a:lnTo>
                                <a:lnTo>
                                  <a:pt x="3252" y="4183"/>
                                </a:lnTo>
                                <a:lnTo>
                                  <a:pt x="3252" y="4185"/>
                                </a:lnTo>
                                <a:lnTo>
                                  <a:pt x="3252" y="4183"/>
                                </a:lnTo>
                                <a:lnTo>
                                  <a:pt x="3254" y="4183"/>
                                </a:lnTo>
                                <a:lnTo>
                                  <a:pt x="3254" y="4185"/>
                                </a:lnTo>
                                <a:lnTo>
                                  <a:pt x="3254" y="4183"/>
                                </a:lnTo>
                                <a:lnTo>
                                  <a:pt x="3254" y="4185"/>
                                </a:lnTo>
                                <a:lnTo>
                                  <a:pt x="3254" y="4183"/>
                                </a:lnTo>
                                <a:lnTo>
                                  <a:pt x="3254" y="4185"/>
                                </a:lnTo>
                                <a:lnTo>
                                  <a:pt x="3254" y="4183"/>
                                </a:lnTo>
                                <a:lnTo>
                                  <a:pt x="3254" y="4185"/>
                                </a:lnTo>
                                <a:lnTo>
                                  <a:pt x="3254" y="4183"/>
                                </a:lnTo>
                                <a:lnTo>
                                  <a:pt x="3254" y="4185"/>
                                </a:lnTo>
                                <a:lnTo>
                                  <a:pt x="3257" y="4185"/>
                                </a:lnTo>
                                <a:lnTo>
                                  <a:pt x="3257" y="4183"/>
                                </a:lnTo>
                                <a:lnTo>
                                  <a:pt x="3257" y="4185"/>
                                </a:lnTo>
                                <a:lnTo>
                                  <a:pt x="3259" y="4185"/>
                                </a:lnTo>
                                <a:lnTo>
                                  <a:pt x="3261" y="4185"/>
                                </a:lnTo>
                                <a:lnTo>
                                  <a:pt x="3264" y="4185"/>
                                </a:lnTo>
                                <a:lnTo>
                                  <a:pt x="3266" y="4185"/>
                                </a:lnTo>
                                <a:lnTo>
                                  <a:pt x="3266" y="4188"/>
                                </a:lnTo>
                                <a:lnTo>
                                  <a:pt x="3266" y="4185"/>
                                </a:lnTo>
                                <a:lnTo>
                                  <a:pt x="3269" y="4188"/>
                                </a:lnTo>
                                <a:lnTo>
                                  <a:pt x="3269" y="4185"/>
                                </a:lnTo>
                                <a:lnTo>
                                  <a:pt x="3269" y="4188"/>
                                </a:lnTo>
                                <a:lnTo>
                                  <a:pt x="3269" y="4185"/>
                                </a:lnTo>
                                <a:lnTo>
                                  <a:pt x="3269" y="4188"/>
                                </a:lnTo>
                                <a:lnTo>
                                  <a:pt x="3271" y="4188"/>
                                </a:lnTo>
                                <a:lnTo>
                                  <a:pt x="3283" y="4188"/>
                                </a:lnTo>
                                <a:lnTo>
                                  <a:pt x="3283" y="4190"/>
                                </a:lnTo>
                                <a:lnTo>
                                  <a:pt x="3283" y="4188"/>
                                </a:lnTo>
                                <a:lnTo>
                                  <a:pt x="3285" y="4188"/>
                                </a:lnTo>
                                <a:lnTo>
                                  <a:pt x="3285" y="4190"/>
                                </a:lnTo>
                                <a:lnTo>
                                  <a:pt x="3285" y="4188"/>
                                </a:lnTo>
                                <a:lnTo>
                                  <a:pt x="3285" y="4190"/>
                                </a:lnTo>
                                <a:lnTo>
                                  <a:pt x="3285" y="4188"/>
                                </a:lnTo>
                                <a:lnTo>
                                  <a:pt x="3285" y="4190"/>
                                </a:lnTo>
                                <a:lnTo>
                                  <a:pt x="3285" y="4188"/>
                                </a:lnTo>
                                <a:lnTo>
                                  <a:pt x="3285" y="4190"/>
                                </a:lnTo>
                                <a:lnTo>
                                  <a:pt x="3288" y="4190"/>
                                </a:lnTo>
                                <a:lnTo>
                                  <a:pt x="3288" y="4188"/>
                                </a:lnTo>
                                <a:lnTo>
                                  <a:pt x="3288" y="4190"/>
                                </a:lnTo>
                                <a:lnTo>
                                  <a:pt x="3290" y="4190"/>
                                </a:lnTo>
                                <a:lnTo>
                                  <a:pt x="3312" y="4190"/>
                                </a:lnTo>
                                <a:lnTo>
                                  <a:pt x="3312" y="4192"/>
                                </a:lnTo>
                                <a:lnTo>
                                  <a:pt x="3312" y="4190"/>
                                </a:lnTo>
                                <a:lnTo>
                                  <a:pt x="3314" y="4190"/>
                                </a:lnTo>
                                <a:lnTo>
                                  <a:pt x="3314" y="4192"/>
                                </a:lnTo>
                                <a:lnTo>
                                  <a:pt x="3314" y="4190"/>
                                </a:lnTo>
                                <a:lnTo>
                                  <a:pt x="3314" y="4192"/>
                                </a:lnTo>
                                <a:lnTo>
                                  <a:pt x="3314" y="4190"/>
                                </a:lnTo>
                                <a:lnTo>
                                  <a:pt x="3314" y="4192"/>
                                </a:lnTo>
                                <a:lnTo>
                                  <a:pt x="3314" y="4190"/>
                                </a:lnTo>
                                <a:lnTo>
                                  <a:pt x="3314" y="4192"/>
                                </a:lnTo>
                                <a:lnTo>
                                  <a:pt x="3317" y="4190"/>
                                </a:lnTo>
                                <a:lnTo>
                                  <a:pt x="3317" y="4192"/>
                                </a:lnTo>
                                <a:lnTo>
                                  <a:pt x="3317" y="4190"/>
                                </a:lnTo>
                                <a:lnTo>
                                  <a:pt x="3317" y="4192"/>
                                </a:lnTo>
                                <a:lnTo>
                                  <a:pt x="3317" y="4190"/>
                                </a:lnTo>
                                <a:lnTo>
                                  <a:pt x="3317" y="4192"/>
                                </a:lnTo>
                                <a:lnTo>
                                  <a:pt x="3317" y="4190"/>
                                </a:lnTo>
                                <a:lnTo>
                                  <a:pt x="3317" y="4192"/>
                                </a:lnTo>
                                <a:lnTo>
                                  <a:pt x="3319" y="4192"/>
                                </a:lnTo>
                                <a:lnTo>
                                  <a:pt x="3331" y="4192"/>
                                </a:lnTo>
                                <a:lnTo>
                                  <a:pt x="3331" y="4195"/>
                                </a:lnTo>
                                <a:lnTo>
                                  <a:pt x="3331" y="4192"/>
                                </a:lnTo>
                                <a:lnTo>
                                  <a:pt x="3331" y="4195"/>
                                </a:lnTo>
                                <a:lnTo>
                                  <a:pt x="3331" y="4192"/>
                                </a:lnTo>
                                <a:lnTo>
                                  <a:pt x="3331" y="4195"/>
                                </a:lnTo>
                                <a:lnTo>
                                  <a:pt x="3331" y="4192"/>
                                </a:lnTo>
                                <a:lnTo>
                                  <a:pt x="3331" y="4195"/>
                                </a:lnTo>
                                <a:lnTo>
                                  <a:pt x="3333" y="4195"/>
                                </a:lnTo>
                                <a:lnTo>
                                  <a:pt x="3348" y="4195"/>
                                </a:lnTo>
                                <a:lnTo>
                                  <a:pt x="3348" y="4197"/>
                                </a:lnTo>
                                <a:lnTo>
                                  <a:pt x="3348" y="4195"/>
                                </a:lnTo>
                                <a:lnTo>
                                  <a:pt x="3350" y="4197"/>
                                </a:lnTo>
                                <a:lnTo>
                                  <a:pt x="3350" y="4195"/>
                                </a:lnTo>
                                <a:lnTo>
                                  <a:pt x="3350" y="4197"/>
                                </a:lnTo>
                                <a:lnTo>
                                  <a:pt x="3350" y="4195"/>
                                </a:lnTo>
                                <a:lnTo>
                                  <a:pt x="3350" y="4197"/>
                                </a:lnTo>
                                <a:lnTo>
                                  <a:pt x="3350" y="4195"/>
                                </a:lnTo>
                                <a:lnTo>
                                  <a:pt x="3353" y="4195"/>
                                </a:lnTo>
                                <a:lnTo>
                                  <a:pt x="3353" y="4197"/>
                                </a:lnTo>
                                <a:lnTo>
                                  <a:pt x="3353" y="4195"/>
                                </a:lnTo>
                                <a:lnTo>
                                  <a:pt x="3353" y="4197"/>
                                </a:lnTo>
                                <a:lnTo>
                                  <a:pt x="3353" y="4195"/>
                                </a:lnTo>
                                <a:lnTo>
                                  <a:pt x="3353" y="4197"/>
                                </a:lnTo>
                                <a:lnTo>
                                  <a:pt x="3355" y="4195"/>
                                </a:lnTo>
                                <a:lnTo>
                                  <a:pt x="3355" y="4197"/>
                                </a:lnTo>
                                <a:lnTo>
                                  <a:pt x="3355" y="4195"/>
                                </a:lnTo>
                                <a:lnTo>
                                  <a:pt x="3355" y="4197"/>
                                </a:lnTo>
                                <a:lnTo>
                                  <a:pt x="3357" y="4197"/>
                                </a:lnTo>
                                <a:lnTo>
                                  <a:pt x="3357" y="4195"/>
                                </a:lnTo>
                                <a:lnTo>
                                  <a:pt x="3357" y="4197"/>
                                </a:lnTo>
                                <a:lnTo>
                                  <a:pt x="3357" y="4195"/>
                                </a:lnTo>
                                <a:lnTo>
                                  <a:pt x="3357" y="4197"/>
                                </a:lnTo>
                                <a:lnTo>
                                  <a:pt x="3360" y="4197"/>
                                </a:lnTo>
                                <a:lnTo>
                                  <a:pt x="3377" y="4197"/>
                                </a:lnTo>
                                <a:lnTo>
                                  <a:pt x="3377" y="4200"/>
                                </a:lnTo>
                                <a:lnTo>
                                  <a:pt x="3398" y="4200"/>
                                </a:lnTo>
                                <a:lnTo>
                                  <a:pt x="3398" y="4202"/>
                                </a:lnTo>
                                <a:lnTo>
                                  <a:pt x="3398" y="4200"/>
                                </a:lnTo>
                                <a:lnTo>
                                  <a:pt x="3398" y="4202"/>
                                </a:lnTo>
                                <a:lnTo>
                                  <a:pt x="3398" y="4200"/>
                                </a:lnTo>
                                <a:lnTo>
                                  <a:pt x="3398" y="4202"/>
                                </a:lnTo>
                                <a:lnTo>
                                  <a:pt x="3398" y="4200"/>
                                </a:lnTo>
                                <a:lnTo>
                                  <a:pt x="3401" y="4202"/>
                                </a:lnTo>
                                <a:lnTo>
                                  <a:pt x="3401" y="4200"/>
                                </a:lnTo>
                                <a:lnTo>
                                  <a:pt x="3401" y="4202"/>
                                </a:lnTo>
                                <a:lnTo>
                                  <a:pt x="3403" y="4202"/>
                                </a:lnTo>
                                <a:lnTo>
                                  <a:pt x="3405" y="4202"/>
                                </a:lnTo>
                                <a:lnTo>
                                  <a:pt x="3405" y="4200"/>
                                </a:lnTo>
                                <a:lnTo>
                                  <a:pt x="3405" y="4202"/>
                                </a:lnTo>
                                <a:lnTo>
                                  <a:pt x="3405" y="4200"/>
                                </a:lnTo>
                                <a:lnTo>
                                  <a:pt x="3405" y="4202"/>
                                </a:lnTo>
                                <a:lnTo>
                                  <a:pt x="3408" y="4202"/>
                                </a:lnTo>
                                <a:lnTo>
                                  <a:pt x="3420" y="4202"/>
                                </a:lnTo>
                                <a:lnTo>
                                  <a:pt x="3422" y="4204"/>
                                </a:lnTo>
                                <a:lnTo>
                                  <a:pt x="3422" y="4202"/>
                                </a:lnTo>
                                <a:lnTo>
                                  <a:pt x="3422" y="4204"/>
                                </a:lnTo>
                                <a:lnTo>
                                  <a:pt x="3422" y="4202"/>
                                </a:lnTo>
                                <a:lnTo>
                                  <a:pt x="3422" y="4204"/>
                                </a:lnTo>
                                <a:lnTo>
                                  <a:pt x="3422" y="4202"/>
                                </a:lnTo>
                                <a:lnTo>
                                  <a:pt x="3422" y="4204"/>
                                </a:lnTo>
                                <a:lnTo>
                                  <a:pt x="3422" y="4202"/>
                                </a:lnTo>
                                <a:lnTo>
                                  <a:pt x="3422" y="4204"/>
                                </a:lnTo>
                                <a:lnTo>
                                  <a:pt x="3425" y="4204"/>
                                </a:lnTo>
                                <a:lnTo>
                                  <a:pt x="3449" y="4204"/>
                                </a:lnTo>
                                <a:lnTo>
                                  <a:pt x="3449" y="4207"/>
                                </a:lnTo>
                                <a:lnTo>
                                  <a:pt x="3451" y="4204"/>
                                </a:lnTo>
                                <a:lnTo>
                                  <a:pt x="3451" y="4207"/>
                                </a:lnTo>
                                <a:lnTo>
                                  <a:pt x="3451" y="4204"/>
                                </a:lnTo>
                                <a:lnTo>
                                  <a:pt x="3451" y="4207"/>
                                </a:lnTo>
                                <a:lnTo>
                                  <a:pt x="3451" y="4204"/>
                                </a:lnTo>
                                <a:lnTo>
                                  <a:pt x="3451" y="4207"/>
                                </a:lnTo>
                                <a:lnTo>
                                  <a:pt x="3453" y="4204"/>
                                </a:lnTo>
                                <a:lnTo>
                                  <a:pt x="3453" y="4207"/>
                                </a:lnTo>
                                <a:lnTo>
                                  <a:pt x="3453" y="4204"/>
                                </a:lnTo>
                                <a:lnTo>
                                  <a:pt x="3453" y="4207"/>
                                </a:lnTo>
                                <a:lnTo>
                                  <a:pt x="3453" y="4204"/>
                                </a:lnTo>
                                <a:lnTo>
                                  <a:pt x="3453" y="4207"/>
                                </a:lnTo>
                                <a:lnTo>
                                  <a:pt x="3453" y="4204"/>
                                </a:lnTo>
                                <a:lnTo>
                                  <a:pt x="3453" y="4207"/>
                                </a:lnTo>
                                <a:lnTo>
                                  <a:pt x="3453" y="4204"/>
                                </a:lnTo>
                                <a:lnTo>
                                  <a:pt x="3453" y="4207"/>
                                </a:lnTo>
                                <a:lnTo>
                                  <a:pt x="3453" y="4204"/>
                                </a:lnTo>
                                <a:lnTo>
                                  <a:pt x="3456" y="4204"/>
                                </a:lnTo>
                                <a:lnTo>
                                  <a:pt x="3456" y="4207"/>
                                </a:lnTo>
                                <a:lnTo>
                                  <a:pt x="3456" y="4204"/>
                                </a:lnTo>
                                <a:lnTo>
                                  <a:pt x="3456" y="4207"/>
                                </a:lnTo>
                                <a:lnTo>
                                  <a:pt x="3456" y="4204"/>
                                </a:lnTo>
                                <a:lnTo>
                                  <a:pt x="3456" y="4207"/>
                                </a:lnTo>
                                <a:lnTo>
                                  <a:pt x="3458" y="4207"/>
                                </a:lnTo>
                                <a:lnTo>
                                  <a:pt x="3461" y="4207"/>
                                </a:lnTo>
                                <a:lnTo>
                                  <a:pt x="3461" y="4204"/>
                                </a:lnTo>
                                <a:lnTo>
                                  <a:pt x="3461" y="4207"/>
                                </a:lnTo>
                                <a:lnTo>
                                  <a:pt x="3461" y="4204"/>
                                </a:lnTo>
                                <a:lnTo>
                                  <a:pt x="3461" y="4207"/>
                                </a:lnTo>
                                <a:lnTo>
                                  <a:pt x="3463" y="4207"/>
                                </a:lnTo>
                                <a:lnTo>
                                  <a:pt x="3465" y="4207"/>
                                </a:lnTo>
                                <a:lnTo>
                                  <a:pt x="3468" y="4207"/>
                                </a:lnTo>
                                <a:lnTo>
                                  <a:pt x="3470" y="4207"/>
                                </a:lnTo>
                                <a:lnTo>
                                  <a:pt x="3470" y="4209"/>
                                </a:lnTo>
                                <a:lnTo>
                                  <a:pt x="3470" y="4207"/>
                                </a:lnTo>
                                <a:lnTo>
                                  <a:pt x="3470" y="4209"/>
                                </a:lnTo>
                                <a:lnTo>
                                  <a:pt x="3470" y="4207"/>
                                </a:lnTo>
                                <a:lnTo>
                                  <a:pt x="3470" y="4209"/>
                                </a:lnTo>
                                <a:lnTo>
                                  <a:pt x="3470" y="4207"/>
                                </a:lnTo>
                                <a:lnTo>
                                  <a:pt x="3473" y="4207"/>
                                </a:lnTo>
                                <a:lnTo>
                                  <a:pt x="3473" y="4209"/>
                                </a:lnTo>
                                <a:lnTo>
                                  <a:pt x="3473" y="4207"/>
                                </a:lnTo>
                                <a:lnTo>
                                  <a:pt x="3473" y="4209"/>
                                </a:lnTo>
                                <a:lnTo>
                                  <a:pt x="3473" y="4207"/>
                                </a:lnTo>
                                <a:lnTo>
                                  <a:pt x="3473" y="4209"/>
                                </a:lnTo>
                                <a:lnTo>
                                  <a:pt x="3473" y="4207"/>
                                </a:lnTo>
                                <a:lnTo>
                                  <a:pt x="3473" y="4209"/>
                                </a:lnTo>
                                <a:lnTo>
                                  <a:pt x="3473" y="4207"/>
                                </a:lnTo>
                                <a:lnTo>
                                  <a:pt x="3475" y="4209"/>
                                </a:lnTo>
                                <a:lnTo>
                                  <a:pt x="3475" y="4207"/>
                                </a:lnTo>
                                <a:lnTo>
                                  <a:pt x="3475" y="4209"/>
                                </a:lnTo>
                                <a:lnTo>
                                  <a:pt x="3477" y="4209"/>
                                </a:lnTo>
                                <a:lnTo>
                                  <a:pt x="3506" y="4209"/>
                                </a:lnTo>
                                <a:lnTo>
                                  <a:pt x="3506" y="4212"/>
                                </a:lnTo>
                                <a:lnTo>
                                  <a:pt x="3506" y="4209"/>
                                </a:lnTo>
                                <a:lnTo>
                                  <a:pt x="3506" y="4212"/>
                                </a:lnTo>
                                <a:lnTo>
                                  <a:pt x="3509" y="4212"/>
                                </a:lnTo>
                                <a:lnTo>
                                  <a:pt x="3523" y="4212"/>
                                </a:lnTo>
                                <a:lnTo>
                                  <a:pt x="3523" y="4214"/>
                                </a:lnTo>
                                <a:lnTo>
                                  <a:pt x="3523" y="4212"/>
                                </a:lnTo>
                                <a:lnTo>
                                  <a:pt x="3523" y="4214"/>
                                </a:lnTo>
                                <a:lnTo>
                                  <a:pt x="3523" y="4212"/>
                                </a:lnTo>
                                <a:lnTo>
                                  <a:pt x="3523" y="4214"/>
                                </a:lnTo>
                                <a:lnTo>
                                  <a:pt x="3525" y="4212"/>
                                </a:lnTo>
                                <a:lnTo>
                                  <a:pt x="3525" y="4214"/>
                                </a:lnTo>
                                <a:lnTo>
                                  <a:pt x="3525" y="4212"/>
                                </a:lnTo>
                                <a:lnTo>
                                  <a:pt x="3525" y="4214"/>
                                </a:lnTo>
                                <a:lnTo>
                                  <a:pt x="3525" y="4212"/>
                                </a:lnTo>
                                <a:lnTo>
                                  <a:pt x="3525" y="4214"/>
                                </a:lnTo>
                                <a:lnTo>
                                  <a:pt x="3528" y="4214"/>
                                </a:lnTo>
                                <a:lnTo>
                                  <a:pt x="3528" y="4212"/>
                                </a:lnTo>
                                <a:lnTo>
                                  <a:pt x="3528" y="4214"/>
                                </a:lnTo>
                                <a:lnTo>
                                  <a:pt x="3530" y="4214"/>
                                </a:lnTo>
                                <a:lnTo>
                                  <a:pt x="3530" y="4212"/>
                                </a:lnTo>
                                <a:lnTo>
                                  <a:pt x="3530" y="4214"/>
                                </a:lnTo>
                                <a:lnTo>
                                  <a:pt x="3533" y="4214"/>
                                </a:lnTo>
                                <a:lnTo>
                                  <a:pt x="3557" y="4214"/>
                                </a:lnTo>
                                <a:lnTo>
                                  <a:pt x="3557" y="4216"/>
                                </a:lnTo>
                                <a:lnTo>
                                  <a:pt x="3581" y="4216"/>
                                </a:lnTo>
                                <a:lnTo>
                                  <a:pt x="3581" y="4219"/>
                                </a:lnTo>
                                <a:lnTo>
                                  <a:pt x="3583" y="4216"/>
                                </a:lnTo>
                                <a:lnTo>
                                  <a:pt x="3583" y="4219"/>
                                </a:lnTo>
                                <a:lnTo>
                                  <a:pt x="3583" y="4216"/>
                                </a:lnTo>
                                <a:lnTo>
                                  <a:pt x="3583" y="4219"/>
                                </a:lnTo>
                                <a:lnTo>
                                  <a:pt x="3583" y="4216"/>
                                </a:lnTo>
                                <a:lnTo>
                                  <a:pt x="3583" y="4219"/>
                                </a:lnTo>
                                <a:lnTo>
                                  <a:pt x="3583" y="4216"/>
                                </a:lnTo>
                                <a:lnTo>
                                  <a:pt x="3583" y="4219"/>
                                </a:lnTo>
                                <a:lnTo>
                                  <a:pt x="3583" y="4216"/>
                                </a:lnTo>
                                <a:lnTo>
                                  <a:pt x="3583" y="4219"/>
                                </a:lnTo>
                                <a:lnTo>
                                  <a:pt x="3585" y="4219"/>
                                </a:lnTo>
                                <a:lnTo>
                                  <a:pt x="3585" y="4216"/>
                                </a:lnTo>
                                <a:lnTo>
                                  <a:pt x="3585" y="4219"/>
                                </a:lnTo>
                                <a:lnTo>
                                  <a:pt x="3585" y="4216"/>
                                </a:lnTo>
                                <a:lnTo>
                                  <a:pt x="3585" y="4219"/>
                                </a:lnTo>
                                <a:lnTo>
                                  <a:pt x="3585" y="4216"/>
                                </a:lnTo>
                                <a:lnTo>
                                  <a:pt x="3585" y="4219"/>
                                </a:lnTo>
                                <a:lnTo>
                                  <a:pt x="3585" y="4216"/>
                                </a:lnTo>
                                <a:lnTo>
                                  <a:pt x="3585" y="4219"/>
                                </a:lnTo>
                                <a:lnTo>
                                  <a:pt x="3588" y="4219"/>
                                </a:lnTo>
                                <a:lnTo>
                                  <a:pt x="3590" y="4219"/>
                                </a:lnTo>
                                <a:lnTo>
                                  <a:pt x="3593" y="4219"/>
                                </a:lnTo>
                                <a:lnTo>
                                  <a:pt x="3593" y="4216"/>
                                </a:lnTo>
                                <a:lnTo>
                                  <a:pt x="3593" y="4219"/>
                                </a:lnTo>
                                <a:lnTo>
                                  <a:pt x="3595" y="4219"/>
                                </a:lnTo>
                                <a:lnTo>
                                  <a:pt x="3597" y="4219"/>
                                </a:lnTo>
                                <a:lnTo>
                                  <a:pt x="3600" y="4219"/>
                                </a:lnTo>
                                <a:lnTo>
                                  <a:pt x="3602" y="4219"/>
                                </a:lnTo>
                                <a:lnTo>
                                  <a:pt x="3605" y="4219"/>
                                </a:lnTo>
                                <a:lnTo>
                                  <a:pt x="3607" y="4221"/>
                                </a:lnTo>
                                <a:lnTo>
                                  <a:pt x="3607" y="4219"/>
                                </a:lnTo>
                                <a:lnTo>
                                  <a:pt x="3609" y="4219"/>
                                </a:lnTo>
                                <a:lnTo>
                                  <a:pt x="3609" y="4221"/>
                                </a:lnTo>
                                <a:lnTo>
                                  <a:pt x="3609" y="4219"/>
                                </a:lnTo>
                                <a:lnTo>
                                  <a:pt x="3609" y="4221"/>
                                </a:lnTo>
                                <a:lnTo>
                                  <a:pt x="3609" y="4219"/>
                                </a:lnTo>
                                <a:lnTo>
                                  <a:pt x="3609" y="4221"/>
                                </a:lnTo>
                                <a:lnTo>
                                  <a:pt x="3609" y="4219"/>
                                </a:lnTo>
                                <a:lnTo>
                                  <a:pt x="3609" y="4221"/>
                                </a:lnTo>
                                <a:lnTo>
                                  <a:pt x="3609" y="4219"/>
                                </a:lnTo>
                                <a:lnTo>
                                  <a:pt x="3609" y="4221"/>
                                </a:lnTo>
                                <a:lnTo>
                                  <a:pt x="3609" y="4219"/>
                                </a:lnTo>
                                <a:lnTo>
                                  <a:pt x="3609" y="4221"/>
                                </a:lnTo>
                                <a:lnTo>
                                  <a:pt x="3612" y="4221"/>
                                </a:lnTo>
                                <a:lnTo>
                                  <a:pt x="3612" y="4219"/>
                                </a:lnTo>
                                <a:lnTo>
                                  <a:pt x="3612" y="4221"/>
                                </a:lnTo>
                                <a:lnTo>
                                  <a:pt x="3612" y="4219"/>
                                </a:lnTo>
                                <a:lnTo>
                                  <a:pt x="3614" y="4219"/>
                                </a:lnTo>
                                <a:lnTo>
                                  <a:pt x="3614" y="4221"/>
                                </a:lnTo>
                                <a:lnTo>
                                  <a:pt x="3617" y="4221"/>
                                </a:lnTo>
                                <a:lnTo>
                                  <a:pt x="3619" y="4221"/>
                                </a:lnTo>
                                <a:lnTo>
                                  <a:pt x="3636" y="4221"/>
                                </a:lnTo>
                                <a:lnTo>
                                  <a:pt x="3636" y="4224"/>
                                </a:lnTo>
                                <a:lnTo>
                                  <a:pt x="3636" y="4221"/>
                                </a:lnTo>
                                <a:lnTo>
                                  <a:pt x="3636" y="4224"/>
                                </a:lnTo>
                                <a:lnTo>
                                  <a:pt x="3636" y="4221"/>
                                </a:lnTo>
                                <a:lnTo>
                                  <a:pt x="3638" y="4221"/>
                                </a:lnTo>
                                <a:lnTo>
                                  <a:pt x="3638" y="4224"/>
                                </a:lnTo>
                                <a:lnTo>
                                  <a:pt x="3638" y="4221"/>
                                </a:lnTo>
                                <a:lnTo>
                                  <a:pt x="3638" y="4224"/>
                                </a:lnTo>
                                <a:lnTo>
                                  <a:pt x="3638" y="4221"/>
                                </a:lnTo>
                                <a:lnTo>
                                  <a:pt x="3638" y="4224"/>
                                </a:lnTo>
                                <a:lnTo>
                                  <a:pt x="3638" y="4221"/>
                                </a:lnTo>
                                <a:lnTo>
                                  <a:pt x="3641" y="4221"/>
                                </a:lnTo>
                                <a:lnTo>
                                  <a:pt x="3641" y="4224"/>
                                </a:lnTo>
                                <a:lnTo>
                                  <a:pt x="3641" y="4221"/>
                                </a:lnTo>
                                <a:lnTo>
                                  <a:pt x="3641" y="4224"/>
                                </a:lnTo>
                                <a:lnTo>
                                  <a:pt x="3643" y="4224"/>
                                </a:lnTo>
                                <a:lnTo>
                                  <a:pt x="3672" y="4224"/>
                                </a:lnTo>
                                <a:lnTo>
                                  <a:pt x="3672" y="4226"/>
                                </a:lnTo>
                                <a:lnTo>
                                  <a:pt x="3672" y="4224"/>
                                </a:lnTo>
                                <a:lnTo>
                                  <a:pt x="3672" y="4226"/>
                                </a:lnTo>
                                <a:lnTo>
                                  <a:pt x="3674" y="4226"/>
                                </a:lnTo>
                                <a:lnTo>
                                  <a:pt x="3703" y="4226"/>
                                </a:lnTo>
                                <a:lnTo>
                                  <a:pt x="3703" y="4228"/>
                                </a:lnTo>
                                <a:lnTo>
                                  <a:pt x="3703" y="4226"/>
                                </a:lnTo>
                                <a:lnTo>
                                  <a:pt x="3703" y="4228"/>
                                </a:lnTo>
                                <a:lnTo>
                                  <a:pt x="3703" y="4226"/>
                                </a:lnTo>
                                <a:lnTo>
                                  <a:pt x="3703" y="4228"/>
                                </a:lnTo>
                                <a:lnTo>
                                  <a:pt x="3705" y="4228"/>
                                </a:lnTo>
                                <a:lnTo>
                                  <a:pt x="3737" y="4228"/>
                                </a:lnTo>
                                <a:lnTo>
                                  <a:pt x="3737" y="4231"/>
                                </a:lnTo>
                                <a:lnTo>
                                  <a:pt x="3737" y="4228"/>
                                </a:lnTo>
                                <a:lnTo>
                                  <a:pt x="3737" y="4231"/>
                                </a:lnTo>
                                <a:lnTo>
                                  <a:pt x="3739" y="4231"/>
                                </a:lnTo>
                                <a:lnTo>
                                  <a:pt x="3770" y="4231"/>
                                </a:lnTo>
                                <a:lnTo>
                                  <a:pt x="3770" y="4233"/>
                                </a:lnTo>
                                <a:lnTo>
                                  <a:pt x="3770" y="4231"/>
                                </a:lnTo>
                                <a:lnTo>
                                  <a:pt x="3773" y="4233"/>
                                </a:lnTo>
                                <a:lnTo>
                                  <a:pt x="3773" y="4231"/>
                                </a:lnTo>
                                <a:lnTo>
                                  <a:pt x="3773" y="4233"/>
                                </a:lnTo>
                                <a:lnTo>
                                  <a:pt x="3775" y="4233"/>
                                </a:lnTo>
                                <a:lnTo>
                                  <a:pt x="3777" y="4233"/>
                                </a:lnTo>
                                <a:lnTo>
                                  <a:pt x="3780" y="4233"/>
                                </a:lnTo>
                                <a:lnTo>
                                  <a:pt x="3782" y="4233"/>
                                </a:lnTo>
                                <a:lnTo>
                                  <a:pt x="3785" y="4233"/>
                                </a:lnTo>
                                <a:lnTo>
                                  <a:pt x="3787" y="4233"/>
                                </a:lnTo>
                                <a:lnTo>
                                  <a:pt x="3787" y="4231"/>
                                </a:lnTo>
                                <a:lnTo>
                                  <a:pt x="3787" y="4233"/>
                                </a:lnTo>
                                <a:lnTo>
                                  <a:pt x="3789" y="4233"/>
                                </a:lnTo>
                                <a:lnTo>
                                  <a:pt x="3792" y="4233"/>
                                </a:lnTo>
                                <a:lnTo>
                                  <a:pt x="3806" y="4233"/>
                                </a:lnTo>
                                <a:lnTo>
                                  <a:pt x="3806" y="4236"/>
                                </a:lnTo>
                                <a:lnTo>
                                  <a:pt x="3809" y="4233"/>
                                </a:lnTo>
                                <a:lnTo>
                                  <a:pt x="3809" y="4236"/>
                                </a:lnTo>
                                <a:lnTo>
                                  <a:pt x="3809" y="4233"/>
                                </a:lnTo>
                                <a:lnTo>
                                  <a:pt x="3809" y="4236"/>
                                </a:lnTo>
                                <a:lnTo>
                                  <a:pt x="3809" y="4233"/>
                                </a:lnTo>
                                <a:lnTo>
                                  <a:pt x="3811" y="4233"/>
                                </a:lnTo>
                                <a:lnTo>
                                  <a:pt x="3811" y="4236"/>
                                </a:lnTo>
                                <a:lnTo>
                                  <a:pt x="3813" y="4236"/>
                                </a:lnTo>
                                <a:lnTo>
                                  <a:pt x="3816" y="4236"/>
                                </a:lnTo>
                                <a:lnTo>
                                  <a:pt x="3818" y="4236"/>
                                </a:lnTo>
                                <a:lnTo>
                                  <a:pt x="3818" y="4233"/>
                                </a:lnTo>
                                <a:lnTo>
                                  <a:pt x="3818" y="4236"/>
                                </a:lnTo>
                                <a:lnTo>
                                  <a:pt x="3821" y="4236"/>
                                </a:lnTo>
                                <a:lnTo>
                                  <a:pt x="3823" y="4236"/>
                                </a:lnTo>
                                <a:lnTo>
                                  <a:pt x="3825" y="4236"/>
                                </a:lnTo>
                                <a:lnTo>
                                  <a:pt x="3825" y="4233"/>
                                </a:lnTo>
                                <a:lnTo>
                                  <a:pt x="3825" y="4236"/>
                                </a:lnTo>
                                <a:lnTo>
                                  <a:pt x="3828" y="4236"/>
                                </a:lnTo>
                                <a:lnTo>
                                  <a:pt x="3830" y="4236"/>
                                </a:lnTo>
                                <a:lnTo>
                                  <a:pt x="3849" y="4236"/>
                                </a:lnTo>
                                <a:lnTo>
                                  <a:pt x="3849" y="4238"/>
                                </a:lnTo>
                                <a:lnTo>
                                  <a:pt x="3849" y="4236"/>
                                </a:lnTo>
                                <a:lnTo>
                                  <a:pt x="3849" y="4238"/>
                                </a:lnTo>
                                <a:lnTo>
                                  <a:pt x="3852" y="4238"/>
                                </a:lnTo>
                                <a:lnTo>
                                  <a:pt x="3890" y="4238"/>
                                </a:lnTo>
                                <a:lnTo>
                                  <a:pt x="3893" y="4240"/>
                                </a:lnTo>
                                <a:lnTo>
                                  <a:pt x="3893" y="4238"/>
                                </a:lnTo>
                                <a:lnTo>
                                  <a:pt x="3893" y="4240"/>
                                </a:lnTo>
                                <a:lnTo>
                                  <a:pt x="3893" y="4238"/>
                                </a:lnTo>
                                <a:lnTo>
                                  <a:pt x="3893" y="4240"/>
                                </a:lnTo>
                                <a:lnTo>
                                  <a:pt x="3895" y="4240"/>
                                </a:lnTo>
                                <a:lnTo>
                                  <a:pt x="3933" y="4240"/>
                                </a:lnTo>
                                <a:lnTo>
                                  <a:pt x="3933" y="4243"/>
                                </a:lnTo>
                                <a:lnTo>
                                  <a:pt x="3936" y="4240"/>
                                </a:lnTo>
                                <a:lnTo>
                                  <a:pt x="3936" y="4243"/>
                                </a:lnTo>
                                <a:lnTo>
                                  <a:pt x="3938" y="4240"/>
                                </a:lnTo>
                                <a:lnTo>
                                  <a:pt x="3938" y="4243"/>
                                </a:lnTo>
                                <a:lnTo>
                                  <a:pt x="3938" y="4240"/>
                                </a:lnTo>
                                <a:lnTo>
                                  <a:pt x="3938" y="4243"/>
                                </a:lnTo>
                                <a:lnTo>
                                  <a:pt x="3941" y="4243"/>
                                </a:lnTo>
                                <a:lnTo>
                                  <a:pt x="3979" y="4243"/>
                                </a:lnTo>
                                <a:lnTo>
                                  <a:pt x="3979" y="4245"/>
                                </a:lnTo>
                                <a:lnTo>
                                  <a:pt x="3981" y="4245"/>
                                </a:lnTo>
                                <a:lnTo>
                                  <a:pt x="3981" y="4243"/>
                                </a:lnTo>
                                <a:lnTo>
                                  <a:pt x="3981" y="4245"/>
                                </a:lnTo>
                                <a:lnTo>
                                  <a:pt x="4020" y="4245"/>
                                </a:lnTo>
                                <a:lnTo>
                                  <a:pt x="4020" y="4248"/>
                                </a:lnTo>
                                <a:lnTo>
                                  <a:pt x="4020" y="4245"/>
                                </a:lnTo>
                                <a:lnTo>
                                  <a:pt x="4022" y="4245"/>
                                </a:lnTo>
                                <a:lnTo>
                                  <a:pt x="4022" y="4248"/>
                                </a:lnTo>
                                <a:lnTo>
                                  <a:pt x="4022" y="4245"/>
                                </a:lnTo>
                                <a:lnTo>
                                  <a:pt x="4022" y="4248"/>
                                </a:lnTo>
                                <a:lnTo>
                                  <a:pt x="4022" y="4245"/>
                                </a:lnTo>
                                <a:lnTo>
                                  <a:pt x="4022" y="4248"/>
                                </a:lnTo>
                                <a:lnTo>
                                  <a:pt x="4022" y="4245"/>
                                </a:lnTo>
                                <a:lnTo>
                                  <a:pt x="4022" y="4248"/>
                                </a:lnTo>
                                <a:lnTo>
                                  <a:pt x="4022" y="4245"/>
                                </a:lnTo>
                                <a:lnTo>
                                  <a:pt x="4022" y="4248"/>
                                </a:lnTo>
                                <a:lnTo>
                                  <a:pt x="4025" y="4248"/>
                                </a:lnTo>
                                <a:lnTo>
                                  <a:pt x="4058" y="4248"/>
                                </a:lnTo>
                                <a:lnTo>
                                  <a:pt x="4058" y="4250"/>
                                </a:lnTo>
                                <a:lnTo>
                                  <a:pt x="4058" y="4248"/>
                                </a:lnTo>
                                <a:lnTo>
                                  <a:pt x="4058" y="4250"/>
                                </a:lnTo>
                                <a:lnTo>
                                  <a:pt x="4058" y="4248"/>
                                </a:lnTo>
                                <a:lnTo>
                                  <a:pt x="4058" y="4250"/>
                                </a:lnTo>
                                <a:lnTo>
                                  <a:pt x="4061" y="4250"/>
                                </a:lnTo>
                                <a:lnTo>
                                  <a:pt x="4061" y="4248"/>
                                </a:lnTo>
                                <a:lnTo>
                                  <a:pt x="4061" y="4250"/>
                                </a:lnTo>
                                <a:lnTo>
                                  <a:pt x="4061" y="4248"/>
                                </a:lnTo>
                                <a:lnTo>
                                  <a:pt x="4061" y="4250"/>
                                </a:lnTo>
                                <a:lnTo>
                                  <a:pt x="4061" y="4248"/>
                                </a:lnTo>
                                <a:lnTo>
                                  <a:pt x="4061" y="4250"/>
                                </a:lnTo>
                                <a:lnTo>
                                  <a:pt x="4063" y="4250"/>
                                </a:lnTo>
                                <a:lnTo>
                                  <a:pt x="4065" y="4250"/>
                                </a:lnTo>
                                <a:lnTo>
                                  <a:pt x="4068" y="4250"/>
                                </a:lnTo>
                                <a:lnTo>
                                  <a:pt x="4070" y="4250"/>
                                </a:lnTo>
                                <a:lnTo>
                                  <a:pt x="4070" y="4248"/>
                                </a:lnTo>
                                <a:lnTo>
                                  <a:pt x="4070" y="4250"/>
                                </a:lnTo>
                                <a:lnTo>
                                  <a:pt x="4070" y="4248"/>
                                </a:lnTo>
                                <a:lnTo>
                                  <a:pt x="4070" y="4250"/>
                                </a:lnTo>
                                <a:lnTo>
                                  <a:pt x="4070" y="4248"/>
                                </a:lnTo>
                                <a:lnTo>
                                  <a:pt x="4070" y="4250"/>
                                </a:lnTo>
                                <a:lnTo>
                                  <a:pt x="4073" y="4248"/>
                                </a:lnTo>
                                <a:lnTo>
                                  <a:pt x="4073" y="4250"/>
                                </a:lnTo>
                                <a:lnTo>
                                  <a:pt x="4073" y="4248"/>
                                </a:lnTo>
                                <a:lnTo>
                                  <a:pt x="4073" y="4250"/>
                                </a:lnTo>
                                <a:lnTo>
                                  <a:pt x="4075" y="4250"/>
                                </a:lnTo>
                                <a:lnTo>
                                  <a:pt x="4075" y="4248"/>
                                </a:lnTo>
                                <a:lnTo>
                                  <a:pt x="4075" y="4250"/>
                                </a:lnTo>
                                <a:lnTo>
                                  <a:pt x="4075" y="4248"/>
                                </a:lnTo>
                                <a:lnTo>
                                  <a:pt x="4075" y="4250"/>
                                </a:lnTo>
                                <a:lnTo>
                                  <a:pt x="4075" y="4248"/>
                                </a:lnTo>
                                <a:lnTo>
                                  <a:pt x="4075" y="4250"/>
                                </a:lnTo>
                                <a:lnTo>
                                  <a:pt x="4077" y="4248"/>
                                </a:lnTo>
                                <a:lnTo>
                                  <a:pt x="4077" y="4250"/>
                                </a:lnTo>
                                <a:lnTo>
                                  <a:pt x="4077" y="4248"/>
                                </a:lnTo>
                                <a:lnTo>
                                  <a:pt x="4077" y="4250"/>
                                </a:lnTo>
                                <a:lnTo>
                                  <a:pt x="4080" y="4250"/>
                                </a:lnTo>
                                <a:lnTo>
                                  <a:pt x="4082" y="4250"/>
                                </a:lnTo>
                                <a:lnTo>
                                  <a:pt x="4082" y="4248"/>
                                </a:lnTo>
                                <a:lnTo>
                                  <a:pt x="4085" y="4250"/>
                                </a:lnTo>
                                <a:lnTo>
                                  <a:pt x="4123" y="4250"/>
                                </a:lnTo>
                                <a:lnTo>
                                  <a:pt x="4123" y="4252"/>
                                </a:lnTo>
                                <a:lnTo>
                                  <a:pt x="4123" y="4250"/>
                                </a:lnTo>
                                <a:lnTo>
                                  <a:pt x="4123" y="4252"/>
                                </a:lnTo>
                                <a:lnTo>
                                  <a:pt x="4125" y="4252"/>
                                </a:lnTo>
                                <a:lnTo>
                                  <a:pt x="4157" y="4252"/>
                                </a:lnTo>
                                <a:lnTo>
                                  <a:pt x="4159" y="4255"/>
                                </a:lnTo>
                                <a:lnTo>
                                  <a:pt x="4159" y="4252"/>
                                </a:lnTo>
                                <a:lnTo>
                                  <a:pt x="4159" y="4255"/>
                                </a:lnTo>
                                <a:lnTo>
                                  <a:pt x="4159" y="4252"/>
                                </a:lnTo>
                                <a:lnTo>
                                  <a:pt x="4161" y="4252"/>
                                </a:lnTo>
                                <a:lnTo>
                                  <a:pt x="4176" y="4252"/>
                                </a:lnTo>
                                <a:lnTo>
                                  <a:pt x="4176" y="4255"/>
                                </a:lnTo>
                                <a:lnTo>
                                  <a:pt x="4176" y="4252"/>
                                </a:lnTo>
                                <a:lnTo>
                                  <a:pt x="4176" y="4255"/>
                                </a:lnTo>
                                <a:lnTo>
                                  <a:pt x="4178" y="4252"/>
                                </a:lnTo>
                                <a:lnTo>
                                  <a:pt x="4178" y="4255"/>
                                </a:lnTo>
                                <a:lnTo>
                                  <a:pt x="4178" y="4252"/>
                                </a:lnTo>
                                <a:lnTo>
                                  <a:pt x="4178" y="4255"/>
                                </a:lnTo>
                                <a:lnTo>
                                  <a:pt x="4178" y="4252"/>
                                </a:lnTo>
                                <a:lnTo>
                                  <a:pt x="4178" y="4255"/>
                                </a:lnTo>
                                <a:lnTo>
                                  <a:pt x="4181" y="4255"/>
                                </a:lnTo>
                                <a:lnTo>
                                  <a:pt x="4233" y="4255"/>
                                </a:lnTo>
                                <a:lnTo>
                                  <a:pt x="4233" y="4257"/>
                                </a:lnTo>
                                <a:lnTo>
                                  <a:pt x="4233" y="4255"/>
                                </a:lnTo>
                                <a:lnTo>
                                  <a:pt x="4233" y="4257"/>
                                </a:lnTo>
                                <a:lnTo>
                                  <a:pt x="4233" y="4255"/>
                                </a:lnTo>
                                <a:lnTo>
                                  <a:pt x="4233" y="4257"/>
                                </a:lnTo>
                                <a:lnTo>
                                  <a:pt x="4236" y="4257"/>
                                </a:lnTo>
                                <a:lnTo>
                                  <a:pt x="4236" y="4255"/>
                                </a:lnTo>
                                <a:lnTo>
                                  <a:pt x="4236" y="4257"/>
                                </a:lnTo>
                                <a:lnTo>
                                  <a:pt x="4238" y="4257"/>
                                </a:lnTo>
                                <a:lnTo>
                                  <a:pt x="4250" y="4257"/>
                                </a:lnTo>
                                <a:lnTo>
                                  <a:pt x="4250" y="4255"/>
                                </a:lnTo>
                                <a:lnTo>
                                  <a:pt x="4253" y="4255"/>
                                </a:lnTo>
                                <a:lnTo>
                                  <a:pt x="4253" y="4257"/>
                                </a:lnTo>
                                <a:lnTo>
                                  <a:pt x="4253" y="4255"/>
                                </a:lnTo>
                                <a:lnTo>
                                  <a:pt x="4253" y="4257"/>
                                </a:lnTo>
                                <a:lnTo>
                                  <a:pt x="4253" y="4255"/>
                                </a:lnTo>
                                <a:lnTo>
                                  <a:pt x="4255" y="4255"/>
                                </a:lnTo>
                                <a:lnTo>
                                  <a:pt x="4255" y="4257"/>
                                </a:lnTo>
                                <a:lnTo>
                                  <a:pt x="4255" y="4255"/>
                                </a:lnTo>
                                <a:lnTo>
                                  <a:pt x="4255" y="4257"/>
                                </a:lnTo>
                                <a:lnTo>
                                  <a:pt x="4255" y="4255"/>
                                </a:lnTo>
                                <a:lnTo>
                                  <a:pt x="4255" y="4257"/>
                                </a:lnTo>
                                <a:lnTo>
                                  <a:pt x="4255" y="4255"/>
                                </a:lnTo>
                                <a:lnTo>
                                  <a:pt x="4257" y="4257"/>
                                </a:lnTo>
                                <a:lnTo>
                                  <a:pt x="4286" y="4257"/>
                                </a:lnTo>
                                <a:lnTo>
                                  <a:pt x="4286" y="4260"/>
                                </a:lnTo>
                                <a:lnTo>
                                  <a:pt x="4286" y="4257"/>
                                </a:lnTo>
                                <a:lnTo>
                                  <a:pt x="4286" y="4260"/>
                                </a:lnTo>
                                <a:lnTo>
                                  <a:pt x="4289" y="4257"/>
                                </a:lnTo>
                                <a:lnTo>
                                  <a:pt x="4289" y="4260"/>
                                </a:lnTo>
                                <a:lnTo>
                                  <a:pt x="4289" y="4257"/>
                                </a:lnTo>
                                <a:lnTo>
                                  <a:pt x="4289" y="4260"/>
                                </a:lnTo>
                                <a:lnTo>
                                  <a:pt x="4289" y="4257"/>
                                </a:lnTo>
                                <a:lnTo>
                                  <a:pt x="4289" y="4260"/>
                                </a:lnTo>
                                <a:lnTo>
                                  <a:pt x="4289" y="4257"/>
                                </a:lnTo>
                                <a:lnTo>
                                  <a:pt x="4289" y="4260"/>
                                </a:lnTo>
                                <a:lnTo>
                                  <a:pt x="4289" y="4257"/>
                                </a:lnTo>
                                <a:lnTo>
                                  <a:pt x="4289" y="4260"/>
                                </a:lnTo>
                                <a:lnTo>
                                  <a:pt x="4291" y="4257"/>
                                </a:lnTo>
                                <a:lnTo>
                                  <a:pt x="4291" y="4260"/>
                                </a:lnTo>
                                <a:lnTo>
                                  <a:pt x="4291" y="4257"/>
                                </a:lnTo>
                                <a:lnTo>
                                  <a:pt x="4291" y="4260"/>
                                </a:lnTo>
                                <a:lnTo>
                                  <a:pt x="4291" y="4257"/>
                                </a:lnTo>
                                <a:lnTo>
                                  <a:pt x="4291" y="4260"/>
                                </a:lnTo>
                                <a:lnTo>
                                  <a:pt x="4291" y="4257"/>
                                </a:lnTo>
                                <a:lnTo>
                                  <a:pt x="4293" y="4260"/>
                                </a:lnTo>
                                <a:lnTo>
                                  <a:pt x="4293" y="4257"/>
                                </a:lnTo>
                                <a:lnTo>
                                  <a:pt x="4293" y="4260"/>
                                </a:lnTo>
                                <a:lnTo>
                                  <a:pt x="4293" y="4257"/>
                                </a:lnTo>
                                <a:lnTo>
                                  <a:pt x="4293" y="4260"/>
                                </a:lnTo>
                                <a:lnTo>
                                  <a:pt x="4293" y="4257"/>
                                </a:lnTo>
                                <a:lnTo>
                                  <a:pt x="4293" y="4260"/>
                                </a:lnTo>
                                <a:lnTo>
                                  <a:pt x="4293" y="4257"/>
                                </a:lnTo>
                                <a:lnTo>
                                  <a:pt x="4293" y="4260"/>
                                </a:lnTo>
                                <a:lnTo>
                                  <a:pt x="4293" y="4257"/>
                                </a:lnTo>
                                <a:lnTo>
                                  <a:pt x="4296" y="4257"/>
                                </a:lnTo>
                                <a:lnTo>
                                  <a:pt x="4296" y="4260"/>
                                </a:lnTo>
                                <a:lnTo>
                                  <a:pt x="4296" y="4257"/>
                                </a:lnTo>
                                <a:lnTo>
                                  <a:pt x="4296" y="4260"/>
                                </a:lnTo>
                                <a:lnTo>
                                  <a:pt x="4298" y="4260"/>
                                </a:lnTo>
                                <a:lnTo>
                                  <a:pt x="4298" y="4257"/>
                                </a:lnTo>
                                <a:lnTo>
                                  <a:pt x="4298" y="4260"/>
                                </a:lnTo>
                                <a:lnTo>
                                  <a:pt x="4298" y="4257"/>
                                </a:lnTo>
                                <a:lnTo>
                                  <a:pt x="4298" y="4260"/>
                                </a:lnTo>
                                <a:lnTo>
                                  <a:pt x="4298" y="4257"/>
                                </a:lnTo>
                                <a:lnTo>
                                  <a:pt x="4298" y="4260"/>
                                </a:lnTo>
                                <a:lnTo>
                                  <a:pt x="4301" y="4260"/>
                                </a:lnTo>
                                <a:lnTo>
                                  <a:pt x="4301" y="4257"/>
                                </a:lnTo>
                                <a:lnTo>
                                  <a:pt x="4301" y="4260"/>
                                </a:lnTo>
                                <a:lnTo>
                                  <a:pt x="4301" y="4257"/>
                                </a:lnTo>
                                <a:lnTo>
                                  <a:pt x="4301" y="4260"/>
                                </a:lnTo>
                                <a:lnTo>
                                  <a:pt x="4301" y="4257"/>
                                </a:lnTo>
                                <a:lnTo>
                                  <a:pt x="4303" y="4260"/>
                                </a:lnTo>
                                <a:lnTo>
                                  <a:pt x="4303" y="4257"/>
                                </a:lnTo>
                                <a:lnTo>
                                  <a:pt x="4303" y="4260"/>
                                </a:lnTo>
                                <a:lnTo>
                                  <a:pt x="4303" y="4257"/>
                                </a:lnTo>
                                <a:lnTo>
                                  <a:pt x="4303" y="4260"/>
                                </a:lnTo>
                                <a:lnTo>
                                  <a:pt x="4303" y="4257"/>
                                </a:lnTo>
                                <a:lnTo>
                                  <a:pt x="4303" y="4260"/>
                                </a:lnTo>
                                <a:lnTo>
                                  <a:pt x="4303" y="4257"/>
                                </a:lnTo>
                                <a:lnTo>
                                  <a:pt x="4305" y="4257"/>
                                </a:lnTo>
                                <a:lnTo>
                                  <a:pt x="4308" y="4257"/>
                                </a:lnTo>
                                <a:lnTo>
                                  <a:pt x="4308" y="4260"/>
                                </a:lnTo>
                                <a:lnTo>
                                  <a:pt x="4308" y="4257"/>
                                </a:lnTo>
                                <a:lnTo>
                                  <a:pt x="4310" y="4260"/>
                                </a:lnTo>
                                <a:lnTo>
                                  <a:pt x="4313" y="4260"/>
                                </a:lnTo>
                                <a:lnTo>
                                  <a:pt x="4315" y="4260"/>
                                </a:lnTo>
                                <a:lnTo>
                                  <a:pt x="4363" y="4260"/>
                                </a:lnTo>
                                <a:lnTo>
                                  <a:pt x="4363" y="4262"/>
                                </a:lnTo>
                                <a:lnTo>
                                  <a:pt x="4363" y="4260"/>
                                </a:lnTo>
                                <a:lnTo>
                                  <a:pt x="4363" y="4262"/>
                                </a:lnTo>
                                <a:lnTo>
                                  <a:pt x="4365" y="4262"/>
                                </a:lnTo>
                                <a:lnTo>
                                  <a:pt x="4385" y="4262"/>
                                </a:lnTo>
                                <a:lnTo>
                                  <a:pt x="4385" y="4260"/>
                                </a:lnTo>
                                <a:lnTo>
                                  <a:pt x="4385" y="4262"/>
                                </a:lnTo>
                                <a:lnTo>
                                  <a:pt x="4387" y="4262"/>
                                </a:lnTo>
                                <a:lnTo>
                                  <a:pt x="4389" y="4262"/>
                                </a:lnTo>
                                <a:lnTo>
                                  <a:pt x="4413" y="4262"/>
                                </a:lnTo>
                                <a:lnTo>
                                  <a:pt x="4413" y="4264"/>
                                </a:lnTo>
                                <a:lnTo>
                                  <a:pt x="4413" y="4262"/>
                                </a:lnTo>
                                <a:lnTo>
                                  <a:pt x="4416" y="4264"/>
                                </a:lnTo>
                                <a:lnTo>
                                  <a:pt x="4416" y="4262"/>
                                </a:lnTo>
                                <a:lnTo>
                                  <a:pt x="4416" y="4264"/>
                                </a:lnTo>
                                <a:lnTo>
                                  <a:pt x="4416" y="4262"/>
                                </a:lnTo>
                                <a:lnTo>
                                  <a:pt x="4416" y="4264"/>
                                </a:lnTo>
                                <a:lnTo>
                                  <a:pt x="4416" y="4262"/>
                                </a:lnTo>
                                <a:lnTo>
                                  <a:pt x="4418" y="4264"/>
                                </a:lnTo>
                                <a:lnTo>
                                  <a:pt x="4418" y="4262"/>
                                </a:lnTo>
                                <a:lnTo>
                                  <a:pt x="4418" y="4264"/>
                                </a:lnTo>
                                <a:lnTo>
                                  <a:pt x="4418" y="4262"/>
                                </a:lnTo>
                                <a:lnTo>
                                  <a:pt x="4421" y="4262"/>
                                </a:lnTo>
                                <a:lnTo>
                                  <a:pt x="4421" y="4264"/>
                                </a:lnTo>
                                <a:lnTo>
                                  <a:pt x="4421" y="4262"/>
                                </a:lnTo>
                                <a:lnTo>
                                  <a:pt x="4421" y="4264"/>
                                </a:lnTo>
                                <a:lnTo>
                                  <a:pt x="4421" y="4262"/>
                                </a:lnTo>
                                <a:lnTo>
                                  <a:pt x="4421" y="4264"/>
                                </a:lnTo>
                                <a:lnTo>
                                  <a:pt x="4421" y="4262"/>
                                </a:lnTo>
                                <a:lnTo>
                                  <a:pt x="4421" y="4264"/>
                                </a:lnTo>
                                <a:lnTo>
                                  <a:pt x="4423" y="4262"/>
                                </a:lnTo>
                                <a:lnTo>
                                  <a:pt x="4423" y="4264"/>
                                </a:lnTo>
                                <a:lnTo>
                                  <a:pt x="4423" y="4262"/>
                                </a:lnTo>
                                <a:lnTo>
                                  <a:pt x="4423" y="4264"/>
                                </a:lnTo>
                                <a:lnTo>
                                  <a:pt x="4423" y="4262"/>
                                </a:lnTo>
                                <a:lnTo>
                                  <a:pt x="4423" y="4264"/>
                                </a:lnTo>
                                <a:lnTo>
                                  <a:pt x="4423" y="4262"/>
                                </a:lnTo>
                                <a:lnTo>
                                  <a:pt x="4423" y="4264"/>
                                </a:lnTo>
                                <a:lnTo>
                                  <a:pt x="4423" y="4262"/>
                                </a:lnTo>
                                <a:lnTo>
                                  <a:pt x="4425" y="4262"/>
                                </a:lnTo>
                                <a:lnTo>
                                  <a:pt x="4425" y="4264"/>
                                </a:lnTo>
                                <a:lnTo>
                                  <a:pt x="4425" y="4262"/>
                                </a:lnTo>
                                <a:lnTo>
                                  <a:pt x="4425" y="4264"/>
                                </a:lnTo>
                                <a:lnTo>
                                  <a:pt x="4425" y="4262"/>
                                </a:lnTo>
                                <a:lnTo>
                                  <a:pt x="4425" y="4264"/>
                                </a:lnTo>
                                <a:lnTo>
                                  <a:pt x="4425" y="4262"/>
                                </a:lnTo>
                                <a:lnTo>
                                  <a:pt x="4425" y="4264"/>
                                </a:lnTo>
                                <a:lnTo>
                                  <a:pt x="4425" y="4262"/>
                                </a:lnTo>
                                <a:lnTo>
                                  <a:pt x="4428" y="4262"/>
                                </a:lnTo>
                                <a:lnTo>
                                  <a:pt x="4428" y="4264"/>
                                </a:lnTo>
                                <a:lnTo>
                                  <a:pt x="4428" y="4262"/>
                                </a:lnTo>
                                <a:lnTo>
                                  <a:pt x="4428" y="4264"/>
                                </a:lnTo>
                                <a:lnTo>
                                  <a:pt x="4428" y="4262"/>
                                </a:lnTo>
                                <a:lnTo>
                                  <a:pt x="4428" y="4264"/>
                                </a:lnTo>
                                <a:lnTo>
                                  <a:pt x="4428" y="4262"/>
                                </a:lnTo>
                                <a:lnTo>
                                  <a:pt x="4428" y="4264"/>
                                </a:lnTo>
                                <a:lnTo>
                                  <a:pt x="4428" y="4262"/>
                                </a:lnTo>
                                <a:lnTo>
                                  <a:pt x="4430" y="4264"/>
                                </a:lnTo>
                                <a:lnTo>
                                  <a:pt x="4430" y="4262"/>
                                </a:lnTo>
                                <a:lnTo>
                                  <a:pt x="4430" y="4264"/>
                                </a:lnTo>
                                <a:lnTo>
                                  <a:pt x="4430" y="4262"/>
                                </a:lnTo>
                                <a:lnTo>
                                  <a:pt x="4430" y="4264"/>
                                </a:lnTo>
                                <a:lnTo>
                                  <a:pt x="4430" y="4262"/>
                                </a:lnTo>
                                <a:lnTo>
                                  <a:pt x="4430" y="4264"/>
                                </a:lnTo>
                                <a:lnTo>
                                  <a:pt x="4430" y="4262"/>
                                </a:lnTo>
                                <a:lnTo>
                                  <a:pt x="4430" y="4264"/>
                                </a:lnTo>
                                <a:lnTo>
                                  <a:pt x="4430" y="4262"/>
                                </a:lnTo>
                                <a:lnTo>
                                  <a:pt x="4433" y="4262"/>
                                </a:lnTo>
                                <a:lnTo>
                                  <a:pt x="4433" y="4264"/>
                                </a:lnTo>
                                <a:lnTo>
                                  <a:pt x="4433" y="4262"/>
                                </a:lnTo>
                                <a:lnTo>
                                  <a:pt x="4435" y="4262"/>
                                </a:lnTo>
                                <a:lnTo>
                                  <a:pt x="4437" y="4264"/>
                                </a:lnTo>
                                <a:lnTo>
                                  <a:pt x="4437" y="4262"/>
                                </a:lnTo>
                                <a:lnTo>
                                  <a:pt x="4437" y="4264"/>
                                </a:lnTo>
                                <a:lnTo>
                                  <a:pt x="4500" y="4264"/>
                                </a:lnTo>
                                <a:lnTo>
                                  <a:pt x="4500" y="4267"/>
                                </a:lnTo>
                                <a:lnTo>
                                  <a:pt x="4500" y="4264"/>
                                </a:lnTo>
                                <a:lnTo>
                                  <a:pt x="4502" y="4267"/>
                                </a:lnTo>
                                <a:lnTo>
                                  <a:pt x="4505" y="4267"/>
                                </a:lnTo>
                                <a:lnTo>
                                  <a:pt x="4524" y="4267"/>
                                </a:lnTo>
                                <a:lnTo>
                                  <a:pt x="4524" y="4264"/>
                                </a:lnTo>
                                <a:lnTo>
                                  <a:pt x="4524" y="4267"/>
                                </a:lnTo>
                                <a:lnTo>
                                  <a:pt x="4526" y="4267"/>
                                </a:lnTo>
                                <a:lnTo>
                                  <a:pt x="4526" y="4264"/>
                                </a:lnTo>
                                <a:lnTo>
                                  <a:pt x="4526" y="4267"/>
                                </a:lnTo>
                                <a:lnTo>
                                  <a:pt x="4526" y="4264"/>
                                </a:lnTo>
                                <a:lnTo>
                                  <a:pt x="4526" y="4267"/>
                                </a:lnTo>
                                <a:lnTo>
                                  <a:pt x="4526" y="4264"/>
                                </a:lnTo>
                                <a:lnTo>
                                  <a:pt x="4526" y="4267"/>
                                </a:lnTo>
                                <a:lnTo>
                                  <a:pt x="4526" y="4264"/>
                                </a:lnTo>
                                <a:lnTo>
                                  <a:pt x="4526" y="4267"/>
                                </a:lnTo>
                                <a:lnTo>
                                  <a:pt x="4529" y="4267"/>
                                </a:lnTo>
                                <a:lnTo>
                                  <a:pt x="4529" y="4264"/>
                                </a:lnTo>
                                <a:lnTo>
                                  <a:pt x="4529" y="4267"/>
                                </a:lnTo>
                                <a:lnTo>
                                  <a:pt x="4529" y="4264"/>
                                </a:lnTo>
                                <a:lnTo>
                                  <a:pt x="4529" y="4267"/>
                                </a:lnTo>
                                <a:lnTo>
                                  <a:pt x="4529" y="4264"/>
                                </a:lnTo>
                                <a:lnTo>
                                  <a:pt x="4529" y="4267"/>
                                </a:lnTo>
                                <a:lnTo>
                                  <a:pt x="4531" y="4267"/>
                                </a:lnTo>
                                <a:lnTo>
                                  <a:pt x="4533" y="4264"/>
                                </a:lnTo>
                                <a:lnTo>
                                  <a:pt x="4533" y="4267"/>
                                </a:lnTo>
                                <a:lnTo>
                                  <a:pt x="4536" y="4267"/>
                                </a:lnTo>
                                <a:lnTo>
                                  <a:pt x="4572" y="4267"/>
                                </a:lnTo>
                                <a:lnTo>
                                  <a:pt x="4572" y="4269"/>
                                </a:lnTo>
                                <a:lnTo>
                                  <a:pt x="4572" y="4267"/>
                                </a:lnTo>
                                <a:lnTo>
                                  <a:pt x="4572" y="4269"/>
                                </a:lnTo>
                                <a:lnTo>
                                  <a:pt x="4572" y="4267"/>
                                </a:lnTo>
                                <a:lnTo>
                                  <a:pt x="4572" y="4269"/>
                                </a:lnTo>
                                <a:lnTo>
                                  <a:pt x="4574" y="4267"/>
                                </a:lnTo>
                                <a:lnTo>
                                  <a:pt x="4574" y="4269"/>
                                </a:lnTo>
                                <a:lnTo>
                                  <a:pt x="4574" y="4267"/>
                                </a:lnTo>
                                <a:lnTo>
                                  <a:pt x="4574" y="4269"/>
                                </a:lnTo>
                                <a:lnTo>
                                  <a:pt x="4574" y="4267"/>
                                </a:lnTo>
                                <a:lnTo>
                                  <a:pt x="4574" y="4269"/>
                                </a:lnTo>
                                <a:lnTo>
                                  <a:pt x="4574" y="4267"/>
                                </a:lnTo>
                                <a:lnTo>
                                  <a:pt x="4574" y="4269"/>
                                </a:lnTo>
                                <a:lnTo>
                                  <a:pt x="4574" y="4267"/>
                                </a:lnTo>
                                <a:lnTo>
                                  <a:pt x="4574" y="4269"/>
                                </a:lnTo>
                                <a:lnTo>
                                  <a:pt x="4577" y="4267"/>
                                </a:lnTo>
                                <a:lnTo>
                                  <a:pt x="4577" y="4269"/>
                                </a:lnTo>
                                <a:lnTo>
                                  <a:pt x="4577" y="4267"/>
                                </a:lnTo>
                                <a:lnTo>
                                  <a:pt x="4577" y="4269"/>
                                </a:lnTo>
                                <a:lnTo>
                                  <a:pt x="4577" y="4267"/>
                                </a:lnTo>
                                <a:lnTo>
                                  <a:pt x="4577" y="4269"/>
                                </a:lnTo>
                                <a:lnTo>
                                  <a:pt x="4577" y="4267"/>
                                </a:lnTo>
                                <a:lnTo>
                                  <a:pt x="4579" y="4269"/>
                                </a:lnTo>
                                <a:lnTo>
                                  <a:pt x="4579" y="4267"/>
                                </a:lnTo>
                                <a:lnTo>
                                  <a:pt x="4579" y="4269"/>
                                </a:lnTo>
                                <a:lnTo>
                                  <a:pt x="4579" y="4267"/>
                                </a:lnTo>
                                <a:lnTo>
                                  <a:pt x="4579" y="4269"/>
                                </a:lnTo>
                                <a:lnTo>
                                  <a:pt x="4579" y="4267"/>
                                </a:lnTo>
                                <a:lnTo>
                                  <a:pt x="4579" y="4269"/>
                                </a:lnTo>
                                <a:lnTo>
                                  <a:pt x="4579" y="4267"/>
                                </a:lnTo>
                                <a:lnTo>
                                  <a:pt x="4581" y="4269"/>
                                </a:lnTo>
                                <a:lnTo>
                                  <a:pt x="4581" y="4267"/>
                                </a:lnTo>
                                <a:lnTo>
                                  <a:pt x="4581" y="4269"/>
                                </a:lnTo>
                                <a:lnTo>
                                  <a:pt x="4581" y="4267"/>
                                </a:lnTo>
                                <a:lnTo>
                                  <a:pt x="4581" y="4269"/>
                                </a:lnTo>
                                <a:lnTo>
                                  <a:pt x="4584" y="4269"/>
                                </a:lnTo>
                                <a:lnTo>
                                  <a:pt x="4584" y="4267"/>
                                </a:lnTo>
                                <a:lnTo>
                                  <a:pt x="4584" y="4269"/>
                                </a:lnTo>
                                <a:lnTo>
                                  <a:pt x="4584" y="4267"/>
                                </a:lnTo>
                                <a:lnTo>
                                  <a:pt x="4584" y="4269"/>
                                </a:lnTo>
                                <a:lnTo>
                                  <a:pt x="4584" y="4267"/>
                                </a:lnTo>
                                <a:lnTo>
                                  <a:pt x="4584" y="4269"/>
                                </a:lnTo>
                                <a:lnTo>
                                  <a:pt x="4584" y="4267"/>
                                </a:lnTo>
                                <a:lnTo>
                                  <a:pt x="4584" y="4269"/>
                                </a:lnTo>
                                <a:lnTo>
                                  <a:pt x="4584" y="4267"/>
                                </a:lnTo>
                                <a:lnTo>
                                  <a:pt x="4586" y="4269"/>
                                </a:lnTo>
                                <a:lnTo>
                                  <a:pt x="4586" y="4267"/>
                                </a:lnTo>
                                <a:lnTo>
                                  <a:pt x="4586" y="4269"/>
                                </a:lnTo>
                                <a:lnTo>
                                  <a:pt x="4586" y="4267"/>
                                </a:lnTo>
                                <a:lnTo>
                                  <a:pt x="4586" y="4269"/>
                                </a:lnTo>
                                <a:lnTo>
                                  <a:pt x="4589" y="4267"/>
                                </a:lnTo>
                                <a:lnTo>
                                  <a:pt x="4589" y="4269"/>
                                </a:lnTo>
                                <a:lnTo>
                                  <a:pt x="4589" y="4267"/>
                                </a:lnTo>
                                <a:lnTo>
                                  <a:pt x="4589" y="4269"/>
                                </a:lnTo>
                                <a:lnTo>
                                  <a:pt x="4589" y="4267"/>
                                </a:lnTo>
                                <a:lnTo>
                                  <a:pt x="4591" y="4267"/>
                                </a:lnTo>
                                <a:lnTo>
                                  <a:pt x="4593" y="4267"/>
                                </a:lnTo>
                                <a:lnTo>
                                  <a:pt x="4596" y="4267"/>
                                </a:lnTo>
                                <a:lnTo>
                                  <a:pt x="4598" y="4267"/>
                                </a:lnTo>
                                <a:lnTo>
                                  <a:pt x="4598" y="4269"/>
                                </a:lnTo>
                                <a:lnTo>
                                  <a:pt x="4601" y="4267"/>
                                </a:lnTo>
                                <a:lnTo>
                                  <a:pt x="4601" y="4269"/>
                                </a:lnTo>
                                <a:lnTo>
                                  <a:pt x="4603" y="4269"/>
                                </a:lnTo>
                                <a:lnTo>
                                  <a:pt x="4622" y="4269"/>
                                </a:lnTo>
                                <a:lnTo>
                                  <a:pt x="4622" y="4267"/>
                                </a:lnTo>
                                <a:lnTo>
                                  <a:pt x="4622" y="4269"/>
                                </a:lnTo>
                                <a:lnTo>
                                  <a:pt x="4625" y="4269"/>
                                </a:lnTo>
                                <a:lnTo>
                                  <a:pt x="4625" y="4267"/>
                                </a:lnTo>
                                <a:lnTo>
                                  <a:pt x="4625" y="4269"/>
                                </a:lnTo>
                                <a:lnTo>
                                  <a:pt x="4658" y="4269"/>
                                </a:lnTo>
                                <a:lnTo>
                                  <a:pt x="4658" y="4272"/>
                                </a:lnTo>
                                <a:lnTo>
                                  <a:pt x="4658" y="4269"/>
                                </a:lnTo>
                                <a:lnTo>
                                  <a:pt x="4661" y="4269"/>
                                </a:lnTo>
                                <a:lnTo>
                                  <a:pt x="4661" y="4272"/>
                                </a:lnTo>
                                <a:lnTo>
                                  <a:pt x="4661" y="4269"/>
                                </a:lnTo>
                                <a:lnTo>
                                  <a:pt x="4661" y="4272"/>
                                </a:lnTo>
                                <a:lnTo>
                                  <a:pt x="4661" y="4269"/>
                                </a:lnTo>
                                <a:lnTo>
                                  <a:pt x="4663" y="4269"/>
                                </a:lnTo>
                                <a:lnTo>
                                  <a:pt x="4663" y="4272"/>
                                </a:lnTo>
                                <a:lnTo>
                                  <a:pt x="4663" y="4269"/>
                                </a:lnTo>
                                <a:lnTo>
                                  <a:pt x="4663" y="4272"/>
                                </a:lnTo>
                                <a:lnTo>
                                  <a:pt x="4663" y="4269"/>
                                </a:lnTo>
                                <a:lnTo>
                                  <a:pt x="4663" y="4272"/>
                                </a:lnTo>
                                <a:lnTo>
                                  <a:pt x="4663" y="4269"/>
                                </a:lnTo>
                                <a:lnTo>
                                  <a:pt x="4665" y="4269"/>
                                </a:lnTo>
                                <a:lnTo>
                                  <a:pt x="4665" y="4272"/>
                                </a:lnTo>
                                <a:lnTo>
                                  <a:pt x="4665" y="4269"/>
                                </a:lnTo>
                                <a:lnTo>
                                  <a:pt x="4665" y="4272"/>
                                </a:lnTo>
                                <a:lnTo>
                                  <a:pt x="4665" y="4269"/>
                                </a:lnTo>
                                <a:lnTo>
                                  <a:pt x="4668" y="4269"/>
                                </a:lnTo>
                                <a:lnTo>
                                  <a:pt x="4668" y="4272"/>
                                </a:lnTo>
                                <a:lnTo>
                                  <a:pt x="4668" y="4269"/>
                                </a:lnTo>
                                <a:lnTo>
                                  <a:pt x="4668" y="4272"/>
                                </a:lnTo>
                                <a:lnTo>
                                  <a:pt x="4668" y="4269"/>
                                </a:lnTo>
                                <a:lnTo>
                                  <a:pt x="4668" y="4272"/>
                                </a:lnTo>
                                <a:lnTo>
                                  <a:pt x="4668" y="4269"/>
                                </a:lnTo>
                                <a:lnTo>
                                  <a:pt x="4668" y="4272"/>
                                </a:lnTo>
                                <a:lnTo>
                                  <a:pt x="4668" y="4269"/>
                                </a:lnTo>
                                <a:lnTo>
                                  <a:pt x="4670" y="4269"/>
                                </a:lnTo>
                                <a:lnTo>
                                  <a:pt x="4670" y="4272"/>
                                </a:lnTo>
                                <a:lnTo>
                                  <a:pt x="4670" y="4269"/>
                                </a:lnTo>
                                <a:lnTo>
                                  <a:pt x="4670" y="4272"/>
                                </a:lnTo>
                                <a:lnTo>
                                  <a:pt x="4670" y="4269"/>
                                </a:lnTo>
                                <a:lnTo>
                                  <a:pt x="4670" y="4272"/>
                                </a:lnTo>
                                <a:lnTo>
                                  <a:pt x="4670" y="4269"/>
                                </a:lnTo>
                                <a:lnTo>
                                  <a:pt x="4670" y="4272"/>
                                </a:lnTo>
                                <a:lnTo>
                                  <a:pt x="4670" y="4269"/>
                                </a:lnTo>
                                <a:lnTo>
                                  <a:pt x="4673" y="4269"/>
                                </a:lnTo>
                                <a:lnTo>
                                  <a:pt x="4673" y="4272"/>
                                </a:lnTo>
                                <a:lnTo>
                                  <a:pt x="4673" y="4269"/>
                                </a:lnTo>
                                <a:lnTo>
                                  <a:pt x="4673" y="4272"/>
                                </a:lnTo>
                                <a:lnTo>
                                  <a:pt x="4673" y="4269"/>
                                </a:lnTo>
                                <a:lnTo>
                                  <a:pt x="4673" y="4272"/>
                                </a:lnTo>
                                <a:lnTo>
                                  <a:pt x="4675" y="4269"/>
                                </a:lnTo>
                                <a:lnTo>
                                  <a:pt x="4675" y="4272"/>
                                </a:lnTo>
                                <a:lnTo>
                                  <a:pt x="4675" y="4269"/>
                                </a:lnTo>
                                <a:lnTo>
                                  <a:pt x="4677" y="4269"/>
                                </a:lnTo>
                                <a:lnTo>
                                  <a:pt x="4677" y="4272"/>
                                </a:lnTo>
                                <a:lnTo>
                                  <a:pt x="4677" y="4269"/>
                                </a:lnTo>
                                <a:lnTo>
                                  <a:pt x="4680" y="4269"/>
                                </a:lnTo>
                                <a:lnTo>
                                  <a:pt x="4682" y="4269"/>
                                </a:lnTo>
                                <a:lnTo>
                                  <a:pt x="4685" y="4269"/>
                                </a:lnTo>
                                <a:lnTo>
                                  <a:pt x="4685" y="4272"/>
                                </a:lnTo>
                                <a:lnTo>
                                  <a:pt x="4685" y="4269"/>
                                </a:lnTo>
                                <a:lnTo>
                                  <a:pt x="4685" y="4272"/>
                                </a:lnTo>
                                <a:lnTo>
                                  <a:pt x="4687" y="4272"/>
                                </a:lnTo>
                                <a:lnTo>
                                  <a:pt x="4704" y="4272"/>
                                </a:lnTo>
                                <a:lnTo>
                                  <a:pt x="4706" y="4269"/>
                                </a:lnTo>
                                <a:lnTo>
                                  <a:pt x="4706" y="4272"/>
                                </a:lnTo>
                                <a:lnTo>
                                  <a:pt x="4706" y="4269"/>
                                </a:lnTo>
                                <a:lnTo>
                                  <a:pt x="4706" y="4272"/>
                                </a:lnTo>
                                <a:lnTo>
                                  <a:pt x="4706" y="4269"/>
                                </a:lnTo>
                                <a:lnTo>
                                  <a:pt x="4706" y="4272"/>
                                </a:lnTo>
                                <a:lnTo>
                                  <a:pt x="4706" y="4269"/>
                                </a:lnTo>
                                <a:lnTo>
                                  <a:pt x="4706" y="4272"/>
                                </a:lnTo>
                                <a:lnTo>
                                  <a:pt x="4709" y="4272"/>
                                </a:lnTo>
                                <a:lnTo>
                                  <a:pt x="4709" y="4269"/>
                                </a:lnTo>
                                <a:lnTo>
                                  <a:pt x="4709" y="4272"/>
                                </a:lnTo>
                                <a:lnTo>
                                  <a:pt x="4709" y="4269"/>
                                </a:lnTo>
                                <a:lnTo>
                                  <a:pt x="4709" y="4272"/>
                                </a:lnTo>
                                <a:lnTo>
                                  <a:pt x="4711" y="4272"/>
                                </a:lnTo>
                                <a:lnTo>
                                  <a:pt x="4711" y="4269"/>
                                </a:lnTo>
                                <a:lnTo>
                                  <a:pt x="4711" y="4272"/>
                                </a:lnTo>
                                <a:lnTo>
                                  <a:pt x="4713" y="4272"/>
                                </a:lnTo>
                                <a:lnTo>
                                  <a:pt x="4766" y="4272"/>
                                </a:lnTo>
                                <a:lnTo>
                                  <a:pt x="4766" y="4274"/>
                                </a:lnTo>
                                <a:lnTo>
                                  <a:pt x="4766" y="4272"/>
                                </a:lnTo>
                                <a:lnTo>
                                  <a:pt x="4766" y="4274"/>
                                </a:lnTo>
                                <a:lnTo>
                                  <a:pt x="4769" y="4274"/>
                                </a:lnTo>
                                <a:lnTo>
                                  <a:pt x="4771" y="4274"/>
                                </a:lnTo>
                                <a:lnTo>
                                  <a:pt x="4771" y="4272"/>
                                </a:lnTo>
                                <a:lnTo>
                                  <a:pt x="4771" y="4274"/>
                                </a:lnTo>
                                <a:lnTo>
                                  <a:pt x="4773" y="4274"/>
                                </a:lnTo>
                                <a:lnTo>
                                  <a:pt x="4773" y="4272"/>
                                </a:lnTo>
                                <a:lnTo>
                                  <a:pt x="4773" y="4274"/>
                                </a:lnTo>
                                <a:lnTo>
                                  <a:pt x="4776" y="4274"/>
                                </a:lnTo>
                                <a:lnTo>
                                  <a:pt x="4778" y="4274"/>
                                </a:lnTo>
                                <a:lnTo>
                                  <a:pt x="4781" y="4274"/>
                                </a:lnTo>
                                <a:lnTo>
                                  <a:pt x="4783" y="4274"/>
                                </a:lnTo>
                                <a:lnTo>
                                  <a:pt x="4783" y="4272"/>
                                </a:lnTo>
                                <a:lnTo>
                                  <a:pt x="4783" y="4274"/>
                                </a:lnTo>
                                <a:lnTo>
                                  <a:pt x="4783" y="4272"/>
                                </a:lnTo>
                                <a:lnTo>
                                  <a:pt x="4785" y="4272"/>
                                </a:lnTo>
                                <a:lnTo>
                                  <a:pt x="4785" y="4274"/>
                                </a:lnTo>
                                <a:lnTo>
                                  <a:pt x="4785" y="4272"/>
                                </a:lnTo>
                                <a:lnTo>
                                  <a:pt x="4785" y="4274"/>
                                </a:lnTo>
                                <a:lnTo>
                                  <a:pt x="4785" y="4272"/>
                                </a:lnTo>
                                <a:lnTo>
                                  <a:pt x="4788" y="4272"/>
                                </a:lnTo>
                                <a:lnTo>
                                  <a:pt x="4790" y="4272"/>
                                </a:lnTo>
                                <a:lnTo>
                                  <a:pt x="4790" y="4274"/>
                                </a:lnTo>
                                <a:lnTo>
                                  <a:pt x="4790" y="4272"/>
                                </a:lnTo>
                                <a:lnTo>
                                  <a:pt x="4790" y="4274"/>
                                </a:lnTo>
                                <a:lnTo>
                                  <a:pt x="4790" y="4272"/>
                                </a:lnTo>
                                <a:lnTo>
                                  <a:pt x="4790" y="4274"/>
                                </a:lnTo>
                                <a:lnTo>
                                  <a:pt x="4793" y="4274"/>
                                </a:lnTo>
                                <a:lnTo>
                                  <a:pt x="4793" y="4272"/>
                                </a:lnTo>
                                <a:lnTo>
                                  <a:pt x="4793" y="4274"/>
                                </a:lnTo>
                                <a:lnTo>
                                  <a:pt x="4793" y="4272"/>
                                </a:lnTo>
                                <a:lnTo>
                                  <a:pt x="4793" y="4274"/>
                                </a:lnTo>
                                <a:lnTo>
                                  <a:pt x="4795" y="4274"/>
                                </a:lnTo>
                                <a:lnTo>
                                  <a:pt x="4819" y="4274"/>
                                </a:lnTo>
                                <a:lnTo>
                                  <a:pt x="4819" y="4272"/>
                                </a:lnTo>
                                <a:lnTo>
                                  <a:pt x="4819" y="4274"/>
                                </a:lnTo>
                                <a:lnTo>
                                  <a:pt x="4821" y="4274"/>
                                </a:lnTo>
                                <a:lnTo>
                                  <a:pt x="4824" y="4274"/>
                                </a:lnTo>
                                <a:lnTo>
                                  <a:pt x="4853" y="4274"/>
                                </a:lnTo>
                                <a:lnTo>
                                  <a:pt x="4853" y="4276"/>
                                </a:lnTo>
                                <a:lnTo>
                                  <a:pt x="4853" y="4274"/>
                                </a:lnTo>
                                <a:lnTo>
                                  <a:pt x="4855" y="4274"/>
                                </a:lnTo>
                                <a:lnTo>
                                  <a:pt x="4855" y="4276"/>
                                </a:lnTo>
                                <a:lnTo>
                                  <a:pt x="4855" y="4274"/>
                                </a:lnTo>
                                <a:lnTo>
                                  <a:pt x="4855" y="4276"/>
                                </a:lnTo>
                                <a:lnTo>
                                  <a:pt x="4855" y="4274"/>
                                </a:lnTo>
                                <a:lnTo>
                                  <a:pt x="4855" y="4276"/>
                                </a:lnTo>
                                <a:lnTo>
                                  <a:pt x="4855" y="4274"/>
                                </a:lnTo>
                                <a:lnTo>
                                  <a:pt x="4855" y="4276"/>
                                </a:lnTo>
                                <a:lnTo>
                                  <a:pt x="4855" y="4274"/>
                                </a:lnTo>
                                <a:lnTo>
                                  <a:pt x="4857" y="4274"/>
                                </a:lnTo>
                                <a:lnTo>
                                  <a:pt x="4857" y="4276"/>
                                </a:lnTo>
                                <a:lnTo>
                                  <a:pt x="4857" y="4274"/>
                                </a:lnTo>
                                <a:lnTo>
                                  <a:pt x="4857" y="4276"/>
                                </a:lnTo>
                                <a:lnTo>
                                  <a:pt x="4857" y="4274"/>
                                </a:lnTo>
                                <a:lnTo>
                                  <a:pt x="4857" y="4276"/>
                                </a:lnTo>
                                <a:lnTo>
                                  <a:pt x="4860" y="4274"/>
                                </a:lnTo>
                                <a:lnTo>
                                  <a:pt x="4860" y="4276"/>
                                </a:lnTo>
                                <a:lnTo>
                                  <a:pt x="4860" y="4274"/>
                                </a:lnTo>
                                <a:lnTo>
                                  <a:pt x="4860" y="4276"/>
                                </a:lnTo>
                                <a:lnTo>
                                  <a:pt x="4860" y="4274"/>
                                </a:lnTo>
                                <a:lnTo>
                                  <a:pt x="4860" y="4276"/>
                                </a:lnTo>
                                <a:lnTo>
                                  <a:pt x="4860" y="4274"/>
                                </a:lnTo>
                                <a:lnTo>
                                  <a:pt x="4860" y="4276"/>
                                </a:lnTo>
                                <a:lnTo>
                                  <a:pt x="4860" y="4274"/>
                                </a:lnTo>
                                <a:lnTo>
                                  <a:pt x="4862" y="4274"/>
                                </a:lnTo>
                                <a:lnTo>
                                  <a:pt x="4862" y="4276"/>
                                </a:lnTo>
                                <a:lnTo>
                                  <a:pt x="4862" y="4274"/>
                                </a:lnTo>
                                <a:lnTo>
                                  <a:pt x="4862" y="4276"/>
                                </a:lnTo>
                                <a:lnTo>
                                  <a:pt x="4862" y="4274"/>
                                </a:lnTo>
                                <a:lnTo>
                                  <a:pt x="4862" y="4276"/>
                                </a:lnTo>
                                <a:lnTo>
                                  <a:pt x="4862" y="4274"/>
                                </a:lnTo>
                                <a:lnTo>
                                  <a:pt x="4862" y="4276"/>
                                </a:lnTo>
                                <a:lnTo>
                                  <a:pt x="4865" y="4274"/>
                                </a:lnTo>
                                <a:lnTo>
                                  <a:pt x="4865" y="4276"/>
                                </a:lnTo>
                                <a:lnTo>
                                  <a:pt x="4865" y="4274"/>
                                </a:lnTo>
                                <a:lnTo>
                                  <a:pt x="4865" y="4276"/>
                                </a:lnTo>
                                <a:lnTo>
                                  <a:pt x="4865" y="4274"/>
                                </a:lnTo>
                                <a:lnTo>
                                  <a:pt x="4867" y="4274"/>
                                </a:lnTo>
                                <a:lnTo>
                                  <a:pt x="4867" y="4276"/>
                                </a:lnTo>
                                <a:lnTo>
                                  <a:pt x="4867" y="4274"/>
                                </a:lnTo>
                                <a:lnTo>
                                  <a:pt x="4869" y="4274"/>
                                </a:lnTo>
                                <a:lnTo>
                                  <a:pt x="4872" y="4274"/>
                                </a:lnTo>
                                <a:lnTo>
                                  <a:pt x="4874" y="4274"/>
                                </a:lnTo>
                                <a:lnTo>
                                  <a:pt x="4877" y="4274"/>
                                </a:lnTo>
                                <a:lnTo>
                                  <a:pt x="4879" y="4274"/>
                                </a:lnTo>
                                <a:lnTo>
                                  <a:pt x="4879" y="4276"/>
                                </a:lnTo>
                                <a:lnTo>
                                  <a:pt x="4896" y="4276"/>
                                </a:lnTo>
                                <a:lnTo>
                                  <a:pt x="4896" y="4274"/>
                                </a:lnTo>
                                <a:lnTo>
                                  <a:pt x="4896" y="4276"/>
                                </a:lnTo>
                                <a:lnTo>
                                  <a:pt x="4898" y="4274"/>
                                </a:lnTo>
                                <a:lnTo>
                                  <a:pt x="4898" y="4276"/>
                                </a:lnTo>
                                <a:lnTo>
                                  <a:pt x="4898" y="4274"/>
                                </a:lnTo>
                                <a:lnTo>
                                  <a:pt x="4898" y="4276"/>
                                </a:lnTo>
                                <a:lnTo>
                                  <a:pt x="4898" y="4274"/>
                                </a:lnTo>
                                <a:lnTo>
                                  <a:pt x="4898" y="4276"/>
                                </a:lnTo>
                                <a:lnTo>
                                  <a:pt x="4898" y="4274"/>
                                </a:lnTo>
                                <a:lnTo>
                                  <a:pt x="4901" y="4274"/>
                                </a:lnTo>
                                <a:lnTo>
                                  <a:pt x="4901" y="4276"/>
                                </a:lnTo>
                                <a:lnTo>
                                  <a:pt x="4901" y="4274"/>
                                </a:lnTo>
                                <a:lnTo>
                                  <a:pt x="4901" y="4276"/>
                                </a:lnTo>
                                <a:lnTo>
                                  <a:pt x="4901" y="4274"/>
                                </a:lnTo>
                                <a:lnTo>
                                  <a:pt x="4901" y="4276"/>
                                </a:lnTo>
                                <a:lnTo>
                                  <a:pt x="4901" y="4274"/>
                                </a:lnTo>
                                <a:lnTo>
                                  <a:pt x="4901" y="4276"/>
                                </a:lnTo>
                                <a:lnTo>
                                  <a:pt x="4903" y="4274"/>
                                </a:lnTo>
                                <a:lnTo>
                                  <a:pt x="4903" y="4276"/>
                                </a:lnTo>
                                <a:lnTo>
                                  <a:pt x="4903" y="4274"/>
                                </a:lnTo>
                                <a:lnTo>
                                  <a:pt x="4903" y="4276"/>
                                </a:lnTo>
                                <a:lnTo>
                                  <a:pt x="4903" y="4274"/>
                                </a:lnTo>
                                <a:lnTo>
                                  <a:pt x="4905" y="4276"/>
                                </a:lnTo>
                                <a:lnTo>
                                  <a:pt x="4905" y="4274"/>
                                </a:lnTo>
                                <a:lnTo>
                                  <a:pt x="4905" y="4276"/>
                                </a:lnTo>
                                <a:lnTo>
                                  <a:pt x="4908" y="4276"/>
                                </a:lnTo>
                                <a:lnTo>
                                  <a:pt x="4953" y="4276"/>
                                </a:lnTo>
                                <a:lnTo>
                                  <a:pt x="4953" y="4279"/>
                                </a:lnTo>
                                <a:lnTo>
                                  <a:pt x="4953" y="4276"/>
                                </a:lnTo>
                                <a:lnTo>
                                  <a:pt x="4956" y="4276"/>
                                </a:lnTo>
                                <a:lnTo>
                                  <a:pt x="4958" y="4276"/>
                                </a:lnTo>
                                <a:lnTo>
                                  <a:pt x="4973" y="4276"/>
                                </a:lnTo>
                                <a:lnTo>
                                  <a:pt x="4973" y="4279"/>
                                </a:lnTo>
                                <a:lnTo>
                                  <a:pt x="4973" y="4276"/>
                                </a:lnTo>
                                <a:lnTo>
                                  <a:pt x="4973" y="4279"/>
                                </a:lnTo>
                                <a:lnTo>
                                  <a:pt x="4973" y="4276"/>
                                </a:lnTo>
                                <a:lnTo>
                                  <a:pt x="4973" y="4279"/>
                                </a:lnTo>
                                <a:lnTo>
                                  <a:pt x="4975" y="4279"/>
                                </a:lnTo>
                                <a:lnTo>
                                  <a:pt x="4975" y="4276"/>
                                </a:lnTo>
                                <a:lnTo>
                                  <a:pt x="4975" y="4279"/>
                                </a:lnTo>
                                <a:lnTo>
                                  <a:pt x="4975" y="4276"/>
                                </a:lnTo>
                                <a:lnTo>
                                  <a:pt x="4975" y="4279"/>
                                </a:lnTo>
                                <a:lnTo>
                                  <a:pt x="4977" y="4279"/>
                                </a:lnTo>
                                <a:lnTo>
                                  <a:pt x="4980" y="4279"/>
                                </a:lnTo>
                                <a:lnTo>
                                  <a:pt x="4980" y="4276"/>
                                </a:lnTo>
                                <a:lnTo>
                                  <a:pt x="4980" y="4279"/>
                                </a:lnTo>
                                <a:lnTo>
                                  <a:pt x="4982" y="4276"/>
                                </a:lnTo>
                                <a:lnTo>
                                  <a:pt x="4982" y="4279"/>
                                </a:lnTo>
                                <a:lnTo>
                                  <a:pt x="4982" y="4276"/>
                                </a:lnTo>
                                <a:lnTo>
                                  <a:pt x="4982" y="4279"/>
                                </a:lnTo>
                                <a:lnTo>
                                  <a:pt x="4982" y="4276"/>
                                </a:lnTo>
                                <a:lnTo>
                                  <a:pt x="4983" y="4276"/>
                                </a:lnTo>
                              </a:path>
                            </a:pathLst>
                          </a:custGeom>
                          <a:noFill/>
                          <a:ln w="19812">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26"/>
                        <wps:cNvSpPr>
                          <a:spLocks/>
                        </wps:cNvSpPr>
                        <wps:spPr bwMode="auto">
                          <a:xfrm>
                            <a:off x="2434" y="3349"/>
                            <a:ext cx="4984" cy="4683"/>
                          </a:xfrm>
                          <a:custGeom>
                            <a:avLst/>
                            <a:gdLst>
                              <a:gd name="T0" fmla="+- 0 2507 2435"/>
                              <a:gd name="T1" fmla="*/ T0 w 4984"/>
                              <a:gd name="T2" fmla="+- 0 7778 3350"/>
                              <a:gd name="T3" fmla="*/ 7778 h 4683"/>
                              <a:gd name="T4" fmla="+- 0 2567 2435"/>
                              <a:gd name="T5" fmla="*/ T4 w 4984"/>
                              <a:gd name="T6" fmla="+- 0 7404 3350"/>
                              <a:gd name="T7" fmla="*/ 7404 h 4683"/>
                              <a:gd name="T8" fmla="+- 0 2624 2435"/>
                              <a:gd name="T9" fmla="*/ T8 w 4984"/>
                              <a:gd name="T10" fmla="+- 0 7027 3350"/>
                              <a:gd name="T11" fmla="*/ 7027 h 4683"/>
                              <a:gd name="T12" fmla="+- 0 2692 2435"/>
                              <a:gd name="T13" fmla="*/ T12 w 4984"/>
                              <a:gd name="T14" fmla="+- 0 6640 3350"/>
                              <a:gd name="T15" fmla="*/ 6640 h 4683"/>
                              <a:gd name="T16" fmla="+- 0 2773 2435"/>
                              <a:gd name="T17" fmla="*/ T16 w 4984"/>
                              <a:gd name="T18" fmla="+- 0 6120 3350"/>
                              <a:gd name="T19" fmla="*/ 6120 h 4683"/>
                              <a:gd name="T20" fmla="+- 0 2848 2435"/>
                              <a:gd name="T21" fmla="*/ T20 w 4984"/>
                              <a:gd name="T22" fmla="+- 0 5649 3350"/>
                              <a:gd name="T23" fmla="*/ 5649 h 4683"/>
                              <a:gd name="T24" fmla="+- 0 2924 2435"/>
                              <a:gd name="T25" fmla="*/ T24 w 4984"/>
                              <a:gd name="T26" fmla="+- 0 5193 3350"/>
                              <a:gd name="T27" fmla="*/ 5193 h 4683"/>
                              <a:gd name="T28" fmla="+- 0 2994 2435"/>
                              <a:gd name="T29" fmla="*/ T28 w 4984"/>
                              <a:gd name="T30" fmla="+- 0 4740 3350"/>
                              <a:gd name="T31" fmla="*/ 4740 h 4683"/>
                              <a:gd name="T32" fmla="+- 0 3068 2435"/>
                              <a:gd name="T33" fmla="*/ T32 w 4984"/>
                              <a:gd name="T34" fmla="+- 0 4200 3350"/>
                              <a:gd name="T35" fmla="*/ 4200 h 4683"/>
                              <a:gd name="T36" fmla="+- 0 3109 2435"/>
                              <a:gd name="T37" fmla="*/ T36 w 4984"/>
                              <a:gd name="T38" fmla="+- 0 4060 3350"/>
                              <a:gd name="T39" fmla="*/ 4060 h 4683"/>
                              <a:gd name="T40" fmla="+- 0 3145 2435"/>
                              <a:gd name="T41" fmla="*/ T40 w 4984"/>
                              <a:gd name="T42" fmla="+- 0 3933 3350"/>
                              <a:gd name="T43" fmla="*/ 3933 h 4683"/>
                              <a:gd name="T44" fmla="+- 0 3191 2435"/>
                              <a:gd name="T45" fmla="*/ T44 w 4984"/>
                              <a:gd name="T46" fmla="+- 0 3818 3350"/>
                              <a:gd name="T47" fmla="*/ 3818 h 4683"/>
                              <a:gd name="T48" fmla="+- 0 3234 2435"/>
                              <a:gd name="T49" fmla="*/ T48 w 4984"/>
                              <a:gd name="T50" fmla="+- 0 3712 3350"/>
                              <a:gd name="T51" fmla="*/ 3712 h 4683"/>
                              <a:gd name="T52" fmla="+- 0 3284 2435"/>
                              <a:gd name="T53" fmla="*/ T52 w 4984"/>
                              <a:gd name="T54" fmla="+- 0 3612 3350"/>
                              <a:gd name="T55" fmla="*/ 3612 h 4683"/>
                              <a:gd name="T56" fmla="+- 0 3347 2435"/>
                              <a:gd name="T57" fmla="*/ T56 w 4984"/>
                              <a:gd name="T58" fmla="+- 0 3511 3350"/>
                              <a:gd name="T59" fmla="*/ 3511 h 4683"/>
                              <a:gd name="T60" fmla="+- 0 3409 2435"/>
                              <a:gd name="T61" fmla="*/ T60 w 4984"/>
                              <a:gd name="T62" fmla="+- 0 3420 3350"/>
                              <a:gd name="T63" fmla="*/ 3420 h 4683"/>
                              <a:gd name="T64" fmla="+- 0 3472 2435"/>
                              <a:gd name="T65" fmla="*/ T64 w 4984"/>
                              <a:gd name="T66" fmla="+- 0 3360 3350"/>
                              <a:gd name="T67" fmla="*/ 3360 h 4683"/>
                              <a:gd name="T68" fmla="+- 0 3548 2435"/>
                              <a:gd name="T69" fmla="*/ T68 w 4984"/>
                              <a:gd name="T70" fmla="+- 0 4320 3350"/>
                              <a:gd name="T71" fmla="*/ 4320 h 4683"/>
                              <a:gd name="T72" fmla="+- 0 3630 2435"/>
                              <a:gd name="T73" fmla="*/ T72 w 4984"/>
                              <a:gd name="T74" fmla="+- 0 5025 3350"/>
                              <a:gd name="T75" fmla="*/ 5025 h 4683"/>
                              <a:gd name="T76" fmla="+- 0 3712 2435"/>
                              <a:gd name="T77" fmla="*/ T76 w 4984"/>
                              <a:gd name="T78" fmla="+- 0 5551 3350"/>
                              <a:gd name="T79" fmla="*/ 5551 h 4683"/>
                              <a:gd name="T80" fmla="+- 0 3767 2435"/>
                              <a:gd name="T81" fmla="*/ T80 w 4984"/>
                              <a:gd name="T82" fmla="+- 0 5839 3350"/>
                              <a:gd name="T83" fmla="*/ 5839 h 4683"/>
                              <a:gd name="T84" fmla="+- 0 3808 2435"/>
                              <a:gd name="T85" fmla="*/ T84 w 4984"/>
                              <a:gd name="T86" fmla="+- 0 6026 3350"/>
                              <a:gd name="T87" fmla="*/ 6026 h 4683"/>
                              <a:gd name="T88" fmla="+- 0 3844 2435"/>
                              <a:gd name="T89" fmla="*/ T88 w 4984"/>
                              <a:gd name="T90" fmla="+- 0 6165 3350"/>
                              <a:gd name="T91" fmla="*/ 6165 h 4683"/>
                              <a:gd name="T92" fmla="+- 0 3880 2435"/>
                              <a:gd name="T93" fmla="*/ T92 w 4984"/>
                              <a:gd name="T94" fmla="+- 0 6295 3350"/>
                              <a:gd name="T95" fmla="*/ 6295 h 4683"/>
                              <a:gd name="T96" fmla="+- 0 3918 2435"/>
                              <a:gd name="T97" fmla="*/ T96 w 4984"/>
                              <a:gd name="T98" fmla="+- 0 6424 3350"/>
                              <a:gd name="T99" fmla="*/ 6424 h 4683"/>
                              <a:gd name="T100" fmla="+- 0 3961 2435"/>
                              <a:gd name="T101" fmla="*/ T100 w 4984"/>
                              <a:gd name="T102" fmla="+- 0 6549 3350"/>
                              <a:gd name="T103" fmla="*/ 6549 h 4683"/>
                              <a:gd name="T104" fmla="+- 0 4009 2435"/>
                              <a:gd name="T105" fmla="*/ T104 w 4984"/>
                              <a:gd name="T106" fmla="+- 0 6679 3350"/>
                              <a:gd name="T107" fmla="*/ 6679 h 4683"/>
                              <a:gd name="T108" fmla="+- 0 4060 2435"/>
                              <a:gd name="T109" fmla="*/ T108 w 4984"/>
                              <a:gd name="T110" fmla="+- 0 6796 3350"/>
                              <a:gd name="T111" fmla="*/ 6796 h 4683"/>
                              <a:gd name="T112" fmla="+- 0 4115 2435"/>
                              <a:gd name="T113" fmla="*/ T112 w 4984"/>
                              <a:gd name="T114" fmla="+- 0 6909 3350"/>
                              <a:gd name="T115" fmla="*/ 6909 h 4683"/>
                              <a:gd name="T116" fmla="+- 0 4175 2435"/>
                              <a:gd name="T117" fmla="*/ T116 w 4984"/>
                              <a:gd name="T118" fmla="+- 0 7020 3350"/>
                              <a:gd name="T119" fmla="*/ 7020 h 4683"/>
                              <a:gd name="T120" fmla="+- 0 4240 2435"/>
                              <a:gd name="T121" fmla="*/ T120 w 4984"/>
                              <a:gd name="T122" fmla="+- 0 7125 3350"/>
                              <a:gd name="T123" fmla="*/ 7125 h 4683"/>
                              <a:gd name="T124" fmla="+- 0 4309 2435"/>
                              <a:gd name="T125" fmla="*/ T124 w 4984"/>
                              <a:gd name="T126" fmla="+- 0 7221 3350"/>
                              <a:gd name="T127" fmla="*/ 7221 h 4683"/>
                              <a:gd name="T128" fmla="+- 0 4384 2435"/>
                              <a:gd name="T129" fmla="*/ T128 w 4984"/>
                              <a:gd name="T130" fmla="+- 0 7310 3350"/>
                              <a:gd name="T131" fmla="*/ 7310 h 4683"/>
                              <a:gd name="T132" fmla="+- 0 4460 2435"/>
                              <a:gd name="T133" fmla="*/ T132 w 4984"/>
                              <a:gd name="T134" fmla="+- 0 7394 3350"/>
                              <a:gd name="T135" fmla="*/ 7394 h 4683"/>
                              <a:gd name="T136" fmla="+- 0 4549 2435"/>
                              <a:gd name="T137" fmla="*/ T136 w 4984"/>
                              <a:gd name="T138" fmla="+- 0 7471 3350"/>
                              <a:gd name="T139" fmla="*/ 7471 h 4683"/>
                              <a:gd name="T140" fmla="+- 0 4631 2435"/>
                              <a:gd name="T141" fmla="*/ T140 w 4984"/>
                              <a:gd name="T142" fmla="+- 0 7533 3350"/>
                              <a:gd name="T143" fmla="*/ 7533 h 4683"/>
                              <a:gd name="T144" fmla="+- 0 4715 2435"/>
                              <a:gd name="T145" fmla="*/ T144 w 4984"/>
                              <a:gd name="T146" fmla="+- 0 7588 3350"/>
                              <a:gd name="T147" fmla="*/ 7588 h 4683"/>
                              <a:gd name="T148" fmla="+- 0 4799 2435"/>
                              <a:gd name="T149" fmla="*/ T148 w 4984"/>
                              <a:gd name="T150" fmla="+- 0 7636 3350"/>
                              <a:gd name="T151" fmla="*/ 7636 h 4683"/>
                              <a:gd name="T152" fmla="+- 0 4885 2435"/>
                              <a:gd name="T153" fmla="*/ T152 w 4984"/>
                              <a:gd name="T154" fmla="+- 0 7680 3350"/>
                              <a:gd name="T155" fmla="*/ 7680 h 4683"/>
                              <a:gd name="T156" fmla="+- 0 4957 2435"/>
                              <a:gd name="T157" fmla="*/ T156 w 4984"/>
                              <a:gd name="T158" fmla="+- 0 7711 3350"/>
                              <a:gd name="T159" fmla="*/ 7711 h 4683"/>
                              <a:gd name="T160" fmla="+- 0 5036 2435"/>
                              <a:gd name="T161" fmla="*/ T160 w 4984"/>
                              <a:gd name="T162" fmla="+- 0 7742 3350"/>
                              <a:gd name="T163" fmla="*/ 7742 h 4683"/>
                              <a:gd name="T164" fmla="+- 0 5108 2435"/>
                              <a:gd name="T165" fmla="*/ T164 w 4984"/>
                              <a:gd name="T166" fmla="+- 0 7766 3350"/>
                              <a:gd name="T167" fmla="*/ 7766 h 4683"/>
                              <a:gd name="T168" fmla="+- 0 5178 2435"/>
                              <a:gd name="T169" fmla="*/ T168 w 4984"/>
                              <a:gd name="T170" fmla="+- 0 7790 3350"/>
                              <a:gd name="T171" fmla="*/ 7790 h 4683"/>
                              <a:gd name="T172" fmla="+- 0 5257 2435"/>
                              <a:gd name="T173" fmla="*/ T172 w 4984"/>
                              <a:gd name="T174" fmla="+- 0 7809 3350"/>
                              <a:gd name="T175" fmla="*/ 7809 h 4683"/>
                              <a:gd name="T176" fmla="+- 0 5353 2435"/>
                              <a:gd name="T177" fmla="*/ T176 w 4984"/>
                              <a:gd name="T178" fmla="+- 0 7836 3350"/>
                              <a:gd name="T179" fmla="*/ 7836 h 4683"/>
                              <a:gd name="T180" fmla="+- 0 5442 2435"/>
                              <a:gd name="T181" fmla="*/ T180 w 4984"/>
                              <a:gd name="T182" fmla="+- 0 7852 3350"/>
                              <a:gd name="T183" fmla="*/ 7852 h 4683"/>
                              <a:gd name="T184" fmla="+- 0 5516 2435"/>
                              <a:gd name="T185" fmla="*/ T184 w 4984"/>
                              <a:gd name="T186" fmla="+- 0 7869 3350"/>
                              <a:gd name="T187" fmla="*/ 7869 h 4683"/>
                              <a:gd name="T188" fmla="+- 0 5615 2435"/>
                              <a:gd name="T189" fmla="*/ T188 w 4984"/>
                              <a:gd name="T190" fmla="+- 0 7886 3350"/>
                              <a:gd name="T191" fmla="*/ 7886 h 4683"/>
                              <a:gd name="T192" fmla="+- 0 5728 2435"/>
                              <a:gd name="T193" fmla="*/ T192 w 4984"/>
                              <a:gd name="T194" fmla="+- 0 7903 3350"/>
                              <a:gd name="T195" fmla="*/ 7903 h 4683"/>
                              <a:gd name="T196" fmla="+- 0 5838 2435"/>
                              <a:gd name="T197" fmla="*/ T196 w 4984"/>
                              <a:gd name="T198" fmla="+- 0 7917 3350"/>
                              <a:gd name="T199" fmla="*/ 7917 h 4683"/>
                              <a:gd name="T200" fmla="+- 0 6013 2435"/>
                              <a:gd name="T201" fmla="*/ T200 w 4984"/>
                              <a:gd name="T202" fmla="+- 0 7934 3350"/>
                              <a:gd name="T203" fmla="*/ 7934 h 4683"/>
                              <a:gd name="T204" fmla="+- 0 6112 2435"/>
                              <a:gd name="T205" fmla="*/ T204 w 4984"/>
                              <a:gd name="T206" fmla="+- 0 7944 3350"/>
                              <a:gd name="T207" fmla="*/ 7944 h 4683"/>
                              <a:gd name="T208" fmla="+- 0 6270 2435"/>
                              <a:gd name="T209" fmla="*/ T208 w 4984"/>
                              <a:gd name="T210" fmla="+- 0 7956 3350"/>
                              <a:gd name="T211" fmla="*/ 7956 h 4683"/>
                              <a:gd name="T212" fmla="+- 0 6407 2435"/>
                              <a:gd name="T213" fmla="*/ T212 w 4984"/>
                              <a:gd name="T214" fmla="+- 0 7968 3350"/>
                              <a:gd name="T215" fmla="*/ 7968 h 4683"/>
                              <a:gd name="T216" fmla="+- 0 6560 2435"/>
                              <a:gd name="T217" fmla="*/ T216 w 4984"/>
                              <a:gd name="T218" fmla="+- 0 7977 3350"/>
                              <a:gd name="T219" fmla="*/ 7977 h 4683"/>
                              <a:gd name="T220" fmla="+- 0 6654 2435"/>
                              <a:gd name="T221" fmla="*/ T220 w 4984"/>
                              <a:gd name="T222" fmla="+- 0 7980 3350"/>
                              <a:gd name="T223" fmla="*/ 7980 h 4683"/>
                              <a:gd name="T224" fmla="+- 0 6748 2435"/>
                              <a:gd name="T225" fmla="*/ T224 w 4984"/>
                              <a:gd name="T226" fmla="+- 0 7987 3350"/>
                              <a:gd name="T227" fmla="*/ 7987 h 4683"/>
                              <a:gd name="T228" fmla="+- 0 6805 2435"/>
                              <a:gd name="T229" fmla="*/ T228 w 4984"/>
                              <a:gd name="T230" fmla="+- 0 7987 3350"/>
                              <a:gd name="T231" fmla="*/ 7987 h 4683"/>
                              <a:gd name="T232" fmla="+- 0 6872 2435"/>
                              <a:gd name="T233" fmla="*/ T232 w 4984"/>
                              <a:gd name="T234" fmla="+- 0 7989 3350"/>
                              <a:gd name="T235" fmla="*/ 7989 h 4683"/>
                              <a:gd name="T236" fmla="+- 0 7064 2435"/>
                              <a:gd name="T237" fmla="*/ T236 w 4984"/>
                              <a:gd name="T238" fmla="+- 0 7999 3350"/>
                              <a:gd name="T239" fmla="*/ 7999 h 4683"/>
                              <a:gd name="T240" fmla="+- 0 7146 2435"/>
                              <a:gd name="T241" fmla="*/ T240 w 4984"/>
                              <a:gd name="T242" fmla="+- 0 8001 3350"/>
                              <a:gd name="T243" fmla="*/ 8001 h 4683"/>
                              <a:gd name="T244" fmla="+- 0 7288 2435"/>
                              <a:gd name="T245" fmla="*/ T244 w 4984"/>
                              <a:gd name="T246" fmla="+- 0 8004 3350"/>
                              <a:gd name="T247" fmla="*/ 8004 h 4683"/>
                              <a:gd name="T248" fmla="+- 0 7393 2435"/>
                              <a:gd name="T249" fmla="*/ T248 w 4984"/>
                              <a:gd name="T250" fmla="+- 0 8006 3350"/>
                              <a:gd name="T251" fmla="*/ 8006 h 4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84" h="4683">
                                <a:moveTo>
                                  <a:pt x="0" y="4682"/>
                                </a:moveTo>
                                <a:lnTo>
                                  <a:pt x="2" y="4682"/>
                                </a:lnTo>
                                <a:lnTo>
                                  <a:pt x="2" y="4680"/>
                                </a:lnTo>
                                <a:lnTo>
                                  <a:pt x="2" y="4682"/>
                                </a:lnTo>
                                <a:lnTo>
                                  <a:pt x="5" y="4682"/>
                                </a:lnTo>
                                <a:lnTo>
                                  <a:pt x="5" y="4680"/>
                                </a:lnTo>
                                <a:lnTo>
                                  <a:pt x="5" y="4682"/>
                                </a:lnTo>
                                <a:lnTo>
                                  <a:pt x="5" y="4680"/>
                                </a:lnTo>
                                <a:lnTo>
                                  <a:pt x="7" y="4680"/>
                                </a:lnTo>
                                <a:lnTo>
                                  <a:pt x="7" y="4682"/>
                                </a:lnTo>
                                <a:lnTo>
                                  <a:pt x="7" y="4680"/>
                                </a:lnTo>
                                <a:lnTo>
                                  <a:pt x="9" y="4680"/>
                                </a:lnTo>
                                <a:lnTo>
                                  <a:pt x="9" y="4682"/>
                                </a:lnTo>
                                <a:lnTo>
                                  <a:pt x="9" y="4680"/>
                                </a:lnTo>
                                <a:lnTo>
                                  <a:pt x="9" y="4682"/>
                                </a:lnTo>
                                <a:lnTo>
                                  <a:pt x="9" y="4680"/>
                                </a:lnTo>
                                <a:lnTo>
                                  <a:pt x="9" y="4682"/>
                                </a:lnTo>
                                <a:lnTo>
                                  <a:pt x="12" y="4682"/>
                                </a:lnTo>
                                <a:lnTo>
                                  <a:pt x="29" y="4682"/>
                                </a:lnTo>
                                <a:lnTo>
                                  <a:pt x="29" y="4680"/>
                                </a:lnTo>
                                <a:lnTo>
                                  <a:pt x="31" y="4680"/>
                                </a:lnTo>
                                <a:lnTo>
                                  <a:pt x="31" y="4678"/>
                                </a:lnTo>
                                <a:lnTo>
                                  <a:pt x="31" y="4675"/>
                                </a:lnTo>
                                <a:lnTo>
                                  <a:pt x="33" y="4675"/>
                                </a:lnTo>
                                <a:lnTo>
                                  <a:pt x="33" y="4673"/>
                                </a:lnTo>
                                <a:lnTo>
                                  <a:pt x="33" y="4670"/>
                                </a:lnTo>
                                <a:lnTo>
                                  <a:pt x="36" y="4670"/>
                                </a:lnTo>
                                <a:lnTo>
                                  <a:pt x="36" y="4668"/>
                                </a:lnTo>
                                <a:lnTo>
                                  <a:pt x="36" y="4666"/>
                                </a:lnTo>
                                <a:lnTo>
                                  <a:pt x="36" y="4654"/>
                                </a:lnTo>
                                <a:lnTo>
                                  <a:pt x="38" y="4654"/>
                                </a:lnTo>
                                <a:lnTo>
                                  <a:pt x="38" y="4651"/>
                                </a:lnTo>
                                <a:lnTo>
                                  <a:pt x="38" y="4649"/>
                                </a:lnTo>
                                <a:lnTo>
                                  <a:pt x="38" y="4646"/>
                                </a:lnTo>
                                <a:lnTo>
                                  <a:pt x="41" y="4644"/>
                                </a:lnTo>
                                <a:lnTo>
                                  <a:pt x="41" y="4632"/>
                                </a:lnTo>
                                <a:lnTo>
                                  <a:pt x="43" y="4630"/>
                                </a:lnTo>
                                <a:lnTo>
                                  <a:pt x="43" y="4613"/>
                                </a:lnTo>
                                <a:lnTo>
                                  <a:pt x="45" y="4613"/>
                                </a:lnTo>
                                <a:lnTo>
                                  <a:pt x="45" y="4591"/>
                                </a:lnTo>
                                <a:lnTo>
                                  <a:pt x="48" y="4589"/>
                                </a:lnTo>
                                <a:lnTo>
                                  <a:pt x="48" y="4567"/>
                                </a:lnTo>
                                <a:lnTo>
                                  <a:pt x="50" y="4567"/>
                                </a:lnTo>
                                <a:lnTo>
                                  <a:pt x="50" y="4565"/>
                                </a:lnTo>
                                <a:lnTo>
                                  <a:pt x="50" y="4562"/>
                                </a:lnTo>
                                <a:lnTo>
                                  <a:pt x="50" y="4560"/>
                                </a:lnTo>
                                <a:lnTo>
                                  <a:pt x="50" y="4558"/>
                                </a:lnTo>
                                <a:lnTo>
                                  <a:pt x="53" y="4555"/>
                                </a:lnTo>
                                <a:lnTo>
                                  <a:pt x="53" y="4536"/>
                                </a:lnTo>
                                <a:lnTo>
                                  <a:pt x="55" y="4534"/>
                                </a:lnTo>
                                <a:lnTo>
                                  <a:pt x="55" y="4522"/>
                                </a:lnTo>
                                <a:lnTo>
                                  <a:pt x="57" y="4519"/>
                                </a:lnTo>
                                <a:lnTo>
                                  <a:pt x="57" y="4505"/>
                                </a:lnTo>
                                <a:lnTo>
                                  <a:pt x="60" y="4502"/>
                                </a:lnTo>
                                <a:lnTo>
                                  <a:pt x="60" y="4490"/>
                                </a:lnTo>
                                <a:lnTo>
                                  <a:pt x="62" y="4490"/>
                                </a:lnTo>
                                <a:lnTo>
                                  <a:pt x="62" y="4478"/>
                                </a:lnTo>
                                <a:lnTo>
                                  <a:pt x="65" y="4476"/>
                                </a:lnTo>
                                <a:lnTo>
                                  <a:pt x="65" y="4462"/>
                                </a:lnTo>
                                <a:lnTo>
                                  <a:pt x="67" y="4462"/>
                                </a:lnTo>
                                <a:lnTo>
                                  <a:pt x="67" y="4450"/>
                                </a:lnTo>
                                <a:lnTo>
                                  <a:pt x="69" y="4450"/>
                                </a:lnTo>
                                <a:lnTo>
                                  <a:pt x="69" y="4447"/>
                                </a:lnTo>
                                <a:lnTo>
                                  <a:pt x="69" y="4445"/>
                                </a:lnTo>
                                <a:lnTo>
                                  <a:pt x="69" y="4442"/>
                                </a:lnTo>
                                <a:lnTo>
                                  <a:pt x="69" y="4440"/>
                                </a:lnTo>
                                <a:lnTo>
                                  <a:pt x="72" y="4440"/>
                                </a:lnTo>
                                <a:lnTo>
                                  <a:pt x="72" y="4428"/>
                                </a:lnTo>
                                <a:lnTo>
                                  <a:pt x="74" y="4428"/>
                                </a:lnTo>
                                <a:lnTo>
                                  <a:pt x="74" y="4414"/>
                                </a:lnTo>
                                <a:lnTo>
                                  <a:pt x="77" y="4414"/>
                                </a:lnTo>
                                <a:lnTo>
                                  <a:pt x="77" y="4411"/>
                                </a:lnTo>
                                <a:lnTo>
                                  <a:pt x="77" y="4409"/>
                                </a:lnTo>
                                <a:lnTo>
                                  <a:pt x="79" y="4409"/>
                                </a:lnTo>
                                <a:lnTo>
                                  <a:pt x="79" y="4406"/>
                                </a:lnTo>
                                <a:lnTo>
                                  <a:pt x="79" y="4404"/>
                                </a:lnTo>
                                <a:lnTo>
                                  <a:pt x="79" y="4402"/>
                                </a:lnTo>
                                <a:lnTo>
                                  <a:pt x="79" y="4399"/>
                                </a:lnTo>
                                <a:lnTo>
                                  <a:pt x="81" y="4397"/>
                                </a:lnTo>
                                <a:lnTo>
                                  <a:pt x="81" y="4382"/>
                                </a:lnTo>
                                <a:lnTo>
                                  <a:pt x="84" y="4380"/>
                                </a:lnTo>
                                <a:lnTo>
                                  <a:pt x="84" y="4363"/>
                                </a:lnTo>
                                <a:lnTo>
                                  <a:pt x="86" y="4363"/>
                                </a:lnTo>
                                <a:lnTo>
                                  <a:pt x="86" y="4366"/>
                                </a:lnTo>
                                <a:lnTo>
                                  <a:pt x="86" y="4363"/>
                                </a:lnTo>
                                <a:lnTo>
                                  <a:pt x="86" y="4361"/>
                                </a:lnTo>
                                <a:lnTo>
                                  <a:pt x="86" y="4346"/>
                                </a:lnTo>
                                <a:lnTo>
                                  <a:pt x="89" y="4344"/>
                                </a:lnTo>
                                <a:lnTo>
                                  <a:pt x="89" y="4318"/>
                                </a:lnTo>
                                <a:lnTo>
                                  <a:pt x="91" y="4315"/>
                                </a:lnTo>
                                <a:lnTo>
                                  <a:pt x="91" y="4289"/>
                                </a:lnTo>
                                <a:lnTo>
                                  <a:pt x="93" y="4289"/>
                                </a:lnTo>
                                <a:lnTo>
                                  <a:pt x="93" y="4277"/>
                                </a:lnTo>
                                <a:lnTo>
                                  <a:pt x="96" y="4277"/>
                                </a:lnTo>
                                <a:lnTo>
                                  <a:pt x="96" y="4274"/>
                                </a:lnTo>
                                <a:lnTo>
                                  <a:pt x="96" y="4272"/>
                                </a:lnTo>
                                <a:lnTo>
                                  <a:pt x="96" y="4270"/>
                                </a:lnTo>
                                <a:lnTo>
                                  <a:pt x="96" y="4267"/>
                                </a:lnTo>
                                <a:lnTo>
                                  <a:pt x="98" y="4267"/>
                                </a:lnTo>
                                <a:lnTo>
                                  <a:pt x="98" y="4265"/>
                                </a:lnTo>
                                <a:lnTo>
                                  <a:pt x="98" y="4262"/>
                                </a:lnTo>
                                <a:lnTo>
                                  <a:pt x="98" y="4260"/>
                                </a:lnTo>
                                <a:lnTo>
                                  <a:pt x="98" y="4258"/>
                                </a:lnTo>
                                <a:lnTo>
                                  <a:pt x="101" y="4258"/>
                                </a:lnTo>
                                <a:lnTo>
                                  <a:pt x="101" y="4246"/>
                                </a:lnTo>
                                <a:lnTo>
                                  <a:pt x="103" y="4246"/>
                                </a:lnTo>
                                <a:lnTo>
                                  <a:pt x="103" y="4243"/>
                                </a:lnTo>
                                <a:lnTo>
                                  <a:pt x="103" y="4241"/>
                                </a:lnTo>
                                <a:lnTo>
                                  <a:pt x="105" y="4238"/>
                                </a:lnTo>
                                <a:lnTo>
                                  <a:pt x="105" y="4236"/>
                                </a:lnTo>
                                <a:lnTo>
                                  <a:pt x="105" y="4234"/>
                                </a:lnTo>
                                <a:lnTo>
                                  <a:pt x="105" y="4231"/>
                                </a:lnTo>
                                <a:lnTo>
                                  <a:pt x="105" y="4229"/>
                                </a:lnTo>
                                <a:lnTo>
                                  <a:pt x="108" y="4229"/>
                                </a:lnTo>
                                <a:lnTo>
                                  <a:pt x="108" y="4214"/>
                                </a:lnTo>
                                <a:lnTo>
                                  <a:pt x="110" y="4214"/>
                                </a:lnTo>
                                <a:lnTo>
                                  <a:pt x="110" y="4202"/>
                                </a:lnTo>
                                <a:lnTo>
                                  <a:pt x="113" y="4200"/>
                                </a:lnTo>
                                <a:lnTo>
                                  <a:pt x="113" y="4178"/>
                                </a:lnTo>
                                <a:lnTo>
                                  <a:pt x="115" y="4176"/>
                                </a:lnTo>
                                <a:lnTo>
                                  <a:pt x="115" y="4162"/>
                                </a:lnTo>
                                <a:lnTo>
                                  <a:pt x="117" y="4159"/>
                                </a:lnTo>
                                <a:lnTo>
                                  <a:pt x="117" y="4147"/>
                                </a:lnTo>
                                <a:lnTo>
                                  <a:pt x="120" y="4145"/>
                                </a:lnTo>
                                <a:lnTo>
                                  <a:pt x="120" y="4126"/>
                                </a:lnTo>
                                <a:lnTo>
                                  <a:pt x="122" y="4126"/>
                                </a:lnTo>
                                <a:lnTo>
                                  <a:pt x="122" y="4106"/>
                                </a:lnTo>
                                <a:lnTo>
                                  <a:pt x="125" y="4104"/>
                                </a:lnTo>
                                <a:lnTo>
                                  <a:pt x="125" y="4090"/>
                                </a:lnTo>
                                <a:lnTo>
                                  <a:pt x="127" y="4087"/>
                                </a:lnTo>
                                <a:lnTo>
                                  <a:pt x="127" y="4085"/>
                                </a:lnTo>
                                <a:lnTo>
                                  <a:pt x="127" y="4082"/>
                                </a:lnTo>
                                <a:lnTo>
                                  <a:pt x="129" y="4082"/>
                                </a:lnTo>
                                <a:lnTo>
                                  <a:pt x="129" y="4068"/>
                                </a:lnTo>
                                <a:lnTo>
                                  <a:pt x="132" y="4068"/>
                                </a:lnTo>
                                <a:lnTo>
                                  <a:pt x="132" y="4054"/>
                                </a:lnTo>
                                <a:lnTo>
                                  <a:pt x="134" y="4051"/>
                                </a:lnTo>
                                <a:lnTo>
                                  <a:pt x="134" y="4032"/>
                                </a:lnTo>
                                <a:lnTo>
                                  <a:pt x="137" y="4032"/>
                                </a:lnTo>
                                <a:lnTo>
                                  <a:pt x="137" y="4018"/>
                                </a:lnTo>
                                <a:lnTo>
                                  <a:pt x="139" y="4018"/>
                                </a:lnTo>
                                <a:lnTo>
                                  <a:pt x="139" y="4006"/>
                                </a:lnTo>
                                <a:lnTo>
                                  <a:pt x="141" y="4003"/>
                                </a:lnTo>
                                <a:lnTo>
                                  <a:pt x="141" y="3986"/>
                                </a:lnTo>
                                <a:lnTo>
                                  <a:pt x="144" y="3984"/>
                                </a:lnTo>
                                <a:lnTo>
                                  <a:pt x="144" y="3982"/>
                                </a:lnTo>
                                <a:lnTo>
                                  <a:pt x="144" y="3979"/>
                                </a:lnTo>
                                <a:lnTo>
                                  <a:pt x="146" y="3977"/>
                                </a:lnTo>
                                <a:lnTo>
                                  <a:pt x="146" y="3974"/>
                                </a:lnTo>
                                <a:lnTo>
                                  <a:pt x="146" y="3972"/>
                                </a:lnTo>
                                <a:lnTo>
                                  <a:pt x="146" y="3970"/>
                                </a:lnTo>
                                <a:lnTo>
                                  <a:pt x="149" y="3970"/>
                                </a:lnTo>
                                <a:lnTo>
                                  <a:pt x="149" y="3967"/>
                                </a:lnTo>
                                <a:lnTo>
                                  <a:pt x="149" y="3965"/>
                                </a:lnTo>
                                <a:lnTo>
                                  <a:pt x="149" y="3962"/>
                                </a:lnTo>
                                <a:lnTo>
                                  <a:pt x="149" y="3960"/>
                                </a:lnTo>
                                <a:lnTo>
                                  <a:pt x="151" y="3958"/>
                                </a:lnTo>
                                <a:lnTo>
                                  <a:pt x="151" y="3943"/>
                                </a:lnTo>
                                <a:lnTo>
                                  <a:pt x="153" y="3943"/>
                                </a:lnTo>
                                <a:lnTo>
                                  <a:pt x="153" y="3922"/>
                                </a:lnTo>
                                <a:lnTo>
                                  <a:pt x="156" y="3919"/>
                                </a:lnTo>
                                <a:lnTo>
                                  <a:pt x="156" y="3893"/>
                                </a:lnTo>
                                <a:lnTo>
                                  <a:pt x="158" y="3890"/>
                                </a:lnTo>
                                <a:lnTo>
                                  <a:pt x="158" y="3874"/>
                                </a:lnTo>
                                <a:lnTo>
                                  <a:pt x="161" y="3871"/>
                                </a:lnTo>
                                <a:lnTo>
                                  <a:pt x="161" y="3852"/>
                                </a:lnTo>
                                <a:lnTo>
                                  <a:pt x="163" y="3850"/>
                                </a:lnTo>
                                <a:lnTo>
                                  <a:pt x="163" y="3828"/>
                                </a:lnTo>
                                <a:lnTo>
                                  <a:pt x="165" y="3826"/>
                                </a:lnTo>
                                <a:lnTo>
                                  <a:pt x="165" y="3811"/>
                                </a:lnTo>
                                <a:lnTo>
                                  <a:pt x="168" y="3811"/>
                                </a:lnTo>
                                <a:lnTo>
                                  <a:pt x="168" y="3794"/>
                                </a:lnTo>
                                <a:lnTo>
                                  <a:pt x="170" y="3794"/>
                                </a:lnTo>
                                <a:lnTo>
                                  <a:pt x="170" y="3792"/>
                                </a:lnTo>
                                <a:lnTo>
                                  <a:pt x="170" y="3790"/>
                                </a:lnTo>
                                <a:lnTo>
                                  <a:pt x="170" y="3787"/>
                                </a:lnTo>
                                <a:lnTo>
                                  <a:pt x="170" y="3785"/>
                                </a:lnTo>
                                <a:lnTo>
                                  <a:pt x="170" y="3787"/>
                                </a:lnTo>
                                <a:lnTo>
                                  <a:pt x="170" y="3785"/>
                                </a:lnTo>
                                <a:lnTo>
                                  <a:pt x="173" y="3782"/>
                                </a:lnTo>
                                <a:lnTo>
                                  <a:pt x="173" y="3780"/>
                                </a:lnTo>
                                <a:lnTo>
                                  <a:pt x="173" y="3778"/>
                                </a:lnTo>
                                <a:lnTo>
                                  <a:pt x="173" y="3780"/>
                                </a:lnTo>
                                <a:lnTo>
                                  <a:pt x="173" y="3782"/>
                                </a:lnTo>
                                <a:lnTo>
                                  <a:pt x="173" y="3785"/>
                                </a:lnTo>
                                <a:lnTo>
                                  <a:pt x="173" y="3787"/>
                                </a:lnTo>
                                <a:lnTo>
                                  <a:pt x="173" y="3785"/>
                                </a:lnTo>
                                <a:lnTo>
                                  <a:pt x="175" y="3785"/>
                                </a:lnTo>
                                <a:lnTo>
                                  <a:pt x="175" y="3768"/>
                                </a:lnTo>
                                <a:lnTo>
                                  <a:pt x="177" y="3768"/>
                                </a:lnTo>
                                <a:lnTo>
                                  <a:pt x="177" y="3744"/>
                                </a:lnTo>
                                <a:lnTo>
                                  <a:pt x="180" y="3742"/>
                                </a:lnTo>
                                <a:lnTo>
                                  <a:pt x="180" y="3725"/>
                                </a:lnTo>
                                <a:lnTo>
                                  <a:pt x="182" y="3722"/>
                                </a:lnTo>
                                <a:lnTo>
                                  <a:pt x="182" y="3708"/>
                                </a:lnTo>
                                <a:lnTo>
                                  <a:pt x="185" y="3706"/>
                                </a:lnTo>
                                <a:lnTo>
                                  <a:pt x="185" y="3703"/>
                                </a:lnTo>
                                <a:lnTo>
                                  <a:pt x="185" y="3701"/>
                                </a:lnTo>
                                <a:lnTo>
                                  <a:pt x="185" y="3698"/>
                                </a:lnTo>
                                <a:lnTo>
                                  <a:pt x="185" y="3696"/>
                                </a:lnTo>
                                <a:lnTo>
                                  <a:pt x="187" y="3694"/>
                                </a:lnTo>
                                <a:lnTo>
                                  <a:pt x="187" y="3679"/>
                                </a:lnTo>
                                <a:lnTo>
                                  <a:pt x="189" y="3679"/>
                                </a:lnTo>
                                <a:lnTo>
                                  <a:pt x="189" y="3677"/>
                                </a:lnTo>
                                <a:lnTo>
                                  <a:pt x="189" y="3674"/>
                                </a:lnTo>
                                <a:lnTo>
                                  <a:pt x="189" y="3672"/>
                                </a:lnTo>
                                <a:lnTo>
                                  <a:pt x="189" y="3670"/>
                                </a:lnTo>
                                <a:lnTo>
                                  <a:pt x="192" y="3670"/>
                                </a:lnTo>
                                <a:lnTo>
                                  <a:pt x="192" y="3655"/>
                                </a:lnTo>
                                <a:lnTo>
                                  <a:pt x="194" y="3655"/>
                                </a:lnTo>
                                <a:lnTo>
                                  <a:pt x="194" y="3643"/>
                                </a:lnTo>
                                <a:lnTo>
                                  <a:pt x="197" y="3643"/>
                                </a:lnTo>
                                <a:lnTo>
                                  <a:pt x="197" y="3641"/>
                                </a:lnTo>
                                <a:lnTo>
                                  <a:pt x="197" y="3638"/>
                                </a:lnTo>
                                <a:lnTo>
                                  <a:pt x="197" y="3636"/>
                                </a:lnTo>
                                <a:lnTo>
                                  <a:pt x="197" y="3634"/>
                                </a:lnTo>
                                <a:lnTo>
                                  <a:pt x="199" y="3631"/>
                                </a:lnTo>
                                <a:lnTo>
                                  <a:pt x="199" y="3629"/>
                                </a:lnTo>
                                <a:lnTo>
                                  <a:pt x="199" y="3626"/>
                                </a:lnTo>
                                <a:lnTo>
                                  <a:pt x="199" y="3624"/>
                                </a:lnTo>
                                <a:lnTo>
                                  <a:pt x="199" y="3622"/>
                                </a:lnTo>
                                <a:lnTo>
                                  <a:pt x="199" y="3624"/>
                                </a:lnTo>
                                <a:lnTo>
                                  <a:pt x="201" y="3622"/>
                                </a:lnTo>
                                <a:lnTo>
                                  <a:pt x="201" y="3610"/>
                                </a:lnTo>
                                <a:lnTo>
                                  <a:pt x="204" y="3610"/>
                                </a:lnTo>
                                <a:lnTo>
                                  <a:pt x="204" y="3588"/>
                                </a:lnTo>
                                <a:lnTo>
                                  <a:pt x="206" y="3588"/>
                                </a:lnTo>
                                <a:lnTo>
                                  <a:pt x="206" y="3574"/>
                                </a:lnTo>
                                <a:lnTo>
                                  <a:pt x="209" y="3571"/>
                                </a:lnTo>
                                <a:lnTo>
                                  <a:pt x="209" y="3569"/>
                                </a:lnTo>
                                <a:lnTo>
                                  <a:pt x="209" y="3566"/>
                                </a:lnTo>
                                <a:lnTo>
                                  <a:pt x="211" y="3566"/>
                                </a:lnTo>
                                <a:lnTo>
                                  <a:pt x="211" y="3550"/>
                                </a:lnTo>
                                <a:lnTo>
                                  <a:pt x="213" y="3550"/>
                                </a:lnTo>
                                <a:lnTo>
                                  <a:pt x="213" y="3533"/>
                                </a:lnTo>
                                <a:lnTo>
                                  <a:pt x="216" y="3533"/>
                                </a:lnTo>
                                <a:lnTo>
                                  <a:pt x="216" y="3518"/>
                                </a:lnTo>
                                <a:lnTo>
                                  <a:pt x="218" y="3518"/>
                                </a:lnTo>
                                <a:lnTo>
                                  <a:pt x="218" y="3504"/>
                                </a:lnTo>
                                <a:lnTo>
                                  <a:pt x="221" y="3502"/>
                                </a:lnTo>
                                <a:lnTo>
                                  <a:pt x="221" y="3499"/>
                                </a:lnTo>
                                <a:lnTo>
                                  <a:pt x="221" y="3497"/>
                                </a:lnTo>
                                <a:lnTo>
                                  <a:pt x="221" y="3494"/>
                                </a:lnTo>
                                <a:lnTo>
                                  <a:pt x="223" y="3494"/>
                                </a:lnTo>
                                <a:lnTo>
                                  <a:pt x="223" y="3478"/>
                                </a:lnTo>
                                <a:lnTo>
                                  <a:pt x="225" y="3475"/>
                                </a:lnTo>
                                <a:lnTo>
                                  <a:pt x="225" y="3461"/>
                                </a:lnTo>
                                <a:lnTo>
                                  <a:pt x="228" y="3461"/>
                                </a:lnTo>
                                <a:lnTo>
                                  <a:pt x="228" y="3446"/>
                                </a:lnTo>
                                <a:lnTo>
                                  <a:pt x="230" y="3446"/>
                                </a:lnTo>
                                <a:lnTo>
                                  <a:pt x="230" y="3434"/>
                                </a:lnTo>
                                <a:lnTo>
                                  <a:pt x="233" y="3432"/>
                                </a:lnTo>
                                <a:lnTo>
                                  <a:pt x="233" y="3420"/>
                                </a:lnTo>
                                <a:lnTo>
                                  <a:pt x="235" y="3418"/>
                                </a:lnTo>
                                <a:lnTo>
                                  <a:pt x="235" y="3406"/>
                                </a:lnTo>
                                <a:lnTo>
                                  <a:pt x="237" y="3406"/>
                                </a:lnTo>
                                <a:lnTo>
                                  <a:pt x="237" y="3394"/>
                                </a:lnTo>
                                <a:lnTo>
                                  <a:pt x="240" y="3391"/>
                                </a:lnTo>
                                <a:lnTo>
                                  <a:pt x="240" y="3379"/>
                                </a:lnTo>
                                <a:lnTo>
                                  <a:pt x="242" y="3379"/>
                                </a:lnTo>
                                <a:lnTo>
                                  <a:pt x="242" y="3362"/>
                                </a:lnTo>
                                <a:lnTo>
                                  <a:pt x="245" y="3362"/>
                                </a:lnTo>
                                <a:lnTo>
                                  <a:pt x="245" y="3348"/>
                                </a:lnTo>
                                <a:lnTo>
                                  <a:pt x="247" y="3346"/>
                                </a:lnTo>
                                <a:lnTo>
                                  <a:pt x="247" y="3331"/>
                                </a:lnTo>
                                <a:lnTo>
                                  <a:pt x="249" y="3331"/>
                                </a:lnTo>
                                <a:lnTo>
                                  <a:pt x="249" y="3319"/>
                                </a:lnTo>
                                <a:lnTo>
                                  <a:pt x="252" y="3317"/>
                                </a:lnTo>
                                <a:lnTo>
                                  <a:pt x="252" y="3305"/>
                                </a:lnTo>
                                <a:lnTo>
                                  <a:pt x="254" y="3305"/>
                                </a:lnTo>
                                <a:lnTo>
                                  <a:pt x="254" y="3290"/>
                                </a:lnTo>
                                <a:lnTo>
                                  <a:pt x="257" y="3290"/>
                                </a:lnTo>
                                <a:lnTo>
                                  <a:pt x="257" y="3276"/>
                                </a:lnTo>
                                <a:lnTo>
                                  <a:pt x="259" y="3276"/>
                                </a:lnTo>
                                <a:lnTo>
                                  <a:pt x="259" y="3264"/>
                                </a:lnTo>
                                <a:lnTo>
                                  <a:pt x="261" y="3262"/>
                                </a:lnTo>
                                <a:lnTo>
                                  <a:pt x="261" y="3250"/>
                                </a:lnTo>
                                <a:lnTo>
                                  <a:pt x="264" y="3247"/>
                                </a:lnTo>
                                <a:lnTo>
                                  <a:pt x="264" y="3235"/>
                                </a:lnTo>
                                <a:lnTo>
                                  <a:pt x="266" y="3233"/>
                                </a:lnTo>
                                <a:lnTo>
                                  <a:pt x="266" y="3218"/>
                                </a:lnTo>
                                <a:lnTo>
                                  <a:pt x="269" y="3216"/>
                                </a:lnTo>
                                <a:lnTo>
                                  <a:pt x="269" y="3202"/>
                                </a:lnTo>
                                <a:lnTo>
                                  <a:pt x="271" y="3199"/>
                                </a:lnTo>
                                <a:lnTo>
                                  <a:pt x="271" y="3182"/>
                                </a:lnTo>
                                <a:lnTo>
                                  <a:pt x="273" y="3180"/>
                                </a:lnTo>
                                <a:lnTo>
                                  <a:pt x="273" y="3166"/>
                                </a:lnTo>
                                <a:lnTo>
                                  <a:pt x="276" y="3166"/>
                                </a:lnTo>
                                <a:lnTo>
                                  <a:pt x="276" y="3151"/>
                                </a:lnTo>
                                <a:lnTo>
                                  <a:pt x="278" y="3151"/>
                                </a:lnTo>
                                <a:lnTo>
                                  <a:pt x="278" y="3139"/>
                                </a:lnTo>
                                <a:lnTo>
                                  <a:pt x="281" y="3137"/>
                                </a:lnTo>
                                <a:lnTo>
                                  <a:pt x="281" y="3125"/>
                                </a:lnTo>
                                <a:lnTo>
                                  <a:pt x="283" y="3125"/>
                                </a:lnTo>
                                <a:lnTo>
                                  <a:pt x="283" y="3113"/>
                                </a:lnTo>
                                <a:lnTo>
                                  <a:pt x="285" y="3113"/>
                                </a:lnTo>
                                <a:lnTo>
                                  <a:pt x="285" y="3098"/>
                                </a:lnTo>
                                <a:lnTo>
                                  <a:pt x="288" y="3096"/>
                                </a:lnTo>
                                <a:lnTo>
                                  <a:pt x="288" y="3082"/>
                                </a:lnTo>
                                <a:lnTo>
                                  <a:pt x="290" y="3082"/>
                                </a:lnTo>
                                <a:lnTo>
                                  <a:pt x="290" y="3065"/>
                                </a:lnTo>
                                <a:lnTo>
                                  <a:pt x="293" y="3065"/>
                                </a:lnTo>
                                <a:lnTo>
                                  <a:pt x="293" y="3048"/>
                                </a:lnTo>
                                <a:lnTo>
                                  <a:pt x="295" y="3046"/>
                                </a:lnTo>
                                <a:lnTo>
                                  <a:pt x="295" y="3034"/>
                                </a:lnTo>
                                <a:lnTo>
                                  <a:pt x="297" y="3031"/>
                                </a:lnTo>
                                <a:lnTo>
                                  <a:pt x="297" y="3017"/>
                                </a:lnTo>
                                <a:lnTo>
                                  <a:pt x="300" y="3014"/>
                                </a:lnTo>
                                <a:lnTo>
                                  <a:pt x="300" y="3000"/>
                                </a:lnTo>
                                <a:lnTo>
                                  <a:pt x="302" y="3000"/>
                                </a:lnTo>
                                <a:lnTo>
                                  <a:pt x="302" y="2986"/>
                                </a:lnTo>
                                <a:lnTo>
                                  <a:pt x="305" y="2986"/>
                                </a:lnTo>
                                <a:lnTo>
                                  <a:pt x="305" y="2974"/>
                                </a:lnTo>
                                <a:lnTo>
                                  <a:pt x="307" y="2971"/>
                                </a:lnTo>
                                <a:lnTo>
                                  <a:pt x="307" y="2959"/>
                                </a:lnTo>
                                <a:lnTo>
                                  <a:pt x="309" y="2959"/>
                                </a:lnTo>
                                <a:lnTo>
                                  <a:pt x="309" y="2945"/>
                                </a:lnTo>
                                <a:lnTo>
                                  <a:pt x="312" y="2942"/>
                                </a:lnTo>
                                <a:lnTo>
                                  <a:pt x="312" y="2930"/>
                                </a:lnTo>
                                <a:lnTo>
                                  <a:pt x="314" y="2928"/>
                                </a:lnTo>
                                <a:lnTo>
                                  <a:pt x="314" y="2916"/>
                                </a:lnTo>
                                <a:lnTo>
                                  <a:pt x="317" y="2916"/>
                                </a:lnTo>
                                <a:lnTo>
                                  <a:pt x="317" y="2897"/>
                                </a:lnTo>
                                <a:lnTo>
                                  <a:pt x="319" y="2897"/>
                                </a:lnTo>
                                <a:lnTo>
                                  <a:pt x="319" y="2882"/>
                                </a:lnTo>
                                <a:lnTo>
                                  <a:pt x="321" y="2880"/>
                                </a:lnTo>
                                <a:lnTo>
                                  <a:pt x="321" y="2866"/>
                                </a:lnTo>
                                <a:lnTo>
                                  <a:pt x="324" y="2863"/>
                                </a:lnTo>
                                <a:lnTo>
                                  <a:pt x="324" y="2849"/>
                                </a:lnTo>
                                <a:lnTo>
                                  <a:pt x="326" y="2849"/>
                                </a:lnTo>
                                <a:lnTo>
                                  <a:pt x="326" y="2834"/>
                                </a:lnTo>
                                <a:lnTo>
                                  <a:pt x="329" y="2832"/>
                                </a:lnTo>
                                <a:lnTo>
                                  <a:pt x="329" y="2818"/>
                                </a:lnTo>
                                <a:lnTo>
                                  <a:pt x="331" y="2818"/>
                                </a:lnTo>
                                <a:lnTo>
                                  <a:pt x="331" y="2803"/>
                                </a:lnTo>
                                <a:lnTo>
                                  <a:pt x="333" y="2801"/>
                                </a:lnTo>
                                <a:lnTo>
                                  <a:pt x="333" y="2786"/>
                                </a:lnTo>
                                <a:lnTo>
                                  <a:pt x="336" y="2786"/>
                                </a:lnTo>
                                <a:lnTo>
                                  <a:pt x="336" y="2772"/>
                                </a:lnTo>
                                <a:lnTo>
                                  <a:pt x="338" y="2770"/>
                                </a:lnTo>
                                <a:lnTo>
                                  <a:pt x="338" y="2767"/>
                                </a:lnTo>
                                <a:lnTo>
                                  <a:pt x="338" y="2765"/>
                                </a:lnTo>
                                <a:lnTo>
                                  <a:pt x="338" y="2762"/>
                                </a:lnTo>
                                <a:lnTo>
                                  <a:pt x="338" y="2760"/>
                                </a:lnTo>
                                <a:lnTo>
                                  <a:pt x="341" y="2758"/>
                                </a:lnTo>
                                <a:lnTo>
                                  <a:pt x="341" y="2746"/>
                                </a:lnTo>
                                <a:lnTo>
                                  <a:pt x="343" y="2743"/>
                                </a:lnTo>
                                <a:lnTo>
                                  <a:pt x="343" y="2731"/>
                                </a:lnTo>
                                <a:lnTo>
                                  <a:pt x="345" y="2731"/>
                                </a:lnTo>
                                <a:lnTo>
                                  <a:pt x="345" y="2717"/>
                                </a:lnTo>
                                <a:lnTo>
                                  <a:pt x="348" y="2717"/>
                                </a:lnTo>
                                <a:lnTo>
                                  <a:pt x="348" y="2702"/>
                                </a:lnTo>
                                <a:lnTo>
                                  <a:pt x="350" y="2702"/>
                                </a:lnTo>
                                <a:lnTo>
                                  <a:pt x="350" y="2690"/>
                                </a:lnTo>
                                <a:lnTo>
                                  <a:pt x="353" y="2688"/>
                                </a:lnTo>
                                <a:lnTo>
                                  <a:pt x="353" y="2676"/>
                                </a:lnTo>
                                <a:lnTo>
                                  <a:pt x="355" y="2676"/>
                                </a:lnTo>
                                <a:lnTo>
                                  <a:pt x="355" y="2662"/>
                                </a:lnTo>
                                <a:lnTo>
                                  <a:pt x="357" y="2659"/>
                                </a:lnTo>
                                <a:lnTo>
                                  <a:pt x="357" y="2647"/>
                                </a:lnTo>
                                <a:lnTo>
                                  <a:pt x="360" y="2647"/>
                                </a:lnTo>
                                <a:lnTo>
                                  <a:pt x="360" y="2633"/>
                                </a:lnTo>
                                <a:lnTo>
                                  <a:pt x="362" y="2633"/>
                                </a:lnTo>
                                <a:lnTo>
                                  <a:pt x="362" y="2621"/>
                                </a:lnTo>
                                <a:lnTo>
                                  <a:pt x="365" y="2621"/>
                                </a:lnTo>
                                <a:lnTo>
                                  <a:pt x="365" y="2604"/>
                                </a:lnTo>
                                <a:lnTo>
                                  <a:pt x="367" y="2604"/>
                                </a:lnTo>
                                <a:lnTo>
                                  <a:pt x="367" y="2590"/>
                                </a:lnTo>
                                <a:lnTo>
                                  <a:pt x="369" y="2590"/>
                                </a:lnTo>
                                <a:lnTo>
                                  <a:pt x="369" y="2575"/>
                                </a:lnTo>
                                <a:lnTo>
                                  <a:pt x="372" y="2573"/>
                                </a:lnTo>
                                <a:lnTo>
                                  <a:pt x="372" y="2561"/>
                                </a:lnTo>
                                <a:lnTo>
                                  <a:pt x="374" y="2561"/>
                                </a:lnTo>
                                <a:lnTo>
                                  <a:pt x="374" y="2546"/>
                                </a:lnTo>
                                <a:lnTo>
                                  <a:pt x="377" y="2546"/>
                                </a:lnTo>
                                <a:lnTo>
                                  <a:pt x="377" y="2532"/>
                                </a:lnTo>
                                <a:lnTo>
                                  <a:pt x="379" y="2530"/>
                                </a:lnTo>
                                <a:lnTo>
                                  <a:pt x="379" y="2518"/>
                                </a:lnTo>
                                <a:lnTo>
                                  <a:pt x="381" y="2515"/>
                                </a:lnTo>
                                <a:lnTo>
                                  <a:pt x="381" y="2501"/>
                                </a:lnTo>
                                <a:lnTo>
                                  <a:pt x="384" y="2498"/>
                                </a:lnTo>
                                <a:lnTo>
                                  <a:pt x="384" y="2482"/>
                                </a:lnTo>
                                <a:lnTo>
                                  <a:pt x="386" y="2479"/>
                                </a:lnTo>
                                <a:lnTo>
                                  <a:pt x="386" y="2460"/>
                                </a:lnTo>
                                <a:lnTo>
                                  <a:pt x="389" y="2460"/>
                                </a:lnTo>
                                <a:lnTo>
                                  <a:pt x="389" y="2446"/>
                                </a:lnTo>
                                <a:lnTo>
                                  <a:pt x="391" y="2446"/>
                                </a:lnTo>
                                <a:lnTo>
                                  <a:pt x="391" y="2429"/>
                                </a:lnTo>
                                <a:lnTo>
                                  <a:pt x="393" y="2429"/>
                                </a:lnTo>
                                <a:lnTo>
                                  <a:pt x="393" y="2417"/>
                                </a:lnTo>
                                <a:lnTo>
                                  <a:pt x="396" y="2417"/>
                                </a:lnTo>
                                <a:lnTo>
                                  <a:pt x="396" y="2400"/>
                                </a:lnTo>
                                <a:lnTo>
                                  <a:pt x="398" y="2398"/>
                                </a:lnTo>
                                <a:lnTo>
                                  <a:pt x="398" y="2383"/>
                                </a:lnTo>
                                <a:lnTo>
                                  <a:pt x="401" y="2383"/>
                                </a:lnTo>
                                <a:lnTo>
                                  <a:pt x="401" y="2366"/>
                                </a:lnTo>
                                <a:lnTo>
                                  <a:pt x="403" y="2366"/>
                                </a:lnTo>
                                <a:lnTo>
                                  <a:pt x="403" y="2352"/>
                                </a:lnTo>
                                <a:lnTo>
                                  <a:pt x="405" y="2350"/>
                                </a:lnTo>
                                <a:lnTo>
                                  <a:pt x="405" y="2333"/>
                                </a:lnTo>
                                <a:lnTo>
                                  <a:pt x="408" y="2330"/>
                                </a:lnTo>
                                <a:lnTo>
                                  <a:pt x="408" y="2318"/>
                                </a:lnTo>
                                <a:lnTo>
                                  <a:pt x="410" y="2318"/>
                                </a:lnTo>
                                <a:lnTo>
                                  <a:pt x="410" y="2314"/>
                                </a:lnTo>
                                <a:lnTo>
                                  <a:pt x="410" y="2316"/>
                                </a:lnTo>
                                <a:lnTo>
                                  <a:pt x="410" y="2311"/>
                                </a:lnTo>
                                <a:lnTo>
                                  <a:pt x="413" y="2311"/>
                                </a:lnTo>
                                <a:lnTo>
                                  <a:pt x="413" y="2299"/>
                                </a:lnTo>
                                <a:lnTo>
                                  <a:pt x="415" y="2299"/>
                                </a:lnTo>
                                <a:lnTo>
                                  <a:pt x="415" y="2287"/>
                                </a:lnTo>
                                <a:lnTo>
                                  <a:pt x="417" y="2287"/>
                                </a:lnTo>
                                <a:lnTo>
                                  <a:pt x="417" y="2275"/>
                                </a:lnTo>
                                <a:lnTo>
                                  <a:pt x="420" y="2275"/>
                                </a:lnTo>
                                <a:lnTo>
                                  <a:pt x="420" y="2263"/>
                                </a:lnTo>
                                <a:lnTo>
                                  <a:pt x="422" y="2261"/>
                                </a:lnTo>
                                <a:lnTo>
                                  <a:pt x="422" y="2246"/>
                                </a:lnTo>
                                <a:lnTo>
                                  <a:pt x="425" y="2246"/>
                                </a:lnTo>
                                <a:lnTo>
                                  <a:pt x="425" y="2232"/>
                                </a:lnTo>
                                <a:lnTo>
                                  <a:pt x="427" y="2232"/>
                                </a:lnTo>
                                <a:lnTo>
                                  <a:pt x="427" y="2220"/>
                                </a:lnTo>
                                <a:lnTo>
                                  <a:pt x="429" y="2218"/>
                                </a:lnTo>
                                <a:lnTo>
                                  <a:pt x="429" y="2203"/>
                                </a:lnTo>
                                <a:lnTo>
                                  <a:pt x="432" y="2201"/>
                                </a:lnTo>
                                <a:lnTo>
                                  <a:pt x="432" y="2186"/>
                                </a:lnTo>
                                <a:lnTo>
                                  <a:pt x="434" y="2186"/>
                                </a:lnTo>
                                <a:lnTo>
                                  <a:pt x="434" y="2172"/>
                                </a:lnTo>
                                <a:lnTo>
                                  <a:pt x="437" y="2172"/>
                                </a:lnTo>
                                <a:lnTo>
                                  <a:pt x="437" y="2158"/>
                                </a:lnTo>
                                <a:lnTo>
                                  <a:pt x="437" y="2160"/>
                                </a:lnTo>
                                <a:lnTo>
                                  <a:pt x="437" y="2158"/>
                                </a:lnTo>
                                <a:lnTo>
                                  <a:pt x="439" y="2158"/>
                                </a:lnTo>
                                <a:lnTo>
                                  <a:pt x="439" y="2141"/>
                                </a:lnTo>
                                <a:lnTo>
                                  <a:pt x="441" y="2141"/>
                                </a:lnTo>
                                <a:lnTo>
                                  <a:pt x="441" y="2126"/>
                                </a:lnTo>
                                <a:lnTo>
                                  <a:pt x="444" y="2126"/>
                                </a:lnTo>
                                <a:lnTo>
                                  <a:pt x="444" y="2107"/>
                                </a:lnTo>
                                <a:lnTo>
                                  <a:pt x="446" y="2107"/>
                                </a:lnTo>
                                <a:lnTo>
                                  <a:pt x="446" y="2093"/>
                                </a:lnTo>
                                <a:lnTo>
                                  <a:pt x="449" y="2090"/>
                                </a:lnTo>
                                <a:lnTo>
                                  <a:pt x="449" y="2076"/>
                                </a:lnTo>
                                <a:lnTo>
                                  <a:pt x="451" y="2076"/>
                                </a:lnTo>
                                <a:lnTo>
                                  <a:pt x="451" y="2062"/>
                                </a:lnTo>
                                <a:lnTo>
                                  <a:pt x="453" y="2062"/>
                                </a:lnTo>
                                <a:lnTo>
                                  <a:pt x="453" y="2045"/>
                                </a:lnTo>
                                <a:lnTo>
                                  <a:pt x="456" y="2045"/>
                                </a:lnTo>
                                <a:lnTo>
                                  <a:pt x="456" y="2028"/>
                                </a:lnTo>
                                <a:lnTo>
                                  <a:pt x="458" y="2026"/>
                                </a:lnTo>
                                <a:lnTo>
                                  <a:pt x="458" y="2011"/>
                                </a:lnTo>
                                <a:lnTo>
                                  <a:pt x="461" y="2011"/>
                                </a:lnTo>
                                <a:lnTo>
                                  <a:pt x="461" y="1997"/>
                                </a:lnTo>
                                <a:lnTo>
                                  <a:pt x="463" y="1997"/>
                                </a:lnTo>
                                <a:lnTo>
                                  <a:pt x="463" y="1980"/>
                                </a:lnTo>
                                <a:lnTo>
                                  <a:pt x="465" y="1980"/>
                                </a:lnTo>
                                <a:lnTo>
                                  <a:pt x="465" y="1966"/>
                                </a:lnTo>
                                <a:lnTo>
                                  <a:pt x="468" y="1966"/>
                                </a:lnTo>
                                <a:lnTo>
                                  <a:pt x="468" y="1954"/>
                                </a:lnTo>
                                <a:lnTo>
                                  <a:pt x="470" y="1954"/>
                                </a:lnTo>
                                <a:lnTo>
                                  <a:pt x="470" y="1942"/>
                                </a:lnTo>
                                <a:lnTo>
                                  <a:pt x="473" y="1939"/>
                                </a:lnTo>
                                <a:lnTo>
                                  <a:pt x="473" y="1937"/>
                                </a:lnTo>
                                <a:lnTo>
                                  <a:pt x="473" y="1934"/>
                                </a:lnTo>
                                <a:lnTo>
                                  <a:pt x="473" y="1932"/>
                                </a:lnTo>
                                <a:lnTo>
                                  <a:pt x="473" y="1930"/>
                                </a:lnTo>
                                <a:lnTo>
                                  <a:pt x="475" y="1930"/>
                                </a:lnTo>
                                <a:lnTo>
                                  <a:pt x="475" y="1915"/>
                                </a:lnTo>
                                <a:lnTo>
                                  <a:pt x="477" y="1915"/>
                                </a:lnTo>
                                <a:lnTo>
                                  <a:pt x="477" y="1903"/>
                                </a:lnTo>
                                <a:lnTo>
                                  <a:pt x="480" y="1901"/>
                                </a:lnTo>
                                <a:lnTo>
                                  <a:pt x="480" y="1889"/>
                                </a:lnTo>
                                <a:lnTo>
                                  <a:pt x="482" y="1886"/>
                                </a:lnTo>
                                <a:lnTo>
                                  <a:pt x="482" y="1874"/>
                                </a:lnTo>
                                <a:lnTo>
                                  <a:pt x="485" y="1872"/>
                                </a:lnTo>
                                <a:lnTo>
                                  <a:pt x="485" y="1858"/>
                                </a:lnTo>
                                <a:lnTo>
                                  <a:pt x="487" y="1858"/>
                                </a:lnTo>
                                <a:lnTo>
                                  <a:pt x="487" y="1843"/>
                                </a:lnTo>
                                <a:lnTo>
                                  <a:pt x="489" y="1843"/>
                                </a:lnTo>
                                <a:lnTo>
                                  <a:pt x="489" y="1831"/>
                                </a:lnTo>
                                <a:lnTo>
                                  <a:pt x="492" y="1829"/>
                                </a:lnTo>
                                <a:lnTo>
                                  <a:pt x="492" y="1826"/>
                                </a:lnTo>
                                <a:lnTo>
                                  <a:pt x="492" y="1824"/>
                                </a:lnTo>
                                <a:lnTo>
                                  <a:pt x="492" y="1822"/>
                                </a:lnTo>
                                <a:lnTo>
                                  <a:pt x="492" y="1819"/>
                                </a:lnTo>
                                <a:lnTo>
                                  <a:pt x="494" y="1817"/>
                                </a:lnTo>
                                <a:lnTo>
                                  <a:pt x="494" y="1800"/>
                                </a:lnTo>
                                <a:lnTo>
                                  <a:pt x="497" y="1800"/>
                                </a:lnTo>
                                <a:lnTo>
                                  <a:pt x="497" y="1783"/>
                                </a:lnTo>
                                <a:lnTo>
                                  <a:pt x="499" y="1783"/>
                                </a:lnTo>
                                <a:lnTo>
                                  <a:pt x="499" y="1766"/>
                                </a:lnTo>
                                <a:lnTo>
                                  <a:pt x="501" y="1766"/>
                                </a:lnTo>
                                <a:lnTo>
                                  <a:pt x="501" y="1752"/>
                                </a:lnTo>
                                <a:lnTo>
                                  <a:pt x="504" y="1752"/>
                                </a:lnTo>
                                <a:lnTo>
                                  <a:pt x="504" y="1738"/>
                                </a:lnTo>
                                <a:lnTo>
                                  <a:pt x="506" y="1735"/>
                                </a:lnTo>
                                <a:lnTo>
                                  <a:pt x="506" y="1733"/>
                                </a:lnTo>
                                <a:lnTo>
                                  <a:pt x="506" y="1730"/>
                                </a:lnTo>
                                <a:lnTo>
                                  <a:pt x="506" y="1728"/>
                                </a:lnTo>
                                <a:lnTo>
                                  <a:pt x="506" y="1726"/>
                                </a:lnTo>
                                <a:lnTo>
                                  <a:pt x="509" y="1723"/>
                                </a:lnTo>
                                <a:lnTo>
                                  <a:pt x="509" y="1711"/>
                                </a:lnTo>
                                <a:lnTo>
                                  <a:pt x="511" y="1709"/>
                                </a:lnTo>
                                <a:lnTo>
                                  <a:pt x="511" y="1694"/>
                                </a:lnTo>
                                <a:lnTo>
                                  <a:pt x="513" y="1692"/>
                                </a:lnTo>
                                <a:lnTo>
                                  <a:pt x="513" y="1678"/>
                                </a:lnTo>
                                <a:lnTo>
                                  <a:pt x="516" y="1678"/>
                                </a:lnTo>
                                <a:lnTo>
                                  <a:pt x="516" y="1663"/>
                                </a:lnTo>
                                <a:lnTo>
                                  <a:pt x="518" y="1661"/>
                                </a:lnTo>
                                <a:lnTo>
                                  <a:pt x="518" y="1642"/>
                                </a:lnTo>
                                <a:lnTo>
                                  <a:pt x="521" y="1642"/>
                                </a:lnTo>
                                <a:lnTo>
                                  <a:pt x="521" y="1625"/>
                                </a:lnTo>
                                <a:lnTo>
                                  <a:pt x="523" y="1625"/>
                                </a:lnTo>
                                <a:lnTo>
                                  <a:pt x="523" y="1608"/>
                                </a:lnTo>
                                <a:lnTo>
                                  <a:pt x="525" y="1606"/>
                                </a:lnTo>
                                <a:lnTo>
                                  <a:pt x="525" y="1591"/>
                                </a:lnTo>
                                <a:lnTo>
                                  <a:pt x="528" y="1589"/>
                                </a:lnTo>
                                <a:lnTo>
                                  <a:pt x="528" y="1572"/>
                                </a:lnTo>
                                <a:lnTo>
                                  <a:pt x="530" y="1570"/>
                                </a:lnTo>
                                <a:lnTo>
                                  <a:pt x="530" y="1567"/>
                                </a:lnTo>
                                <a:lnTo>
                                  <a:pt x="530" y="1565"/>
                                </a:lnTo>
                                <a:lnTo>
                                  <a:pt x="530" y="1562"/>
                                </a:lnTo>
                                <a:lnTo>
                                  <a:pt x="530" y="1560"/>
                                </a:lnTo>
                                <a:lnTo>
                                  <a:pt x="533" y="1560"/>
                                </a:lnTo>
                                <a:lnTo>
                                  <a:pt x="533" y="1548"/>
                                </a:lnTo>
                                <a:lnTo>
                                  <a:pt x="535" y="1548"/>
                                </a:lnTo>
                                <a:lnTo>
                                  <a:pt x="535" y="1536"/>
                                </a:lnTo>
                                <a:lnTo>
                                  <a:pt x="537" y="1534"/>
                                </a:lnTo>
                                <a:lnTo>
                                  <a:pt x="537" y="1522"/>
                                </a:lnTo>
                                <a:lnTo>
                                  <a:pt x="540" y="1522"/>
                                </a:lnTo>
                                <a:lnTo>
                                  <a:pt x="540" y="1507"/>
                                </a:lnTo>
                                <a:lnTo>
                                  <a:pt x="542" y="1507"/>
                                </a:lnTo>
                                <a:lnTo>
                                  <a:pt x="542" y="1493"/>
                                </a:lnTo>
                                <a:lnTo>
                                  <a:pt x="545" y="1490"/>
                                </a:lnTo>
                                <a:lnTo>
                                  <a:pt x="545" y="1476"/>
                                </a:lnTo>
                                <a:lnTo>
                                  <a:pt x="547" y="1474"/>
                                </a:lnTo>
                                <a:lnTo>
                                  <a:pt x="547" y="1459"/>
                                </a:lnTo>
                                <a:lnTo>
                                  <a:pt x="549" y="1459"/>
                                </a:lnTo>
                                <a:lnTo>
                                  <a:pt x="549" y="1447"/>
                                </a:lnTo>
                                <a:lnTo>
                                  <a:pt x="552" y="1447"/>
                                </a:lnTo>
                                <a:lnTo>
                                  <a:pt x="552" y="1435"/>
                                </a:lnTo>
                                <a:lnTo>
                                  <a:pt x="554" y="1433"/>
                                </a:lnTo>
                                <a:lnTo>
                                  <a:pt x="554" y="1421"/>
                                </a:lnTo>
                                <a:lnTo>
                                  <a:pt x="557" y="1421"/>
                                </a:lnTo>
                                <a:lnTo>
                                  <a:pt x="557" y="1402"/>
                                </a:lnTo>
                                <a:lnTo>
                                  <a:pt x="559" y="1402"/>
                                </a:lnTo>
                                <a:lnTo>
                                  <a:pt x="559" y="1390"/>
                                </a:lnTo>
                                <a:lnTo>
                                  <a:pt x="561" y="1390"/>
                                </a:lnTo>
                                <a:lnTo>
                                  <a:pt x="561" y="1375"/>
                                </a:lnTo>
                                <a:lnTo>
                                  <a:pt x="564" y="1373"/>
                                </a:lnTo>
                                <a:lnTo>
                                  <a:pt x="564" y="1356"/>
                                </a:lnTo>
                                <a:lnTo>
                                  <a:pt x="566" y="1356"/>
                                </a:lnTo>
                                <a:lnTo>
                                  <a:pt x="566" y="1342"/>
                                </a:lnTo>
                                <a:lnTo>
                                  <a:pt x="569" y="1342"/>
                                </a:lnTo>
                                <a:lnTo>
                                  <a:pt x="569" y="1327"/>
                                </a:lnTo>
                                <a:lnTo>
                                  <a:pt x="571" y="1327"/>
                                </a:lnTo>
                                <a:lnTo>
                                  <a:pt x="571" y="1313"/>
                                </a:lnTo>
                                <a:lnTo>
                                  <a:pt x="573" y="1310"/>
                                </a:lnTo>
                                <a:lnTo>
                                  <a:pt x="573" y="1298"/>
                                </a:lnTo>
                                <a:lnTo>
                                  <a:pt x="576" y="1296"/>
                                </a:lnTo>
                                <a:lnTo>
                                  <a:pt x="576" y="1282"/>
                                </a:lnTo>
                                <a:lnTo>
                                  <a:pt x="578" y="1279"/>
                                </a:lnTo>
                                <a:lnTo>
                                  <a:pt x="578" y="1267"/>
                                </a:lnTo>
                                <a:lnTo>
                                  <a:pt x="581" y="1267"/>
                                </a:lnTo>
                                <a:lnTo>
                                  <a:pt x="581" y="1255"/>
                                </a:lnTo>
                                <a:lnTo>
                                  <a:pt x="583" y="1253"/>
                                </a:lnTo>
                                <a:lnTo>
                                  <a:pt x="583" y="1238"/>
                                </a:lnTo>
                                <a:lnTo>
                                  <a:pt x="585" y="1236"/>
                                </a:lnTo>
                                <a:lnTo>
                                  <a:pt x="585" y="1224"/>
                                </a:lnTo>
                                <a:lnTo>
                                  <a:pt x="588" y="1224"/>
                                </a:lnTo>
                                <a:lnTo>
                                  <a:pt x="588" y="1210"/>
                                </a:lnTo>
                                <a:lnTo>
                                  <a:pt x="590" y="1207"/>
                                </a:lnTo>
                                <a:lnTo>
                                  <a:pt x="590" y="1193"/>
                                </a:lnTo>
                                <a:lnTo>
                                  <a:pt x="593" y="1193"/>
                                </a:lnTo>
                                <a:lnTo>
                                  <a:pt x="593" y="1169"/>
                                </a:lnTo>
                                <a:lnTo>
                                  <a:pt x="595" y="1169"/>
                                </a:lnTo>
                                <a:lnTo>
                                  <a:pt x="595" y="1152"/>
                                </a:lnTo>
                                <a:lnTo>
                                  <a:pt x="597" y="1152"/>
                                </a:lnTo>
                                <a:lnTo>
                                  <a:pt x="597" y="1140"/>
                                </a:lnTo>
                                <a:lnTo>
                                  <a:pt x="600" y="1138"/>
                                </a:lnTo>
                                <a:lnTo>
                                  <a:pt x="600" y="1123"/>
                                </a:lnTo>
                                <a:lnTo>
                                  <a:pt x="602" y="1123"/>
                                </a:lnTo>
                                <a:lnTo>
                                  <a:pt x="602" y="1104"/>
                                </a:lnTo>
                                <a:lnTo>
                                  <a:pt x="605" y="1104"/>
                                </a:lnTo>
                                <a:lnTo>
                                  <a:pt x="605" y="1085"/>
                                </a:lnTo>
                                <a:lnTo>
                                  <a:pt x="607" y="1082"/>
                                </a:lnTo>
                                <a:lnTo>
                                  <a:pt x="607" y="1080"/>
                                </a:lnTo>
                                <a:lnTo>
                                  <a:pt x="607" y="1078"/>
                                </a:lnTo>
                                <a:lnTo>
                                  <a:pt x="607" y="1075"/>
                                </a:lnTo>
                                <a:lnTo>
                                  <a:pt x="607" y="1078"/>
                                </a:lnTo>
                                <a:lnTo>
                                  <a:pt x="607" y="1075"/>
                                </a:lnTo>
                                <a:lnTo>
                                  <a:pt x="607" y="1078"/>
                                </a:lnTo>
                                <a:lnTo>
                                  <a:pt x="607" y="1075"/>
                                </a:lnTo>
                                <a:lnTo>
                                  <a:pt x="609" y="1075"/>
                                </a:lnTo>
                                <a:lnTo>
                                  <a:pt x="609" y="1063"/>
                                </a:lnTo>
                                <a:lnTo>
                                  <a:pt x="612" y="1061"/>
                                </a:lnTo>
                                <a:lnTo>
                                  <a:pt x="612" y="1042"/>
                                </a:lnTo>
                                <a:lnTo>
                                  <a:pt x="614" y="1039"/>
                                </a:lnTo>
                                <a:lnTo>
                                  <a:pt x="614" y="1015"/>
                                </a:lnTo>
                                <a:lnTo>
                                  <a:pt x="617" y="1013"/>
                                </a:lnTo>
                                <a:lnTo>
                                  <a:pt x="617" y="994"/>
                                </a:lnTo>
                                <a:lnTo>
                                  <a:pt x="619" y="994"/>
                                </a:lnTo>
                                <a:lnTo>
                                  <a:pt x="619" y="970"/>
                                </a:lnTo>
                                <a:lnTo>
                                  <a:pt x="621" y="967"/>
                                </a:lnTo>
                                <a:lnTo>
                                  <a:pt x="621" y="943"/>
                                </a:lnTo>
                                <a:lnTo>
                                  <a:pt x="624" y="941"/>
                                </a:lnTo>
                                <a:lnTo>
                                  <a:pt x="624" y="919"/>
                                </a:lnTo>
                                <a:lnTo>
                                  <a:pt x="626" y="919"/>
                                </a:lnTo>
                                <a:lnTo>
                                  <a:pt x="626" y="895"/>
                                </a:lnTo>
                                <a:lnTo>
                                  <a:pt x="629" y="893"/>
                                </a:lnTo>
                                <a:lnTo>
                                  <a:pt x="629" y="874"/>
                                </a:lnTo>
                                <a:lnTo>
                                  <a:pt x="631" y="871"/>
                                </a:lnTo>
                                <a:lnTo>
                                  <a:pt x="631" y="854"/>
                                </a:lnTo>
                                <a:lnTo>
                                  <a:pt x="633" y="852"/>
                                </a:lnTo>
                                <a:lnTo>
                                  <a:pt x="633" y="850"/>
                                </a:lnTo>
                                <a:lnTo>
                                  <a:pt x="633" y="852"/>
                                </a:lnTo>
                                <a:lnTo>
                                  <a:pt x="633" y="850"/>
                                </a:lnTo>
                                <a:lnTo>
                                  <a:pt x="633" y="847"/>
                                </a:lnTo>
                                <a:lnTo>
                                  <a:pt x="633" y="845"/>
                                </a:lnTo>
                                <a:lnTo>
                                  <a:pt x="636" y="842"/>
                                </a:lnTo>
                                <a:lnTo>
                                  <a:pt x="636" y="840"/>
                                </a:lnTo>
                                <a:lnTo>
                                  <a:pt x="636" y="842"/>
                                </a:lnTo>
                                <a:lnTo>
                                  <a:pt x="636" y="840"/>
                                </a:lnTo>
                                <a:lnTo>
                                  <a:pt x="636" y="838"/>
                                </a:lnTo>
                                <a:lnTo>
                                  <a:pt x="636" y="835"/>
                                </a:lnTo>
                                <a:lnTo>
                                  <a:pt x="636" y="833"/>
                                </a:lnTo>
                                <a:lnTo>
                                  <a:pt x="638" y="833"/>
                                </a:lnTo>
                                <a:lnTo>
                                  <a:pt x="638" y="821"/>
                                </a:lnTo>
                                <a:lnTo>
                                  <a:pt x="641" y="821"/>
                                </a:lnTo>
                                <a:lnTo>
                                  <a:pt x="641" y="806"/>
                                </a:lnTo>
                                <a:lnTo>
                                  <a:pt x="643" y="804"/>
                                </a:lnTo>
                                <a:lnTo>
                                  <a:pt x="643" y="802"/>
                                </a:lnTo>
                                <a:lnTo>
                                  <a:pt x="643" y="799"/>
                                </a:lnTo>
                                <a:lnTo>
                                  <a:pt x="645" y="799"/>
                                </a:lnTo>
                                <a:lnTo>
                                  <a:pt x="645" y="797"/>
                                </a:lnTo>
                                <a:lnTo>
                                  <a:pt x="645" y="799"/>
                                </a:lnTo>
                                <a:lnTo>
                                  <a:pt x="645" y="797"/>
                                </a:lnTo>
                                <a:lnTo>
                                  <a:pt x="648" y="797"/>
                                </a:lnTo>
                                <a:lnTo>
                                  <a:pt x="648" y="794"/>
                                </a:lnTo>
                                <a:lnTo>
                                  <a:pt x="648" y="792"/>
                                </a:lnTo>
                                <a:lnTo>
                                  <a:pt x="648" y="790"/>
                                </a:lnTo>
                                <a:lnTo>
                                  <a:pt x="650" y="790"/>
                                </a:lnTo>
                                <a:lnTo>
                                  <a:pt x="650" y="787"/>
                                </a:lnTo>
                                <a:lnTo>
                                  <a:pt x="650" y="785"/>
                                </a:lnTo>
                                <a:lnTo>
                                  <a:pt x="650" y="787"/>
                                </a:lnTo>
                                <a:lnTo>
                                  <a:pt x="653" y="785"/>
                                </a:lnTo>
                                <a:lnTo>
                                  <a:pt x="653" y="782"/>
                                </a:lnTo>
                                <a:lnTo>
                                  <a:pt x="653" y="780"/>
                                </a:lnTo>
                                <a:lnTo>
                                  <a:pt x="655" y="780"/>
                                </a:lnTo>
                                <a:lnTo>
                                  <a:pt x="655" y="778"/>
                                </a:lnTo>
                                <a:lnTo>
                                  <a:pt x="655" y="775"/>
                                </a:lnTo>
                                <a:lnTo>
                                  <a:pt x="655" y="773"/>
                                </a:lnTo>
                                <a:lnTo>
                                  <a:pt x="655" y="775"/>
                                </a:lnTo>
                                <a:lnTo>
                                  <a:pt x="655" y="773"/>
                                </a:lnTo>
                                <a:lnTo>
                                  <a:pt x="657" y="773"/>
                                </a:lnTo>
                                <a:lnTo>
                                  <a:pt x="657" y="770"/>
                                </a:lnTo>
                                <a:lnTo>
                                  <a:pt x="657" y="768"/>
                                </a:lnTo>
                                <a:lnTo>
                                  <a:pt x="657" y="766"/>
                                </a:lnTo>
                                <a:lnTo>
                                  <a:pt x="660" y="766"/>
                                </a:lnTo>
                                <a:lnTo>
                                  <a:pt x="660" y="761"/>
                                </a:lnTo>
                                <a:lnTo>
                                  <a:pt x="660" y="763"/>
                                </a:lnTo>
                                <a:lnTo>
                                  <a:pt x="660" y="758"/>
                                </a:lnTo>
                                <a:lnTo>
                                  <a:pt x="660" y="761"/>
                                </a:lnTo>
                                <a:lnTo>
                                  <a:pt x="662" y="758"/>
                                </a:lnTo>
                                <a:lnTo>
                                  <a:pt x="662" y="756"/>
                                </a:lnTo>
                                <a:lnTo>
                                  <a:pt x="662" y="754"/>
                                </a:lnTo>
                                <a:lnTo>
                                  <a:pt x="662" y="751"/>
                                </a:lnTo>
                                <a:lnTo>
                                  <a:pt x="665" y="754"/>
                                </a:lnTo>
                                <a:lnTo>
                                  <a:pt x="665" y="739"/>
                                </a:lnTo>
                                <a:lnTo>
                                  <a:pt x="667" y="739"/>
                                </a:lnTo>
                                <a:lnTo>
                                  <a:pt x="667" y="737"/>
                                </a:lnTo>
                                <a:lnTo>
                                  <a:pt x="667" y="734"/>
                                </a:lnTo>
                                <a:lnTo>
                                  <a:pt x="667" y="732"/>
                                </a:lnTo>
                                <a:lnTo>
                                  <a:pt x="669" y="730"/>
                                </a:lnTo>
                                <a:lnTo>
                                  <a:pt x="669" y="727"/>
                                </a:lnTo>
                                <a:lnTo>
                                  <a:pt x="669" y="725"/>
                                </a:lnTo>
                                <a:lnTo>
                                  <a:pt x="669" y="722"/>
                                </a:lnTo>
                                <a:lnTo>
                                  <a:pt x="672" y="720"/>
                                </a:lnTo>
                                <a:lnTo>
                                  <a:pt x="672" y="718"/>
                                </a:lnTo>
                                <a:lnTo>
                                  <a:pt x="672" y="715"/>
                                </a:lnTo>
                                <a:lnTo>
                                  <a:pt x="672" y="713"/>
                                </a:lnTo>
                                <a:lnTo>
                                  <a:pt x="672" y="710"/>
                                </a:lnTo>
                                <a:lnTo>
                                  <a:pt x="674" y="710"/>
                                </a:lnTo>
                                <a:lnTo>
                                  <a:pt x="674" y="698"/>
                                </a:lnTo>
                                <a:lnTo>
                                  <a:pt x="677" y="696"/>
                                </a:lnTo>
                                <a:lnTo>
                                  <a:pt x="677" y="694"/>
                                </a:lnTo>
                                <a:lnTo>
                                  <a:pt x="677" y="691"/>
                                </a:lnTo>
                                <a:lnTo>
                                  <a:pt x="677" y="694"/>
                                </a:lnTo>
                                <a:lnTo>
                                  <a:pt x="677" y="691"/>
                                </a:lnTo>
                                <a:lnTo>
                                  <a:pt x="679" y="691"/>
                                </a:lnTo>
                                <a:lnTo>
                                  <a:pt x="679" y="689"/>
                                </a:lnTo>
                                <a:lnTo>
                                  <a:pt x="679" y="686"/>
                                </a:lnTo>
                                <a:lnTo>
                                  <a:pt x="679" y="684"/>
                                </a:lnTo>
                                <a:lnTo>
                                  <a:pt x="681" y="682"/>
                                </a:lnTo>
                                <a:lnTo>
                                  <a:pt x="681" y="679"/>
                                </a:lnTo>
                                <a:lnTo>
                                  <a:pt x="681" y="677"/>
                                </a:lnTo>
                                <a:lnTo>
                                  <a:pt x="684" y="677"/>
                                </a:lnTo>
                                <a:lnTo>
                                  <a:pt x="684" y="674"/>
                                </a:lnTo>
                                <a:lnTo>
                                  <a:pt x="684" y="672"/>
                                </a:lnTo>
                                <a:lnTo>
                                  <a:pt x="684" y="670"/>
                                </a:lnTo>
                                <a:lnTo>
                                  <a:pt x="684" y="667"/>
                                </a:lnTo>
                                <a:lnTo>
                                  <a:pt x="684" y="670"/>
                                </a:lnTo>
                                <a:lnTo>
                                  <a:pt x="684" y="667"/>
                                </a:lnTo>
                                <a:lnTo>
                                  <a:pt x="686" y="667"/>
                                </a:lnTo>
                                <a:lnTo>
                                  <a:pt x="686" y="665"/>
                                </a:lnTo>
                                <a:lnTo>
                                  <a:pt x="686" y="662"/>
                                </a:lnTo>
                                <a:lnTo>
                                  <a:pt x="686" y="660"/>
                                </a:lnTo>
                                <a:lnTo>
                                  <a:pt x="689" y="660"/>
                                </a:lnTo>
                                <a:lnTo>
                                  <a:pt x="689" y="658"/>
                                </a:lnTo>
                                <a:lnTo>
                                  <a:pt x="689" y="655"/>
                                </a:lnTo>
                                <a:lnTo>
                                  <a:pt x="689" y="653"/>
                                </a:lnTo>
                                <a:lnTo>
                                  <a:pt x="691" y="653"/>
                                </a:lnTo>
                                <a:lnTo>
                                  <a:pt x="691" y="650"/>
                                </a:lnTo>
                                <a:lnTo>
                                  <a:pt x="691" y="648"/>
                                </a:lnTo>
                                <a:lnTo>
                                  <a:pt x="691" y="646"/>
                                </a:lnTo>
                                <a:lnTo>
                                  <a:pt x="691" y="643"/>
                                </a:lnTo>
                                <a:lnTo>
                                  <a:pt x="693" y="643"/>
                                </a:lnTo>
                                <a:lnTo>
                                  <a:pt x="693" y="641"/>
                                </a:lnTo>
                                <a:lnTo>
                                  <a:pt x="693" y="638"/>
                                </a:lnTo>
                                <a:lnTo>
                                  <a:pt x="693" y="636"/>
                                </a:lnTo>
                                <a:lnTo>
                                  <a:pt x="696" y="636"/>
                                </a:lnTo>
                                <a:lnTo>
                                  <a:pt x="696" y="634"/>
                                </a:lnTo>
                                <a:lnTo>
                                  <a:pt x="696" y="631"/>
                                </a:lnTo>
                                <a:lnTo>
                                  <a:pt x="696" y="629"/>
                                </a:lnTo>
                                <a:lnTo>
                                  <a:pt x="698" y="629"/>
                                </a:lnTo>
                                <a:lnTo>
                                  <a:pt x="698" y="626"/>
                                </a:lnTo>
                                <a:lnTo>
                                  <a:pt x="698" y="624"/>
                                </a:lnTo>
                                <a:lnTo>
                                  <a:pt x="698" y="622"/>
                                </a:lnTo>
                                <a:lnTo>
                                  <a:pt x="701" y="619"/>
                                </a:lnTo>
                                <a:lnTo>
                                  <a:pt x="701" y="617"/>
                                </a:lnTo>
                                <a:lnTo>
                                  <a:pt x="701" y="614"/>
                                </a:lnTo>
                                <a:lnTo>
                                  <a:pt x="703" y="612"/>
                                </a:lnTo>
                                <a:lnTo>
                                  <a:pt x="703" y="610"/>
                                </a:lnTo>
                                <a:lnTo>
                                  <a:pt x="703" y="607"/>
                                </a:lnTo>
                                <a:lnTo>
                                  <a:pt x="703" y="605"/>
                                </a:lnTo>
                                <a:lnTo>
                                  <a:pt x="705" y="605"/>
                                </a:lnTo>
                                <a:lnTo>
                                  <a:pt x="705" y="602"/>
                                </a:lnTo>
                                <a:lnTo>
                                  <a:pt x="705" y="600"/>
                                </a:lnTo>
                                <a:lnTo>
                                  <a:pt x="705" y="598"/>
                                </a:lnTo>
                                <a:lnTo>
                                  <a:pt x="705" y="600"/>
                                </a:lnTo>
                                <a:lnTo>
                                  <a:pt x="705" y="598"/>
                                </a:lnTo>
                                <a:lnTo>
                                  <a:pt x="708" y="598"/>
                                </a:lnTo>
                                <a:lnTo>
                                  <a:pt x="708" y="595"/>
                                </a:lnTo>
                                <a:lnTo>
                                  <a:pt x="708" y="593"/>
                                </a:lnTo>
                                <a:lnTo>
                                  <a:pt x="708" y="590"/>
                                </a:lnTo>
                                <a:lnTo>
                                  <a:pt x="710" y="590"/>
                                </a:lnTo>
                                <a:lnTo>
                                  <a:pt x="710" y="588"/>
                                </a:lnTo>
                                <a:lnTo>
                                  <a:pt x="710" y="586"/>
                                </a:lnTo>
                                <a:lnTo>
                                  <a:pt x="710" y="583"/>
                                </a:lnTo>
                                <a:lnTo>
                                  <a:pt x="710" y="586"/>
                                </a:lnTo>
                                <a:lnTo>
                                  <a:pt x="710" y="583"/>
                                </a:lnTo>
                                <a:lnTo>
                                  <a:pt x="713" y="583"/>
                                </a:lnTo>
                                <a:lnTo>
                                  <a:pt x="713" y="581"/>
                                </a:lnTo>
                                <a:lnTo>
                                  <a:pt x="713" y="578"/>
                                </a:lnTo>
                                <a:lnTo>
                                  <a:pt x="715" y="578"/>
                                </a:lnTo>
                                <a:lnTo>
                                  <a:pt x="715" y="576"/>
                                </a:lnTo>
                                <a:lnTo>
                                  <a:pt x="715" y="574"/>
                                </a:lnTo>
                                <a:lnTo>
                                  <a:pt x="715" y="571"/>
                                </a:lnTo>
                                <a:lnTo>
                                  <a:pt x="717" y="569"/>
                                </a:lnTo>
                                <a:lnTo>
                                  <a:pt x="717" y="566"/>
                                </a:lnTo>
                                <a:lnTo>
                                  <a:pt x="717" y="564"/>
                                </a:lnTo>
                                <a:lnTo>
                                  <a:pt x="720" y="564"/>
                                </a:lnTo>
                                <a:lnTo>
                                  <a:pt x="720" y="562"/>
                                </a:lnTo>
                                <a:lnTo>
                                  <a:pt x="720" y="559"/>
                                </a:lnTo>
                                <a:lnTo>
                                  <a:pt x="720" y="557"/>
                                </a:lnTo>
                                <a:lnTo>
                                  <a:pt x="722" y="557"/>
                                </a:lnTo>
                                <a:lnTo>
                                  <a:pt x="722" y="554"/>
                                </a:lnTo>
                                <a:lnTo>
                                  <a:pt x="722" y="552"/>
                                </a:lnTo>
                                <a:lnTo>
                                  <a:pt x="722" y="550"/>
                                </a:lnTo>
                                <a:lnTo>
                                  <a:pt x="725" y="550"/>
                                </a:lnTo>
                                <a:lnTo>
                                  <a:pt x="725" y="547"/>
                                </a:lnTo>
                                <a:lnTo>
                                  <a:pt x="725" y="545"/>
                                </a:lnTo>
                                <a:lnTo>
                                  <a:pt x="725" y="542"/>
                                </a:lnTo>
                                <a:lnTo>
                                  <a:pt x="727" y="542"/>
                                </a:lnTo>
                                <a:lnTo>
                                  <a:pt x="727" y="540"/>
                                </a:lnTo>
                                <a:lnTo>
                                  <a:pt x="727" y="538"/>
                                </a:lnTo>
                                <a:lnTo>
                                  <a:pt x="729" y="538"/>
                                </a:lnTo>
                                <a:lnTo>
                                  <a:pt x="729" y="535"/>
                                </a:lnTo>
                                <a:lnTo>
                                  <a:pt x="729" y="533"/>
                                </a:lnTo>
                                <a:lnTo>
                                  <a:pt x="729" y="530"/>
                                </a:lnTo>
                                <a:lnTo>
                                  <a:pt x="732" y="530"/>
                                </a:lnTo>
                                <a:lnTo>
                                  <a:pt x="732" y="528"/>
                                </a:lnTo>
                                <a:lnTo>
                                  <a:pt x="732" y="526"/>
                                </a:lnTo>
                                <a:lnTo>
                                  <a:pt x="734" y="523"/>
                                </a:lnTo>
                                <a:lnTo>
                                  <a:pt x="734" y="521"/>
                                </a:lnTo>
                                <a:lnTo>
                                  <a:pt x="734" y="523"/>
                                </a:lnTo>
                                <a:lnTo>
                                  <a:pt x="734" y="521"/>
                                </a:lnTo>
                                <a:lnTo>
                                  <a:pt x="734" y="518"/>
                                </a:lnTo>
                                <a:lnTo>
                                  <a:pt x="737" y="518"/>
                                </a:lnTo>
                                <a:lnTo>
                                  <a:pt x="737" y="516"/>
                                </a:lnTo>
                                <a:lnTo>
                                  <a:pt x="737" y="514"/>
                                </a:lnTo>
                                <a:lnTo>
                                  <a:pt x="737" y="511"/>
                                </a:lnTo>
                                <a:lnTo>
                                  <a:pt x="739" y="511"/>
                                </a:lnTo>
                                <a:lnTo>
                                  <a:pt x="739" y="509"/>
                                </a:lnTo>
                                <a:lnTo>
                                  <a:pt x="739" y="506"/>
                                </a:lnTo>
                                <a:lnTo>
                                  <a:pt x="741" y="504"/>
                                </a:lnTo>
                                <a:lnTo>
                                  <a:pt x="741" y="502"/>
                                </a:lnTo>
                                <a:lnTo>
                                  <a:pt x="741" y="499"/>
                                </a:lnTo>
                                <a:lnTo>
                                  <a:pt x="744" y="499"/>
                                </a:lnTo>
                                <a:lnTo>
                                  <a:pt x="744" y="497"/>
                                </a:lnTo>
                                <a:lnTo>
                                  <a:pt x="744" y="494"/>
                                </a:lnTo>
                                <a:lnTo>
                                  <a:pt x="746" y="494"/>
                                </a:lnTo>
                                <a:lnTo>
                                  <a:pt x="746" y="492"/>
                                </a:lnTo>
                                <a:lnTo>
                                  <a:pt x="746" y="490"/>
                                </a:lnTo>
                                <a:lnTo>
                                  <a:pt x="746" y="487"/>
                                </a:lnTo>
                                <a:lnTo>
                                  <a:pt x="749" y="487"/>
                                </a:lnTo>
                                <a:lnTo>
                                  <a:pt x="749" y="485"/>
                                </a:lnTo>
                                <a:lnTo>
                                  <a:pt x="749" y="482"/>
                                </a:lnTo>
                                <a:lnTo>
                                  <a:pt x="749" y="480"/>
                                </a:lnTo>
                                <a:lnTo>
                                  <a:pt x="751" y="480"/>
                                </a:lnTo>
                                <a:lnTo>
                                  <a:pt x="751" y="478"/>
                                </a:lnTo>
                                <a:lnTo>
                                  <a:pt x="751" y="475"/>
                                </a:lnTo>
                                <a:lnTo>
                                  <a:pt x="753" y="475"/>
                                </a:lnTo>
                                <a:lnTo>
                                  <a:pt x="753" y="473"/>
                                </a:lnTo>
                                <a:lnTo>
                                  <a:pt x="753" y="475"/>
                                </a:lnTo>
                                <a:lnTo>
                                  <a:pt x="753" y="473"/>
                                </a:lnTo>
                                <a:lnTo>
                                  <a:pt x="753" y="470"/>
                                </a:lnTo>
                                <a:lnTo>
                                  <a:pt x="756" y="470"/>
                                </a:lnTo>
                                <a:lnTo>
                                  <a:pt x="756" y="468"/>
                                </a:lnTo>
                                <a:lnTo>
                                  <a:pt x="756" y="466"/>
                                </a:lnTo>
                                <a:lnTo>
                                  <a:pt x="756" y="468"/>
                                </a:lnTo>
                                <a:lnTo>
                                  <a:pt x="756" y="466"/>
                                </a:lnTo>
                                <a:lnTo>
                                  <a:pt x="758" y="463"/>
                                </a:lnTo>
                                <a:lnTo>
                                  <a:pt x="758" y="466"/>
                                </a:lnTo>
                                <a:lnTo>
                                  <a:pt x="758" y="463"/>
                                </a:lnTo>
                                <a:lnTo>
                                  <a:pt x="758" y="461"/>
                                </a:lnTo>
                                <a:lnTo>
                                  <a:pt x="758" y="458"/>
                                </a:lnTo>
                                <a:lnTo>
                                  <a:pt x="761" y="458"/>
                                </a:lnTo>
                                <a:lnTo>
                                  <a:pt x="761" y="456"/>
                                </a:lnTo>
                                <a:lnTo>
                                  <a:pt x="761" y="454"/>
                                </a:lnTo>
                                <a:lnTo>
                                  <a:pt x="763" y="454"/>
                                </a:lnTo>
                                <a:lnTo>
                                  <a:pt x="763" y="451"/>
                                </a:lnTo>
                                <a:lnTo>
                                  <a:pt x="763" y="449"/>
                                </a:lnTo>
                                <a:lnTo>
                                  <a:pt x="763" y="446"/>
                                </a:lnTo>
                                <a:lnTo>
                                  <a:pt x="765" y="446"/>
                                </a:lnTo>
                                <a:lnTo>
                                  <a:pt x="765" y="444"/>
                                </a:lnTo>
                                <a:lnTo>
                                  <a:pt x="765" y="442"/>
                                </a:lnTo>
                                <a:lnTo>
                                  <a:pt x="765" y="444"/>
                                </a:lnTo>
                                <a:lnTo>
                                  <a:pt x="765" y="442"/>
                                </a:lnTo>
                                <a:lnTo>
                                  <a:pt x="768" y="442"/>
                                </a:lnTo>
                                <a:lnTo>
                                  <a:pt x="768" y="439"/>
                                </a:lnTo>
                                <a:lnTo>
                                  <a:pt x="768" y="437"/>
                                </a:lnTo>
                                <a:lnTo>
                                  <a:pt x="770" y="437"/>
                                </a:lnTo>
                                <a:lnTo>
                                  <a:pt x="770" y="434"/>
                                </a:lnTo>
                                <a:lnTo>
                                  <a:pt x="770" y="432"/>
                                </a:lnTo>
                                <a:lnTo>
                                  <a:pt x="770" y="430"/>
                                </a:lnTo>
                                <a:lnTo>
                                  <a:pt x="773" y="430"/>
                                </a:lnTo>
                                <a:lnTo>
                                  <a:pt x="773" y="427"/>
                                </a:lnTo>
                                <a:lnTo>
                                  <a:pt x="773" y="425"/>
                                </a:lnTo>
                                <a:lnTo>
                                  <a:pt x="775" y="425"/>
                                </a:lnTo>
                                <a:lnTo>
                                  <a:pt x="775" y="422"/>
                                </a:lnTo>
                                <a:lnTo>
                                  <a:pt x="775" y="420"/>
                                </a:lnTo>
                                <a:lnTo>
                                  <a:pt x="775" y="418"/>
                                </a:lnTo>
                                <a:lnTo>
                                  <a:pt x="777" y="418"/>
                                </a:lnTo>
                                <a:lnTo>
                                  <a:pt x="777" y="415"/>
                                </a:lnTo>
                                <a:lnTo>
                                  <a:pt x="777" y="413"/>
                                </a:lnTo>
                                <a:lnTo>
                                  <a:pt x="780" y="413"/>
                                </a:lnTo>
                                <a:lnTo>
                                  <a:pt x="780" y="410"/>
                                </a:lnTo>
                                <a:lnTo>
                                  <a:pt x="780" y="408"/>
                                </a:lnTo>
                                <a:lnTo>
                                  <a:pt x="780" y="406"/>
                                </a:lnTo>
                                <a:lnTo>
                                  <a:pt x="782" y="406"/>
                                </a:lnTo>
                                <a:lnTo>
                                  <a:pt x="782" y="403"/>
                                </a:lnTo>
                                <a:lnTo>
                                  <a:pt x="782" y="401"/>
                                </a:lnTo>
                                <a:lnTo>
                                  <a:pt x="785" y="401"/>
                                </a:lnTo>
                                <a:lnTo>
                                  <a:pt x="785" y="398"/>
                                </a:lnTo>
                                <a:lnTo>
                                  <a:pt x="785" y="396"/>
                                </a:lnTo>
                                <a:lnTo>
                                  <a:pt x="787" y="396"/>
                                </a:lnTo>
                                <a:lnTo>
                                  <a:pt x="787" y="394"/>
                                </a:lnTo>
                                <a:lnTo>
                                  <a:pt x="787" y="391"/>
                                </a:lnTo>
                                <a:lnTo>
                                  <a:pt x="789" y="389"/>
                                </a:lnTo>
                                <a:lnTo>
                                  <a:pt x="789" y="386"/>
                                </a:lnTo>
                                <a:lnTo>
                                  <a:pt x="789" y="384"/>
                                </a:lnTo>
                                <a:lnTo>
                                  <a:pt x="792" y="384"/>
                                </a:lnTo>
                                <a:lnTo>
                                  <a:pt x="792" y="382"/>
                                </a:lnTo>
                                <a:lnTo>
                                  <a:pt x="792" y="379"/>
                                </a:lnTo>
                                <a:lnTo>
                                  <a:pt x="794" y="379"/>
                                </a:lnTo>
                                <a:lnTo>
                                  <a:pt x="794" y="377"/>
                                </a:lnTo>
                                <a:lnTo>
                                  <a:pt x="794" y="374"/>
                                </a:lnTo>
                                <a:lnTo>
                                  <a:pt x="794" y="377"/>
                                </a:lnTo>
                                <a:lnTo>
                                  <a:pt x="794" y="374"/>
                                </a:lnTo>
                                <a:lnTo>
                                  <a:pt x="797" y="374"/>
                                </a:lnTo>
                                <a:lnTo>
                                  <a:pt x="797" y="372"/>
                                </a:lnTo>
                                <a:lnTo>
                                  <a:pt x="797" y="370"/>
                                </a:lnTo>
                                <a:lnTo>
                                  <a:pt x="799" y="370"/>
                                </a:lnTo>
                                <a:lnTo>
                                  <a:pt x="799" y="367"/>
                                </a:lnTo>
                                <a:lnTo>
                                  <a:pt x="799" y="365"/>
                                </a:lnTo>
                                <a:lnTo>
                                  <a:pt x="799" y="362"/>
                                </a:lnTo>
                                <a:lnTo>
                                  <a:pt x="801" y="362"/>
                                </a:lnTo>
                                <a:lnTo>
                                  <a:pt x="801" y="360"/>
                                </a:lnTo>
                                <a:lnTo>
                                  <a:pt x="801" y="358"/>
                                </a:lnTo>
                                <a:lnTo>
                                  <a:pt x="804" y="358"/>
                                </a:lnTo>
                                <a:lnTo>
                                  <a:pt x="804" y="355"/>
                                </a:lnTo>
                                <a:lnTo>
                                  <a:pt x="804" y="353"/>
                                </a:lnTo>
                                <a:lnTo>
                                  <a:pt x="806" y="353"/>
                                </a:lnTo>
                                <a:lnTo>
                                  <a:pt x="806" y="350"/>
                                </a:lnTo>
                                <a:lnTo>
                                  <a:pt x="806" y="348"/>
                                </a:lnTo>
                                <a:lnTo>
                                  <a:pt x="806" y="350"/>
                                </a:lnTo>
                                <a:lnTo>
                                  <a:pt x="806" y="348"/>
                                </a:lnTo>
                                <a:lnTo>
                                  <a:pt x="809" y="348"/>
                                </a:lnTo>
                                <a:lnTo>
                                  <a:pt x="809" y="346"/>
                                </a:lnTo>
                                <a:lnTo>
                                  <a:pt x="809" y="343"/>
                                </a:lnTo>
                                <a:lnTo>
                                  <a:pt x="811" y="341"/>
                                </a:lnTo>
                                <a:lnTo>
                                  <a:pt x="811" y="343"/>
                                </a:lnTo>
                                <a:lnTo>
                                  <a:pt x="811" y="341"/>
                                </a:lnTo>
                                <a:lnTo>
                                  <a:pt x="811" y="338"/>
                                </a:lnTo>
                                <a:lnTo>
                                  <a:pt x="813" y="338"/>
                                </a:lnTo>
                                <a:lnTo>
                                  <a:pt x="813" y="336"/>
                                </a:lnTo>
                                <a:lnTo>
                                  <a:pt x="813" y="334"/>
                                </a:lnTo>
                                <a:lnTo>
                                  <a:pt x="816" y="331"/>
                                </a:lnTo>
                                <a:lnTo>
                                  <a:pt x="816" y="329"/>
                                </a:lnTo>
                                <a:lnTo>
                                  <a:pt x="816" y="326"/>
                                </a:lnTo>
                                <a:lnTo>
                                  <a:pt x="818" y="326"/>
                                </a:lnTo>
                                <a:lnTo>
                                  <a:pt x="818" y="324"/>
                                </a:lnTo>
                                <a:lnTo>
                                  <a:pt x="818" y="322"/>
                                </a:lnTo>
                                <a:lnTo>
                                  <a:pt x="821" y="322"/>
                                </a:lnTo>
                                <a:lnTo>
                                  <a:pt x="821" y="319"/>
                                </a:lnTo>
                                <a:lnTo>
                                  <a:pt x="821" y="317"/>
                                </a:lnTo>
                                <a:lnTo>
                                  <a:pt x="823" y="317"/>
                                </a:lnTo>
                                <a:lnTo>
                                  <a:pt x="823" y="314"/>
                                </a:lnTo>
                                <a:lnTo>
                                  <a:pt x="823" y="312"/>
                                </a:lnTo>
                                <a:lnTo>
                                  <a:pt x="825" y="312"/>
                                </a:lnTo>
                                <a:lnTo>
                                  <a:pt x="825" y="310"/>
                                </a:lnTo>
                                <a:lnTo>
                                  <a:pt x="825" y="307"/>
                                </a:lnTo>
                                <a:lnTo>
                                  <a:pt x="828" y="307"/>
                                </a:lnTo>
                                <a:lnTo>
                                  <a:pt x="828" y="305"/>
                                </a:lnTo>
                                <a:lnTo>
                                  <a:pt x="828" y="302"/>
                                </a:lnTo>
                                <a:lnTo>
                                  <a:pt x="830" y="302"/>
                                </a:lnTo>
                                <a:lnTo>
                                  <a:pt x="830" y="300"/>
                                </a:lnTo>
                                <a:lnTo>
                                  <a:pt x="830" y="298"/>
                                </a:lnTo>
                                <a:lnTo>
                                  <a:pt x="833" y="298"/>
                                </a:lnTo>
                                <a:lnTo>
                                  <a:pt x="833" y="295"/>
                                </a:lnTo>
                                <a:lnTo>
                                  <a:pt x="833" y="293"/>
                                </a:lnTo>
                                <a:lnTo>
                                  <a:pt x="835" y="293"/>
                                </a:lnTo>
                                <a:lnTo>
                                  <a:pt x="835" y="290"/>
                                </a:lnTo>
                                <a:lnTo>
                                  <a:pt x="835" y="288"/>
                                </a:lnTo>
                                <a:lnTo>
                                  <a:pt x="837" y="288"/>
                                </a:lnTo>
                                <a:lnTo>
                                  <a:pt x="837" y="286"/>
                                </a:lnTo>
                                <a:lnTo>
                                  <a:pt x="837" y="283"/>
                                </a:lnTo>
                                <a:lnTo>
                                  <a:pt x="840" y="283"/>
                                </a:lnTo>
                                <a:lnTo>
                                  <a:pt x="840" y="281"/>
                                </a:lnTo>
                                <a:lnTo>
                                  <a:pt x="842" y="278"/>
                                </a:lnTo>
                                <a:lnTo>
                                  <a:pt x="842" y="276"/>
                                </a:lnTo>
                                <a:lnTo>
                                  <a:pt x="842" y="274"/>
                                </a:lnTo>
                                <a:lnTo>
                                  <a:pt x="845" y="274"/>
                                </a:lnTo>
                                <a:lnTo>
                                  <a:pt x="845" y="271"/>
                                </a:lnTo>
                                <a:lnTo>
                                  <a:pt x="847" y="271"/>
                                </a:lnTo>
                                <a:lnTo>
                                  <a:pt x="847" y="269"/>
                                </a:lnTo>
                                <a:lnTo>
                                  <a:pt x="847" y="266"/>
                                </a:lnTo>
                                <a:lnTo>
                                  <a:pt x="847" y="269"/>
                                </a:lnTo>
                                <a:lnTo>
                                  <a:pt x="847" y="266"/>
                                </a:lnTo>
                                <a:lnTo>
                                  <a:pt x="849" y="266"/>
                                </a:lnTo>
                                <a:lnTo>
                                  <a:pt x="849" y="264"/>
                                </a:lnTo>
                                <a:lnTo>
                                  <a:pt x="849" y="266"/>
                                </a:lnTo>
                                <a:lnTo>
                                  <a:pt x="849" y="264"/>
                                </a:lnTo>
                                <a:lnTo>
                                  <a:pt x="849" y="262"/>
                                </a:lnTo>
                                <a:lnTo>
                                  <a:pt x="852" y="262"/>
                                </a:lnTo>
                                <a:lnTo>
                                  <a:pt x="852" y="259"/>
                                </a:lnTo>
                                <a:lnTo>
                                  <a:pt x="852" y="257"/>
                                </a:lnTo>
                                <a:lnTo>
                                  <a:pt x="854" y="257"/>
                                </a:lnTo>
                                <a:lnTo>
                                  <a:pt x="854" y="254"/>
                                </a:lnTo>
                                <a:lnTo>
                                  <a:pt x="857" y="252"/>
                                </a:lnTo>
                                <a:lnTo>
                                  <a:pt x="857" y="250"/>
                                </a:lnTo>
                                <a:lnTo>
                                  <a:pt x="859" y="250"/>
                                </a:lnTo>
                                <a:lnTo>
                                  <a:pt x="859" y="247"/>
                                </a:lnTo>
                                <a:lnTo>
                                  <a:pt x="859" y="245"/>
                                </a:lnTo>
                                <a:lnTo>
                                  <a:pt x="861" y="245"/>
                                </a:lnTo>
                                <a:lnTo>
                                  <a:pt x="861" y="242"/>
                                </a:lnTo>
                                <a:lnTo>
                                  <a:pt x="861" y="240"/>
                                </a:lnTo>
                                <a:lnTo>
                                  <a:pt x="864" y="240"/>
                                </a:lnTo>
                                <a:lnTo>
                                  <a:pt x="864" y="238"/>
                                </a:lnTo>
                                <a:lnTo>
                                  <a:pt x="864" y="235"/>
                                </a:lnTo>
                                <a:lnTo>
                                  <a:pt x="866" y="235"/>
                                </a:lnTo>
                                <a:lnTo>
                                  <a:pt x="866" y="233"/>
                                </a:lnTo>
                                <a:lnTo>
                                  <a:pt x="869" y="233"/>
                                </a:lnTo>
                                <a:lnTo>
                                  <a:pt x="869" y="230"/>
                                </a:lnTo>
                                <a:lnTo>
                                  <a:pt x="869" y="228"/>
                                </a:lnTo>
                                <a:lnTo>
                                  <a:pt x="871" y="228"/>
                                </a:lnTo>
                                <a:lnTo>
                                  <a:pt x="871" y="226"/>
                                </a:lnTo>
                                <a:lnTo>
                                  <a:pt x="871" y="223"/>
                                </a:lnTo>
                                <a:lnTo>
                                  <a:pt x="873" y="223"/>
                                </a:lnTo>
                                <a:lnTo>
                                  <a:pt x="873" y="221"/>
                                </a:lnTo>
                                <a:lnTo>
                                  <a:pt x="873" y="218"/>
                                </a:lnTo>
                                <a:lnTo>
                                  <a:pt x="876" y="218"/>
                                </a:lnTo>
                                <a:lnTo>
                                  <a:pt x="876" y="216"/>
                                </a:lnTo>
                                <a:lnTo>
                                  <a:pt x="878" y="216"/>
                                </a:lnTo>
                                <a:lnTo>
                                  <a:pt x="878" y="214"/>
                                </a:lnTo>
                                <a:lnTo>
                                  <a:pt x="878" y="211"/>
                                </a:lnTo>
                                <a:lnTo>
                                  <a:pt x="881" y="211"/>
                                </a:lnTo>
                                <a:lnTo>
                                  <a:pt x="881" y="209"/>
                                </a:lnTo>
                                <a:lnTo>
                                  <a:pt x="881" y="206"/>
                                </a:lnTo>
                                <a:lnTo>
                                  <a:pt x="883" y="206"/>
                                </a:lnTo>
                                <a:lnTo>
                                  <a:pt x="883" y="204"/>
                                </a:lnTo>
                                <a:lnTo>
                                  <a:pt x="885" y="202"/>
                                </a:lnTo>
                                <a:lnTo>
                                  <a:pt x="885" y="199"/>
                                </a:lnTo>
                                <a:lnTo>
                                  <a:pt x="885" y="202"/>
                                </a:lnTo>
                                <a:lnTo>
                                  <a:pt x="885" y="199"/>
                                </a:lnTo>
                                <a:lnTo>
                                  <a:pt x="888" y="199"/>
                                </a:lnTo>
                                <a:lnTo>
                                  <a:pt x="888" y="197"/>
                                </a:lnTo>
                                <a:lnTo>
                                  <a:pt x="888" y="194"/>
                                </a:lnTo>
                                <a:lnTo>
                                  <a:pt x="890" y="194"/>
                                </a:lnTo>
                                <a:lnTo>
                                  <a:pt x="890" y="192"/>
                                </a:lnTo>
                                <a:lnTo>
                                  <a:pt x="893" y="192"/>
                                </a:lnTo>
                                <a:lnTo>
                                  <a:pt x="893" y="190"/>
                                </a:lnTo>
                                <a:lnTo>
                                  <a:pt x="893" y="187"/>
                                </a:lnTo>
                                <a:lnTo>
                                  <a:pt x="895" y="187"/>
                                </a:lnTo>
                                <a:lnTo>
                                  <a:pt x="895" y="185"/>
                                </a:lnTo>
                                <a:lnTo>
                                  <a:pt x="897" y="185"/>
                                </a:lnTo>
                                <a:lnTo>
                                  <a:pt x="897" y="182"/>
                                </a:lnTo>
                                <a:lnTo>
                                  <a:pt x="897" y="180"/>
                                </a:lnTo>
                                <a:lnTo>
                                  <a:pt x="900" y="180"/>
                                </a:lnTo>
                                <a:lnTo>
                                  <a:pt x="900" y="178"/>
                                </a:lnTo>
                                <a:lnTo>
                                  <a:pt x="902" y="178"/>
                                </a:lnTo>
                                <a:lnTo>
                                  <a:pt x="902" y="175"/>
                                </a:lnTo>
                                <a:lnTo>
                                  <a:pt x="902" y="173"/>
                                </a:lnTo>
                                <a:lnTo>
                                  <a:pt x="905" y="173"/>
                                </a:lnTo>
                                <a:lnTo>
                                  <a:pt x="905" y="170"/>
                                </a:lnTo>
                                <a:lnTo>
                                  <a:pt x="905" y="168"/>
                                </a:lnTo>
                                <a:lnTo>
                                  <a:pt x="907" y="168"/>
                                </a:lnTo>
                                <a:lnTo>
                                  <a:pt x="907" y="166"/>
                                </a:lnTo>
                                <a:lnTo>
                                  <a:pt x="909" y="166"/>
                                </a:lnTo>
                                <a:lnTo>
                                  <a:pt x="909" y="163"/>
                                </a:lnTo>
                                <a:lnTo>
                                  <a:pt x="909" y="161"/>
                                </a:lnTo>
                                <a:lnTo>
                                  <a:pt x="912" y="161"/>
                                </a:lnTo>
                                <a:lnTo>
                                  <a:pt x="912" y="158"/>
                                </a:lnTo>
                                <a:lnTo>
                                  <a:pt x="914" y="158"/>
                                </a:lnTo>
                                <a:lnTo>
                                  <a:pt x="914" y="156"/>
                                </a:lnTo>
                                <a:lnTo>
                                  <a:pt x="917" y="154"/>
                                </a:lnTo>
                                <a:lnTo>
                                  <a:pt x="917" y="151"/>
                                </a:lnTo>
                                <a:lnTo>
                                  <a:pt x="919" y="151"/>
                                </a:lnTo>
                                <a:lnTo>
                                  <a:pt x="919" y="149"/>
                                </a:lnTo>
                                <a:lnTo>
                                  <a:pt x="919" y="146"/>
                                </a:lnTo>
                                <a:lnTo>
                                  <a:pt x="919" y="149"/>
                                </a:lnTo>
                                <a:lnTo>
                                  <a:pt x="921" y="146"/>
                                </a:lnTo>
                                <a:lnTo>
                                  <a:pt x="921" y="144"/>
                                </a:lnTo>
                                <a:lnTo>
                                  <a:pt x="924" y="144"/>
                                </a:lnTo>
                                <a:lnTo>
                                  <a:pt x="924" y="142"/>
                                </a:lnTo>
                                <a:lnTo>
                                  <a:pt x="924" y="139"/>
                                </a:lnTo>
                                <a:lnTo>
                                  <a:pt x="926" y="139"/>
                                </a:lnTo>
                                <a:lnTo>
                                  <a:pt x="926" y="137"/>
                                </a:lnTo>
                                <a:lnTo>
                                  <a:pt x="929" y="137"/>
                                </a:lnTo>
                                <a:lnTo>
                                  <a:pt x="929" y="134"/>
                                </a:lnTo>
                                <a:lnTo>
                                  <a:pt x="929" y="132"/>
                                </a:lnTo>
                                <a:lnTo>
                                  <a:pt x="931" y="132"/>
                                </a:lnTo>
                                <a:lnTo>
                                  <a:pt x="931" y="130"/>
                                </a:lnTo>
                                <a:lnTo>
                                  <a:pt x="933" y="130"/>
                                </a:lnTo>
                                <a:lnTo>
                                  <a:pt x="933" y="127"/>
                                </a:lnTo>
                                <a:lnTo>
                                  <a:pt x="933" y="125"/>
                                </a:lnTo>
                                <a:lnTo>
                                  <a:pt x="936" y="125"/>
                                </a:lnTo>
                                <a:lnTo>
                                  <a:pt x="936" y="122"/>
                                </a:lnTo>
                                <a:lnTo>
                                  <a:pt x="938" y="122"/>
                                </a:lnTo>
                                <a:lnTo>
                                  <a:pt x="938" y="120"/>
                                </a:lnTo>
                                <a:lnTo>
                                  <a:pt x="938" y="122"/>
                                </a:lnTo>
                                <a:lnTo>
                                  <a:pt x="938" y="120"/>
                                </a:lnTo>
                                <a:lnTo>
                                  <a:pt x="941" y="118"/>
                                </a:lnTo>
                                <a:lnTo>
                                  <a:pt x="941" y="120"/>
                                </a:lnTo>
                                <a:lnTo>
                                  <a:pt x="941" y="118"/>
                                </a:lnTo>
                                <a:lnTo>
                                  <a:pt x="941" y="115"/>
                                </a:lnTo>
                                <a:lnTo>
                                  <a:pt x="943" y="115"/>
                                </a:lnTo>
                                <a:lnTo>
                                  <a:pt x="943" y="113"/>
                                </a:lnTo>
                                <a:lnTo>
                                  <a:pt x="945" y="110"/>
                                </a:lnTo>
                                <a:lnTo>
                                  <a:pt x="945" y="108"/>
                                </a:lnTo>
                                <a:lnTo>
                                  <a:pt x="948" y="108"/>
                                </a:lnTo>
                                <a:lnTo>
                                  <a:pt x="948" y="106"/>
                                </a:lnTo>
                                <a:lnTo>
                                  <a:pt x="950" y="106"/>
                                </a:lnTo>
                                <a:lnTo>
                                  <a:pt x="950" y="103"/>
                                </a:lnTo>
                                <a:lnTo>
                                  <a:pt x="950" y="106"/>
                                </a:lnTo>
                                <a:lnTo>
                                  <a:pt x="950" y="103"/>
                                </a:lnTo>
                                <a:lnTo>
                                  <a:pt x="950" y="101"/>
                                </a:lnTo>
                                <a:lnTo>
                                  <a:pt x="953" y="101"/>
                                </a:lnTo>
                                <a:lnTo>
                                  <a:pt x="953" y="98"/>
                                </a:lnTo>
                                <a:lnTo>
                                  <a:pt x="955" y="98"/>
                                </a:lnTo>
                                <a:lnTo>
                                  <a:pt x="955" y="96"/>
                                </a:lnTo>
                                <a:lnTo>
                                  <a:pt x="957" y="96"/>
                                </a:lnTo>
                                <a:lnTo>
                                  <a:pt x="957" y="94"/>
                                </a:lnTo>
                                <a:lnTo>
                                  <a:pt x="957" y="91"/>
                                </a:lnTo>
                                <a:lnTo>
                                  <a:pt x="960" y="91"/>
                                </a:lnTo>
                                <a:lnTo>
                                  <a:pt x="960" y="89"/>
                                </a:lnTo>
                                <a:lnTo>
                                  <a:pt x="962" y="89"/>
                                </a:lnTo>
                                <a:lnTo>
                                  <a:pt x="962" y="86"/>
                                </a:lnTo>
                                <a:lnTo>
                                  <a:pt x="965" y="86"/>
                                </a:lnTo>
                                <a:lnTo>
                                  <a:pt x="965" y="84"/>
                                </a:lnTo>
                                <a:lnTo>
                                  <a:pt x="967" y="84"/>
                                </a:lnTo>
                                <a:lnTo>
                                  <a:pt x="967" y="82"/>
                                </a:lnTo>
                                <a:lnTo>
                                  <a:pt x="967" y="79"/>
                                </a:lnTo>
                                <a:lnTo>
                                  <a:pt x="969" y="79"/>
                                </a:lnTo>
                                <a:lnTo>
                                  <a:pt x="969" y="77"/>
                                </a:lnTo>
                                <a:lnTo>
                                  <a:pt x="972" y="77"/>
                                </a:lnTo>
                                <a:lnTo>
                                  <a:pt x="972" y="74"/>
                                </a:lnTo>
                                <a:lnTo>
                                  <a:pt x="974" y="74"/>
                                </a:lnTo>
                                <a:lnTo>
                                  <a:pt x="974" y="72"/>
                                </a:lnTo>
                                <a:lnTo>
                                  <a:pt x="974" y="70"/>
                                </a:lnTo>
                                <a:lnTo>
                                  <a:pt x="974" y="72"/>
                                </a:lnTo>
                                <a:lnTo>
                                  <a:pt x="977" y="70"/>
                                </a:lnTo>
                                <a:lnTo>
                                  <a:pt x="977" y="67"/>
                                </a:lnTo>
                                <a:lnTo>
                                  <a:pt x="979" y="67"/>
                                </a:lnTo>
                                <a:lnTo>
                                  <a:pt x="979" y="65"/>
                                </a:lnTo>
                                <a:lnTo>
                                  <a:pt x="981" y="65"/>
                                </a:lnTo>
                                <a:lnTo>
                                  <a:pt x="981" y="62"/>
                                </a:lnTo>
                                <a:lnTo>
                                  <a:pt x="984" y="62"/>
                                </a:lnTo>
                                <a:lnTo>
                                  <a:pt x="984" y="60"/>
                                </a:lnTo>
                                <a:lnTo>
                                  <a:pt x="986" y="60"/>
                                </a:lnTo>
                                <a:lnTo>
                                  <a:pt x="986" y="58"/>
                                </a:lnTo>
                                <a:lnTo>
                                  <a:pt x="986" y="60"/>
                                </a:lnTo>
                                <a:lnTo>
                                  <a:pt x="986" y="58"/>
                                </a:lnTo>
                                <a:lnTo>
                                  <a:pt x="986" y="55"/>
                                </a:lnTo>
                                <a:lnTo>
                                  <a:pt x="989" y="58"/>
                                </a:lnTo>
                                <a:lnTo>
                                  <a:pt x="989" y="55"/>
                                </a:lnTo>
                                <a:lnTo>
                                  <a:pt x="989" y="53"/>
                                </a:lnTo>
                                <a:lnTo>
                                  <a:pt x="991" y="55"/>
                                </a:lnTo>
                                <a:lnTo>
                                  <a:pt x="991" y="53"/>
                                </a:lnTo>
                                <a:lnTo>
                                  <a:pt x="993" y="50"/>
                                </a:lnTo>
                                <a:lnTo>
                                  <a:pt x="996" y="48"/>
                                </a:lnTo>
                                <a:lnTo>
                                  <a:pt x="996" y="46"/>
                                </a:lnTo>
                                <a:lnTo>
                                  <a:pt x="998" y="48"/>
                                </a:lnTo>
                                <a:lnTo>
                                  <a:pt x="998" y="46"/>
                                </a:lnTo>
                                <a:lnTo>
                                  <a:pt x="998" y="43"/>
                                </a:lnTo>
                                <a:lnTo>
                                  <a:pt x="1001" y="43"/>
                                </a:lnTo>
                                <a:lnTo>
                                  <a:pt x="1003" y="41"/>
                                </a:lnTo>
                                <a:lnTo>
                                  <a:pt x="1003" y="38"/>
                                </a:lnTo>
                                <a:lnTo>
                                  <a:pt x="1005" y="38"/>
                                </a:lnTo>
                                <a:lnTo>
                                  <a:pt x="1005" y="36"/>
                                </a:lnTo>
                                <a:lnTo>
                                  <a:pt x="1008" y="36"/>
                                </a:lnTo>
                                <a:lnTo>
                                  <a:pt x="1010" y="36"/>
                                </a:lnTo>
                                <a:lnTo>
                                  <a:pt x="1010" y="34"/>
                                </a:lnTo>
                                <a:lnTo>
                                  <a:pt x="1010" y="31"/>
                                </a:lnTo>
                                <a:lnTo>
                                  <a:pt x="1010" y="34"/>
                                </a:lnTo>
                                <a:lnTo>
                                  <a:pt x="1010" y="31"/>
                                </a:lnTo>
                                <a:lnTo>
                                  <a:pt x="1013" y="31"/>
                                </a:lnTo>
                                <a:lnTo>
                                  <a:pt x="1013" y="29"/>
                                </a:lnTo>
                                <a:lnTo>
                                  <a:pt x="1015" y="29"/>
                                </a:lnTo>
                                <a:lnTo>
                                  <a:pt x="1015" y="26"/>
                                </a:lnTo>
                                <a:lnTo>
                                  <a:pt x="1015" y="29"/>
                                </a:lnTo>
                                <a:lnTo>
                                  <a:pt x="1015" y="26"/>
                                </a:lnTo>
                                <a:lnTo>
                                  <a:pt x="1017" y="26"/>
                                </a:lnTo>
                                <a:lnTo>
                                  <a:pt x="1017" y="24"/>
                                </a:lnTo>
                                <a:lnTo>
                                  <a:pt x="1020" y="24"/>
                                </a:lnTo>
                                <a:lnTo>
                                  <a:pt x="1020" y="22"/>
                                </a:lnTo>
                                <a:lnTo>
                                  <a:pt x="1022" y="22"/>
                                </a:lnTo>
                                <a:lnTo>
                                  <a:pt x="1022" y="19"/>
                                </a:lnTo>
                                <a:lnTo>
                                  <a:pt x="1025" y="19"/>
                                </a:lnTo>
                                <a:lnTo>
                                  <a:pt x="1025" y="17"/>
                                </a:lnTo>
                                <a:lnTo>
                                  <a:pt x="1025" y="19"/>
                                </a:lnTo>
                                <a:lnTo>
                                  <a:pt x="1025" y="17"/>
                                </a:lnTo>
                                <a:lnTo>
                                  <a:pt x="1027" y="17"/>
                                </a:lnTo>
                                <a:lnTo>
                                  <a:pt x="1027" y="14"/>
                                </a:lnTo>
                                <a:lnTo>
                                  <a:pt x="1027" y="17"/>
                                </a:lnTo>
                                <a:lnTo>
                                  <a:pt x="1027" y="14"/>
                                </a:lnTo>
                                <a:lnTo>
                                  <a:pt x="1029" y="14"/>
                                </a:lnTo>
                                <a:lnTo>
                                  <a:pt x="1032" y="14"/>
                                </a:lnTo>
                                <a:lnTo>
                                  <a:pt x="1032" y="12"/>
                                </a:lnTo>
                                <a:lnTo>
                                  <a:pt x="1034" y="12"/>
                                </a:lnTo>
                                <a:lnTo>
                                  <a:pt x="1034" y="10"/>
                                </a:lnTo>
                                <a:lnTo>
                                  <a:pt x="1034" y="12"/>
                                </a:lnTo>
                                <a:lnTo>
                                  <a:pt x="1034" y="10"/>
                                </a:lnTo>
                                <a:lnTo>
                                  <a:pt x="1037" y="10"/>
                                </a:lnTo>
                                <a:lnTo>
                                  <a:pt x="1037" y="7"/>
                                </a:lnTo>
                                <a:lnTo>
                                  <a:pt x="1037" y="10"/>
                                </a:lnTo>
                                <a:lnTo>
                                  <a:pt x="1037" y="7"/>
                                </a:lnTo>
                                <a:lnTo>
                                  <a:pt x="1037" y="10"/>
                                </a:lnTo>
                                <a:lnTo>
                                  <a:pt x="1037" y="7"/>
                                </a:lnTo>
                                <a:lnTo>
                                  <a:pt x="1039" y="7"/>
                                </a:lnTo>
                                <a:lnTo>
                                  <a:pt x="1039" y="5"/>
                                </a:lnTo>
                                <a:lnTo>
                                  <a:pt x="1041" y="5"/>
                                </a:lnTo>
                                <a:lnTo>
                                  <a:pt x="1041" y="2"/>
                                </a:lnTo>
                                <a:lnTo>
                                  <a:pt x="1044" y="2"/>
                                </a:lnTo>
                                <a:lnTo>
                                  <a:pt x="1044" y="0"/>
                                </a:lnTo>
                                <a:lnTo>
                                  <a:pt x="1046" y="2"/>
                                </a:lnTo>
                                <a:lnTo>
                                  <a:pt x="1046" y="0"/>
                                </a:lnTo>
                                <a:lnTo>
                                  <a:pt x="1046" y="2"/>
                                </a:lnTo>
                                <a:lnTo>
                                  <a:pt x="1046" y="0"/>
                                </a:lnTo>
                                <a:lnTo>
                                  <a:pt x="1046" y="12"/>
                                </a:lnTo>
                                <a:lnTo>
                                  <a:pt x="1046" y="175"/>
                                </a:lnTo>
                                <a:lnTo>
                                  <a:pt x="1049" y="180"/>
                                </a:lnTo>
                                <a:lnTo>
                                  <a:pt x="1049" y="221"/>
                                </a:lnTo>
                                <a:lnTo>
                                  <a:pt x="1051" y="226"/>
                                </a:lnTo>
                                <a:lnTo>
                                  <a:pt x="1051" y="262"/>
                                </a:lnTo>
                                <a:lnTo>
                                  <a:pt x="1053" y="264"/>
                                </a:lnTo>
                                <a:lnTo>
                                  <a:pt x="1053" y="295"/>
                                </a:lnTo>
                                <a:lnTo>
                                  <a:pt x="1056" y="300"/>
                                </a:lnTo>
                                <a:lnTo>
                                  <a:pt x="1056" y="331"/>
                                </a:lnTo>
                                <a:lnTo>
                                  <a:pt x="1058" y="334"/>
                                </a:lnTo>
                                <a:lnTo>
                                  <a:pt x="1058" y="365"/>
                                </a:lnTo>
                                <a:lnTo>
                                  <a:pt x="1061" y="367"/>
                                </a:lnTo>
                                <a:lnTo>
                                  <a:pt x="1061" y="396"/>
                                </a:lnTo>
                                <a:lnTo>
                                  <a:pt x="1063" y="398"/>
                                </a:lnTo>
                                <a:lnTo>
                                  <a:pt x="1063" y="427"/>
                                </a:lnTo>
                                <a:lnTo>
                                  <a:pt x="1065" y="430"/>
                                </a:lnTo>
                                <a:lnTo>
                                  <a:pt x="1065" y="458"/>
                                </a:lnTo>
                                <a:lnTo>
                                  <a:pt x="1068" y="461"/>
                                </a:lnTo>
                                <a:lnTo>
                                  <a:pt x="1068" y="487"/>
                                </a:lnTo>
                                <a:lnTo>
                                  <a:pt x="1070" y="490"/>
                                </a:lnTo>
                                <a:lnTo>
                                  <a:pt x="1070" y="518"/>
                                </a:lnTo>
                                <a:lnTo>
                                  <a:pt x="1073" y="521"/>
                                </a:lnTo>
                                <a:lnTo>
                                  <a:pt x="1073" y="547"/>
                                </a:lnTo>
                                <a:lnTo>
                                  <a:pt x="1075" y="550"/>
                                </a:lnTo>
                                <a:lnTo>
                                  <a:pt x="1075" y="576"/>
                                </a:lnTo>
                                <a:lnTo>
                                  <a:pt x="1077" y="578"/>
                                </a:lnTo>
                                <a:lnTo>
                                  <a:pt x="1077" y="605"/>
                                </a:lnTo>
                                <a:lnTo>
                                  <a:pt x="1080" y="605"/>
                                </a:lnTo>
                                <a:lnTo>
                                  <a:pt x="1080" y="634"/>
                                </a:lnTo>
                                <a:lnTo>
                                  <a:pt x="1082" y="634"/>
                                </a:lnTo>
                                <a:lnTo>
                                  <a:pt x="1082" y="660"/>
                                </a:lnTo>
                                <a:lnTo>
                                  <a:pt x="1085" y="662"/>
                                </a:lnTo>
                                <a:lnTo>
                                  <a:pt x="1085" y="689"/>
                                </a:lnTo>
                                <a:lnTo>
                                  <a:pt x="1087" y="689"/>
                                </a:lnTo>
                                <a:lnTo>
                                  <a:pt x="1087" y="713"/>
                                </a:lnTo>
                                <a:lnTo>
                                  <a:pt x="1089" y="715"/>
                                </a:lnTo>
                                <a:lnTo>
                                  <a:pt x="1089" y="742"/>
                                </a:lnTo>
                                <a:lnTo>
                                  <a:pt x="1092" y="744"/>
                                </a:lnTo>
                                <a:lnTo>
                                  <a:pt x="1092" y="766"/>
                                </a:lnTo>
                                <a:lnTo>
                                  <a:pt x="1094" y="768"/>
                                </a:lnTo>
                                <a:lnTo>
                                  <a:pt x="1094" y="794"/>
                                </a:lnTo>
                                <a:lnTo>
                                  <a:pt x="1097" y="794"/>
                                </a:lnTo>
                                <a:lnTo>
                                  <a:pt x="1097" y="818"/>
                                </a:lnTo>
                                <a:lnTo>
                                  <a:pt x="1099" y="821"/>
                                </a:lnTo>
                                <a:lnTo>
                                  <a:pt x="1099" y="845"/>
                                </a:lnTo>
                                <a:lnTo>
                                  <a:pt x="1101" y="847"/>
                                </a:lnTo>
                                <a:lnTo>
                                  <a:pt x="1101" y="869"/>
                                </a:lnTo>
                                <a:lnTo>
                                  <a:pt x="1104" y="871"/>
                                </a:lnTo>
                                <a:lnTo>
                                  <a:pt x="1104" y="895"/>
                                </a:lnTo>
                                <a:lnTo>
                                  <a:pt x="1106" y="898"/>
                                </a:lnTo>
                                <a:lnTo>
                                  <a:pt x="1106" y="919"/>
                                </a:lnTo>
                                <a:lnTo>
                                  <a:pt x="1109" y="922"/>
                                </a:lnTo>
                                <a:lnTo>
                                  <a:pt x="1109" y="943"/>
                                </a:lnTo>
                                <a:lnTo>
                                  <a:pt x="1111" y="946"/>
                                </a:lnTo>
                                <a:lnTo>
                                  <a:pt x="1111" y="967"/>
                                </a:lnTo>
                                <a:lnTo>
                                  <a:pt x="1113" y="970"/>
                                </a:lnTo>
                                <a:lnTo>
                                  <a:pt x="1113" y="991"/>
                                </a:lnTo>
                                <a:lnTo>
                                  <a:pt x="1116" y="994"/>
                                </a:lnTo>
                                <a:lnTo>
                                  <a:pt x="1116" y="1015"/>
                                </a:lnTo>
                                <a:lnTo>
                                  <a:pt x="1118" y="1018"/>
                                </a:lnTo>
                                <a:lnTo>
                                  <a:pt x="1118" y="1039"/>
                                </a:lnTo>
                                <a:lnTo>
                                  <a:pt x="1121" y="1042"/>
                                </a:lnTo>
                                <a:lnTo>
                                  <a:pt x="1121" y="1061"/>
                                </a:lnTo>
                                <a:lnTo>
                                  <a:pt x="1123" y="1063"/>
                                </a:lnTo>
                                <a:lnTo>
                                  <a:pt x="1123" y="1087"/>
                                </a:lnTo>
                                <a:lnTo>
                                  <a:pt x="1125" y="1087"/>
                                </a:lnTo>
                                <a:lnTo>
                                  <a:pt x="1125" y="1109"/>
                                </a:lnTo>
                                <a:lnTo>
                                  <a:pt x="1128" y="1109"/>
                                </a:lnTo>
                                <a:lnTo>
                                  <a:pt x="1128" y="1130"/>
                                </a:lnTo>
                                <a:lnTo>
                                  <a:pt x="1130" y="1133"/>
                                </a:lnTo>
                                <a:lnTo>
                                  <a:pt x="1130" y="1154"/>
                                </a:lnTo>
                                <a:lnTo>
                                  <a:pt x="1133" y="1154"/>
                                </a:lnTo>
                                <a:lnTo>
                                  <a:pt x="1133" y="1176"/>
                                </a:lnTo>
                                <a:lnTo>
                                  <a:pt x="1135" y="1178"/>
                                </a:lnTo>
                                <a:lnTo>
                                  <a:pt x="1135" y="1198"/>
                                </a:lnTo>
                                <a:lnTo>
                                  <a:pt x="1137" y="1200"/>
                                </a:lnTo>
                                <a:lnTo>
                                  <a:pt x="1137" y="1219"/>
                                </a:lnTo>
                                <a:lnTo>
                                  <a:pt x="1140" y="1219"/>
                                </a:lnTo>
                                <a:lnTo>
                                  <a:pt x="1140" y="1241"/>
                                </a:lnTo>
                                <a:lnTo>
                                  <a:pt x="1142" y="1243"/>
                                </a:lnTo>
                                <a:lnTo>
                                  <a:pt x="1142" y="1262"/>
                                </a:lnTo>
                                <a:lnTo>
                                  <a:pt x="1145" y="1265"/>
                                </a:lnTo>
                                <a:lnTo>
                                  <a:pt x="1145" y="1284"/>
                                </a:lnTo>
                                <a:lnTo>
                                  <a:pt x="1147" y="1286"/>
                                </a:lnTo>
                                <a:lnTo>
                                  <a:pt x="1147" y="1306"/>
                                </a:lnTo>
                                <a:lnTo>
                                  <a:pt x="1149" y="1306"/>
                                </a:lnTo>
                                <a:lnTo>
                                  <a:pt x="1149" y="1327"/>
                                </a:lnTo>
                                <a:lnTo>
                                  <a:pt x="1152" y="1327"/>
                                </a:lnTo>
                                <a:lnTo>
                                  <a:pt x="1152" y="1346"/>
                                </a:lnTo>
                                <a:lnTo>
                                  <a:pt x="1154" y="1349"/>
                                </a:lnTo>
                                <a:lnTo>
                                  <a:pt x="1154" y="1368"/>
                                </a:lnTo>
                                <a:lnTo>
                                  <a:pt x="1157" y="1370"/>
                                </a:lnTo>
                                <a:lnTo>
                                  <a:pt x="1157" y="1387"/>
                                </a:lnTo>
                                <a:lnTo>
                                  <a:pt x="1159" y="1390"/>
                                </a:lnTo>
                                <a:lnTo>
                                  <a:pt x="1159" y="1409"/>
                                </a:lnTo>
                                <a:lnTo>
                                  <a:pt x="1161" y="1411"/>
                                </a:lnTo>
                                <a:lnTo>
                                  <a:pt x="1161" y="1428"/>
                                </a:lnTo>
                                <a:lnTo>
                                  <a:pt x="1164" y="1430"/>
                                </a:lnTo>
                                <a:lnTo>
                                  <a:pt x="1164" y="1450"/>
                                </a:lnTo>
                                <a:lnTo>
                                  <a:pt x="1166" y="1450"/>
                                </a:lnTo>
                                <a:lnTo>
                                  <a:pt x="1166" y="1469"/>
                                </a:lnTo>
                                <a:lnTo>
                                  <a:pt x="1169" y="1469"/>
                                </a:lnTo>
                                <a:lnTo>
                                  <a:pt x="1169" y="1488"/>
                                </a:lnTo>
                                <a:lnTo>
                                  <a:pt x="1171" y="1490"/>
                                </a:lnTo>
                                <a:lnTo>
                                  <a:pt x="1171" y="1507"/>
                                </a:lnTo>
                                <a:lnTo>
                                  <a:pt x="1173" y="1510"/>
                                </a:lnTo>
                                <a:lnTo>
                                  <a:pt x="1173" y="1526"/>
                                </a:lnTo>
                                <a:lnTo>
                                  <a:pt x="1176" y="1529"/>
                                </a:lnTo>
                                <a:lnTo>
                                  <a:pt x="1176" y="1546"/>
                                </a:lnTo>
                                <a:lnTo>
                                  <a:pt x="1178" y="1548"/>
                                </a:lnTo>
                                <a:lnTo>
                                  <a:pt x="1178" y="1565"/>
                                </a:lnTo>
                                <a:lnTo>
                                  <a:pt x="1181" y="1567"/>
                                </a:lnTo>
                                <a:lnTo>
                                  <a:pt x="1181" y="1584"/>
                                </a:lnTo>
                                <a:lnTo>
                                  <a:pt x="1183" y="1584"/>
                                </a:lnTo>
                                <a:lnTo>
                                  <a:pt x="1183" y="1603"/>
                                </a:lnTo>
                                <a:lnTo>
                                  <a:pt x="1185" y="1603"/>
                                </a:lnTo>
                                <a:lnTo>
                                  <a:pt x="1185" y="1620"/>
                                </a:lnTo>
                                <a:lnTo>
                                  <a:pt x="1188" y="1622"/>
                                </a:lnTo>
                                <a:lnTo>
                                  <a:pt x="1188" y="1639"/>
                                </a:lnTo>
                                <a:lnTo>
                                  <a:pt x="1190" y="1639"/>
                                </a:lnTo>
                                <a:lnTo>
                                  <a:pt x="1190" y="1656"/>
                                </a:lnTo>
                                <a:lnTo>
                                  <a:pt x="1193" y="1658"/>
                                </a:lnTo>
                                <a:lnTo>
                                  <a:pt x="1193" y="1675"/>
                                </a:lnTo>
                                <a:lnTo>
                                  <a:pt x="1195" y="1675"/>
                                </a:lnTo>
                                <a:lnTo>
                                  <a:pt x="1195" y="1692"/>
                                </a:lnTo>
                                <a:lnTo>
                                  <a:pt x="1197" y="1692"/>
                                </a:lnTo>
                                <a:lnTo>
                                  <a:pt x="1197" y="1711"/>
                                </a:lnTo>
                                <a:lnTo>
                                  <a:pt x="1200" y="1711"/>
                                </a:lnTo>
                                <a:lnTo>
                                  <a:pt x="1200" y="1728"/>
                                </a:lnTo>
                                <a:lnTo>
                                  <a:pt x="1202" y="1728"/>
                                </a:lnTo>
                                <a:lnTo>
                                  <a:pt x="1202" y="1745"/>
                                </a:lnTo>
                                <a:lnTo>
                                  <a:pt x="1205" y="1747"/>
                                </a:lnTo>
                                <a:lnTo>
                                  <a:pt x="1205" y="1762"/>
                                </a:lnTo>
                                <a:lnTo>
                                  <a:pt x="1207" y="1762"/>
                                </a:lnTo>
                                <a:lnTo>
                                  <a:pt x="1207" y="1778"/>
                                </a:lnTo>
                                <a:lnTo>
                                  <a:pt x="1209" y="1781"/>
                                </a:lnTo>
                                <a:lnTo>
                                  <a:pt x="1209" y="1795"/>
                                </a:lnTo>
                                <a:lnTo>
                                  <a:pt x="1212" y="1795"/>
                                </a:lnTo>
                                <a:lnTo>
                                  <a:pt x="1212" y="1812"/>
                                </a:lnTo>
                                <a:lnTo>
                                  <a:pt x="1214" y="1814"/>
                                </a:lnTo>
                                <a:lnTo>
                                  <a:pt x="1214" y="1829"/>
                                </a:lnTo>
                                <a:lnTo>
                                  <a:pt x="1217" y="1829"/>
                                </a:lnTo>
                                <a:lnTo>
                                  <a:pt x="1217" y="1846"/>
                                </a:lnTo>
                                <a:lnTo>
                                  <a:pt x="1219" y="1846"/>
                                </a:lnTo>
                                <a:lnTo>
                                  <a:pt x="1219" y="1860"/>
                                </a:lnTo>
                                <a:lnTo>
                                  <a:pt x="1221" y="1862"/>
                                </a:lnTo>
                                <a:lnTo>
                                  <a:pt x="1221" y="1877"/>
                                </a:lnTo>
                                <a:lnTo>
                                  <a:pt x="1224" y="1879"/>
                                </a:lnTo>
                                <a:lnTo>
                                  <a:pt x="1224" y="1894"/>
                                </a:lnTo>
                                <a:lnTo>
                                  <a:pt x="1226" y="1894"/>
                                </a:lnTo>
                                <a:lnTo>
                                  <a:pt x="1226" y="1910"/>
                                </a:lnTo>
                                <a:lnTo>
                                  <a:pt x="1229" y="1910"/>
                                </a:lnTo>
                                <a:lnTo>
                                  <a:pt x="1229" y="1925"/>
                                </a:lnTo>
                                <a:lnTo>
                                  <a:pt x="1231" y="1925"/>
                                </a:lnTo>
                                <a:lnTo>
                                  <a:pt x="1231" y="1939"/>
                                </a:lnTo>
                                <a:lnTo>
                                  <a:pt x="1233" y="1942"/>
                                </a:lnTo>
                                <a:lnTo>
                                  <a:pt x="1233" y="1956"/>
                                </a:lnTo>
                                <a:lnTo>
                                  <a:pt x="1236" y="1956"/>
                                </a:lnTo>
                                <a:lnTo>
                                  <a:pt x="1236" y="1970"/>
                                </a:lnTo>
                                <a:lnTo>
                                  <a:pt x="1238" y="1970"/>
                                </a:lnTo>
                                <a:lnTo>
                                  <a:pt x="1238" y="1987"/>
                                </a:lnTo>
                                <a:lnTo>
                                  <a:pt x="1241" y="1987"/>
                                </a:lnTo>
                                <a:lnTo>
                                  <a:pt x="1241" y="2002"/>
                                </a:lnTo>
                                <a:lnTo>
                                  <a:pt x="1243" y="2002"/>
                                </a:lnTo>
                                <a:lnTo>
                                  <a:pt x="1243" y="2016"/>
                                </a:lnTo>
                                <a:lnTo>
                                  <a:pt x="1245" y="2016"/>
                                </a:lnTo>
                                <a:lnTo>
                                  <a:pt x="1245" y="2030"/>
                                </a:lnTo>
                                <a:lnTo>
                                  <a:pt x="1248" y="2030"/>
                                </a:lnTo>
                                <a:lnTo>
                                  <a:pt x="1248" y="2045"/>
                                </a:lnTo>
                                <a:lnTo>
                                  <a:pt x="1250" y="2047"/>
                                </a:lnTo>
                                <a:lnTo>
                                  <a:pt x="1250" y="2059"/>
                                </a:lnTo>
                                <a:lnTo>
                                  <a:pt x="1253" y="2062"/>
                                </a:lnTo>
                                <a:lnTo>
                                  <a:pt x="1253" y="2074"/>
                                </a:lnTo>
                                <a:lnTo>
                                  <a:pt x="1255" y="2076"/>
                                </a:lnTo>
                                <a:lnTo>
                                  <a:pt x="1255" y="2088"/>
                                </a:lnTo>
                                <a:lnTo>
                                  <a:pt x="1257" y="2088"/>
                                </a:lnTo>
                                <a:lnTo>
                                  <a:pt x="1257" y="2102"/>
                                </a:lnTo>
                                <a:lnTo>
                                  <a:pt x="1260" y="2105"/>
                                </a:lnTo>
                                <a:lnTo>
                                  <a:pt x="1260" y="2117"/>
                                </a:lnTo>
                                <a:lnTo>
                                  <a:pt x="1262" y="2117"/>
                                </a:lnTo>
                                <a:lnTo>
                                  <a:pt x="1262" y="2131"/>
                                </a:lnTo>
                                <a:lnTo>
                                  <a:pt x="1265" y="2131"/>
                                </a:lnTo>
                                <a:lnTo>
                                  <a:pt x="1265" y="2146"/>
                                </a:lnTo>
                                <a:lnTo>
                                  <a:pt x="1267" y="2146"/>
                                </a:lnTo>
                                <a:lnTo>
                                  <a:pt x="1267" y="2160"/>
                                </a:lnTo>
                                <a:lnTo>
                                  <a:pt x="1269" y="2160"/>
                                </a:lnTo>
                                <a:lnTo>
                                  <a:pt x="1269" y="2172"/>
                                </a:lnTo>
                                <a:lnTo>
                                  <a:pt x="1272" y="2172"/>
                                </a:lnTo>
                                <a:lnTo>
                                  <a:pt x="1272" y="2186"/>
                                </a:lnTo>
                                <a:lnTo>
                                  <a:pt x="1274" y="2186"/>
                                </a:lnTo>
                                <a:lnTo>
                                  <a:pt x="1274" y="2201"/>
                                </a:lnTo>
                                <a:lnTo>
                                  <a:pt x="1277" y="2201"/>
                                </a:lnTo>
                                <a:lnTo>
                                  <a:pt x="1277" y="2213"/>
                                </a:lnTo>
                                <a:lnTo>
                                  <a:pt x="1279" y="2215"/>
                                </a:lnTo>
                                <a:lnTo>
                                  <a:pt x="1279" y="2227"/>
                                </a:lnTo>
                                <a:lnTo>
                                  <a:pt x="1281" y="2227"/>
                                </a:lnTo>
                                <a:lnTo>
                                  <a:pt x="1281" y="2239"/>
                                </a:lnTo>
                                <a:lnTo>
                                  <a:pt x="1284" y="2242"/>
                                </a:lnTo>
                                <a:lnTo>
                                  <a:pt x="1284" y="2254"/>
                                </a:lnTo>
                                <a:lnTo>
                                  <a:pt x="1286" y="2254"/>
                                </a:lnTo>
                                <a:lnTo>
                                  <a:pt x="1286" y="2266"/>
                                </a:lnTo>
                                <a:lnTo>
                                  <a:pt x="1289" y="2268"/>
                                </a:lnTo>
                                <a:lnTo>
                                  <a:pt x="1289" y="2280"/>
                                </a:lnTo>
                                <a:lnTo>
                                  <a:pt x="1291" y="2280"/>
                                </a:lnTo>
                                <a:lnTo>
                                  <a:pt x="1291" y="2292"/>
                                </a:lnTo>
                                <a:lnTo>
                                  <a:pt x="1293" y="2292"/>
                                </a:lnTo>
                                <a:lnTo>
                                  <a:pt x="1293" y="2304"/>
                                </a:lnTo>
                                <a:lnTo>
                                  <a:pt x="1296" y="2306"/>
                                </a:lnTo>
                                <a:lnTo>
                                  <a:pt x="1296" y="2318"/>
                                </a:lnTo>
                                <a:lnTo>
                                  <a:pt x="1298" y="2318"/>
                                </a:lnTo>
                                <a:lnTo>
                                  <a:pt x="1298" y="2330"/>
                                </a:lnTo>
                                <a:lnTo>
                                  <a:pt x="1301" y="2330"/>
                                </a:lnTo>
                                <a:lnTo>
                                  <a:pt x="1301" y="2342"/>
                                </a:lnTo>
                                <a:lnTo>
                                  <a:pt x="1303" y="2342"/>
                                </a:lnTo>
                                <a:lnTo>
                                  <a:pt x="1303" y="2354"/>
                                </a:lnTo>
                                <a:lnTo>
                                  <a:pt x="1305" y="2357"/>
                                </a:lnTo>
                                <a:lnTo>
                                  <a:pt x="1305" y="2359"/>
                                </a:lnTo>
                                <a:lnTo>
                                  <a:pt x="1305" y="2362"/>
                                </a:lnTo>
                                <a:lnTo>
                                  <a:pt x="1305" y="2364"/>
                                </a:lnTo>
                                <a:lnTo>
                                  <a:pt x="1305" y="2366"/>
                                </a:lnTo>
                                <a:lnTo>
                                  <a:pt x="1308" y="2369"/>
                                </a:lnTo>
                                <a:lnTo>
                                  <a:pt x="1308" y="2371"/>
                                </a:lnTo>
                                <a:lnTo>
                                  <a:pt x="1308" y="2374"/>
                                </a:lnTo>
                                <a:lnTo>
                                  <a:pt x="1308" y="2376"/>
                                </a:lnTo>
                                <a:lnTo>
                                  <a:pt x="1308" y="2378"/>
                                </a:lnTo>
                                <a:lnTo>
                                  <a:pt x="1310" y="2381"/>
                                </a:lnTo>
                                <a:lnTo>
                                  <a:pt x="1310" y="2393"/>
                                </a:lnTo>
                                <a:lnTo>
                                  <a:pt x="1313" y="2393"/>
                                </a:lnTo>
                                <a:lnTo>
                                  <a:pt x="1313" y="2395"/>
                                </a:lnTo>
                                <a:lnTo>
                                  <a:pt x="1313" y="2398"/>
                                </a:lnTo>
                                <a:lnTo>
                                  <a:pt x="1313" y="2400"/>
                                </a:lnTo>
                                <a:lnTo>
                                  <a:pt x="1313" y="2402"/>
                                </a:lnTo>
                                <a:lnTo>
                                  <a:pt x="1315" y="2405"/>
                                </a:lnTo>
                                <a:lnTo>
                                  <a:pt x="1315" y="2417"/>
                                </a:lnTo>
                                <a:lnTo>
                                  <a:pt x="1317" y="2417"/>
                                </a:lnTo>
                                <a:lnTo>
                                  <a:pt x="1317" y="2419"/>
                                </a:lnTo>
                                <a:lnTo>
                                  <a:pt x="1317" y="2422"/>
                                </a:lnTo>
                                <a:lnTo>
                                  <a:pt x="1317" y="2424"/>
                                </a:lnTo>
                                <a:lnTo>
                                  <a:pt x="1317" y="2426"/>
                                </a:lnTo>
                                <a:lnTo>
                                  <a:pt x="1320" y="2429"/>
                                </a:lnTo>
                                <a:lnTo>
                                  <a:pt x="1320" y="2431"/>
                                </a:lnTo>
                                <a:lnTo>
                                  <a:pt x="1320" y="2434"/>
                                </a:lnTo>
                                <a:lnTo>
                                  <a:pt x="1320" y="2436"/>
                                </a:lnTo>
                                <a:lnTo>
                                  <a:pt x="1320" y="2438"/>
                                </a:lnTo>
                                <a:lnTo>
                                  <a:pt x="1322" y="2441"/>
                                </a:lnTo>
                                <a:lnTo>
                                  <a:pt x="1322" y="2443"/>
                                </a:lnTo>
                                <a:lnTo>
                                  <a:pt x="1322" y="2446"/>
                                </a:lnTo>
                                <a:lnTo>
                                  <a:pt x="1322" y="2448"/>
                                </a:lnTo>
                                <a:lnTo>
                                  <a:pt x="1322" y="2450"/>
                                </a:lnTo>
                                <a:lnTo>
                                  <a:pt x="1325" y="2450"/>
                                </a:lnTo>
                                <a:lnTo>
                                  <a:pt x="1325" y="2462"/>
                                </a:lnTo>
                                <a:lnTo>
                                  <a:pt x="1327" y="2462"/>
                                </a:lnTo>
                                <a:lnTo>
                                  <a:pt x="1327" y="2474"/>
                                </a:lnTo>
                                <a:lnTo>
                                  <a:pt x="1329" y="2474"/>
                                </a:lnTo>
                                <a:lnTo>
                                  <a:pt x="1329" y="2477"/>
                                </a:lnTo>
                                <a:lnTo>
                                  <a:pt x="1329" y="2479"/>
                                </a:lnTo>
                                <a:lnTo>
                                  <a:pt x="1329" y="2482"/>
                                </a:lnTo>
                                <a:lnTo>
                                  <a:pt x="1329" y="2484"/>
                                </a:lnTo>
                                <a:lnTo>
                                  <a:pt x="1332" y="2486"/>
                                </a:lnTo>
                                <a:lnTo>
                                  <a:pt x="1332" y="2489"/>
                                </a:lnTo>
                                <a:lnTo>
                                  <a:pt x="1332" y="2491"/>
                                </a:lnTo>
                                <a:lnTo>
                                  <a:pt x="1332" y="2494"/>
                                </a:lnTo>
                                <a:lnTo>
                                  <a:pt x="1332" y="2496"/>
                                </a:lnTo>
                                <a:lnTo>
                                  <a:pt x="1334" y="2496"/>
                                </a:lnTo>
                                <a:lnTo>
                                  <a:pt x="1334" y="2508"/>
                                </a:lnTo>
                                <a:lnTo>
                                  <a:pt x="1337" y="2508"/>
                                </a:lnTo>
                                <a:lnTo>
                                  <a:pt x="1337" y="2520"/>
                                </a:lnTo>
                                <a:lnTo>
                                  <a:pt x="1339" y="2520"/>
                                </a:lnTo>
                                <a:lnTo>
                                  <a:pt x="1339" y="2522"/>
                                </a:lnTo>
                                <a:lnTo>
                                  <a:pt x="1339" y="2525"/>
                                </a:lnTo>
                                <a:lnTo>
                                  <a:pt x="1339" y="2527"/>
                                </a:lnTo>
                                <a:lnTo>
                                  <a:pt x="1339" y="2530"/>
                                </a:lnTo>
                                <a:lnTo>
                                  <a:pt x="1341" y="2530"/>
                                </a:lnTo>
                                <a:lnTo>
                                  <a:pt x="1341" y="2542"/>
                                </a:lnTo>
                                <a:lnTo>
                                  <a:pt x="1344" y="2542"/>
                                </a:lnTo>
                                <a:lnTo>
                                  <a:pt x="1344" y="2544"/>
                                </a:lnTo>
                                <a:lnTo>
                                  <a:pt x="1344" y="2546"/>
                                </a:lnTo>
                                <a:lnTo>
                                  <a:pt x="1344" y="2549"/>
                                </a:lnTo>
                                <a:lnTo>
                                  <a:pt x="1344" y="2551"/>
                                </a:lnTo>
                                <a:lnTo>
                                  <a:pt x="1346" y="2551"/>
                                </a:lnTo>
                                <a:lnTo>
                                  <a:pt x="1346" y="2563"/>
                                </a:lnTo>
                                <a:lnTo>
                                  <a:pt x="1349" y="2563"/>
                                </a:lnTo>
                                <a:lnTo>
                                  <a:pt x="1349" y="2566"/>
                                </a:lnTo>
                                <a:lnTo>
                                  <a:pt x="1349" y="2568"/>
                                </a:lnTo>
                                <a:lnTo>
                                  <a:pt x="1349" y="2570"/>
                                </a:lnTo>
                                <a:lnTo>
                                  <a:pt x="1349" y="2573"/>
                                </a:lnTo>
                                <a:lnTo>
                                  <a:pt x="1351" y="2573"/>
                                </a:lnTo>
                                <a:lnTo>
                                  <a:pt x="1351" y="2585"/>
                                </a:lnTo>
                                <a:lnTo>
                                  <a:pt x="1353" y="2585"/>
                                </a:lnTo>
                                <a:lnTo>
                                  <a:pt x="1353" y="2587"/>
                                </a:lnTo>
                                <a:lnTo>
                                  <a:pt x="1353" y="2590"/>
                                </a:lnTo>
                                <a:lnTo>
                                  <a:pt x="1353" y="2592"/>
                                </a:lnTo>
                                <a:lnTo>
                                  <a:pt x="1353" y="2594"/>
                                </a:lnTo>
                                <a:lnTo>
                                  <a:pt x="1356" y="2594"/>
                                </a:lnTo>
                                <a:lnTo>
                                  <a:pt x="1356" y="2606"/>
                                </a:lnTo>
                                <a:lnTo>
                                  <a:pt x="1358" y="2606"/>
                                </a:lnTo>
                                <a:lnTo>
                                  <a:pt x="1358" y="2609"/>
                                </a:lnTo>
                                <a:lnTo>
                                  <a:pt x="1358" y="2611"/>
                                </a:lnTo>
                                <a:lnTo>
                                  <a:pt x="1358" y="2614"/>
                                </a:lnTo>
                                <a:lnTo>
                                  <a:pt x="1358" y="2616"/>
                                </a:lnTo>
                                <a:lnTo>
                                  <a:pt x="1361" y="2616"/>
                                </a:lnTo>
                                <a:lnTo>
                                  <a:pt x="1361" y="2618"/>
                                </a:lnTo>
                                <a:lnTo>
                                  <a:pt x="1361" y="2621"/>
                                </a:lnTo>
                                <a:lnTo>
                                  <a:pt x="1361" y="2623"/>
                                </a:lnTo>
                                <a:lnTo>
                                  <a:pt x="1361" y="2626"/>
                                </a:lnTo>
                                <a:lnTo>
                                  <a:pt x="1363" y="2628"/>
                                </a:lnTo>
                                <a:lnTo>
                                  <a:pt x="1363" y="2630"/>
                                </a:lnTo>
                                <a:lnTo>
                                  <a:pt x="1363" y="2633"/>
                                </a:lnTo>
                                <a:lnTo>
                                  <a:pt x="1363" y="2635"/>
                                </a:lnTo>
                                <a:lnTo>
                                  <a:pt x="1365" y="2638"/>
                                </a:lnTo>
                                <a:lnTo>
                                  <a:pt x="1365" y="2640"/>
                                </a:lnTo>
                                <a:lnTo>
                                  <a:pt x="1365" y="2642"/>
                                </a:lnTo>
                                <a:lnTo>
                                  <a:pt x="1365" y="2645"/>
                                </a:lnTo>
                                <a:lnTo>
                                  <a:pt x="1365" y="2647"/>
                                </a:lnTo>
                                <a:lnTo>
                                  <a:pt x="1368" y="2647"/>
                                </a:lnTo>
                                <a:lnTo>
                                  <a:pt x="1368" y="2650"/>
                                </a:lnTo>
                                <a:lnTo>
                                  <a:pt x="1368" y="2652"/>
                                </a:lnTo>
                                <a:lnTo>
                                  <a:pt x="1368" y="2654"/>
                                </a:lnTo>
                                <a:lnTo>
                                  <a:pt x="1368" y="2657"/>
                                </a:lnTo>
                                <a:lnTo>
                                  <a:pt x="1370" y="2657"/>
                                </a:lnTo>
                                <a:lnTo>
                                  <a:pt x="1370" y="2659"/>
                                </a:lnTo>
                                <a:lnTo>
                                  <a:pt x="1370" y="2662"/>
                                </a:lnTo>
                                <a:lnTo>
                                  <a:pt x="1370" y="2664"/>
                                </a:lnTo>
                                <a:lnTo>
                                  <a:pt x="1370" y="2666"/>
                                </a:lnTo>
                                <a:lnTo>
                                  <a:pt x="1373" y="2669"/>
                                </a:lnTo>
                                <a:lnTo>
                                  <a:pt x="1373" y="2671"/>
                                </a:lnTo>
                                <a:lnTo>
                                  <a:pt x="1373" y="2674"/>
                                </a:lnTo>
                                <a:lnTo>
                                  <a:pt x="1373" y="2676"/>
                                </a:lnTo>
                                <a:lnTo>
                                  <a:pt x="1375" y="2678"/>
                                </a:lnTo>
                                <a:lnTo>
                                  <a:pt x="1375" y="2681"/>
                                </a:lnTo>
                                <a:lnTo>
                                  <a:pt x="1375" y="2683"/>
                                </a:lnTo>
                                <a:lnTo>
                                  <a:pt x="1375" y="2686"/>
                                </a:lnTo>
                                <a:lnTo>
                                  <a:pt x="1375" y="2688"/>
                                </a:lnTo>
                                <a:lnTo>
                                  <a:pt x="1377" y="2688"/>
                                </a:lnTo>
                                <a:lnTo>
                                  <a:pt x="1377" y="2690"/>
                                </a:lnTo>
                                <a:lnTo>
                                  <a:pt x="1377" y="2693"/>
                                </a:lnTo>
                                <a:lnTo>
                                  <a:pt x="1377" y="2695"/>
                                </a:lnTo>
                                <a:lnTo>
                                  <a:pt x="1377" y="2698"/>
                                </a:lnTo>
                                <a:lnTo>
                                  <a:pt x="1380" y="2698"/>
                                </a:lnTo>
                                <a:lnTo>
                                  <a:pt x="1380" y="2700"/>
                                </a:lnTo>
                                <a:lnTo>
                                  <a:pt x="1380" y="2702"/>
                                </a:lnTo>
                                <a:lnTo>
                                  <a:pt x="1380" y="2705"/>
                                </a:lnTo>
                                <a:lnTo>
                                  <a:pt x="1380" y="2707"/>
                                </a:lnTo>
                                <a:lnTo>
                                  <a:pt x="1382" y="2707"/>
                                </a:lnTo>
                                <a:lnTo>
                                  <a:pt x="1382" y="2710"/>
                                </a:lnTo>
                                <a:lnTo>
                                  <a:pt x="1382" y="2712"/>
                                </a:lnTo>
                                <a:lnTo>
                                  <a:pt x="1382" y="2714"/>
                                </a:lnTo>
                                <a:lnTo>
                                  <a:pt x="1382" y="2717"/>
                                </a:lnTo>
                                <a:lnTo>
                                  <a:pt x="1385" y="2717"/>
                                </a:lnTo>
                                <a:lnTo>
                                  <a:pt x="1385" y="2719"/>
                                </a:lnTo>
                                <a:lnTo>
                                  <a:pt x="1385" y="2722"/>
                                </a:lnTo>
                                <a:lnTo>
                                  <a:pt x="1385" y="2724"/>
                                </a:lnTo>
                                <a:lnTo>
                                  <a:pt x="1385" y="2726"/>
                                </a:lnTo>
                                <a:lnTo>
                                  <a:pt x="1387" y="2729"/>
                                </a:lnTo>
                                <a:lnTo>
                                  <a:pt x="1387" y="2731"/>
                                </a:lnTo>
                                <a:lnTo>
                                  <a:pt x="1387" y="2734"/>
                                </a:lnTo>
                                <a:lnTo>
                                  <a:pt x="1387" y="2736"/>
                                </a:lnTo>
                                <a:lnTo>
                                  <a:pt x="1389" y="2736"/>
                                </a:lnTo>
                                <a:lnTo>
                                  <a:pt x="1389" y="2738"/>
                                </a:lnTo>
                                <a:lnTo>
                                  <a:pt x="1389" y="2741"/>
                                </a:lnTo>
                                <a:lnTo>
                                  <a:pt x="1389" y="2743"/>
                                </a:lnTo>
                                <a:lnTo>
                                  <a:pt x="1389" y="2746"/>
                                </a:lnTo>
                                <a:lnTo>
                                  <a:pt x="1392" y="2748"/>
                                </a:lnTo>
                                <a:lnTo>
                                  <a:pt x="1392" y="2750"/>
                                </a:lnTo>
                                <a:lnTo>
                                  <a:pt x="1392" y="2753"/>
                                </a:lnTo>
                                <a:lnTo>
                                  <a:pt x="1392" y="2755"/>
                                </a:lnTo>
                                <a:lnTo>
                                  <a:pt x="1394" y="2758"/>
                                </a:lnTo>
                                <a:lnTo>
                                  <a:pt x="1394" y="2760"/>
                                </a:lnTo>
                                <a:lnTo>
                                  <a:pt x="1394" y="2762"/>
                                </a:lnTo>
                                <a:lnTo>
                                  <a:pt x="1394" y="2765"/>
                                </a:lnTo>
                                <a:lnTo>
                                  <a:pt x="1397" y="2767"/>
                                </a:lnTo>
                                <a:lnTo>
                                  <a:pt x="1397" y="2770"/>
                                </a:lnTo>
                                <a:lnTo>
                                  <a:pt x="1397" y="2772"/>
                                </a:lnTo>
                                <a:lnTo>
                                  <a:pt x="1397" y="2774"/>
                                </a:lnTo>
                                <a:lnTo>
                                  <a:pt x="1399" y="2774"/>
                                </a:lnTo>
                                <a:lnTo>
                                  <a:pt x="1399" y="2777"/>
                                </a:lnTo>
                                <a:lnTo>
                                  <a:pt x="1399" y="2779"/>
                                </a:lnTo>
                                <a:lnTo>
                                  <a:pt x="1399" y="2782"/>
                                </a:lnTo>
                                <a:lnTo>
                                  <a:pt x="1399" y="2784"/>
                                </a:lnTo>
                                <a:lnTo>
                                  <a:pt x="1401" y="2784"/>
                                </a:lnTo>
                                <a:lnTo>
                                  <a:pt x="1401" y="2786"/>
                                </a:lnTo>
                                <a:lnTo>
                                  <a:pt x="1401" y="2789"/>
                                </a:lnTo>
                                <a:lnTo>
                                  <a:pt x="1401" y="2791"/>
                                </a:lnTo>
                                <a:lnTo>
                                  <a:pt x="1401" y="2794"/>
                                </a:lnTo>
                                <a:lnTo>
                                  <a:pt x="1404" y="2794"/>
                                </a:lnTo>
                                <a:lnTo>
                                  <a:pt x="1404" y="2796"/>
                                </a:lnTo>
                                <a:lnTo>
                                  <a:pt x="1404" y="2798"/>
                                </a:lnTo>
                                <a:lnTo>
                                  <a:pt x="1404" y="2801"/>
                                </a:lnTo>
                                <a:lnTo>
                                  <a:pt x="1404" y="2803"/>
                                </a:lnTo>
                                <a:lnTo>
                                  <a:pt x="1406" y="2803"/>
                                </a:lnTo>
                                <a:lnTo>
                                  <a:pt x="1406" y="2806"/>
                                </a:lnTo>
                                <a:lnTo>
                                  <a:pt x="1406" y="2808"/>
                                </a:lnTo>
                                <a:lnTo>
                                  <a:pt x="1406" y="2810"/>
                                </a:lnTo>
                                <a:lnTo>
                                  <a:pt x="1406" y="2813"/>
                                </a:lnTo>
                                <a:lnTo>
                                  <a:pt x="1409" y="2813"/>
                                </a:lnTo>
                                <a:lnTo>
                                  <a:pt x="1409" y="2815"/>
                                </a:lnTo>
                                <a:lnTo>
                                  <a:pt x="1409" y="2818"/>
                                </a:lnTo>
                                <a:lnTo>
                                  <a:pt x="1409" y="2820"/>
                                </a:lnTo>
                                <a:lnTo>
                                  <a:pt x="1409" y="2822"/>
                                </a:lnTo>
                                <a:lnTo>
                                  <a:pt x="1411" y="2822"/>
                                </a:lnTo>
                                <a:lnTo>
                                  <a:pt x="1411" y="2825"/>
                                </a:lnTo>
                                <a:lnTo>
                                  <a:pt x="1411" y="2827"/>
                                </a:lnTo>
                                <a:lnTo>
                                  <a:pt x="1411" y="2830"/>
                                </a:lnTo>
                                <a:lnTo>
                                  <a:pt x="1413" y="2830"/>
                                </a:lnTo>
                                <a:lnTo>
                                  <a:pt x="1413" y="2832"/>
                                </a:lnTo>
                                <a:lnTo>
                                  <a:pt x="1413" y="2834"/>
                                </a:lnTo>
                                <a:lnTo>
                                  <a:pt x="1413" y="2837"/>
                                </a:lnTo>
                                <a:lnTo>
                                  <a:pt x="1413" y="2839"/>
                                </a:lnTo>
                                <a:lnTo>
                                  <a:pt x="1416" y="2839"/>
                                </a:lnTo>
                                <a:lnTo>
                                  <a:pt x="1416" y="2842"/>
                                </a:lnTo>
                                <a:lnTo>
                                  <a:pt x="1416" y="2844"/>
                                </a:lnTo>
                                <a:lnTo>
                                  <a:pt x="1416" y="2846"/>
                                </a:lnTo>
                                <a:lnTo>
                                  <a:pt x="1416" y="2849"/>
                                </a:lnTo>
                                <a:lnTo>
                                  <a:pt x="1418" y="2849"/>
                                </a:lnTo>
                                <a:lnTo>
                                  <a:pt x="1418" y="2851"/>
                                </a:lnTo>
                                <a:lnTo>
                                  <a:pt x="1418" y="2854"/>
                                </a:lnTo>
                                <a:lnTo>
                                  <a:pt x="1418" y="2856"/>
                                </a:lnTo>
                                <a:lnTo>
                                  <a:pt x="1418" y="2858"/>
                                </a:lnTo>
                                <a:lnTo>
                                  <a:pt x="1421" y="2858"/>
                                </a:lnTo>
                                <a:lnTo>
                                  <a:pt x="1421" y="2861"/>
                                </a:lnTo>
                                <a:lnTo>
                                  <a:pt x="1421" y="2863"/>
                                </a:lnTo>
                                <a:lnTo>
                                  <a:pt x="1421" y="2866"/>
                                </a:lnTo>
                                <a:lnTo>
                                  <a:pt x="1423" y="2866"/>
                                </a:lnTo>
                                <a:lnTo>
                                  <a:pt x="1423" y="2868"/>
                                </a:lnTo>
                                <a:lnTo>
                                  <a:pt x="1423" y="2870"/>
                                </a:lnTo>
                                <a:lnTo>
                                  <a:pt x="1423" y="2873"/>
                                </a:lnTo>
                                <a:lnTo>
                                  <a:pt x="1423" y="2875"/>
                                </a:lnTo>
                                <a:lnTo>
                                  <a:pt x="1425" y="2875"/>
                                </a:lnTo>
                                <a:lnTo>
                                  <a:pt x="1425" y="2878"/>
                                </a:lnTo>
                                <a:lnTo>
                                  <a:pt x="1425" y="2880"/>
                                </a:lnTo>
                                <a:lnTo>
                                  <a:pt x="1425" y="2882"/>
                                </a:lnTo>
                                <a:lnTo>
                                  <a:pt x="1425" y="2885"/>
                                </a:lnTo>
                                <a:lnTo>
                                  <a:pt x="1428" y="2885"/>
                                </a:lnTo>
                                <a:lnTo>
                                  <a:pt x="1428" y="2887"/>
                                </a:lnTo>
                                <a:lnTo>
                                  <a:pt x="1428" y="2890"/>
                                </a:lnTo>
                                <a:lnTo>
                                  <a:pt x="1428" y="2892"/>
                                </a:lnTo>
                                <a:lnTo>
                                  <a:pt x="1430" y="2892"/>
                                </a:lnTo>
                                <a:lnTo>
                                  <a:pt x="1430" y="2894"/>
                                </a:lnTo>
                                <a:lnTo>
                                  <a:pt x="1430" y="2897"/>
                                </a:lnTo>
                                <a:lnTo>
                                  <a:pt x="1430" y="2899"/>
                                </a:lnTo>
                                <a:lnTo>
                                  <a:pt x="1430" y="2902"/>
                                </a:lnTo>
                                <a:lnTo>
                                  <a:pt x="1433" y="2902"/>
                                </a:lnTo>
                                <a:lnTo>
                                  <a:pt x="1433" y="2904"/>
                                </a:lnTo>
                                <a:lnTo>
                                  <a:pt x="1433" y="2906"/>
                                </a:lnTo>
                                <a:lnTo>
                                  <a:pt x="1433" y="2909"/>
                                </a:lnTo>
                                <a:lnTo>
                                  <a:pt x="1435" y="2909"/>
                                </a:lnTo>
                                <a:lnTo>
                                  <a:pt x="1435" y="2911"/>
                                </a:lnTo>
                                <a:lnTo>
                                  <a:pt x="1435" y="2914"/>
                                </a:lnTo>
                                <a:lnTo>
                                  <a:pt x="1435" y="2916"/>
                                </a:lnTo>
                                <a:lnTo>
                                  <a:pt x="1435" y="2918"/>
                                </a:lnTo>
                                <a:lnTo>
                                  <a:pt x="1437" y="2918"/>
                                </a:lnTo>
                                <a:lnTo>
                                  <a:pt x="1437" y="2921"/>
                                </a:lnTo>
                                <a:lnTo>
                                  <a:pt x="1437" y="2923"/>
                                </a:lnTo>
                                <a:lnTo>
                                  <a:pt x="1437" y="2926"/>
                                </a:lnTo>
                                <a:lnTo>
                                  <a:pt x="1440" y="2928"/>
                                </a:lnTo>
                                <a:lnTo>
                                  <a:pt x="1440" y="2930"/>
                                </a:lnTo>
                                <a:lnTo>
                                  <a:pt x="1440" y="2933"/>
                                </a:lnTo>
                                <a:lnTo>
                                  <a:pt x="1440" y="2935"/>
                                </a:lnTo>
                                <a:lnTo>
                                  <a:pt x="1442" y="2935"/>
                                </a:lnTo>
                                <a:lnTo>
                                  <a:pt x="1442" y="2938"/>
                                </a:lnTo>
                                <a:lnTo>
                                  <a:pt x="1442" y="2940"/>
                                </a:lnTo>
                                <a:lnTo>
                                  <a:pt x="1442" y="2942"/>
                                </a:lnTo>
                                <a:lnTo>
                                  <a:pt x="1445" y="2942"/>
                                </a:lnTo>
                                <a:lnTo>
                                  <a:pt x="1445" y="2945"/>
                                </a:lnTo>
                                <a:lnTo>
                                  <a:pt x="1445" y="2947"/>
                                </a:lnTo>
                                <a:lnTo>
                                  <a:pt x="1445" y="2950"/>
                                </a:lnTo>
                                <a:lnTo>
                                  <a:pt x="1445" y="2952"/>
                                </a:lnTo>
                                <a:lnTo>
                                  <a:pt x="1447" y="2952"/>
                                </a:lnTo>
                                <a:lnTo>
                                  <a:pt x="1447" y="2954"/>
                                </a:lnTo>
                                <a:lnTo>
                                  <a:pt x="1447" y="2957"/>
                                </a:lnTo>
                                <a:lnTo>
                                  <a:pt x="1447" y="2959"/>
                                </a:lnTo>
                                <a:lnTo>
                                  <a:pt x="1449" y="2959"/>
                                </a:lnTo>
                                <a:lnTo>
                                  <a:pt x="1449" y="2962"/>
                                </a:lnTo>
                                <a:lnTo>
                                  <a:pt x="1449" y="2964"/>
                                </a:lnTo>
                                <a:lnTo>
                                  <a:pt x="1449" y="2966"/>
                                </a:lnTo>
                                <a:lnTo>
                                  <a:pt x="1449" y="2969"/>
                                </a:lnTo>
                                <a:lnTo>
                                  <a:pt x="1452" y="2969"/>
                                </a:lnTo>
                                <a:lnTo>
                                  <a:pt x="1452" y="2971"/>
                                </a:lnTo>
                                <a:lnTo>
                                  <a:pt x="1452" y="2974"/>
                                </a:lnTo>
                                <a:lnTo>
                                  <a:pt x="1452" y="2976"/>
                                </a:lnTo>
                                <a:lnTo>
                                  <a:pt x="1454" y="2976"/>
                                </a:lnTo>
                                <a:lnTo>
                                  <a:pt x="1454" y="2978"/>
                                </a:lnTo>
                                <a:lnTo>
                                  <a:pt x="1454" y="2981"/>
                                </a:lnTo>
                                <a:lnTo>
                                  <a:pt x="1454" y="2983"/>
                                </a:lnTo>
                                <a:lnTo>
                                  <a:pt x="1457" y="2986"/>
                                </a:lnTo>
                                <a:lnTo>
                                  <a:pt x="1457" y="2988"/>
                                </a:lnTo>
                                <a:lnTo>
                                  <a:pt x="1457" y="2990"/>
                                </a:lnTo>
                                <a:lnTo>
                                  <a:pt x="1457" y="2993"/>
                                </a:lnTo>
                                <a:lnTo>
                                  <a:pt x="1459" y="2993"/>
                                </a:lnTo>
                                <a:lnTo>
                                  <a:pt x="1459" y="2995"/>
                                </a:lnTo>
                                <a:lnTo>
                                  <a:pt x="1459" y="2998"/>
                                </a:lnTo>
                                <a:lnTo>
                                  <a:pt x="1459" y="3000"/>
                                </a:lnTo>
                                <a:lnTo>
                                  <a:pt x="1461" y="3000"/>
                                </a:lnTo>
                                <a:lnTo>
                                  <a:pt x="1461" y="3002"/>
                                </a:lnTo>
                                <a:lnTo>
                                  <a:pt x="1461" y="3005"/>
                                </a:lnTo>
                                <a:lnTo>
                                  <a:pt x="1461" y="3007"/>
                                </a:lnTo>
                                <a:lnTo>
                                  <a:pt x="1464" y="3007"/>
                                </a:lnTo>
                                <a:lnTo>
                                  <a:pt x="1464" y="3010"/>
                                </a:lnTo>
                                <a:lnTo>
                                  <a:pt x="1464" y="3012"/>
                                </a:lnTo>
                                <a:lnTo>
                                  <a:pt x="1464" y="3014"/>
                                </a:lnTo>
                                <a:lnTo>
                                  <a:pt x="1464" y="3017"/>
                                </a:lnTo>
                                <a:lnTo>
                                  <a:pt x="1466" y="3017"/>
                                </a:lnTo>
                                <a:lnTo>
                                  <a:pt x="1466" y="3019"/>
                                </a:lnTo>
                                <a:lnTo>
                                  <a:pt x="1466" y="3022"/>
                                </a:lnTo>
                                <a:lnTo>
                                  <a:pt x="1466" y="3024"/>
                                </a:lnTo>
                                <a:lnTo>
                                  <a:pt x="1469" y="3024"/>
                                </a:lnTo>
                                <a:lnTo>
                                  <a:pt x="1469" y="3026"/>
                                </a:lnTo>
                                <a:lnTo>
                                  <a:pt x="1469" y="3029"/>
                                </a:lnTo>
                                <a:lnTo>
                                  <a:pt x="1469" y="3031"/>
                                </a:lnTo>
                                <a:lnTo>
                                  <a:pt x="1471" y="3031"/>
                                </a:lnTo>
                                <a:lnTo>
                                  <a:pt x="1471" y="3034"/>
                                </a:lnTo>
                                <a:lnTo>
                                  <a:pt x="1471" y="3036"/>
                                </a:lnTo>
                                <a:lnTo>
                                  <a:pt x="1471" y="3038"/>
                                </a:lnTo>
                                <a:lnTo>
                                  <a:pt x="1473" y="3038"/>
                                </a:lnTo>
                                <a:lnTo>
                                  <a:pt x="1473" y="3041"/>
                                </a:lnTo>
                                <a:lnTo>
                                  <a:pt x="1473" y="3043"/>
                                </a:lnTo>
                                <a:lnTo>
                                  <a:pt x="1473" y="3046"/>
                                </a:lnTo>
                                <a:lnTo>
                                  <a:pt x="1476" y="3048"/>
                                </a:lnTo>
                                <a:lnTo>
                                  <a:pt x="1476" y="3050"/>
                                </a:lnTo>
                                <a:lnTo>
                                  <a:pt x="1476" y="3053"/>
                                </a:lnTo>
                                <a:lnTo>
                                  <a:pt x="1476" y="3055"/>
                                </a:lnTo>
                                <a:lnTo>
                                  <a:pt x="1478" y="3055"/>
                                </a:lnTo>
                                <a:lnTo>
                                  <a:pt x="1478" y="3058"/>
                                </a:lnTo>
                                <a:lnTo>
                                  <a:pt x="1478" y="3060"/>
                                </a:lnTo>
                                <a:lnTo>
                                  <a:pt x="1478" y="3062"/>
                                </a:lnTo>
                                <a:lnTo>
                                  <a:pt x="1481" y="3062"/>
                                </a:lnTo>
                                <a:lnTo>
                                  <a:pt x="1481" y="3065"/>
                                </a:lnTo>
                                <a:lnTo>
                                  <a:pt x="1481" y="3067"/>
                                </a:lnTo>
                                <a:lnTo>
                                  <a:pt x="1481" y="3070"/>
                                </a:lnTo>
                                <a:lnTo>
                                  <a:pt x="1483" y="3070"/>
                                </a:lnTo>
                                <a:lnTo>
                                  <a:pt x="1483" y="3072"/>
                                </a:lnTo>
                                <a:lnTo>
                                  <a:pt x="1483" y="3074"/>
                                </a:lnTo>
                                <a:lnTo>
                                  <a:pt x="1483" y="3077"/>
                                </a:lnTo>
                                <a:lnTo>
                                  <a:pt x="1485" y="3077"/>
                                </a:lnTo>
                                <a:lnTo>
                                  <a:pt x="1485" y="3079"/>
                                </a:lnTo>
                                <a:lnTo>
                                  <a:pt x="1485" y="3082"/>
                                </a:lnTo>
                                <a:lnTo>
                                  <a:pt x="1485" y="3084"/>
                                </a:lnTo>
                                <a:lnTo>
                                  <a:pt x="1488" y="3084"/>
                                </a:lnTo>
                                <a:lnTo>
                                  <a:pt x="1488" y="3086"/>
                                </a:lnTo>
                                <a:lnTo>
                                  <a:pt x="1488" y="3089"/>
                                </a:lnTo>
                                <a:lnTo>
                                  <a:pt x="1488" y="3091"/>
                                </a:lnTo>
                                <a:lnTo>
                                  <a:pt x="1490" y="3091"/>
                                </a:lnTo>
                                <a:lnTo>
                                  <a:pt x="1490" y="3094"/>
                                </a:lnTo>
                                <a:lnTo>
                                  <a:pt x="1490" y="3096"/>
                                </a:lnTo>
                                <a:lnTo>
                                  <a:pt x="1490" y="3098"/>
                                </a:lnTo>
                                <a:lnTo>
                                  <a:pt x="1493" y="3098"/>
                                </a:lnTo>
                                <a:lnTo>
                                  <a:pt x="1493" y="3101"/>
                                </a:lnTo>
                                <a:lnTo>
                                  <a:pt x="1493" y="3103"/>
                                </a:lnTo>
                                <a:lnTo>
                                  <a:pt x="1493" y="3106"/>
                                </a:lnTo>
                                <a:lnTo>
                                  <a:pt x="1495" y="3106"/>
                                </a:lnTo>
                                <a:lnTo>
                                  <a:pt x="1495" y="3108"/>
                                </a:lnTo>
                                <a:lnTo>
                                  <a:pt x="1495" y="3110"/>
                                </a:lnTo>
                                <a:lnTo>
                                  <a:pt x="1495" y="3113"/>
                                </a:lnTo>
                                <a:lnTo>
                                  <a:pt x="1497" y="3115"/>
                                </a:lnTo>
                                <a:lnTo>
                                  <a:pt x="1497" y="3118"/>
                                </a:lnTo>
                                <a:lnTo>
                                  <a:pt x="1497" y="3120"/>
                                </a:lnTo>
                                <a:lnTo>
                                  <a:pt x="1500" y="3120"/>
                                </a:lnTo>
                                <a:lnTo>
                                  <a:pt x="1500" y="3122"/>
                                </a:lnTo>
                                <a:lnTo>
                                  <a:pt x="1500" y="3125"/>
                                </a:lnTo>
                                <a:lnTo>
                                  <a:pt x="1500" y="3127"/>
                                </a:lnTo>
                                <a:lnTo>
                                  <a:pt x="1502" y="3127"/>
                                </a:lnTo>
                                <a:lnTo>
                                  <a:pt x="1502" y="3130"/>
                                </a:lnTo>
                                <a:lnTo>
                                  <a:pt x="1502" y="3132"/>
                                </a:lnTo>
                                <a:lnTo>
                                  <a:pt x="1502" y="3134"/>
                                </a:lnTo>
                                <a:lnTo>
                                  <a:pt x="1505" y="3134"/>
                                </a:lnTo>
                                <a:lnTo>
                                  <a:pt x="1505" y="3137"/>
                                </a:lnTo>
                                <a:lnTo>
                                  <a:pt x="1505" y="3139"/>
                                </a:lnTo>
                                <a:lnTo>
                                  <a:pt x="1505" y="3142"/>
                                </a:lnTo>
                                <a:lnTo>
                                  <a:pt x="1507" y="3142"/>
                                </a:lnTo>
                                <a:lnTo>
                                  <a:pt x="1507" y="3144"/>
                                </a:lnTo>
                                <a:lnTo>
                                  <a:pt x="1507" y="3146"/>
                                </a:lnTo>
                                <a:lnTo>
                                  <a:pt x="1507" y="3149"/>
                                </a:lnTo>
                                <a:lnTo>
                                  <a:pt x="1509" y="3149"/>
                                </a:lnTo>
                                <a:lnTo>
                                  <a:pt x="1509" y="3151"/>
                                </a:lnTo>
                                <a:lnTo>
                                  <a:pt x="1509" y="3154"/>
                                </a:lnTo>
                                <a:lnTo>
                                  <a:pt x="1509" y="3156"/>
                                </a:lnTo>
                                <a:lnTo>
                                  <a:pt x="1512" y="3156"/>
                                </a:lnTo>
                                <a:lnTo>
                                  <a:pt x="1512" y="3158"/>
                                </a:lnTo>
                                <a:lnTo>
                                  <a:pt x="1512" y="3161"/>
                                </a:lnTo>
                                <a:lnTo>
                                  <a:pt x="1512" y="3163"/>
                                </a:lnTo>
                                <a:lnTo>
                                  <a:pt x="1514" y="3163"/>
                                </a:lnTo>
                                <a:lnTo>
                                  <a:pt x="1514" y="3166"/>
                                </a:lnTo>
                                <a:lnTo>
                                  <a:pt x="1514" y="3168"/>
                                </a:lnTo>
                                <a:lnTo>
                                  <a:pt x="1517" y="3170"/>
                                </a:lnTo>
                                <a:lnTo>
                                  <a:pt x="1517" y="3173"/>
                                </a:lnTo>
                                <a:lnTo>
                                  <a:pt x="1517" y="3175"/>
                                </a:lnTo>
                                <a:lnTo>
                                  <a:pt x="1517" y="3178"/>
                                </a:lnTo>
                                <a:lnTo>
                                  <a:pt x="1519" y="3178"/>
                                </a:lnTo>
                                <a:lnTo>
                                  <a:pt x="1519" y="3180"/>
                                </a:lnTo>
                                <a:lnTo>
                                  <a:pt x="1519" y="3182"/>
                                </a:lnTo>
                                <a:lnTo>
                                  <a:pt x="1521" y="3182"/>
                                </a:lnTo>
                                <a:lnTo>
                                  <a:pt x="1521" y="3185"/>
                                </a:lnTo>
                                <a:lnTo>
                                  <a:pt x="1521" y="3187"/>
                                </a:lnTo>
                                <a:lnTo>
                                  <a:pt x="1521" y="3190"/>
                                </a:lnTo>
                                <a:lnTo>
                                  <a:pt x="1524" y="3190"/>
                                </a:lnTo>
                                <a:lnTo>
                                  <a:pt x="1524" y="3192"/>
                                </a:lnTo>
                                <a:lnTo>
                                  <a:pt x="1524" y="3194"/>
                                </a:lnTo>
                                <a:lnTo>
                                  <a:pt x="1524" y="3197"/>
                                </a:lnTo>
                                <a:lnTo>
                                  <a:pt x="1526" y="3197"/>
                                </a:lnTo>
                                <a:lnTo>
                                  <a:pt x="1526" y="3199"/>
                                </a:lnTo>
                                <a:lnTo>
                                  <a:pt x="1526" y="3202"/>
                                </a:lnTo>
                                <a:lnTo>
                                  <a:pt x="1529" y="3204"/>
                                </a:lnTo>
                                <a:lnTo>
                                  <a:pt x="1529" y="3206"/>
                                </a:lnTo>
                                <a:lnTo>
                                  <a:pt x="1529" y="3209"/>
                                </a:lnTo>
                                <a:lnTo>
                                  <a:pt x="1531" y="3211"/>
                                </a:lnTo>
                                <a:lnTo>
                                  <a:pt x="1531" y="3214"/>
                                </a:lnTo>
                                <a:lnTo>
                                  <a:pt x="1531" y="3216"/>
                                </a:lnTo>
                                <a:lnTo>
                                  <a:pt x="1533" y="3216"/>
                                </a:lnTo>
                                <a:lnTo>
                                  <a:pt x="1533" y="3218"/>
                                </a:lnTo>
                                <a:lnTo>
                                  <a:pt x="1533" y="3221"/>
                                </a:lnTo>
                                <a:lnTo>
                                  <a:pt x="1533" y="3223"/>
                                </a:lnTo>
                                <a:lnTo>
                                  <a:pt x="1536" y="3223"/>
                                </a:lnTo>
                                <a:lnTo>
                                  <a:pt x="1536" y="3226"/>
                                </a:lnTo>
                                <a:lnTo>
                                  <a:pt x="1536" y="3228"/>
                                </a:lnTo>
                                <a:lnTo>
                                  <a:pt x="1538" y="3230"/>
                                </a:lnTo>
                                <a:lnTo>
                                  <a:pt x="1538" y="3233"/>
                                </a:lnTo>
                                <a:lnTo>
                                  <a:pt x="1538" y="3235"/>
                                </a:lnTo>
                                <a:lnTo>
                                  <a:pt x="1541" y="3235"/>
                                </a:lnTo>
                                <a:lnTo>
                                  <a:pt x="1541" y="3238"/>
                                </a:lnTo>
                                <a:lnTo>
                                  <a:pt x="1541" y="3240"/>
                                </a:lnTo>
                                <a:lnTo>
                                  <a:pt x="1541" y="3242"/>
                                </a:lnTo>
                                <a:lnTo>
                                  <a:pt x="1543" y="3242"/>
                                </a:lnTo>
                                <a:lnTo>
                                  <a:pt x="1543" y="3245"/>
                                </a:lnTo>
                                <a:lnTo>
                                  <a:pt x="1543" y="3247"/>
                                </a:lnTo>
                                <a:lnTo>
                                  <a:pt x="1545" y="3250"/>
                                </a:lnTo>
                                <a:lnTo>
                                  <a:pt x="1545" y="3252"/>
                                </a:lnTo>
                                <a:lnTo>
                                  <a:pt x="1545" y="3254"/>
                                </a:lnTo>
                                <a:lnTo>
                                  <a:pt x="1548" y="3254"/>
                                </a:lnTo>
                                <a:lnTo>
                                  <a:pt x="1548" y="3257"/>
                                </a:lnTo>
                                <a:lnTo>
                                  <a:pt x="1548" y="3259"/>
                                </a:lnTo>
                                <a:lnTo>
                                  <a:pt x="1548" y="3262"/>
                                </a:lnTo>
                                <a:lnTo>
                                  <a:pt x="1550" y="3262"/>
                                </a:lnTo>
                                <a:lnTo>
                                  <a:pt x="1550" y="3264"/>
                                </a:lnTo>
                                <a:lnTo>
                                  <a:pt x="1550" y="3266"/>
                                </a:lnTo>
                                <a:lnTo>
                                  <a:pt x="1553" y="3269"/>
                                </a:lnTo>
                                <a:lnTo>
                                  <a:pt x="1553" y="3271"/>
                                </a:lnTo>
                                <a:lnTo>
                                  <a:pt x="1553" y="3274"/>
                                </a:lnTo>
                                <a:lnTo>
                                  <a:pt x="1555" y="3274"/>
                                </a:lnTo>
                                <a:lnTo>
                                  <a:pt x="1555" y="3276"/>
                                </a:lnTo>
                                <a:lnTo>
                                  <a:pt x="1555" y="3278"/>
                                </a:lnTo>
                                <a:lnTo>
                                  <a:pt x="1555" y="3281"/>
                                </a:lnTo>
                                <a:lnTo>
                                  <a:pt x="1557" y="3281"/>
                                </a:lnTo>
                                <a:lnTo>
                                  <a:pt x="1557" y="3283"/>
                                </a:lnTo>
                                <a:lnTo>
                                  <a:pt x="1557" y="3286"/>
                                </a:lnTo>
                                <a:lnTo>
                                  <a:pt x="1560" y="3286"/>
                                </a:lnTo>
                                <a:lnTo>
                                  <a:pt x="1560" y="3288"/>
                                </a:lnTo>
                                <a:lnTo>
                                  <a:pt x="1560" y="3290"/>
                                </a:lnTo>
                                <a:lnTo>
                                  <a:pt x="1562" y="3293"/>
                                </a:lnTo>
                                <a:lnTo>
                                  <a:pt x="1562" y="3295"/>
                                </a:lnTo>
                                <a:lnTo>
                                  <a:pt x="1562" y="3298"/>
                                </a:lnTo>
                                <a:lnTo>
                                  <a:pt x="1565" y="3298"/>
                                </a:lnTo>
                                <a:lnTo>
                                  <a:pt x="1565" y="3300"/>
                                </a:lnTo>
                                <a:lnTo>
                                  <a:pt x="1565" y="3302"/>
                                </a:lnTo>
                                <a:lnTo>
                                  <a:pt x="1565" y="3305"/>
                                </a:lnTo>
                                <a:lnTo>
                                  <a:pt x="1567" y="3305"/>
                                </a:lnTo>
                                <a:lnTo>
                                  <a:pt x="1567" y="3307"/>
                                </a:lnTo>
                                <a:lnTo>
                                  <a:pt x="1567" y="3310"/>
                                </a:lnTo>
                                <a:lnTo>
                                  <a:pt x="1569" y="3310"/>
                                </a:lnTo>
                                <a:lnTo>
                                  <a:pt x="1569" y="3312"/>
                                </a:lnTo>
                                <a:lnTo>
                                  <a:pt x="1569" y="3314"/>
                                </a:lnTo>
                                <a:lnTo>
                                  <a:pt x="1569" y="3317"/>
                                </a:lnTo>
                                <a:lnTo>
                                  <a:pt x="1572" y="3317"/>
                                </a:lnTo>
                                <a:lnTo>
                                  <a:pt x="1572" y="3319"/>
                                </a:lnTo>
                                <a:lnTo>
                                  <a:pt x="1572" y="3322"/>
                                </a:lnTo>
                                <a:lnTo>
                                  <a:pt x="1574" y="3322"/>
                                </a:lnTo>
                                <a:lnTo>
                                  <a:pt x="1574" y="3324"/>
                                </a:lnTo>
                                <a:lnTo>
                                  <a:pt x="1574" y="3326"/>
                                </a:lnTo>
                                <a:lnTo>
                                  <a:pt x="1574" y="3329"/>
                                </a:lnTo>
                                <a:lnTo>
                                  <a:pt x="1577" y="3329"/>
                                </a:lnTo>
                                <a:lnTo>
                                  <a:pt x="1577" y="3331"/>
                                </a:lnTo>
                                <a:lnTo>
                                  <a:pt x="1577" y="3334"/>
                                </a:lnTo>
                                <a:lnTo>
                                  <a:pt x="1579" y="3334"/>
                                </a:lnTo>
                                <a:lnTo>
                                  <a:pt x="1579" y="3336"/>
                                </a:lnTo>
                                <a:lnTo>
                                  <a:pt x="1579" y="3338"/>
                                </a:lnTo>
                                <a:lnTo>
                                  <a:pt x="1579" y="3341"/>
                                </a:lnTo>
                                <a:lnTo>
                                  <a:pt x="1581" y="3341"/>
                                </a:lnTo>
                                <a:lnTo>
                                  <a:pt x="1581" y="3343"/>
                                </a:lnTo>
                                <a:lnTo>
                                  <a:pt x="1581" y="3346"/>
                                </a:lnTo>
                                <a:lnTo>
                                  <a:pt x="1584" y="3346"/>
                                </a:lnTo>
                                <a:lnTo>
                                  <a:pt x="1584" y="3348"/>
                                </a:lnTo>
                                <a:lnTo>
                                  <a:pt x="1584" y="3350"/>
                                </a:lnTo>
                                <a:lnTo>
                                  <a:pt x="1584" y="3353"/>
                                </a:lnTo>
                                <a:lnTo>
                                  <a:pt x="1586" y="3353"/>
                                </a:lnTo>
                                <a:lnTo>
                                  <a:pt x="1586" y="3355"/>
                                </a:lnTo>
                                <a:lnTo>
                                  <a:pt x="1586" y="3358"/>
                                </a:lnTo>
                                <a:lnTo>
                                  <a:pt x="1589" y="3358"/>
                                </a:lnTo>
                                <a:lnTo>
                                  <a:pt x="1589" y="3360"/>
                                </a:lnTo>
                                <a:lnTo>
                                  <a:pt x="1589" y="3362"/>
                                </a:lnTo>
                                <a:lnTo>
                                  <a:pt x="1591" y="3362"/>
                                </a:lnTo>
                                <a:lnTo>
                                  <a:pt x="1591" y="3365"/>
                                </a:lnTo>
                                <a:lnTo>
                                  <a:pt x="1591" y="3367"/>
                                </a:lnTo>
                                <a:lnTo>
                                  <a:pt x="1591" y="3370"/>
                                </a:lnTo>
                                <a:lnTo>
                                  <a:pt x="1593" y="3370"/>
                                </a:lnTo>
                                <a:lnTo>
                                  <a:pt x="1593" y="3372"/>
                                </a:lnTo>
                                <a:lnTo>
                                  <a:pt x="1593" y="3374"/>
                                </a:lnTo>
                                <a:lnTo>
                                  <a:pt x="1596" y="3374"/>
                                </a:lnTo>
                                <a:lnTo>
                                  <a:pt x="1596" y="3377"/>
                                </a:lnTo>
                                <a:lnTo>
                                  <a:pt x="1596" y="3379"/>
                                </a:lnTo>
                                <a:lnTo>
                                  <a:pt x="1596" y="3382"/>
                                </a:lnTo>
                                <a:lnTo>
                                  <a:pt x="1598" y="3382"/>
                                </a:lnTo>
                                <a:lnTo>
                                  <a:pt x="1598" y="3384"/>
                                </a:lnTo>
                                <a:lnTo>
                                  <a:pt x="1598" y="3386"/>
                                </a:lnTo>
                                <a:lnTo>
                                  <a:pt x="1601" y="3386"/>
                                </a:lnTo>
                                <a:lnTo>
                                  <a:pt x="1601" y="3389"/>
                                </a:lnTo>
                                <a:lnTo>
                                  <a:pt x="1601" y="3391"/>
                                </a:lnTo>
                                <a:lnTo>
                                  <a:pt x="1603" y="3391"/>
                                </a:lnTo>
                                <a:lnTo>
                                  <a:pt x="1603" y="3394"/>
                                </a:lnTo>
                                <a:lnTo>
                                  <a:pt x="1603" y="3396"/>
                                </a:lnTo>
                                <a:lnTo>
                                  <a:pt x="1605" y="3398"/>
                                </a:lnTo>
                                <a:lnTo>
                                  <a:pt x="1605" y="3401"/>
                                </a:lnTo>
                                <a:lnTo>
                                  <a:pt x="1605" y="3403"/>
                                </a:lnTo>
                                <a:lnTo>
                                  <a:pt x="1608" y="3403"/>
                                </a:lnTo>
                                <a:lnTo>
                                  <a:pt x="1608" y="3406"/>
                                </a:lnTo>
                                <a:lnTo>
                                  <a:pt x="1608" y="3408"/>
                                </a:lnTo>
                                <a:lnTo>
                                  <a:pt x="1610" y="3408"/>
                                </a:lnTo>
                                <a:lnTo>
                                  <a:pt x="1610" y="3410"/>
                                </a:lnTo>
                                <a:lnTo>
                                  <a:pt x="1610" y="3413"/>
                                </a:lnTo>
                                <a:lnTo>
                                  <a:pt x="1613" y="3415"/>
                                </a:lnTo>
                                <a:lnTo>
                                  <a:pt x="1613" y="3418"/>
                                </a:lnTo>
                                <a:lnTo>
                                  <a:pt x="1613" y="3420"/>
                                </a:lnTo>
                                <a:lnTo>
                                  <a:pt x="1615" y="3420"/>
                                </a:lnTo>
                                <a:lnTo>
                                  <a:pt x="1615" y="3422"/>
                                </a:lnTo>
                                <a:lnTo>
                                  <a:pt x="1615" y="3425"/>
                                </a:lnTo>
                                <a:lnTo>
                                  <a:pt x="1617" y="3425"/>
                                </a:lnTo>
                                <a:lnTo>
                                  <a:pt x="1617" y="3427"/>
                                </a:lnTo>
                                <a:lnTo>
                                  <a:pt x="1617" y="3430"/>
                                </a:lnTo>
                                <a:lnTo>
                                  <a:pt x="1620" y="3430"/>
                                </a:lnTo>
                                <a:lnTo>
                                  <a:pt x="1620" y="3432"/>
                                </a:lnTo>
                                <a:lnTo>
                                  <a:pt x="1620" y="3434"/>
                                </a:lnTo>
                                <a:lnTo>
                                  <a:pt x="1622" y="3434"/>
                                </a:lnTo>
                                <a:lnTo>
                                  <a:pt x="1622" y="3437"/>
                                </a:lnTo>
                                <a:lnTo>
                                  <a:pt x="1622" y="3439"/>
                                </a:lnTo>
                                <a:lnTo>
                                  <a:pt x="1622" y="3442"/>
                                </a:lnTo>
                                <a:lnTo>
                                  <a:pt x="1625" y="3442"/>
                                </a:lnTo>
                                <a:lnTo>
                                  <a:pt x="1625" y="3444"/>
                                </a:lnTo>
                                <a:lnTo>
                                  <a:pt x="1625" y="3446"/>
                                </a:lnTo>
                                <a:lnTo>
                                  <a:pt x="1627" y="3446"/>
                                </a:lnTo>
                                <a:lnTo>
                                  <a:pt x="1627" y="3449"/>
                                </a:lnTo>
                                <a:lnTo>
                                  <a:pt x="1627" y="3451"/>
                                </a:lnTo>
                                <a:lnTo>
                                  <a:pt x="1629" y="3451"/>
                                </a:lnTo>
                                <a:lnTo>
                                  <a:pt x="1629" y="3454"/>
                                </a:lnTo>
                                <a:lnTo>
                                  <a:pt x="1629" y="3456"/>
                                </a:lnTo>
                                <a:lnTo>
                                  <a:pt x="1632" y="3456"/>
                                </a:lnTo>
                                <a:lnTo>
                                  <a:pt x="1632" y="3458"/>
                                </a:lnTo>
                                <a:lnTo>
                                  <a:pt x="1632" y="3461"/>
                                </a:lnTo>
                                <a:lnTo>
                                  <a:pt x="1632" y="3463"/>
                                </a:lnTo>
                                <a:lnTo>
                                  <a:pt x="1634" y="3463"/>
                                </a:lnTo>
                                <a:lnTo>
                                  <a:pt x="1634" y="3466"/>
                                </a:lnTo>
                                <a:lnTo>
                                  <a:pt x="1634" y="3468"/>
                                </a:lnTo>
                                <a:lnTo>
                                  <a:pt x="1637" y="3468"/>
                                </a:lnTo>
                                <a:lnTo>
                                  <a:pt x="1637" y="3470"/>
                                </a:lnTo>
                                <a:lnTo>
                                  <a:pt x="1637" y="3473"/>
                                </a:lnTo>
                                <a:lnTo>
                                  <a:pt x="1639" y="3473"/>
                                </a:lnTo>
                                <a:lnTo>
                                  <a:pt x="1639" y="3475"/>
                                </a:lnTo>
                                <a:lnTo>
                                  <a:pt x="1639" y="3478"/>
                                </a:lnTo>
                                <a:lnTo>
                                  <a:pt x="1641" y="3478"/>
                                </a:lnTo>
                                <a:lnTo>
                                  <a:pt x="1641" y="3480"/>
                                </a:lnTo>
                                <a:lnTo>
                                  <a:pt x="1641" y="3482"/>
                                </a:lnTo>
                                <a:lnTo>
                                  <a:pt x="1644" y="3482"/>
                                </a:lnTo>
                                <a:lnTo>
                                  <a:pt x="1644" y="3485"/>
                                </a:lnTo>
                                <a:lnTo>
                                  <a:pt x="1644" y="3487"/>
                                </a:lnTo>
                                <a:lnTo>
                                  <a:pt x="1646" y="3487"/>
                                </a:lnTo>
                                <a:lnTo>
                                  <a:pt x="1646" y="3490"/>
                                </a:lnTo>
                                <a:lnTo>
                                  <a:pt x="1646" y="3492"/>
                                </a:lnTo>
                                <a:lnTo>
                                  <a:pt x="1649" y="3494"/>
                                </a:lnTo>
                                <a:lnTo>
                                  <a:pt x="1649" y="3497"/>
                                </a:lnTo>
                                <a:lnTo>
                                  <a:pt x="1651" y="3499"/>
                                </a:lnTo>
                                <a:lnTo>
                                  <a:pt x="1651" y="3502"/>
                                </a:lnTo>
                                <a:lnTo>
                                  <a:pt x="1651" y="3504"/>
                                </a:lnTo>
                                <a:lnTo>
                                  <a:pt x="1653" y="3504"/>
                                </a:lnTo>
                                <a:lnTo>
                                  <a:pt x="1653" y="3506"/>
                                </a:lnTo>
                                <a:lnTo>
                                  <a:pt x="1653" y="3509"/>
                                </a:lnTo>
                                <a:lnTo>
                                  <a:pt x="1656" y="3509"/>
                                </a:lnTo>
                                <a:lnTo>
                                  <a:pt x="1656" y="3511"/>
                                </a:lnTo>
                                <a:lnTo>
                                  <a:pt x="1656" y="3514"/>
                                </a:lnTo>
                                <a:lnTo>
                                  <a:pt x="1658" y="3514"/>
                                </a:lnTo>
                                <a:lnTo>
                                  <a:pt x="1658" y="3516"/>
                                </a:lnTo>
                                <a:lnTo>
                                  <a:pt x="1658" y="3518"/>
                                </a:lnTo>
                                <a:lnTo>
                                  <a:pt x="1661" y="3518"/>
                                </a:lnTo>
                                <a:lnTo>
                                  <a:pt x="1661" y="3521"/>
                                </a:lnTo>
                                <a:lnTo>
                                  <a:pt x="1661" y="3523"/>
                                </a:lnTo>
                                <a:lnTo>
                                  <a:pt x="1663" y="3523"/>
                                </a:lnTo>
                                <a:lnTo>
                                  <a:pt x="1663" y="3526"/>
                                </a:lnTo>
                                <a:lnTo>
                                  <a:pt x="1663" y="3528"/>
                                </a:lnTo>
                                <a:lnTo>
                                  <a:pt x="1665" y="3528"/>
                                </a:lnTo>
                                <a:lnTo>
                                  <a:pt x="1665" y="3530"/>
                                </a:lnTo>
                                <a:lnTo>
                                  <a:pt x="1665" y="3533"/>
                                </a:lnTo>
                                <a:lnTo>
                                  <a:pt x="1668" y="3533"/>
                                </a:lnTo>
                                <a:lnTo>
                                  <a:pt x="1668" y="3535"/>
                                </a:lnTo>
                                <a:lnTo>
                                  <a:pt x="1668" y="3538"/>
                                </a:lnTo>
                                <a:lnTo>
                                  <a:pt x="1670" y="3538"/>
                                </a:lnTo>
                                <a:lnTo>
                                  <a:pt x="1670" y="3540"/>
                                </a:lnTo>
                                <a:lnTo>
                                  <a:pt x="1670" y="3542"/>
                                </a:lnTo>
                                <a:lnTo>
                                  <a:pt x="1673" y="3542"/>
                                </a:lnTo>
                                <a:lnTo>
                                  <a:pt x="1673" y="3545"/>
                                </a:lnTo>
                                <a:lnTo>
                                  <a:pt x="1673" y="3547"/>
                                </a:lnTo>
                                <a:lnTo>
                                  <a:pt x="1675" y="3547"/>
                                </a:lnTo>
                                <a:lnTo>
                                  <a:pt x="1675" y="3550"/>
                                </a:lnTo>
                                <a:lnTo>
                                  <a:pt x="1675" y="3552"/>
                                </a:lnTo>
                                <a:lnTo>
                                  <a:pt x="1677" y="3552"/>
                                </a:lnTo>
                                <a:lnTo>
                                  <a:pt x="1677" y="3554"/>
                                </a:lnTo>
                                <a:lnTo>
                                  <a:pt x="1677" y="3557"/>
                                </a:lnTo>
                                <a:lnTo>
                                  <a:pt x="1680" y="3557"/>
                                </a:lnTo>
                                <a:lnTo>
                                  <a:pt x="1680" y="3559"/>
                                </a:lnTo>
                                <a:lnTo>
                                  <a:pt x="1680" y="3562"/>
                                </a:lnTo>
                                <a:lnTo>
                                  <a:pt x="1682" y="3562"/>
                                </a:lnTo>
                                <a:lnTo>
                                  <a:pt x="1682" y="3564"/>
                                </a:lnTo>
                                <a:lnTo>
                                  <a:pt x="1682" y="3566"/>
                                </a:lnTo>
                                <a:lnTo>
                                  <a:pt x="1685" y="3566"/>
                                </a:lnTo>
                                <a:lnTo>
                                  <a:pt x="1685" y="3569"/>
                                </a:lnTo>
                                <a:lnTo>
                                  <a:pt x="1685" y="3571"/>
                                </a:lnTo>
                                <a:lnTo>
                                  <a:pt x="1687" y="3571"/>
                                </a:lnTo>
                                <a:lnTo>
                                  <a:pt x="1687" y="3574"/>
                                </a:lnTo>
                                <a:lnTo>
                                  <a:pt x="1687" y="3576"/>
                                </a:lnTo>
                                <a:lnTo>
                                  <a:pt x="1689" y="3576"/>
                                </a:lnTo>
                                <a:lnTo>
                                  <a:pt x="1689" y="3578"/>
                                </a:lnTo>
                                <a:lnTo>
                                  <a:pt x="1689" y="3581"/>
                                </a:lnTo>
                                <a:lnTo>
                                  <a:pt x="1692" y="3581"/>
                                </a:lnTo>
                                <a:lnTo>
                                  <a:pt x="1692" y="3583"/>
                                </a:lnTo>
                                <a:lnTo>
                                  <a:pt x="1692" y="3586"/>
                                </a:lnTo>
                                <a:lnTo>
                                  <a:pt x="1694" y="3586"/>
                                </a:lnTo>
                                <a:lnTo>
                                  <a:pt x="1694" y="3588"/>
                                </a:lnTo>
                                <a:lnTo>
                                  <a:pt x="1694" y="3590"/>
                                </a:lnTo>
                                <a:lnTo>
                                  <a:pt x="1697" y="3590"/>
                                </a:lnTo>
                                <a:lnTo>
                                  <a:pt x="1697" y="3593"/>
                                </a:lnTo>
                                <a:lnTo>
                                  <a:pt x="1699" y="3595"/>
                                </a:lnTo>
                                <a:lnTo>
                                  <a:pt x="1699" y="3598"/>
                                </a:lnTo>
                                <a:lnTo>
                                  <a:pt x="1699" y="3600"/>
                                </a:lnTo>
                                <a:lnTo>
                                  <a:pt x="1701" y="3600"/>
                                </a:lnTo>
                                <a:lnTo>
                                  <a:pt x="1701" y="3602"/>
                                </a:lnTo>
                                <a:lnTo>
                                  <a:pt x="1704" y="3602"/>
                                </a:lnTo>
                                <a:lnTo>
                                  <a:pt x="1704" y="3605"/>
                                </a:lnTo>
                                <a:lnTo>
                                  <a:pt x="1704" y="3607"/>
                                </a:lnTo>
                                <a:lnTo>
                                  <a:pt x="1706" y="3607"/>
                                </a:lnTo>
                                <a:lnTo>
                                  <a:pt x="1706" y="3610"/>
                                </a:lnTo>
                                <a:lnTo>
                                  <a:pt x="1706" y="3612"/>
                                </a:lnTo>
                                <a:lnTo>
                                  <a:pt x="1709" y="3612"/>
                                </a:lnTo>
                                <a:lnTo>
                                  <a:pt x="1709" y="3614"/>
                                </a:lnTo>
                                <a:lnTo>
                                  <a:pt x="1709" y="3617"/>
                                </a:lnTo>
                                <a:lnTo>
                                  <a:pt x="1711" y="3617"/>
                                </a:lnTo>
                                <a:lnTo>
                                  <a:pt x="1711" y="3619"/>
                                </a:lnTo>
                                <a:lnTo>
                                  <a:pt x="1711" y="3622"/>
                                </a:lnTo>
                                <a:lnTo>
                                  <a:pt x="1713" y="3622"/>
                                </a:lnTo>
                                <a:lnTo>
                                  <a:pt x="1713" y="3624"/>
                                </a:lnTo>
                                <a:lnTo>
                                  <a:pt x="1716" y="3626"/>
                                </a:lnTo>
                                <a:lnTo>
                                  <a:pt x="1716" y="3629"/>
                                </a:lnTo>
                                <a:lnTo>
                                  <a:pt x="1718" y="3629"/>
                                </a:lnTo>
                                <a:lnTo>
                                  <a:pt x="1718" y="3631"/>
                                </a:lnTo>
                                <a:lnTo>
                                  <a:pt x="1718" y="3634"/>
                                </a:lnTo>
                                <a:lnTo>
                                  <a:pt x="1721" y="3634"/>
                                </a:lnTo>
                                <a:lnTo>
                                  <a:pt x="1721" y="3636"/>
                                </a:lnTo>
                                <a:lnTo>
                                  <a:pt x="1721" y="3638"/>
                                </a:lnTo>
                                <a:lnTo>
                                  <a:pt x="1723" y="3638"/>
                                </a:lnTo>
                                <a:lnTo>
                                  <a:pt x="1723" y="3641"/>
                                </a:lnTo>
                                <a:lnTo>
                                  <a:pt x="1723" y="3643"/>
                                </a:lnTo>
                                <a:lnTo>
                                  <a:pt x="1725" y="3643"/>
                                </a:lnTo>
                                <a:lnTo>
                                  <a:pt x="1725" y="3646"/>
                                </a:lnTo>
                                <a:lnTo>
                                  <a:pt x="1728" y="3648"/>
                                </a:lnTo>
                                <a:lnTo>
                                  <a:pt x="1728" y="3650"/>
                                </a:lnTo>
                                <a:lnTo>
                                  <a:pt x="1730" y="3650"/>
                                </a:lnTo>
                                <a:lnTo>
                                  <a:pt x="1730" y="3653"/>
                                </a:lnTo>
                                <a:lnTo>
                                  <a:pt x="1730" y="3655"/>
                                </a:lnTo>
                                <a:lnTo>
                                  <a:pt x="1733" y="3655"/>
                                </a:lnTo>
                                <a:lnTo>
                                  <a:pt x="1733" y="3658"/>
                                </a:lnTo>
                                <a:lnTo>
                                  <a:pt x="1733" y="3660"/>
                                </a:lnTo>
                                <a:lnTo>
                                  <a:pt x="1735" y="3660"/>
                                </a:lnTo>
                                <a:lnTo>
                                  <a:pt x="1735" y="3662"/>
                                </a:lnTo>
                                <a:lnTo>
                                  <a:pt x="1735" y="3665"/>
                                </a:lnTo>
                                <a:lnTo>
                                  <a:pt x="1737" y="3665"/>
                                </a:lnTo>
                                <a:lnTo>
                                  <a:pt x="1737" y="3667"/>
                                </a:lnTo>
                                <a:lnTo>
                                  <a:pt x="1740" y="3667"/>
                                </a:lnTo>
                                <a:lnTo>
                                  <a:pt x="1740" y="3670"/>
                                </a:lnTo>
                                <a:lnTo>
                                  <a:pt x="1740" y="3672"/>
                                </a:lnTo>
                                <a:lnTo>
                                  <a:pt x="1742" y="3672"/>
                                </a:lnTo>
                                <a:lnTo>
                                  <a:pt x="1742" y="3674"/>
                                </a:lnTo>
                                <a:lnTo>
                                  <a:pt x="1742" y="3677"/>
                                </a:lnTo>
                                <a:lnTo>
                                  <a:pt x="1745" y="3677"/>
                                </a:lnTo>
                                <a:lnTo>
                                  <a:pt x="1745" y="3679"/>
                                </a:lnTo>
                                <a:lnTo>
                                  <a:pt x="1747" y="3679"/>
                                </a:lnTo>
                                <a:lnTo>
                                  <a:pt x="1747" y="3682"/>
                                </a:lnTo>
                                <a:lnTo>
                                  <a:pt x="1747" y="3684"/>
                                </a:lnTo>
                                <a:lnTo>
                                  <a:pt x="1749" y="3684"/>
                                </a:lnTo>
                                <a:lnTo>
                                  <a:pt x="1749" y="3686"/>
                                </a:lnTo>
                                <a:lnTo>
                                  <a:pt x="1749" y="3689"/>
                                </a:lnTo>
                                <a:lnTo>
                                  <a:pt x="1752" y="3689"/>
                                </a:lnTo>
                                <a:lnTo>
                                  <a:pt x="1752" y="3691"/>
                                </a:lnTo>
                                <a:lnTo>
                                  <a:pt x="1754" y="3694"/>
                                </a:lnTo>
                                <a:lnTo>
                                  <a:pt x="1754" y="3696"/>
                                </a:lnTo>
                                <a:lnTo>
                                  <a:pt x="1757" y="3696"/>
                                </a:lnTo>
                                <a:lnTo>
                                  <a:pt x="1757" y="3698"/>
                                </a:lnTo>
                                <a:lnTo>
                                  <a:pt x="1757" y="3701"/>
                                </a:lnTo>
                                <a:lnTo>
                                  <a:pt x="1759" y="3701"/>
                                </a:lnTo>
                                <a:lnTo>
                                  <a:pt x="1759" y="3703"/>
                                </a:lnTo>
                                <a:lnTo>
                                  <a:pt x="1761" y="3706"/>
                                </a:lnTo>
                                <a:lnTo>
                                  <a:pt x="1761" y="3708"/>
                                </a:lnTo>
                                <a:lnTo>
                                  <a:pt x="1764" y="3708"/>
                                </a:lnTo>
                                <a:lnTo>
                                  <a:pt x="1764" y="3710"/>
                                </a:lnTo>
                                <a:lnTo>
                                  <a:pt x="1764" y="3713"/>
                                </a:lnTo>
                                <a:lnTo>
                                  <a:pt x="1766" y="3713"/>
                                </a:lnTo>
                                <a:lnTo>
                                  <a:pt x="1766" y="3715"/>
                                </a:lnTo>
                                <a:lnTo>
                                  <a:pt x="1769" y="3715"/>
                                </a:lnTo>
                                <a:lnTo>
                                  <a:pt x="1769" y="3718"/>
                                </a:lnTo>
                                <a:lnTo>
                                  <a:pt x="1769" y="3720"/>
                                </a:lnTo>
                                <a:lnTo>
                                  <a:pt x="1771" y="3720"/>
                                </a:lnTo>
                                <a:lnTo>
                                  <a:pt x="1771" y="3722"/>
                                </a:lnTo>
                                <a:lnTo>
                                  <a:pt x="1771" y="3725"/>
                                </a:lnTo>
                                <a:lnTo>
                                  <a:pt x="1773" y="3725"/>
                                </a:lnTo>
                                <a:lnTo>
                                  <a:pt x="1773" y="3727"/>
                                </a:lnTo>
                                <a:lnTo>
                                  <a:pt x="1776" y="3727"/>
                                </a:lnTo>
                                <a:lnTo>
                                  <a:pt x="1776" y="3730"/>
                                </a:lnTo>
                                <a:lnTo>
                                  <a:pt x="1776" y="3732"/>
                                </a:lnTo>
                                <a:lnTo>
                                  <a:pt x="1778" y="3732"/>
                                </a:lnTo>
                                <a:lnTo>
                                  <a:pt x="1778" y="3734"/>
                                </a:lnTo>
                                <a:lnTo>
                                  <a:pt x="1781" y="3737"/>
                                </a:lnTo>
                                <a:lnTo>
                                  <a:pt x="1781" y="3739"/>
                                </a:lnTo>
                                <a:lnTo>
                                  <a:pt x="1783" y="3739"/>
                                </a:lnTo>
                                <a:lnTo>
                                  <a:pt x="1783" y="3742"/>
                                </a:lnTo>
                                <a:lnTo>
                                  <a:pt x="1783" y="3744"/>
                                </a:lnTo>
                                <a:lnTo>
                                  <a:pt x="1785" y="3744"/>
                                </a:lnTo>
                                <a:lnTo>
                                  <a:pt x="1785" y="3746"/>
                                </a:lnTo>
                                <a:lnTo>
                                  <a:pt x="1788" y="3746"/>
                                </a:lnTo>
                                <a:lnTo>
                                  <a:pt x="1788" y="3749"/>
                                </a:lnTo>
                                <a:lnTo>
                                  <a:pt x="1788" y="3751"/>
                                </a:lnTo>
                                <a:lnTo>
                                  <a:pt x="1790" y="3751"/>
                                </a:lnTo>
                                <a:lnTo>
                                  <a:pt x="1790" y="3754"/>
                                </a:lnTo>
                                <a:lnTo>
                                  <a:pt x="1790" y="3756"/>
                                </a:lnTo>
                                <a:lnTo>
                                  <a:pt x="1793" y="3756"/>
                                </a:lnTo>
                                <a:lnTo>
                                  <a:pt x="1793" y="3758"/>
                                </a:lnTo>
                                <a:lnTo>
                                  <a:pt x="1795" y="3758"/>
                                </a:lnTo>
                                <a:lnTo>
                                  <a:pt x="1795" y="3761"/>
                                </a:lnTo>
                                <a:lnTo>
                                  <a:pt x="1795" y="3763"/>
                                </a:lnTo>
                                <a:lnTo>
                                  <a:pt x="1797" y="3763"/>
                                </a:lnTo>
                                <a:lnTo>
                                  <a:pt x="1797" y="3766"/>
                                </a:lnTo>
                                <a:lnTo>
                                  <a:pt x="1800" y="3766"/>
                                </a:lnTo>
                                <a:lnTo>
                                  <a:pt x="1800" y="3768"/>
                                </a:lnTo>
                                <a:lnTo>
                                  <a:pt x="1800" y="3770"/>
                                </a:lnTo>
                                <a:lnTo>
                                  <a:pt x="1802" y="3770"/>
                                </a:lnTo>
                                <a:lnTo>
                                  <a:pt x="1802" y="3773"/>
                                </a:lnTo>
                                <a:lnTo>
                                  <a:pt x="1805" y="3773"/>
                                </a:lnTo>
                                <a:lnTo>
                                  <a:pt x="1805" y="3775"/>
                                </a:lnTo>
                                <a:lnTo>
                                  <a:pt x="1805" y="3778"/>
                                </a:lnTo>
                                <a:lnTo>
                                  <a:pt x="1807" y="3778"/>
                                </a:lnTo>
                                <a:lnTo>
                                  <a:pt x="1807" y="3780"/>
                                </a:lnTo>
                                <a:lnTo>
                                  <a:pt x="1809" y="3780"/>
                                </a:lnTo>
                                <a:lnTo>
                                  <a:pt x="1809" y="3782"/>
                                </a:lnTo>
                                <a:lnTo>
                                  <a:pt x="1809" y="3785"/>
                                </a:lnTo>
                                <a:lnTo>
                                  <a:pt x="1812" y="3785"/>
                                </a:lnTo>
                                <a:lnTo>
                                  <a:pt x="1812" y="3787"/>
                                </a:lnTo>
                                <a:lnTo>
                                  <a:pt x="1814" y="3787"/>
                                </a:lnTo>
                                <a:lnTo>
                                  <a:pt x="1814" y="3790"/>
                                </a:lnTo>
                                <a:lnTo>
                                  <a:pt x="1817" y="3792"/>
                                </a:lnTo>
                                <a:lnTo>
                                  <a:pt x="1817" y="3794"/>
                                </a:lnTo>
                                <a:lnTo>
                                  <a:pt x="1819" y="3794"/>
                                </a:lnTo>
                                <a:lnTo>
                                  <a:pt x="1819" y="3797"/>
                                </a:lnTo>
                                <a:lnTo>
                                  <a:pt x="1821" y="3797"/>
                                </a:lnTo>
                                <a:lnTo>
                                  <a:pt x="1821" y="3799"/>
                                </a:lnTo>
                                <a:lnTo>
                                  <a:pt x="1821" y="3802"/>
                                </a:lnTo>
                                <a:lnTo>
                                  <a:pt x="1824" y="3802"/>
                                </a:lnTo>
                                <a:lnTo>
                                  <a:pt x="1824" y="3804"/>
                                </a:lnTo>
                                <a:lnTo>
                                  <a:pt x="1826" y="3804"/>
                                </a:lnTo>
                                <a:lnTo>
                                  <a:pt x="1826" y="3806"/>
                                </a:lnTo>
                                <a:lnTo>
                                  <a:pt x="1826" y="3809"/>
                                </a:lnTo>
                                <a:lnTo>
                                  <a:pt x="1829" y="3809"/>
                                </a:lnTo>
                                <a:lnTo>
                                  <a:pt x="1829" y="3811"/>
                                </a:lnTo>
                                <a:lnTo>
                                  <a:pt x="1831" y="3811"/>
                                </a:lnTo>
                                <a:lnTo>
                                  <a:pt x="1831" y="3814"/>
                                </a:lnTo>
                                <a:lnTo>
                                  <a:pt x="1831" y="3816"/>
                                </a:lnTo>
                                <a:lnTo>
                                  <a:pt x="1833" y="3816"/>
                                </a:lnTo>
                                <a:lnTo>
                                  <a:pt x="1833" y="3818"/>
                                </a:lnTo>
                                <a:lnTo>
                                  <a:pt x="1836" y="3818"/>
                                </a:lnTo>
                                <a:lnTo>
                                  <a:pt x="1836" y="3821"/>
                                </a:lnTo>
                                <a:lnTo>
                                  <a:pt x="1838" y="3821"/>
                                </a:lnTo>
                                <a:lnTo>
                                  <a:pt x="1838" y="3823"/>
                                </a:lnTo>
                                <a:lnTo>
                                  <a:pt x="1838" y="3826"/>
                                </a:lnTo>
                                <a:lnTo>
                                  <a:pt x="1841" y="3826"/>
                                </a:lnTo>
                                <a:lnTo>
                                  <a:pt x="1841" y="3828"/>
                                </a:lnTo>
                                <a:lnTo>
                                  <a:pt x="1843" y="3828"/>
                                </a:lnTo>
                                <a:lnTo>
                                  <a:pt x="1843" y="3830"/>
                                </a:lnTo>
                                <a:lnTo>
                                  <a:pt x="1843" y="3833"/>
                                </a:lnTo>
                                <a:lnTo>
                                  <a:pt x="1845" y="3833"/>
                                </a:lnTo>
                                <a:lnTo>
                                  <a:pt x="1845" y="3835"/>
                                </a:lnTo>
                                <a:lnTo>
                                  <a:pt x="1848" y="3835"/>
                                </a:lnTo>
                                <a:lnTo>
                                  <a:pt x="1848" y="3838"/>
                                </a:lnTo>
                                <a:lnTo>
                                  <a:pt x="1850" y="3838"/>
                                </a:lnTo>
                                <a:lnTo>
                                  <a:pt x="1850" y="3840"/>
                                </a:lnTo>
                                <a:lnTo>
                                  <a:pt x="1850" y="3842"/>
                                </a:lnTo>
                                <a:lnTo>
                                  <a:pt x="1853" y="3842"/>
                                </a:lnTo>
                                <a:lnTo>
                                  <a:pt x="1853" y="3845"/>
                                </a:lnTo>
                                <a:lnTo>
                                  <a:pt x="1855" y="3845"/>
                                </a:lnTo>
                                <a:lnTo>
                                  <a:pt x="1855" y="3847"/>
                                </a:lnTo>
                                <a:lnTo>
                                  <a:pt x="1857" y="3847"/>
                                </a:lnTo>
                                <a:lnTo>
                                  <a:pt x="1857" y="3850"/>
                                </a:lnTo>
                                <a:lnTo>
                                  <a:pt x="1857" y="3852"/>
                                </a:lnTo>
                                <a:lnTo>
                                  <a:pt x="1860" y="3852"/>
                                </a:lnTo>
                                <a:lnTo>
                                  <a:pt x="1860" y="3854"/>
                                </a:lnTo>
                                <a:lnTo>
                                  <a:pt x="1862" y="3854"/>
                                </a:lnTo>
                                <a:lnTo>
                                  <a:pt x="1862" y="3857"/>
                                </a:lnTo>
                                <a:lnTo>
                                  <a:pt x="1865" y="3857"/>
                                </a:lnTo>
                                <a:lnTo>
                                  <a:pt x="1865" y="3859"/>
                                </a:lnTo>
                                <a:lnTo>
                                  <a:pt x="1865" y="3862"/>
                                </a:lnTo>
                                <a:lnTo>
                                  <a:pt x="1867" y="3862"/>
                                </a:lnTo>
                                <a:lnTo>
                                  <a:pt x="1867" y="3864"/>
                                </a:lnTo>
                                <a:lnTo>
                                  <a:pt x="1869" y="3864"/>
                                </a:lnTo>
                                <a:lnTo>
                                  <a:pt x="1869" y="3866"/>
                                </a:lnTo>
                                <a:lnTo>
                                  <a:pt x="1872" y="3866"/>
                                </a:lnTo>
                                <a:lnTo>
                                  <a:pt x="1872" y="3869"/>
                                </a:lnTo>
                                <a:lnTo>
                                  <a:pt x="1872" y="3871"/>
                                </a:lnTo>
                                <a:lnTo>
                                  <a:pt x="1874" y="3871"/>
                                </a:lnTo>
                                <a:lnTo>
                                  <a:pt x="1874" y="3874"/>
                                </a:lnTo>
                                <a:lnTo>
                                  <a:pt x="1877" y="3874"/>
                                </a:lnTo>
                                <a:lnTo>
                                  <a:pt x="1877" y="3876"/>
                                </a:lnTo>
                                <a:lnTo>
                                  <a:pt x="1879" y="3876"/>
                                </a:lnTo>
                                <a:lnTo>
                                  <a:pt x="1879" y="3878"/>
                                </a:lnTo>
                                <a:lnTo>
                                  <a:pt x="1881" y="3878"/>
                                </a:lnTo>
                                <a:lnTo>
                                  <a:pt x="1881" y="3881"/>
                                </a:lnTo>
                                <a:lnTo>
                                  <a:pt x="1881" y="3883"/>
                                </a:lnTo>
                                <a:lnTo>
                                  <a:pt x="1884" y="3883"/>
                                </a:lnTo>
                                <a:lnTo>
                                  <a:pt x="1884" y="3886"/>
                                </a:lnTo>
                                <a:lnTo>
                                  <a:pt x="1886" y="3886"/>
                                </a:lnTo>
                                <a:lnTo>
                                  <a:pt x="1886" y="3888"/>
                                </a:lnTo>
                                <a:lnTo>
                                  <a:pt x="1889" y="3888"/>
                                </a:lnTo>
                                <a:lnTo>
                                  <a:pt x="1889" y="3890"/>
                                </a:lnTo>
                                <a:lnTo>
                                  <a:pt x="1891" y="3893"/>
                                </a:lnTo>
                                <a:lnTo>
                                  <a:pt x="1891" y="3895"/>
                                </a:lnTo>
                                <a:lnTo>
                                  <a:pt x="1893" y="3895"/>
                                </a:lnTo>
                                <a:lnTo>
                                  <a:pt x="1893" y="3898"/>
                                </a:lnTo>
                                <a:lnTo>
                                  <a:pt x="1896" y="3898"/>
                                </a:lnTo>
                                <a:lnTo>
                                  <a:pt x="1896" y="3900"/>
                                </a:lnTo>
                                <a:lnTo>
                                  <a:pt x="1898" y="3902"/>
                                </a:lnTo>
                                <a:lnTo>
                                  <a:pt x="1898" y="3905"/>
                                </a:lnTo>
                                <a:lnTo>
                                  <a:pt x="1901" y="3905"/>
                                </a:lnTo>
                                <a:lnTo>
                                  <a:pt x="1901" y="3907"/>
                                </a:lnTo>
                                <a:lnTo>
                                  <a:pt x="1903" y="3907"/>
                                </a:lnTo>
                                <a:lnTo>
                                  <a:pt x="1903" y="3910"/>
                                </a:lnTo>
                                <a:lnTo>
                                  <a:pt x="1905" y="3910"/>
                                </a:lnTo>
                                <a:lnTo>
                                  <a:pt x="1905" y="3912"/>
                                </a:lnTo>
                                <a:lnTo>
                                  <a:pt x="1908" y="3912"/>
                                </a:lnTo>
                                <a:lnTo>
                                  <a:pt x="1908" y="3914"/>
                                </a:lnTo>
                                <a:lnTo>
                                  <a:pt x="1908" y="3917"/>
                                </a:lnTo>
                                <a:lnTo>
                                  <a:pt x="1910" y="3917"/>
                                </a:lnTo>
                                <a:lnTo>
                                  <a:pt x="1910" y="3919"/>
                                </a:lnTo>
                                <a:lnTo>
                                  <a:pt x="1913" y="3919"/>
                                </a:lnTo>
                                <a:lnTo>
                                  <a:pt x="1913" y="3922"/>
                                </a:lnTo>
                                <a:lnTo>
                                  <a:pt x="1915" y="3922"/>
                                </a:lnTo>
                                <a:lnTo>
                                  <a:pt x="1915" y="3924"/>
                                </a:lnTo>
                                <a:lnTo>
                                  <a:pt x="1915" y="3922"/>
                                </a:lnTo>
                                <a:lnTo>
                                  <a:pt x="1915" y="3924"/>
                                </a:lnTo>
                                <a:lnTo>
                                  <a:pt x="1917" y="3924"/>
                                </a:lnTo>
                                <a:lnTo>
                                  <a:pt x="1917" y="3926"/>
                                </a:lnTo>
                                <a:lnTo>
                                  <a:pt x="1920" y="3929"/>
                                </a:lnTo>
                                <a:lnTo>
                                  <a:pt x="1922" y="3931"/>
                                </a:lnTo>
                                <a:lnTo>
                                  <a:pt x="1922" y="3934"/>
                                </a:lnTo>
                                <a:lnTo>
                                  <a:pt x="1925" y="3934"/>
                                </a:lnTo>
                                <a:lnTo>
                                  <a:pt x="1925" y="3936"/>
                                </a:lnTo>
                                <a:lnTo>
                                  <a:pt x="1927" y="3936"/>
                                </a:lnTo>
                                <a:lnTo>
                                  <a:pt x="1927" y="3938"/>
                                </a:lnTo>
                                <a:lnTo>
                                  <a:pt x="1929" y="3938"/>
                                </a:lnTo>
                                <a:lnTo>
                                  <a:pt x="1929" y="3941"/>
                                </a:lnTo>
                                <a:lnTo>
                                  <a:pt x="1932" y="3941"/>
                                </a:lnTo>
                                <a:lnTo>
                                  <a:pt x="1932" y="3943"/>
                                </a:lnTo>
                                <a:lnTo>
                                  <a:pt x="1934" y="3943"/>
                                </a:lnTo>
                                <a:lnTo>
                                  <a:pt x="1934" y="3946"/>
                                </a:lnTo>
                                <a:lnTo>
                                  <a:pt x="1937" y="3946"/>
                                </a:lnTo>
                                <a:lnTo>
                                  <a:pt x="1937" y="3948"/>
                                </a:lnTo>
                                <a:lnTo>
                                  <a:pt x="1937" y="3950"/>
                                </a:lnTo>
                                <a:lnTo>
                                  <a:pt x="1939" y="3950"/>
                                </a:lnTo>
                                <a:lnTo>
                                  <a:pt x="1939" y="3953"/>
                                </a:lnTo>
                                <a:lnTo>
                                  <a:pt x="1939" y="3950"/>
                                </a:lnTo>
                                <a:lnTo>
                                  <a:pt x="1939" y="3953"/>
                                </a:lnTo>
                                <a:lnTo>
                                  <a:pt x="1941" y="3953"/>
                                </a:lnTo>
                                <a:lnTo>
                                  <a:pt x="1941" y="3955"/>
                                </a:lnTo>
                                <a:lnTo>
                                  <a:pt x="1944" y="3955"/>
                                </a:lnTo>
                                <a:lnTo>
                                  <a:pt x="1944" y="3958"/>
                                </a:lnTo>
                                <a:lnTo>
                                  <a:pt x="1946" y="3958"/>
                                </a:lnTo>
                                <a:lnTo>
                                  <a:pt x="1946" y="3960"/>
                                </a:lnTo>
                                <a:lnTo>
                                  <a:pt x="1949" y="3960"/>
                                </a:lnTo>
                                <a:lnTo>
                                  <a:pt x="1949" y="3962"/>
                                </a:lnTo>
                                <a:lnTo>
                                  <a:pt x="1951" y="3962"/>
                                </a:lnTo>
                                <a:lnTo>
                                  <a:pt x="1951" y="3965"/>
                                </a:lnTo>
                                <a:lnTo>
                                  <a:pt x="1953" y="3965"/>
                                </a:lnTo>
                                <a:lnTo>
                                  <a:pt x="1953" y="3967"/>
                                </a:lnTo>
                                <a:lnTo>
                                  <a:pt x="1956" y="3967"/>
                                </a:lnTo>
                                <a:lnTo>
                                  <a:pt x="1956" y="3970"/>
                                </a:lnTo>
                                <a:lnTo>
                                  <a:pt x="1956" y="3972"/>
                                </a:lnTo>
                                <a:lnTo>
                                  <a:pt x="1958" y="3972"/>
                                </a:lnTo>
                                <a:lnTo>
                                  <a:pt x="1958" y="3974"/>
                                </a:lnTo>
                                <a:lnTo>
                                  <a:pt x="1961" y="3974"/>
                                </a:lnTo>
                                <a:lnTo>
                                  <a:pt x="1961" y="3977"/>
                                </a:lnTo>
                                <a:lnTo>
                                  <a:pt x="1963" y="3977"/>
                                </a:lnTo>
                                <a:lnTo>
                                  <a:pt x="1963" y="3979"/>
                                </a:lnTo>
                                <a:lnTo>
                                  <a:pt x="1965" y="3979"/>
                                </a:lnTo>
                                <a:lnTo>
                                  <a:pt x="1965" y="3982"/>
                                </a:lnTo>
                                <a:lnTo>
                                  <a:pt x="1968" y="3982"/>
                                </a:lnTo>
                                <a:lnTo>
                                  <a:pt x="1968" y="3984"/>
                                </a:lnTo>
                                <a:lnTo>
                                  <a:pt x="1970" y="3984"/>
                                </a:lnTo>
                                <a:lnTo>
                                  <a:pt x="1970" y="3986"/>
                                </a:lnTo>
                                <a:lnTo>
                                  <a:pt x="1973" y="3986"/>
                                </a:lnTo>
                                <a:lnTo>
                                  <a:pt x="1973" y="3989"/>
                                </a:lnTo>
                                <a:lnTo>
                                  <a:pt x="1975" y="3989"/>
                                </a:lnTo>
                                <a:lnTo>
                                  <a:pt x="1975" y="3991"/>
                                </a:lnTo>
                                <a:lnTo>
                                  <a:pt x="1977" y="3991"/>
                                </a:lnTo>
                                <a:lnTo>
                                  <a:pt x="1977" y="3994"/>
                                </a:lnTo>
                                <a:lnTo>
                                  <a:pt x="1980" y="3994"/>
                                </a:lnTo>
                                <a:lnTo>
                                  <a:pt x="1980" y="3996"/>
                                </a:lnTo>
                                <a:lnTo>
                                  <a:pt x="1980" y="3998"/>
                                </a:lnTo>
                                <a:lnTo>
                                  <a:pt x="1982" y="3998"/>
                                </a:lnTo>
                                <a:lnTo>
                                  <a:pt x="1985" y="4001"/>
                                </a:lnTo>
                                <a:lnTo>
                                  <a:pt x="1985" y="4003"/>
                                </a:lnTo>
                                <a:lnTo>
                                  <a:pt x="1987" y="4003"/>
                                </a:lnTo>
                                <a:lnTo>
                                  <a:pt x="1987" y="4006"/>
                                </a:lnTo>
                                <a:lnTo>
                                  <a:pt x="1989" y="4006"/>
                                </a:lnTo>
                                <a:lnTo>
                                  <a:pt x="1989" y="4008"/>
                                </a:lnTo>
                                <a:lnTo>
                                  <a:pt x="1992" y="4008"/>
                                </a:lnTo>
                                <a:lnTo>
                                  <a:pt x="1992" y="4010"/>
                                </a:lnTo>
                                <a:lnTo>
                                  <a:pt x="1994" y="4010"/>
                                </a:lnTo>
                                <a:lnTo>
                                  <a:pt x="1994" y="4013"/>
                                </a:lnTo>
                                <a:lnTo>
                                  <a:pt x="1997" y="4013"/>
                                </a:lnTo>
                                <a:lnTo>
                                  <a:pt x="1997" y="4015"/>
                                </a:lnTo>
                                <a:lnTo>
                                  <a:pt x="1999" y="4015"/>
                                </a:lnTo>
                                <a:lnTo>
                                  <a:pt x="1999" y="4018"/>
                                </a:lnTo>
                                <a:lnTo>
                                  <a:pt x="2001" y="4018"/>
                                </a:lnTo>
                                <a:lnTo>
                                  <a:pt x="2001" y="4020"/>
                                </a:lnTo>
                                <a:lnTo>
                                  <a:pt x="2004" y="4020"/>
                                </a:lnTo>
                                <a:lnTo>
                                  <a:pt x="2004" y="4022"/>
                                </a:lnTo>
                                <a:lnTo>
                                  <a:pt x="2006" y="4022"/>
                                </a:lnTo>
                                <a:lnTo>
                                  <a:pt x="2006" y="4025"/>
                                </a:lnTo>
                                <a:lnTo>
                                  <a:pt x="2009" y="4025"/>
                                </a:lnTo>
                                <a:lnTo>
                                  <a:pt x="2009" y="4027"/>
                                </a:lnTo>
                                <a:lnTo>
                                  <a:pt x="2011" y="4027"/>
                                </a:lnTo>
                                <a:lnTo>
                                  <a:pt x="2011" y="4030"/>
                                </a:lnTo>
                                <a:lnTo>
                                  <a:pt x="2013" y="4030"/>
                                </a:lnTo>
                                <a:lnTo>
                                  <a:pt x="2013" y="4032"/>
                                </a:lnTo>
                                <a:lnTo>
                                  <a:pt x="2016" y="4032"/>
                                </a:lnTo>
                                <a:lnTo>
                                  <a:pt x="2016" y="4034"/>
                                </a:lnTo>
                                <a:lnTo>
                                  <a:pt x="2018" y="4034"/>
                                </a:lnTo>
                                <a:lnTo>
                                  <a:pt x="2018" y="4037"/>
                                </a:lnTo>
                                <a:lnTo>
                                  <a:pt x="2018" y="4034"/>
                                </a:lnTo>
                                <a:lnTo>
                                  <a:pt x="2018" y="4037"/>
                                </a:lnTo>
                                <a:lnTo>
                                  <a:pt x="2021" y="4037"/>
                                </a:lnTo>
                                <a:lnTo>
                                  <a:pt x="2021" y="4039"/>
                                </a:lnTo>
                                <a:lnTo>
                                  <a:pt x="2023" y="4039"/>
                                </a:lnTo>
                                <a:lnTo>
                                  <a:pt x="2023" y="4042"/>
                                </a:lnTo>
                                <a:lnTo>
                                  <a:pt x="2025" y="4042"/>
                                </a:lnTo>
                                <a:lnTo>
                                  <a:pt x="2025" y="4044"/>
                                </a:lnTo>
                                <a:lnTo>
                                  <a:pt x="2028" y="4044"/>
                                </a:lnTo>
                                <a:lnTo>
                                  <a:pt x="2028" y="4046"/>
                                </a:lnTo>
                                <a:lnTo>
                                  <a:pt x="2030" y="4046"/>
                                </a:lnTo>
                                <a:lnTo>
                                  <a:pt x="2030" y="4049"/>
                                </a:lnTo>
                                <a:lnTo>
                                  <a:pt x="2033" y="4049"/>
                                </a:lnTo>
                                <a:lnTo>
                                  <a:pt x="2033" y="4051"/>
                                </a:lnTo>
                                <a:lnTo>
                                  <a:pt x="2035" y="4051"/>
                                </a:lnTo>
                                <a:lnTo>
                                  <a:pt x="2035" y="4054"/>
                                </a:lnTo>
                                <a:lnTo>
                                  <a:pt x="2037" y="4054"/>
                                </a:lnTo>
                                <a:lnTo>
                                  <a:pt x="2040" y="4056"/>
                                </a:lnTo>
                                <a:lnTo>
                                  <a:pt x="2042" y="4058"/>
                                </a:lnTo>
                                <a:lnTo>
                                  <a:pt x="2045" y="4058"/>
                                </a:lnTo>
                                <a:lnTo>
                                  <a:pt x="2045" y="4061"/>
                                </a:lnTo>
                                <a:lnTo>
                                  <a:pt x="2047" y="4061"/>
                                </a:lnTo>
                                <a:lnTo>
                                  <a:pt x="2047" y="4063"/>
                                </a:lnTo>
                                <a:lnTo>
                                  <a:pt x="2049" y="4063"/>
                                </a:lnTo>
                                <a:lnTo>
                                  <a:pt x="2049" y="4066"/>
                                </a:lnTo>
                                <a:lnTo>
                                  <a:pt x="2052" y="4066"/>
                                </a:lnTo>
                                <a:lnTo>
                                  <a:pt x="2052" y="4068"/>
                                </a:lnTo>
                                <a:lnTo>
                                  <a:pt x="2054" y="4068"/>
                                </a:lnTo>
                                <a:lnTo>
                                  <a:pt x="2054" y="4070"/>
                                </a:lnTo>
                                <a:lnTo>
                                  <a:pt x="2057" y="4070"/>
                                </a:lnTo>
                                <a:lnTo>
                                  <a:pt x="2057" y="4073"/>
                                </a:lnTo>
                                <a:lnTo>
                                  <a:pt x="2059" y="4073"/>
                                </a:lnTo>
                                <a:lnTo>
                                  <a:pt x="2059" y="4075"/>
                                </a:lnTo>
                                <a:lnTo>
                                  <a:pt x="2061" y="4075"/>
                                </a:lnTo>
                                <a:lnTo>
                                  <a:pt x="2061" y="4078"/>
                                </a:lnTo>
                                <a:lnTo>
                                  <a:pt x="2064" y="4078"/>
                                </a:lnTo>
                                <a:lnTo>
                                  <a:pt x="2064" y="4080"/>
                                </a:lnTo>
                                <a:lnTo>
                                  <a:pt x="2066" y="4080"/>
                                </a:lnTo>
                                <a:lnTo>
                                  <a:pt x="2069" y="4082"/>
                                </a:lnTo>
                                <a:lnTo>
                                  <a:pt x="2071" y="4082"/>
                                </a:lnTo>
                                <a:lnTo>
                                  <a:pt x="2071" y="4085"/>
                                </a:lnTo>
                                <a:lnTo>
                                  <a:pt x="2073" y="4085"/>
                                </a:lnTo>
                                <a:lnTo>
                                  <a:pt x="2073" y="4087"/>
                                </a:lnTo>
                                <a:lnTo>
                                  <a:pt x="2073" y="4085"/>
                                </a:lnTo>
                                <a:lnTo>
                                  <a:pt x="2073" y="4087"/>
                                </a:lnTo>
                                <a:lnTo>
                                  <a:pt x="2076" y="4087"/>
                                </a:lnTo>
                                <a:lnTo>
                                  <a:pt x="2076" y="4090"/>
                                </a:lnTo>
                                <a:lnTo>
                                  <a:pt x="2078" y="4090"/>
                                </a:lnTo>
                                <a:lnTo>
                                  <a:pt x="2078" y="4092"/>
                                </a:lnTo>
                                <a:lnTo>
                                  <a:pt x="2081" y="4092"/>
                                </a:lnTo>
                                <a:lnTo>
                                  <a:pt x="2081" y="4094"/>
                                </a:lnTo>
                                <a:lnTo>
                                  <a:pt x="2083" y="4094"/>
                                </a:lnTo>
                                <a:lnTo>
                                  <a:pt x="2083" y="4097"/>
                                </a:lnTo>
                                <a:lnTo>
                                  <a:pt x="2085" y="4097"/>
                                </a:lnTo>
                                <a:lnTo>
                                  <a:pt x="2085" y="4099"/>
                                </a:lnTo>
                                <a:lnTo>
                                  <a:pt x="2088" y="4099"/>
                                </a:lnTo>
                                <a:lnTo>
                                  <a:pt x="2088" y="4102"/>
                                </a:lnTo>
                                <a:lnTo>
                                  <a:pt x="2090" y="4102"/>
                                </a:lnTo>
                                <a:lnTo>
                                  <a:pt x="2093" y="4104"/>
                                </a:lnTo>
                                <a:lnTo>
                                  <a:pt x="2095" y="4106"/>
                                </a:lnTo>
                                <a:lnTo>
                                  <a:pt x="2097" y="4106"/>
                                </a:lnTo>
                                <a:lnTo>
                                  <a:pt x="2097" y="4109"/>
                                </a:lnTo>
                                <a:lnTo>
                                  <a:pt x="2100" y="4109"/>
                                </a:lnTo>
                                <a:lnTo>
                                  <a:pt x="2100" y="4111"/>
                                </a:lnTo>
                                <a:lnTo>
                                  <a:pt x="2102" y="4111"/>
                                </a:lnTo>
                                <a:lnTo>
                                  <a:pt x="2102" y="4114"/>
                                </a:lnTo>
                                <a:lnTo>
                                  <a:pt x="2105" y="4114"/>
                                </a:lnTo>
                                <a:lnTo>
                                  <a:pt x="2105" y="4116"/>
                                </a:lnTo>
                                <a:lnTo>
                                  <a:pt x="2107" y="4116"/>
                                </a:lnTo>
                                <a:lnTo>
                                  <a:pt x="2107" y="4118"/>
                                </a:lnTo>
                                <a:lnTo>
                                  <a:pt x="2109" y="4118"/>
                                </a:lnTo>
                                <a:lnTo>
                                  <a:pt x="2112" y="4118"/>
                                </a:lnTo>
                                <a:lnTo>
                                  <a:pt x="2112" y="4121"/>
                                </a:lnTo>
                                <a:lnTo>
                                  <a:pt x="2114" y="4121"/>
                                </a:lnTo>
                                <a:lnTo>
                                  <a:pt x="2114" y="4123"/>
                                </a:lnTo>
                                <a:lnTo>
                                  <a:pt x="2114" y="4121"/>
                                </a:lnTo>
                                <a:lnTo>
                                  <a:pt x="2114" y="4123"/>
                                </a:lnTo>
                                <a:lnTo>
                                  <a:pt x="2117" y="4123"/>
                                </a:lnTo>
                                <a:lnTo>
                                  <a:pt x="2117" y="4126"/>
                                </a:lnTo>
                                <a:lnTo>
                                  <a:pt x="2117" y="4123"/>
                                </a:lnTo>
                                <a:lnTo>
                                  <a:pt x="2117" y="4126"/>
                                </a:lnTo>
                                <a:lnTo>
                                  <a:pt x="2119" y="4126"/>
                                </a:lnTo>
                                <a:lnTo>
                                  <a:pt x="2119" y="4128"/>
                                </a:lnTo>
                                <a:lnTo>
                                  <a:pt x="2119" y="4126"/>
                                </a:lnTo>
                                <a:lnTo>
                                  <a:pt x="2121" y="4128"/>
                                </a:lnTo>
                                <a:lnTo>
                                  <a:pt x="2124" y="4128"/>
                                </a:lnTo>
                                <a:lnTo>
                                  <a:pt x="2124" y="4130"/>
                                </a:lnTo>
                                <a:lnTo>
                                  <a:pt x="2124" y="4128"/>
                                </a:lnTo>
                                <a:lnTo>
                                  <a:pt x="2124" y="4130"/>
                                </a:lnTo>
                                <a:lnTo>
                                  <a:pt x="2126" y="4130"/>
                                </a:lnTo>
                                <a:lnTo>
                                  <a:pt x="2126" y="4133"/>
                                </a:lnTo>
                                <a:lnTo>
                                  <a:pt x="2126" y="4130"/>
                                </a:lnTo>
                                <a:lnTo>
                                  <a:pt x="2126" y="4133"/>
                                </a:lnTo>
                                <a:lnTo>
                                  <a:pt x="2129" y="4133"/>
                                </a:lnTo>
                                <a:lnTo>
                                  <a:pt x="2129" y="4135"/>
                                </a:lnTo>
                                <a:lnTo>
                                  <a:pt x="2131" y="4135"/>
                                </a:lnTo>
                                <a:lnTo>
                                  <a:pt x="2133" y="4135"/>
                                </a:lnTo>
                                <a:lnTo>
                                  <a:pt x="2133" y="4138"/>
                                </a:lnTo>
                                <a:lnTo>
                                  <a:pt x="2136" y="4138"/>
                                </a:lnTo>
                                <a:lnTo>
                                  <a:pt x="2136" y="4140"/>
                                </a:lnTo>
                                <a:lnTo>
                                  <a:pt x="2138" y="4140"/>
                                </a:lnTo>
                                <a:lnTo>
                                  <a:pt x="2138" y="4142"/>
                                </a:lnTo>
                                <a:lnTo>
                                  <a:pt x="2141" y="4142"/>
                                </a:lnTo>
                                <a:lnTo>
                                  <a:pt x="2141" y="4145"/>
                                </a:lnTo>
                                <a:lnTo>
                                  <a:pt x="2143" y="4145"/>
                                </a:lnTo>
                                <a:lnTo>
                                  <a:pt x="2145" y="4145"/>
                                </a:lnTo>
                                <a:lnTo>
                                  <a:pt x="2145" y="4147"/>
                                </a:lnTo>
                                <a:lnTo>
                                  <a:pt x="2148" y="4147"/>
                                </a:lnTo>
                                <a:lnTo>
                                  <a:pt x="2148" y="4150"/>
                                </a:lnTo>
                                <a:lnTo>
                                  <a:pt x="2150" y="4150"/>
                                </a:lnTo>
                                <a:lnTo>
                                  <a:pt x="2150" y="4152"/>
                                </a:lnTo>
                                <a:lnTo>
                                  <a:pt x="2150" y="4150"/>
                                </a:lnTo>
                                <a:lnTo>
                                  <a:pt x="2150" y="4152"/>
                                </a:lnTo>
                                <a:lnTo>
                                  <a:pt x="2153" y="4152"/>
                                </a:lnTo>
                                <a:lnTo>
                                  <a:pt x="2155" y="4154"/>
                                </a:lnTo>
                                <a:lnTo>
                                  <a:pt x="2157" y="4154"/>
                                </a:lnTo>
                                <a:lnTo>
                                  <a:pt x="2157" y="4157"/>
                                </a:lnTo>
                                <a:lnTo>
                                  <a:pt x="2160" y="4157"/>
                                </a:lnTo>
                                <a:lnTo>
                                  <a:pt x="2160" y="4159"/>
                                </a:lnTo>
                                <a:lnTo>
                                  <a:pt x="2162" y="4159"/>
                                </a:lnTo>
                                <a:lnTo>
                                  <a:pt x="2165" y="4159"/>
                                </a:lnTo>
                                <a:lnTo>
                                  <a:pt x="2165" y="4162"/>
                                </a:lnTo>
                                <a:lnTo>
                                  <a:pt x="2167" y="4162"/>
                                </a:lnTo>
                                <a:lnTo>
                                  <a:pt x="2167" y="4164"/>
                                </a:lnTo>
                                <a:lnTo>
                                  <a:pt x="2169" y="4164"/>
                                </a:lnTo>
                                <a:lnTo>
                                  <a:pt x="2169" y="4166"/>
                                </a:lnTo>
                                <a:lnTo>
                                  <a:pt x="2172" y="4166"/>
                                </a:lnTo>
                                <a:lnTo>
                                  <a:pt x="2174" y="4166"/>
                                </a:lnTo>
                                <a:lnTo>
                                  <a:pt x="2174" y="4169"/>
                                </a:lnTo>
                                <a:lnTo>
                                  <a:pt x="2177" y="4169"/>
                                </a:lnTo>
                                <a:lnTo>
                                  <a:pt x="2177" y="4171"/>
                                </a:lnTo>
                                <a:lnTo>
                                  <a:pt x="2179" y="4171"/>
                                </a:lnTo>
                                <a:lnTo>
                                  <a:pt x="2179" y="4174"/>
                                </a:lnTo>
                                <a:lnTo>
                                  <a:pt x="2181" y="4174"/>
                                </a:lnTo>
                                <a:lnTo>
                                  <a:pt x="2184" y="4174"/>
                                </a:lnTo>
                                <a:lnTo>
                                  <a:pt x="2184" y="4176"/>
                                </a:lnTo>
                                <a:lnTo>
                                  <a:pt x="2186" y="4176"/>
                                </a:lnTo>
                                <a:lnTo>
                                  <a:pt x="2186" y="4178"/>
                                </a:lnTo>
                                <a:lnTo>
                                  <a:pt x="2189" y="4178"/>
                                </a:lnTo>
                                <a:lnTo>
                                  <a:pt x="2191" y="4178"/>
                                </a:lnTo>
                                <a:lnTo>
                                  <a:pt x="2191" y="4181"/>
                                </a:lnTo>
                                <a:lnTo>
                                  <a:pt x="2193" y="4181"/>
                                </a:lnTo>
                                <a:lnTo>
                                  <a:pt x="2193" y="4183"/>
                                </a:lnTo>
                                <a:lnTo>
                                  <a:pt x="2196" y="4183"/>
                                </a:lnTo>
                                <a:lnTo>
                                  <a:pt x="2198" y="4186"/>
                                </a:lnTo>
                                <a:lnTo>
                                  <a:pt x="2201" y="4186"/>
                                </a:lnTo>
                                <a:lnTo>
                                  <a:pt x="2201" y="4188"/>
                                </a:lnTo>
                                <a:lnTo>
                                  <a:pt x="2201" y="4186"/>
                                </a:lnTo>
                                <a:lnTo>
                                  <a:pt x="2201" y="4188"/>
                                </a:lnTo>
                                <a:lnTo>
                                  <a:pt x="2203" y="4188"/>
                                </a:lnTo>
                                <a:lnTo>
                                  <a:pt x="2203" y="4190"/>
                                </a:lnTo>
                                <a:lnTo>
                                  <a:pt x="2203" y="4188"/>
                                </a:lnTo>
                                <a:lnTo>
                                  <a:pt x="2203" y="4190"/>
                                </a:lnTo>
                                <a:lnTo>
                                  <a:pt x="2205" y="4190"/>
                                </a:lnTo>
                                <a:lnTo>
                                  <a:pt x="2208" y="4190"/>
                                </a:lnTo>
                                <a:lnTo>
                                  <a:pt x="2208" y="4193"/>
                                </a:lnTo>
                                <a:lnTo>
                                  <a:pt x="2210" y="4193"/>
                                </a:lnTo>
                                <a:lnTo>
                                  <a:pt x="2210" y="4195"/>
                                </a:lnTo>
                                <a:lnTo>
                                  <a:pt x="2210" y="4193"/>
                                </a:lnTo>
                                <a:lnTo>
                                  <a:pt x="2210" y="4195"/>
                                </a:lnTo>
                                <a:lnTo>
                                  <a:pt x="2213" y="4195"/>
                                </a:lnTo>
                                <a:lnTo>
                                  <a:pt x="2213" y="4198"/>
                                </a:lnTo>
                                <a:lnTo>
                                  <a:pt x="2215" y="4198"/>
                                </a:lnTo>
                                <a:lnTo>
                                  <a:pt x="2217" y="4198"/>
                                </a:lnTo>
                                <a:lnTo>
                                  <a:pt x="2217" y="4200"/>
                                </a:lnTo>
                                <a:lnTo>
                                  <a:pt x="2220" y="4200"/>
                                </a:lnTo>
                                <a:lnTo>
                                  <a:pt x="2220" y="4202"/>
                                </a:lnTo>
                                <a:lnTo>
                                  <a:pt x="2222" y="4202"/>
                                </a:lnTo>
                                <a:lnTo>
                                  <a:pt x="2225" y="4205"/>
                                </a:lnTo>
                                <a:lnTo>
                                  <a:pt x="2227" y="4205"/>
                                </a:lnTo>
                                <a:lnTo>
                                  <a:pt x="2227" y="4207"/>
                                </a:lnTo>
                                <a:lnTo>
                                  <a:pt x="2229" y="4207"/>
                                </a:lnTo>
                                <a:lnTo>
                                  <a:pt x="2229" y="4210"/>
                                </a:lnTo>
                                <a:lnTo>
                                  <a:pt x="2232" y="4210"/>
                                </a:lnTo>
                                <a:lnTo>
                                  <a:pt x="2234" y="4210"/>
                                </a:lnTo>
                                <a:lnTo>
                                  <a:pt x="2234" y="4212"/>
                                </a:lnTo>
                                <a:lnTo>
                                  <a:pt x="2237" y="4212"/>
                                </a:lnTo>
                                <a:lnTo>
                                  <a:pt x="2239" y="4212"/>
                                </a:lnTo>
                                <a:lnTo>
                                  <a:pt x="2239" y="4214"/>
                                </a:lnTo>
                                <a:lnTo>
                                  <a:pt x="2241" y="4214"/>
                                </a:lnTo>
                                <a:lnTo>
                                  <a:pt x="2241" y="4217"/>
                                </a:lnTo>
                                <a:lnTo>
                                  <a:pt x="2241" y="4214"/>
                                </a:lnTo>
                                <a:lnTo>
                                  <a:pt x="2241" y="4217"/>
                                </a:lnTo>
                                <a:lnTo>
                                  <a:pt x="2244" y="4217"/>
                                </a:lnTo>
                                <a:lnTo>
                                  <a:pt x="2246" y="4217"/>
                                </a:lnTo>
                                <a:lnTo>
                                  <a:pt x="2246" y="4219"/>
                                </a:lnTo>
                                <a:lnTo>
                                  <a:pt x="2246" y="4217"/>
                                </a:lnTo>
                                <a:lnTo>
                                  <a:pt x="2246" y="4219"/>
                                </a:lnTo>
                                <a:lnTo>
                                  <a:pt x="2249" y="4219"/>
                                </a:lnTo>
                                <a:lnTo>
                                  <a:pt x="2249" y="4222"/>
                                </a:lnTo>
                                <a:lnTo>
                                  <a:pt x="2251" y="4222"/>
                                </a:lnTo>
                                <a:lnTo>
                                  <a:pt x="2253" y="4222"/>
                                </a:lnTo>
                                <a:lnTo>
                                  <a:pt x="2253" y="4224"/>
                                </a:lnTo>
                                <a:lnTo>
                                  <a:pt x="2256" y="4224"/>
                                </a:lnTo>
                                <a:lnTo>
                                  <a:pt x="2256" y="4226"/>
                                </a:lnTo>
                                <a:lnTo>
                                  <a:pt x="2258" y="4226"/>
                                </a:lnTo>
                                <a:lnTo>
                                  <a:pt x="2261" y="4226"/>
                                </a:lnTo>
                                <a:lnTo>
                                  <a:pt x="2261" y="4229"/>
                                </a:lnTo>
                                <a:lnTo>
                                  <a:pt x="2263" y="4229"/>
                                </a:lnTo>
                                <a:lnTo>
                                  <a:pt x="2265" y="4229"/>
                                </a:lnTo>
                                <a:lnTo>
                                  <a:pt x="2265" y="4231"/>
                                </a:lnTo>
                                <a:lnTo>
                                  <a:pt x="2268" y="4231"/>
                                </a:lnTo>
                                <a:lnTo>
                                  <a:pt x="2268" y="4234"/>
                                </a:lnTo>
                                <a:lnTo>
                                  <a:pt x="2270" y="4234"/>
                                </a:lnTo>
                                <a:lnTo>
                                  <a:pt x="2273" y="4234"/>
                                </a:lnTo>
                                <a:lnTo>
                                  <a:pt x="2273" y="4236"/>
                                </a:lnTo>
                                <a:lnTo>
                                  <a:pt x="2275" y="4236"/>
                                </a:lnTo>
                                <a:lnTo>
                                  <a:pt x="2275" y="4238"/>
                                </a:lnTo>
                                <a:lnTo>
                                  <a:pt x="2275" y="4236"/>
                                </a:lnTo>
                                <a:lnTo>
                                  <a:pt x="2275" y="4238"/>
                                </a:lnTo>
                                <a:lnTo>
                                  <a:pt x="2277" y="4238"/>
                                </a:lnTo>
                                <a:lnTo>
                                  <a:pt x="2280" y="4238"/>
                                </a:lnTo>
                                <a:lnTo>
                                  <a:pt x="2280" y="4241"/>
                                </a:lnTo>
                                <a:lnTo>
                                  <a:pt x="2282" y="4241"/>
                                </a:lnTo>
                                <a:lnTo>
                                  <a:pt x="2285" y="4241"/>
                                </a:lnTo>
                                <a:lnTo>
                                  <a:pt x="2285" y="4243"/>
                                </a:lnTo>
                                <a:lnTo>
                                  <a:pt x="2287" y="4243"/>
                                </a:lnTo>
                                <a:lnTo>
                                  <a:pt x="2287" y="4246"/>
                                </a:lnTo>
                                <a:lnTo>
                                  <a:pt x="2289" y="4246"/>
                                </a:lnTo>
                                <a:lnTo>
                                  <a:pt x="2292" y="4246"/>
                                </a:lnTo>
                                <a:lnTo>
                                  <a:pt x="2292" y="4248"/>
                                </a:lnTo>
                                <a:lnTo>
                                  <a:pt x="2294" y="4248"/>
                                </a:lnTo>
                                <a:lnTo>
                                  <a:pt x="2297" y="4248"/>
                                </a:lnTo>
                                <a:lnTo>
                                  <a:pt x="2297" y="4250"/>
                                </a:lnTo>
                                <a:lnTo>
                                  <a:pt x="2299" y="4250"/>
                                </a:lnTo>
                                <a:lnTo>
                                  <a:pt x="2299" y="4253"/>
                                </a:lnTo>
                                <a:lnTo>
                                  <a:pt x="2299" y="4250"/>
                                </a:lnTo>
                                <a:lnTo>
                                  <a:pt x="2299" y="4253"/>
                                </a:lnTo>
                                <a:lnTo>
                                  <a:pt x="2301" y="4253"/>
                                </a:lnTo>
                                <a:lnTo>
                                  <a:pt x="2304" y="4253"/>
                                </a:lnTo>
                                <a:lnTo>
                                  <a:pt x="2304" y="4255"/>
                                </a:lnTo>
                                <a:lnTo>
                                  <a:pt x="2304" y="4253"/>
                                </a:lnTo>
                                <a:lnTo>
                                  <a:pt x="2304" y="4255"/>
                                </a:lnTo>
                                <a:lnTo>
                                  <a:pt x="2306" y="4255"/>
                                </a:lnTo>
                                <a:lnTo>
                                  <a:pt x="2309" y="4255"/>
                                </a:lnTo>
                                <a:lnTo>
                                  <a:pt x="2309" y="4258"/>
                                </a:lnTo>
                                <a:lnTo>
                                  <a:pt x="2311" y="4258"/>
                                </a:lnTo>
                                <a:lnTo>
                                  <a:pt x="2311" y="4260"/>
                                </a:lnTo>
                                <a:lnTo>
                                  <a:pt x="2313" y="4260"/>
                                </a:lnTo>
                                <a:lnTo>
                                  <a:pt x="2316" y="4260"/>
                                </a:lnTo>
                                <a:lnTo>
                                  <a:pt x="2316" y="4262"/>
                                </a:lnTo>
                                <a:lnTo>
                                  <a:pt x="2318" y="4262"/>
                                </a:lnTo>
                                <a:lnTo>
                                  <a:pt x="2321" y="4262"/>
                                </a:lnTo>
                                <a:lnTo>
                                  <a:pt x="2321" y="4265"/>
                                </a:lnTo>
                                <a:lnTo>
                                  <a:pt x="2323" y="4265"/>
                                </a:lnTo>
                                <a:lnTo>
                                  <a:pt x="2325" y="4265"/>
                                </a:lnTo>
                                <a:lnTo>
                                  <a:pt x="2325" y="4267"/>
                                </a:lnTo>
                                <a:lnTo>
                                  <a:pt x="2328" y="4267"/>
                                </a:lnTo>
                                <a:lnTo>
                                  <a:pt x="2328" y="4270"/>
                                </a:lnTo>
                                <a:lnTo>
                                  <a:pt x="2330" y="4270"/>
                                </a:lnTo>
                                <a:lnTo>
                                  <a:pt x="2333" y="4270"/>
                                </a:lnTo>
                                <a:lnTo>
                                  <a:pt x="2333" y="4272"/>
                                </a:lnTo>
                                <a:lnTo>
                                  <a:pt x="2333" y="4270"/>
                                </a:lnTo>
                                <a:lnTo>
                                  <a:pt x="2333" y="4272"/>
                                </a:lnTo>
                                <a:lnTo>
                                  <a:pt x="2335" y="4272"/>
                                </a:lnTo>
                                <a:lnTo>
                                  <a:pt x="2337" y="4272"/>
                                </a:lnTo>
                                <a:lnTo>
                                  <a:pt x="2337" y="4274"/>
                                </a:lnTo>
                                <a:lnTo>
                                  <a:pt x="2340" y="4274"/>
                                </a:lnTo>
                                <a:lnTo>
                                  <a:pt x="2342" y="4274"/>
                                </a:lnTo>
                                <a:lnTo>
                                  <a:pt x="2342" y="4277"/>
                                </a:lnTo>
                                <a:lnTo>
                                  <a:pt x="2345" y="4277"/>
                                </a:lnTo>
                                <a:lnTo>
                                  <a:pt x="2345" y="4279"/>
                                </a:lnTo>
                                <a:lnTo>
                                  <a:pt x="2345" y="4277"/>
                                </a:lnTo>
                                <a:lnTo>
                                  <a:pt x="2347" y="4279"/>
                                </a:lnTo>
                                <a:lnTo>
                                  <a:pt x="2349" y="4279"/>
                                </a:lnTo>
                                <a:lnTo>
                                  <a:pt x="2349" y="4282"/>
                                </a:lnTo>
                                <a:lnTo>
                                  <a:pt x="2352" y="4282"/>
                                </a:lnTo>
                                <a:lnTo>
                                  <a:pt x="2354" y="4282"/>
                                </a:lnTo>
                                <a:lnTo>
                                  <a:pt x="2354" y="4284"/>
                                </a:lnTo>
                                <a:lnTo>
                                  <a:pt x="2354" y="4282"/>
                                </a:lnTo>
                                <a:lnTo>
                                  <a:pt x="2354" y="4284"/>
                                </a:lnTo>
                                <a:lnTo>
                                  <a:pt x="2357" y="4284"/>
                                </a:lnTo>
                                <a:lnTo>
                                  <a:pt x="2359" y="4284"/>
                                </a:lnTo>
                                <a:lnTo>
                                  <a:pt x="2359" y="4286"/>
                                </a:lnTo>
                                <a:lnTo>
                                  <a:pt x="2359" y="4284"/>
                                </a:lnTo>
                                <a:lnTo>
                                  <a:pt x="2359" y="4286"/>
                                </a:lnTo>
                                <a:lnTo>
                                  <a:pt x="2361" y="4286"/>
                                </a:lnTo>
                                <a:lnTo>
                                  <a:pt x="2364" y="4286"/>
                                </a:lnTo>
                                <a:lnTo>
                                  <a:pt x="2364" y="4289"/>
                                </a:lnTo>
                                <a:lnTo>
                                  <a:pt x="2364" y="4286"/>
                                </a:lnTo>
                                <a:lnTo>
                                  <a:pt x="2364" y="4289"/>
                                </a:lnTo>
                                <a:lnTo>
                                  <a:pt x="2366" y="4289"/>
                                </a:lnTo>
                                <a:lnTo>
                                  <a:pt x="2369" y="4289"/>
                                </a:lnTo>
                                <a:lnTo>
                                  <a:pt x="2369" y="4291"/>
                                </a:lnTo>
                                <a:lnTo>
                                  <a:pt x="2369" y="4289"/>
                                </a:lnTo>
                                <a:lnTo>
                                  <a:pt x="2369" y="4291"/>
                                </a:lnTo>
                                <a:lnTo>
                                  <a:pt x="2371" y="4291"/>
                                </a:lnTo>
                                <a:lnTo>
                                  <a:pt x="2373" y="4291"/>
                                </a:lnTo>
                                <a:lnTo>
                                  <a:pt x="2373" y="4294"/>
                                </a:lnTo>
                                <a:lnTo>
                                  <a:pt x="2376" y="4294"/>
                                </a:lnTo>
                                <a:lnTo>
                                  <a:pt x="2376" y="4296"/>
                                </a:lnTo>
                                <a:lnTo>
                                  <a:pt x="2376" y="4294"/>
                                </a:lnTo>
                                <a:lnTo>
                                  <a:pt x="2378" y="4296"/>
                                </a:lnTo>
                                <a:lnTo>
                                  <a:pt x="2378" y="4294"/>
                                </a:lnTo>
                                <a:lnTo>
                                  <a:pt x="2378" y="4296"/>
                                </a:lnTo>
                                <a:lnTo>
                                  <a:pt x="2381" y="4296"/>
                                </a:lnTo>
                                <a:lnTo>
                                  <a:pt x="2381" y="4298"/>
                                </a:lnTo>
                                <a:lnTo>
                                  <a:pt x="2383" y="4298"/>
                                </a:lnTo>
                                <a:lnTo>
                                  <a:pt x="2385" y="4298"/>
                                </a:lnTo>
                                <a:lnTo>
                                  <a:pt x="2385" y="4301"/>
                                </a:lnTo>
                                <a:lnTo>
                                  <a:pt x="2388" y="4301"/>
                                </a:lnTo>
                                <a:lnTo>
                                  <a:pt x="2390" y="4301"/>
                                </a:lnTo>
                                <a:lnTo>
                                  <a:pt x="2393" y="4303"/>
                                </a:lnTo>
                                <a:lnTo>
                                  <a:pt x="2395" y="4303"/>
                                </a:lnTo>
                                <a:lnTo>
                                  <a:pt x="2395" y="4306"/>
                                </a:lnTo>
                                <a:lnTo>
                                  <a:pt x="2397" y="4306"/>
                                </a:lnTo>
                                <a:lnTo>
                                  <a:pt x="2400" y="4306"/>
                                </a:lnTo>
                                <a:lnTo>
                                  <a:pt x="2402" y="4308"/>
                                </a:lnTo>
                                <a:lnTo>
                                  <a:pt x="2402" y="4306"/>
                                </a:lnTo>
                                <a:lnTo>
                                  <a:pt x="2402" y="4308"/>
                                </a:lnTo>
                                <a:lnTo>
                                  <a:pt x="2405" y="4308"/>
                                </a:lnTo>
                                <a:lnTo>
                                  <a:pt x="2407" y="4308"/>
                                </a:lnTo>
                                <a:lnTo>
                                  <a:pt x="2407" y="4310"/>
                                </a:lnTo>
                                <a:lnTo>
                                  <a:pt x="2409" y="4310"/>
                                </a:lnTo>
                                <a:lnTo>
                                  <a:pt x="2412" y="4310"/>
                                </a:lnTo>
                                <a:lnTo>
                                  <a:pt x="2412" y="4313"/>
                                </a:lnTo>
                                <a:lnTo>
                                  <a:pt x="2414" y="4313"/>
                                </a:lnTo>
                                <a:lnTo>
                                  <a:pt x="2417" y="4313"/>
                                </a:lnTo>
                                <a:lnTo>
                                  <a:pt x="2417" y="4315"/>
                                </a:lnTo>
                                <a:lnTo>
                                  <a:pt x="2417" y="4313"/>
                                </a:lnTo>
                                <a:lnTo>
                                  <a:pt x="2417" y="4315"/>
                                </a:lnTo>
                                <a:lnTo>
                                  <a:pt x="2417" y="4313"/>
                                </a:lnTo>
                                <a:lnTo>
                                  <a:pt x="2417" y="4315"/>
                                </a:lnTo>
                                <a:lnTo>
                                  <a:pt x="2419" y="4315"/>
                                </a:lnTo>
                                <a:lnTo>
                                  <a:pt x="2419" y="4318"/>
                                </a:lnTo>
                                <a:lnTo>
                                  <a:pt x="2419" y="4315"/>
                                </a:lnTo>
                                <a:lnTo>
                                  <a:pt x="2421" y="4315"/>
                                </a:lnTo>
                                <a:lnTo>
                                  <a:pt x="2421" y="4318"/>
                                </a:lnTo>
                                <a:lnTo>
                                  <a:pt x="2424" y="4318"/>
                                </a:lnTo>
                                <a:lnTo>
                                  <a:pt x="2426" y="4318"/>
                                </a:lnTo>
                                <a:lnTo>
                                  <a:pt x="2426" y="4320"/>
                                </a:lnTo>
                                <a:lnTo>
                                  <a:pt x="2429" y="4320"/>
                                </a:lnTo>
                                <a:lnTo>
                                  <a:pt x="2431" y="4320"/>
                                </a:lnTo>
                                <a:lnTo>
                                  <a:pt x="2431" y="4322"/>
                                </a:lnTo>
                                <a:lnTo>
                                  <a:pt x="2433" y="4322"/>
                                </a:lnTo>
                                <a:lnTo>
                                  <a:pt x="2436" y="4322"/>
                                </a:lnTo>
                                <a:lnTo>
                                  <a:pt x="2436" y="4325"/>
                                </a:lnTo>
                                <a:lnTo>
                                  <a:pt x="2436" y="4322"/>
                                </a:lnTo>
                                <a:lnTo>
                                  <a:pt x="2436" y="4325"/>
                                </a:lnTo>
                                <a:lnTo>
                                  <a:pt x="2438" y="4325"/>
                                </a:lnTo>
                                <a:lnTo>
                                  <a:pt x="2441" y="4325"/>
                                </a:lnTo>
                                <a:lnTo>
                                  <a:pt x="2441" y="4327"/>
                                </a:lnTo>
                                <a:lnTo>
                                  <a:pt x="2441" y="4325"/>
                                </a:lnTo>
                                <a:lnTo>
                                  <a:pt x="2443" y="4327"/>
                                </a:lnTo>
                                <a:lnTo>
                                  <a:pt x="2445" y="4327"/>
                                </a:lnTo>
                                <a:lnTo>
                                  <a:pt x="2448" y="4327"/>
                                </a:lnTo>
                                <a:lnTo>
                                  <a:pt x="2448" y="4330"/>
                                </a:lnTo>
                                <a:lnTo>
                                  <a:pt x="2450" y="4330"/>
                                </a:lnTo>
                                <a:lnTo>
                                  <a:pt x="2450" y="4332"/>
                                </a:lnTo>
                                <a:lnTo>
                                  <a:pt x="2453" y="4332"/>
                                </a:lnTo>
                                <a:lnTo>
                                  <a:pt x="2455" y="4332"/>
                                </a:lnTo>
                                <a:lnTo>
                                  <a:pt x="2457" y="4332"/>
                                </a:lnTo>
                                <a:lnTo>
                                  <a:pt x="2457" y="4334"/>
                                </a:lnTo>
                                <a:lnTo>
                                  <a:pt x="2460" y="4334"/>
                                </a:lnTo>
                                <a:lnTo>
                                  <a:pt x="2462" y="4334"/>
                                </a:lnTo>
                                <a:lnTo>
                                  <a:pt x="2462" y="4337"/>
                                </a:lnTo>
                                <a:lnTo>
                                  <a:pt x="2462" y="4334"/>
                                </a:lnTo>
                                <a:lnTo>
                                  <a:pt x="2462" y="4337"/>
                                </a:lnTo>
                                <a:lnTo>
                                  <a:pt x="2465" y="4337"/>
                                </a:lnTo>
                                <a:lnTo>
                                  <a:pt x="2467" y="4337"/>
                                </a:lnTo>
                                <a:lnTo>
                                  <a:pt x="2467" y="4339"/>
                                </a:lnTo>
                                <a:lnTo>
                                  <a:pt x="2467" y="4337"/>
                                </a:lnTo>
                                <a:lnTo>
                                  <a:pt x="2467" y="4339"/>
                                </a:lnTo>
                                <a:lnTo>
                                  <a:pt x="2467" y="4337"/>
                                </a:lnTo>
                                <a:lnTo>
                                  <a:pt x="2467" y="4339"/>
                                </a:lnTo>
                                <a:lnTo>
                                  <a:pt x="2469" y="4339"/>
                                </a:lnTo>
                                <a:lnTo>
                                  <a:pt x="2472" y="4339"/>
                                </a:lnTo>
                                <a:lnTo>
                                  <a:pt x="2472" y="4342"/>
                                </a:lnTo>
                                <a:lnTo>
                                  <a:pt x="2474" y="4342"/>
                                </a:lnTo>
                                <a:lnTo>
                                  <a:pt x="2477" y="4342"/>
                                </a:lnTo>
                                <a:lnTo>
                                  <a:pt x="2479" y="4344"/>
                                </a:lnTo>
                                <a:lnTo>
                                  <a:pt x="2481" y="4344"/>
                                </a:lnTo>
                                <a:lnTo>
                                  <a:pt x="2484" y="4344"/>
                                </a:lnTo>
                                <a:lnTo>
                                  <a:pt x="2484" y="4346"/>
                                </a:lnTo>
                                <a:lnTo>
                                  <a:pt x="2484" y="4344"/>
                                </a:lnTo>
                                <a:lnTo>
                                  <a:pt x="2484" y="4346"/>
                                </a:lnTo>
                                <a:lnTo>
                                  <a:pt x="2484" y="4344"/>
                                </a:lnTo>
                                <a:lnTo>
                                  <a:pt x="2484" y="4346"/>
                                </a:lnTo>
                                <a:lnTo>
                                  <a:pt x="2486" y="4346"/>
                                </a:lnTo>
                                <a:lnTo>
                                  <a:pt x="2489" y="4346"/>
                                </a:lnTo>
                                <a:lnTo>
                                  <a:pt x="2489" y="4349"/>
                                </a:lnTo>
                                <a:lnTo>
                                  <a:pt x="2491" y="4349"/>
                                </a:lnTo>
                                <a:lnTo>
                                  <a:pt x="2493" y="4349"/>
                                </a:lnTo>
                                <a:lnTo>
                                  <a:pt x="2493" y="4351"/>
                                </a:lnTo>
                                <a:lnTo>
                                  <a:pt x="2493" y="4349"/>
                                </a:lnTo>
                                <a:lnTo>
                                  <a:pt x="2493" y="4351"/>
                                </a:lnTo>
                                <a:lnTo>
                                  <a:pt x="2496" y="4351"/>
                                </a:lnTo>
                                <a:lnTo>
                                  <a:pt x="2498" y="4351"/>
                                </a:lnTo>
                                <a:lnTo>
                                  <a:pt x="2498" y="4354"/>
                                </a:lnTo>
                                <a:lnTo>
                                  <a:pt x="2498" y="4351"/>
                                </a:lnTo>
                                <a:lnTo>
                                  <a:pt x="2501" y="4351"/>
                                </a:lnTo>
                                <a:lnTo>
                                  <a:pt x="2501" y="4354"/>
                                </a:lnTo>
                                <a:lnTo>
                                  <a:pt x="2503" y="4354"/>
                                </a:lnTo>
                                <a:lnTo>
                                  <a:pt x="2505" y="4354"/>
                                </a:lnTo>
                                <a:lnTo>
                                  <a:pt x="2505" y="4356"/>
                                </a:lnTo>
                                <a:lnTo>
                                  <a:pt x="2508" y="4356"/>
                                </a:lnTo>
                                <a:lnTo>
                                  <a:pt x="2510" y="4356"/>
                                </a:lnTo>
                                <a:lnTo>
                                  <a:pt x="2510" y="4358"/>
                                </a:lnTo>
                                <a:lnTo>
                                  <a:pt x="2513" y="4358"/>
                                </a:lnTo>
                                <a:lnTo>
                                  <a:pt x="2515" y="4358"/>
                                </a:lnTo>
                                <a:lnTo>
                                  <a:pt x="2515" y="4361"/>
                                </a:lnTo>
                                <a:lnTo>
                                  <a:pt x="2515" y="4358"/>
                                </a:lnTo>
                                <a:lnTo>
                                  <a:pt x="2517" y="4358"/>
                                </a:lnTo>
                                <a:lnTo>
                                  <a:pt x="2517" y="4361"/>
                                </a:lnTo>
                                <a:lnTo>
                                  <a:pt x="2517" y="4358"/>
                                </a:lnTo>
                                <a:lnTo>
                                  <a:pt x="2517" y="4361"/>
                                </a:lnTo>
                                <a:lnTo>
                                  <a:pt x="2517" y="4358"/>
                                </a:lnTo>
                                <a:lnTo>
                                  <a:pt x="2517" y="4361"/>
                                </a:lnTo>
                                <a:lnTo>
                                  <a:pt x="2517" y="4358"/>
                                </a:lnTo>
                                <a:lnTo>
                                  <a:pt x="2517" y="4361"/>
                                </a:lnTo>
                                <a:lnTo>
                                  <a:pt x="2520" y="4361"/>
                                </a:lnTo>
                                <a:lnTo>
                                  <a:pt x="2522" y="4361"/>
                                </a:lnTo>
                                <a:lnTo>
                                  <a:pt x="2522" y="4363"/>
                                </a:lnTo>
                                <a:lnTo>
                                  <a:pt x="2522" y="4361"/>
                                </a:lnTo>
                                <a:lnTo>
                                  <a:pt x="2522" y="4363"/>
                                </a:lnTo>
                                <a:lnTo>
                                  <a:pt x="2522" y="4361"/>
                                </a:lnTo>
                                <a:lnTo>
                                  <a:pt x="2522" y="4363"/>
                                </a:lnTo>
                                <a:lnTo>
                                  <a:pt x="2525" y="4363"/>
                                </a:lnTo>
                                <a:lnTo>
                                  <a:pt x="2527" y="4363"/>
                                </a:lnTo>
                                <a:lnTo>
                                  <a:pt x="2527" y="4366"/>
                                </a:lnTo>
                                <a:lnTo>
                                  <a:pt x="2527" y="4363"/>
                                </a:lnTo>
                                <a:lnTo>
                                  <a:pt x="2527" y="4366"/>
                                </a:lnTo>
                                <a:lnTo>
                                  <a:pt x="2529" y="4363"/>
                                </a:lnTo>
                                <a:lnTo>
                                  <a:pt x="2529" y="4366"/>
                                </a:lnTo>
                                <a:lnTo>
                                  <a:pt x="2532" y="4366"/>
                                </a:lnTo>
                                <a:lnTo>
                                  <a:pt x="2534" y="4366"/>
                                </a:lnTo>
                                <a:lnTo>
                                  <a:pt x="2534" y="4368"/>
                                </a:lnTo>
                                <a:lnTo>
                                  <a:pt x="2534" y="4366"/>
                                </a:lnTo>
                                <a:lnTo>
                                  <a:pt x="2534" y="4368"/>
                                </a:lnTo>
                                <a:lnTo>
                                  <a:pt x="2537" y="4368"/>
                                </a:lnTo>
                                <a:lnTo>
                                  <a:pt x="2539" y="4368"/>
                                </a:lnTo>
                                <a:lnTo>
                                  <a:pt x="2539" y="4370"/>
                                </a:lnTo>
                                <a:lnTo>
                                  <a:pt x="2539" y="4368"/>
                                </a:lnTo>
                                <a:lnTo>
                                  <a:pt x="2541" y="4368"/>
                                </a:lnTo>
                                <a:lnTo>
                                  <a:pt x="2541" y="4370"/>
                                </a:lnTo>
                                <a:lnTo>
                                  <a:pt x="2541" y="4368"/>
                                </a:lnTo>
                                <a:lnTo>
                                  <a:pt x="2541" y="4370"/>
                                </a:lnTo>
                                <a:lnTo>
                                  <a:pt x="2544" y="4370"/>
                                </a:lnTo>
                                <a:lnTo>
                                  <a:pt x="2546" y="4370"/>
                                </a:lnTo>
                                <a:lnTo>
                                  <a:pt x="2546" y="4373"/>
                                </a:lnTo>
                                <a:lnTo>
                                  <a:pt x="2549" y="4373"/>
                                </a:lnTo>
                                <a:lnTo>
                                  <a:pt x="2551" y="4373"/>
                                </a:lnTo>
                                <a:lnTo>
                                  <a:pt x="2553" y="4373"/>
                                </a:lnTo>
                                <a:lnTo>
                                  <a:pt x="2553" y="4375"/>
                                </a:lnTo>
                                <a:lnTo>
                                  <a:pt x="2556" y="4375"/>
                                </a:lnTo>
                                <a:lnTo>
                                  <a:pt x="2558" y="4375"/>
                                </a:lnTo>
                                <a:lnTo>
                                  <a:pt x="2558" y="4378"/>
                                </a:lnTo>
                                <a:lnTo>
                                  <a:pt x="2558" y="4375"/>
                                </a:lnTo>
                                <a:lnTo>
                                  <a:pt x="2558" y="4378"/>
                                </a:lnTo>
                                <a:lnTo>
                                  <a:pt x="2561" y="4378"/>
                                </a:lnTo>
                                <a:lnTo>
                                  <a:pt x="2563" y="4378"/>
                                </a:lnTo>
                                <a:lnTo>
                                  <a:pt x="2565" y="4378"/>
                                </a:lnTo>
                                <a:lnTo>
                                  <a:pt x="2565" y="4380"/>
                                </a:lnTo>
                                <a:lnTo>
                                  <a:pt x="2565" y="4378"/>
                                </a:lnTo>
                                <a:lnTo>
                                  <a:pt x="2565" y="4380"/>
                                </a:lnTo>
                                <a:lnTo>
                                  <a:pt x="2568" y="4380"/>
                                </a:lnTo>
                                <a:lnTo>
                                  <a:pt x="2570" y="4380"/>
                                </a:lnTo>
                                <a:lnTo>
                                  <a:pt x="2570" y="4382"/>
                                </a:lnTo>
                                <a:lnTo>
                                  <a:pt x="2570" y="4380"/>
                                </a:lnTo>
                                <a:lnTo>
                                  <a:pt x="2573" y="4382"/>
                                </a:lnTo>
                                <a:lnTo>
                                  <a:pt x="2573" y="4380"/>
                                </a:lnTo>
                                <a:lnTo>
                                  <a:pt x="2573" y="4382"/>
                                </a:lnTo>
                                <a:lnTo>
                                  <a:pt x="2575" y="4382"/>
                                </a:lnTo>
                                <a:lnTo>
                                  <a:pt x="2577" y="4382"/>
                                </a:lnTo>
                                <a:lnTo>
                                  <a:pt x="2577" y="4385"/>
                                </a:lnTo>
                                <a:lnTo>
                                  <a:pt x="2577" y="4382"/>
                                </a:lnTo>
                                <a:lnTo>
                                  <a:pt x="2577" y="4385"/>
                                </a:lnTo>
                                <a:lnTo>
                                  <a:pt x="2580" y="4385"/>
                                </a:lnTo>
                                <a:lnTo>
                                  <a:pt x="2582" y="4385"/>
                                </a:lnTo>
                                <a:lnTo>
                                  <a:pt x="2585" y="4385"/>
                                </a:lnTo>
                                <a:lnTo>
                                  <a:pt x="2585" y="4387"/>
                                </a:lnTo>
                                <a:lnTo>
                                  <a:pt x="2585" y="4385"/>
                                </a:lnTo>
                                <a:lnTo>
                                  <a:pt x="2585" y="4387"/>
                                </a:lnTo>
                                <a:lnTo>
                                  <a:pt x="2587" y="4387"/>
                                </a:lnTo>
                                <a:lnTo>
                                  <a:pt x="2589" y="4387"/>
                                </a:lnTo>
                                <a:lnTo>
                                  <a:pt x="2592" y="4387"/>
                                </a:lnTo>
                                <a:lnTo>
                                  <a:pt x="2592" y="4390"/>
                                </a:lnTo>
                                <a:lnTo>
                                  <a:pt x="2594" y="4390"/>
                                </a:lnTo>
                                <a:lnTo>
                                  <a:pt x="2597" y="4390"/>
                                </a:lnTo>
                                <a:lnTo>
                                  <a:pt x="2597" y="4392"/>
                                </a:lnTo>
                                <a:lnTo>
                                  <a:pt x="2597" y="4390"/>
                                </a:lnTo>
                                <a:lnTo>
                                  <a:pt x="2597" y="4392"/>
                                </a:lnTo>
                                <a:lnTo>
                                  <a:pt x="2599" y="4392"/>
                                </a:lnTo>
                                <a:lnTo>
                                  <a:pt x="2601" y="4392"/>
                                </a:lnTo>
                                <a:lnTo>
                                  <a:pt x="2604" y="4392"/>
                                </a:lnTo>
                                <a:lnTo>
                                  <a:pt x="2604" y="4394"/>
                                </a:lnTo>
                                <a:lnTo>
                                  <a:pt x="2604" y="4392"/>
                                </a:lnTo>
                                <a:lnTo>
                                  <a:pt x="2604" y="4394"/>
                                </a:lnTo>
                                <a:lnTo>
                                  <a:pt x="2606" y="4394"/>
                                </a:lnTo>
                                <a:lnTo>
                                  <a:pt x="2609" y="4394"/>
                                </a:lnTo>
                                <a:lnTo>
                                  <a:pt x="2611" y="4394"/>
                                </a:lnTo>
                                <a:lnTo>
                                  <a:pt x="2611" y="4397"/>
                                </a:lnTo>
                                <a:lnTo>
                                  <a:pt x="2611" y="4394"/>
                                </a:lnTo>
                                <a:lnTo>
                                  <a:pt x="2611" y="4397"/>
                                </a:lnTo>
                                <a:lnTo>
                                  <a:pt x="2613" y="4397"/>
                                </a:lnTo>
                                <a:lnTo>
                                  <a:pt x="2616" y="4397"/>
                                </a:lnTo>
                                <a:lnTo>
                                  <a:pt x="2618" y="4397"/>
                                </a:lnTo>
                                <a:lnTo>
                                  <a:pt x="2618" y="4399"/>
                                </a:lnTo>
                                <a:lnTo>
                                  <a:pt x="2618" y="4397"/>
                                </a:lnTo>
                                <a:lnTo>
                                  <a:pt x="2618" y="4399"/>
                                </a:lnTo>
                                <a:lnTo>
                                  <a:pt x="2618" y="4397"/>
                                </a:lnTo>
                                <a:lnTo>
                                  <a:pt x="2618" y="4399"/>
                                </a:lnTo>
                                <a:lnTo>
                                  <a:pt x="2621" y="4399"/>
                                </a:lnTo>
                                <a:lnTo>
                                  <a:pt x="2623" y="4399"/>
                                </a:lnTo>
                                <a:lnTo>
                                  <a:pt x="2625" y="4402"/>
                                </a:lnTo>
                                <a:lnTo>
                                  <a:pt x="2625" y="4399"/>
                                </a:lnTo>
                                <a:lnTo>
                                  <a:pt x="2625" y="4402"/>
                                </a:lnTo>
                                <a:lnTo>
                                  <a:pt x="2628" y="4402"/>
                                </a:lnTo>
                                <a:lnTo>
                                  <a:pt x="2630" y="4402"/>
                                </a:lnTo>
                                <a:lnTo>
                                  <a:pt x="2633" y="4402"/>
                                </a:lnTo>
                                <a:lnTo>
                                  <a:pt x="2633" y="4404"/>
                                </a:lnTo>
                                <a:lnTo>
                                  <a:pt x="2635" y="4404"/>
                                </a:lnTo>
                                <a:lnTo>
                                  <a:pt x="2637" y="4404"/>
                                </a:lnTo>
                                <a:lnTo>
                                  <a:pt x="2637" y="4406"/>
                                </a:lnTo>
                                <a:lnTo>
                                  <a:pt x="2637" y="4404"/>
                                </a:lnTo>
                                <a:lnTo>
                                  <a:pt x="2637" y="4406"/>
                                </a:lnTo>
                                <a:lnTo>
                                  <a:pt x="2640" y="4406"/>
                                </a:lnTo>
                                <a:lnTo>
                                  <a:pt x="2640" y="4404"/>
                                </a:lnTo>
                                <a:lnTo>
                                  <a:pt x="2640" y="4406"/>
                                </a:lnTo>
                                <a:lnTo>
                                  <a:pt x="2642" y="4406"/>
                                </a:lnTo>
                                <a:lnTo>
                                  <a:pt x="2645" y="4406"/>
                                </a:lnTo>
                                <a:lnTo>
                                  <a:pt x="2645" y="4409"/>
                                </a:lnTo>
                                <a:lnTo>
                                  <a:pt x="2645" y="4406"/>
                                </a:lnTo>
                                <a:lnTo>
                                  <a:pt x="2645" y="4409"/>
                                </a:lnTo>
                                <a:lnTo>
                                  <a:pt x="2647" y="4409"/>
                                </a:lnTo>
                                <a:lnTo>
                                  <a:pt x="2649" y="4409"/>
                                </a:lnTo>
                                <a:lnTo>
                                  <a:pt x="2652" y="4409"/>
                                </a:lnTo>
                                <a:lnTo>
                                  <a:pt x="2652" y="4411"/>
                                </a:lnTo>
                                <a:lnTo>
                                  <a:pt x="2652" y="4409"/>
                                </a:lnTo>
                                <a:lnTo>
                                  <a:pt x="2652" y="4411"/>
                                </a:lnTo>
                                <a:lnTo>
                                  <a:pt x="2654" y="4409"/>
                                </a:lnTo>
                                <a:lnTo>
                                  <a:pt x="2654" y="4411"/>
                                </a:lnTo>
                                <a:lnTo>
                                  <a:pt x="2657" y="4411"/>
                                </a:lnTo>
                                <a:lnTo>
                                  <a:pt x="2659" y="4411"/>
                                </a:lnTo>
                                <a:lnTo>
                                  <a:pt x="2659" y="4414"/>
                                </a:lnTo>
                                <a:lnTo>
                                  <a:pt x="2659" y="4411"/>
                                </a:lnTo>
                                <a:lnTo>
                                  <a:pt x="2659" y="4414"/>
                                </a:lnTo>
                                <a:lnTo>
                                  <a:pt x="2661" y="4414"/>
                                </a:lnTo>
                                <a:lnTo>
                                  <a:pt x="2664" y="4414"/>
                                </a:lnTo>
                                <a:lnTo>
                                  <a:pt x="2666" y="4414"/>
                                </a:lnTo>
                                <a:lnTo>
                                  <a:pt x="2666" y="4416"/>
                                </a:lnTo>
                                <a:lnTo>
                                  <a:pt x="2666" y="4414"/>
                                </a:lnTo>
                                <a:lnTo>
                                  <a:pt x="2666" y="4416"/>
                                </a:lnTo>
                                <a:lnTo>
                                  <a:pt x="2666" y="4414"/>
                                </a:lnTo>
                                <a:lnTo>
                                  <a:pt x="2666" y="4416"/>
                                </a:lnTo>
                                <a:lnTo>
                                  <a:pt x="2666" y="4414"/>
                                </a:lnTo>
                                <a:lnTo>
                                  <a:pt x="2666" y="4416"/>
                                </a:lnTo>
                                <a:lnTo>
                                  <a:pt x="2669" y="4416"/>
                                </a:lnTo>
                                <a:lnTo>
                                  <a:pt x="2671" y="4416"/>
                                </a:lnTo>
                                <a:lnTo>
                                  <a:pt x="2673" y="4416"/>
                                </a:lnTo>
                                <a:lnTo>
                                  <a:pt x="2673" y="4418"/>
                                </a:lnTo>
                                <a:lnTo>
                                  <a:pt x="2673" y="4416"/>
                                </a:lnTo>
                                <a:lnTo>
                                  <a:pt x="2673" y="4418"/>
                                </a:lnTo>
                                <a:lnTo>
                                  <a:pt x="2676" y="4418"/>
                                </a:lnTo>
                                <a:lnTo>
                                  <a:pt x="2678" y="4418"/>
                                </a:lnTo>
                                <a:lnTo>
                                  <a:pt x="2681" y="4418"/>
                                </a:lnTo>
                                <a:lnTo>
                                  <a:pt x="2681" y="4421"/>
                                </a:lnTo>
                                <a:lnTo>
                                  <a:pt x="2681" y="4418"/>
                                </a:lnTo>
                                <a:lnTo>
                                  <a:pt x="2681" y="4421"/>
                                </a:lnTo>
                                <a:lnTo>
                                  <a:pt x="2681" y="4418"/>
                                </a:lnTo>
                                <a:lnTo>
                                  <a:pt x="2681" y="4421"/>
                                </a:lnTo>
                                <a:lnTo>
                                  <a:pt x="2683" y="4421"/>
                                </a:lnTo>
                                <a:lnTo>
                                  <a:pt x="2683" y="4418"/>
                                </a:lnTo>
                                <a:lnTo>
                                  <a:pt x="2683" y="4421"/>
                                </a:lnTo>
                                <a:lnTo>
                                  <a:pt x="2685" y="4421"/>
                                </a:lnTo>
                                <a:lnTo>
                                  <a:pt x="2688" y="4421"/>
                                </a:lnTo>
                                <a:lnTo>
                                  <a:pt x="2688" y="4423"/>
                                </a:lnTo>
                                <a:lnTo>
                                  <a:pt x="2688" y="4421"/>
                                </a:lnTo>
                                <a:lnTo>
                                  <a:pt x="2690" y="4423"/>
                                </a:lnTo>
                                <a:lnTo>
                                  <a:pt x="2690" y="4421"/>
                                </a:lnTo>
                                <a:lnTo>
                                  <a:pt x="2690" y="4423"/>
                                </a:lnTo>
                                <a:lnTo>
                                  <a:pt x="2693" y="4423"/>
                                </a:lnTo>
                                <a:lnTo>
                                  <a:pt x="2695" y="4423"/>
                                </a:lnTo>
                                <a:lnTo>
                                  <a:pt x="2695" y="4426"/>
                                </a:lnTo>
                                <a:lnTo>
                                  <a:pt x="2695" y="4423"/>
                                </a:lnTo>
                                <a:lnTo>
                                  <a:pt x="2695" y="4426"/>
                                </a:lnTo>
                                <a:lnTo>
                                  <a:pt x="2697" y="4423"/>
                                </a:lnTo>
                                <a:lnTo>
                                  <a:pt x="2697" y="4426"/>
                                </a:lnTo>
                                <a:lnTo>
                                  <a:pt x="2700" y="4426"/>
                                </a:lnTo>
                                <a:lnTo>
                                  <a:pt x="2702" y="4426"/>
                                </a:lnTo>
                                <a:lnTo>
                                  <a:pt x="2702" y="4428"/>
                                </a:lnTo>
                                <a:lnTo>
                                  <a:pt x="2702" y="4426"/>
                                </a:lnTo>
                                <a:lnTo>
                                  <a:pt x="2702" y="4428"/>
                                </a:lnTo>
                                <a:lnTo>
                                  <a:pt x="2702" y="4426"/>
                                </a:lnTo>
                                <a:lnTo>
                                  <a:pt x="2702" y="4428"/>
                                </a:lnTo>
                                <a:lnTo>
                                  <a:pt x="2705" y="4428"/>
                                </a:lnTo>
                                <a:lnTo>
                                  <a:pt x="2707" y="4428"/>
                                </a:lnTo>
                                <a:lnTo>
                                  <a:pt x="2709" y="4428"/>
                                </a:lnTo>
                                <a:lnTo>
                                  <a:pt x="2712" y="4430"/>
                                </a:lnTo>
                                <a:lnTo>
                                  <a:pt x="2714" y="4430"/>
                                </a:lnTo>
                                <a:lnTo>
                                  <a:pt x="2717" y="4430"/>
                                </a:lnTo>
                                <a:lnTo>
                                  <a:pt x="2719" y="4433"/>
                                </a:lnTo>
                                <a:lnTo>
                                  <a:pt x="2721" y="4433"/>
                                </a:lnTo>
                                <a:lnTo>
                                  <a:pt x="2724" y="4433"/>
                                </a:lnTo>
                                <a:lnTo>
                                  <a:pt x="2724" y="4435"/>
                                </a:lnTo>
                                <a:lnTo>
                                  <a:pt x="2724" y="4433"/>
                                </a:lnTo>
                                <a:lnTo>
                                  <a:pt x="2724" y="4435"/>
                                </a:lnTo>
                                <a:lnTo>
                                  <a:pt x="2724" y="4433"/>
                                </a:lnTo>
                                <a:lnTo>
                                  <a:pt x="2726" y="4435"/>
                                </a:lnTo>
                                <a:lnTo>
                                  <a:pt x="2726" y="4433"/>
                                </a:lnTo>
                                <a:lnTo>
                                  <a:pt x="2726" y="4435"/>
                                </a:lnTo>
                                <a:lnTo>
                                  <a:pt x="2726" y="4433"/>
                                </a:lnTo>
                                <a:lnTo>
                                  <a:pt x="2726" y="4435"/>
                                </a:lnTo>
                                <a:lnTo>
                                  <a:pt x="2729" y="4435"/>
                                </a:lnTo>
                                <a:lnTo>
                                  <a:pt x="2729" y="4433"/>
                                </a:lnTo>
                                <a:lnTo>
                                  <a:pt x="2729" y="4435"/>
                                </a:lnTo>
                                <a:lnTo>
                                  <a:pt x="2731" y="4435"/>
                                </a:lnTo>
                                <a:lnTo>
                                  <a:pt x="2733" y="4435"/>
                                </a:lnTo>
                                <a:lnTo>
                                  <a:pt x="2736" y="4435"/>
                                </a:lnTo>
                                <a:lnTo>
                                  <a:pt x="2736" y="4438"/>
                                </a:lnTo>
                                <a:lnTo>
                                  <a:pt x="2736" y="4435"/>
                                </a:lnTo>
                                <a:lnTo>
                                  <a:pt x="2736" y="4438"/>
                                </a:lnTo>
                                <a:lnTo>
                                  <a:pt x="2736" y="4435"/>
                                </a:lnTo>
                                <a:lnTo>
                                  <a:pt x="2736" y="4438"/>
                                </a:lnTo>
                                <a:lnTo>
                                  <a:pt x="2736" y="4435"/>
                                </a:lnTo>
                                <a:lnTo>
                                  <a:pt x="2736" y="4438"/>
                                </a:lnTo>
                                <a:lnTo>
                                  <a:pt x="2738" y="4438"/>
                                </a:lnTo>
                                <a:lnTo>
                                  <a:pt x="2741" y="4438"/>
                                </a:lnTo>
                                <a:lnTo>
                                  <a:pt x="2743" y="4438"/>
                                </a:lnTo>
                                <a:lnTo>
                                  <a:pt x="2743" y="4440"/>
                                </a:lnTo>
                                <a:lnTo>
                                  <a:pt x="2743" y="4438"/>
                                </a:lnTo>
                                <a:lnTo>
                                  <a:pt x="2745" y="4440"/>
                                </a:lnTo>
                                <a:lnTo>
                                  <a:pt x="2745" y="4438"/>
                                </a:lnTo>
                                <a:lnTo>
                                  <a:pt x="2745" y="4440"/>
                                </a:lnTo>
                                <a:lnTo>
                                  <a:pt x="2748" y="4440"/>
                                </a:lnTo>
                                <a:lnTo>
                                  <a:pt x="2750" y="4440"/>
                                </a:lnTo>
                                <a:lnTo>
                                  <a:pt x="2753" y="4440"/>
                                </a:lnTo>
                                <a:lnTo>
                                  <a:pt x="2753" y="4442"/>
                                </a:lnTo>
                                <a:lnTo>
                                  <a:pt x="2753" y="4440"/>
                                </a:lnTo>
                                <a:lnTo>
                                  <a:pt x="2753" y="4442"/>
                                </a:lnTo>
                                <a:lnTo>
                                  <a:pt x="2755" y="4442"/>
                                </a:lnTo>
                                <a:lnTo>
                                  <a:pt x="2757" y="4442"/>
                                </a:lnTo>
                                <a:lnTo>
                                  <a:pt x="2760" y="4442"/>
                                </a:lnTo>
                                <a:lnTo>
                                  <a:pt x="2760" y="4445"/>
                                </a:lnTo>
                                <a:lnTo>
                                  <a:pt x="2760" y="4442"/>
                                </a:lnTo>
                                <a:lnTo>
                                  <a:pt x="2760" y="4445"/>
                                </a:lnTo>
                                <a:lnTo>
                                  <a:pt x="2762" y="4445"/>
                                </a:lnTo>
                                <a:lnTo>
                                  <a:pt x="2765" y="4445"/>
                                </a:lnTo>
                                <a:lnTo>
                                  <a:pt x="2767" y="4445"/>
                                </a:lnTo>
                                <a:lnTo>
                                  <a:pt x="2767" y="4447"/>
                                </a:lnTo>
                                <a:lnTo>
                                  <a:pt x="2769" y="4447"/>
                                </a:lnTo>
                                <a:lnTo>
                                  <a:pt x="2769" y="4445"/>
                                </a:lnTo>
                                <a:lnTo>
                                  <a:pt x="2769" y="4447"/>
                                </a:lnTo>
                                <a:lnTo>
                                  <a:pt x="2772" y="4447"/>
                                </a:lnTo>
                                <a:lnTo>
                                  <a:pt x="2774" y="4447"/>
                                </a:lnTo>
                                <a:lnTo>
                                  <a:pt x="2774" y="4450"/>
                                </a:lnTo>
                                <a:lnTo>
                                  <a:pt x="2774" y="4447"/>
                                </a:lnTo>
                                <a:lnTo>
                                  <a:pt x="2777" y="4450"/>
                                </a:lnTo>
                                <a:lnTo>
                                  <a:pt x="2777" y="4447"/>
                                </a:lnTo>
                                <a:lnTo>
                                  <a:pt x="2777" y="4450"/>
                                </a:lnTo>
                                <a:lnTo>
                                  <a:pt x="2777" y="4447"/>
                                </a:lnTo>
                                <a:lnTo>
                                  <a:pt x="2777" y="4450"/>
                                </a:lnTo>
                                <a:lnTo>
                                  <a:pt x="2779" y="4450"/>
                                </a:lnTo>
                                <a:lnTo>
                                  <a:pt x="2781" y="4450"/>
                                </a:lnTo>
                                <a:lnTo>
                                  <a:pt x="2784" y="4450"/>
                                </a:lnTo>
                                <a:lnTo>
                                  <a:pt x="2784" y="4452"/>
                                </a:lnTo>
                                <a:lnTo>
                                  <a:pt x="2784" y="4450"/>
                                </a:lnTo>
                                <a:lnTo>
                                  <a:pt x="2786" y="4452"/>
                                </a:lnTo>
                                <a:lnTo>
                                  <a:pt x="2789" y="4452"/>
                                </a:lnTo>
                                <a:lnTo>
                                  <a:pt x="2791" y="4452"/>
                                </a:lnTo>
                                <a:lnTo>
                                  <a:pt x="2791" y="4454"/>
                                </a:lnTo>
                                <a:lnTo>
                                  <a:pt x="2791" y="4452"/>
                                </a:lnTo>
                                <a:lnTo>
                                  <a:pt x="2793" y="4452"/>
                                </a:lnTo>
                                <a:lnTo>
                                  <a:pt x="2793" y="4454"/>
                                </a:lnTo>
                                <a:lnTo>
                                  <a:pt x="2796" y="4454"/>
                                </a:lnTo>
                                <a:lnTo>
                                  <a:pt x="2798" y="4454"/>
                                </a:lnTo>
                                <a:lnTo>
                                  <a:pt x="2801" y="4454"/>
                                </a:lnTo>
                                <a:lnTo>
                                  <a:pt x="2801" y="4457"/>
                                </a:lnTo>
                                <a:lnTo>
                                  <a:pt x="2801" y="4454"/>
                                </a:lnTo>
                                <a:lnTo>
                                  <a:pt x="2801" y="4457"/>
                                </a:lnTo>
                                <a:lnTo>
                                  <a:pt x="2801" y="4454"/>
                                </a:lnTo>
                                <a:lnTo>
                                  <a:pt x="2803" y="4457"/>
                                </a:lnTo>
                                <a:lnTo>
                                  <a:pt x="2803" y="4454"/>
                                </a:lnTo>
                                <a:lnTo>
                                  <a:pt x="2803" y="4457"/>
                                </a:lnTo>
                                <a:lnTo>
                                  <a:pt x="2805" y="4457"/>
                                </a:lnTo>
                                <a:lnTo>
                                  <a:pt x="2808" y="4457"/>
                                </a:lnTo>
                                <a:lnTo>
                                  <a:pt x="2810" y="4457"/>
                                </a:lnTo>
                                <a:lnTo>
                                  <a:pt x="2813" y="4459"/>
                                </a:lnTo>
                                <a:lnTo>
                                  <a:pt x="2813" y="4457"/>
                                </a:lnTo>
                                <a:lnTo>
                                  <a:pt x="2813" y="4459"/>
                                </a:lnTo>
                                <a:lnTo>
                                  <a:pt x="2813" y="4457"/>
                                </a:lnTo>
                                <a:lnTo>
                                  <a:pt x="2813" y="4459"/>
                                </a:lnTo>
                                <a:lnTo>
                                  <a:pt x="2815" y="4459"/>
                                </a:lnTo>
                                <a:lnTo>
                                  <a:pt x="2817" y="4459"/>
                                </a:lnTo>
                                <a:lnTo>
                                  <a:pt x="2820" y="4459"/>
                                </a:lnTo>
                                <a:lnTo>
                                  <a:pt x="2822" y="4459"/>
                                </a:lnTo>
                                <a:lnTo>
                                  <a:pt x="2822" y="4462"/>
                                </a:lnTo>
                                <a:lnTo>
                                  <a:pt x="2822" y="4459"/>
                                </a:lnTo>
                                <a:lnTo>
                                  <a:pt x="2825" y="4462"/>
                                </a:lnTo>
                                <a:lnTo>
                                  <a:pt x="2825" y="4459"/>
                                </a:lnTo>
                                <a:lnTo>
                                  <a:pt x="2825" y="4462"/>
                                </a:lnTo>
                                <a:lnTo>
                                  <a:pt x="2827" y="4462"/>
                                </a:lnTo>
                                <a:lnTo>
                                  <a:pt x="2829" y="4462"/>
                                </a:lnTo>
                                <a:lnTo>
                                  <a:pt x="2832" y="4462"/>
                                </a:lnTo>
                                <a:lnTo>
                                  <a:pt x="2832" y="4464"/>
                                </a:lnTo>
                                <a:lnTo>
                                  <a:pt x="2834" y="4464"/>
                                </a:lnTo>
                                <a:lnTo>
                                  <a:pt x="2837" y="4464"/>
                                </a:lnTo>
                                <a:lnTo>
                                  <a:pt x="2839" y="4464"/>
                                </a:lnTo>
                                <a:lnTo>
                                  <a:pt x="2841" y="4466"/>
                                </a:lnTo>
                                <a:lnTo>
                                  <a:pt x="2844" y="4466"/>
                                </a:lnTo>
                                <a:lnTo>
                                  <a:pt x="2846" y="4466"/>
                                </a:lnTo>
                                <a:lnTo>
                                  <a:pt x="2849" y="4466"/>
                                </a:lnTo>
                                <a:lnTo>
                                  <a:pt x="2849" y="4469"/>
                                </a:lnTo>
                                <a:lnTo>
                                  <a:pt x="2849" y="4466"/>
                                </a:lnTo>
                                <a:lnTo>
                                  <a:pt x="2849" y="4469"/>
                                </a:lnTo>
                                <a:lnTo>
                                  <a:pt x="2851" y="4469"/>
                                </a:lnTo>
                                <a:lnTo>
                                  <a:pt x="2853" y="4469"/>
                                </a:lnTo>
                                <a:lnTo>
                                  <a:pt x="2856" y="4469"/>
                                </a:lnTo>
                                <a:lnTo>
                                  <a:pt x="2858" y="4469"/>
                                </a:lnTo>
                                <a:lnTo>
                                  <a:pt x="2858" y="4471"/>
                                </a:lnTo>
                                <a:lnTo>
                                  <a:pt x="2858" y="4469"/>
                                </a:lnTo>
                                <a:lnTo>
                                  <a:pt x="2858" y="4471"/>
                                </a:lnTo>
                                <a:lnTo>
                                  <a:pt x="2861" y="4471"/>
                                </a:lnTo>
                                <a:lnTo>
                                  <a:pt x="2863" y="4471"/>
                                </a:lnTo>
                                <a:lnTo>
                                  <a:pt x="2865" y="4471"/>
                                </a:lnTo>
                                <a:lnTo>
                                  <a:pt x="2868" y="4471"/>
                                </a:lnTo>
                                <a:lnTo>
                                  <a:pt x="2868" y="4474"/>
                                </a:lnTo>
                                <a:lnTo>
                                  <a:pt x="2868" y="4471"/>
                                </a:lnTo>
                                <a:lnTo>
                                  <a:pt x="2868" y="4474"/>
                                </a:lnTo>
                                <a:lnTo>
                                  <a:pt x="2870" y="4474"/>
                                </a:lnTo>
                                <a:lnTo>
                                  <a:pt x="2873" y="4474"/>
                                </a:lnTo>
                                <a:lnTo>
                                  <a:pt x="2875" y="4474"/>
                                </a:lnTo>
                                <a:lnTo>
                                  <a:pt x="2875" y="4476"/>
                                </a:lnTo>
                                <a:lnTo>
                                  <a:pt x="2877" y="4474"/>
                                </a:lnTo>
                                <a:lnTo>
                                  <a:pt x="2877" y="4476"/>
                                </a:lnTo>
                                <a:lnTo>
                                  <a:pt x="2880" y="4476"/>
                                </a:lnTo>
                                <a:lnTo>
                                  <a:pt x="2882" y="4476"/>
                                </a:lnTo>
                                <a:lnTo>
                                  <a:pt x="2885" y="4476"/>
                                </a:lnTo>
                                <a:lnTo>
                                  <a:pt x="2887" y="4476"/>
                                </a:lnTo>
                                <a:lnTo>
                                  <a:pt x="2887" y="4478"/>
                                </a:lnTo>
                                <a:lnTo>
                                  <a:pt x="2887" y="4476"/>
                                </a:lnTo>
                                <a:lnTo>
                                  <a:pt x="2887" y="4478"/>
                                </a:lnTo>
                                <a:lnTo>
                                  <a:pt x="2889" y="4478"/>
                                </a:lnTo>
                                <a:lnTo>
                                  <a:pt x="2892" y="4478"/>
                                </a:lnTo>
                                <a:lnTo>
                                  <a:pt x="2894" y="4478"/>
                                </a:lnTo>
                                <a:lnTo>
                                  <a:pt x="2894" y="4481"/>
                                </a:lnTo>
                                <a:lnTo>
                                  <a:pt x="2897" y="4478"/>
                                </a:lnTo>
                                <a:lnTo>
                                  <a:pt x="2897" y="4481"/>
                                </a:lnTo>
                                <a:lnTo>
                                  <a:pt x="2897" y="4478"/>
                                </a:lnTo>
                                <a:lnTo>
                                  <a:pt x="2897" y="4481"/>
                                </a:lnTo>
                                <a:lnTo>
                                  <a:pt x="2899" y="4481"/>
                                </a:lnTo>
                                <a:lnTo>
                                  <a:pt x="2901" y="4481"/>
                                </a:lnTo>
                                <a:lnTo>
                                  <a:pt x="2904" y="4481"/>
                                </a:lnTo>
                                <a:lnTo>
                                  <a:pt x="2906" y="4481"/>
                                </a:lnTo>
                                <a:lnTo>
                                  <a:pt x="2906" y="4483"/>
                                </a:lnTo>
                                <a:lnTo>
                                  <a:pt x="2906" y="4481"/>
                                </a:lnTo>
                                <a:lnTo>
                                  <a:pt x="2906" y="4483"/>
                                </a:lnTo>
                                <a:lnTo>
                                  <a:pt x="2906" y="4481"/>
                                </a:lnTo>
                                <a:lnTo>
                                  <a:pt x="2906" y="4483"/>
                                </a:lnTo>
                                <a:lnTo>
                                  <a:pt x="2909" y="4483"/>
                                </a:lnTo>
                                <a:lnTo>
                                  <a:pt x="2911" y="4483"/>
                                </a:lnTo>
                                <a:lnTo>
                                  <a:pt x="2913" y="4483"/>
                                </a:lnTo>
                                <a:lnTo>
                                  <a:pt x="2916" y="4483"/>
                                </a:lnTo>
                                <a:lnTo>
                                  <a:pt x="2916" y="4486"/>
                                </a:lnTo>
                                <a:lnTo>
                                  <a:pt x="2918" y="4483"/>
                                </a:lnTo>
                                <a:lnTo>
                                  <a:pt x="2918" y="4486"/>
                                </a:lnTo>
                                <a:lnTo>
                                  <a:pt x="2921" y="4486"/>
                                </a:lnTo>
                                <a:lnTo>
                                  <a:pt x="2923" y="4486"/>
                                </a:lnTo>
                                <a:lnTo>
                                  <a:pt x="2925" y="4486"/>
                                </a:lnTo>
                                <a:lnTo>
                                  <a:pt x="2928" y="4486"/>
                                </a:lnTo>
                                <a:lnTo>
                                  <a:pt x="2928" y="4488"/>
                                </a:lnTo>
                                <a:lnTo>
                                  <a:pt x="2928" y="4486"/>
                                </a:lnTo>
                                <a:lnTo>
                                  <a:pt x="2930" y="4488"/>
                                </a:lnTo>
                                <a:lnTo>
                                  <a:pt x="2930" y="4486"/>
                                </a:lnTo>
                                <a:lnTo>
                                  <a:pt x="2930" y="4488"/>
                                </a:lnTo>
                                <a:lnTo>
                                  <a:pt x="2930" y="4486"/>
                                </a:lnTo>
                                <a:lnTo>
                                  <a:pt x="2930" y="4488"/>
                                </a:lnTo>
                                <a:lnTo>
                                  <a:pt x="2933" y="4488"/>
                                </a:lnTo>
                                <a:lnTo>
                                  <a:pt x="2935" y="4488"/>
                                </a:lnTo>
                                <a:lnTo>
                                  <a:pt x="2937" y="4488"/>
                                </a:lnTo>
                                <a:lnTo>
                                  <a:pt x="2940" y="4488"/>
                                </a:lnTo>
                                <a:lnTo>
                                  <a:pt x="2940" y="4490"/>
                                </a:lnTo>
                                <a:lnTo>
                                  <a:pt x="2942" y="4488"/>
                                </a:lnTo>
                                <a:lnTo>
                                  <a:pt x="2942" y="4490"/>
                                </a:lnTo>
                                <a:lnTo>
                                  <a:pt x="2945" y="4490"/>
                                </a:lnTo>
                                <a:lnTo>
                                  <a:pt x="2947" y="4490"/>
                                </a:lnTo>
                                <a:lnTo>
                                  <a:pt x="2949" y="4490"/>
                                </a:lnTo>
                                <a:lnTo>
                                  <a:pt x="2952" y="4490"/>
                                </a:lnTo>
                                <a:lnTo>
                                  <a:pt x="2952" y="4493"/>
                                </a:lnTo>
                                <a:lnTo>
                                  <a:pt x="2954" y="4493"/>
                                </a:lnTo>
                                <a:lnTo>
                                  <a:pt x="2957" y="4493"/>
                                </a:lnTo>
                                <a:lnTo>
                                  <a:pt x="2959" y="4493"/>
                                </a:lnTo>
                                <a:lnTo>
                                  <a:pt x="2961" y="4493"/>
                                </a:lnTo>
                                <a:lnTo>
                                  <a:pt x="2961" y="4495"/>
                                </a:lnTo>
                                <a:lnTo>
                                  <a:pt x="2961" y="4493"/>
                                </a:lnTo>
                                <a:lnTo>
                                  <a:pt x="2961" y="4495"/>
                                </a:lnTo>
                                <a:lnTo>
                                  <a:pt x="2964" y="4495"/>
                                </a:lnTo>
                                <a:lnTo>
                                  <a:pt x="2966" y="4495"/>
                                </a:lnTo>
                                <a:lnTo>
                                  <a:pt x="2969" y="4495"/>
                                </a:lnTo>
                                <a:lnTo>
                                  <a:pt x="2971" y="4495"/>
                                </a:lnTo>
                                <a:lnTo>
                                  <a:pt x="2973" y="4495"/>
                                </a:lnTo>
                                <a:lnTo>
                                  <a:pt x="2973" y="4498"/>
                                </a:lnTo>
                                <a:lnTo>
                                  <a:pt x="2973" y="4495"/>
                                </a:lnTo>
                                <a:lnTo>
                                  <a:pt x="2973" y="4498"/>
                                </a:lnTo>
                                <a:lnTo>
                                  <a:pt x="2976" y="4498"/>
                                </a:lnTo>
                                <a:lnTo>
                                  <a:pt x="2976" y="4495"/>
                                </a:lnTo>
                                <a:lnTo>
                                  <a:pt x="2976" y="4498"/>
                                </a:lnTo>
                                <a:lnTo>
                                  <a:pt x="2978" y="4498"/>
                                </a:lnTo>
                                <a:lnTo>
                                  <a:pt x="2981" y="4498"/>
                                </a:lnTo>
                                <a:lnTo>
                                  <a:pt x="2983" y="4498"/>
                                </a:lnTo>
                                <a:lnTo>
                                  <a:pt x="2985" y="4498"/>
                                </a:lnTo>
                                <a:lnTo>
                                  <a:pt x="2985" y="4500"/>
                                </a:lnTo>
                                <a:lnTo>
                                  <a:pt x="2988" y="4500"/>
                                </a:lnTo>
                                <a:lnTo>
                                  <a:pt x="2990" y="4500"/>
                                </a:lnTo>
                                <a:lnTo>
                                  <a:pt x="2993" y="4500"/>
                                </a:lnTo>
                                <a:lnTo>
                                  <a:pt x="2993" y="4502"/>
                                </a:lnTo>
                                <a:lnTo>
                                  <a:pt x="2993" y="4500"/>
                                </a:lnTo>
                                <a:lnTo>
                                  <a:pt x="2995" y="4500"/>
                                </a:lnTo>
                                <a:lnTo>
                                  <a:pt x="2995" y="4502"/>
                                </a:lnTo>
                                <a:lnTo>
                                  <a:pt x="2995" y="4500"/>
                                </a:lnTo>
                                <a:lnTo>
                                  <a:pt x="2995" y="4502"/>
                                </a:lnTo>
                                <a:lnTo>
                                  <a:pt x="2995" y="4500"/>
                                </a:lnTo>
                                <a:lnTo>
                                  <a:pt x="2995" y="4502"/>
                                </a:lnTo>
                                <a:lnTo>
                                  <a:pt x="2997" y="4502"/>
                                </a:lnTo>
                                <a:lnTo>
                                  <a:pt x="3000" y="4502"/>
                                </a:lnTo>
                                <a:lnTo>
                                  <a:pt x="3002" y="4502"/>
                                </a:lnTo>
                                <a:lnTo>
                                  <a:pt x="3005" y="4502"/>
                                </a:lnTo>
                                <a:lnTo>
                                  <a:pt x="3007" y="4502"/>
                                </a:lnTo>
                                <a:lnTo>
                                  <a:pt x="3007" y="4505"/>
                                </a:lnTo>
                                <a:lnTo>
                                  <a:pt x="3007" y="4502"/>
                                </a:lnTo>
                                <a:lnTo>
                                  <a:pt x="3007" y="4505"/>
                                </a:lnTo>
                                <a:lnTo>
                                  <a:pt x="3007" y="4502"/>
                                </a:lnTo>
                                <a:lnTo>
                                  <a:pt x="3007" y="4505"/>
                                </a:lnTo>
                                <a:lnTo>
                                  <a:pt x="3007" y="4502"/>
                                </a:lnTo>
                                <a:lnTo>
                                  <a:pt x="3007" y="4505"/>
                                </a:lnTo>
                                <a:lnTo>
                                  <a:pt x="3007" y="4502"/>
                                </a:lnTo>
                                <a:lnTo>
                                  <a:pt x="3007" y="4505"/>
                                </a:lnTo>
                                <a:lnTo>
                                  <a:pt x="3007" y="4502"/>
                                </a:lnTo>
                                <a:lnTo>
                                  <a:pt x="3009" y="4505"/>
                                </a:lnTo>
                                <a:lnTo>
                                  <a:pt x="3012" y="4505"/>
                                </a:lnTo>
                                <a:lnTo>
                                  <a:pt x="3014" y="4505"/>
                                </a:lnTo>
                                <a:lnTo>
                                  <a:pt x="3017" y="4505"/>
                                </a:lnTo>
                                <a:lnTo>
                                  <a:pt x="3017" y="4507"/>
                                </a:lnTo>
                                <a:lnTo>
                                  <a:pt x="3019" y="4505"/>
                                </a:lnTo>
                                <a:lnTo>
                                  <a:pt x="3019" y="4507"/>
                                </a:lnTo>
                                <a:lnTo>
                                  <a:pt x="3019" y="4505"/>
                                </a:lnTo>
                                <a:lnTo>
                                  <a:pt x="3019" y="4507"/>
                                </a:lnTo>
                                <a:lnTo>
                                  <a:pt x="3019" y="4505"/>
                                </a:lnTo>
                                <a:lnTo>
                                  <a:pt x="3019" y="4507"/>
                                </a:lnTo>
                                <a:lnTo>
                                  <a:pt x="3021" y="4507"/>
                                </a:lnTo>
                                <a:lnTo>
                                  <a:pt x="3024" y="4507"/>
                                </a:lnTo>
                                <a:lnTo>
                                  <a:pt x="3026" y="4507"/>
                                </a:lnTo>
                                <a:lnTo>
                                  <a:pt x="3029" y="4507"/>
                                </a:lnTo>
                                <a:lnTo>
                                  <a:pt x="3031" y="4507"/>
                                </a:lnTo>
                                <a:lnTo>
                                  <a:pt x="3031" y="4510"/>
                                </a:lnTo>
                                <a:lnTo>
                                  <a:pt x="3031" y="4507"/>
                                </a:lnTo>
                                <a:lnTo>
                                  <a:pt x="3033" y="4510"/>
                                </a:lnTo>
                                <a:lnTo>
                                  <a:pt x="3033" y="4507"/>
                                </a:lnTo>
                                <a:lnTo>
                                  <a:pt x="3033" y="4510"/>
                                </a:lnTo>
                                <a:lnTo>
                                  <a:pt x="3036" y="4510"/>
                                </a:lnTo>
                                <a:lnTo>
                                  <a:pt x="3038" y="4510"/>
                                </a:lnTo>
                                <a:lnTo>
                                  <a:pt x="3041" y="4510"/>
                                </a:lnTo>
                                <a:lnTo>
                                  <a:pt x="3043" y="4510"/>
                                </a:lnTo>
                                <a:lnTo>
                                  <a:pt x="3045" y="4510"/>
                                </a:lnTo>
                                <a:lnTo>
                                  <a:pt x="3045" y="4512"/>
                                </a:lnTo>
                                <a:lnTo>
                                  <a:pt x="3045" y="4510"/>
                                </a:lnTo>
                                <a:lnTo>
                                  <a:pt x="3045" y="4512"/>
                                </a:lnTo>
                                <a:lnTo>
                                  <a:pt x="3045" y="4510"/>
                                </a:lnTo>
                                <a:lnTo>
                                  <a:pt x="3045" y="4512"/>
                                </a:lnTo>
                                <a:lnTo>
                                  <a:pt x="3045" y="4510"/>
                                </a:lnTo>
                                <a:lnTo>
                                  <a:pt x="3045" y="4512"/>
                                </a:lnTo>
                                <a:lnTo>
                                  <a:pt x="3048" y="4512"/>
                                </a:lnTo>
                                <a:lnTo>
                                  <a:pt x="3050" y="4512"/>
                                </a:lnTo>
                                <a:lnTo>
                                  <a:pt x="3053" y="4512"/>
                                </a:lnTo>
                                <a:lnTo>
                                  <a:pt x="3055" y="4512"/>
                                </a:lnTo>
                                <a:lnTo>
                                  <a:pt x="3057" y="4514"/>
                                </a:lnTo>
                                <a:lnTo>
                                  <a:pt x="3057" y="4512"/>
                                </a:lnTo>
                                <a:lnTo>
                                  <a:pt x="3057" y="4514"/>
                                </a:lnTo>
                                <a:lnTo>
                                  <a:pt x="3060" y="4514"/>
                                </a:lnTo>
                                <a:lnTo>
                                  <a:pt x="3062" y="4514"/>
                                </a:lnTo>
                                <a:lnTo>
                                  <a:pt x="3065" y="4514"/>
                                </a:lnTo>
                                <a:lnTo>
                                  <a:pt x="3065" y="4517"/>
                                </a:lnTo>
                                <a:lnTo>
                                  <a:pt x="3065" y="4514"/>
                                </a:lnTo>
                                <a:lnTo>
                                  <a:pt x="3065" y="4517"/>
                                </a:lnTo>
                                <a:lnTo>
                                  <a:pt x="3065" y="4514"/>
                                </a:lnTo>
                                <a:lnTo>
                                  <a:pt x="3067" y="4514"/>
                                </a:lnTo>
                                <a:lnTo>
                                  <a:pt x="3067" y="4517"/>
                                </a:lnTo>
                                <a:lnTo>
                                  <a:pt x="3067" y="4514"/>
                                </a:lnTo>
                                <a:lnTo>
                                  <a:pt x="3067" y="4517"/>
                                </a:lnTo>
                                <a:lnTo>
                                  <a:pt x="3069" y="4517"/>
                                </a:lnTo>
                                <a:lnTo>
                                  <a:pt x="3072" y="4517"/>
                                </a:lnTo>
                                <a:lnTo>
                                  <a:pt x="3074" y="4517"/>
                                </a:lnTo>
                                <a:lnTo>
                                  <a:pt x="3077" y="4517"/>
                                </a:lnTo>
                                <a:lnTo>
                                  <a:pt x="3079" y="4517"/>
                                </a:lnTo>
                                <a:lnTo>
                                  <a:pt x="3079" y="4519"/>
                                </a:lnTo>
                                <a:lnTo>
                                  <a:pt x="3079" y="4517"/>
                                </a:lnTo>
                                <a:lnTo>
                                  <a:pt x="3079" y="4519"/>
                                </a:lnTo>
                                <a:lnTo>
                                  <a:pt x="3079" y="4517"/>
                                </a:lnTo>
                                <a:lnTo>
                                  <a:pt x="3081" y="4517"/>
                                </a:lnTo>
                                <a:lnTo>
                                  <a:pt x="3081" y="4519"/>
                                </a:lnTo>
                                <a:lnTo>
                                  <a:pt x="3081" y="4517"/>
                                </a:lnTo>
                                <a:lnTo>
                                  <a:pt x="3081" y="4519"/>
                                </a:lnTo>
                                <a:lnTo>
                                  <a:pt x="3084" y="4519"/>
                                </a:lnTo>
                                <a:lnTo>
                                  <a:pt x="3098" y="4519"/>
                                </a:lnTo>
                                <a:lnTo>
                                  <a:pt x="3098" y="4522"/>
                                </a:lnTo>
                                <a:lnTo>
                                  <a:pt x="3101" y="4522"/>
                                </a:lnTo>
                                <a:lnTo>
                                  <a:pt x="3103" y="4522"/>
                                </a:lnTo>
                                <a:lnTo>
                                  <a:pt x="3105" y="4522"/>
                                </a:lnTo>
                                <a:lnTo>
                                  <a:pt x="3105" y="4524"/>
                                </a:lnTo>
                                <a:lnTo>
                                  <a:pt x="3105" y="4522"/>
                                </a:lnTo>
                                <a:lnTo>
                                  <a:pt x="3105" y="4524"/>
                                </a:lnTo>
                                <a:lnTo>
                                  <a:pt x="3105" y="4522"/>
                                </a:lnTo>
                                <a:lnTo>
                                  <a:pt x="3108" y="4524"/>
                                </a:lnTo>
                                <a:lnTo>
                                  <a:pt x="3120" y="4524"/>
                                </a:lnTo>
                                <a:lnTo>
                                  <a:pt x="3120" y="4526"/>
                                </a:lnTo>
                                <a:lnTo>
                                  <a:pt x="3120" y="4524"/>
                                </a:lnTo>
                                <a:lnTo>
                                  <a:pt x="3122" y="4526"/>
                                </a:lnTo>
                                <a:lnTo>
                                  <a:pt x="3122" y="4524"/>
                                </a:lnTo>
                                <a:lnTo>
                                  <a:pt x="3122" y="4526"/>
                                </a:lnTo>
                                <a:lnTo>
                                  <a:pt x="3122" y="4524"/>
                                </a:lnTo>
                                <a:lnTo>
                                  <a:pt x="3122" y="4526"/>
                                </a:lnTo>
                                <a:lnTo>
                                  <a:pt x="3122" y="4524"/>
                                </a:lnTo>
                                <a:lnTo>
                                  <a:pt x="3122" y="4526"/>
                                </a:lnTo>
                                <a:lnTo>
                                  <a:pt x="3122" y="4524"/>
                                </a:lnTo>
                                <a:lnTo>
                                  <a:pt x="3122" y="4526"/>
                                </a:lnTo>
                                <a:lnTo>
                                  <a:pt x="3122" y="4524"/>
                                </a:lnTo>
                                <a:lnTo>
                                  <a:pt x="3122" y="4526"/>
                                </a:lnTo>
                                <a:lnTo>
                                  <a:pt x="3125" y="4526"/>
                                </a:lnTo>
                                <a:lnTo>
                                  <a:pt x="3125" y="4524"/>
                                </a:lnTo>
                                <a:lnTo>
                                  <a:pt x="3125" y="4526"/>
                                </a:lnTo>
                                <a:lnTo>
                                  <a:pt x="3127" y="4526"/>
                                </a:lnTo>
                                <a:lnTo>
                                  <a:pt x="3129" y="4526"/>
                                </a:lnTo>
                                <a:lnTo>
                                  <a:pt x="3132" y="4526"/>
                                </a:lnTo>
                                <a:lnTo>
                                  <a:pt x="3134" y="4526"/>
                                </a:lnTo>
                                <a:lnTo>
                                  <a:pt x="3134" y="4529"/>
                                </a:lnTo>
                                <a:lnTo>
                                  <a:pt x="3149" y="4529"/>
                                </a:lnTo>
                                <a:lnTo>
                                  <a:pt x="3149" y="4531"/>
                                </a:lnTo>
                                <a:lnTo>
                                  <a:pt x="3149" y="4529"/>
                                </a:lnTo>
                                <a:lnTo>
                                  <a:pt x="3149" y="4531"/>
                                </a:lnTo>
                                <a:lnTo>
                                  <a:pt x="3149" y="4529"/>
                                </a:lnTo>
                                <a:lnTo>
                                  <a:pt x="3149" y="4531"/>
                                </a:lnTo>
                                <a:lnTo>
                                  <a:pt x="3151" y="4531"/>
                                </a:lnTo>
                                <a:lnTo>
                                  <a:pt x="3151" y="4529"/>
                                </a:lnTo>
                                <a:lnTo>
                                  <a:pt x="3151" y="4531"/>
                                </a:lnTo>
                                <a:lnTo>
                                  <a:pt x="3153" y="4531"/>
                                </a:lnTo>
                                <a:lnTo>
                                  <a:pt x="3165" y="4531"/>
                                </a:lnTo>
                                <a:lnTo>
                                  <a:pt x="3165" y="4534"/>
                                </a:lnTo>
                                <a:lnTo>
                                  <a:pt x="3165" y="4531"/>
                                </a:lnTo>
                                <a:lnTo>
                                  <a:pt x="3165" y="4534"/>
                                </a:lnTo>
                                <a:lnTo>
                                  <a:pt x="3165" y="4531"/>
                                </a:lnTo>
                                <a:lnTo>
                                  <a:pt x="3165" y="4534"/>
                                </a:lnTo>
                                <a:lnTo>
                                  <a:pt x="3165" y="4531"/>
                                </a:lnTo>
                                <a:lnTo>
                                  <a:pt x="3165" y="4534"/>
                                </a:lnTo>
                                <a:lnTo>
                                  <a:pt x="3168" y="4534"/>
                                </a:lnTo>
                                <a:lnTo>
                                  <a:pt x="3168" y="4531"/>
                                </a:lnTo>
                                <a:lnTo>
                                  <a:pt x="3168" y="4534"/>
                                </a:lnTo>
                                <a:lnTo>
                                  <a:pt x="3170" y="4534"/>
                                </a:lnTo>
                                <a:lnTo>
                                  <a:pt x="3173" y="4534"/>
                                </a:lnTo>
                                <a:lnTo>
                                  <a:pt x="3173" y="4536"/>
                                </a:lnTo>
                                <a:lnTo>
                                  <a:pt x="3175" y="4534"/>
                                </a:lnTo>
                                <a:lnTo>
                                  <a:pt x="3175" y="4536"/>
                                </a:lnTo>
                                <a:lnTo>
                                  <a:pt x="3175" y="4534"/>
                                </a:lnTo>
                                <a:lnTo>
                                  <a:pt x="3175" y="4536"/>
                                </a:lnTo>
                                <a:lnTo>
                                  <a:pt x="3175" y="4534"/>
                                </a:lnTo>
                                <a:lnTo>
                                  <a:pt x="3175" y="4536"/>
                                </a:lnTo>
                                <a:lnTo>
                                  <a:pt x="3175" y="4534"/>
                                </a:lnTo>
                                <a:lnTo>
                                  <a:pt x="3177" y="4536"/>
                                </a:lnTo>
                                <a:lnTo>
                                  <a:pt x="3177" y="4534"/>
                                </a:lnTo>
                                <a:lnTo>
                                  <a:pt x="3177" y="4536"/>
                                </a:lnTo>
                                <a:lnTo>
                                  <a:pt x="3180" y="4536"/>
                                </a:lnTo>
                                <a:lnTo>
                                  <a:pt x="3194" y="4536"/>
                                </a:lnTo>
                                <a:lnTo>
                                  <a:pt x="3194" y="4538"/>
                                </a:lnTo>
                                <a:lnTo>
                                  <a:pt x="3197" y="4538"/>
                                </a:lnTo>
                                <a:lnTo>
                                  <a:pt x="3197" y="4536"/>
                                </a:lnTo>
                                <a:lnTo>
                                  <a:pt x="3197" y="4538"/>
                                </a:lnTo>
                                <a:lnTo>
                                  <a:pt x="3211" y="4538"/>
                                </a:lnTo>
                                <a:lnTo>
                                  <a:pt x="3211" y="4541"/>
                                </a:lnTo>
                                <a:lnTo>
                                  <a:pt x="3211" y="4538"/>
                                </a:lnTo>
                                <a:lnTo>
                                  <a:pt x="3211" y="4541"/>
                                </a:lnTo>
                                <a:lnTo>
                                  <a:pt x="3213" y="4541"/>
                                </a:lnTo>
                                <a:lnTo>
                                  <a:pt x="3216" y="4541"/>
                                </a:lnTo>
                                <a:lnTo>
                                  <a:pt x="3218" y="4541"/>
                                </a:lnTo>
                                <a:lnTo>
                                  <a:pt x="3221" y="4541"/>
                                </a:lnTo>
                                <a:lnTo>
                                  <a:pt x="3223" y="4543"/>
                                </a:lnTo>
                                <a:lnTo>
                                  <a:pt x="3223" y="4541"/>
                                </a:lnTo>
                                <a:lnTo>
                                  <a:pt x="3223" y="4543"/>
                                </a:lnTo>
                                <a:lnTo>
                                  <a:pt x="3225" y="4543"/>
                                </a:lnTo>
                                <a:lnTo>
                                  <a:pt x="3225" y="4541"/>
                                </a:lnTo>
                                <a:lnTo>
                                  <a:pt x="3225" y="4543"/>
                                </a:lnTo>
                                <a:lnTo>
                                  <a:pt x="3228" y="4543"/>
                                </a:lnTo>
                                <a:lnTo>
                                  <a:pt x="3242" y="4543"/>
                                </a:lnTo>
                                <a:lnTo>
                                  <a:pt x="3242" y="4546"/>
                                </a:lnTo>
                                <a:lnTo>
                                  <a:pt x="3242" y="4543"/>
                                </a:lnTo>
                                <a:lnTo>
                                  <a:pt x="3245" y="4543"/>
                                </a:lnTo>
                                <a:lnTo>
                                  <a:pt x="3245" y="4546"/>
                                </a:lnTo>
                                <a:lnTo>
                                  <a:pt x="3245" y="4543"/>
                                </a:lnTo>
                                <a:lnTo>
                                  <a:pt x="3245" y="4546"/>
                                </a:lnTo>
                                <a:lnTo>
                                  <a:pt x="3245" y="4543"/>
                                </a:lnTo>
                                <a:lnTo>
                                  <a:pt x="3245" y="4546"/>
                                </a:lnTo>
                                <a:lnTo>
                                  <a:pt x="3247" y="4543"/>
                                </a:lnTo>
                                <a:lnTo>
                                  <a:pt x="3247" y="4546"/>
                                </a:lnTo>
                                <a:lnTo>
                                  <a:pt x="3249" y="4546"/>
                                </a:lnTo>
                                <a:lnTo>
                                  <a:pt x="3252" y="4546"/>
                                </a:lnTo>
                                <a:lnTo>
                                  <a:pt x="3254" y="4546"/>
                                </a:lnTo>
                                <a:lnTo>
                                  <a:pt x="3257" y="4546"/>
                                </a:lnTo>
                                <a:lnTo>
                                  <a:pt x="3259" y="4546"/>
                                </a:lnTo>
                                <a:lnTo>
                                  <a:pt x="3261" y="4546"/>
                                </a:lnTo>
                                <a:lnTo>
                                  <a:pt x="3261" y="4548"/>
                                </a:lnTo>
                                <a:lnTo>
                                  <a:pt x="3261" y="4546"/>
                                </a:lnTo>
                                <a:lnTo>
                                  <a:pt x="3261" y="4548"/>
                                </a:lnTo>
                                <a:lnTo>
                                  <a:pt x="3261" y="4546"/>
                                </a:lnTo>
                                <a:lnTo>
                                  <a:pt x="3261" y="4548"/>
                                </a:lnTo>
                                <a:lnTo>
                                  <a:pt x="3264" y="4548"/>
                                </a:lnTo>
                                <a:lnTo>
                                  <a:pt x="3266" y="4548"/>
                                </a:lnTo>
                                <a:lnTo>
                                  <a:pt x="3269" y="4548"/>
                                </a:lnTo>
                                <a:lnTo>
                                  <a:pt x="3271" y="4548"/>
                                </a:lnTo>
                                <a:lnTo>
                                  <a:pt x="3271" y="4550"/>
                                </a:lnTo>
                                <a:lnTo>
                                  <a:pt x="3271" y="4548"/>
                                </a:lnTo>
                                <a:lnTo>
                                  <a:pt x="3273" y="4548"/>
                                </a:lnTo>
                                <a:lnTo>
                                  <a:pt x="3273" y="4550"/>
                                </a:lnTo>
                                <a:lnTo>
                                  <a:pt x="3273" y="4548"/>
                                </a:lnTo>
                                <a:lnTo>
                                  <a:pt x="3273" y="4550"/>
                                </a:lnTo>
                                <a:lnTo>
                                  <a:pt x="3276" y="4550"/>
                                </a:lnTo>
                                <a:lnTo>
                                  <a:pt x="3278" y="4550"/>
                                </a:lnTo>
                                <a:lnTo>
                                  <a:pt x="3281" y="4550"/>
                                </a:lnTo>
                                <a:lnTo>
                                  <a:pt x="3283" y="4550"/>
                                </a:lnTo>
                                <a:lnTo>
                                  <a:pt x="3285" y="4550"/>
                                </a:lnTo>
                                <a:lnTo>
                                  <a:pt x="3288" y="4550"/>
                                </a:lnTo>
                                <a:lnTo>
                                  <a:pt x="3288" y="4553"/>
                                </a:lnTo>
                                <a:lnTo>
                                  <a:pt x="3288" y="4550"/>
                                </a:lnTo>
                                <a:lnTo>
                                  <a:pt x="3290" y="4550"/>
                                </a:lnTo>
                                <a:lnTo>
                                  <a:pt x="3290" y="4553"/>
                                </a:lnTo>
                                <a:lnTo>
                                  <a:pt x="3290" y="4550"/>
                                </a:lnTo>
                                <a:lnTo>
                                  <a:pt x="3293" y="4553"/>
                                </a:lnTo>
                                <a:lnTo>
                                  <a:pt x="3293" y="4550"/>
                                </a:lnTo>
                                <a:lnTo>
                                  <a:pt x="3293" y="4553"/>
                                </a:lnTo>
                                <a:lnTo>
                                  <a:pt x="3293" y="4550"/>
                                </a:lnTo>
                                <a:lnTo>
                                  <a:pt x="3293" y="4553"/>
                                </a:lnTo>
                                <a:lnTo>
                                  <a:pt x="3293" y="4550"/>
                                </a:lnTo>
                                <a:lnTo>
                                  <a:pt x="3293" y="4553"/>
                                </a:lnTo>
                                <a:lnTo>
                                  <a:pt x="3295" y="4553"/>
                                </a:lnTo>
                                <a:lnTo>
                                  <a:pt x="3312" y="4553"/>
                                </a:lnTo>
                                <a:lnTo>
                                  <a:pt x="3312" y="4555"/>
                                </a:lnTo>
                                <a:lnTo>
                                  <a:pt x="3314" y="4553"/>
                                </a:lnTo>
                                <a:lnTo>
                                  <a:pt x="3314" y="4555"/>
                                </a:lnTo>
                                <a:lnTo>
                                  <a:pt x="3314" y="4553"/>
                                </a:lnTo>
                                <a:lnTo>
                                  <a:pt x="3314" y="4555"/>
                                </a:lnTo>
                                <a:lnTo>
                                  <a:pt x="3314" y="4553"/>
                                </a:lnTo>
                                <a:lnTo>
                                  <a:pt x="3317" y="4555"/>
                                </a:lnTo>
                                <a:lnTo>
                                  <a:pt x="3329" y="4555"/>
                                </a:lnTo>
                                <a:lnTo>
                                  <a:pt x="3329" y="4558"/>
                                </a:lnTo>
                                <a:lnTo>
                                  <a:pt x="3329" y="4555"/>
                                </a:lnTo>
                                <a:lnTo>
                                  <a:pt x="3329" y="4558"/>
                                </a:lnTo>
                                <a:lnTo>
                                  <a:pt x="3329" y="4555"/>
                                </a:lnTo>
                                <a:lnTo>
                                  <a:pt x="3331" y="4558"/>
                                </a:lnTo>
                                <a:lnTo>
                                  <a:pt x="3343" y="4558"/>
                                </a:lnTo>
                                <a:lnTo>
                                  <a:pt x="3343" y="4560"/>
                                </a:lnTo>
                                <a:lnTo>
                                  <a:pt x="3343" y="4558"/>
                                </a:lnTo>
                                <a:lnTo>
                                  <a:pt x="3343" y="4560"/>
                                </a:lnTo>
                                <a:lnTo>
                                  <a:pt x="3343" y="4558"/>
                                </a:lnTo>
                                <a:lnTo>
                                  <a:pt x="3343" y="4560"/>
                                </a:lnTo>
                                <a:lnTo>
                                  <a:pt x="3345" y="4560"/>
                                </a:lnTo>
                                <a:lnTo>
                                  <a:pt x="3345" y="4558"/>
                                </a:lnTo>
                                <a:lnTo>
                                  <a:pt x="3345" y="4560"/>
                                </a:lnTo>
                                <a:lnTo>
                                  <a:pt x="3345" y="4558"/>
                                </a:lnTo>
                                <a:lnTo>
                                  <a:pt x="3345" y="4560"/>
                                </a:lnTo>
                                <a:lnTo>
                                  <a:pt x="3348" y="4560"/>
                                </a:lnTo>
                                <a:lnTo>
                                  <a:pt x="3365" y="4560"/>
                                </a:lnTo>
                                <a:lnTo>
                                  <a:pt x="3365" y="4562"/>
                                </a:lnTo>
                                <a:lnTo>
                                  <a:pt x="3365" y="4560"/>
                                </a:lnTo>
                                <a:lnTo>
                                  <a:pt x="3367" y="4560"/>
                                </a:lnTo>
                                <a:lnTo>
                                  <a:pt x="3367" y="4562"/>
                                </a:lnTo>
                                <a:lnTo>
                                  <a:pt x="3367" y="4560"/>
                                </a:lnTo>
                                <a:lnTo>
                                  <a:pt x="3367" y="4562"/>
                                </a:lnTo>
                                <a:lnTo>
                                  <a:pt x="3369" y="4562"/>
                                </a:lnTo>
                                <a:lnTo>
                                  <a:pt x="3369" y="4560"/>
                                </a:lnTo>
                                <a:lnTo>
                                  <a:pt x="3369" y="4562"/>
                                </a:lnTo>
                                <a:lnTo>
                                  <a:pt x="3369" y="4560"/>
                                </a:lnTo>
                                <a:lnTo>
                                  <a:pt x="3369" y="4562"/>
                                </a:lnTo>
                                <a:lnTo>
                                  <a:pt x="3372" y="4562"/>
                                </a:lnTo>
                                <a:lnTo>
                                  <a:pt x="3374" y="4562"/>
                                </a:lnTo>
                                <a:lnTo>
                                  <a:pt x="3377" y="4562"/>
                                </a:lnTo>
                                <a:lnTo>
                                  <a:pt x="3379" y="4562"/>
                                </a:lnTo>
                                <a:lnTo>
                                  <a:pt x="3381" y="4562"/>
                                </a:lnTo>
                                <a:lnTo>
                                  <a:pt x="3381" y="4565"/>
                                </a:lnTo>
                                <a:lnTo>
                                  <a:pt x="3381" y="4562"/>
                                </a:lnTo>
                                <a:lnTo>
                                  <a:pt x="3381" y="4565"/>
                                </a:lnTo>
                                <a:lnTo>
                                  <a:pt x="3381" y="4562"/>
                                </a:lnTo>
                                <a:lnTo>
                                  <a:pt x="3381" y="4565"/>
                                </a:lnTo>
                                <a:lnTo>
                                  <a:pt x="3381" y="4562"/>
                                </a:lnTo>
                                <a:lnTo>
                                  <a:pt x="3384" y="4565"/>
                                </a:lnTo>
                                <a:lnTo>
                                  <a:pt x="3384" y="4562"/>
                                </a:lnTo>
                                <a:lnTo>
                                  <a:pt x="3384" y="4565"/>
                                </a:lnTo>
                                <a:lnTo>
                                  <a:pt x="3386" y="4565"/>
                                </a:lnTo>
                                <a:lnTo>
                                  <a:pt x="3401" y="4565"/>
                                </a:lnTo>
                                <a:lnTo>
                                  <a:pt x="3401" y="4567"/>
                                </a:lnTo>
                                <a:lnTo>
                                  <a:pt x="3403" y="4565"/>
                                </a:lnTo>
                                <a:lnTo>
                                  <a:pt x="3403" y="4567"/>
                                </a:lnTo>
                                <a:lnTo>
                                  <a:pt x="3403" y="4565"/>
                                </a:lnTo>
                                <a:lnTo>
                                  <a:pt x="3403" y="4567"/>
                                </a:lnTo>
                                <a:lnTo>
                                  <a:pt x="3403" y="4565"/>
                                </a:lnTo>
                                <a:lnTo>
                                  <a:pt x="3403" y="4567"/>
                                </a:lnTo>
                                <a:lnTo>
                                  <a:pt x="3403" y="4565"/>
                                </a:lnTo>
                                <a:lnTo>
                                  <a:pt x="3403" y="4567"/>
                                </a:lnTo>
                                <a:lnTo>
                                  <a:pt x="3403" y="4565"/>
                                </a:lnTo>
                                <a:lnTo>
                                  <a:pt x="3403" y="4567"/>
                                </a:lnTo>
                                <a:lnTo>
                                  <a:pt x="3405" y="4567"/>
                                </a:lnTo>
                                <a:lnTo>
                                  <a:pt x="3405" y="4565"/>
                                </a:lnTo>
                                <a:lnTo>
                                  <a:pt x="3405" y="4567"/>
                                </a:lnTo>
                                <a:lnTo>
                                  <a:pt x="3405" y="4565"/>
                                </a:lnTo>
                                <a:lnTo>
                                  <a:pt x="3405" y="4567"/>
                                </a:lnTo>
                                <a:lnTo>
                                  <a:pt x="3408" y="4567"/>
                                </a:lnTo>
                                <a:lnTo>
                                  <a:pt x="3408" y="4565"/>
                                </a:lnTo>
                                <a:lnTo>
                                  <a:pt x="3408" y="4567"/>
                                </a:lnTo>
                                <a:lnTo>
                                  <a:pt x="3408" y="4565"/>
                                </a:lnTo>
                                <a:lnTo>
                                  <a:pt x="3408" y="4567"/>
                                </a:lnTo>
                                <a:lnTo>
                                  <a:pt x="3408" y="4565"/>
                                </a:lnTo>
                                <a:lnTo>
                                  <a:pt x="3408" y="4567"/>
                                </a:lnTo>
                                <a:lnTo>
                                  <a:pt x="3410" y="4567"/>
                                </a:lnTo>
                                <a:lnTo>
                                  <a:pt x="3413" y="4567"/>
                                </a:lnTo>
                                <a:lnTo>
                                  <a:pt x="3415" y="4567"/>
                                </a:lnTo>
                                <a:lnTo>
                                  <a:pt x="3417" y="4567"/>
                                </a:lnTo>
                                <a:lnTo>
                                  <a:pt x="3420" y="4567"/>
                                </a:lnTo>
                                <a:lnTo>
                                  <a:pt x="3420" y="4570"/>
                                </a:lnTo>
                                <a:lnTo>
                                  <a:pt x="3420" y="4567"/>
                                </a:lnTo>
                                <a:lnTo>
                                  <a:pt x="3422" y="4567"/>
                                </a:lnTo>
                                <a:lnTo>
                                  <a:pt x="3422" y="4570"/>
                                </a:lnTo>
                                <a:lnTo>
                                  <a:pt x="3425" y="4570"/>
                                </a:lnTo>
                                <a:lnTo>
                                  <a:pt x="3444" y="4570"/>
                                </a:lnTo>
                                <a:lnTo>
                                  <a:pt x="3444" y="4572"/>
                                </a:lnTo>
                                <a:lnTo>
                                  <a:pt x="3444" y="4570"/>
                                </a:lnTo>
                                <a:lnTo>
                                  <a:pt x="3444" y="4572"/>
                                </a:lnTo>
                                <a:lnTo>
                                  <a:pt x="3446" y="4572"/>
                                </a:lnTo>
                                <a:lnTo>
                                  <a:pt x="3465" y="4572"/>
                                </a:lnTo>
                                <a:lnTo>
                                  <a:pt x="3465" y="4574"/>
                                </a:lnTo>
                                <a:lnTo>
                                  <a:pt x="3465" y="4572"/>
                                </a:lnTo>
                                <a:lnTo>
                                  <a:pt x="3465" y="4574"/>
                                </a:lnTo>
                                <a:lnTo>
                                  <a:pt x="3468" y="4574"/>
                                </a:lnTo>
                                <a:lnTo>
                                  <a:pt x="3485" y="4574"/>
                                </a:lnTo>
                                <a:lnTo>
                                  <a:pt x="3485" y="4577"/>
                                </a:lnTo>
                                <a:lnTo>
                                  <a:pt x="3485" y="4574"/>
                                </a:lnTo>
                                <a:lnTo>
                                  <a:pt x="3485" y="4577"/>
                                </a:lnTo>
                                <a:lnTo>
                                  <a:pt x="3487" y="4574"/>
                                </a:lnTo>
                                <a:lnTo>
                                  <a:pt x="3487" y="4577"/>
                                </a:lnTo>
                                <a:lnTo>
                                  <a:pt x="3487" y="4574"/>
                                </a:lnTo>
                                <a:lnTo>
                                  <a:pt x="3487" y="4577"/>
                                </a:lnTo>
                                <a:lnTo>
                                  <a:pt x="3487" y="4574"/>
                                </a:lnTo>
                                <a:lnTo>
                                  <a:pt x="3487" y="4577"/>
                                </a:lnTo>
                                <a:lnTo>
                                  <a:pt x="3487" y="4574"/>
                                </a:lnTo>
                                <a:lnTo>
                                  <a:pt x="3487" y="4577"/>
                                </a:lnTo>
                                <a:lnTo>
                                  <a:pt x="3489" y="4577"/>
                                </a:lnTo>
                                <a:lnTo>
                                  <a:pt x="3511" y="4577"/>
                                </a:lnTo>
                                <a:lnTo>
                                  <a:pt x="3511" y="4579"/>
                                </a:lnTo>
                                <a:lnTo>
                                  <a:pt x="3511" y="4577"/>
                                </a:lnTo>
                                <a:lnTo>
                                  <a:pt x="3511" y="4579"/>
                                </a:lnTo>
                                <a:lnTo>
                                  <a:pt x="3511" y="4577"/>
                                </a:lnTo>
                                <a:lnTo>
                                  <a:pt x="3511" y="4579"/>
                                </a:lnTo>
                                <a:lnTo>
                                  <a:pt x="3511" y="4577"/>
                                </a:lnTo>
                                <a:lnTo>
                                  <a:pt x="3511" y="4579"/>
                                </a:lnTo>
                                <a:lnTo>
                                  <a:pt x="3511" y="4577"/>
                                </a:lnTo>
                                <a:lnTo>
                                  <a:pt x="3511" y="4579"/>
                                </a:lnTo>
                                <a:lnTo>
                                  <a:pt x="3513" y="4579"/>
                                </a:lnTo>
                                <a:lnTo>
                                  <a:pt x="3530" y="4579"/>
                                </a:lnTo>
                                <a:lnTo>
                                  <a:pt x="3533" y="4582"/>
                                </a:lnTo>
                                <a:lnTo>
                                  <a:pt x="3533" y="4579"/>
                                </a:lnTo>
                                <a:lnTo>
                                  <a:pt x="3533" y="4582"/>
                                </a:lnTo>
                                <a:lnTo>
                                  <a:pt x="3533" y="4579"/>
                                </a:lnTo>
                                <a:lnTo>
                                  <a:pt x="3533" y="4582"/>
                                </a:lnTo>
                                <a:lnTo>
                                  <a:pt x="3533" y="4579"/>
                                </a:lnTo>
                                <a:lnTo>
                                  <a:pt x="3533" y="4582"/>
                                </a:lnTo>
                                <a:lnTo>
                                  <a:pt x="3535" y="4582"/>
                                </a:lnTo>
                                <a:lnTo>
                                  <a:pt x="3557" y="4582"/>
                                </a:lnTo>
                                <a:lnTo>
                                  <a:pt x="3557" y="4584"/>
                                </a:lnTo>
                                <a:lnTo>
                                  <a:pt x="3578" y="4584"/>
                                </a:lnTo>
                                <a:lnTo>
                                  <a:pt x="3578" y="4586"/>
                                </a:lnTo>
                                <a:lnTo>
                                  <a:pt x="3578" y="4584"/>
                                </a:lnTo>
                                <a:lnTo>
                                  <a:pt x="3578" y="4586"/>
                                </a:lnTo>
                                <a:lnTo>
                                  <a:pt x="3578" y="4584"/>
                                </a:lnTo>
                                <a:lnTo>
                                  <a:pt x="3578" y="4586"/>
                                </a:lnTo>
                                <a:lnTo>
                                  <a:pt x="3581" y="4584"/>
                                </a:lnTo>
                                <a:lnTo>
                                  <a:pt x="3581" y="4586"/>
                                </a:lnTo>
                                <a:lnTo>
                                  <a:pt x="3581" y="4584"/>
                                </a:lnTo>
                                <a:lnTo>
                                  <a:pt x="3581" y="4586"/>
                                </a:lnTo>
                                <a:lnTo>
                                  <a:pt x="3581" y="4584"/>
                                </a:lnTo>
                                <a:lnTo>
                                  <a:pt x="3581" y="4586"/>
                                </a:lnTo>
                                <a:lnTo>
                                  <a:pt x="3583" y="4586"/>
                                </a:lnTo>
                                <a:lnTo>
                                  <a:pt x="3597" y="4586"/>
                                </a:lnTo>
                                <a:lnTo>
                                  <a:pt x="3597" y="4589"/>
                                </a:lnTo>
                                <a:lnTo>
                                  <a:pt x="3597" y="4586"/>
                                </a:lnTo>
                                <a:lnTo>
                                  <a:pt x="3600" y="4586"/>
                                </a:lnTo>
                                <a:lnTo>
                                  <a:pt x="3600" y="4589"/>
                                </a:lnTo>
                                <a:lnTo>
                                  <a:pt x="3600" y="4586"/>
                                </a:lnTo>
                                <a:lnTo>
                                  <a:pt x="3600" y="4589"/>
                                </a:lnTo>
                                <a:lnTo>
                                  <a:pt x="3600" y="4586"/>
                                </a:lnTo>
                                <a:lnTo>
                                  <a:pt x="3600" y="4589"/>
                                </a:lnTo>
                                <a:lnTo>
                                  <a:pt x="3602" y="4586"/>
                                </a:lnTo>
                                <a:lnTo>
                                  <a:pt x="3602" y="4589"/>
                                </a:lnTo>
                                <a:lnTo>
                                  <a:pt x="3605" y="4589"/>
                                </a:lnTo>
                                <a:lnTo>
                                  <a:pt x="3605" y="4586"/>
                                </a:lnTo>
                                <a:lnTo>
                                  <a:pt x="3605" y="4589"/>
                                </a:lnTo>
                                <a:lnTo>
                                  <a:pt x="3629" y="4589"/>
                                </a:lnTo>
                                <a:lnTo>
                                  <a:pt x="3629" y="4591"/>
                                </a:lnTo>
                                <a:lnTo>
                                  <a:pt x="3629" y="4589"/>
                                </a:lnTo>
                                <a:lnTo>
                                  <a:pt x="3631" y="4589"/>
                                </a:lnTo>
                                <a:lnTo>
                                  <a:pt x="3631" y="4591"/>
                                </a:lnTo>
                                <a:lnTo>
                                  <a:pt x="3631" y="4589"/>
                                </a:lnTo>
                                <a:lnTo>
                                  <a:pt x="3631" y="4591"/>
                                </a:lnTo>
                                <a:lnTo>
                                  <a:pt x="3631" y="4589"/>
                                </a:lnTo>
                                <a:lnTo>
                                  <a:pt x="3631" y="4591"/>
                                </a:lnTo>
                                <a:lnTo>
                                  <a:pt x="3631" y="4589"/>
                                </a:lnTo>
                                <a:lnTo>
                                  <a:pt x="3631" y="4591"/>
                                </a:lnTo>
                                <a:lnTo>
                                  <a:pt x="3631" y="4589"/>
                                </a:lnTo>
                                <a:lnTo>
                                  <a:pt x="3631" y="4591"/>
                                </a:lnTo>
                                <a:lnTo>
                                  <a:pt x="3633" y="4591"/>
                                </a:lnTo>
                                <a:lnTo>
                                  <a:pt x="3650" y="4591"/>
                                </a:lnTo>
                                <a:lnTo>
                                  <a:pt x="3653" y="4594"/>
                                </a:lnTo>
                                <a:lnTo>
                                  <a:pt x="3653" y="4591"/>
                                </a:lnTo>
                                <a:lnTo>
                                  <a:pt x="3653" y="4594"/>
                                </a:lnTo>
                                <a:lnTo>
                                  <a:pt x="3653" y="4591"/>
                                </a:lnTo>
                                <a:lnTo>
                                  <a:pt x="3653" y="4594"/>
                                </a:lnTo>
                                <a:lnTo>
                                  <a:pt x="3653" y="4591"/>
                                </a:lnTo>
                                <a:lnTo>
                                  <a:pt x="3655" y="4591"/>
                                </a:lnTo>
                                <a:lnTo>
                                  <a:pt x="3655" y="4594"/>
                                </a:lnTo>
                                <a:lnTo>
                                  <a:pt x="3655" y="4591"/>
                                </a:lnTo>
                                <a:lnTo>
                                  <a:pt x="3655" y="4594"/>
                                </a:lnTo>
                                <a:lnTo>
                                  <a:pt x="3655" y="4591"/>
                                </a:lnTo>
                                <a:lnTo>
                                  <a:pt x="3657" y="4594"/>
                                </a:lnTo>
                                <a:lnTo>
                                  <a:pt x="3657" y="4591"/>
                                </a:lnTo>
                                <a:lnTo>
                                  <a:pt x="3657" y="4594"/>
                                </a:lnTo>
                                <a:lnTo>
                                  <a:pt x="3660" y="4594"/>
                                </a:lnTo>
                                <a:lnTo>
                                  <a:pt x="3674" y="4594"/>
                                </a:lnTo>
                                <a:lnTo>
                                  <a:pt x="3674" y="4596"/>
                                </a:lnTo>
                                <a:lnTo>
                                  <a:pt x="3674" y="4594"/>
                                </a:lnTo>
                                <a:lnTo>
                                  <a:pt x="3674" y="4596"/>
                                </a:lnTo>
                                <a:lnTo>
                                  <a:pt x="3674" y="4594"/>
                                </a:lnTo>
                                <a:lnTo>
                                  <a:pt x="3677" y="4594"/>
                                </a:lnTo>
                                <a:lnTo>
                                  <a:pt x="3677" y="4596"/>
                                </a:lnTo>
                                <a:lnTo>
                                  <a:pt x="3677" y="4594"/>
                                </a:lnTo>
                                <a:lnTo>
                                  <a:pt x="3677" y="4596"/>
                                </a:lnTo>
                                <a:lnTo>
                                  <a:pt x="3677" y="4594"/>
                                </a:lnTo>
                                <a:lnTo>
                                  <a:pt x="3677" y="4596"/>
                                </a:lnTo>
                                <a:lnTo>
                                  <a:pt x="3677" y="4594"/>
                                </a:lnTo>
                                <a:lnTo>
                                  <a:pt x="3679" y="4594"/>
                                </a:lnTo>
                                <a:lnTo>
                                  <a:pt x="3679" y="4596"/>
                                </a:lnTo>
                                <a:lnTo>
                                  <a:pt x="3679" y="4594"/>
                                </a:lnTo>
                                <a:lnTo>
                                  <a:pt x="3679" y="4596"/>
                                </a:lnTo>
                                <a:lnTo>
                                  <a:pt x="3679" y="4594"/>
                                </a:lnTo>
                                <a:lnTo>
                                  <a:pt x="3679" y="4596"/>
                                </a:lnTo>
                                <a:lnTo>
                                  <a:pt x="3681" y="4596"/>
                                </a:lnTo>
                                <a:lnTo>
                                  <a:pt x="3681" y="4594"/>
                                </a:lnTo>
                                <a:lnTo>
                                  <a:pt x="3681" y="4596"/>
                                </a:lnTo>
                                <a:lnTo>
                                  <a:pt x="3681" y="4594"/>
                                </a:lnTo>
                                <a:lnTo>
                                  <a:pt x="3681" y="4596"/>
                                </a:lnTo>
                                <a:lnTo>
                                  <a:pt x="3684" y="4596"/>
                                </a:lnTo>
                                <a:lnTo>
                                  <a:pt x="3703" y="4596"/>
                                </a:lnTo>
                                <a:lnTo>
                                  <a:pt x="3703" y="4598"/>
                                </a:lnTo>
                                <a:lnTo>
                                  <a:pt x="3703" y="4596"/>
                                </a:lnTo>
                                <a:lnTo>
                                  <a:pt x="3705" y="4596"/>
                                </a:lnTo>
                                <a:lnTo>
                                  <a:pt x="3705" y="4598"/>
                                </a:lnTo>
                                <a:lnTo>
                                  <a:pt x="3705" y="4596"/>
                                </a:lnTo>
                                <a:lnTo>
                                  <a:pt x="3705" y="4598"/>
                                </a:lnTo>
                                <a:lnTo>
                                  <a:pt x="3705" y="4596"/>
                                </a:lnTo>
                                <a:lnTo>
                                  <a:pt x="3705" y="4598"/>
                                </a:lnTo>
                                <a:lnTo>
                                  <a:pt x="3708" y="4598"/>
                                </a:lnTo>
                                <a:lnTo>
                                  <a:pt x="3734" y="4598"/>
                                </a:lnTo>
                                <a:lnTo>
                                  <a:pt x="3734" y="4601"/>
                                </a:lnTo>
                                <a:lnTo>
                                  <a:pt x="3737" y="4598"/>
                                </a:lnTo>
                                <a:lnTo>
                                  <a:pt x="3737" y="4601"/>
                                </a:lnTo>
                                <a:lnTo>
                                  <a:pt x="3737" y="4598"/>
                                </a:lnTo>
                                <a:lnTo>
                                  <a:pt x="3737" y="4601"/>
                                </a:lnTo>
                                <a:lnTo>
                                  <a:pt x="3737" y="4598"/>
                                </a:lnTo>
                                <a:lnTo>
                                  <a:pt x="3737" y="4601"/>
                                </a:lnTo>
                                <a:lnTo>
                                  <a:pt x="3739" y="4601"/>
                                </a:lnTo>
                                <a:lnTo>
                                  <a:pt x="3768" y="4601"/>
                                </a:lnTo>
                                <a:lnTo>
                                  <a:pt x="3768" y="4603"/>
                                </a:lnTo>
                                <a:lnTo>
                                  <a:pt x="3768" y="4601"/>
                                </a:lnTo>
                                <a:lnTo>
                                  <a:pt x="3768" y="4603"/>
                                </a:lnTo>
                                <a:lnTo>
                                  <a:pt x="3768" y="4601"/>
                                </a:lnTo>
                                <a:lnTo>
                                  <a:pt x="3768" y="4603"/>
                                </a:lnTo>
                                <a:lnTo>
                                  <a:pt x="3770" y="4601"/>
                                </a:lnTo>
                                <a:lnTo>
                                  <a:pt x="3770" y="4603"/>
                                </a:lnTo>
                                <a:lnTo>
                                  <a:pt x="3770" y="4601"/>
                                </a:lnTo>
                                <a:lnTo>
                                  <a:pt x="3770" y="4603"/>
                                </a:lnTo>
                                <a:lnTo>
                                  <a:pt x="3773" y="4603"/>
                                </a:lnTo>
                                <a:lnTo>
                                  <a:pt x="3799" y="4603"/>
                                </a:lnTo>
                                <a:lnTo>
                                  <a:pt x="3799" y="4606"/>
                                </a:lnTo>
                                <a:lnTo>
                                  <a:pt x="3801" y="4603"/>
                                </a:lnTo>
                                <a:lnTo>
                                  <a:pt x="3801" y="4606"/>
                                </a:lnTo>
                                <a:lnTo>
                                  <a:pt x="3801" y="4603"/>
                                </a:lnTo>
                                <a:lnTo>
                                  <a:pt x="3804" y="4603"/>
                                </a:lnTo>
                                <a:lnTo>
                                  <a:pt x="3804" y="4606"/>
                                </a:lnTo>
                                <a:lnTo>
                                  <a:pt x="3804" y="4603"/>
                                </a:lnTo>
                                <a:lnTo>
                                  <a:pt x="3804" y="4606"/>
                                </a:lnTo>
                                <a:lnTo>
                                  <a:pt x="3804" y="4603"/>
                                </a:lnTo>
                                <a:lnTo>
                                  <a:pt x="3804" y="4606"/>
                                </a:lnTo>
                                <a:lnTo>
                                  <a:pt x="3806" y="4606"/>
                                </a:lnTo>
                                <a:lnTo>
                                  <a:pt x="3830" y="4606"/>
                                </a:lnTo>
                                <a:lnTo>
                                  <a:pt x="3830" y="4608"/>
                                </a:lnTo>
                                <a:lnTo>
                                  <a:pt x="3830" y="4606"/>
                                </a:lnTo>
                                <a:lnTo>
                                  <a:pt x="3833" y="4608"/>
                                </a:lnTo>
                                <a:lnTo>
                                  <a:pt x="3833" y="4606"/>
                                </a:lnTo>
                                <a:lnTo>
                                  <a:pt x="3833" y="4608"/>
                                </a:lnTo>
                                <a:lnTo>
                                  <a:pt x="3833" y="4606"/>
                                </a:lnTo>
                                <a:lnTo>
                                  <a:pt x="3833" y="4608"/>
                                </a:lnTo>
                                <a:lnTo>
                                  <a:pt x="3833" y="4606"/>
                                </a:lnTo>
                                <a:lnTo>
                                  <a:pt x="3835" y="4606"/>
                                </a:lnTo>
                                <a:lnTo>
                                  <a:pt x="3835" y="4608"/>
                                </a:lnTo>
                                <a:lnTo>
                                  <a:pt x="3835" y="4606"/>
                                </a:lnTo>
                                <a:lnTo>
                                  <a:pt x="3835" y="4608"/>
                                </a:lnTo>
                                <a:lnTo>
                                  <a:pt x="3835" y="4606"/>
                                </a:lnTo>
                                <a:lnTo>
                                  <a:pt x="3835" y="4608"/>
                                </a:lnTo>
                                <a:lnTo>
                                  <a:pt x="3835" y="4606"/>
                                </a:lnTo>
                                <a:lnTo>
                                  <a:pt x="3835" y="4608"/>
                                </a:lnTo>
                                <a:lnTo>
                                  <a:pt x="3835" y="4606"/>
                                </a:lnTo>
                                <a:lnTo>
                                  <a:pt x="3837" y="4606"/>
                                </a:lnTo>
                                <a:lnTo>
                                  <a:pt x="3837" y="4608"/>
                                </a:lnTo>
                                <a:lnTo>
                                  <a:pt x="3837" y="4606"/>
                                </a:lnTo>
                                <a:lnTo>
                                  <a:pt x="3837" y="4608"/>
                                </a:lnTo>
                                <a:lnTo>
                                  <a:pt x="3837" y="4606"/>
                                </a:lnTo>
                                <a:lnTo>
                                  <a:pt x="3837" y="4608"/>
                                </a:lnTo>
                                <a:lnTo>
                                  <a:pt x="3840" y="4608"/>
                                </a:lnTo>
                                <a:lnTo>
                                  <a:pt x="3840" y="4606"/>
                                </a:lnTo>
                                <a:lnTo>
                                  <a:pt x="3840" y="4608"/>
                                </a:lnTo>
                                <a:lnTo>
                                  <a:pt x="3842" y="4608"/>
                                </a:lnTo>
                                <a:lnTo>
                                  <a:pt x="3857" y="4608"/>
                                </a:lnTo>
                                <a:lnTo>
                                  <a:pt x="3857" y="4610"/>
                                </a:lnTo>
                                <a:lnTo>
                                  <a:pt x="3857" y="4608"/>
                                </a:lnTo>
                                <a:lnTo>
                                  <a:pt x="3859" y="4608"/>
                                </a:lnTo>
                                <a:lnTo>
                                  <a:pt x="3859" y="4610"/>
                                </a:lnTo>
                                <a:lnTo>
                                  <a:pt x="3859" y="4608"/>
                                </a:lnTo>
                                <a:lnTo>
                                  <a:pt x="3861" y="4608"/>
                                </a:lnTo>
                                <a:lnTo>
                                  <a:pt x="3864" y="4608"/>
                                </a:lnTo>
                                <a:lnTo>
                                  <a:pt x="3864" y="4610"/>
                                </a:lnTo>
                                <a:lnTo>
                                  <a:pt x="3864" y="4608"/>
                                </a:lnTo>
                                <a:lnTo>
                                  <a:pt x="3866" y="4608"/>
                                </a:lnTo>
                                <a:lnTo>
                                  <a:pt x="3866" y="4610"/>
                                </a:lnTo>
                                <a:lnTo>
                                  <a:pt x="3866" y="4608"/>
                                </a:lnTo>
                                <a:lnTo>
                                  <a:pt x="3866" y="4610"/>
                                </a:lnTo>
                                <a:lnTo>
                                  <a:pt x="3869" y="4610"/>
                                </a:lnTo>
                                <a:lnTo>
                                  <a:pt x="3869" y="4608"/>
                                </a:lnTo>
                                <a:lnTo>
                                  <a:pt x="3869" y="4610"/>
                                </a:lnTo>
                                <a:lnTo>
                                  <a:pt x="3869" y="4608"/>
                                </a:lnTo>
                                <a:lnTo>
                                  <a:pt x="3871" y="4610"/>
                                </a:lnTo>
                                <a:lnTo>
                                  <a:pt x="3871" y="4608"/>
                                </a:lnTo>
                                <a:lnTo>
                                  <a:pt x="3871" y="4610"/>
                                </a:lnTo>
                                <a:lnTo>
                                  <a:pt x="3873" y="4610"/>
                                </a:lnTo>
                                <a:lnTo>
                                  <a:pt x="3876" y="4610"/>
                                </a:lnTo>
                                <a:lnTo>
                                  <a:pt x="3893" y="4610"/>
                                </a:lnTo>
                                <a:lnTo>
                                  <a:pt x="3893" y="4613"/>
                                </a:lnTo>
                                <a:lnTo>
                                  <a:pt x="3893" y="4610"/>
                                </a:lnTo>
                                <a:lnTo>
                                  <a:pt x="3893" y="4613"/>
                                </a:lnTo>
                                <a:lnTo>
                                  <a:pt x="3893" y="4610"/>
                                </a:lnTo>
                                <a:lnTo>
                                  <a:pt x="3893" y="4613"/>
                                </a:lnTo>
                                <a:lnTo>
                                  <a:pt x="3893" y="4610"/>
                                </a:lnTo>
                                <a:lnTo>
                                  <a:pt x="3895" y="4610"/>
                                </a:lnTo>
                                <a:lnTo>
                                  <a:pt x="3895" y="4613"/>
                                </a:lnTo>
                                <a:lnTo>
                                  <a:pt x="3895" y="4610"/>
                                </a:lnTo>
                                <a:lnTo>
                                  <a:pt x="3895" y="4613"/>
                                </a:lnTo>
                                <a:lnTo>
                                  <a:pt x="3897" y="4613"/>
                                </a:lnTo>
                                <a:lnTo>
                                  <a:pt x="3933" y="4613"/>
                                </a:lnTo>
                                <a:lnTo>
                                  <a:pt x="3933" y="4615"/>
                                </a:lnTo>
                                <a:lnTo>
                                  <a:pt x="3933" y="4613"/>
                                </a:lnTo>
                                <a:lnTo>
                                  <a:pt x="3933" y="4615"/>
                                </a:lnTo>
                                <a:lnTo>
                                  <a:pt x="3936" y="4615"/>
                                </a:lnTo>
                                <a:lnTo>
                                  <a:pt x="3936" y="4613"/>
                                </a:lnTo>
                                <a:lnTo>
                                  <a:pt x="3936" y="4615"/>
                                </a:lnTo>
                                <a:lnTo>
                                  <a:pt x="3936" y="4613"/>
                                </a:lnTo>
                                <a:lnTo>
                                  <a:pt x="3936" y="4615"/>
                                </a:lnTo>
                                <a:lnTo>
                                  <a:pt x="3936" y="4613"/>
                                </a:lnTo>
                                <a:lnTo>
                                  <a:pt x="3936" y="4615"/>
                                </a:lnTo>
                                <a:lnTo>
                                  <a:pt x="3938" y="4613"/>
                                </a:lnTo>
                                <a:lnTo>
                                  <a:pt x="3938" y="4615"/>
                                </a:lnTo>
                                <a:lnTo>
                                  <a:pt x="3941" y="4615"/>
                                </a:lnTo>
                                <a:lnTo>
                                  <a:pt x="3943" y="4615"/>
                                </a:lnTo>
                                <a:lnTo>
                                  <a:pt x="3972" y="4615"/>
                                </a:lnTo>
                                <a:lnTo>
                                  <a:pt x="3972" y="4618"/>
                                </a:lnTo>
                                <a:lnTo>
                                  <a:pt x="3972" y="4615"/>
                                </a:lnTo>
                                <a:lnTo>
                                  <a:pt x="3972" y="4618"/>
                                </a:lnTo>
                                <a:lnTo>
                                  <a:pt x="3972" y="4615"/>
                                </a:lnTo>
                                <a:lnTo>
                                  <a:pt x="3972" y="4618"/>
                                </a:lnTo>
                                <a:lnTo>
                                  <a:pt x="3974" y="4615"/>
                                </a:lnTo>
                                <a:lnTo>
                                  <a:pt x="3974" y="4618"/>
                                </a:lnTo>
                                <a:lnTo>
                                  <a:pt x="3974" y="4615"/>
                                </a:lnTo>
                                <a:lnTo>
                                  <a:pt x="3977" y="4615"/>
                                </a:lnTo>
                                <a:lnTo>
                                  <a:pt x="3977" y="4618"/>
                                </a:lnTo>
                                <a:lnTo>
                                  <a:pt x="3977" y="4615"/>
                                </a:lnTo>
                                <a:lnTo>
                                  <a:pt x="3977" y="4618"/>
                                </a:lnTo>
                                <a:lnTo>
                                  <a:pt x="3979" y="4618"/>
                                </a:lnTo>
                                <a:lnTo>
                                  <a:pt x="4010" y="4618"/>
                                </a:lnTo>
                                <a:lnTo>
                                  <a:pt x="4010" y="4620"/>
                                </a:lnTo>
                                <a:lnTo>
                                  <a:pt x="4010" y="4618"/>
                                </a:lnTo>
                                <a:lnTo>
                                  <a:pt x="4013" y="4620"/>
                                </a:lnTo>
                                <a:lnTo>
                                  <a:pt x="4013" y="4618"/>
                                </a:lnTo>
                                <a:lnTo>
                                  <a:pt x="4013" y="4620"/>
                                </a:lnTo>
                                <a:lnTo>
                                  <a:pt x="4013" y="4618"/>
                                </a:lnTo>
                                <a:lnTo>
                                  <a:pt x="4013" y="4620"/>
                                </a:lnTo>
                                <a:lnTo>
                                  <a:pt x="4013" y="4618"/>
                                </a:lnTo>
                                <a:lnTo>
                                  <a:pt x="4013" y="4620"/>
                                </a:lnTo>
                                <a:lnTo>
                                  <a:pt x="4015" y="4618"/>
                                </a:lnTo>
                                <a:lnTo>
                                  <a:pt x="4015" y="4620"/>
                                </a:lnTo>
                                <a:lnTo>
                                  <a:pt x="4015" y="4618"/>
                                </a:lnTo>
                                <a:lnTo>
                                  <a:pt x="4015" y="4620"/>
                                </a:lnTo>
                                <a:lnTo>
                                  <a:pt x="4015" y="4618"/>
                                </a:lnTo>
                                <a:lnTo>
                                  <a:pt x="4015" y="4620"/>
                                </a:lnTo>
                                <a:lnTo>
                                  <a:pt x="4017" y="4620"/>
                                </a:lnTo>
                                <a:lnTo>
                                  <a:pt x="4017" y="4618"/>
                                </a:lnTo>
                                <a:lnTo>
                                  <a:pt x="4017" y="4620"/>
                                </a:lnTo>
                                <a:lnTo>
                                  <a:pt x="4017" y="4618"/>
                                </a:lnTo>
                                <a:lnTo>
                                  <a:pt x="4017" y="4620"/>
                                </a:lnTo>
                                <a:lnTo>
                                  <a:pt x="4020" y="4620"/>
                                </a:lnTo>
                                <a:lnTo>
                                  <a:pt x="4046" y="4620"/>
                                </a:lnTo>
                                <a:lnTo>
                                  <a:pt x="4046" y="4622"/>
                                </a:lnTo>
                                <a:lnTo>
                                  <a:pt x="4046" y="4620"/>
                                </a:lnTo>
                                <a:lnTo>
                                  <a:pt x="4046" y="4622"/>
                                </a:lnTo>
                                <a:lnTo>
                                  <a:pt x="4049" y="4620"/>
                                </a:lnTo>
                                <a:lnTo>
                                  <a:pt x="4049" y="4622"/>
                                </a:lnTo>
                                <a:lnTo>
                                  <a:pt x="4049" y="4620"/>
                                </a:lnTo>
                                <a:lnTo>
                                  <a:pt x="4049" y="4622"/>
                                </a:lnTo>
                                <a:lnTo>
                                  <a:pt x="4049" y="4620"/>
                                </a:lnTo>
                                <a:lnTo>
                                  <a:pt x="4051" y="4620"/>
                                </a:lnTo>
                                <a:lnTo>
                                  <a:pt x="4051" y="4622"/>
                                </a:lnTo>
                                <a:lnTo>
                                  <a:pt x="4051" y="4620"/>
                                </a:lnTo>
                                <a:lnTo>
                                  <a:pt x="4051" y="4622"/>
                                </a:lnTo>
                                <a:lnTo>
                                  <a:pt x="4051" y="4620"/>
                                </a:lnTo>
                                <a:lnTo>
                                  <a:pt x="4051" y="4622"/>
                                </a:lnTo>
                                <a:lnTo>
                                  <a:pt x="4051" y="4620"/>
                                </a:lnTo>
                                <a:lnTo>
                                  <a:pt x="4051" y="4622"/>
                                </a:lnTo>
                                <a:lnTo>
                                  <a:pt x="4053" y="4622"/>
                                </a:lnTo>
                                <a:lnTo>
                                  <a:pt x="4053" y="4620"/>
                                </a:lnTo>
                                <a:lnTo>
                                  <a:pt x="4053" y="4622"/>
                                </a:lnTo>
                                <a:lnTo>
                                  <a:pt x="4053" y="4620"/>
                                </a:lnTo>
                                <a:lnTo>
                                  <a:pt x="4053" y="4622"/>
                                </a:lnTo>
                                <a:lnTo>
                                  <a:pt x="4053" y="4620"/>
                                </a:lnTo>
                                <a:lnTo>
                                  <a:pt x="4053" y="4622"/>
                                </a:lnTo>
                                <a:lnTo>
                                  <a:pt x="4056" y="4622"/>
                                </a:lnTo>
                                <a:lnTo>
                                  <a:pt x="4056" y="4620"/>
                                </a:lnTo>
                                <a:lnTo>
                                  <a:pt x="4056" y="4622"/>
                                </a:lnTo>
                                <a:lnTo>
                                  <a:pt x="4056" y="4620"/>
                                </a:lnTo>
                                <a:lnTo>
                                  <a:pt x="4056" y="4622"/>
                                </a:lnTo>
                                <a:lnTo>
                                  <a:pt x="4058" y="4622"/>
                                </a:lnTo>
                                <a:lnTo>
                                  <a:pt x="4089" y="4622"/>
                                </a:lnTo>
                                <a:lnTo>
                                  <a:pt x="4089" y="4625"/>
                                </a:lnTo>
                                <a:lnTo>
                                  <a:pt x="4123" y="4625"/>
                                </a:lnTo>
                                <a:lnTo>
                                  <a:pt x="4123" y="4627"/>
                                </a:lnTo>
                                <a:lnTo>
                                  <a:pt x="4125" y="4625"/>
                                </a:lnTo>
                                <a:lnTo>
                                  <a:pt x="4125" y="4627"/>
                                </a:lnTo>
                                <a:lnTo>
                                  <a:pt x="4125" y="4625"/>
                                </a:lnTo>
                                <a:lnTo>
                                  <a:pt x="4125" y="4627"/>
                                </a:lnTo>
                                <a:lnTo>
                                  <a:pt x="4128" y="4627"/>
                                </a:lnTo>
                                <a:lnTo>
                                  <a:pt x="4130" y="4627"/>
                                </a:lnTo>
                                <a:lnTo>
                                  <a:pt x="4157" y="4627"/>
                                </a:lnTo>
                                <a:lnTo>
                                  <a:pt x="4157" y="4630"/>
                                </a:lnTo>
                                <a:lnTo>
                                  <a:pt x="4157" y="4627"/>
                                </a:lnTo>
                                <a:lnTo>
                                  <a:pt x="4159" y="4627"/>
                                </a:lnTo>
                                <a:lnTo>
                                  <a:pt x="4159" y="4630"/>
                                </a:lnTo>
                                <a:lnTo>
                                  <a:pt x="4159" y="4627"/>
                                </a:lnTo>
                                <a:lnTo>
                                  <a:pt x="4161" y="4627"/>
                                </a:lnTo>
                                <a:lnTo>
                                  <a:pt x="4161" y="4630"/>
                                </a:lnTo>
                                <a:lnTo>
                                  <a:pt x="4161" y="4627"/>
                                </a:lnTo>
                                <a:lnTo>
                                  <a:pt x="4161" y="4630"/>
                                </a:lnTo>
                                <a:lnTo>
                                  <a:pt x="4161" y="4627"/>
                                </a:lnTo>
                                <a:lnTo>
                                  <a:pt x="4161" y="4630"/>
                                </a:lnTo>
                                <a:lnTo>
                                  <a:pt x="4161" y="4627"/>
                                </a:lnTo>
                                <a:lnTo>
                                  <a:pt x="4164" y="4627"/>
                                </a:lnTo>
                                <a:lnTo>
                                  <a:pt x="4164" y="4630"/>
                                </a:lnTo>
                                <a:lnTo>
                                  <a:pt x="4164" y="4627"/>
                                </a:lnTo>
                                <a:lnTo>
                                  <a:pt x="4164" y="4630"/>
                                </a:lnTo>
                                <a:lnTo>
                                  <a:pt x="4164" y="4627"/>
                                </a:lnTo>
                                <a:lnTo>
                                  <a:pt x="4166" y="4627"/>
                                </a:lnTo>
                                <a:lnTo>
                                  <a:pt x="4169" y="4627"/>
                                </a:lnTo>
                                <a:lnTo>
                                  <a:pt x="4171" y="4627"/>
                                </a:lnTo>
                                <a:lnTo>
                                  <a:pt x="4173" y="4627"/>
                                </a:lnTo>
                                <a:lnTo>
                                  <a:pt x="4176" y="4627"/>
                                </a:lnTo>
                                <a:lnTo>
                                  <a:pt x="4176" y="4630"/>
                                </a:lnTo>
                                <a:lnTo>
                                  <a:pt x="4176" y="4627"/>
                                </a:lnTo>
                                <a:lnTo>
                                  <a:pt x="4176" y="4630"/>
                                </a:lnTo>
                                <a:lnTo>
                                  <a:pt x="4176" y="4627"/>
                                </a:lnTo>
                                <a:lnTo>
                                  <a:pt x="4176" y="4630"/>
                                </a:lnTo>
                                <a:lnTo>
                                  <a:pt x="4178" y="4630"/>
                                </a:lnTo>
                                <a:lnTo>
                                  <a:pt x="4207" y="4630"/>
                                </a:lnTo>
                                <a:lnTo>
                                  <a:pt x="4207" y="4632"/>
                                </a:lnTo>
                                <a:lnTo>
                                  <a:pt x="4207" y="4630"/>
                                </a:lnTo>
                                <a:lnTo>
                                  <a:pt x="4209" y="4630"/>
                                </a:lnTo>
                                <a:lnTo>
                                  <a:pt x="4209" y="4632"/>
                                </a:lnTo>
                                <a:lnTo>
                                  <a:pt x="4209" y="4630"/>
                                </a:lnTo>
                                <a:lnTo>
                                  <a:pt x="4209" y="4632"/>
                                </a:lnTo>
                                <a:lnTo>
                                  <a:pt x="4209" y="4630"/>
                                </a:lnTo>
                                <a:lnTo>
                                  <a:pt x="4212" y="4632"/>
                                </a:lnTo>
                                <a:lnTo>
                                  <a:pt x="4212" y="4630"/>
                                </a:lnTo>
                                <a:lnTo>
                                  <a:pt x="4212" y="4632"/>
                                </a:lnTo>
                                <a:lnTo>
                                  <a:pt x="4212" y="4630"/>
                                </a:lnTo>
                                <a:lnTo>
                                  <a:pt x="4212" y="4632"/>
                                </a:lnTo>
                                <a:lnTo>
                                  <a:pt x="4212" y="4630"/>
                                </a:lnTo>
                                <a:lnTo>
                                  <a:pt x="4212" y="4632"/>
                                </a:lnTo>
                                <a:lnTo>
                                  <a:pt x="4214" y="4630"/>
                                </a:lnTo>
                                <a:lnTo>
                                  <a:pt x="4214" y="4632"/>
                                </a:lnTo>
                                <a:lnTo>
                                  <a:pt x="4214" y="4630"/>
                                </a:lnTo>
                                <a:lnTo>
                                  <a:pt x="4214" y="4632"/>
                                </a:lnTo>
                                <a:lnTo>
                                  <a:pt x="4214" y="4630"/>
                                </a:lnTo>
                                <a:lnTo>
                                  <a:pt x="4214" y="4632"/>
                                </a:lnTo>
                                <a:lnTo>
                                  <a:pt x="4214" y="4630"/>
                                </a:lnTo>
                                <a:lnTo>
                                  <a:pt x="4214" y="4632"/>
                                </a:lnTo>
                                <a:lnTo>
                                  <a:pt x="4214" y="4630"/>
                                </a:lnTo>
                                <a:lnTo>
                                  <a:pt x="4217" y="4630"/>
                                </a:lnTo>
                                <a:lnTo>
                                  <a:pt x="4217" y="4632"/>
                                </a:lnTo>
                                <a:lnTo>
                                  <a:pt x="4217" y="4630"/>
                                </a:lnTo>
                                <a:lnTo>
                                  <a:pt x="4217" y="4632"/>
                                </a:lnTo>
                                <a:lnTo>
                                  <a:pt x="4217" y="4630"/>
                                </a:lnTo>
                                <a:lnTo>
                                  <a:pt x="4217" y="4632"/>
                                </a:lnTo>
                                <a:lnTo>
                                  <a:pt x="4217" y="4630"/>
                                </a:lnTo>
                                <a:lnTo>
                                  <a:pt x="4217" y="4632"/>
                                </a:lnTo>
                                <a:lnTo>
                                  <a:pt x="4219" y="4630"/>
                                </a:lnTo>
                                <a:lnTo>
                                  <a:pt x="4219" y="4632"/>
                                </a:lnTo>
                                <a:lnTo>
                                  <a:pt x="4219" y="4630"/>
                                </a:lnTo>
                                <a:lnTo>
                                  <a:pt x="4219" y="4632"/>
                                </a:lnTo>
                                <a:lnTo>
                                  <a:pt x="4221" y="4632"/>
                                </a:lnTo>
                                <a:lnTo>
                                  <a:pt x="4221" y="4630"/>
                                </a:lnTo>
                                <a:lnTo>
                                  <a:pt x="4221" y="4632"/>
                                </a:lnTo>
                                <a:lnTo>
                                  <a:pt x="4221" y="4630"/>
                                </a:lnTo>
                                <a:lnTo>
                                  <a:pt x="4221" y="4632"/>
                                </a:lnTo>
                                <a:lnTo>
                                  <a:pt x="4224" y="4630"/>
                                </a:lnTo>
                                <a:lnTo>
                                  <a:pt x="4224" y="4632"/>
                                </a:lnTo>
                                <a:lnTo>
                                  <a:pt x="4224" y="4630"/>
                                </a:lnTo>
                                <a:lnTo>
                                  <a:pt x="4224" y="4632"/>
                                </a:lnTo>
                                <a:lnTo>
                                  <a:pt x="4224" y="4630"/>
                                </a:lnTo>
                                <a:lnTo>
                                  <a:pt x="4224" y="4632"/>
                                </a:lnTo>
                                <a:lnTo>
                                  <a:pt x="4224" y="4630"/>
                                </a:lnTo>
                                <a:lnTo>
                                  <a:pt x="4224" y="4632"/>
                                </a:lnTo>
                                <a:lnTo>
                                  <a:pt x="4224" y="4630"/>
                                </a:lnTo>
                                <a:lnTo>
                                  <a:pt x="4226" y="4630"/>
                                </a:lnTo>
                                <a:lnTo>
                                  <a:pt x="4226" y="4632"/>
                                </a:lnTo>
                                <a:lnTo>
                                  <a:pt x="4226" y="4630"/>
                                </a:lnTo>
                                <a:lnTo>
                                  <a:pt x="4229" y="4630"/>
                                </a:lnTo>
                                <a:lnTo>
                                  <a:pt x="4229" y="4632"/>
                                </a:lnTo>
                                <a:lnTo>
                                  <a:pt x="4229" y="4630"/>
                                </a:lnTo>
                                <a:lnTo>
                                  <a:pt x="4231" y="4630"/>
                                </a:lnTo>
                                <a:lnTo>
                                  <a:pt x="4231" y="4632"/>
                                </a:lnTo>
                                <a:lnTo>
                                  <a:pt x="4233" y="4632"/>
                                </a:lnTo>
                                <a:lnTo>
                                  <a:pt x="4236" y="4632"/>
                                </a:lnTo>
                                <a:lnTo>
                                  <a:pt x="4260" y="4632"/>
                                </a:lnTo>
                                <a:lnTo>
                                  <a:pt x="4260" y="4634"/>
                                </a:lnTo>
                                <a:lnTo>
                                  <a:pt x="4260" y="4632"/>
                                </a:lnTo>
                                <a:lnTo>
                                  <a:pt x="4260" y="4634"/>
                                </a:lnTo>
                                <a:lnTo>
                                  <a:pt x="4262" y="4632"/>
                                </a:lnTo>
                                <a:lnTo>
                                  <a:pt x="4262" y="4634"/>
                                </a:lnTo>
                                <a:lnTo>
                                  <a:pt x="4262" y="4632"/>
                                </a:lnTo>
                                <a:lnTo>
                                  <a:pt x="4262" y="4634"/>
                                </a:lnTo>
                                <a:lnTo>
                                  <a:pt x="4262" y="4632"/>
                                </a:lnTo>
                                <a:lnTo>
                                  <a:pt x="4262" y="4634"/>
                                </a:lnTo>
                                <a:lnTo>
                                  <a:pt x="4265" y="4634"/>
                                </a:lnTo>
                                <a:lnTo>
                                  <a:pt x="4265" y="4632"/>
                                </a:lnTo>
                                <a:lnTo>
                                  <a:pt x="4265" y="4634"/>
                                </a:lnTo>
                                <a:lnTo>
                                  <a:pt x="4267" y="4634"/>
                                </a:lnTo>
                                <a:lnTo>
                                  <a:pt x="4267" y="4632"/>
                                </a:lnTo>
                                <a:lnTo>
                                  <a:pt x="4267" y="4634"/>
                                </a:lnTo>
                                <a:lnTo>
                                  <a:pt x="4269" y="4634"/>
                                </a:lnTo>
                                <a:lnTo>
                                  <a:pt x="4269" y="4632"/>
                                </a:lnTo>
                                <a:lnTo>
                                  <a:pt x="4269" y="4634"/>
                                </a:lnTo>
                                <a:lnTo>
                                  <a:pt x="4269" y="4632"/>
                                </a:lnTo>
                                <a:lnTo>
                                  <a:pt x="4269" y="4634"/>
                                </a:lnTo>
                                <a:lnTo>
                                  <a:pt x="4272" y="4634"/>
                                </a:lnTo>
                                <a:lnTo>
                                  <a:pt x="4274" y="4634"/>
                                </a:lnTo>
                                <a:lnTo>
                                  <a:pt x="4277" y="4634"/>
                                </a:lnTo>
                                <a:lnTo>
                                  <a:pt x="4277" y="4632"/>
                                </a:lnTo>
                                <a:lnTo>
                                  <a:pt x="4277" y="4634"/>
                                </a:lnTo>
                                <a:lnTo>
                                  <a:pt x="4279" y="4634"/>
                                </a:lnTo>
                                <a:lnTo>
                                  <a:pt x="4279" y="4632"/>
                                </a:lnTo>
                                <a:lnTo>
                                  <a:pt x="4279" y="4634"/>
                                </a:lnTo>
                                <a:lnTo>
                                  <a:pt x="4279" y="4632"/>
                                </a:lnTo>
                                <a:lnTo>
                                  <a:pt x="4281" y="4634"/>
                                </a:lnTo>
                                <a:lnTo>
                                  <a:pt x="4281" y="4632"/>
                                </a:lnTo>
                                <a:lnTo>
                                  <a:pt x="4281" y="4634"/>
                                </a:lnTo>
                                <a:lnTo>
                                  <a:pt x="4281" y="4632"/>
                                </a:lnTo>
                                <a:lnTo>
                                  <a:pt x="4281" y="4634"/>
                                </a:lnTo>
                                <a:lnTo>
                                  <a:pt x="4281" y="4632"/>
                                </a:lnTo>
                                <a:lnTo>
                                  <a:pt x="4281" y="4634"/>
                                </a:lnTo>
                                <a:lnTo>
                                  <a:pt x="4281" y="4632"/>
                                </a:lnTo>
                                <a:lnTo>
                                  <a:pt x="4281" y="4634"/>
                                </a:lnTo>
                                <a:lnTo>
                                  <a:pt x="4281" y="4632"/>
                                </a:lnTo>
                                <a:lnTo>
                                  <a:pt x="4284" y="4634"/>
                                </a:lnTo>
                                <a:lnTo>
                                  <a:pt x="4313" y="4634"/>
                                </a:lnTo>
                                <a:lnTo>
                                  <a:pt x="4313" y="4637"/>
                                </a:lnTo>
                                <a:lnTo>
                                  <a:pt x="4313" y="4634"/>
                                </a:lnTo>
                                <a:lnTo>
                                  <a:pt x="4315" y="4634"/>
                                </a:lnTo>
                                <a:lnTo>
                                  <a:pt x="4315" y="4637"/>
                                </a:lnTo>
                                <a:lnTo>
                                  <a:pt x="4315" y="4634"/>
                                </a:lnTo>
                                <a:lnTo>
                                  <a:pt x="4315" y="4637"/>
                                </a:lnTo>
                                <a:lnTo>
                                  <a:pt x="4315" y="4634"/>
                                </a:lnTo>
                                <a:lnTo>
                                  <a:pt x="4315" y="4637"/>
                                </a:lnTo>
                                <a:lnTo>
                                  <a:pt x="4315" y="4634"/>
                                </a:lnTo>
                                <a:lnTo>
                                  <a:pt x="4317" y="4637"/>
                                </a:lnTo>
                                <a:lnTo>
                                  <a:pt x="4317" y="4634"/>
                                </a:lnTo>
                                <a:lnTo>
                                  <a:pt x="4317" y="4637"/>
                                </a:lnTo>
                                <a:lnTo>
                                  <a:pt x="4317" y="4634"/>
                                </a:lnTo>
                                <a:lnTo>
                                  <a:pt x="4317" y="4637"/>
                                </a:lnTo>
                                <a:lnTo>
                                  <a:pt x="4320" y="4634"/>
                                </a:lnTo>
                                <a:lnTo>
                                  <a:pt x="4320" y="4637"/>
                                </a:lnTo>
                                <a:lnTo>
                                  <a:pt x="4320" y="4634"/>
                                </a:lnTo>
                                <a:lnTo>
                                  <a:pt x="4320" y="4637"/>
                                </a:lnTo>
                                <a:lnTo>
                                  <a:pt x="4320" y="4634"/>
                                </a:lnTo>
                                <a:lnTo>
                                  <a:pt x="4320" y="4637"/>
                                </a:lnTo>
                                <a:lnTo>
                                  <a:pt x="4320" y="4634"/>
                                </a:lnTo>
                                <a:lnTo>
                                  <a:pt x="4322" y="4637"/>
                                </a:lnTo>
                                <a:lnTo>
                                  <a:pt x="4322" y="4634"/>
                                </a:lnTo>
                                <a:lnTo>
                                  <a:pt x="4322" y="4637"/>
                                </a:lnTo>
                                <a:lnTo>
                                  <a:pt x="4322" y="4634"/>
                                </a:lnTo>
                                <a:lnTo>
                                  <a:pt x="4322" y="4637"/>
                                </a:lnTo>
                                <a:lnTo>
                                  <a:pt x="4325" y="4637"/>
                                </a:lnTo>
                                <a:lnTo>
                                  <a:pt x="4327" y="4634"/>
                                </a:lnTo>
                                <a:lnTo>
                                  <a:pt x="4327" y="4637"/>
                                </a:lnTo>
                                <a:lnTo>
                                  <a:pt x="4327" y="4634"/>
                                </a:lnTo>
                                <a:lnTo>
                                  <a:pt x="4327" y="4637"/>
                                </a:lnTo>
                                <a:lnTo>
                                  <a:pt x="4329" y="4637"/>
                                </a:lnTo>
                                <a:lnTo>
                                  <a:pt x="4329" y="4634"/>
                                </a:lnTo>
                                <a:lnTo>
                                  <a:pt x="4329" y="4637"/>
                                </a:lnTo>
                                <a:lnTo>
                                  <a:pt x="4329" y="4634"/>
                                </a:lnTo>
                                <a:lnTo>
                                  <a:pt x="4329" y="4637"/>
                                </a:lnTo>
                                <a:lnTo>
                                  <a:pt x="4329" y="4634"/>
                                </a:lnTo>
                                <a:lnTo>
                                  <a:pt x="4332" y="4637"/>
                                </a:lnTo>
                                <a:lnTo>
                                  <a:pt x="4332" y="4634"/>
                                </a:lnTo>
                                <a:lnTo>
                                  <a:pt x="4332" y="4637"/>
                                </a:lnTo>
                                <a:lnTo>
                                  <a:pt x="4332" y="4634"/>
                                </a:lnTo>
                                <a:lnTo>
                                  <a:pt x="4334" y="4634"/>
                                </a:lnTo>
                                <a:lnTo>
                                  <a:pt x="4334" y="4637"/>
                                </a:lnTo>
                                <a:lnTo>
                                  <a:pt x="4334" y="4634"/>
                                </a:lnTo>
                                <a:lnTo>
                                  <a:pt x="4334" y="4637"/>
                                </a:lnTo>
                                <a:lnTo>
                                  <a:pt x="4334" y="4634"/>
                                </a:lnTo>
                                <a:lnTo>
                                  <a:pt x="4334" y="4637"/>
                                </a:lnTo>
                                <a:lnTo>
                                  <a:pt x="4337" y="4637"/>
                                </a:lnTo>
                                <a:lnTo>
                                  <a:pt x="4363" y="4637"/>
                                </a:lnTo>
                                <a:lnTo>
                                  <a:pt x="4363" y="4639"/>
                                </a:lnTo>
                                <a:lnTo>
                                  <a:pt x="4363" y="4637"/>
                                </a:lnTo>
                                <a:lnTo>
                                  <a:pt x="4365" y="4637"/>
                                </a:lnTo>
                                <a:lnTo>
                                  <a:pt x="4365" y="4639"/>
                                </a:lnTo>
                                <a:lnTo>
                                  <a:pt x="4365" y="4637"/>
                                </a:lnTo>
                                <a:lnTo>
                                  <a:pt x="4365" y="4639"/>
                                </a:lnTo>
                                <a:lnTo>
                                  <a:pt x="4365" y="4637"/>
                                </a:lnTo>
                                <a:lnTo>
                                  <a:pt x="4368" y="4639"/>
                                </a:lnTo>
                                <a:lnTo>
                                  <a:pt x="4368" y="4637"/>
                                </a:lnTo>
                                <a:lnTo>
                                  <a:pt x="4368" y="4639"/>
                                </a:lnTo>
                                <a:lnTo>
                                  <a:pt x="4368" y="4637"/>
                                </a:lnTo>
                                <a:lnTo>
                                  <a:pt x="4368" y="4639"/>
                                </a:lnTo>
                                <a:lnTo>
                                  <a:pt x="4368" y="4637"/>
                                </a:lnTo>
                                <a:lnTo>
                                  <a:pt x="4368" y="4639"/>
                                </a:lnTo>
                                <a:lnTo>
                                  <a:pt x="4368" y="4637"/>
                                </a:lnTo>
                                <a:lnTo>
                                  <a:pt x="4368" y="4639"/>
                                </a:lnTo>
                                <a:lnTo>
                                  <a:pt x="4368" y="4637"/>
                                </a:lnTo>
                                <a:lnTo>
                                  <a:pt x="4368" y="4639"/>
                                </a:lnTo>
                                <a:lnTo>
                                  <a:pt x="4368" y="4637"/>
                                </a:lnTo>
                                <a:lnTo>
                                  <a:pt x="4370" y="4637"/>
                                </a:lnTo>
                                <a:lnTo>
                                  <a:pt x="4370" y="4639"/>
                                </a:lnTo>
                                <a:lnTo>
                                  <a:pt x="4370" y="4637"/>
                                </a:lnTo>
                                <a:lnTo>
                                  <a:pt x="4370" y="4639"/>
                                </a:lnTo>
                                <a:lnTo>
                                  <a:pt x="4370" y="4637"/>
                                </a:lnTo>
                                <a:lnTo>
                                  <a:pt x="4370" y="4639"/>
                                </a:lnTo>
                                <a:lnTo>
                                  <a:pt x="4370" y="4637"/>
                                </a:lnTo>
                                <a:lnTo>
                                  <a:pt x="4370" y="4639"/>
                                </a:lnTo>
                                <a:lnTo>
                                  <a:pt x="4370" y="4637"/>
                                </a:lnTo>
                                <a:lnTo>
                                  <a:pt x="4370" y="4639"/>
                                </a:lnTo>
                                <a:lnTo>
                                  <a:pt x="4373" y="4639"/>
                                </a:lnTo>
                                <a:lnTo>
                                  <a:pt x="4373" y="4637"/>
                                </a:lnTo>
                                <a:lnTo>
                                  <a:pt x="4373" y="4639"/>
                                </a:lnTo>
                                <a:lnTo>
                                  <a:pt x="4373" y="4637"/>
                                </a:lnTo>
                                <a:lnTo>
                                  <a:pt x="4373" y="4639"/>
                                </a:lnTo>
                                <a:lnTo>
                                  <a:pt x="4373" y="4637"/>
                                </a:lnTo>
                                <a:lnTo>
                                  <a:pt x="4373" y="4639"/>
                                </a:lnTo>
                                <a:lnTo>
                                  <a:pt x="4373" y="4637"/>
                                </a:lnTo>
                                <a:lnTo>
                                  <a:pt x="4373" y="4639"/>
                                </a:lnTo>
                                <a:lnTo>
                                  <a:pt x="4375" y="4639"/>
                                </a:lnTo>
                                <a:lnTo>
                                  <a:pt x="4375" y="4637"/>
                                </a:lnTo>
                                <a:lnTo>
                                  <a:pt x="4375" y="4639"/>
                                </a:lnTo>
                                <a:lnTo>
                                  <a:pt x="4375" y="4637"/>
                                </a:lnTo>
                                <a:lnTo>
                                  <a:pt x="4375" y="4639"/>
                                </a:lnTo>
                                <a:lnTo>
                                  <a:pt x="4377" y="4637"/>
                                </a:lnTo>
                                <a:lnTo>
                                  <a:pt x="4377" y="4639"/>
                                </a:lnTo>
                                <a:lnTo>
                                  <a:pt x="4377" y="4637"/>
                                </a:lnTo>
                                <a:lnTo>
                                  <a:pt x="4377" y="4639"/>
                                </a:lnTo>
                                <a:lnTo>
                                  <a:pt x="4377" y="4637"/>
                                </a:lnTo>
                                <a:lnTo>
                                  <a:pt x="4377" y="4639"/>
                                </a:lnTo>
                                <a:lnTo>
                                  <a:pt x="4377" y="4637"/>
                                </a:lnTo>
                                <a:lnTo>
                                  <a:pt x="4380" y="4639"/>
                                </a:lnTo>
                                <a:lnTo>
                                  <a:pt x="4380" y="4637"/>
                                </a:lnTo>
                                <a:lnTo>
                                  <a:pt x="4380" y="4639"/>
                                </a:lnTo>
                                <a:lnTo>
                                  <a:pt x="4380" y="4637"/>
                                </a:lnTo>
                                <a:lnTo>
                                  <a:pt x="4380" y="4639"/>
                                </a:lnTo>
                                <a:lnTo>
                                  <a:pt x="4382" y="4639"/>
                                </a:lnTo>
                                <a:lnTo>
                                  <a:pt x="4382" y="4637"/>
                                </a:lnTo>
                                <a:lnTo>
                                  <a:pt x="4382" y="4639"/>
                                </a:lnTo>
                                <a:lnTo>
                                  <a:pt x="4382" y="4637"/>
                                </a:lnTo>
                                <a:lnTo>
                                  <a:pt x="4382" y="4639"/>
                                </a:lnTo>
                                <a:lnTo>
                                  <a:pt x="4382" y="4637"/>
                                </a:lnTo>
                                <a:lnTo>
                                  <a:pt x="4382" y="4639"/>
                                </a:lnTo>
                                <a:lnTo>
                                  <a:pt x="4382" y="4637"/>
                                </a:lnTo>
                                <a:lnTo>
                                  <a:pt x="4385" y="4637"/>
                                </a:lnTo>
                                <a:lnTo>
                                  <a:pt x="4385" y="4639"/>
                                </a:lnTo>
                                <a:lnTo>
                                  <a:pt x="4385" y="4637"/>
                                </a:lnTo>
                                <a:lnTo>
                                  <a:pt x="4385" y="4639"/>
                                </a:lnTo>
                                <a:lnTo>
                                  <a:pt x="4385" y="4637"/>
                                </a:lnTo>
                                <a:lnTo>
                                  <a:pt x="4385" y="4639"/>
                                </a:lnTo>
                                <a:lnTo>
                                  <a:pt x="4387" y="4639"/>
                                </a:lnTo>
                                <a:lnTo>
                                  <a:pt x="4423" y="4639"/>
                                </a:lnTo>
                                <a:lnTo>
                                  <a:pt x="4423" y="4642"/>
                                </a:lnTo>
                                <a:lnTo>
                                  <a:pt x="4423" y="4639"/>
                                </a:lnTo>
                                <a:lnTo>
                                  <a:pt x="4423" y="4642"/>
                                </a:lnTo>
                                <a:lnTo>
                                  <a:pt x="4423" y="4639"/>
                                </a:lnTo>
                                <a:lnTo>
                                  <a:pt x="4425" y="4639"/>
                                </a:lnTo>
                                <a:lnTo>
                                  <a:pt x="4428" y="4639"/>
                                </a:lnTo>
                                <a:lnTo>
                                  <a:pt x="4428" y="4642"/>
                                </a:lnTo>
                                <a:lnTo>
                                  <a:pt x="4428" y="4639"/>
                                </a:lnTo>
                                <a:lnTo>
                                  <a:pt x="4430" y="4642"/>
                                </a:lnTo>
                                <a:lnTo>
                                  <a:pt x="4430" y="4639"/>
                                </a:lnTo>
                                <a:lnTo>
                                  <a:pt x="4430" y="4642"/>
                                </a:lnTo>
                                <a:lnTo>
                                  <a:pt x="4430" y="4639"/>
                                </a:lnTo>
                                <a:lnTo>
                                  <a:pt x="4430" y="4642"/>
                                </a:lnTo>
                                <a:lnTo>
                                  <a:pt x="4430" y="4639"/>
                                </a:lnTo>
                                <a:lnTo>
                                  <a:pt x="4433" y="4639"/>
                                </a:lnTo>
                                <a:lnTo>
                                  <a:pt x="4435" y="4639"/>
                                </a:lnTo>
                                <a:lnTo>
                                  <a:pt x="4437" y="4639"/>
                                </a:lnTo>
                                <a:lnTo>
                                  <a:pt x="4437" y="4642"/>
                                </a:lnTo>
                                <a:lnTo>
                                  <a:pt x="4437" y="4639"/>
                                </a:lnTo>
                                <a:lnTo>
                                  <a:pt x="4437" y="4642"/>
                                </a:lnTo>
                                <a:lnTo>
                                  <a:pt x="4440" y="4642"/>
                                </a:lnTo>
                                <a:lnTo>
                                  <a:pt x="4483" y="4642"/>
                                </a:lnTo>
                                <a:lnTo>
                                  <a:pt x="4483" y="4644"/>
                                </a:lnTo>
                                <a:lnTo>
                                  <a:pt x="4483" y="4642"/>
                                </a:lnTo>
                                <a:lnTo>
                                  <a:pt x="4485" y="4642"/>
                                </a:lnTo>
                                <a:lnTo>
                                  <a:pt x="4488" y="4642"/>
                                </a:lnTo>
                                <a:lnTo>
                                  <a:pt x="4488" y="4644"/>
                                </a:lnTo>
                                <a:lnTo>
                                  <a:pt x="4488" y="4642"/>
                                </a:lnTo>
                                <a:lnTo>
                                  <a:pt x="4488" y="4644"/>
                                </a:lnTo>
                                <a:lnTo>
                                  <a:pt x="4488" y="4642"/>
                                </a:lnTo>
                                <a:lnTo>
                                  <a:pt x="4490" y="4642"/>
                                </a:lnTo>
                                <a:lnTo>
                                  <a:pt x="4490" y="4644"/>
                                </a:lnTo>
                                <a:lnTo>
                                  <a:pt x="4490" y="4642"/>
                                </a:lnTo>
                                <a:lnTo>
                                  <a:pt x="4490" y="4644"/>
                                </a:lnTo>
                                <a:lnTo>
                                  <a:pt x="4490" y="4642"/>
                                </a:lnTo>
                                <a:lnTo>
                                  <a:pt x="4493" y="4642"/>
                                </a:lnTo>
                                <a:lnTo>
                                  <a:pt x="4495" y="4642"/>
                                </a:lnTo>
                                <a:lnTo>
                                  <a:pt x="4497" y="4642"/>
                                </a:lnTo>
                                <a:lnTo>
                                  <a:pt x="4500" y="4642"/>
                                </a:lnTo>
                                <a:lnTo>
                                  <a:pt x="4500" y="4644"/>
                                </a:lnTo>
                                <a:lnTo>
                                  <a:pt x="4500" y="4642"/>
                                </a:lnTo>
                                <a:lnTo>
                                  <a:pt x="4500" y="4644"/>
                                </a:lnTo>
                                <a:lnTo>
                                  <a:pt x="4502" y="4644"/>
                                </a:lnTo>
                                <a:lnTo>
                                  <a:pt x="4543" y="4644"/>
                                </a:lnTo>
                                <a:lnTo>
                                  <a:pt x="4543" y="4646"/>
                                </a:lnTo>
                                <a:lnTo>
                                  <a:pt x="4543" y="4644"/>
                                </a:lnTo>
                                <a:lnTo>
                                  <a:pt x="4545" y="4644"/>
                                </a:lnTo>
                                <a:lnTo>
                                  <a:pt x="4545" y="4646"/>
                                </a:lnTo>
                                <a:lnTo>
                                  <a:pt x="4545" y="4644"/>
                                </a:lnTo>
                                <a:lnTo>
                                  <a:pt x="4545" y="4646"/>
                                </a:lnTo>
                                <a:lnTo>
                                  <a:pt x="4545" y="4644"/>
                                </a:lnTo>
                                <a:lnTo>
                                  <a:pt x="4548" y="4644"/>
                                </a:lnTo>
                                <a:lnTo>
                                  <a:pt x="4548" y="4646"/>
                                </a:lnTo>
                                <a:lnTo>
                                  <a:pt x="4548" y="4644"/>
                                </a:lnTo>
                                <a:lnTo>
                                  <a:pt x="4550" y="4644"/>
                                </a:lnTo>
                                <a:lnTo>
                                  <a:pt x="4550" y="4646"/>
                                </a:lnTo>
                                <a:lnTo>
                                  <a:pt x="4550" y="4644"/>
                                </a:lnTo>
                                <a:lnTo>
                                  <a:pt x="4550" y="4646"/>
                                </a:lnTo>
                                <a:lnTo>
                                  <a:pt x="4550" y="4644"/>
                                </a:lnTo>
                                <a:lnTo>
                                  <a:pt x="4553" y="4644"/>
                                </a:lnTo>
                                <a:lnTo>
                                  <a:pt x="4553" y="4646"/>
                                </a:lnTo>
                                <a:lnTo>
                                  <a:pt x="4553" y="4644"/>
                                </a:lnTo>
                                <a:lnTo>
                                  <a:pt x="4553" y="4646"/>
                                </a:lnTo>
                                <a:lnTo>
                                  <a:pt x="4553" y="4644"/>
                                </a:lnTo>
                                <a:lnTo>
                                  <a:pt x="4553" y="4646"/>
                                </a:lnTo>
                                <a:lnTo>
                                  <a:pt x="4553" y="4644"/>
                                </a:lnTo>
                                <a:lnTo>
                                  <a:pt x="4553" y="4646"/>
                                </a:lnTo>
                                <a:lnTo>
                                  <a:pt x="4553" y="4644"/>
                                </a:lnTo>
                                <a:lnTo>
                                  <a:pt x="4555" y="4644"/>
                                </a:lnTo>
                                <a:lnTo>
                                  <a:pt x="4555" y="4646"/>
                                </a:lnTo>
                                <a:lnTo>
                                  <a:pt x="4555" y="4644"/>
                                </a:lnTo>
                                <a:lnTo>
                                  <a:pt x="4557" y="4644"/>
                                </a:lnTo>
                                <a:lnTo>
                                  <a:pt x="4557" y="4646"/>
                                </a:lnTo>
                                <a:lnTo>
                                  <a:pt x="4560" y="4644"/>
                                </a:lnTo>
                                <a:lnTo>
                                  <a:pt x="4562" y="4644"/>
                                </a:lnTo>
                                <a:lnTo>
                                  <a:pt x="4565" y="4644"/>
                                </a:lnTo>
                                <a:lnTo>
                                  <a:pt x="4567" y="4644"/>
                                </a:lnTo>
                                <a:lnTo>
                                  <a:pt x="4567" y="4646"/>
                                </a:lnTo>
                                <a:lnTo>
                                  <a:pt x="4567" y="4644"/>
                                </a:lnTo>
                                <a:lnTo>
                                  <a:pt x="4569" y="4646"/>
                                </a:lnTo>
                                <a:lnTo>
                                  <a:pt x="4572" y="4646"/>
                                </a:lnTo>
                                <a:lnTo>
                                  <a:pt x="4629" y="4646"/>
                                </a:lnTo>
                                <a:lnTo>
                                  <a:pt x="4629" y="4649"/>
                                </a:lnTo>
                                <a:lnTo>
                                  <a:pt x="4629" y="4646"/>
                                </a:lnTo>
                                <a:lnTo>
                                  <a:pt x="4629" y="4649"/>
                                </a:lnTo>
                                <a:lnTo>
                                  <a:pt x="4632" y="4649"/>
                                </a:lnTo>
                                <a:lnTo>
                                  <a:pt x="4651" y="4649"/>
                                </a:lnTo>
                                <a:lnTo>
                                  <a:pt x="4651" y="4646"/>
                                </a:lnTo>
                                <a:lnTo>
                                  <a:pt x="4651" y="4649"/>
                                </a:lnTo>
                                <a:lnTo>
                                  <a:pt x="4653" y="4649"/>
                                </a:lnTo>
                                <a:lnTo>
                                  <a:pt x="4653" y="4646"/>
                                </a:lnTo>
                                <a:lnTo>
                                  <a:pt x="4653" y="4649"/>
                                </a:lnTo>
                                <a:lnTo>
                                  <a:pt x="4687" y="4649"/>
                                </a:lnTo>
                                <a:lnTo>
                                  <a:pt x="4687" y="4651"/>
                                </a:lnTo>
                                <a:lnTo>
                                  <a:pt x="4687" y="4649"/>
                                </a:lnTo>
                                <a:lnTo>
                                  <a:pt x="4689" y="4651"/>
                                </a:lnTo>
                                <a:lnTo>
                                  <a:pt x="4689" y="4649"/>
                                </a:lnTo>
                                <a:lnTo>
                                  <a:pt x="4689" y="4651"/>
                                </a:lnTo>
                                <a:lnTo>
                                  <a:pt x="4689" y="4649"/>
                                </a:lnTo>
                                <a:lnTo>
                                  <a:pt x="4689" y="4651"/>
                                </a:lnTo>
                                <a:lnTo>
                                  <a:pt x="4689" y="4649"/>
                                </a:lnTo>
                                <a:lnTo>
                                  <a:pt x="4689" y="4651"/>
                                </a:lnTo>
                                <a:lnTo>
                                  <a:pt x="4692" y="4649"/>
                                </a:lnTo>
                                <a:lnTo>
                                  <a:pt x="4692" y="4651"/>
                                </a:lnTo>
                                <a:lnTo>
                                  <a:pt x="4692" y="4649"/>
                                </a:lnTo>
                                <a:lnTo>
                                  <a:pt x="4692" y="4651"/>
                                </a:lnTo>
                                <a:lnTo>
                                  <a:pt x="4692" y="4649"/>
                                </a:lnTo>
                                <a:lnTo>
                                  <a:pt x="4692" y="4651"/>
                                </a:lnTo>
                                <a:lnTo>
                                  <a:pt x="4692" y="4649"/>
                                </a:lnTo>
                                <a:lnTo>
                                  <a:pt x="4692" y="4651"/>
                                </a:lnTo>
                                <a:lnTo>
                                  <a:pt x="4692" y="4649"/>
                                </a:lnTo>
                                <a:lnTo>
                                  <a:pt x="4694" y="4651"/>
                                </a:lnTo>
                                <a:lnTo>
                                  <a:pt x="4694" y="4649"/>
                                </a:lnTo>
                                <a:lnTo>
                                  <a:pt x="4694" y="4651"/>
                                </a:lnTo>
                                <a:lnTo>
                                  <a:pt x="4694" y="4649"/>
                                </a:lnTo>
                                <a:lnTo>
                                  <a:pt x="4694" y="4651"/>
                                </a:lnTo>
                                <a:lnTo>
                                  <a:pt x="4694" y="4649"/>
                                </a:lnTo>
                                <a:lnTo>
                                  <a:pt x="4694" y="4651"/>
                                </a:lnTo>
                                <a:lnTo>
                                  <a:pt x="4694" y="4649"/>
                                </a:lnTo>
                                <a:lnTo>
                                  <a:pt x="4694" y="4651"/>
                                </a:lnTo>
                                <a:lnTo>
                                  <a:pt x="4694" y="4649"/>
                                </a:lnTo>
                                <a:lnTo>
                                  <a:pt x="4697" y="4649"/>
                                </a:lnTo>
                                <a:lnTo>
                                  <a:pt x="4697" y="4651"/>
                                </a:lnTo>
                                <a:lnTo>
                                  <a:pt x="4697" y="4649"/>
                                </a:lnTo>
                                <a:lnTo>
                                  <a:pt x="4697" y="4651"/>
                                </a:lnTo>
                                <a:lnTo>
                                  <a:pt x="4697" y="4649"/>
                                </a:lnTo>
                                <a:lnTo>
                                  <a:pt x="4697" y="4651"/>
                                </a:lnTo>
                                <a:lnTo>
                                  <a:pt x="4697" y="4649"/>
                                </a:lnTo>
                                <a:lnTo>
                                  <a:pt x="4699" y="4651"/>
                                </a:lnTo>
                                <a:lnTo>
                                  <a:pt x="4699" y="4649"/>
                                </a:lnTo>
                                <a:lnTo>
                                  <a:pt x="4699" y="4651"/>
                                </a:lnTo>
                                <a:lnTo>
                                  <a:pt x="4699" y="4649"/>
                                </a:lnTo>
                                <a:lnTo>
                                  <a:pt x="4699" y="4651"/>
                                </a:lnTo>
                                <a:lnTo>
                                  <a:pt x="4699" y="4649"/>
                                </a:lnTo>
                                <a:lnTo>
                                  <a:pt x="4701" y="4651"/>
                                </a:lnTo>
                                <a:lnTo>
                                  <a:pt x="4701" y="4649"/>
                                </a:lnTo>
                                <a:lnTo>
                                  <a:pt x="4701" y="4651"/>
                                </a:lnTo>
                                <a:lnTo>
                                  <a:pt x="4701" y="4649"/>
                                </a:lnTo>
                                <a:lnTo>
                                  <a:pt x="4701" y="4651"/>
                                </a:lnTo>
                                <a:lnTo>
                                  <a:pt x="4701" y="4649"/>
                                </a:lnTo>
                                <a:lnTo>
                                  <a:pt x="4701" y="4651"/>
                                </a:lnTo>
                                <a:lnTo>
                                  <a:pt x="4701" y="4649"/>
                                </a:lnTo>
                                <a:lnTo>
                                  <a:pt x="4704" y="4649"/>
                                </a:lnTo>
                                <a:lnTo>
                                  <a:pt x="4704" y="4651"/>
                                </a:lnTo>
                                <a:lnTo>
                                  <a:pt x="4704" y="4649"/>
                                </a:lnTo>
                                <a:lnTo>
                                  <a:pt x="4704" y="4651"/>
                                </a:lnTo>
                                <a:lnTo>
                                  <a:pt x="4704" y="4649"/>
                                </a:lnTo>
                                <a:lnTo>
                                  <a:pt x="4706" y="4649"/>
                                </a:lnTo>
                                <a:lnTo>
                                  <a:pt x="4706" y="4651"/>
                                </a:lnTo>
                                <a:lnTo>
                                  <a:pt x="4706" y="4649"/>
                                </a:lnTo>
                                <a:lnTo>
                                  <a:pt x="4709" y="4649"/>
                                </a:lnTo>
                                <a:lnTo>
                                  <a:pt x="4711" y="4649"/>
                                </a:lnTo>
                                <a:lnTo>
                                  <a:pt x="4711" y="4651"/>
                                </a:lnTo>
                                <a:lnTo>
                                  <a:pt x="4713" y="4651"/>
                                </a:lnTo>
                                <a:lnTo>
                                  <a:pt x="4713" y="4649"/>
                                </a:lnTo>
                                <a:lnTo>
                                  <a:pt x="4713" y="4651"/>
                                </a:lnTo>
                                <a:lnTo>
                                  <a:pt x="4716" y="4651"/>
                                </a:lnTo>
                                <a:lnTo>
                                  <a:pt x="4769" y="4651"/>
                                </a:lnTo>
                                <a:lnTo>
                                  <a:pt x="4769" y="4654"/>
                                </a:lnTo>
                                <a:lnTo>
                                  <a:pt x="4769" y="4651"/>
                                </a:lnTo>
                                <a:lnTo>
                                  <a:pt x="4769" y="4654"/>
                                </a:lnTo>
                                <a:lnTo>
                                  <a:pt x="4769" y="4651"/>
                                </a:lnTo>
                                <a:lnTo>
                                  <a:pt x="4769" y="4654"/>
                                </a:lnTo>
                                <a:lnTo>
                                  <a:pt x="4769" y="4651"/>
                                </a:lnTo>
                                <a:lnTo>
                                  <a:pt x="4769" y="4654"/>
                                </a:lnTo>
                                <a:lnTo>
                                  <a:pt x="4771" y="4651"/>
                                </a:lnTo>
                                <a:lnTo>
                                  <a:pt x="4771" y="4654"/>
                                </a:lnTo>
                                <a:lnTo>
                                  <a:pt x="4771" y="4651"/>
                                </a:lnTo>
                                <a:lnTo>
                                  <a:pt x="4771" y="4654"/>
                                </a:lnTo>
                                <a:lnTo>
                                  <a:pt x="4771" y="4651"/>
                                </a:lnTo>
                                <a:lnTo>
                                  <a:pt x="4771" y="4654"/>
                                </a:lnTo>
                                <a:lnTo>
                                  <a:pt x="4771" y="4651"/>
                                </a:lnTo>
                                <a:lnTo>
                                  <a:pt x="4773" y="4654"/>
                                </a:lnTo>
                                <a:lnTo>
                                  <a:pt x="4773" y="4651"/>
                                </a:lnTo>
                                <a:lnTo>
                                  <a:pt x="4773" y="4654"/>
                                </a:lnTo>
                                <a:lnTo>
                                  <a:pt x="4773" y="4651"/>
                                </a:lnTo>
                                <a:lnTo>
                                  <a:pt x="4773" y="4654"/>
                                </a:lnTo>
                                <a:lnTo>
                                  <a:pt x="4773" y="4651"/>
                                </a:lnTo>
                                <a:lnTo>
                                  <a:pt x="4773" y="4654"/>
                                </a:lnTo>
                                <a:lnTo>
                                  <a:pt x="4776" y="4654"/>
                                </a:lnTo>
                                <a:lnTo>
                                  <a:pt x="4776" y="4651"/>
                                </a:lnTo>
                                <a:lnTo>
                                  <a:pt x="4776" y="4654"/>
                                </a:lnTo>
                                <a:lnTo>
                                  <a:pt x="4776" y="4651"/>
                                </a:lnTo>
                                <a:lnTo>
                                  <a:pt x="4776" y="4654"/>
                                </a:lnTo>
                                <a:lnTo>
                                  <a:pt x="4776" y="4651"/>
                                </a:lnTo>
                                <a:lnTo>
                                  <a:pt x="4776" y="4654"/>
                                </a:lnTo>
                                <a:lnTo>
                                  <a:pt x="4776" y="4651"/>
                                </a:lnTo>
                                <a:lnTo>
                                  <a:pt x="4776" y="4654"/>
                                </a:lnTo>
                                <a:lnTo>
                                  <a:pt x="4778" y="4651"/>
                                </a:lnTo>
                                <a:lnTo>
                                  <a:pt x="4778" y="4654"/>
                                </a:lnTo>
                                <a:lnTo>
                                  <a:pt x="4778" y="4651"/>
                                </a:lnTo>
                                <a:lnTo>
                                  <a:pt x="4778" y="4654"/>
                                </a:lnTo>
                                <a:lnTo>
                                  <a:pt x="4778" y="4651"/>
                                </a:lnTo>
                                <a:lnTo>
                                  <a:pt x="4778" y="4654"/>
                                </a:lnTo>
                                <a:lnTo>
                                  <a:pt x="4781" y="4654"/>
                                </a:lnTo>
                                <a:lnTo>
                                  <a:pt x="4781" y="4651"/>
                                </a:lnTo>
                                <a:lnTo>
                                  <a:pt x="4781" y="4654"/>
                                </a:lnTo>
                                <a:lnTo>
                                  <a:pt x="4781" y="4651"/>
                                </a:lnTo>
                                <a:lnTo>
                                  <a:pt x="4783" y="4651"/>
                                </a:lnTo>
                                <a:lnTo>
                                  <a:pt x="4783" y="4654"/>
                                </a:lnTo>
                                <a:lnTo>
                                  <a:pt x="4783" y="4651"/>
                                </a:lnTo>
                                <a:lnTo>
                                  <a:pt x="4783" y="4654"/>
                                </a:lnTo>
                                <a:lnTo>
                                  <a:pt x="4783" y="4651"/>
                                </a:lnTo>
                                <a:lnTo>
                                  <a:pt x="4783" y="4654"/>
                                </a:lnTo>
                                <a:lnTo>
                                  <a:pt x="4783" y="4651"/>
                                </a:lnTo>
                                <a:lnTo>
                                  <a:pt x="4783" y="4654"/>
                                </a:lnTo>
                                <a:lnTo>
                                  <a:pt x="4783" y="4651"/>
                                </a:lnTo>
                                <a:lnTo>
                                  <a:pt x="4785" y="4651"/>
                                </a:lnTo>
                                <a:lnTo>
                                  <a:pt x="4785" y="4654"/>
                                </a:lnTo>
                                <a:lnTo>
                                  <a:pt x="4785" y="4651"/>
                                </a:lnTo>
                                <a:lnTo>
                                  <a:pt x="4785" y="4654"/>
                                </a:lnTo>
                                <a:lnTo>
                                  <a:pt x="4785" y="4651"/>
                                </a:lnTo>
                                <a:lnTo>
                                  <a:pt x="4788" y="4651"/>
                                </a:lnTo>
                                <a:lnTo>
                                  <a:pt x="4788" y="4654"/>
                                </a:lnTo>
                                <a:lnTo>
                                  <a:pt x="4788" y="4651"/>
                                </a:lnTo>
                                <a:lnTo>
                                  <a:pt x="4790" y="4651"/>
                                </a:lnTo>
                                <a:lnTo>
                                  <a:pt x="4790" y="4654"/>
                                </a:lnTo>
                                <a:lnTo>
                                  <a:pt x="4790" y="4651"/>
                                </a:lnTo>
                                <a:lnTo>
                                  <a:pt x="4790" y="4654"/>
                                </a:lnTo>
                                <a:lnTo>
                                  <a:pt x="4793" y="4654"/>
                                </a:lnTo>
                                <a:lnTo>
                                  <a:pt x="4853" y="4654"/>
                                </a:lnTo>
                                <a:lnTo>
                                  <a:pt x="4853" y="4656"/>
                                </a:lnTo>
                                <a:lnTo>
                                  <a:pt x="4853" y="4654"/>
                                </a:lnTo>
                                <a:lnTo>
                                  <a:pt x="4855" y="4654"/>
                                </a:lnTo>
                                <a:lnTo>
                                  <a:pt x="4855" y="4656"/>
                                </a:lnTo>
                                <a:lnTo>
                                  <a:pt x="4855" y="4654"/>
                                </a:lnTo>
                                <a:lnTo>
                                  <a:pt x="4855" y="4656"/>
                                </a:lnTo>
                                <a:lnTo>
                                  <a:pt x="4857" y="4654"/>
                                </a:lnTo>
                                <a:lnTo>
                                  <a:pt x="4857" y="4656"/>
                                </a:lnTo>
                                <a:lnTo>
                                  <a:pt x="4857" y="4654"/>
                                </a:lnTo>
                                <a:lnTo>
                                  <a:pt x="4857" y="4656"/>
                                </a:lnTo>
                                <a:lnTo>
                                  <a:pt x="4857" y="4654"/>
                                </a:lnTo>
                                <a:lnTo>
                                  <a:pt x="4857" y="4656"/>
                                </a:lnTo>
                                <a:lnTo>
                                  <a:pt x="4857" y="4654"/>
                                </a:lnTo>
                                <a:lnTo>
                                  <a:pt x="4857" y="4656"/>
                                </a:lnTo>
                                <a:lnTo>
                                  <a:pt x="4860" y="4656"/>
                                </a:lnTo>
                                <a:lnTo>
                                  <a:pt x="4860" y="4654"/>
                                </a:lnTo>
                                <a:lnTo>
                                  <a:pt x="4860" y="4656"/>
                                </a:lnTo>
                                <a:lnTo>
                                  <a:pt x="4860" y="4654"/>
                                </a:lnTo>
                                <a:lnTo>
                                  <a:pt x="4860" y="4656"/>
                                </a:lnTo>
                                <a:lnTo>
                                  <a:pt x="4862" y="4656"/>
                                </a:lnTo>
                                <a:lnTo>
                                  <a:pt x="4862" y="4654"/>
                                </a:lnTo>
                                <a:lnTo>
                                  <a:pt x="4862" y="4656"/>
                                </a:lnTo>
                                <a:lnTo>
                                  <a:pt x="4865" y="4656"/>
                                </a:lnTo>
                                <a:lnTo>
                                  <a:pt x="4865" y="4654"/>
                                </a:lnTo>
                                <a:lnTo>
                                  <a:pt x="4865" y="4656"/>
                                </a:lnTo>
                                <a:lnTo>
                                  <a:pt x="4865" y="4654"/>
                                </a:lnTo>
                                <a:lnTo>
                                  <a:pt x="4865" y="4656"/>
                                </a:lnTo>
                                <a:lnTo>
                                  <a:pt x="4867" y="4656"/>
                                </a:lnTo>
                                <a:lnTo>
                                  <a:pt x="4867" y="4654"/>
                                </a:lnTo>
                                <a:lnTo>
                                  <a:pt x="4867" y="4656"/>
                                </a:lnTo>
                                <a:lnTo>
                                  <a:pt x="4867" y="4654"/>
                                </a:lnTo>
                                <a:lnTo>
                                  <a:pt x="4867" y="4656"/>
                                </a:lnTo>
                                <a:lnTo>
                                  <a:pt x="4867" y="4654"/>
                                </a:lnTo>
                                <a:lnTo>
                                  <a:pt x="4867" y="4656"/>
                                </a:lnTo>
                                <a:lnTo>
                                  <a:pt x="4867" y="4654"/>
                                </a:lnTo>
                                <a:lnTo>
                                  <a:pt x="4869" y="4654"/>
                                </a:lnTo>
                                <a:lnTo>
                                  <a:pt x="4869" y="4656"/>
                                </a:lnTo>
                                <a:lnTo>
                                  <a:pt x="4869" y="4654"/>
                                </a:lnTo>
                                <a:lnTo>
                                  <a:pt x="4872" y="4654"/>
                                </a:lnTo>
                                <a:lnTo>
                                  <a:pt x="4874" y="4654"/>
                                </a:lnTo>
                                <a:lnTo>
                                  <a:pt x="4877" y="4654"/>
                                </a:lnTo>
                                <a:lnTo>
                                  <a:pt x="4877" y="4656"/>
                                </a:lnTo>
                                <a:lnTo>
                                  <a:pt x="4879" y="4654"/>
                                </a:lnTo>
                                <a:lnTo>
                                  <a:pt x="4879" y="4656"/>
                                </a:lnTo>
                                <a:lnTo>
                                  <a:pt x="4879" y="4654"/>
                                </a:lnTo>
                                <a:lnTo>
                                  <a:pt x="4879" y="4656"/>
                                </a:lnTo>
                                <a:lnTo>
                                  <a:pt x="4881" y="4656"/>
                                </a:lnTo>
                                <a:lnTo>
                                  <a:pt x="4884" y="4656"/>
                                </a:lnTo>
                                <a:lnTo>
                                  <a:pt x="4944" y="4656"/>
                                </a:lnTo>
                                <a:lnTo>
                                  <a:pt x="4944" y="4658"/>
                                </a:lnTo>
                                <a:lnTo>
                                  <a:pt x="4946" y="4658"/>
                                </a:lnTo>
                                <a:lnTo>
                                  <a:pt x="4946" y="4656"/>
                                </a:lnTo>
                                <a:lnTo>
                                  <a:pt x="4946" y="4658"/>
                                </a:lnTo>
                                <a:lnTo>
                                  <a:pt x="4949" y="4658"/>
                                </a:lnTo>
                                <a:lnTo>
                                  <a:pt x="4949" y="4656"/>
                                </a:lnTo>
                                <a:lnTo>
                                  <a:pt x="4949" y="4658"/>
                                </a:lnTo>
                                <a:lnTo>
                                  <a:pt x="4951" y="4658"/>
                                </a:lnTo>
                                <a:lnTo>
                                  <a:pt x="4953" y="4658"/>
                                </a:lnTo>
                                <a:lnTo>
                                  <a:pt x="4953" y="4656"/>
                                </a:lnTo>
                                <a:lnTo>
                                  <a:pt x="4953" y="4658"/>
                                </a:lnTo>
                                <a:lnTo>
                                  <a:pt x="4956" y="4658"/>
                                </a:lnTo>
                                <a:lnTo>
                                  <a:pt x="4956" y="4656"/>
                                </a:lnTo>
                                <a:lnTo>
                                  <a:pt x="4956" y="4658"/>
                                </a:lnTo>
                                <a:lnTo>
                                  <a:pt x="4956" y="4656"/>
                                </a:lnTo>
                                <a:lnTo>
                                  <a:pt x="4956" y="4658"/>
                                </a:lnTo>
                                <a:lnTo>
                                  <a:pt x="4958" y="4656"/>
                                </a:lnTo>
                                <a:lnTo>
                                  <a:pt x="4958" y="4658"/>
                                </a:lnTo>
                                <a:lnTo>
                                  <a:pt x="4958" y="4656"/>
                                </a:lnTo>
                                <a:lnTo>
                                  <a:pt x="4961" y="4656"/>
                                </a:lnTo>
                                <a:lnTo>
                                  <a:pt x="4961" y="4658"/>
                                </a:lnTo>
                                <a:lnTo>
                                  <a:pt x="4961" y="4656"/>
                                </a:lnTo>
                                <a:lnTo>
                                  <a:pt x="4963" y="4656"/>
                                </a:lnTo>
                                <a:lnTo>
                                  <a:pt x="4963" y="4658"/>
                                </a:lnTo>
                                <a:lnTo>
                                  <a:pt x="4963" y="4656"/>
                                </a:lnTo>
                                <a:lnTo>
                                  <a:pt x="4965" y="4658"/>
                                </a:lnTo>
                                <a:lnTo>
                                  <a:pt x="4965" y="4656"/>
                                </a:lnTo>
                                <a:lnTo>
                                  <a:pt x="4965" y="4658"/>
                                </a:lnTo>
                                <a:lnTo>
                                  <a:pt x="4965" y="4656"/>
                                </a:lnTo>
                                <a:lnTo>
                                  <a:pt x="4968" y="4656"/>
                                </a:lnTo>
                                <a:lnTo>
                                  <a:pt x="4968" y="4658"/>
                                </a:lnTo>
                                <a:lnTo>
                                  <a:pt x="4968" y="4656"/>
                                </a:lnTo>
                                <a:lnTo>
                                  <a:pt x="4968" y="4658"/>
                                </a:lnTo>
                                <a:lnTo>
                                  <a:pt x="4968" y="4656"/>
                                </a:lnTo>
                                <a:lnTo>
                                  <a:pt x="4970" y="4656"/>
                                </a:lnTo>
                                <a:lnTo>
                                  <a:pt x="4970" y="4658"/>
                                </a:lnTo>
                                <a:lnTo>
                                  <a:pt x="4973" y="4658"/>
                                </a:lnTo>
                                <a:lnTo>
                                  <a:pt x="4975" y="4658"/>
                                </a:lnTo>
                                <a:lnTo>
                                  <a:pt x="4977" y="4658"/>
                                </a:lnTo>
                                <a:lnTo>
                                  <a:pt x="4980" y="4658"/>
                                </a:lnTo>
                                <a:lnTo>
                                  <a:pt x="4982" y="4658"/>
                                </a:lnTo>
                                <a:lnTo>
                                  <a:pt x="4983" y="4658"/>
                                </a:lnTo>
                              </a:path>
                            </a:pathLst>
                          </a:custGeom>
                          <a:noFill/>
                          <a:ln w="19812">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25"/>
                        <wps:cNvSpPr>
                          <a:spLocks/>
                        </wps:cNvSpPr>
                        <wps:spPr bwMode="auto">
                          <a:xfrm>
                            <a:off x="2434" y="3822"/>
                            <a:ext cx="4984" cy="4210"/>
                          </a:xfrm>
                          <a:custGeom>
                            <a:avLst/>
                            <a:gdLst>
                              <a:gd name="T0" fmla="+- 0 2495 2435"/>
                              <a:gd name="T1" fmla="*/ T0 w 4984"/>
                              <a:gd name="T2" fmla="+- 0 7965 3823"/>
                              <a:gd name="T3" fmla="*/ 7965 h 4210"/>
                              <a:gd name="T4" fmla="+- 0 2540 2435"/>
                              <a:gd name="T5" fmla="*/ T4 w 4984"/>
                              <a:gd name="T6" fmla="+- 0 7706 3823"/>
                              <a:gd name="T7" fmla="*/ 7706 h 4210"/>
                              <a:gd name="T8" fmla="+- 0 2584 2435"/>
                              <a:gd name="T9" fmla="*/ T8 w 4984"/>
                              <a:gd name="T10" fmla="+- 0 7564 3823"/>
                              <a:gd name="T11" fmla="*/ 7564 h 4210"/>
                              <a:gd name="T12" fmla="+- 0 2651 2435"/>
                              <a:gd name="T13" fmla="*/ T12 w 4984"/>
                              <a:gd name="T14" fmla="+- 0 7092 3823"/>
                              <a:gd name="T15" fmla="*/ 7092 h 4210"/>
                              <a:gd name="T16" fmla="+- 0 2716 2435"/>
                              <a:gd name="T17" fmla="*/ T16 w 4984"/>
                              <a:gd name="T18" fmla="+- 0 6741 3823"/>
                              <a:gd name="T19" fmla="*/ 6741 h 4210"/>
                              <a:gd name="T20" fmla="+- 0 2783 2435"/>
                              <a:gd name="T21" fmla="*/ T20 w 4984"/>
                              <a:gd name="T22" fmla="+- 0 6343 3823"/>
                              <a:gd name="T23" fmla="*/ 6343 h 4210"/>
                              <a:gd name="T24" fmla="+- 0 2848 2435"/>
                              <a:gd name="T25" fmla="*/ T24 w 4984"/>
                              <a:gd name="T26" fmla="+- 0 5978 3823"/>
                              <a:gd name="T27" fmla="*/ 5978 h 4210"/>
                              <a:gd name="T28" fmla="+- 0 2917 2435"/>
                              <a:gd name="T29" fmla="*/ T28 w 4984"/>
                              <a:gd name="T30" fmla="+- 0 5560 3823"/>
                              <a:gd name="T31" fmla="*/ 5560 h 4210"/>
                              <a:gd name="T32" fmla="+- 0 2980 2435"/>
                              <a:gd name="T33" fmla="*/ T32 w 4984"/>
                              <a:gd name="T34" fmla="+- 0 5179 3823"/>
                              <a:gd name="T35" fmla="*/ 5179 h 4210"/>
                              <a:gd name="T36" fmla="+- 0 3040 2435"/>
                              <a:gd name="T37" fmla="*/ T36 w 4984"/>
                              <a:gd name="T38" fmla="+- 0 4831 3823"/>
                              <a:gd name="T39" fmla="*/ 4831 h 4210"/>
                              <a:gd name="T40" fmla="+- 0 3066 2435"/>
                              <a:gd name="T41" fmla="*/ T40 w 4984"/>
                              <a:gd name="T42" fmla="+- 0 4660 3823"/>
                              <a:gd name="T43" fmla="*/ 4660 h 4210"/>
                              <a:gd name="T44" fmla="+- 0 3092 2435"/>
                              <a:gd name="T45" fmla="*/ T44 w 4984"/>
                              <a:gd name="T46" fmla="+- 0 4543 3823"/>
                              <a:gd name="T47" fmla="*/ 4543 h 4210"/>
                              <a:gd name="T48" fmla="+- 0 3126 2435"/>
                              <a:gd name="T49" fmla="*/ T48 w 4984"/>
                              <a:gd name="T50" fmla="+- 0 4425 3823"/>
                              <a:gd name="T51" fmla="*/ 4425 h 4210"/>
                              <a:gd name="T52" fmla="+- 0 3164 2435"/>
                              <a:gd name="T53" fmla="*/ T52 w 4984"/>
                              <a:gd name="T54" fmla="+- 0 4320 3823"/>
                              <a:gd name="T55" fmla="*/ 4320 h 4210"/>
                              <a:gd name="T56" fmla="+- 0 3200 2435"/>
                              <a:gd name="T57" fmla="*/ T56 w 4984"/>
                              <a:gd name="T58" fmla="+- 0 4221 3823"/>
                              <a:gd name="T59" fmla="*/ 4221 h 4210"/>
                              <a:gd name="T60" fmla="+- 0 3246 2435"/>
                              <a:gd name="T61" fmla="*/ T60 w 4984"/>
                              <a:gd name="T62" fmla="+- 0 4120 3823"/>
                              <a:gd name="T63" fmla="*/ 4120 h 4210"/>
                              <a:gd name="T64" fmla="+- 0 3294 2435"/>
                              <a:gd name="T65" fmla="*/ T64 w 4984"/>
                              <a:gd name="T66" fmla="+- 0 4044 3823"/>
                              <a:gd name="T67" fmla="*/ 4044 h 4210"/>
                              <a:gd name="T68" fmla="+- 0 3344 2435"/>
                              <a:gd name="T69" fmla="*/ T68 w 4984"/>
                              <a:gd name="T70" fmla="+- 0 3969 3823"/>
                              <a:gd name="T71" fmla="*/ 3969 h 4210"/>
                              <a:gd name="T72" fmla="+- 0 3397 2435"/>
                              <a:gd name="T73" fmla="*/ T72 w 4984"/>
                              <a:gd name="T74" fmla="+- 0 3892 3823"/>
                              <a:gd name="T75" fmla="*/ 3892 h 4210"/>
                              <a:gd name="T76" fmla="+- 0 3450 2435"/>
                              <a:gd name="T77" fmla="*/ T76 w 4984"/>
                              <a:gd name="T78" fmla="+- 0 3847 3823"/>
                              <a:gd name="T79" fmla="*/ 3847 h 4210"/>
                              <a:gd name="T80" fmla="+- 0 3505 2435"/>
                              <a:gd name="T81" fmla="*/ T80 w 4984"/>
                              <a:gd name="T82" fmla="+- 0 4104 3823"/>
                              <a:gd name="T83" fmla="*/ 4104 h 4210"/>
                              <a:gd name="T84" fmla="+- 0 3577 2435"/>
                              <a:gd name="T85" fmla="*/ T84 w 4984"/>
                              <a:gd name="T86" fmla="+- 0 4831 3823"/>
                              <a:gd name="T87" fmla="*/ 4831 h 4210"/>
                              <a:gd name="T88" fmla="+- 0 3649 2435"/>
                              <a:gd name="T89" fmla="*/ T88 w 4984"/>
                              <a:gd name="T90" fmla="+- 0 5380 3823"/>
                              <a:gd name="T91" fmla="*/ 5380 h 4210"/>
                              <a:gd name="T92" fmla="+- 0 3719 2435"/>
                              <a:gd name="T93" fmla="*/ T92 w 4984"/>
                              <a:gd name="T94" fmla="+- 0 5769 3823"/>
                              <a:gd name="T95" fmla="*/ 5769 h 4210"/>
                              <a:gd name="T96" fmla="+- 0 3762 2435"/>
                              <a:gd name="T97" fmla="*/ T96 w 4984"/>
                              <a:gd name="T98" fmla="+- 0 5985 3823"/>
                              <a:gd name="T99" fmla="*/ 5985 h 4210"/>
                              <a:gd name="T100" fmla="+- 0 3793 2435"/>
                              <a:gd name="T101" fmla="*/ T100 w 4984"/>
                              <a:gd name="T102" fmla="+- 0 6110 3823"/>
                              <a:gd name="T103" fmla="*/ 6110 h 4210"/>
                              <a:gd name="T104" fmla="+- 0 3824 2435"/>
                              <a:gd name="T105" fmla="*/ T104 w 4984"/>
                              <a:gd name="T106" fmla="+- 0 6235 3823"/>
                              <a:gd name="T107" fmla="*/ 6235 h 4210"/>
                              <a:gd name="T108" fmla="+- 0 3858 2435"/>
                              <a:gd name="T109" fmla="*/ T108 w 4984"/>
                              <a:gd name="T110" fmla="+- 0 6326 3823"/>
                              <a:gd name="T111" fmla="*/ 6326 h 4210"/>
                              <a:gd name="T112" fmla="+- 0 3892 2435"/>
                              <a:gd name="T113" fmla="*/ T112 w 4984"/>
                              <a:gd name="T114" fmla="+- 0 6441 3823"/>
                              <a:gd name="T115" fmla="*/ 6441 h 4210"/>
                              <a:gd name="T116" fmla="+- 0 3930 2435"/>
                              <a:gd name="T117" fmla="*/ T116 w 4984"/>
                              <a:gd name="T118" fmla="+- 0 6556 3823"/>
                              <a:gd name="T119" fmla="*/ 6556 h 4210"/>
                              <a:gd name="T120" fmla="+- 0 3973 2435"/>
                              <a:gd name="T121" fmla="*/ T120 w 4984"/>
                              <a:gd name="T122" fmla="+- 0 6669 3823"/>
                              <a:gd name="T123" fmla="*/ 6669 h 4210"/>
                              <a:gd name="T124" fmla="+- 0 4019 2435"/>
                              <a:gd name="T125" fmla="*/ T124 w 4984"/>
                              <a:gd name="T126" fmla="+- 0 6777 3823"/>
                              <a:gd name="T127" fmla="*/ 6777 h 4210"/>
                              <a:gd name="T128" fmla="+- 0 4067 2435"/>
                              <a:gd name="T129" fmla="*/ T128 w 4984"/>
                              <a:gd name="T130" fmla="+- 0 6880 3823"/>
                              <a:gd name="T131" fmla="*/ 6880 h 4210"/>
                              <a:gd name="T132" fmla="+- 0 4117 2435"/>
                              <a:gd name="T133" fmla="*/ T132 w 4984"/>
                              <a:gd name="T134" fmla="+- 0 6981 3823"/>
                              <a:gd name="T135" fmla="*/ 6981 h 4210"/>
                              <a:gd name="T136" fmla="+- 0 4170 2435"/>
                              <a:gd name="T137" fmla="*/ T136 w 4984"/>
                              <a:gd name="T138" fmla="+- 0 7075 3823"/>
                              <a:gd name="T139" fmla="*/ 7075 h 4210"/>
                              <a:gd name="T140" fmla="+- 0 4228 2435"/>
                              <a:gd name="T141" fmla="*/ T140 w 4984"/>
                              <a:gd name="T142" fmla="+- 0 7164 3823"/>
                              <a:gd name="T143" fmla="*/ 7164 h 4210"/>
                              <a:gd name="T144" fmla="+- 0 4290 2435"/>
                              <a:gd name="T145" fmla="*/ T144 w 4984"/>
                              <a:gd name="T146" fmla="+- 0 7245 3823"/>
                              <a:gd name="T147" fmla="*/ 7245 h 4210"/>
                              <a:gd name="T148" fmla="+- 0 4355 2435"/>
                              <a:gd name="T149" fmla="*/ T148 w 4984"/>
                              <a:gd name="T150" fmla="+- 0 7322 3823"/>
                              <a:gd name="T151" fmla="*/ 7322 h 4210"/>
                              <a:gd name="T152" fmla="+- 0 4420 2435"/>
                              <a:gd name="T153" fmla="*/ T152 w 4984"/>
                              <a:gd name="T154" fmla="+- 0 7389 3823"/>
                              <a:gd name="T155" fmla="*/ 7389 h 4210"/>
                              <a:gd name="T156" fmla="+- 0 4487 2435"/>
                              <a:gd name="T157" fmla="*/ T156 w 4984"/>
                              <a:gd name="T158" fmla="+- 0 7454 3823"/>
                              <a:gd name="T159" fmla="*/ 7454 h 4210"/>
                              <a:gd name="T160" fmla="+- 0 4552 2435"/>
                              <a:gd name="T161" fmla="*/ T160 w 4984"/>
                              <a:gd name="T162" fmla="+- 0 7504 3823"/>
                              <a:gd name="T163" fmla="*/ 7504 h 4210"/>
                              <a:gd name="T164" fmla="+- 0 4631 2435"/>
                              <a:gd name="T165" fmla="*/ T164 w 4984"/>
                              <a:gd name="T166" fmla="+- 0 7562 3823"/>
                              <a:gd name="T167" fmla="*/ 7562 h 4210"/>
                              <a:gd name="T168" fmla="+- 0 4705 2435"/>
                              <a:gd name="T169" fmla="*/ T168 w 4984"/>
                              <a:gd name="T170" fmla="+- 0 7608 3823"/>
                              <a:gd name="T171" fmla="*/ 7608 h 4210"/>
                              <a:gd name="T172" fmla="+- 0 4789 2435"/>
                              <a:gd name="T173" fmla="*/ T172 w 4984"/>
                              <a:gd name="T174" fmla="+- 0 7656 3823"/>
                              <a:gd name="T175" fmla="*/ 7656 h 4210"/>
                              <a:gd name="T176" fmla="+- 0 4871 2435"/>
                              <a:gd name="T177" fmla="*/ T176 w 4984"/>
                              <a:gd name="T178" fmla="+- 0 7692 3823"/>
                              <a:gd name="T179" fmla="*/ 7692 h 4210"/>
                              <a:gd name="T180" fmla="+- 0 4957 2435"/>
                              <a:gd name="T181" fmla="*/ T180 w 4984"/>
                              <a:gd name="T182" fmla="+- 0 7730 3823"/>
                              <a:gd name="T183" fmla="*/ 7730 h 4210"/>
                              <a:gd name="T184" fmla="+- 0 5029 2435"/>
                              <a:gd name="T185" fmla="*/ T184 w 4984"/>
                              <a:gd name="T186" fmla="+- 0 7754 3823"/>
                              <a:gd name="T187" fmla="*/ 7754 h 4210"/>
                              <a:gd name="T188" fmla="+- 0 5116 2435"/>
                              <a:gd name="T189" fmla="*/ T188 w 4984"/>
                              <a:gd name="T190" fmla="+- 0 7783 3823"/>
                              <a:gd name="T191" fmla="*/ 7783 h 4210"/>
                              <a:gd name="T192" fmla="+- 0 5204 2435"/>
                              <a:gd name="T193" fmla="*/ T192 w 4984"/>
                              <a:gd name="T194" fmla="+- 0 7809 3823"/>
                              <a:gd name="T195" fmla="*/ 7809 h 4210"/>
                              <a:gd name="T196" fmla="+- 0 5296 2435"/>
                              <a:gd name="T197" fmla="*/ T196 w 4984"/>
                              <a:gd name="T198" fmla="+- 0 7831 3823"/>
                              <a:gd name="T199" fmla="*/ 7831 h 4210"/>
                              <a:gd name="T200" fmla="+- 0 5387 2435"/>
                              <a:gd name="T201" fmla="*/ T200 w 4984"/>
                              <a:gd name="T202" fmla="+- 0 7850 3823"/>
                              <a:gd name="T203" fmla="*/ 7850 h 4210"/>
                              <a:gd name="T204" fmla="+- 0 5464 2435"/>
                              <a:gd name="T205" fmla="*/ T204 w 4984"/>
                              <a:gd name="T206" fmla="+- 0 7867 3823"/>
                              <a:gd name="T207" fmla="*/ 7867 h 4210"/>
                              <a:gd name="T208" fmla="+- 0 5591 2435"/>
                              <a:gd name="T209" fmla="*/ T208 w 4984"/>
                              <a:gd name="T210" fmla="+- 0 7888 3823"/>
                              <a:gd name="T211" fmla="*/ 7888 h 4210"/>
                              <a:gd name="T212" fmla="+- 0 5718 2435"/>
                              <a:gd name="T213" fmla="*/ T212 w 4984"/>
                              <a:gd name="T214" fmla="+- 0 7905 3823"/>
                              <a:gd name="T215" fmla="*/ 7905 h 4210"/>
                              <a:gd name="T216" fmla="+- 0 5879 2435"/>
                              <a:gd name="T217" fmla="*/ T216 w 4984"/>
                              <a:gd name="T218" fmla="+- 0 7927 3823"/>
                              <a:gd name="T219" fmla="*/ 7927 h 4210"/>
                              <a:gd name="T220" fmla="+- 0 6042 2435"/>
                              <a:gd name="T221" fmla="*/ T220 w 4984"/>
                              <a:gd name="T222" fmla="+- 0 7941 3823"/>
                              <a:gd name="T223" fmla="*/ 7941 h 4210"/>
                              <a:gd name="T224" fmla="+- 0 6160 2435"/>
                              <a:gd name="T225" fmla="*/ T224 w 4984"/>
                              <a:gd name="T226" fmla="+- 0 7951 3823"/>
                              <a:gd name="T227" fmla="*/ 7951 h 4210"/>
                              <a:gd name="T228" fmla="+- 0 6323 2435"/>
                              <a:gd name="T229" fmla="*/ T228 w 4984"/>
                              <a:gd name="T230" fmla="+- 0 7963 3823"/>
                              <a:gd name="T231" fmla="*/ 7963 h 4210"/>
                              <a:gd name="T232" fmla="+- 0 6479 2435"/>
                              <a:gd name="T233" fmla="*/ T232 w 4984"/>
                              <a:gd name="T234" fmla="+- 0 7972 3823"/>
                              <a:gd name="T235" fmla="*/ 7972 h 4210"/>
                              <a:gd name="T236" fmla="+- 0 6772 2435"/>
                              <a:gd name="T237" fmla="*/ T236 w 4984"/>
                              <a:gd name="T238" fmla="+- 0 7989 3823"/>
                              <a:gd name="T239" fmla="*/ 7989 h 4210"/>
                              <a:gd name="T240" fmla="+- 0 6940 2435"/>
                              <a:gd name="T241" fmla="*/ T240 w 4984"/>
                              <a:gd name="T242" fmla="+- 0 7996 3823"/>
                              <a:gd name="T243" fmla="*/ 7996 h 4210"/>
                              <a:gd name="T244" fmla="+- 0 7021 2435"/>
                              <a:gd name="T245" fmla="*/ T244 w 4984"/>
                              <a:gd name="T246" fmla="+- 0 7996 3823"/>
                              <a:gd name="T247" fmla="*/ 7996 h 4210"/>
                              <a:gd name="T248" fmla="+- 0 7364 2435"/>
                              <a:gd name="T249" fmla="*/ T248 w 4984"/>
                              <a:gd name="T250" fmla="+- 0 8008 3823"/>
                              <a:gd name="T251" fmla="*/ 8008 h 4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84" h="4210">
                                <a:moveTo>
                                  <a:pt x="0" y="4209"/>
                                </a:moveTo>
                                <a:lnTo>
                                  <a:pt x="0" y="4207"/>
                                </a:lnTo>
                                <a:lnTo>
                                  <a:pt x="0" y="4209"/>
                                </a:lnTo>
                                <a:lnTo>
                                  <a:pt x="0" y="4207"/>
                                </a:lnTo>
                                <a:lnTo>
                                  <a:pt x="2" y="4207"/>
                                </a:lnTo>
                                <a:lnTo>
                                  <a:pt x="2" y="4209"/>
                                </a:lnTo>
                                <a:lnTo>
                                  <a:pt x="2" y="4207"/>
                                </a:lnTo>
                                <a:lnTo>
                                  <a:pt x="2" y="4209"/>
                                </a:lnTo>
                                <a:lnTo>
                                  <a:pt x="2" y="4207"/>
                                </a:lnTo>
                                <a:lnTo>
                                  <a:pt x="5" y="4207"/>
                                </a:lnTo>
                                <a:lnTo>
                                  <a:pt x="7" y="4207"/>
                                </a:lnTo>
                                <a:lnTo>
                                  <a:pt x="9" y="4207"/>
                                </a:lnTo>
                                <a:lnTo>
                                  <a:pt x="9" y="4209"/>
                                </a:lnTo>
                                <a:lnTo>
                                  <a:pt x="9" y="4207"/>
                                </a:lnTo>
                                <a:lnTo>
                                  <a:pt x="9" y="4209"/>
                                </a:lnTo>
                                <a:lnTo>
                                  <a:pt x="9" y="4207"/>
                                </a:lnTo>
                                <a:lnTo>
                                  <a:pt x="9" y="4209"/>
                                </a:lnTo>
                                <a:lnTo>
                                  <a:pt x="9" y="4207"/>
                                </a:lnTo>
                                <a:lnTo>
                                  <a:pt x="9" y="4209"/>
                                </a:lnTo>
                                <a:lnTo>
                                  <a:pt x="12" y="4209"/>
                                </a:lnTo>
                                <a:lnTo>
                                  <a:pt x="12" y="4207"/>
                                </a:lnTo>
                                <a:lnTo>
                                  <a:pt x="12" y="4209"/>
                                </a:lnTo>
                                <a:lnTo>
                                  <a:pt x="14" y="4209"/>
                                </a:lnTo>
                                <a:lnTo>
                                  <a:pt x="33" y="4209"/>
                                </a:lnTo>
                                <a:lnTo>
                                  <a:pt x="33" y="4207"/>
                                </a:lnTo>
                                <a:lnTo>
                                  <a:pt x="33" y="4209"/>
                                </a:lnTo>
                                <a:lnTo>
                                  <a:pt x="33" y="4207"/>
                                </a:lnTo>
                                <a:lnTo>
                                  <a:pt x="36" y="4207"/>
                                </a:lnTo>
                                <a:lnTo>
                                  <a:pt x="38" y="4207"/>
                                </a:lnTo>
                                <a:lnTo>
                                  <a:pt x="38" y="4205"/>
                                </a:lnTo>
                                <a:lnTo>
                                  <a:pt x="38" y="4202"/>
                                </a:lnTo>
                                <a:lnTo>
                                  <a:pt x="41" y="4202"/>
                                </a:lnTo>
                                <a:lnTo>
                                  <a:pt x="41" y="4200"/>
                                </a:lnTo>
                                <a:lnTo>
                                  <a:pt x="43" y="4197"/>
                                </a:lnTo>
                                <a:lnTo>
                                  <a:pt x="43" y="4195"/>
                                </a:lnTo>
                                <a:lnTo>
                                  <a:pt x="45" y="4193"/>
                                </a:lnTo>
                                <a:lnTo>
                                  <a:pt x="45" y="4190"/>
                                </a:lnTo>
                                <a:lnTo>
                                  <a:pt x="45" y="4188"/>
                                </a:lnTo>
                                <a:lnTo>
                                  <a:pt x="48" y="4185"/>
                                </a:lnTo>
                                <a:lnTo>
                                  <a:pt x="48" y="4183"/>
                                </a:lnTo>
                                <a:lnTo>
                                  <a:pt x="48" y="4181"/>
                                </a:lnTo>
                                <a:lnTo>
                                  <a:pt x="48" y="4178"/>
                                </a:lnTo>
                                <a:lnTo>
                                  <a:pt x="50" y="4178"/>
                                </a:lnTo>
                                <a:lnTo>
                                  <a:pt x="50" y="4176"/>
                                </a:lnTo>
                                <a:lnTo>
                                  <a:pt x="50" y="4173"/>
                                </a:lnTo>
                                <a:lnTo>
                                  <a:pt x="50" y="4171"/>
                                </a:lnTo>
                                <a:lnTo>
                                  <a:pt x="53" y="4169"/>
                                </a:lnTo>
                                <a:lnTo>
                                  <a:pt x="53" y="4166"/>
                                </a:lnTo>
                                <a:lnTo>
                                  <a:pt x="53" y="4164"/>
                                </a:lnTo>
                                <a:lnTo>
                                  <a:pt x="53" y="4161"/>
                                </a:lnTo>
                                <a:lnTo>
                                  <a:pt x="55" y="4161"/>
                                </a:lnTo>
                                <a:lnTo>
                                  <a:pt x="55" y="4159"/>
                                </a:lnTo>
                                <a:lnTo>
                                  <a:pt x="55" y="4157"/>
                                </a:lnTo>
                                <a:lnTo>
                                  <a:pt x="55" y="4154"/>
                                </a:lnTo>
                                <a:lnTo>
                                  <a:pt x="55" y="4152"/>
                                </a:lnTo>
                                <a:lnTo>
                                  <a:pt x="57" y="4152"/>
                                </a:lnTo>
                                <a:lnTo>
                                  <a:pt x="57" y="4149"/>
                                </a:lnTo>
                                <a:lnTo>
                                  <a:pt x="57" y="4147"/>
                                </a:lnTo>
                                <a:lnTo>
                                  <a:pt x="57" y="4145"/>
                                </a:lnTo>
                                <a:lnTo>
                                  <a:pt x="60" y="4142"/>
                                </a:lnTo>
                                <a:lnTo>
                                  <a:pt x="60" y="4140"/>
                                </a:lnTo>
                                <a:lnTo>
                                  <a:pt x="60" y="4137"/>
                                </a:lnTo>
                                <a:lnTo>
                                  <a:pt x="60" y="4135"/>
                                </a:lnTo>
                                <a:lnTo>
                                  <a:pt x="62" y="4135"/>
                                </a:lnTo>
                                <a:lnTo>
                                  <a:pt x="62" y="4133"/>
                                </a:lnTo>
                                <a:lnTo>
                                  <a:pt x="62" y="4130"/>
                                </a:lnTo>
                                <a:lnTo>
                                  <a:pt x="62" y="4128"/>
                                </a:lnTo>
                                <a:lnTo>
                                  <a:pt x="65" y="4125"/>
                                </a:lnTo>
                                <a:lnTo>
                                  <a:pt x="65" y="4123"/>
                                </a:lnTo>
                                <a:lnTo>
                                  <a:pt x="65" y="4121"/>
                                </a:lnTo>
                                <a:lnTo>
                                  <a:pt x="65" y="4118"/>
                                </a:lnTo>
                                <a:lnTo>
                                  <a:pt x="67" y="4118"/>
                                </a:lnTo>
                                <a:lnTo>
                                  <a:pt x="67" y="4116"/>
                                </a:lnTo>
                                <a:lnTo>
                                  <a:pt x="67" y="4113"/>
                                </a:lnTo>
                                <a:lnTo>
                                  <a:pt x="67" y="4111"/>
                                </a:lnTo>
                                <a:lnTo>
                                  <a:pt x="69" y="4111"/>
                                </a:lnTo>
                                <a:lnTo>
                                  <a:pt x="69" y="4109"/>
                                </a:lnTo>
                                <a:lnTo>
                                  <a:pt x="69" y="4106"/>
                                </a:lnTo>
                                <a:lnTo>
                                  <a:pt x="69" y="4104"/>
                                </a:lnTo>
                                <a:lnTo>
                                  <a:pt x="72" y="4101"/>
                                </a:lnTo>
                                <a:lnTo>
                                  <a:pt x="72" y="4099"/>
                                </a:lnTo>
                                <a:lnTo>
                                  <a:pt x="72" y="4097"/>
                                </a:lnTo>
                                <a:lnTo>
                                  <a:pt x="74" y="4097"/>
                                </a:lnTo>
                                <a:lnTo>
                                  <a:pt x="74" y="4094"/>
                                </a:lnTo>
                                <a:lnTo>
                                  <a:pt x="74" y="4092"/>
                                </a:lnTo>
                                <a:lnTo>
                                  <a:pt x="74" y="4089"/>
                                </a:lnTo>
                                <a:lnTo>
                                  <a:pt x="77" y="4089"/>
                                </a:lnTo>
                                <a:lnTo>
                                  <a:pt x="77" y="4087"/>
                                </a:lnTo>
                                <a:lnTo>
                                  <a:pt x="77" y="4085"/>
                                </a:lnTo>
                                <a:lnTo>
                                  <a:pt x="77" y="4082"/>
                                </a:lnTo>
                                <a:lnTo>
                                  <a:pt x="79" y="4080"/>
                                </a:lnTo>
                                <a:lnTo>
                                  <a:pt x="79" y="4077"/>
                                </a:lnTo>
                                <a:lnTo>
                                  <a:pt x="79" y="4075"/>
                                </a:lnTo>
                                <a:lnTo>
                                  <a:pt x="79" y="4073"/>
                                </a:lnTo>
                                <a:lnTo>
                                  <a:pt x="81" y="4073"/>
                                </a:lnTo>
                                <a:lnTo>
                                  <a:pt x="81" y="4070"/>
                                </a:lnTo>
                                <a:lnTo>
                                  <a:pt x="81" y="4068"/>
                                </a:lnTo>
                                <a:lnTo>
                                  <a:pt x="81" y="4065"/>
                                </a:lnTo>
                                <a:lnTo>
                                  <a:pt x="81" y="4063"/>
                                </a:lnTo>
                                <a:lnTo>
                                  <a:pt x="84" y="4061"/>
                                </a:lnTo>
                                <a:lnTo>
                                  <a:pt x="84" y="4046"/>
                                </a:lnTo>
                                <a:lnTo>
                                  <a:pt x="86" y="4044"/>
                                </a:lnTo>
                                <a:lnTo>
                                  <a:pt x="86" y="4022"/>
                                </a:lnTo>
                                <a:lnTo>
                                  <a:pt x="89" y="4020"/>
                                </a:lnTo>
                                <a:lnTo>
                                  <a:pt x="89" y="3991"/>
                                </a:lnTo>
                                <a:lnTo>
                                  <a:pt x="91" y="3989"/>
                                </a:lnTo>
                                <a:lnTo>
                                  <a:pt x="91" y="3953"/>
                                </a:lnTo>
                                <a:lnTo>
                                  <a:pt x="93" y="3950"/>
                                </a:lnTo>
                                <a:lnTo>
                                  <a:pt x="93" y="3893"/>
                                </a:lnTo>
                                <a:lnTo>
                                  <a:pt x="96" y="3893"/>
                                </a:lnTo>
                                <a:lnTo>
                                  <a:pt x="96" y="3895"/>
                                </a:lnTo>
                                <a:lnTo>
                                  <a:pt x="96" y="3893"/>
                                </a:lnTo>
                                <a:lnTo>
                                  <a:pt x="98" y="3893"/>
                                </a:lnTo>
                                <a:lnTo>
                                  <a:pt x="98" y="3890"/>
                                </a:lnTo>
                                <a:lnTo>
                                  <a:pt x="101" y="3890"/>
                                </a:lnTo>
                                <a:lnTo>
                                  <a:pt x="101" y="3888"/>
                                </a:lnTo>
                                <a:lnTo>
                                  <a:pt x="103" y="3888"/>
                                </a:lnTo>
                                <a:lnTo>
                                  <a:pt x="103" y="3885"/>
                                </a:lnTo>
                                <a:lnTo>
                                  <a:pt x="105" y="3885"/>
                                </a:lnTo>
                                <a:lnTo>
                                  <a:pt x="105" y="3883"/>
                                </a:lnTo>
                                <a:lnTo>
                                  <a:pt x="108" y="3883"/>
                                </a:lnTo>
                                <a:lnTo>
                                  <a:pt x="108" y="3881"/>
                                </a:lnTo>
                                <a:lnTo>
                                  <a:pt x="110" y="3881"/>
                                </a:lnTo>
                                <a:lnTo>
                                  <a:pt x="110" y="3878"/>
                                </a:lnTo>
                                <a:lnTo>
                                  <a:pt x="110" y="3876"/>
                                </a:lnTo>
                                <a:lnTo>
                                  <a:pt x="110" y="3873"/>
                                </a:lnTo>
                                <a:lnTo>
                                  <a:pt x="110" y="3871"/>
                                </a:lnTo>
                                <a:lnTo>
                                  <a:pt x="113" y="3871"/>
                                </a:lnTo>
                                <a:lnTo>
                                  <a:pt x="113" y="3869"/>
                                </a:lnTo>
                                <a:lnTo>
                                  <a:pt x="115" y="3866"/>
                                </a:lnTo>
                                <a:lnTo>
                                  <a:pt x="115" y="3864"/>
                                </a:lnTo>
                                <a:lnTo>
                                  <a:pt x="115" y="3861"/>
                                </a:lnTo>
                                <a:lnTo>
                                  <a:pt x="115" y="3859"/>
                                </a:lnTo>
                                <a:lnTo>
                                  <a:pt x="117" y="3859"/>
                                </a:lnTo>
                                <a:lnTo>
                                  <a:pt x="117" y="3857"/>
                                </a:lnTo>
                                <a:lnTo>
                                  <a:pt x="117" y="3854"/>
                                </a:lnTo>
                                <a:lnTo>
                                  <a:pt x="120" y="3854"/>
                                </a:lnTo>
                                <a:lnTo>
                                  <a:pt x="120" y="3852"/>
                                </a:lnTo>
                                <a:lnTo>
                                  <a:pt x="120" y="3849"/>
                                </a:lnTo>
                                <a:lnTo>
                                  <a:pt x="122" y="3847"/>
                                </a:lnTo>
                                <a:lnTo>
                                  <a:pt x="122" y="3845"/>
                                </a:lnTo>
                                <a:lnTo>
                                  <a:pt x="122" y="3842"/>
                                </a:lnTo>
                                <a:lnTo>
                                  <a:pt x="122" y="3840"/>
                                </a:lnTo>
                                <a:lnTo>
                                  <a:pt x="125" y="3840"/>
                                </a:lnTo>
                                <a:lnTo>
                                  <a:pt x="125" y="3825"/>
                                </a:lnTo>
                                <a:lnTo>
                                  <a:pt x="127" y="3825"/>
                                </a:lnTo>
                                <a:lnTo>
                                  <a:pt x="127" y="3823"/>
                                </a:lnTo>
                                <a:lnTo>
                                  <a:pt x="127" y="3821"/>
                                </a:lnTo>
                                <a:lnTo>
                                  <a:pt x="127" y="3818"/>
                                </a:lnTo>
                                <a:lnTo>
                                  <a:pt x="127" y="3816"/>
                                </a:lnTo>
                                <a:lnTo>
                                  <a:pt x="129" y="3816"/>
                                </a:lnTo>
                                <a:lnTo>
                                  <a:pt x="129" y="3813"/>
                                </a:lnTo>
                                <a:lnTo>
                                  <a:pt x="129" y="3811"/>
                                </a:lnTo>
                                <a:lnTo>
                                  <a:pt x="129" y="3809"/>
                                </a:lnTo>
                                <a:lnTo>
                                  <a:pt x="132" y="3809"/>
                                </a:lnTo>
                                <a:lnTo>
                                  <a:pt x="132" y="3806"/>
                                </a:lnTo>
                                <a:lnTo>
                                  <a:pt x="132" y="3804"/>
                                </a:lnTo>
                                <a:lnTo>
                                  <a:pt x="132" y="3801"/>
                                </a:lnTo>
                                <a:lnTo>
                                  <a:pt x="134" y="3801"/>
                                </a:lnTo>
                                <a:lnTo>
                                  <a:pt x="134" y="3787"/>
                                </a:lnTo>
                                <a:lnTo>
                                  <a:pt x="137" y="3785"/>
                                </a:lnTo>
                                <a:lnTo>
                                  <a:pt x="137" y="3782"/>
                                </a:lnTo>
                                <a:lnTo>
                                  <a:pt x="137" y="3780"/>
                                </a:lnTo>
                                <a:lnTo>
                                  <a:pt x="137" y="3777"/>
                                </a:lnTo>
                                <a:lnTo>
                                  <a:pt x="137" y="3775"/>
                                </a:lnTo>
                                <a:lnTo>
                                  <a:pt x="139" y="3773"/>
                                </a:lnTo>
                                <a:lnTo>
                                  <a:pt x="139" y="3758"/>
                                </a:lnTo>
                                <a:lnTo>
                                  <a:pt x="141" y="3758"/>
                                </a:lnTo>
                                <a:lnTo>
                                  <a:pt x="141" y="3756"/>
                                </a:lnTo>
                                <a:lnTo>
                                  <a:pt x="144" y="3756"/>
                                </a:lnTo>
                                <a:lnTo>
                                  <a:pt x="144" y="3758"/>
                                </a:lnTo>
                                <a:lnTo>
                                  <a:pt x="146" y="3758"/>
                                </a:lnTo>
                                <a:lnTo>
                                  <a:pt x="146" y="3756"/>
                                </a:lnTo>
                                <a:lnTo>
                                  <a:pt x="146" y="3753"/>
                                </a:lnTo>
                                <a:lnTo>
                                  <a:pt x="146" y="3751"/>
                                </a:lnTo>
                                <a:lnTo>
                                  <a:pt x="149" y="3751"/>
                                </a:lnTo>
                                <a:lnTo>
                                  <a:pt x="149" y="3749"/>
                                </a:lnTo>
                                <a:lnTo>
                                  <a:pt x="149" y="3746"/>
                                </a:lnTo>
                                <a:lnTo>
                                  <a:pt x="149" y="3744"/>
                                </a:lnTo>
                                <a:lnTo>
                                  <a:pt x="149" y="3741"/>
                                </a:lnTo>
                                <a:lnTo>
                                  <a:pt x="151" y="3739"/>
                                </a:lnTo>
                                <a:lnTo>
                                  <a:pt x="151" y="3727"/>
                                </a:lnTo>
                                <a:lnTo>
                                  <a:pt x="153" y="3727"/>
                                </a:lnTo>
                                <a:lnTo>
                                  <a:pt x="153" y="3708"/>
                                </a:lnTo>
                                <a:lnTo>
                                  <a:pt x="156" y="3708"/>
                                </a:lnTo>
                                <a:lnTo>
                                  <a:pt x="156" y="3689"/>
                                </a:lnTo>
                                <a:lnTo>
                                  <a:pt x="158" y="3686"/>
                                </a:lnTo>
                                <a:lnTo>
                                  <a:pt x="158" y="3653"/>
                                </a:lnTo>
                                <a:lnTo>
                                  <a:pt x="161" y="3650"/>
                                </a:lnTo>
                                <a:lnTo>
                                  <a:pt x="161" y="3629"/>
                                </a:lnTo>
                                <a:lnTo>
                                  <a:pt x="163" y="3626"/>
                                </a:lnTo>
                                <a:lnTo>
                                  <a:pt x="163" y="3602"/>
                                </a:lnTo>
                                <a:lnTo>
                                  <a:pt x="165" y="3600"/>
                                </a:lnTo>
                                <a:lnTo>
                                  <a:pt x="165" y="3581"/>
                                </a:lnTo>
                                <a:lnTo>
                                  <a:pt x="168" y="3578"/>
                                </a:lnTo>
                                <a:lnTo>
                                  <a:pt x="168" y="3552"/>
                                </a:lnTo>
                                <a:lnTo>
                                  <a:pt x="170" y="3549"/>
                                </a:lnTo>
                                <a:lnTo>
                                  <a:pt x="170" y="3525"/>
                                </a:lnTo>
                                <a:lnTo>
                                  <a:pt x="173" y="3523"/>
                                </a:lnTo>
                                <a:lnTo>
                                  <a:pt x="173" y="3511"/>
                                </a:lnTo>
                                <a:lnTo>
                                  <a:pt x="173" y="3513"/>
                                </a:lnTo>
                                <a:lnTo>
                                  <a:pt x="175" y="3513"/>
                                </a:lnTo>
                                <a:lnTo>
                                  <a:pt x="175" y="3511"/>
                                </a:lnTo>
                                <a:lnTo>
                                  <a:pt x="177" y="3511"/>
                                </a:lnTo>
                                <a:lnTo>
                                  <a:pt x="177" y="3509"/>
                                </a:lnTo>
                                <a:lnTo>
                                  <a:pt x="177" y="3506"/>
                                </a:lnTo>
                                <a:lnTo>
                                  <a:pt x="177" y="3504"/>
                                </a:lnTo>
                                <a:lnTo>
                                  <a:pt x="177" y="3501"/>
                                </a:lnTo>
                                <a:lnTo>
                                  <a:pt x="177" y="3499"/>
                                </a:lnTo>
                                <a:lnTo>
                                  <a:pt x="180" y="3499"/>
                                </a:lnTo>
                                <a:lnTo>
                                  <a:pt x="180" y="3482"/>
                                </a:lnTo>
                                <a:lnTo>
                                  <a:pt x="182" y="3480"/>
                                </a:lnTo>
                                <a:lnTo>
                                  <a:pt x="182" y="3463"/>
                                </a:lnTo>
                                <a:lnTo>
                                  <a:pt x="185" y="3463"/>
                                </a:lnTo>
                                <a:lnTo>
                                  <a:pt x="185" y="3444"/>
                                </a:lnTo>
                                <a:lnTo>
                                  <a:pt x="187" y="3444"/>
                                </a:lnTo>
                                <a:lnTo>
                                  <a:pt x="187" y="3427"/>
                                </a:lnTo>
                                <a:lnTo>
                                  <a:pt x="189" y="3427"/>
                                </a:lnTo>
                                <a:lnTo>
                                  <a:pt x="189" y="3410"/>
                                </a:lnTo>
                                <a:lnTo>
                                  <a:pt x="192" y="3408"/>
                                </a:lnTo>
                                <a:lnTo>
                                  <a:pt x="192" y="3393"/>
                                </a:lnTo>
                                <a:lnTo>
                                  <a:pt x="194" y="3393"/>
                                </a:lnTo>
                                <a:lnTo>
                                  <a:pt x="194" y="3377"/>
                                </a:lnTo>
                                <a:lnTo>
                                  <a:pt x="197" y="3377"/>
                                </a:lnTo>
                                <a:lnTo>
                                  <a:pt x="197" y="3365"/>
                                </a:lnTo>
                                <a:lnTo>
                                  <a:pt x="199" y="3362"/>
                                </a:lnTo>
                                <a:lnTo>
                                  <a:pt x="199" y="3350"/>
                                </a:lnTo>
                                <a:lnTo>
                                  <a:pt x="201" y="3348"/>
                                </a:lnTo>
                                <a:lnTo>
                                  <a:pt x="201" y="3336"/>
                                </a:lnTo>
                                <a:lnTo>
                                  <a:pt x="204" y="3336"/>
                                </a:lnTo>
                                <a:lnTo>
                                  <a:pt x="204" y="3321"/>
                                </a:lnTo>
                                <a:lnTo>
                                  <a:pt x="206" y="3321"/>
                                </a:lnTo>
                                <a:lnTo>
                                  <a:pt x="206" y="3309"/>
                                </a:lnTo>
                                <a:lnTo>
                                  <a:pt x="209" y="3309"/>
                                </a:lnTo>
                                <a:lnTo>
                                  <a:pt x="209" y="3295"/>
                                </a:lnTo>
                                <a:lnTo>
                                  <a:pt x="211" y="3295"/>
                                </a:lnTo>
                                <a:lnTo>
                                  <a:pt x="211" y="3283"/>
                                </a:lnTo>
                                <a:lnTo>
                                  <a:pt x="213" y="3283"/>
                                </a:lnTo>
                                <a:lnTo>
                                  <a:pt x="213" y="3271"/>
                                </a:lnTo>
                                <a:lnTo>
                                  <a:pt x="216" y="3269"/>
                                </a:lnTo>
                                <a:lnTo>
                                  <a:pt x="216" y="3257"/>
                                </a:lnTo>
                                <a:lnTo>
                                  <a:pt x="218" y="3257"/>
                                </a:lnTo>
                                <a:lnTo>
                                  <a:pt x="218" y="3242"/>
                                </a:lnTo>
                                <a:lnTo>
                                  <a:pt x="221" y="3242"/>
                                </a:lnTo>
                                <a:lnTo>
                                  <a:pt x="221" y="3230"/>
                                </a:lnTo>
                                <a:lnTo>
                                  <a:pt x="223" y="3230"/>
                                </a:lnTo>
                                <a:lnTo>
                                  <a:pt x="223" y="3216"/>
                                </a:lnTo>
                                <a:lnTo>
                                  <a:pt x="225" y="3216"/>
                                </a:lnTo>
                                <a:lnTo>
                                  <a:pt x="225" y="3204"/>
                                </a:lnTo>
                                <a:lnTo>
                                  <a:pt x="228" y="3204"/>
                                </a:lnTo>
                                <a:lnTo>
                                  <a:pt x="228" y="3189"/>
                                </a:lnTo>
                                <a:lnTo>
                                  <a:pt x="230" y="3189"/>
                                </a:lnTo>
                                <a:lnTo>
                                  <a:pt x="230" y="3177"/>
                                </a:lnTo>
                                <a:lnTo>
                                  <a:pt x="233" y="3177"/>
                                </a:lnTo>
                                <a:lnTo>
                                  <a:pt x="233" y="3163"/>
                                </a:lnTo>
                                <a:lnTo>
                                  <a:pt x="235" y="3163"/>
                                </a:lnTo>
                                <a:lnTo>
                                  <a:pt x="235" y="3151"/>
                                </a:lnTo>
                                <a:lnTo>
                                  <a:pt x="237" y="3149"/>
                                </a:lnTo>
                                <a:lnTo>
                                  <a:pt x="237" y="3137"/>
                                </a:lnTo>
                                <a:lnTo>
                                  <a:pt x="240" y="3137"/>
                                </a:lnTo>
                                <a:lnTo>
                                  <a:pt x="240" y="3125"/>
                                </a:lnTo>
                                <a:lnTo>
                                  <a:pt x="242" y="3125"/>
                                </a:lnTo>
                                <a:lnTo>
                                  <a:pt x="242" y="3113"/>
                                </a:lnTo>
                                <a:lnTo>
                                  <a:pt x="245" y="3110"/>
                                </a:lnTo>
                                <a:lnTo>
                                  <a:pt x="245" y="3098"/>
                                </a:lnTo>
                                <a:lnTo>
                                  <a:pt x="247" y="3098"/>
                                </a:lnTo>
                                <a:lnTo>
                                  <a:pt x="247" y="3086"/>
                                </a:lnTo>
                                <a:lnTo>
                                  <a:pt x="249" y="3086"/>
                                </a:lnTo>
                                <a:lnTo>
                                  <a:pt x="249" y="3074"/>
                                </a:lnTo>
                                <a:lnTo>
                                  <a:pt x="252" y="3072"/>
                                </a:lnTo>
                                <a:lnTo>
                                  <a:pt x="252" y="3060"/>
                                </a:lnTo>
                                <a:lnTo>
                                  <a:pt x="254" y="3060"/>
                                </a:lnTo>
                                <a:lnTo>
                                  <a:pt x="254" y="3048"/>
                                </a:lnTo>
                                <a:lnTo>
                                  <a:pt x="257" y="3048"/>
                                </a:lnTo>
                                <a:lnTo>
                                  <a:pt x="257" y="3036"/>
                                </a:lnTo>
                                <a:lnTo>
                                  <a:pt x="259" y="3033"/>
                                </a:lnTo>
                                <a:lnTo>
                                  <a:pt x="259" y="3031"/>
                                </a:lnTo>
                                <a:lnTo>
                                  <a:pt x="259" y="3029"/>
                                </a:lnTo>
                                <a:lnTo>
                                  <a:pt x="259" y="3026"/>
                                </a:lnTo>
                                <a:lnTo>
                                  <a:pt x="259" y="3024"/>
                                </a:lnTo>
                                <a:lnTo>
                                  <a:pt x="261" y="3021"/>
                                </a:lnTo>
                                <a:lnTo>
                                  <a:pt x="261" y="3009"/>
                                </a:lnTo>
                                <a:lnTo>
                                  <a:pt x="264" y="3009"/>
                                </a:lnTo>
                                <a:lnTo>
                                  <a:pt x="264" y="2997"/>
                                </a:lnTo>
                                <a:lnTo>
                                  <a:pt x="266" y="2997"/>
                                </a:lnTo>
                                <a:lnTo>
                                  <a:pt x="266" y="2985"/>
                                </a:lnTo>
                                <a:lnTo>
                                  <a:pt x="269" y="2983"/>
                                </a:lnTo>
                                <a:lnTo>
                                  <a:pt x="269" y="2981"/>
                                </a:lnTo>
                                <a:lnTo>
                                  <a:pt x="269" y="2978"/>
                                </a:lnTo>
                                <a:lnTo>
                                  <a:pt x="269" y="2976"/>
                                </a:lnTo>
                                <a:lnTo>
                                  <a:pt x="269" y="2973"/>
                                </a:lnTo>
                                <a:lnTo>
                                  <a:pt x="271" y="2971"/>
                                </a:lnTo>
                                <a:lnTo>
                                  <a:pt x="271" y="2959"/>
                                </a:lnTo>
                                <a:lnTo>
                                  <a:pt x="273" y="2957"/>
                                </a:lnTo>
                                <a:lnTo>
                                  <a:pt x="273" y="2945"/>
                                </a:lnTo>
                                <a:lnTo>
                                  <a:pt x="276" y="2945"/>
                                </a:lnTo>
                                <a:lnTo>
                                  <a:pt x="276" y="2933"/>
                                </a:lnTo>
                                <a:lnTo>
                                  <a:pt x="278" y="2933"/>
                                </a:lnTo>
                                <a:lnTo>
                                  <a:pt x="278" y="2921"/>
                                </a:lnTo>
                                <a:lnTo>
                                  <a:pt x="281" y="2918"/>
                                </a:lnTo>
                                <a:lnTo>
                                  <a:pt x="281" y="2906"/>
                                </a:lnTo>
                                <a:lnTo>
                                  <a:pt x="283" y="2906"/>
                                </a:lnTo>
                                <a:lnTo>
                                  <a:pt x="283" y="2892"/>
                                </a:lnTo>
                                <a:lnTo>
                                  <a:pt x="285" y="2892"/>
                                </a:lnTo>
                                <a:lnTo>
                                  <a:pt x="285" y="2880"/>
                                </a:lnTo>
                                <a:lnTo>
                                  <a:pt x="288" y="2877"/>
                                </a:lnTo>
                                <a:lnTo>
                                  <a:pt x="288" y="2865"/>
                                </a:lnTo>
                                <a:lnTo>
                                  <a:pt x="290" y="2865"/>
                                </a:lnTo>
                                <a:lnTo>
                                  <a:pt x="290" y="2851"/>
                                </a:lnTo>
                                <a:lnTo>
                                  <a:pt x="293" y="2851"/>
                                </a:lnTo>
                                <a:lnTo>
                                  <a:pt x="293" y="2837"/>
                                </a:lnTo>
                                <a:lnTo>
                                  <a:pt x="295" y="2837"/>
                                </a:lnTo>
                                <a:lnTo>
                                  <a:pt x="295" y="2825"/>
                                </a:lnTo>
                                <a:lnTo>
                                  <a:pt x="297" y="2822"/>
                                </a:lnTo>
                                <a:lnTo>
                                  <a:pt x="297" y="2810"/>
                                </a:lnTo>
                                <a:lnTo>
                                  <a:pt x="300" y="2810"/>
                                </a:lnTo>
                                <a:lnTo>
                                  <a:pt x="300" y="2796"/>
                                </a:lnTo>
                                <a:lnTo>
                                  <a:pt x="302" y="2796"/>
                                </a:lnTo>
                                <a:lnTo>
                                  <a:pt x="302" y="2781"/>
                                </a:lnTo>
                                <a:lnTo>
                                  <a:pt x="305" y="2781"/>
                                </a:lnTo>
                                <a:lnTo>
                                  <a:pt x="305" y="2769"/>
                                </a:lnTo>
                                <a:lnTo>
                                  <a:pt x="307" y="2769"/>
                                </a:lnTo>
                                <a:lnTo>
                                  <a:pt x="307" y="2757"/>
                                </a:lnTo>
                                <a:lnTo>
                                  <a:pt x="309" y="2755"/>
                                </a:lnTo>
                                <a:lnTo>
                                  <a:pt x="309" y="2743"/>
                                </a:lnTo>
                                <a:lnTo>
                                  <a:pt x="312" y="2743"/>
                                </a:lnTo>
                                <a:lnTo>
                                  <a:pt x="312" y="2731"/>
                                </a:lnTo>
                                <a:lnTo>
                                  <a:pt x="314" y="2729"/>
                                </a:lnTo>
                                <a:lnTo>
                                  <a:pt x="314" y="2717"/>
                                </a:lnTo>
                                <a:lnTo>
                                  <a:pt x="317" y="2717"/>
                                </a:lnTo>
                                <a:lnTo>
                                  <a:pt x="317" y="2702"/>
                                </a:lnTo>
                                <a:lnTo>
                                  <a:pt x="319" y="2702"/>
                                </a:lnTo>
                                <a:lnTo>
                                  <a:pt x="319" y="2688"/>
                                </a:lnTo>
                                <a:lnTo>
                                  <a:pt x="321" y="2688"/>
                                </a:lnTo>
                                <a:lnTo>
                                  <a:pt x="321" y="2671"/>
                                </a:lnTo>
                                <a:lnTo>
                                  <a:pt x="324" y="2671"/>
                                </a:lnTo>
                                <a:lnTo>
                                  <a:pt x="324" y="2657"/>
                                </a:lnTo>
                                <a:lnTo>
                                  <a:pt x="326" y="2657"/>
                                </a:lnTo>
                                <a:lnTo>
                                  <a:pt x="326" y="2642"/>
                                </a:lnTo>
                                <a:lnTo>
                                  <a:pt x="329" y="2642"/>
                                </a:lnTo>
                                <a:lnTo>
                                  <a:pt x="329" y="2628"/>
                                </a:lnTo>
                                <a:lnTo>
                                  <a:pt x="331" y="2628"/>
                                </a:lnTo>
                                <a:lnTo>
                                  <a:pt x="331" y="2613"/>
                                </a:lnTo>
                                <a:lnTo>
                                  <a:pt x="333" y="2613"/>
                                </a:lnTo>
                                <a:lnTo>
                                  <a:pt x="333" y="2601"/>
                                </a:lnTo>
                                <a:lnTo>
                                  <a:pt x="336" y="2599"/>
                                </a:lnTo>
                                <a:lnTo>
                                  <a:pt x="336" y="2585"/>
                                </a:lnTo>
                                <a:lnTo>
                                  <a:pt x="338" y="2585"/>
                                </a:lnTo>
                                <a:lnTo>
                                  <a:pt x="338" y="2570"/>
                                </a:lnTo>
                                <a:lnTo>
                                  <a:pt x="341" y="2570"/>
                                </a:lnTo>
                                <a:lnTo>
                                  <a:pt x="341" y="2558"/>
                                </a:lnTo>
                                <a:lnTo>
                                  <a:pt x="343" y="2556"/>
                                </a:lnTo>
                                <a:lnTo>
                                  <a:pt x="343" y="2544"/>
                                </a:lnTo>
                                <a:lnTo>
                                  <a:pt x="345" y="2544"/>
                                </a:lnTo>
                                <a:lnTo>
                                  <a:pt x="345" y="2532"/>
                                </a:lnTo>
                                <a:lnTo>
                                  <a:pt x="348" y="2529"/>
                                </a:lnTo>
                                <a:lnTo>
                                  <a:pt x="348" y="2527"/>
                                </a:lnTo>
                                <a:lnTo>
                                  <a:pt x="348" y="2525"/>
                                </a:lnTo>
                                <a:lnTo>
                                  <a:pt x="348" y="2522"/>
                                </a:lnTo>
                                <a:lnTo>
                                  <a:pt x="348" y="2520"/>
                                </a:lnTo>
                                <a:lnTo>
                                  <a:pt x="350" y="2517"/>
                                </a:lnTo>
                                <a:lnTo>
                                  <a:pt x="350" y="2505"/>
                                </a:lnTo>
                                <a:lnTo>
                                  <a:pt x="353" y="2505"/>
                                </a:lnTo>
                                <a:lnTo>
                                  <a:pt x="353" y="2493"/>
                                </a:lnTo>
                                <a:lnTo>
                                  <a:pt x="355" y="2493"/>
                                </a:lnTo>
                                <a:lnTo>
                                  <a:pt x="355" y="2481"/>
                                </a:lnTo>
                                <a:lnTo>
                                  <a:pt x="357" y="2479"/>
                                </a:lnTo>
                                <a:lnTo>
                                  <a:pt x="357" y="2477"/>
                                </a:lnTo>
                                <a:lnTo>
                                  <a:pt x="357" y="2474"/>
                                </a:lnTo>
                                <a:lnTo>
                                  <a:pt x="357" y="2472"/>
                                </a:lnTo>
                                <a:lnTo>
                                  <a:pt x="357" y="2469"/>
                                </a:lnTo>
                                <a:lnTo>
                                  <a:pt x="360" y="2467"/>
                                </a:lnTo>
                                <a:lnTo>
                                  <a:pt x="360" y="2455"/>
                                </a:lnTo>
                                <a:lnTo>
                                  <a:pt x="362" y="2455"/>
                                </a:lnTo>
                                <a:lnTo>
                                  <a:pt x="362" y="2443"/>
                                </a:lnTo>
                                <a:lnTo>
                                  <a:pt x="365" y="2443"/>
                                </a:lnTo>
                                <a:lnTo>
                                  <a:pt x="365" y="2431"/>
                                </a:lnTo>
                                <a:lnTo>
                                  <a:pt x="367" y="2429"/>
                                </a:lnTo>
                                <a:lnTo>
                                  <a:pt x="367" y="2426"/>
                                </a:lnTo>
                                <a:lnTo>
                                  <a:pt x="367" y="2424"/>
                                </a:lnTo>
                                <a:lnTo>
                                  <a:pt x="367" y="2421"/>
                                </a:lnTo>
                                <a:lnTo>
                                  <a:pt x="367" y="2419"/>
                                </a:lnTo>
                                <a:lnTo>
                                  <a:pt x="369" y="2417"/>
                                </a:lnTo>
                                <a:lnTo>
                                  <a:pt x="369" y="2405"/>
                                </a:lnTo>
                                <a:lnTo>
                                  <a:pt x="372" y="2405"/>
                                </a:lnTo>
                                <a:lnTo>
                                  <a:pt x="372" y="2393"/>
                                </a:lnTo>
                                <a:lnTo>
                                  <a:pt x="374" y="2393"/>
                                </a:lnTo>
                                <a:lnTo>
                                  <a:pt x="374" y="2381"/>
                                </a:lnTo>
                                <a:lnTo>
                                  <a:pt x="377" y="2381"/>
                                </a:lnTo>
                                <a:lnTo>
                                  <a:pt x="377" y="2366"/>
                                </a:lnTo>
                                <a:lnTo>
                                  <a:pt x="379" y="2366"/>
                                </a:lnTo>
                                <a:lnTo>
                                  <a:pt x="379" y="2354"/>
                                </a:lnTo>
                                <a:lnTo>
                                  <a:pt x="381" y="2354"/>
                                </a:lnTo>
                                <a:lnTo>
                                  <a:pt x="381" y="2340"/>
                                </a:lnTo>
                                <a:lnTo>
                                  <a:pt x="384" y="2340"/>
                                </a:lnTo>
                                <a:lnTo>
                                  <a:pt x="384" y="2328"/>
                                </a:lnTo>
                                <a:lnTo>
                                  <a:pt x="386" y="2325"/>
                                </a:lnTo>
                                <a:lnTo>
                                  <a:pt x="386" y="2311"/>
                                </a:lnTo>
                                <a:lnTo>
                                  <a:pt x="389" y="2311"/>
                                </a:lnTo>
                                <a:lnTo>
                                  <a:pt x="389" y="2299"/>
                                </a:lnTo>
                                <a:lnTo>
                                  <a:pt x="391" y="2299"/>
                                </a:lnTo>
                                <a:lnTo>
                                  <a:pt x="391" y="2282"/>
                                </a:lnTo>
                                <a:lnTo>
                                  <a:pt x="393" y="2282"/>
                                </a:lnTo>
                                <a:lnTo>
                                  <a:pt x="393" y="2270"/>
                                </a:lnTo>
                                <a:lnTo>
                                  <a:pt x="396" y="2268"/>
                                </a:lnTo>
                                <a:lnTo>
                                  <a:pt x="396" y="2253"/>
                                </a:lnTo>
                                <a:lnTo>
                                  <a:pt x="398" y="2253"/>
                                </a:lnTo>
                                <a:lnTo>
                                  <a:pt x="398" y="2239"/>
                                </a:lnTo>
                                <a:lnTo>
                                  <a:pt x="401" y="2239"/>
                                </a:lnTo>
                                <a:lnTo>
                                  <a:pt x="401" y="2225"/>
                                </a:lnTo>
                                <a:lnTo>
                                  <a:pt x="403" y="2225"/>
                                </a:lnTo>
                                <a:lnTo>
                                  <a:pt x="403" y="2213"/>
                                </a:lnTo>
                                <a:lnTo>
                                  <a:pt x="405" y="2210"/>
                                </a:lnTo>
                                <a:lnTo>
                                  <a:pt x="405" y="2196"/>
                                </a:lnTo>
                                <a:lnTo>
                                  <a:pt x="408" y="2193"/>
                                </a:lnTo>
                                <a:lnTo>
                                  <a:pt x="408" y="2181"/>
                                </a:lnTo>
                                <a:lnTo>
                                  <a:pt x="410" y="2179"/>
                                </a:lnTo>
                                <a:lnTo>
                                  <a:pt x="410" y="2167"/>
                                </a:lnTo>
                                <a:lnTo>
                                  <a:pt x="413" y="2167"/>
                                </a:lnTo>
                                <a:lnTo>
                                  <a:pt x="413" y="2155"/>
                                </a:lnTo>
                                <a:lnTo>
                                  <a:pt x="415" y="2153"/>
                                </a:lnTo>
                                <a:lnTo>
                                  <a:pt x="415" y="2141"/>
                                </a:lnTo>
                                <a:lnTo>
                                  <a:pt x="417" y="2141"/>
                                </a:lnTo>
                                <a:lnTo>
                                  <a:pt x="417" y="2129"/>
                                </a:lnTo>
                                <a:lnTo>
                                  <a:pt x="420" y="2126"/>
                                </a:lnTo>
                                <a:lnTo>
                                  <a:pt x="420" y="2114"/>
                                </a:lnTo>
                                <a:lnTo>
                                  <a:pt x="422" y="2114"/>
                                </a:lnTo>
                                <a:lnTo>
                                  <a:pt x="422" y="2102"/>
                                </a:lnTo>
                                <a:lnTo>
                                  <a:pt x="425" y="2102"/>
                                </a:lnTo>
                                <a:lnTo>
                                  <a:pt x="425" y="2090"/>
                                </a:lnTo>
                                <a:lnTo>
                                  <a:pt x="427" y="2088"/>
                                </a:lnTo>
                                <a:lnTo>
                                  <a:pt x="427" y="2076"/>
                                </a:lnTo>
                                <a:lnTo>
                                  <a:pt x="429" y="2076"/>
                                </a:lnTo>
                                <a:lnTo>
                                  <a:pt x="429" y="2061"/>
                                </a:lnTo>
                                <a:lnTo>
                                  <a:pt x="432" y="2061"/>
                                </a:lnTo>
                                <a:lnTo>
                                  <a:pt x="432" y="2047"/>
                                </a:lnTo>
                                <a:lnTo>
                                  <a:pt x="434" y="2047"/>
                                </a:lnTo>
                                <a:lnTo>
                                  <a:pt x="434" y="2035"/>
                                </a:lnTo>
                                <a:lnTo>
                                  <a:pt x="437" y="2035"/>
                                </a:lnTo>
                                <a:lnTo>
                                  <a:pt x="437" y="2023"/>
                                </a:lnTo>
                                <a:lnTo>
                                  <a:pt x="439" y="2021"/>
                                </a:lnTo>
                                <a:lnTo>
                                  <a:pt x="439" y="2009"/>
                                </a:lnTo>
                                <a:lnTo>
                                  <a:pt x="441" y="2006"/>
                                </a:lnTo>
                                <a:lnTo>
                                  <a:pt x="441" y="1994"/>
                                </a:lnTo>
                                <a:lnTo>
                                  <a:pt x="444" y="1994"/>
                                </a:lnTo>
                                <a:lnTo>
                                  <a:pt x="444" y="1977"/>
                                </a:lnTo>
                                <a:lnTo>
                                  <a:pt x="446" y="1977"/>
                                </a:lnTo>
                                <a:lnTo>
                                  <a:pt x="446" y="1963"/>
                                </a:lnTo>
                                <a:lnTo>
                                  <a:pt x="449" y="1963"/>
                                </a:lnTo>
                                <a:lnTo>
                                  <a:pt x="449" y="1946"/>
                                </a:lnTo>
                                <a:lnTo>
                                  <a:pt x="451" y="1946"/>
                                </a:lnTo>
                                <a:lnTo>
                                  <a:pt x="451" y="1934"/>
                                </a:lnTo>
                                <a:lnTo>
                                  <a:pt x="453" y="1932"/>
                                </a:lnTo>
                                <a:lnTo>
                                  <a:pt x="453" y="1917"/>
                                </a:lnTo>
                                <a:lnTo>
                                  <a:pt x="456" y="1917"/>
                                </a:lnTo>
                                <a:lnTo>
                                  <a:pt x="456" y="1905"/>
                                </a:lnTo>
                                <a:lnTo>
                                  <a:pt x="458" y="1905"/>
                                </a:lnTo>
                                <a:lnTo>
                                  <a:pt x="458" y="1891"/>
                                </a:lnTo>
                                <a:lnTo>
                                  <a:pt x="461" y="1891"/>
                                </a:lnTo>
                                <a:lnTo>
                                  <a:pt x="461" y="1877"/>
                                </a:lnTo>
                                <a:lnTo>
                                  <a:pt x="463" y="1877"/>
                                </a:lnTo>
                                <a:lnTo>
                                  <a:pt x="463" y="1862"/>
                                </a:lnTo>
                                <a:lnTo>
                                  <a:pt x="465" y="1862"/>
                                </a:lnTo>
                                <a:lnTo>
                                  <a:pt x="465" y="1850"/>
                                </a:lnTo>
                                <a:lnTo>
                                  <a:pt x="468" y="1850"/>
                                </a:lnTo>
                                <a:lnTo>
                                  <a:pt x="468" y="1838"/>
                                </a:lnTo>
                                <a:lnTo>
                                  <a:pt x="470" y="1836"/>
                                </a:lnTo>
                                <a:lnTo>
                                  <a:pt x="470" y="1821"/>
                                </a:lnTo>
                                <a:lnTo>
                                  <a:pt x="473" y="1819"/>
                                </a:lnTo>
                                <a:lnTo>
                                  <a:pt x="473" y="1807"/>
                                </a:lnTo>
                                <a:lnTo>
                                  <a:pt x="475" y="1807"/>
                                </a:lnTo>
                                <a:lnTo>
                                  <a:pt x="475" y="1790"/>
                                </a:lnTo>
                                <a:lnTo>
                                  <a:pt x="477" y="1788"/>
                                </a:lnTo>
                                <a:lnTo>
                                  <a:pt x="477" y="1776"/>
                                </a:lnTo>
                                <a:lnTo>
                                  <a:pt x="477" y="1778"/>
                                </a:lnTo>
                                <a:lnTo>
                                  <a:pt x="477" y="1773"/>
                                </a:lnTo>
                                <a:lnTo>
                                  <a:pt x="480" y="1773"/>
                                </a:lnTo>
                                <a:lnTo>
                                  <a:pt x="480" y="1757"/>
                                </a:lnTo>
                                <a:lnTo>
                                  <a:pt x="482" y="1754"/>
                                </a:lnTo>
                                <a:lnTo>
                                  <a:pt x="482" y="1737"/>
                                </a:lnTo>
                                <a:lnTo>
                                  <a:pt x="485" y="1737"/>
                                </a:lnTo>
                                <a:lnTo>
                                  <a:pt x="485" y="1718"/>
                                </a:lnTo>
                                <a:lnTo>
                                  <a:pt x="487" y="1718"/>
                                </a:lnTo>
                                <a:lnTo>
                                  <a:pt x="487" y="1701"/>
                                </a:lnTo>
                                <a:lnTo>
                                  <a:pt x="489" y="1699"/>
                                </a:lnTo>
                                <a:lnTo>
                                  <a:pt x="489" y="1685"/>
                                </a:lnTo>
                                <a:lnTo>
                                  <a:pt x="492" y="1682"/>
                                </a:lnTo>
                                <a:lnTo>
                                  <a:pt x="492" y="1670"/>
                                </a:lnTo>
                                <a:lnTo>
                                  <a:pt x="494" y="1668"/>
                                </a:lnTo>
                                <a:lnTo>
                                  <a:pt x="494" y="1658"/>
                                </a:lnTo>
                                <a:lnTo>
                                  <a:pt x="494" y="1661"/>
                                </a:lnTo>
                                <a:lnTo>
                                  <a:pt x="494" y="1653"/>
                                </a:lnTo>
                                <a:lnTo>
                                  <a:pt x="497" y="1653"/>
                                </a:lnTo>
                                <a:lnTo>
                                  <a:pt x="497" y="1641"/>
                                </a:lnTo>
                                <a:lnTo>
                                  <a:pt x="499" y="1639"/>
                                </a:lnTo>
                                <a:lnTo>
                                  <a:pt x="499" y="1625"/>
                                </a:lnTo>
                                <a:lnTo>
                                  <a:pt x="501" y="1625"/>
                                </a:lnTo>
                                <a:lnTo>
                                  <a:pt x="501" y="1613"/>
                                </a:lnTo>
                                <a:lnTo>
                                  <a:pt x="504" y="1613"/>
                                </a:lnTo>
                                <a:lnTo>
                                  <a:pt x="504" y="1598"/>
                                </a:lnTo>
                                <a:lnTo>
                                  <a:pt x="506" y="1598"/>
                                </a:lnTo>
                                <a:lnTo>
                                  <a:pt x="506" y="1586"/>
                                </a:lnTo>
                                <a:lnTo>
                                  <a:pt x="509" y="1584"/>
                                </a:lnTo>
                                <a:lnTo>
                                  <a:pt x="509" y="1581"/>
                                </a:lnTo>
                                <a:lnTo>
                                  <a:pt x="509" y="1579"/>
                                </a:lnTo>
                                <a:lnTo>
                                  <a:pt x="509" y="1577"/>
                                </a:lnTo>
                                <a:lnTo>
                                  <a:pt x="509" y="1574"/>
                                </a:lnTo>
                                <a:lnTo>
                                  <a:pt x="511" y="1574"/>
                                </a:lnTo>
                                <a:lnTo>
                                  <a:pt x="511" y="1560"/>
                                </a:lnTo>
                                <a:lnTo>
                                  <a:pt x="513" y="1560"/>
                                </a:lnTo>
                                <a:lnTo>
                                  <a:pt x="513" y="1548"/>
                                </a:lnTo>
                                <a:lnTo>
                                  <a:pt x="516" y="1545"/>
                                </a:lnTo>
                                <a:lnTo>
                                  <a:pt x="516" y="1531"/>
                                </a:lnTo>
                                <a:lnTo>
                                  <a:pt x="518" y="1529"/>
                                </a:lnTo>
                                <a:lnTo>
                                  <a:pt x="518" y="1517"/>
                                </a:lnTo>
                                <a:lnTo>
                                  <a:pt x="521" y="1517"/>
                                </a:lnTo>
                                <a:lnTo>
                                  <a:pt x="521" y="1505"/>
                                </a:lnTo>
                                <a:lnTo>
                                  <a:pt x="523" y="1502"/>
                                </a:lnTo>
                                <a:lnTo>
                                  <a:pt x="523" y="1505"/>
                                </a:lnTo>
                                <a:lnTo>
                                  <a:pt x="523" y="1502"/>
                                </a:lnTo>
                                <a:lnTo>
                                  <a:pt x="523" y="1500"/>
                                </a:lnTo>
                                <a:lnTo>
                                  <a:pt x="523" y="1488"/>
                                </a:lnTo>
                                <a:lnTo>
                                  <a:pt x="525" y="1488"/>
                                </a:lnTo>
                                <a:lnTo>
                                  <a:pt x="525" y="1473"/>
                                </a:lnTo>
                                <a:lnTo>
                                  <a:pt x="528" y="1473"/>
                                </a:lnTo>
                                <a:lnTo>
                                  <a:pt x="528" y="1461"/>
                                </a:lnTo>
                                <a:lnTo>
                                  <a:pt x="530" y="1461"/>
                                </a:lnTo>
                                <a:lnTo>
                                  <a:pt x="530" y="1449"/>
                                </a:lnTo>
                                <a:lnTo>
                                  <a:pt x="533" y="1449"/>
                                </a:lnTo>
                                <a:lnTo>
                                  <a:pt x="533" y="1435"/>
                                </a:lnTo>
                                <a:lnTo>
                                  <a:pt x="535" y="1435"/>
                                </a:lnTo>
                                <a:lnTo>
                                  <a:pt x="535" y="1421"/>
                                </a:lnTo>
                                <a:lnTo>
                                  <a:pt x="537" y="1421"/>
                                </a:lnTo>
                                <a:lnTo>
                                  <a:pt x="537" y="1409"/>
                                </a:lnTo>
                                <a:lnTo>
                                  <a:pt x="540" y="1406"/>
                                </a:lnTo>
                                <a:lnTo>
                                  <a:pt x="540" y="1389"/>
                                </a:lnTo>
                                <a:lnTo>
                                  <a:pt x="542" y="1389"/>
                                </a:lnTo>
                                <a:lnTo>
                                  <a:pt x="542" y="1370"/>
                                </a:lnTo>
                                <a:lnTo>
                                  <a:pt x="545" y="1370"/>
                                </a:lnTo>
                                <a:lnTo>
                                  <a:pt x="545" y="1356"/>
                                </a:lnTo>
                                <a:lnTo>
                                  <a:pt x="547" y="1356"/>
                                </a:lnTo>
                                <a:lnTo>
                                  <a:pt x="547" y="1341"/>
                                </a:lnTo>
                                <a:lnTo>
                                  <a:pt x="549" y="1339"/>
                                </a:lnTo>
                                <a:lnTo>
                                  <a:pt x="549" y="1325"/>
                                </a:lnTo>
                                <a:lnTo>
                                  <a:pt x="552" y="1325"/>
                                </a:lnTo>
                                <a:lnTo>
                                  <a:pt x="552" y="1313"/>
                                </a:lnTo>
                                <a:lnTo>
                                  <a:pt x="554" y="1313"/>
                                </a:lnTo>
                                <a:lnTo>
                                  <a:pt x="554" y="1301"/>
                                </a:lnTo>
                                <a:lnTo>
                                  <a:pt x="557" y="1298"/>
                                </a:lnTo>
                                <a:lnTo>
                                  <a:pt x="557" y="1284"/>
                                </a:lnTo>
                                <a:lnTo>
                                  <a:pt x="559" y="1281"/>
                                </a:lnTo>
                                <a:lnTo>
                                  <a:pt x="559" y="1269"/>
                                </a:lnTo>
                                <a:lnTo>
                                  <a:pt x="561" y="1269"/>
                                </a:lnTo>
                                <a:lnTo>
                                  <a:pt x="561" y="1255"/>
                                </a:lnTo>
                                <a:lnTo>
                                  <a:pt x="564" y="1253"/>
                                </a:lnTo>
                                <a:lnTo>
                                  <a:pt x="564" y="1238"/>
                                </a:lnTo>
                                <a:lnTo>
                                  <a:pt x="566" y="1238"/>
                                </a:lnTo>
                                <a:lnTo>
                                  <a:pt x="566" y="1224"/>
                                </a:lnTo>
                                <a:lnTo>
                                  <a:pt x="569" y="1224"/>
                                </a:lnTo>
                                <a:lnTo>
                                  <a:pt x="569" y="1209"/>
                                </a:lnTo>
                                <a:lnTo>
                                  <a:pt x="571" y="1209"/>
                                </a:lnTo>
                                <a:lnTo>
                                  <a:pt x="571" y="1195"/>
                                </a:lnTo>
                                <a:lnTo>
                                  <a:pt x="573" y="1195"/>
                                </a:lnTo>
                                <a:lnTo>
                                  <a:pt x="573" y="1178"/>
                                </a:lnTo>
                                <a:lnTo>
                                  <a:pt x="576" y="1178"/>
                                </a:lnTo>
                                <a:lnTo>
                                  <a:pt x="576" y="1164"/>
                                </a:lnTo>
                                <a:lnTo>
                                  <a:pt x="578" y="1164"/>
                                </a:lnTo>
                                <a:lnTo>
                                  <a:pt x="578" y="1157"/>
                                </a:lnTo>
                                <a:lnTo>
                                  <a:pt x="578" y="1159"/>
                                </a:lnTo>
                                <a:lnTo>
                                  <a:pt x="578" y="1152"/>
                                </a:lnTo>
                                <a:lnTo>
                                  <a:pt x="581" y="1149"/>
                                </a:lnTo>
                                <a:lnTo>
                                  <a:pt x="581" y="1137"/>
                                </a:lnTo>
                                <a:lnTo>
                                  <a:pt x="583" y="1137"/>
                                </a:lnTo>
                                <a:lnTo>
                                  <a:pt x="583" y="1123"/>
                                </a:lnTo>
                                <a:lnTo>
                                  <a:pt x="585" y="1123"/>
                                </a:lnTo>
                                <a:lnTo>
                                  <a:pt x="585" y="1121"/>
                                </a:lnTo>
                                <a:lnTo>
                                  <a:pt x="585" y="1118"/>
                                </a:lnTo>
                                <a:lnTo>
                                  <a:pt x="585" y="1116"/>
                                </a:lnTo>
                                <a:lnTo>
                                  <a:pt x="585" y="1113"/>
                                </a:lnTo>
                                <a:lnTo>
                                  <a:pt x="585" y="1116"/>
                                </a:lnTo>
                                <a:lnTo>
                                  <a:pt x="588" y="1113"/>
                                </a:lnTo>
                                <a:lnTo>
                                  <a:pt x="588" y="1099"/>
                                </a:lnTo>
                                <a:lnTo>
                                  <a:pt x="590" y="1099"/>
                                </a:lnTo>
                                <a:lnTo>
                                  <a:pt x="590" y="1097"/>
                                </a:lnTo>
                                <a:lnTo>
                                  <a:pt x="590" y="1094"/>
                                </a:lnTo>
                                <a:lnTo>
                                  <a:pt x="590" y="1092"/>
                                </a:lnTo>
                                <a:lnTo>
                                  <a:pt x="590" y="1089"/>
                                </a:lnTo>
                                <a:lnTo>
                                  <a:pt x="593" y="1087"/>
                                </a:lnTo>
                                <a:lnTo>
                                  <a:pt x="593" y="1077"/>
                                </a:lnTo>
                                <a:lnTo>
                                  <a:pt x="593" y="1080"/>
                                </a:lnTo>
                                <a:lnTo>
                                  <a:pt x="593" y="1075"/>
                                </a:lnTo>
                                <a:lnTo>
                                  <a:pt x="595" y="1075"/>
                                </a:lnTo>
                                <a:lnTo>
                                  <a:pt x="595" y="1058"/>
                                </a:lnTo>
                                <a:lnTo>
                                  <a:pt x="597" y="1056"/>
                                </a:lnTo>
                                <a:lnTo>
                                  <a:pt x="597" y="1039"/>
                                </a:lnTo>
                                <a:lnTo>
                                  <a:pt x="600" y="1037"/>
                                </a:lnTo>
                                <a:lnTo>
                                  <a:pt x="600" y="1022"/>
                                </a:lnTo>
                                <a:lnTo>
                                  <a:pt x="602" y="1022"/>
                                </a:lnTo>
                                <a:lnTo>
                                  <a:pt x="602" y="1008"/>
                                </a:lnTo>
                                <a:lnTo>
                                  <a:pt x="605" y="1008"/>
                                </a:lnTo>
                                <a:lnTo>
                                  <a:pt x="605" y="996"/>
                                </a:lnTo>
                                <a:lnTo>
                                  <a:pt x="605" y="998"/>
                                </a:lnTo>
                                <a:lnTo>
                                  <a:pt x="605" y="991"/>
                                </a:lnTo>
                                <a:lnTo>
                                  <a:pt x="607" y="989"/>
                                </a:lnTo>
                                <a:lnTo>
                                  <a:pt x="607" y="974"/>
                                </a:lnTo>
                                <a:lnTo>
                                  <a:pt x="607" y="977"/>
                                </a:lnTo>
                                <a:lnTo>
                                  <a:pt x="609" y="972"/>
                                </a:lnTo>
                                <a:lnTo>
                                  <a:pt x="609" y="953"/>
                                </a:lnTo>
                                <a:lnTo>
                                  <a:pt x="609" y="955"/>
                                </a:lnTo>
                                <a:lnTo>
                                  <a:pt x="612" y="960"/>
                                </a:lnTo>
                                <a:lnTo>
                                  <a:pt x="612" y="957"/>
                                </a:lnTo>
                                <a:lnTo>
                                  <a:pt x="612" y="953"/>
                                </a:lnTo>
                                <a:lnTo>
                                  <a:pt x="612" y="950"/>
                                </a:lnTo>
                                <a:lnTo>
                                  <a:pt x="612" y="953"/>
                                </a:lnTo>
                                <a:lnTo>
                                  <a:pt x="612" y="950"/>
                                </a:lnTo>
                                <a:lnTo>
                                  <a:pt x="614" y="948"/>
                                </a:lnTo>
                                <a:lnTo>
                                  <a:pt x="614" y="929"/>
                                </a:lnTo>
                                <a:lnTo>
                                  <a:pt x="617" y="926"/>
                                </a:lnTo>
                                <a:lnTo>
                                  <a:pt x="617" y="924"/>
                                </a:lnTo>
                                <a:lnTo>
                                  <a:pt x="617" y="921"/>
                                </a:lnTo>
                                <a:lnTo>
                                  <a:pt x="617" y="919"/>
                                </a:lnTo>
                                <a:lnTo>
                                  <a:pt x="617" y="917"/>
                                </a:lnTo>
                                <a:lnTo>
                                  <a:pt x="617" y="921"/>
                                </a:lnTo>
                                <a:lnTo>
                                  <a:pt x="619" y="921"/>
                                </a:lnTo>
                                <a:lnTo>
                                  <a:pt x="619" y="924"/>
                                </a:lnTo>
                                <a:lnTo>
                                  <a:pt x="619" y="921"/>
                                </a:lnTo>
                                <a:lnTo>
                                  <a:pt x="619" y="917"/>
                                </a:lnTo>
                                <a:lnTo>
                                  <a:pt x="619" y="914"/>
                                </a:lnTo>
                                <a:lnTo>
                                  <a:pt x="619" y="912"/>
                                </a:lnTo>
                                <a:lnTo>
                                  <a:pt x="621" y="912"/>
                                </a:lnTo>
                                <a:lnTo>
                                  <a:pt x="621" y="890"/>
                                </a:lnTo>
                                <a:lnTo>
                                  <a:pt x="624" y="890"/>
                                </a:lnTo>
                                <a:lnTo>
                                  <a:pt x="624" y="888"/>
                                </a:lnTo>
                                <a:lnTo>
                                  <a:pt x="624" y="883"/>
                                </a:lnTo>
                                <a:lnTo>
                                  <a:pt x="624" y="885"/>
                                </a:lnTo>
                                <a:lnTo>
                                  <a:pt x="624" y="888"/>
                                </a:lnTo>
                                <a:lnTo>
                                  <a:pt x="624" y="885"/>
                                </a:lnTo>
                                <a:lnTo>
                                  <a:pt x="624" y="883"/>
                                </a:lnTo>
                                <a:lnTo>
                                  <a:pt x="624" y="885"/>
                                </a:lnTo>
                                <a:lnTo>
                                  <a:pt x="626" y="883"/>
                                </a:lnTo>
                                <a:lnTo>
                                  <a:pt x="626" y="871"/>
                                </a:lnTo>
                                <a:lnTo>
                                  <a:pt x="626" y="876"/>
                                </a:lnTo>
                                <a:lnTo>
                                  <a:pt x="626" y="859"/>
                                </a:lnTo>
                                <a:lnTo>
                                  <a:pt x="626" y="866"/>
                                </a:lnTo>
                                <a:lnTo>
                                  <a:pt x="626" y="871"/>
                                </a:lnTo>
                                <a:lnTo>
                                  <a:pt x="629" y="869"/>
                                </a:lnTo>
                                <a:lnTo>
                                  <a:pt x="629" y="859"/>
                                </a:lnTo>
                                <a:lnTo>
                                  <a:pt x="629" y="864"/>
                                </a:lnTo>
                                <a:lnTo>
                                  <a:pt x="629" y="861"/>
                                </a:lnTo>
                                <a:lnTo>
                                  <a:pt x="629" y="864"/>
                                </a:lnTo>
                                <a:lnTo>
                                  <a:pt x="629" y="842"/>
                                </a:lnTo>
                                <a:lnTo>
                                  <a:pt x="631" y="837"/>
                                </a:lnTo>
                                <a:lnTo>
                                  <a:pt x="631" y="835"/>
                                </a:lnTo>
                                <a:lnTo>
                                  <a:pt x="631" y="837"/>
                                </a:lnTo>
                                <a:lnTo>
                                  <a:pt x="631" y="835"/>
                                </a:lnTo>
                                <a:lnTo>
                                  <a:pt x="631" y="849"/>
                                </a:lnTo>
                                <a:lnTo>
                                  <a:pt x="631" y="845"/>
                                </a:lnTo>
                                <a:lnTo>
                                  <a:pt x="631" y="835"/>
                                </a:lnTo>
                                <a:lnTo>
                                  <a:pt x="631" y="830"/>
                                </a:lnTo>
                                <a:lnTo>
                                  <a:pt x="631" y="837"/>
                                </a:lnTo>
                                <a:lnTo>
                                  <a:pt x="631" y="835"/>
                                </a:lnTo>
                                <a:lnTo>
                                  <a:pt x="631" y="837"/>
                                </a:lnTo>
                                <a:lnTo>
                                  <a:pt x="631" y="840"/>
                                </a:lnTo>
                                <a:lnTo>
                                  <a:pt x="631" y="842"/>
                                </a:lnTo>
                                <a:lnTo>
                                  <a:pt x="633" y="840"/>
                                </a:lnTo>
                                <a:lnTo>
                                  <a:pt x="633" y="842"/>
                                </a:lnTo>
                                <a:lnTo>
                                  <a:pt x="633" y="837"/>
                                </a:lnTo>
                                <a:lnTo>
                                  <a:pt x="633" y="840"/>
                                </a:lnTo>
                                <a:lnTo>
                                  <a:pt x="633" y="842"/>
                                </a:lnTo>
                                <a:lnTo>
                                  <a:pt x="633" y="837"/>
                                </a:lnTo>
                                <a:lnTo>
                                  <a:pt x="633" y="835"/>
                                </a:lnTo>
                                <a:lnTo>
                                  <a:pt x="633" y="833"/>
                                </a:lnTo>
                                <a:lnTo>
                                  <a:pt x="636" y="833"/>
                                </a:lnTo>
                                <a:lnTo>
                                  <a:pt x="636" y="818"/>
                                </a:lnTo>
                                <a:lnTo>
                                  <a:pt x="636" y="823"/>
                                </a:lnTo>
                                <a:lnTo>
                                  <a:pt x="636" y="813"/>
                                </a:lnTo>
                                <a:lnTo>
                                  <a:pt x="636" y="816"/>
                                </a:lnTo>
                                <a:lnTo>
                                  <a:pt x="638" y="816"/>
                                </a:lnTo>
                                <a:lnTo>
                                  <a:pt x="638" y="818"/>
                                </a:lnTo>
                                <a:lnTo>
                                  <a:pt x="638" y="816"/>
                                </a:lnTo>
                                <a:lnTo>
                                  <a:pt x="638" y="813"/>
                                </a:lnTo>
                                <a:lnTo>
                                  <a:pt x="638" y="811"/>
                                </a:lnTo>
                                <a:lnTo>
                                  <a:pt x="638" y="809"/>
                                </a:lnTo>
                                <a:lnTo>
                                  <a:pt x="638" y="806"/>
                                </a:lnTo>
                                <a:lnTo>
                                  <a:pt x="638" y="809"/>
                                </a:lnTo>
                                <a:lnTo>
                                  <a:pt x="641" y="806"/>
                                </a:lnTo>
                                <a:lnTo>
                                  <a:pt x="641" y="794"/>
                                </a:lnTo>
                                <a:lnTo>
                                  <a:pt x="641" y="797"/>
                                </a:lnTo>
                                <a:lnTo>
                                  <a:pt x="641" y="789"/>
                                </a:lnTo>
                                <a:lnTo>
                                  <a:pt x="643" y="789"/>
                                </a:lnTo>
                                <a:lnTo>
                                  <a:pt x="643" y="787"/>
                                </a:lnTo>
                                <a:lnTo>
                                  <a:pt x="643" y="789"/>
                                </a:lnTo>
                                <a:lnTo>
                                  <a:pt x="643" y="787"/>
                                </a:lnTo>
                                <a:lnTo>
                                  <a:pt x="643" y="785"/>
                                </a:lnTo>
                                <a:lnTo>
                                  <a:pt x="643" y="782"/>
                                </a:lnTo>
                                <a:lnTo>
                                  <a:pt x="643" y="780"/>
                                </a:lnTo>
                                <a:lnTo>
                                  <a:pt x="643" y="777"/>
                                </a:lnTo>
                                <a:lnTo>
                                  <a:pt x="645" y="780"/>
                                </a:lnTo>
                                <a:lnTo>
                                  <a:pt x="645" y="775"/>
                                </a:lnTo>
                                <a:lnTo>
                                  <a:pt x="645" y="777"/>
                                </a:lnTo>
                                <a:lnTo>
                                  <a:pt x="645" y="765"/>
                                </a:lnTo>
                                <a:lnTo>
                                  <a:pt x="648" y="765"/>
                                </a:lnTo>
                                <a:lnTo>
                                  <a:pt x="648" y="753"/>
                                </a:lnTo>
                                <a:lnTo>
                                  <a:pt x="648" y="756"/>
                                </a:lnTo>
                                <a:lnTo>
                                  <a:pt x="650" y="756"/>
                                </a:lnTo>
                                <a:lnTo>
                                  <a:pt x="650" y="753"/>
                                </a:lnTo>
                                <a:lnTo>
                                  <a:pt x="650" y="751"/>
                                </a:lnTo>
                                <a:lnTo>
                                  <a:pt x="650" y="749"/>
                                </a:lnTo>
                                <a:lnTo>
                                  <a:pt x="650" y="751"/>
                                </a:lnTo>
                                <a:lnTo>
                                  <a:pt x="650" y="749"/>
                                </a:lnTo>
                                <a:lnTo>
                                  <a:pt x="653" y="746"/>
                                </a:lnTo>
                                <a:lnTo>
                                  <a:pt x="653" y="734"/>
                                </a:lnTo>
                                <a:lnTo>
                                  <a:pt x="655" y="734"/>
                                </a:lnTo>
                                <a:lnTo>
                                  <a:pt x="655" y="722"/>
                                </a:lnTo>
                                <a:lnTo>
                                  <a:pt x="655" y="725"/>
                                </a:lnTo>
                                <a:lnTo>
                                  <a:pt x="655" y="717"/>
                                </a:lnTo>
                                <a:lnTo>
                                  <a:pt x="655" y="720"/>
                                </a:lnTo>
                                <a:lnTo>
                                  <a:pt x="657" y="720"/>
                                </a:lnTo>
                                <a:lnTo>
                                  <a:pt x="657" y="722"/>
                                </a:lnTo>
                                <a:lnTo>
                                  <a:pt x="657" y="720"/>
                                </a:lnTo>
                                <a:lnTo>
                                  <a:pt x="657" y="717"/>
                                </a:lnTo>
                                <a:lnTo>
                                  <a:pt x="660" y="717"/>
                                </a:lnTo>
                                <a:lnTo>
                                  <a:pt x="660" y="705"/>
                                </a:lnTo>
                                <a:lnTo>
                                  <a:pt x="662" y="705"/>
                                </a:lnTo>
                                <a:lnTo>
                                  <a:pt x="662" y="703"/>
                                </a:lnTo>
                                <a:lnTo>
                                  <a:pt x="662" y="701"/>
                                </a:lnTo>
                                <a:lnTo>
                                  <a:pt x="662" y="698"/>
                                </a:lnTo>
                                <a:lnTo>
                                  <a:pt x="665" y="698"/>
                                </a:lnTo>
                                <a:lnTo>
                                  <a:pt x="665" y="696"/>
                                </a:lnTo>
                                <a:lnTo>
                                  <a:pt x="665" y="693"/>
                                </a:lnTo>
                                <a:lnTo>
                                  <a:pt x="665" y="691"/>
                                </a:lnTo>
                                <a:lnTo>
                                  <a:pt x="665" y="689"/>
                                </a:lnTo>
                                <a:lnTo>
                                  <a:pt x="667" y="686"/>
                                </a:lnTo>
                                <a:lnTo>
                                  <a:pt x="667" y="684"/>
                                </a:lnTo>
                                <a:lnTo>
                                  <a:pt x="667" y="681"/>
                                </a:lnTo>
                                <a:lnTo>
                                  <a:pt x="667" y="679"/>
                                </a:lnTo>
                                <a:lnTo>
                                  <a:pt x="667" y="677"/>
                                </a:lnTo>
                                <a:lnTo>
                                  <a:pt x="667" y="679"/>
                                </a:lnTo>
                                <a:lnTo>
                                  <a:pt x="669" y="679"/>
                                </a:lnTo>
                                <a:lnTo>
                                  <a:pt x="669" y="677"/>
                                </a:lnTo>
                                <a:lnTo>
                                  <a:pt x="669" y="674"/>
                                </a:lnTo>
                                <a:lnTo>
                                  <a:pt x="669" y="672"/>
                                </a:lnTo>
                                <a:lnTo>
                                  <a:pt x="672" y="672"/>
                                </a:lnTo>
                                <a:lnTo>
                                  <a:pt x="672" y="669"/>
                                </a:lnTo>
                                <a:lnTo>
                                  <a:pt x="672" y="667"/>
                                </a:lnTo>
                                <a:lnTo>
                                  <a:pt x="672" y="665"/>
                                </a:lnTo>
                                <a:lnTo>
                                  <a:pt x="672" y="662"/>
                                </a:lnTo>
                                <a:lnTo>
                                  <a:pt x="674" y="662"/>
                                </a:lnTo>
                                <a:lnTo>
                                  <a:pt x="674" y="660"/>
                                </a:lnTo>
                                <a:lnTo>
                                  <a:pt x="674" y="657"/>
                                </a:lnTo>
                                <a:lnTo>
                                  <a:pt x="674" y="655"/>
                                </a:lnTo>
                                <a:lnTo>
                                  <a:pt x="677" y="653"/>
                                </a:lnTo>
                                <a:lnTo>
                                  <a:pt x="677" y="650"/>
                                </a:lnTo>
                                <a:lnTo>
                                  <a:pt x="677" y="648"/>
                                </a:lnTo>
                                <a:lnTo>
                                  <a:pt x="677" y="645"/>
                                </a:lnTo>
                                <a:lnTo>
                                  <a:pt x="679" y="645"/>
                                </a:lnTo>
                                <a:lnTo>
                                  <a:pt x="679" y="643"/>
                                </a:lnTo>
                                <a:lnTo>
                                  <a:pt x="679" y="641"/>
                                </a:lnTo>
                                <a:lnTo>
                                  <a:pt x="679" y="638"/>
                                </a:lnTo>
                                <a:lnTo>
                                  <a:pt x="679" y="636"/>
                                </a:lnTo>
                                <a:lnTo>
                                  <a:pt x="681" y="633"/>
                                </a:lnTo>
                                <a:lnTo>
                                  <a:pt x="681" y="631"/>
                                </a:lnTo>
                                <a:lnTo>
                                  <a:pt x="681" y="629"/>
                                </a:lnTo>
                                <a:lnTo>
                                  <a:pt x="681" y="626"/>
                                </a:lnTo>
                                <a:lnTo>
                                  <a:pt x="684" y="626"/>
                                </a:lnTo>
                                <a:lnTo>
                                  <a:pt x="684" y="624"/>
                                </a:lnTo>
                                <a:lnTo>
                                  <a:pt x="684" y="626"/>
                                </a:lnTo>
                                <a:lnTo>
                                  <a:pt x="684" y="624"/>
                                </a:lnTo>
                                <a:lnTo>
                                  <a:pt x="684" y="621"/>
                                </a:lnTo>
                                <a:lnTo>
                                  <a:pt x="686" y="621"/>
                                </a:lnTo>
                                <a:lnTo>
                                  <a:pt x="686" y="619"/>
                                </a:lnTo>
                                <a:lnTo>
                                  <a:pt x="686" y="617"/>
                                </a:lnTo>
                                <a:lnTo>
                                  <a:pt x="689" y="617"/>
                                </a:lnTo>
                                <a:lnTo>
                                  <a:pt x="689" y="614"/>
                                </a:lnTo>
                                <a:lnTo>
                                  <a:pt x="689" y="612"/>
                                </a:lnTo>
                                <a:lnTo>
                                  <a:pt x="691" y="612"/>
                                </a:lnTo>
                                <a:lnTo>
                                  <a:pt x="691" y="609"/>
                                </a:lnTo>
                                <a:lnTo>
                                  <a:pt x="691" y="607"/>
                                </a:lnTo>
                                <a:lnTo>
                                  <a:pt x="691" y="605"/>
                                </a:lnTo>
                                <a:lnTo>
                                  <a:pt x="691" y="602"/>
                                </a:lnTo>
                                <a:lnTo>
                                  <a:pt x="693" y="602"/>
                                </a:lnTo>
                                <a:lnTo>
                                  <a:pt x="693" y="600"/>
                                </a:lnTo>
                                <a:lnTo>
                                  <a:pt x="693" y="597"/>
                                </a:lnTo>
                                <a:lnTo>
                                  <a:pt x="693" y="595"/>
                                </a:lnTo>
                                <a:lnTo>
                                  <a:pt x="693" y="593"/>
                                </a:lnTo>
                                <a:lnTo>
                                  <a:pt x="696" y="593"/>
                                </a:lnTo>
                                <a:lnTo>
                                  <a:pt x="696" y="590"/>
                                </a:lnTo>
                                <a:lnTo>
                                  <a:pt x="696" y="588"/>
                                </a:lnTo>
                                <a:lnTo>
                                  <a:pt x="696" y="585"/>
                                </a:lnTo>
                                <a:lnTo>
                                  <a:pt x="698" y="585"/>
                                </a:lnTo>
                                <a:lnTo>
                                  <a:pt x="698" y="583"/>
                                </a:lnTo>
                                <a:lnTo>
                                  <a:pt x="698" y="581"/>
                                </a:lnTo>
                                <a:lnTo>
                                  <a:pt x="701" y="578"/>
                                </a:lnTo>
                                <a:lnTo>
                                  <a:pt x="701" y="576"/>
                                </a:lnTo>
                                <a:lnTo>
                                  <a:pt x="701" y="573"/>
                                </a:lnTo>
                                <a:lnTo>
                                  <a:pt x="701" y="571"/>
                                </a:lnTo>
                                <a:lnTo>
                                  <a:pt x="703" y="569"/>
                                </a:lnTo>
                                <a:lnTo>
                                  <a:pt x="703" y="566"/>
                                </a:lnTo>
                                <a:lnTo>
                                  <a:pt x="703" y="564"/>
                                </a:lnTo>
                                <a:lnTo>
                                  <a:pt x="703" y="561"/>
                                </a:lnTo>
                                <a:lnTo>
                                  <a:pt x="705" y="561"/>
                                </a:lnTo>
                                <a:lnTo>
                                  <a:pt x="705" y="559"/>
                                </a:lnTo>
                                <a:lnTo>
                                  <a:pt x="705" y="561"/>
                                </a:lnTo>
                                <a:lnTo>
                                  <a:pt x="705" y="559"/>
                                </a:lnTo>
                                <a:lnTo>
                                  <a:pt x="705" y="557"/>
                                </a:lnTo>
                                <a:lnTo>
                                  <a:pt x="708" y="557"/>
                                </a:lnTo>
                                <a:lnTo>
                                  <a:pt x="708" y="554"/>
                                </a:lnTo>
                                <a:lnTo>
                                  <a:pt x="708" y="552"/>
                                </a:lnTo>
                                <a:lnTo>
                                  <a:pt x="708" y="549"/>
                                </a:lnTo>
                                <a:lnTo>
                                  <a:pt x="710" y="549"/>
                                </a:lnTo>
                                <a:lnTo>
                                  <a:pt x="710" y="547"/>
                                </a:lnTo>
                                <a:lnTo>
                                  <a:pt x="710" y="545"/>
                                </a:lnTo>
                                <a:lnTo>
                                  <a:pt x="710" y="542"/>
                                </a:lnTo>
                                <a:lnTo>
                                  <a:pt x="713" y="540"/>
                                </a:lnTo>
                                <a:lnTo>
                                  <a:pt x="713" y="537"/>
                                </a:lnTo>
                                <a:lnTo>
                                  <a:pt x="713" y="535"/>
                                </a:lnTo>
                                <a:lnTo>
                                  <a:pt x="715" y="535"/>
                                </a:lnTo>
                                <a:lnTo>
                                  <a:pt x="715" y="533"/>
                                </a:lnTo>
                                <a:lnTo>
                                  <a:pt x="715" y="530"/>
                                </a:lnTo>
                                <a:lnTo>
                                  <a:pt x="717" y="528"/>
                                </a:lnTo>
                                <a:lnTo>
                                  <a:pt x="717" y="525"/>
                                </a:lnTo>
                                <a:lnTo>
                                  <a:pt x="717" y="523"/>
                                </a:lnTo>
                                <a:lnTo>
                                  <a:pt x="720" y="523"/>
                                </a:lnTo>
                                <a:lnTo>
                                  <a:pt x="720" y="521"/>
                                </a:lnTo>
                                <a:lnTo>
                                  <a:pt x="720" y="523"/>
                                </a:lnTo>
                                <a:lnTo>
                                  <a:pt x="720" y="521"/>
                                </a:lnTo>
                                <a:lnTo>
                                  <a:pt x="720" y="518"/>
                                </a:lnTo>
                                <a:lnTo>
                                  <a:pt x="720" y="516"/>
                                </a:lnTo>
                                <a:lnTo>
                                  <a:pt x="722" y="516"/>
                                </a:lnTo>
                                <a:lnTo>
                                  <a:pt x="722" y="513"/>
                                </a:lnTo>
                                <a:lnTo>
                                  <a:pt x="722" y="511"/>
                                </a:lnTo>
                                <a:lnTo>
                                  <a:pt x="725" y="511"/>
                                </a:lnTo>
                                <a:lnTo>
                                  <a:pt x="725" y="509"/>
                                </a:lnTo>
                                <a:lnTo>
                                  <a:pt x="725" y="506"/>
                                </a:lnTo>
                                <a:lnTo>
                                  <a:pt x="725" y="504"/>
                                </a:lnTo>
                                <a:lnTo>
                                  <a:pt x="727" y="504"/>
                                </a:lnTo>
                                <a:lnTo>
                                  <a:pt x="727" y="501"/>
                                </a:lnTo>
                                <a:lnTo>
                                  <a:pt x="727" y="499"/>
                                </a:lnTo>
                                <a:lnTo>
                                  <a:pt x="727" y="497"/>
                                </a:lnTo>
                                <a:lnTo>
                                  <a:pt x="729" y="497"/>
                                </a:lnTo>
                                <a:lnTo>
                                  <a:pt x="729" y="494"/>
                                </a:lnTo>
                                <a:lnTo>
                                  <a:pt x="729" y="492"/>
                                </a:lnTo>
                                <a:lnTo>
                                  <a:pt x="729" y="489"/>
                                </a:lnTo>
                                <a:lnTo>
                                  <a:pt x="732" y="487"/>
                                </a:lnTo>
                                <a:lnTo>
                                  <a:pt x="732" y="485"/>
                                </a:lnTo>
                                <a:lnTo>
                                  <a:pt x="732" y="482"/>
                                </a:lnTo>
                                <a:lnTo>
                                  <a:pt x="734" y="482"/>
                                </a:lnTo>
                                <a:lnTo>
                                  <a:pt x="734" y="480"/>
                                </a:lnTo>
                                <a:lnTo>
                                  <a:pt x="734" y="477"/>
                                </a:lnTo>
                                <a:lnTo>
                                  <a:pt x="734" y="475"/>
                                </a:lnTo>
                                <a:lnTo>
                                  <a:pt x="737" y="473"/>
                                </a:lnTo>
                                <a:lnTo>
                                  <a:pt x="737" y="470"/>
                                </a:lnTo>
                                <a:lnTo>
                                  <a:pt x="737" y="473"/>
                                </a:lnTo>
                                <a:lnTo>
                                  <a:pt x="737" y="470"/>
                                </a:lnTo>
                                <a:lnTo>
                                  <a:pt x="739" y="470"/>
                                </a:lnTo>
                                <a:lnTo>
                                  <a:pt x="739" y="468"/>
                                </a:lnTo>
                                <a:lnTo>
                                  <a:pt x="739" y="465"/>
                                </a:lnTo>
                                <a:lnTo>
                                  <a:pt x="741" y="465"/>
                                </a:lnTo>
                                <a:lnTo>
                                  <a:pt x="741" y="463"/>
                                </a:lnTo>
                                <a:lnTo>
                                  <a:pt x="741" y="461"/>
                                </a:lnTo>
                                <a:lnTo>
                                  <a:pt x="744" y="461"/>
                                </a:lnTo>
                                <a:lnTo>
                                  <a:pt x="744" y="458"/>
                                </a:lnTo>
                                <a:lnTo>
                                  <a:pt x="744" y="456"/>
                                </a:lnTo>
                                <a:lnTo>
                                  <a:pt x="744" y="453"/>
                                </a:lnTo>
                                <a:lnTo>
                                  <a:pt x="746" y="453"/>
                                </a:lnTo>
                                <a:lnTo>
                                  <a:pt x="746" y="451"/>
                                </a:lnTo>
                                <a:lnTo>
                                  <a:pt x="746" y="449"/>
                                </a:lnTo>
                                <a:lnTo>
                                  <a:pt x="746" y="446"/>
                                </a:lnTo>
                                <a:lnTo>
                                  <a:pt x="749" y="446"/>
                                </a:lnTo>
                                <a:lnTo>
                                  <a:pt x="749" y="444"/>
                                </a:lnTo>
                                <a:lnTo>
                                  <a:pt x="749" y="441"/>
                                </a:lnTo>
                                <a:lnTo>
                                  <a:pt x="749" y="439"/>
                                </a:lnTo>
                                <a:lnTo>
                                  <a:pt x="751" y="439"/>
                                </a:lnTo>
                                <a:lnTo>
                                  <a:pt x="751" y="437"/>
                                </a:lnTo>
                                <a:lnTo>
                                  <a:pt x="751" y="434"/>
                                </a:lnTo>
                                <a:lnTo>
                                  <a:pt x="751" y="432"/>
                                </a:lnTo>
                                <a:lnTo>
                                  <a:pt x="751" y="434"/>
                                </a:lnTo>
                                <a:lnTo>
                                  <a:pt x="753" y="434"/>
                                </a:lnTo>
                                <a:lnTo>
                                  <a:pt x="753" y="432"/>
                                </a:lnTo>
                                <a:lnTo>
                                  <a:pt x="753" y="434"/>
                                </a:lnTo>
                                <a:lnTo>
                                  <a:pt x="753" y="432"/>
                                </a:lnTo>
                                <a:lnTo>
                                  <a:pt x="753" y="429"/>
                                </a:lnTo>
                                <a:lnTo>
                                  <a:pt x="756" y="429"/>
                                </a:lnTo>
                                <a:lnTo>
                                  <a:pt x="756" y="427"/>
                                </a:lnTo>
                                <a:lnTo>
                                  <a:pt x="756" y="425"/>
                                </a:lnTo>
                                <a:lnTo>
                                  <a:pt x="756" y="422"/>
                                </a:lnTo>
                                <a:lnTo>
                                  <a:pt x="756" y="420"/>
                                </a:lnTo>
                                <a:lnTo>
                                  <a:pt x="758" y="420"/>
                                </a:lnTo>
                                <a:lnTo>
                                  <a:pt x="758" y="417"/>
                                </a:lnTo>
                                <a:lnTo>
                                  <a:pt x="758" y="415"/>
                                </a:lnTo>
                                <a:lnTo>
                                  <a:pt x="761" y="415"/>
                                </a:lnTo>
                                <a:lnTo>
                                  <a:pt x="761" y="413"/>
                                </a:lnTo>
                                <a:lnTo>
                                  <a:pt x="761" y="410"/>
                                </a:lnTo>
                                <a:lnTo>
                                  <a:pt x="763" y="410"/>
                                </a:lnTo>
                                <a:lnTo>
                                  <a:pt x="763" y="408"/>
                                </a:lnTo>
                                <a:lnTo>
                                  <a:pt x="763" y="405"/>
                                </a:lnTo>
                                <a:lnTo>
                                  <a:pt x="765" y="405"/>
                                </a:lnTo>
                                <a:lnTo>
                                  <a:pt x="765" y="403"/>
                                </a:lnTo>
                                <a:lnTo>
                                  <a:pt x="765" y="401"/>
                                </a:lnTo>
                                <a:lnTo>
                                  <a:pt x="765" y="398"/>
                                </a:lnTo>
                                <a:lnTo>
                                  <a:pt x="765" y="396"/>
                                </a:lnTo>
                                <a:lnTo>
                                  <a:pt x="768" y="393"/>
                                </a:lnTo>
                                <a:lnTo>
                                  <a:pt x="768" y="391"/>
                                </a:lnTo>
                                <a:lnTo>
                                  <a:pt x="768" y="389"/>
                                </a:lnTo>
                                <a:lnTo>
                                  <a:pt x="768" y="386"/>
                                </a:lnTo>
                                <a:lnTo>
                                  <a:pt x="770" y="386"/>
                                </a:lnTo>
                                <a:lnTo>
                                  <a:pt x="770" y="384"/>
                                </a:lnTo>
                                <a:lnTo>
                                  <a:pt x="773" y="384"/>
                                </a:lnTo>
                                <a:lnTo>
                                  <a:pt x="773" y="381"/>
                                </a:lnTo>
                                <a:lnTo>
                                  <a:pt x="775" y="381"/>
                                </a:lnTo>
                                <a:lnTo>
                                  <a:pt x="775" y="379"/>
                                </a:lnTo>
                                <a:lnTo>
                                  <a:pt x="775" y="377"/>
                                </a:lnTo>
                                <a:lnTo>
                                  <a:pt x="775" y="374"/>
                                </a:lnTo>
                                <a:lnTo>
                                  <a:pt x="775" y="372"/>
                                </a:lnTo>
                                <a:lnTo>
                                  <a:pt x="777" y="372"/>
                                </a:lnTo>
                                <a:lnTo>
                                  <a:pt x="777" y="369"/>
                                </a:lnTo>
                                <a:lnTo>
                                  <a:pt x="777" y="367"/>
                                </a:lnTo>
                                <a:lnTo>
                                  <a:pt x="780" y="367"/>
                                </a:lnTo>
                                <a:lnTo>
                                  <a:pt x="780" y="365"/>
                                </a:lnTo>
                                <a:lnTo>
                                  <a:pt x="780" y="362"/>
                                </a:lnTo>
                                <a:lnTo>
                                  <a:pt x="782" y="362"/>
                                </a:lnTo>
                                <a:lnTo>
                                  <a:pt x="782" y="360"/>
                                </a:lnTo>
                                <a:lnTo>
                                  <a:pt x="782" y="357"/>
                                </a:lnTo>
                                <a:lnTo>
                                  <a:pt x="782" y="355"/>
                                </a:lnTo>
                                <a:lnTo>
                                  <a:pt x="785" y="355"/>
                                </a:lnTo>
                                <a:lnTo>
                                  <a:pt x="785" y="353"/>
                                </a:lnTo>
                                <a:lnTo>
                                  <a:pt x="785" y="350"/>
                                </a:lnTo>
                                <a:lnTo>
                                  <a:pt x="785" y="348"/>
                                </a:lnTo>
                                <a:lnTo>
                                  <a:pt x="787" y="348"/>
                                </a:lnTo>
                                <a:lnTo>
                                  <a:pt x="787" y="345"/>
                                </a:lnTo>
                                <a:lnTo>
                                  <a:pt x="789" y="345"/>
                                </a:lnTo>
                                <a:lnTo>
                                  <a:pt x="789" y="343"/>
                                </a:lnTo>
                                <a:lnTo>
                                  <a:pt x="789" y="341"/>
                                </a:lnTo>
                                <a:lnTo>
                                  <a:pt x="792" y="341"/>
                                </a:lnTo>
                                <a:lnTo>
                                  <a:pt x="792" y="338"/>
                                </a:lnTo>
                                <a:lnTo>
                                  <a:pt x="792" y="336"/>
                                </a:lnTo>
                                <a:lnTo>
                                  <a:pt x="794" y="336"/>
                                </a:lnTo>
                                <a:lnTo>
                                  <a:pt x="794" y="333"/>
                                </a:lnTo>
                                <a:lnTo>
                                  <a:pt x="794" y="331"/>
                                </a:lnTo>
                                <a:lnTo>
                                  <a:pt x="794" y="333"/>
                                </a:lnTo>
                                <a:lnTo>
                                  <a:pt x="797" y="331"/>
                                </a:lnTo>
                                <a:lnTo>
                                  <a:pt x="797" y="329"/>
                                </a:lnTo>
                                <a:lnTo>
                                  <a:pt x="797" y="326"/>
                                </a:lnTo>
                                <a:lnTo>
                                  <a:pt x="799" y="326"/>
                                </a:lnTo>
                                <a:lnTo>
                                  <a:pt x="799" y="324"/>
                                </a:lnTo>
                                <a:lnTo>
                                  <a:pt x="799" y="321"/>
                                </a:lnTo>
                                <a:lnTo>
                                  <a:pt x="801" y="319"/>
                                </a:lnTo>
                                <a:lnTo>
                                  <a:pt x="801" y="317"/>
                                </a:lnTo>
                                <a:lnTo>
                                  <a:pt x="804" y="317"/>
                                </a:lnTo>
                                <a:lnTo>
                                  <a:pt x="804" y="314"/>
                                </a:lnTo>
                                <a:lnTo>
                                  <a:pt x="804" y="312"/>
                                </a:lnTo>
                                <a:lnTo>
                                  <a:pt x="806" y="312"/>
                                </a:lnTo>
                                <a:lnTo>
                                  <a:pt x="806" y="309"/>
                                </a:lnTo>
                                <a:lnTo>
                                  <a:pt x="806" y="307"/>
                                </a:lnTo>
                                <a:lnTo>
                                  <a:pt x="806" y="305"/>
                                </a:lnTo>
                                <a:lnTo>
                                  <a:pt x="809" y="305"/>
                                </a:lnTo>
                                <a:lnTo>
                                  <a:pt x="809" y="302"/>
                                </a:lnTo>
                                <a:lnTo>
                                  <a:pt x="809" y="300"/>
                                </a:lnTo>
                                <a:lnTo>
                                  <a:pt x="811" y="300"/>
                                </a:lnTo>
                                <a:lnTo>
                                  <a:pt x="811" y="297"/>
                                </a:lnTo>
                                <a:lnTo>
                                  <a:pt x="813" y="297"/>
                                </a:lnTo>
                                <a:lnTo>
                                  <a:pt x="813" y="295"/>
                                </a:lnTo>
                                <a:lnTo>
                                  <a:pt x="813" y="293"/>
                                </a:lnTo>
                                <a:lnTo>
                                  <a:pt x="816" y="293"/>
                                </a:lnTo>
                                <a:lnTo>
                                  <a:pt x="816" y="290"/>
                                </a:lnTo>
                                <a:lnTo>
                                  <a:pt x="816" y="288"/>
                                </a:lnTo>
                                <a:lnTo>
                                  <a:pt x="816" y="290"/>
                                </a:lnTo>
                                <a:lnTo>
                                  <a:pt x="816" y="288"/>
                                </a:lnTo>
                                <a:lnTo>
                                  <a:pt x="818" y="288"/>
                                </a:lnTo>
                                <a:lnTo>
                                  <a:pt x="818" y="285"/>
                                </a:lnTo>
                                <a:lnTo>
                                  <a:pt x="821" y="285"/>
                                </a:lnTo>
                                <a:lnTo>
                                  <a:pt x="821" y="283"/>
                                </a:lnTo>
                                <a:lnTo>
                                  <a:pt x="821" y="281"/>
                                </a:lnTo>
                                <a:lnTo>
                                  <a:pt x="821" y="283"/>
                                </a:lnTo>
                                <a:lnTo>
                                  <a:pt x="821" y="281"/>
                                </a:lnTo>
                                <a:lnTo>
                                  <a:pt x="823" y="281"/>
                                </a:lnTo>
                                <a:lnTo>
                                  <a:pt x="823" y="278"/>
                                </a:lnTo>
                                <a:lnTo>
                                  <a:pt x="825" y="278"/>
                                </a:lnTo>
                                <a:lnTo>
                                  <a:pt x="825" y="276"/>
                                </a:lnTo>
                                <a:lnTo>
                                  <a:pt x="825" y="273"/>
                                </a:lnTo>
                                <a:lnTo>
                                  <a:pt x="828" y="273"/>
                                </a:lnTo>
                                <a:lnTo>
                                  <a:pt x="828" y="271"/>
                                </a:lnTo>
                                <a:lnTo>
                                  <a:pt x="828" y="269"/>
                                </a:lnTo>
                                <a:lnTo>
                                  <a:pt x="830" y="269"/>
                                </a:lnTo>
                                <a:lnTo>
                                  <a:pt x="830" y="266"/>
                                </a:lnTo>
                                <a:lnTo>
                                  <a:pt x="830" y="264"/>
                                </a:lnTo>
                                <a:lnTo>
                                  <a:pt x="833" y="264"/>
                                </a:lnTo>
                                <a:lnTo>
                                  <a:pt x="833" y="261"/>
                                </a:lnTo>
                                <a:lnTo>
                                  <a:pt x="833" y="259"/>
                                </a:lnTo>
                                <a:lnTo>
                                  <a:pt x="835" y="259"/>
                                </a:lnTo>
                                <a:lnTo>
                                  <a:pt x="835" y="257"/>
                                </a:lnTo>
                                <a:lnTo>
                                  <a:pt x="837" y="254"/>
                                </a:lnTo>
                                <a:lnTo>
                                  <a:pt x="837" y="252"/>
                                </a:lnTo>
                                <a:lnTo>
                                  <a:pt x="840" y="252"/>
                                </a:lnTo>
                                <a:lnTo>
                                  <a:pt x="840" y="249"/>
                                </a:lnTo>
                                <a:lnTo>
                                  <a:pt x="840" y="247"/>
                                </a:lnTo>
                                <a:lnTo>
                                  <a:pt x="842" y="247"/>
                                </a:lnTo>
                                <a:lnTo>
                                  <a:pt x="842" y="245"/>
                                </a:lnTo>
                                <a:lnTo>
                                  <a:pt x="845" y="245"/>
                                </a:lnTo>
                                <a:lnTo>
                                  <a:pt x="845" y="242"/>
                                </a:lnTo>
                                <a:lnTo>
                                  <a:pt x="845" y="240"/>
                                </a:lnTo>
                                <a:lnTo>
                                  <a:pt x="847" y="237"/>
                                </a:lnTo>
                                <a:lnTo>
                                  <a:pt x="847" y="235"/>
                                </a:lnTo>
                                <a:lnTo>
                                  <a:pt x="849" y="235"/>
                                </a:lnTo>
                                <a:lnTo>
                                  <a:pt x="849" y="233"/>
                                </a:lnTo>
                                <a:lnTo>
                                  <a:pt x="849" y="230"/>
                                </a:lnTo>
                                <a:lnTo>
                                  <a:pt x="852" y="230"/>
                                </a:lnTo>
                                <a:lnTo>
                                  <a:pt x="852" y="228"/>
                                </a:lnTo>
                                <a:lnTo>
                                  <a:pt x="852" y="230"/>
                                </a:lnTo>
                                <a:lnTo>
                                  <a:pt x="852" y="228"/>
                                </a:lnTo>
                                <a:lnTo>
                                  <a:pt x="854" y="228"/>
                                </a:lnTo>
                                <a:lnTo>
                                  <a:pt x="854" y="225"/>
                                </a:lnTo>
                                <a:lnTo>
                                  <a:pt x="857" y="225"/>
                                </a:lnTo>
                                <a:lnTo>
                                  <a:pt x="857" y="223"/>
                                </a:lnTo>
                                <a:lnTo>
                                  <a:pt x="857" y="221"/>
                                </a:lnTo>
                                <a:lnTo>
                                  <a:pt x="857" y="223"/>
                                </a:lnTo>
                                <a:lnTo>
                                  <a:pt x="857" y="221"/>
                                </a:lnTo>
                                <a:lnTo>
                                  <a:pt x="859" y="221"/>
                                </a:lnTo>
                                <a:lnTo>
                                  <a:pt x="859" y="218"/>
                                </a:lnTo>
                                <a:lnTo>
                                  <a:pt x="859" y="221"/>
                                </a:lnTo>
                                <a:lnTo>
                                  <a:pt x="859" y="218"/>
                                </a:lnTo>
                                <a:lnTo>
                                  <a:pt x="859" y="216"/>
                                </a:lnTo>
                                <a:lnTo>
                                  <a:pt x="861" y="216"/>
                                </a:lnTo>
                                <a:lnTo>
                                  <a:pt x="861" y="213"/>
                                </a:lnTo>
                                <a:lnTo>
                                  <a:pt x="861" y="216"/>
                                </a:lnTo>
                                <a:lnTo>
                                  <a:pt x="861" y="213"/>
                                </a:lnTo>
                                <a:lnTo>
                                  <a:pt x="864" y="213"/>
                                </a:lnTo>
                                <a:lnTo>
                                  <a:pt x="864" y="211"/>
                                </a:lnTo>
                                <a:lnTo>
                                  <a:pt x="864" y="213"/>
                                </a:lnTo>
                                <a:lnTo>
                                  <a:pt x="864" y="211"/>
                                </a:lnTo>
                                <a:lnTo>
                                  <a:pt x="866" y="211"/>
                                </a:lnTo>
                                <a:lnTo>
                                  <a:pt x="866" y="209"/>
                                </a:lnTo>
                                <a:lnTo>
                                  <a:pt x="866" y="206"/>
                                </a:lnTo>
                                <a:lnTo>
                                  <a:pt x="869" y="206"/>
                                </a:lnTo>
                                <a:lnTo>
                                  <a:pt x="869" y="204"/>
                                </a:lnTo>
                                <a:lnTo>
                                  <a:pt x="869" y="201"/>
                                </a:lnTo>
                                <a:lnTo>
                                  <a:pt x="871" y="201"/>
                                </a:lnTo>
                                <a:lnTo>
                                  <a:pt x="871" y="199"/>
                                </a:lnTo>
                                <a:lnTo>
                                  <a:pt x="871" y="197"/>
                                </a:lnTo>
                                <a:lnTo>
                                  <a:pt x="873" y="197"/>
                                </a:lnTo>
                                <a:lnTo>
                                  <a:pt x="873" y="194"/>
                                </a:lnTo>
                                <a:lnTo>
                                  <a:pt x="876" y="197"/>
                                </a:lnTo>
                                <a:lnTo>
                                  <a:pt x="876" y="194"/>
                                </a:lnTo>
                                <a:lnTo>
                                  <a:pt x="876" y="192"/>
                                </a:lnTo>
                                <a:lnTo>
                                  <a:pt x="876" y="194"/>
                                </a:lnTo>
                                <a:lnTo>
                                  <a:pt x="876" y="192"/>
                                </a:lnTo>
                                <a:lnTo>
                                  <a:pt x="878" y="192"/>
                                </a:lnTo>
                                <a:lnTo>
                                  <a:pt x="878" y="189"/>
                                </a:lnTo>
                                <a:lnTo>
                                  <a:pt x="878" y="187"/>
                                </a:lnTo>
                                <a:lnTo>
                                  <a:pt x="881" y="187"/>
                                </a:lnTo>
                                <a:lnTo>
                                  <a:pt x="881" y="185"/>
                                </a:lnTo>
                                <a:lnTo>
                                  <a:pt x="883" y="185"/>
                                </a:lnTo>
                                <a:lnTo>
                                  <a:pt x="883" y="182"/>
                                </a:lnTo>
                                <a:lnTo>
                                  <a:pt x="883" y="180"/>
                                </a:lnTo>
                                <a:lnTo>
                                  <a:pt x="885" y="180"/>
                                </a:lnTo>
                                <a:lnTo>
                                  <a:pt x="888" y="180"/>
                                </a:lnTo>
                                <a:lnTo>
                                  <a:pt x="888" y="177"/>
                                </a:lnTo>
                                <a:lnTo>
                                  <a:pt x="888" y="175"/>
                                </a:lnTo>
                                <a:lnTo>
                                  <a:pt x="890" y="175"/>
                                </a:lnTo>
                                <a:lnTo>
                                  <a:pt x="890" y="173"/>
                                </a:lnTo>
                                <a:lnTo>
                                  <a:pt x="893" y="173"/>
                                </a:lnTo>
                                <a:lnTo>
                                  <a:pt x="893" y="170"/>
                                </a:lnTo>
                                <a:lnTo>
                                  <a:pt x="895" y="170"/>
                                </a:lnTo>
                                <a:lnTo>
                                  <a:pt x="895" y="168"/>
                                </a:lnTo>
                                <a:lnTo>
                                  <a:pt x="895" y="165"/>
                                </a:lnTo>
                                <a:lnTo>
                                  <a:pt x="895" y="168"/>
                                </a:lnTo>
                                <a:lnTo>
                                  <a:pt x="897" y="165"/>
                                </a:lnTo>
                                <a:lnTo>
                                  <a:pt x="897" y="163"/>
                                </a:lnTo>
                                <a:lnTo>
                                  <a:pt x="897" y="161"/>
                                </a:lnTo>
                                <a:lnTo>
                                  <a:pt x="900" y="161"/>
                                </a:lnTo>
                                <a:lnTo>
                                  <a:pt x="900" y="158"/>
                                </a:lnTo>
                                <a:lnTo>
                                  <a:pt x="902" y="158"/>
                                </a:lnTo>
                                <a:lnTo>
                                  <a:pt x="902" y="156"/>
                                </a:lnTo>
                                <a:lnTo>
                                  <a:pt x="905" y="156"/>
                                </a:lnTo>
                                <a:lnTo>
                                  <a:pt x="905" y="153"/>
                                </a:lnTo>
                                <a:lnTo>
                                  <a:pt x="905" y="151"/>
                                </a:lnTo>
                                <a:lnTo>
                                  <a:pt x="907" y="151"/>
                                </a:lnTo>
                                <a:lnTo>
                                  <a:pt x="907" y="149"/>
                                </a:lnTo>
                                <a:lnTo>
                                  <a:pt x="909" y="149"/>
                                </a:lnTo>
                                <a:lnTo>
                                  <a:pt x="909" y="146"/>
                                </a:lnTo>
                                <a:lnTo>
                                  <a:pt x="912" y="146"/>
                                </a:lnTo>
                                <a:lnTo>
                                  <a:pt x="912" y="144"/>
                                </a:lnTo>
                                <a:lnTo>
                                  <a:pt x="914" y="144"/>
                                </a:lnTo>
                                <a:lnTo>
                                  <a:pt x="917" y="141"/>
                                </a:lnTo>
                                <a:lnTo>
                                  <a:pt x="917" y="144"/>
                                </a:lnTo>
                                <a:lnTo>
                                  <a:pt x="917" y="141"/>
                                </a:lnTo>
                                <a:lnTo>
                                  <a:pt x="917" y="139"/>
                                </a:lnTo>
                                <a:lnTo>
                                  <a:pt x="919" y="139"/>
                                </a:lnTo>
                                <a:lnTo>
                                  <a:pt x="919" y="137"/>
                                </a:lnTo>
                                <a:lnTo>
                                  <a:pt x="921" y="134"/>
                                </a:lnTo>
                                <a:lnTo>
                                  <a:pt x="921" y="137"/>
                                </a:lnTo>
                                <a:lnTo>
                                  <a:pt x="921" y="134"/>
                                </a:lnTo>
                                <a:lnTo>
                                  <a:pt x="924" y="134"/>
                                </a:lnTo>
                                <a:lnTo>
                                  <a:pt x="924" y="132"/>
                                </a:lnTo>
                                <a:lnTo>
                                  <a:pt x="926" y="129"/>
                                </a:lnTo>
                                <a:lnTo>
                                  <a:pt x="926" y="132"/>
                                </a:lnTo>
                                <a:lnTo>
                                  <a:pt x="926" y="129"/>
                                </a:lnTo>
                                <a:lnTo>
                                  <a:pt x="926" y="127"/>
                                </a:lnTo>
                                <a:lnTo>
                                  <a:pt x="926" y="125"/>
                                </a:lnTo>
                                <a:lnTo>
                                  <a:pt x="929" y="125"/>
                                </a:lnTo>
                                <a:lnTo>
                                  <a:pt x="929" y="122"/>
                                </a:lnTo>
                                <a:lnTo>
                                  <a:pt x="929" y="120"/>
                                </a:lnTo>
                                <a:lnTo>
                                  <a:pt x="931" y="120"/>
                                </a:lnTo>
                                <a:lnTo>
                                  <a:pt x="931" y="117"/>
                                </a:lnTo>
                                <a:lnTo>
                                  <a:pt x="933" y="117"/>
                                </a:lnTo>
                                <a:lnTo>
                                  <a:pt x="933" y="115"/>
                                </a:lnTo>
                                <a:lnTo>
                                  <a:pt x="933" y="117"/>
                                </a:lnTo>
                                <a:lnTo>
                                  <a:pt x="933" y="115"/>
                                </a:lnTo>
                                <a:lnTo>
                                  <a:pt x="933" y="113"/>
                                </a:lnTo>
                                <a:lnTo>
                                  <a:pt x="936" y="113"/>
                                </a:lnTo>
                                <a:lnTo>
                                  <a:pt x="936" y="110"/>
                                </a:lnTo>
                                <a:lnTo>
                                  <a:pt x="938" y="110"/>
                                </a:lnTo>
                                <a:lnTo>
                                  <a:pt x="938" y="108"/>
                                </a:lnTo>
                                <a:lnTo>
                                  <a:pt x="938" y="105"/>
                                </a:lnTo>
                                <a:lnTo>
                                  <a:pt x="938" y="108"/>
                                </a:lnTo>
                                <a:lnTo>
                                  <a:pt x="938" y="105"/>
                                </a:lnTo>
                                <a:lnTo>
                                  <a:pt x="941" y="105"/>
                                </a:lnTo>
                                <a:lnTo>
                                  <a:pt x="941" y="103"/>
                                </a:lnTo>
                                <a:lnTo>
                                  <a:pt x="941" y="101"/>
                                </a:lnTo>
                                <a:lnTo>
                                  <a:pt x="943" y="101"/>
                                </a:lnTo>
                                <a:lnTo>
                                  <a:pt x="943" y="98"/>
                                </a:lnTo>
                                <a:lnTo>
                                  <a:pt x="943" y="96"/>
                                </a:lnTo>
                                <a:lnTo>
                                  <a:pt x="945" y="96"/>
                                </a:lnTo>
                                <a:lnTo>
                                  <a:pt x="945" y="93"/>
                                </a:lnTo>
                                <a:lnTo>
                                  <a:pt x="948" y="93"/>
                                </a:lnTo>
                                <a:lnTo>
                                  <a:pt x="948" y="91"/>
                                </a:lnTo>
                                <a:lnTo>
                                  <a:pt x="950" y="91"/>
                                </a:lnTo>
                                <a:lnTo>
                                  <a:pt x="950" y="89"/>
                                </a:lnTo>
                                <a:lnTo>
                                  <a:pt x="950" y="86"/>
                                </a:lnTo>
                                <a:lnTo>
                                  <a:pt x="953" y="86"/>
                                </a:lnTo>
                                <a:lnTo>
                                  <a:pt x="953" y="84"/>
                                </a:lnTo>
                                <a:lnTo>
                                  <a:pt x="955" y="84"/>
                                </a:lnTo>
                                <a:lnTo>
                                  <a:pt x="955" y="81"/>
                                </a:lnTo>
                                <a:lnTo>
                                  <a:pt x="957" y="81"/>
                                </a:lnTo>
                                <a:lnTo>
                                  <a:pt x="957" y="79"/>
                                </a:lnTo>
                                <a:lnTo>
                                  <a:pt x="960" y="77"/>
                                </a:lnTo>
                                <a:lnTo>
                                  <a:pt x="960" y="74"/>
                                </a:lnTo>
                                <a:lnTo>
                                  <a:pt x="962" y="74"/>
                                </a:lnTo>
                                <a:lnTo>
                                  <a:pt x="962" y="72"/>
                                </a:lnTo>
                                <a:lnTo>
                                  <a:pt x="962" y="69"/>
                                </a:lnTo>
                                <a:lnTo>
                                  <a:pt x="965" y="72"/>
                                </a:lnTo>
                                <a:lnTo>
                                  <a:pt x="965" y="69"/>
                                </a:lnTo>
                                <a:lnTo>
                                  <a:pt x="965" y="67"/>
                                </a:lnTo>
                                <a:lnTo>
                                  <a:pt x="965" y="69"/>
                                </a:lnTo>
                                <a:lnTo>
                                  <a:pt x="967" y="69"/>
                                </a:lnTo>
                                <a:lnTo>
                                  <a:pt x="967" y="67"/>
                                </a:lnTo>
                                <a:lnTo>
                                  <a:pt x="969" y="67"/>
                                </a:lnTo>
                                <a:lnTo>
                                  <a:pt x="969" y="65"/>
                                </a:lnTo>
                                <a:lnTo>
                                  <a:pt x="969" y="62"/>
                                </a:lnTo>
                                <a:lnTo>
                                  <a:pt x="969" y="65"/>
                                </a:lnTo>
                                <a:lnTo>
                                  <a:pt x="972" y="65"/>
                                </a:lnTo>
                                <a:lnTo>
                                  <a:pt x="972" y="62"/>
                                </a:lnTo>
                                <a:lnTo>
                                  <a:pt x="974" y="62"/>
                                </a:lnTo>
                                <a:lnTo>
                                  <a:pt x="974" y="60"/>
                                </a:lnTo>
                                <a:lnTo>
                                  <a:pt x="974" y="57"/>
                                </a:lnTo>
                                <a:lnTo>
                                  <a:pt x="974" y="60"/>
                                </a:lnTo>
                                <a:lnTo>
                                  <a:pt x="977" y="60"/>
                                </a:lnTo>
                                <a:lnTo>
                                  <a:pt x="977" y="57"/>
                                </a:lnTo>
                                <a:lnTo>
                                  <a:pt x="977" y="60"/>
                                </a:lnTo>
                                <a:lnTo>
                                  <a:pt x="977" y="57"/>
                                </a:lnTo>
                                <a:lnTo>
                                  <a:pt x="977" y="55"/>
                                </a:lnTo>
                                <a:lnTo>
                                  <a:pt x="979" y="55"/>
                                </a:lnTo>
                                <a:lnTo>
                                  <a:pt x="981" y="55"/>
                                </a:lnTo>
                                <a:lnTo>
                                  <a:pt x="981" y="53"/>
                                </a:lnTo>
                                <a:lnTo>
                                  <a:pt x="984" y="53"/>
                                </a:lnTo>
                                <a:lnTo>
                                  <a:pt x="984" y="50"/>
                                </a:lnTo>
                                <a:lnTo>
                                  <a:pt x="986" y="50"/>
                                </a:lnTo>
                                <a:lnTo>
                                  <a:pt x="986" y="48"/>
                                </a:lnTo>
                                <a:lnTo>
                                  <a:pt x="989" y="48"/>
                                </a:lnTo>
                                <a:lnTo>
                                  <a:pt x="991" y="48"/>
                                </a:lnTo>
                                <a:lnTo>
                                  <a:pt x="991" y="45"/>
                                </a:lnTo>
                                <a:lnTo>
                                  <a:pt x="991" y="43"/>
                                </a:lnTo>
                                <a:lnTo>
                                  <a:pt x="993" y="45"/>
                                </a:lnTo>
                                <a:lnTo>
                                  <a:pt x="993" y="43"/>
                                </a:lnTo>
                                <a:lnTo>
                                  <a:pt x="993" y="45"/>
                                </a:lnTo>
                                <a:lnTo>
                                  <a:pt x="993" y="43"/>
                                </a:lnTo>
                                <a:lnTo>
                                  <a:pt x="993" y="45"/>
                                </a:lnTo>
                                <a:lnTo>
                                  <a:pt x="993" y="43"/>
                                </a:lnTo>
                                <a:lnTo>
                                  <a:pt x="996" y="43"/>
                                </a:lnTo>
                                <a:lnTo>
                                  <a:pt x="998" y="43"/>
                                </a:lnTo>
                                <a:lnTo>
                                  <a:pt x="998" y="41"/>
                                </a:lnTo>
                                <a:lnTo>
                                  <a:pt x="998" y="38"/>
                                </a:lnTo>
                                <a:lnTo>
                                  <a:pt x="1001" y="38"/>
                                </a:lnTo>
                                <a:lnTo>
                                  <a:pt x="1001" y="36"/>
                                </a:lnTo>
                                <a:lnTo>
                                  <a:pt x="1003" y="36"/>
                                </a:lnTo>
                                <a:lnTo>
                                  <a:pt x="1003" y="33"/>
                                </a:lnTo>
                                <a:lnTo>
                                  <a:pt x="1003" y="36"/>
                                </a:lnTo>
                                <a:lnTo>
                                  <a:pt x="1005" y="36"/>
                                </a:lnTo>
                                <a:lnTo>
                                  <a:pt x="1005" y="33"/>
                                </a:lnTo>
                                <a:lnTo>
                                  <a:pt x="1008" y="33"/>
                                </a:lnTo>
                                <a:lnTo>
                                  <a:pt x="1008" y="31"/>
                                </a:lnTo>
                                <a:lnTo>
                                  <a:pt x="1010" y="31"/>
                                </a:lnTo>
                                <a:lnTo>
                                  <a:pt x="1010" y="29"/>
                                </a:lnTo>
                                <a:lnTo>
                                  <a:pt x="1010" y="31"/>
                                </a:lnTo>
                                <a:lnTo>
                                  <a:pt x="1010" y="29"/>
                                </a:lnTo>
                                <a:lnTo>
                                  <a:pt x="1013" y="31"/>
                                </a:lnTo>
                                <a:lnTo>
                                  <a:pt x="1013" y="29"/>
                                </a:lnTo>
                                <a:lnTo>
                                  <a:pt x="1015" y="29"/>
                                </a:lnTo>
                                <a:lnTo>
                                  <a:pt x="1015" y="26"/>
                                </a:lnTo>
                                <a:lnTo>
                                  <a:pt x="1015" y="24"/>
                                </a:lnTo>
                                <a:lnTo>
                                  <a:pt x="1017" y="24"/>
                                </a:lnTo>
                                <a:lnTo>
                                  <a:pt x="1020" y="24"/>
                                </a:lnTo>
                                <a:lnTo>
                                  <a:pt x="1020" y="21"/>
                                </a:lnTo>
                                <a:lnTo>
                                  <a:pt x="1020" y="24"/>
                                </a:lnTo>
                                <a:lnTo>
                                  <a:pt x="1020" y="21"/>
                                </a:lnTo>
                                <a:lnTo>
                                  <a:pt x="1022" y="21"/>
                                </a:lnTo>
                                <a:lnTo>
                                  <a:pt x="1022" y="19"/>
                                </a:lnTo>
                                <a:lnTo>
                                  <a:pt x="1025" y="19"/>
                                </a:lnTo>
                                <a:lnTo>
                                  <a:pt x="1025" y="17"/>
                                </a:lnTo>
                                <a:lnTo>
                                  <a:pt x="1027" y="17"/>
                                </a:lnTo>
                                <a:lnTo>
                                  <a:pt x="1029" y="17"/>
                                </a:lnTo>
                                <a:lnTo>
                                  <a:pt x="1029" y="14"/>
                                </a:lnTo>
                                <a:lnTo>
                                  <a:pt x="1029" y="12"/>
                                </a:lnTo>
                                <a:lnTo>
                                  <a:pt x="1029" y="14"/>
                                </a:lnTo>
                                <a:lnTo>
                                  <a:pt x="1029" y="12"/>
                                </a:lnTo>
                                <a:lnTo>
                                  <a:pt x="1032" y="12"/>
                                </a:lnTo>
                                <a:lnTo>
                                  <a:pt x="1032" y="14"/>
                                </a:lnTo>
                                <a:lnTo>
                                  <a:pt x="1032" y="12"/>
                                </a:lnTo>
                                <a:lnTo>
                                  <a:pt x="1034" y="12"/>
                                </a:lnTo>
                                <a:lnTo>
                                  <a:pt x="1034" y="9"/>
                                </a:lnTo>
                                <a:lnTo>
                                  <a:pt x="1034" y="12"/>
                                </a:lnTo>
                                <a:lnTo>
                                  <a:pt x="1034" y="9"/>
                                </a:lnTo>
                                <a:lnTo>
                                  <a:pt x="1037" y="9"/>
                                </a:lnTo>
                                <a:lnTo>
                                  <a:pt x="1037" y="7"/>
                                </a:lnTo>
                                <a:lnTo>
                                  <a:pt x="1037" y="9"/>
                                </a:lnTo>
                                <a:lnTo>
                                  <a:pt x="1039" y="7"/>
                                </a:lnTo>
                                <a:lnTo>
                                  <a:pt x="1039" y="9"/>
                                </a:lnTo>
                                <a:lnTo>
                                  <a:pt x="1039" y="7"/>
                                </a:lnTo>
                                <a:lnTo>
                                  <a:pt x="1039" y="9"/>
                                </a:lnTo>
                                <a:lnTo>
                                  <a:pt x="1039" y="7"/>
                                </a:lnTo>
                                <a:lnTo>
                                  <a:pt x="1041" y="7"/>
                                </a:lnTo>
                                <a:lnTo>
                                  <a:pt x="1044" y="5"/>
                                </a:lnTo>
                                <a:lnTo>
                                  <a:pt x="1044" y="7"/>
                                </a:lnTo>
                                <a:lnTo>
                                  <a:pt x="1044" y="5"/>
                                </a:lnTo>
                                <a:lnTo>
                                  <a:pt x="1044" y="2"/>
                                </a:lnTo>
                                <a:lnTo>
                                  <a:pt x="1046" y="2"/>
                                </a:lnTo>
                                <a:lnTo>
                                  <a:pt x="1046" y="0"/>
                                </a:lnTo>
                                <a:lnTo>
                                  <a:pt x="1046" y="2"/>
                                </a:lnTo>
                                <a:lnTo>
                                  <a:pt x="1046" y="5"/>
                                </a:lnTo>
                                <a:lnTo>
                                  <a:pt x="1046" y="7"/>
                                </a:lnTo>
                                <a:lnTo>
                                  <a:pt x="1049" y="9"/>
                                </a:lnTo>
                                <a:lnTo>
                                  <a:pt x="1049" y="26"/>
                                </a:lnTo>
                                <a:lnTo>
                                  <a:pt x="1051" y="29"/>
                                </a:lnTo>
                                <a:lnTo>
                                  <a:pt x="1051" y="53"/>
                                </a:lnTo>
                                <a:lnTo>
                                  <a:pt x="1053" y="55"/>
                                </a:lnTo>
                                <a:lnTo>
                                  <a:pt x="1053" y="79"/>
                                </a:lnTo>
                                <a:lnTo>
                                  <a:pt x="1056" y="81"/>
                                </a:lnTo>
                                <a:lnTo>
                                  <a:pt x="1056" y="108"/>
                                </a:lnTo>
                                <a:lnTo>
                                  <a:pt x="1058" y="108"/>
                                </a:lnTo>
                                <a:lnTo>
                                  <a:pt x="1058" y="134"/>
                                </a:lnTo>
                                <a:lnTo>
                                  <a:pt x="1061" y="137"/>
                                </a:lnTo>
                                <a:lnTo>
                                  <a:pt x="1061" y="165"/>
                                </a:lnTo>
                                <a:lnTo>
                                  <a:pt x="1063" y="168"/>
                                </a:lnTo>
                                <a:lnTo>
                                  <a:pt x="1063" y="194"/>
                                </a:lnTo>
                                <a:lnTo>
                                  <a:pt x="1065" y="197"/>
                                </a:lnTo>
                                <a:lnTo>
                                  <a:pt x="1065" y="223"/>
                                </a:lnTo>
                                <a:lnTo>
                                  <a:pt x="1068" y="225"/>
                                </a:lnTo>
                                <a:lnTo>
                                  <a:pt x="1068" y="252"/>
                                </a:lnTo>
                                <a:lnTo>
                                  <a:pt x="1070" y="254"/>
                                </a:lnTo>
                                <a:lnTo>
                                  <a:pt x="1070" y="281"/>
                                </a:lnTo>
                                <a:lnTo>
                                  <a:pt x="1073" y="283"/>
                                </a:lnTo>
                                <a:lnTo>
                                  <a:pt x="1073" y="309"/>
                                </a:lnTo>
                                <a:lnTo>
                                  <a:pt x="1075" y="312"/>
                                </a:lnTo>
                                <a:lnTo>
                                  <a:pt x="1075" y="338"/>
                                </a:lnTo>
                                <a:lnTo>
                                  <a:pt x="1077" y="341"/>
                                </a:lnTo>
                                <a:lnTo>
                                  <a:pt x="1077" y="367"/>
                                </a:lnTo>
                                <a:lnTo>
                                  <a:pt x="1080" y="369"/>
                                </a:lnTo>
                                <a:lnTo>
                                  <a:pt x="1080" y="393"/>
                                </a:lnTo>
                                <a:lnTo>
                                  <a:pt x="1082" y="396"/>
                                </a:lnTo>
                                <a:lnTo>
                                  <a:pt x="1082" y="417"/>
                                </a:lnTo>
                                <a:lnTo>
                                  <a:pt x="1085" y="420"/>
                                </a:lnTo>
                                <a:lnTo>
                                  <a:pt x="1085" y="449"/>
                                </a:lnTo>
                                <a:lnTo>
                                  <a:pt x="1087" y="449"/>
                                </a:lnTo>
                                <a:lnTo>
                                  <a:pt x="1087" y="473"/>
                                </a:lnTo>
                                <a:lnTo>
                                  <a:pt x="1089" y="475"/>
                                </a:lnTo>
                                <a:lnTo>
                                  <a:pt x="1089" y="499"/>
                                </a:lnTo>
                                <a:lnTo>
                                  <a:pt x="1092" y="499"/>
                                </a:lnTo>
                                <a:lnTo>
                                  <a:pt x="1092" y="525"/>
                                </a:lnTo>
                                <a:lnTo>
                                  <a:pt x="1094" y="525"/>
                                </a:lnTo>
                                <a:lnTo>
                                  <a:pt x="1094" y="552"/>
                                </a:lnTo>
                                <a:lnTo>
                                  <a:pt x="1097" y="552"/>
                                </a:lnTo>
                                <a:lnTo>
                                  <a:pt x="1097" y="576"/>
                                </a:lnTo>
                                <a:lnTo>
                                  <a:pt x="1099" y="578"/>
                                </a:lnTo>
                                <a:lnTo>
                                  <a:pt x="1099" y="600"/>
                                </a:lnTo>
                                <a:lnTo>
                                  <a:pt x="1101" y="602"/>
                                </a:lnTo>
                                <a:lnTo>
                                  <a:pt x="1101" y="624"/>
                                </a:lnTo>
                                <a:lnTo>
                                  <a:pt x="1104" y="626"/>
                                </a:lnTo>
                                <a:lnTo>
                                  <a:pt x="1104" y="648"/>
                                </a:lnTo>
                                <a:lnTo>
                                  <a:pt x="1106" y="650"/>
                                </a:lnTo>
                                <a:lnTo>
                                  <a:pt x="1106" y="672"/>
                                </a:lnTo>
                                <a:lnTo>
                                  <a:pt x="1109" y="674"/>
                                </a:lnTo>
                                <a:lnTo>
                                  <a:pt x="1109" y="698"/>
                                </a:lnTo>
                                <a:lnTo>
                                  <a:pt x="1111" y="698"/>
                                </a:lnTo>
                                <a:lnTo>
                                  <a:pt x="1111" y="720"/>
                                </a:lnTo>
                                <a:lnTo>
                                  <a:pt x="1113" y="722"/>
                                </a:lnTo>
                                <a:lnTo>
                                  <a:pt x="1113" y="746"/>
                                </a:lnTo>
                                <a:lnTo>
                                  <a:pt x="1116" y="746"/>
                                </a:lnTo>
                                <a:lnTo>
                                  <a:pt x="1116" y="768"/>
                                </a:lnTo>
                                <a:lnTo>
                                  <a:pt x="1118" y="768"/>
                                </a:lnTo>
                                <a:lnTo>
                                  <a:pt x="1118" y="792"/>
                                </a:lnTo>
                                <a:lnTo>
                                  <a:pt x="1121" y="794"/>
                                </a:lnTo>
                                <a:lnTo>
                                  <a:pt x="1121" y="813"/>
                                </a:lnTo>
                                <a:lnTo>
                                  <a:pt x="1123" y="813"/>
                                </a:lnTo>
                                <a:lnTo>
                                  <a:pt x="1123" y="837"/>
                                </a:lnTo>
                                <a:lnTo>
                                  <a:pt x="1125" y="837"/>
                                </a:lnTo>
                                <a:lnTo>
                                  <a:pt x="1125" y="859"/>
                                </a:lnTo>
                                <a:lnTo>
                                  <a:pt x="1128" y="859"/>
                                </a:lnTo>
                                <a:lnTo>
                                  <a:pt x="1128" y="881"/>
                                </a:lnTo>
                                <a:lnTo>
                                  <a:pt x="1130" y="883"/>
                                </a:lnTo>
                                <a:lnTo>
                                  <a:pt x="1130" y="902"/>
                                </a:lnTo>
                                <a:lnTo>
                                  <a:pt x="1133" y="905"/>
                                </a:lnTo>
                                <a:lnTo>
                                  <a:pt x="1133" y="926"/>
                                </a:lnTo>
                                <a:lnTo>
                                  <a:pt x="1135" y="926"/>
                                </a:lnTo>
                                <a:lnTo>
                                  <a:pt x="1135" y="945"/>
                                </a:lnTo>
                                <a:lnTo>
                                  <a:pt x="1137" y="948"/>
                                </a:lnTo>
                                <a:lnTo>
                                  <a:pt x="1137" y="969"/>
                                </a:lnTo>
                                <a:lnTo>
                                  <a:pt x="1140" y="969"/>
                                </a:lnTo>
                                <a:lnTo>
                                  <a:pt x="1140" y="991"/>
                                </a:lnTo>
                                <a:lnTo>
                                  <a:pt x="1142" y="991"/>
                                </a:lnTo>
                                <a:lnTo>
                                  <a:pt x="1142" y="1008"/>
                                </a:lnTo>
                                <a:lnTo>
                                  <a:pt x="1145" y="1010"/>
                                </a:lnTo>
                                <a:lnTo>
                                  <a:pt x="1145" y="1032"/>
                                </a:lnTo>
                                <a:lnTo>
                                  <a:pt x="1147" y="1032"/>
                                </a:lnTo>
                                <a:lnTo>
                                  <a:pt x="1147" y="1051"/>
                                </a:lnTo>
                                <a:lnTo>
                                  <a:pt x="1149" y="1053"/>
                                </a:lnTo>
                                <a:lnTo>
                                  <a:pt x="1149" y="1073"/>
                                </a:lnTo>
                                <a:lnTo>
                                  <a:pt x="1152" y="1075"/>
                                </a:lnTo>
                                <a:lnTo>
                                  <a:pt x="1152" y="1092"/>
                                </a:lnTo>
                                <a:lnTo>
                                  <a:pt x="1154" y="1094"/>
                                </a:lnTo>
                                <a:lnTo>
                                  <a:pt x="1154" y="1113"/>
                                </a:lnTo>
                                <a:lnTo>
                                  <a:pt x="1157" y="1113"/>
                                </a:lnTo>
                                <a:lnTo>
                                  <a:pt x="1157" y="1133"/>
                                </a:lnTo>
                                <a:lnTo>
                                  <a:pt x="1159" y="1133"/>
                                </a:lnTo>
                                <a:lnTo>
                                  <a:pt x="1159" y="1154"/>
                                </a:lnTo>
                                <a:lnTo>
                                  <a:pt x="1161" y="1154"/>
                                </a:lnTo>
                                <a:lnTo>
                                  <a:pt x="1161" y="1171"/>
                                </a:lnTo>
                                <a:lnTo>
                                  <a:pt x="1164" y="1173"/>
                                </a:lnTo>
                                <a:lnTo>
                                  <a:pt x="1164" y="1190"/>
                                </a:lnTo>
                                <a:lnTo>
                                  <a:pt x="1166" y="1193"/>
                                </a:lnTo>
                                <a:lnTo>
                                  <a:pt x="1166" y="1209"/>
                                </a:lnTo>
                                <a:lnTo>
                                  <a:pt x="1169" y="1212"/>
                                </a:lnTo>
                                <a:lnTo>
                                  <a:pt x="1169" y="1229"/>
                                </a:lnTo>
                                <a:lnTo>
                                  <a:pt x="1171" y="1231"/>
                                </a:lnTo>
                                <a:lnTo>
                                  <a:pt x="1171" y="1248"/>
                                </a:lnTo>
                                <a:lnTo>
                                  <a:pt x="1173" y="1248"/>
                                </a:lnTo>
                                <a:lnTo>
                                  <a:pt x="1173" y="1267"/>
                                </a:lnTo>
                                <a:lnTo>
                                  <a:pt x="1176" y="1269"/>
                                </a:lnTo>
                                <a:lnTo>
                                  <a:pt x="1176" y="1286"/>
                                </a:lnTo>
                                <a:lnTo>
                                  <a:pt x="1178" y="1286"/>
                                </a:lnTo>
                                <a:lnTo>
                                  <a:pt x="1178" y="1305"/>
                                </a:lnTo>
                                <a:lnTo>
                                  <a:pt x="1181" y="1305"/>
                                </a:lnTo>
                                <a:lnTo>
                                  <a:pt x="1181" y="1322"/>
                                </a:lnTo>
                                <a:lnTo>
                                  <a:pt x="1183" y="1325"/>
                                </a:lnTo>
                                <a:lnTo>
                                  <a:pt x="1183" y="1339"/>
                                </a:lnTo>
                                <a:lnTo>
                                  <a:pt x="1185" y="1341"/>
                                </a:lnTo>
                                <a:lnTo>
                                  <a:pt x="1185" y="1356"/>
                                </a:lnTo>
                                <a:lnTo>
                                  <a:pt x="1188" y="1358"/>
                                </a:lnTo>
                                <a:lnTo>
                                  <a:pt x="1188" y="1375"/>
                                </a:lnTo>
                                <a:lnTo>
                                  <a:pt x="1190" y="1375"/>
                                </a:lnTo>
                                <a:lnTo>
                                  <a:pt x="1190" y="1392"/>
                                </a:lnTo>
                                <a:lnTo>
                                  <a:pt x="1193" y="1392"/>
                                </a:lnTo>
                                <a:lnTo>
                                  <a:pt x="1193" y="1409"/>
                                </a:lnTo>
                                <a:lnTo>
                                  <a:pt x="1195" y="1411"/>
                                </a:lnTo>
                                <a:lnTo>
                                  <a:pt x="1195" y="1425"/>
                                </a:lnTo>
                                <a:lnTo>
                                  <a:pt x="1197" y="1425"/>
                                </a:lnTo>
                                <a:lnTo>
                                  <a:pt x="1197" y="1442"/>
                                </a:lnTo>
                                <a:lnTo>
                                  <a:pt x="1200" y="1445"/>
                                </a:lnTo>
                                <a:lnTo>
                                  <a:pt x="1200" y="1459"/>
                                </a:lnTo>
                                <a:lnTo>
                                  <a:pt x="1202" y="1461"/>
                                </a:lnTo>
                                <a:lnTo>
                                  <a:pt x="1202" y="1476"/>
                                </a:lnTo>
                                <a:lnTo>
                                  <a:pt x="1205" y="1478"/>
                                </a:lnTo>
                                <a:lnTo>
                                  <a:pt x="1205" y="1493"/>
                                </a:lnTo>
                                <a:lnTo>
                                  <a:pt x="1207" y="1495"/>
                                </a:lnTo>
                                <a:lnTo>
                                  <a:pt x="1207" y="1509"/>
                                </a:lnTo>
                                <a:lnTo>
                                  <a:pt x="1209" y="1512"/>
                                </a:lnTo>
                                <a:lnTo>
                                  <a:pt x="1209" y="1524"/>
                                </a:lnTo>
                                <a:lnTo>
                                  <a:pt x="1212" y="1526"/>
                                </a:lnTo>
                                <a:lnTo>
                                  <a:pt x="1212" y="1541"/>
                                </a:lnTo>
                                <a:lnTo>
                                  <a:pt x="1214" y="1543"/>
                                </a:lnTo>
                                <a:lnTo>
                                  <a:pt x="1214" y="1557"/>
                                </a:lnTo>
                                <a:lnTo>
                                  <a:pt x="1217" y="1557"/>
                                </a:lnTo>
                                <a:lnTo>
                                  <a:pt x="1217" y="1572"/>
                                </a:lnTo>
                                <a:lnTo>
                                  <a:pt x="1219" y="1574"/>
                                </a:lnTo>
                                <a:lnTo>
                                  <a:pt x="1219" y="1586"/>
                                </a:lnTo>
                                <a:lnTo>
                                  <a:pt x="1221" y="1589"/>
                                </a:lnTo>
                                <a:lnTo>
                                  <a:pt x="1221" y="1603"/>
                                </a:lnTo>
                                <a:lnTo>
                                  <a:pt x="1224" y="1603"/>
                                </a:lnTo>
                                <a:lnTo>
                                  <a:pt x="1224" y="1617"/>
                                </a:lnTo>
                                <a:lnTo>
                                  <a:pt x="1226" y="1620"/>
                                </a:lnTo>
                                <a:lnTo>
                                  <a:pt x="1226" y="1634"/>
                                </a:lnTo>
                                <a:lnTo>
                                  <a:pt x="1229" y="1634"/>
                                </a:lnTo>
                                <a:lnTo>
                                  <a:pt x="1229" y="1649"/>
                                </a:lnTo>
                                <a:lnTo>
                                  <a:pt x="1231" y="1649"/>
                                </a:lnTo>
                                <a:lnTo>
                                  <a:pt x="1231" y="1663"/>
                                </a:lnTo>
                                <a:lnTo>
                                  <a:pt x="1233" y="1663"/>
                                </a:lnTo>
                                <a:lnTo>
                                  <a:pt x="1233" y="1677"/>
                                </a:lnTo>
                                <a:lnTo>
                                  <a:pt x="1236" y="1677"/>
                                </a:lnTo>
                                <a:lnTo>
                                  <a:pt x="1236" y="1692"/>
                                </a:lnTo>
                                <a:lnTo>
                                  <a:pt x="1238" y="1692"/>
                                </a:lnTo>
                                <a:lnTo>
                                  <a:pt x="1238" y="1706"/>
                                </a:lnTo>
                                <a:lnTo>
                                  <a:pt x="1241" y="1709"/>
                                </a:lnTo>
                                <a:lnTo>
                                  <a:pt x="1241" y="1721"/>
                                </a:lnTo>
                                <a:lnTo>
                                  <a:pt x="1243" y="1721"/>
                                </a:lnTo>
                                <a:lnTo>
                                  <a:pt x="1243" y="1735"/>
                                </a:lnTo>
                                <a:lnTo>
                                  <a:pt x="1245" y="1735"/>
                                </a:lnTo>
                                <a:lnTo>
                                  <a:pt x="1245" y="1749"/>
                                </a:lnTo>
                                <a:lnTo>
                                  <a:pt x="1248" y="1749"/>
                                </a:lnTo>
                                <a:lnTo>
                                  <a:pt x="1248" y="1764"/>
                                </a:lnTo>
                                <a:lnTo>
                                  <a:pt x="1250" y="1764"/>
                                </a:lnTo>
                                <a:lnTo>
                                  <a:pt x="1250" y="1778"/>
                                </a:lnTo>
                                <a:lnTo>
                                  <a:pt x="1253" y="1778"/>
                                </a:lnTo>
                                <a:lnTo>
                                  <a:pt x="1253" y="1790"/>
                                </a:lnTo>
                                <a:lnTo>
                                  <a:pt x="1255" y="1793"/>
                                </a:lnTo>
                                <a:lnTo>
                                  <a:pt x="1255" y="1805"/>
                                </a:lnTo>
                                <a:lnTo>
                                  <a:pt x="1257" y="1805"/>
                                </a:lnTo>
                                <a:lnTo>
                                  <a:pt x="1257" y="1817"/>
                                </a:lnTo>
                                <a:lnTo>
                                  <a:pt x="1260" y="1819"/>
                                </a:lnTo>
                                <a:lnTo>
                                  <a:pt x="1260" y="1831"/>
                                </a:lnTo>
                                <a:lnTo>
                                  <a:pt x="1262" y="1831"/>
                                </a:lnTo>
                                <a:lnTo>
                                  <a:pt x="1262" y="1843"/>
                                </a:lnTo>
                                <a:lnTo>
                                  <a:pt x="1265" y="1845"/>
                                </a:lnTo>
                                <a:lnTo>
                                  <a:pt x="1265" y="1857"/>
                                </a:lnTo>
                                <a:lnTo>
                                  <a:pt x="1267" y="1857"/>
                                </a:lnTo>
                                <a:lnTo>
                                  <a:pt x="1267" y="1869"/>
                                </a:lnTo>
                                <a:lnTo>
                                  <a:pt x="1269" y="1872"/>
                                </a:lnTo>
                                <a:lnTo>
                                  <a:pt x="1269" y="1874"/>
                                </a:lnTo>
                                <a:lnTo>
                                  <a:pt x="1269" y="1877"/>
                                </a:lnTo>
                                <a:lnTo>
                                  <a:pt x="1269" y="1879"/>
                                </a:lnTo>
                                <a:lnTo>
                                  <a:pt x="1269" y="1881"/>
                                </a:lnTo>
                                <a:lnTo>
                                  <a:pt x="1272" y="1884"/>
                                </a:lnTo>
                                <a:lnTo>
                                  <a:pt x="1272" y="1896"/>
                                </a:lnTo>
                                <a:lnTo>
                                  <a:pt x="1274" y="1896"/>
                                </a:lnTo>
                                <a:lnTo>
                                  <a:pt x="1274" y="1908"/>
                                </a:lnTo>
                                <a:lnTo>
                                  <a:pt x="1277" y="1910"/>
                                </a:lnTo>
                                <a:lnTo>
                                  <a:pt x="1277" y="1922"/>
                                </a:lnTo>
                                <a:lnTo>
                                  <a:pt x="1279" y="1922"/>
                                </a:lnTo>
                                <a:lnTo>
                                  <a:pt x="1279" y="1934"/>
                                </a:lnTo>
                                <a:lnTo>
                                  <a:pt x="1281" y="1934"/>
                                </a:lnTo>
                                <a:lnTo>
                                  <a:pt x="1281" y="1946"/>
                                </a:lnTo>
                                <a:lnTo>
                                  <a:pt x="1284" y="1946"/>
                                </a:lnTo>
                                <a:lnTo>
                                  <a:pt x="1284" y="1958"/>
                                </a:lnTo>
                                <a:lnTo>
                                  <a:pt x="1286" y="1958"/>
                                </a:lnTo>
                                <a:lnTo>
                                  <a:pt x="1286" y="1970"/>
                                </a:lnTo>
                                <a:lnTo>
                                  <a:pt x="1289" y="1970"/>
                                </a:lnTo>
                                <a:lnTo>
                                  <a:pt x="1289" y="1982"/>
                                </a:lnTo>
                                <a:lnTo>
                                  <a:pt x="1291" y="1982"/>
                                </a:lnTo>
                                <a:lnTo>
                                  <a:pt x="1291" y="1994"/>
                                </a:lnTo>
                                <a:lnTo>
                                  <a:pt x="1293" y="1994"/>
                                </a:lnTo>
                                <a:lnTo>
                                  <a:pt x="1293" y="2006"/>
                                </a:lnTo>
                                <a:lnTo>
                                  <a:pt x="1296" y="2006"/>
                                </a:lnTo>
                                <a:lnTo>
                                  <a:pt x="1296" y="2018"/>
                                </a:lnTo>
                                <a:lnTo>
                                  <a:pt x="1298" y="2018"/>
                                </a:lnTo>
                                <a:lnTo>
                                  <a:pt x="1298" y="2021"/>
                                </a:lnTo>
                                <a:lnTo>
                                  <a:pt x="1298" y="2023"/>
                                </a:lnTo>
                                <a:lnTo>
                                  <a:pt x="1298" y="2025"/>
                                </a:lnTo>
                                <a:lnTo>
                                  <a:pt x="1298" y="2028"/>
                                </a:lnTo>
                                <a:lnTo>
                                  <a:pt x="1301" y="2030"/>
                                </a:lnTo>
                                <a:lnTo>
                                  <a:pt x="1301" y="2042"/>
                                </a:lnTo>
                                <a:lnTo>
                                  <a:pt x="1303" y="2042"/>
                                </a:lnTo>
                                <a:lnTo>
                                  <a:pt x="1303" y="2045"/>
                                </a:lnTo>
                                <a:lnTo>
                                  <a:pt x="1303" y="2047"/>
                                </a:lnTo>
                                <a:lnTo>
                                  <a:pt x="1303" y="2049"/>
                                </a:lnTo>
                                <a:lnTo>
                                  <a:pt x="1303" y="2052"/>
                                </a:lnTo>
                                <a:lnTo>
                                  <a:pt x="1305" y="2054"/>
                                </a:lnTo>
                                <a:lnTo>
                                  <a:pt x="1305" y="2057"/>
                                </a:lnTo>
                                <a:lnTo>
                                  <a:pt x="1305" y="2059"/>
                                </a:lnTo>
                                <a:lnTo>
                                  <a:pt x="1305" y="2061"/>
                                </a:lnTo>
                                <a:lnTo>
                                  <a:pt x="1305" y="2064"/>
                                </a:lnTo>
                                <a:lnTo>
                                  <a:pt x="1308" y="2064"/>
                                </a:lnTo>
                                <a:lnTo>
                                  <a:pt x="1308" y="2076"/>
                                </a:lnTo>
                                <a:lnTo>
                                  <a:pt x="1310" y="2078"/>
                                </a:lnTo>
                                <a:lnTo>
                                  <a:pt x="1310" y="2081"/>
                                </a:lnTo>
                                <a:lnTo>
                                  <a:pt x="1310" y="2083"/>
                                </a:lnTo>
                                <a:lnTo>
                                  <a:pt x="1310" y="2085"/>
                                </a:lnTo>
                                <a:lnTo>
                                  <a:pt x="1310" y="2088"/>
                                </a:lnTo>
                                <a:lnTo>
                                  <a:pt x="1313" y="2088"/>
                                </a:lnTo>
                                <a:lnTo>
                                  <a:pt x="1313" y="2090"/>
                                </a:lnTo>
                                <a:lnTo>
                                  <a:pt x="1313" y="2093"/>
                                </a:lnTo>
                                <a:lnTo>
                                  <a:pt x="1313" y="2095"/>
                                </a:lnTo>
                                <a:lnTo>
                                  <a:pt x="1313" y="2097"/>
                                </a:lnTo>
                                <a:lnTo>
                                  <a:pt x="1315" y="2100"/>
                                </a:lnTo>
                                <a:lnTo>
                                  <a:pt x="1315" y="2102"/>
                                </a:lnTo>
                                <a:lnTo>
                                  <a:pt x="1315" y="2105"/>
                                </a:lnTo>
                                <a:lnTo>
                                  <a:pt x="1315" y="2107"/>
                                </a:lnTo>
                                <a:lnTo>
                                  <a:pt x="1315" y="2109"/>
                                </a:lnTo>
                                <a:lnTo>
                                  <a:pt x="1317" y="2109"/>
                                </a:lnTo>
                                <a:lnTo>
                                  <a:pt x="1317" y="2121"/>
                                </a:lnTo>
                                <a:lnTo>
                                  <a:pt x="1320" y="2121"/>
                                </a:lnTo>
                                <a:lnTo>
                                  <a:pt x="1320" y="2133"/>
                                </a:lnTo>
                                <a:lnTo>
                                  <a:pt x="1322" y="2133"/>
                                </a:lnTo>
                                <a:lnTo>
                                  <a:pt x="1322" y="2136"/>
                                </a:lnTo>
                                <a:lnTo>
                                  <a:pt x="1322" y="2138"/>
                                </a:lnTo>
                                <a:lnTo>
                                  <a:pt x="1322" y="2141"/>
                                </a:lnTo>
                                <a:lnTo>
                                  <a:pt x="1322" y="2143"/>
                                </a:lnTo>
                                <a:lnTo>
                                  <a:pt x="1325" y="2143"/>
                                </a:lnTo>
                                <a:lnTo>
                                  <a:pt x="1325" y="2155"/>
                                </a:lnTo>
                                <a:lnTo>
                                  <a:pt x="1327" y="2155"/>
                                </a:lnTo>
                                <a:lnTo>
                                  <a:pt x="1327" y="2157"/>
                                </a:lnTo>
                                <a:lnTo>
                                  <a:pt x="1327" y="2160"/>
                                </a:lnTo>
                                <a:lnTo>
                                  <a:pt x="1327" y="2162"/>
                                </a:lnTo>
                                <a:lnTo>
                                  <a:pt x="1327" y="2165"/>
                                </a:lnTo>
                                <a:lnTo>
                                  <a:pt x="1329" y="2165"/>
                                </a:lnTo>
                                <a:lnTo>
                                  <a:pt x="1329" y="2177"/>
                                </a:lnTo>
                                <a:lnTo>
                                  <a:pt x="1332" y="2177"/>
                                </a:lnTo>
                                <a:lnTo>
                                  <a:pt x="1332" y="2179"/>
                                </a:lnTo>
                                <a:lnTo>
                                  <a:pt x="1332" y="2181"/>
                                </a:lnTo>
                                <a:lnTo>
                                  <a:pt x="1332" y="2184"/>
                                </a:lnTo>
                                <a:lnTo>
                                  <a:pt x="1332" y="2186"/>
                                </a:lnTo>
                                <a:lnTo>
                                  <a:pt x="1334" y="2186"/>
                                </a:lnTo>
                                <a:lnTo>
                                  <a:pt x="1334" y="2189"/>
                                </a:lnTo>
                                <a:lnTo>
                                  <a:pt x="1334" y="2191"/>
                                </a:lnTo>
                                <a:lnTo>
                                  <a:pt x="1334" y="2193"/>
                                </a:lnTo>
                                <a:lnTo>
                                  <a:pt x="1334" y="2196"/>
                                </a:lnTo>
                                <a:lnTo>
                                  <a:pt x="1337" y="2196"/>
                                </a:lnTo>
                                <a:lnTo>
                                  <a:pt x="1337" y="2198"/>
                                </a:lnTo>
                                <a:lnTo>
                                  <a:pt x="1337" y="2201"/>
                                </a:lnTo>
                                <a:lnTo>
                                  <a:pt x="1337" y="2203"/>
                                </a:lnTo>
                                <a:lnTo>
                                  <a:pt x="1337" y="2205"/>
                                </a:lnTo>
                                <a:lnTo>
                                  <a:pt x="1339" y="2208"/>
                                </a:lnTo>
                                <a:lnTo>
                                  <a:pt x="1339" y="2210"/>
                                </a:lnTo>
                                <a:lnTo>
                                  <a:pt x="1339" y="2213"/>
                                </a:lnTo>
                                <a:lnTo>
                                  <a:pt x="1339" y="2215"/>
                                </a:lnTo>
                                <a:lnTo>
                                  <a:pt x="1339" y="2217"/>
                                </a:lnTo>
                                <a:lnTo>
                                  <a:pt x="1339" y="2215"/>
                                </a:lnTo>
                                <a:lnTo>
                                  <a:pt x="1341" y="2217"/>
                                </a:lnTo>
                                <a:lnTo>
                                  <a:pt x="1341" y="2220"/>
                                </a:lnTo>
                                <a:lnTo>
                                  <a:pt x="1341" y="2222"/>
                                </a:lnTo>
                                <a:lnTo>
                                  <a:pt x="1341" y="2225"/>
                                </a:lnTo>
                                <a:lnTo>
                                  <a:pt x="1341" y="2227"/>
                                </a:lnTo>
                                <a:lnTo>
                                  <a:pt x="1344" y="2229"/>
                                </a:lnTo>
                                <a:lnTo>
                                  <a:pt x="1344" y="2232"/>
                                </a:lnTo>
                                <a:lnTo>
                                  <a:pt x="1344" y="2234"/>
                                </a:lnTo>
                                <a:lnTo>
                                  <a:pt x="1344" y="2237"/>
                                </a:lnTo>
                                <a:lnTo>
                                  <a:pt x="1344" y="2239"/>
                                </a:lnTo>
                                <a:lnTo>
                                  <a:pt x="1346" y="2239"/>
                                </a:lnTo>
                                <a:lnTo>
                                  <a:pt x="1346" y="2241"/>
                                </a:lnTo>
                                <a:lnTo>
                                  <a:pt x="1346" y="2244"/>
                                </a:lnTo>
                                <a:lnTo>
                                  <a:pt x="1346" y="2246"/>
                                </a:lnTo>
                                <a:lnTo>
                                  <a:pt x="1346" y="2249"/>
                                </a:lnTo>
                                <a:lnTo>
                                  <a:pt x="1349" y="2249"/>
                                </a:lnTo>
                                <a:lnTo>
                                  <a:pt x="1349" y="2251"/>
                                </a:lnTo>
                                <a:lnTo>
                                  <a:pt x="1349" y="2253"/>
                                </a:lnTo>
                                <a:lnTo>
                                  <a:pt x="1349" y="2256"/>
                                </a:lnTo>
                                <a:lnTo>
                                  <a:pt x="1349" y="2258"/>
                                </a:lnTo>
                                <a:lnTo>
                                  <a:pt x="1351" y="2258"/>
                                </a:lnTo>
                                <a:lnTo>
                                  <a:pt x="1351" y="2261"/>
                                </a:lnTo>
                                <a:lnTo>
                                  <a:pt x="1351" y="2263"/>
                                </a:lnTo>
                                <a:lnTo>
                                  <a:pt x="1351" y="2265"/>
                                </a:lnTo>
                                <a:lnTo>
                                  <a:pt x="1351" y="2268"/>
                                </a:lnTo>
                                <a:lnTo>
                                  <a:pt x="1353" y="2268"/>
                                </a:lnTo>
                                <a:lnTo>
                                  <a:pt x="1353" y="2270"/>
                                </a:lnTo>
                                <a:lnTo>
                                  <a:pt x="1353" y="2273"/>
                                </a:lnTo>
                                <a:lnTo>
                                  <a:pt x="1353" y="2275"/>
                                </a:lnTo>
                                <a:lnTo>
                                  <a:pt x="1353" y="2277"/>
                                </a:lnTo>
                                <a:lnTo>
                                  <a:pt x="1356" y="2277"/>
                                </a:lnTo>
                                <a:lnTo>
                                  <a:pt x="1356" y="2280"/>
                                </a:lnTo>
                                <a:lnTo>
                                  <a:pt x="1356" y="2282"/>
                                </a:lnTo>
                                <a:lnTo>
                                  <a:pt x="1356" y="2285"/>
                                </a:lnTo>
                                <a:lnTo>
                                  <a:pt x="1356" y="2287"/>
                                </a:lnTo>
                                <a:lnTo>
                                  <a:pt x="1358" y="2287"/>
                                </a:lnTo>
                                <a:lnTo>
                                  <a:pt x="1358" y="2289"/>
                                </a:lnTo>
                                <a:lnTo>
                                  <a:pt x="1358" y="2292"/>
                                </a:lnTo>
                                <a:lnTo>
                                  <a:pt x="1358" y="2294"/>
                                </a:lnTo>
                                <a:lnTo>
                                  <a:pt x="1358" y="2297"/>
                                </a:lnTo>
                                <a:lnTo>
                                  <a:pt x="1361" y="2299"/>
                                </a:lnTo>
                                <a:lnTo>
                                  <a:pt x="1361" y="2301"/>
                                </a:lnTo>
                                <a:lnTo>
                                  <a:pt x="1361" y="2304"/>
                                </a:lnTo>
                                <a:lnTo>
                                  <a:pt x="1361" y="2306"/>
                                </a:lnTo>
                                <a:lnTo>
                                  <a:pt x="1361" y="2309"/>
                                </a:lnTo>
                                <a:lnTo>
                                  <a:pt x="1363" y="2309"/>
                                </a:lnTo>
                                <a:lnTo>
                                  <a:pt x="1363" y="2311"/>
                                </a:lnTo>
                                <a:lnTo>
                                  <a:pt x="1363" y="2313"/>
                                </a:lnTo>
                                <a:lnTo>
                                  <a:pt x="1363" y="2316"/>
                                </a:lnTo>
                                <a:lnTo>
                                  <a:pt x="1363" y="2318"/>
                                </a:lnTo>
                                <a:lnTo>
                                  <a:pt x="1365" y="2321"/>
                                </a:lnTo>
                                <a:lnTo>
                                  <a:pt x="1365" y="2323"/>
                                </a:lnTo>
                                <a:lnTo>
                                  <a:pt x="1365" y="2325"/>
                                </a:lnTo>
                                <a:lnTo>
                                  <a:pt x="1365" y="2328"/>
                                </a:lnTo>
                                <a:lnTo>
                                  <a:pt x="1368" y="2330"/>
                                </a:lnTo>
                                <a:lnTo>
                                  <a:pt x="1368" y="2333"/>
                                </a:lnTo>
                                <a:lnTo>
                                  <a:pt x="1368" y="2335"/>
                                </a:lnTo>
                                <a:lnTo>
                                  <a:pt x="1368" y="2337"/>
                                </a:lnTo>
                                <a:lnTo>
                                  <a:pt x="1370" y="2337"/>
                                </a:lnTo>
                                <a:lnTo>
                                  <a:pt x="1370" y="2340"/>
                                </a:lnTo>
                                <a:lnTo>
                                  <a:pt x="1370" y="2342"/>
                                </a:lnTo>
                                <a:lnTo>
                                  <a:pt x="1370" y="2345"/>
                                </a:lnTo>
                                <a:lnTo>
                                  <a:pt x="1370" y="2347"/>
                                </a:lnTo>
                                <a:lnTo>
                                  <a:pt x="1373" y="2347"/>
                                </a:lnTo>
                                <a:lnTo>
                                  <a:pt x="1373" y="2349"/>
                                </a:lnTo>
                                <a:lnTo>
                                  <a:pt x="1373" y="2352"/>
                                </a:lnTo>
                                <a:lnTo>
                                  <a:pt x="1373" y="2354"/>
                                </a:lnTo>
                                <a:lnTo>
                                  <a:pt x="1373" y="2357"/>
                                </a:lnTo>
                                <a:lnTo>
                                  <a:pt x="1375" y="2359"/>
                                </a:lnTo>
                                <a:lnTo>
                                  <a:pt x="1375" y="2361"/>
                                </a:lnTo>
                                <a:lnTo>
                                  <a:pt x="1375" y="2364"/>
                                </a:lnTo>
                                <a:lnTo>
                                  <a:pt x="1375" y="2366"/>
                                </a:lnTo>
                                <a:lnTo>
                                  <a:pt x="1377" y="2366"/>
                                </a:lnTo>
                                <a:lnTo>
                                  <a:pt x="1377" y="2369"/>
                                </a:lnTo>
                                <a:lnTo>
                                  <a:pt x="1377" y="2371"/>
                                </a:lnTo>
                                <a:lnTo>
                                  <a:pt x="1377" y="2373"/>
                                </a:lnTo>
                                <a:lnTo>
                                  <a:pt x="1377" y="2376"/>
                                </a:lnTo>
                                <a:lnTo>
                                  <a:pt x="1380" y="2376"/>
                                </a:lnTo>
                                <a:lnTo>
                                  <a:pt x="1380" y="2378"/>
                                </a:lnTo>
                                <a:lnTo>
                                  <a:pt x="1380" y="2381"/>
                                </a:lnTo>
                                <a:lnTo>
                                  <a:pt x="1380" y="2383"/>
                                </a:lnTo>
                                <a:lnTo>
                                  <a:pt x="1380" y="2385"/>
                                </a:lnTo>
                                <a:lnTo>
                                  <a:pt x="1382" y="2385"/>
                                </a:lnTo>
                                <a:lnTo>
                                  <a:pt x="1382" y="2388"/>
                                </a:lnTo>
                                <a:lnTo>
                                  <a:pt x="1382" y="2390"/>
                                </a:lnTo>
                                <a:lnTo>
                                  <a:pt x="1382" y="2393"/>
                                </a:lnTo>
                                <a:lnTo>
                                  <a:pt x="1385" y="2395"/>
                                </a:lnTo>
                                <a:lnTo>
                                  <a:pt x="1385" y="2397"/>
                                </a:lnTo>
                                <a:lnTo>
                                  <a:pt x="1385" y="2400"/>
                                </a:lnTo>
                                <a:lnTo>
                                  <a:pt x="1385" y="2402"/>
                                </a:lnTo>
                                <a:lnTo>
                                  <a:pt x="1385" y="2405"/>
                                </a:lnTo>
                                <a:lnTo>
                                  <a:pt x="1387" y="2405"/>
                                </a:lnTo>
                                <a:lnTo>
                                  <a:pt x="1387" y="2407"/>
                                </a:lnTo>
                                <a:lnTo>
                                  <a:pt x="1387" y="2409"/>
                                </a:lnTo>
                                <a:lnTo>
                                  <a:pt x="1387" y="2412"/>
                                </a:lnTo>
                                <a:lnTo>
                                  <a:pt x="1389" y="2412"/>
                                </a:lnTo>
                                <a:lnTo>
                                  <a:pt x="1389" y="2414"/>
                                </a:lnTo>
                                <a:lnTo>
                                  <a:pt x="1389" y="2417"/>
                                </a:lnTo>
                                <a:lnTo>
                                  <a:pt x="1389" y="2419"/>
                                </a:lnTo>
                                <a:lnTo>
                                  <a:pt x="1389" y="2421"/>
                                </a:lnTo>
                                <a:lnTo>
                                  <a:pt x="1392" y="2421"/>
                                </a:lnTo>
                                <a:lnTo>
                                  <a:pt x="1392" y="2424"/>
                                </a:lnTo>
                                <a:lnTo>
                                  <a:pt x="1392" y="2426"/>
                                </a:lnTo>
                                <a:lnTo>
                                  <a:pt x="1392" y="2429"/>
                                </a:lnTo>
                                <a:lnTo>
                                  <a:pt x="1394" y="2429"/>
                                </a:lnTo>
                                <a:lnTo>
                                  <a:pt x="1394" y="2431"/>
                                </a:lnTo>
                                <a:lnTo>
                                  <a:pt x="1394" y="2433"/>
                                </a:lnTo>
                                <a:lnTo>
                                  <a:pt x="1394" y="2436"/>
                                </a:lnTo>
                                <a:lnTo>
                                  <a:pt x="1394" y="2438"/>
                                </a:lnTo>
                                <a:lnTo>
                                  <a:pt x="1397" y="2438"/>
                                </a:lnTo>
                                <a:lnTo>
                                  <a:pt x="1397" y="2441"/>
                                </a:lnTo>
                                <a:lnTo>
                                  <a:pt x="1397" y="2443"/>
                                </a:lnTo>
                                <a:lnTo>
                                  <a:pt x="1397" y="2445"/>
                                </a:lnTo>
                                <a:lnTo>
                                  <a:pt x="1399" y="2445"/>
                                </a:lnTo>
                                <a:lnTo>
                                  <a:pt x="1399" y="2448"/>
                                </a:lnTo>
                                <a:lnTo>
                                  <a:pt x="1399" y="2450"/>
                                </a:lnTo>
                                <a:lnTo>
                                  <a:pt x="1399" y="2453"/>
                                </a:lnTo>
                                <a:lnTo>
                                  <a:pt x="1399" y="2455"/>
                                </a:lnTo>
                                <a:lnTo>
                                  <a:pt x="1401" y="2455"/>
                                </a:lnTo>
                                <a:lnTo>
                                  <a:pt x="1401" y="2457"/>
                                </a:lnTo>
                                <a:lnTo>
                                  <a:pt x="1401" y="2460"/>
                                </a:lnTo>
                                <a:lnTo>
                                  <a:pt x="1401" y="2462"/>
                                </a:lnTo>
                                <a:lnTo>
                                  <a:pt x="1404" y="2465"/>
                                </a:lnTo>
                                <a:lnTo>
                                  <a:pt x="1404" y="2455"/>
                                </a:lnTo>
                                <a:lnTo>
                                  <a:pt x="1404" y="2448"/>
                                </a:lnTo>
                                <a:lnTo>
                                  <a:pt x="1404" y="2445"/>
                                </a:lnTo>
                                <a:lnTo>
                                  <a:pt x="1404" y="2443"/>
                                </a:lnTo>
                                <a:lnTo>
                                  <a:pt x="1406" y="2445"/>
                                </a:lnTo>
                                <a:lnTo>
                                  <a:pt x="1406" y="2448"/>
                                </a:lnTo>
                                <a:lnTo>
                                  <a:pt x="1406" y="2450"/>
                                </a:lnTo>
                                <a:lnTo>
                                  <a:pt x="1409" y="2453"/>
                                </a:lnTo>
                                <a:lnTo>
                                  <a:pt x="1409" y="2455"/>
                                </a:lnTo>
                                <a:lnTo>
                                  <a:pt x="1409" y="2457"/>
                                </a:lnTo>
                                <a:lnTo>
                                  <a:pt x="1409" y="2460"/>
                                </a:lnTo>
                                <a:lnTo>
                                  <a:pt x="1411" y="2460"/>
                                </a:lnTo>
                                <a:lnTo>
                                  <a:pt x="1411" y="2462"/>
                                </a:lnTo>
                                <a:lnTo>
                                  <a:pt x="1411" y="2465"/>
                                </a:lnTo>
                                <a:lnTo>
                                  <a:pt x="1411" y="2467"/>
                                </a:lnTo>
                                <a:lnTo>
                                  <a:pt x="1411" y="2469"/>
                                </a:lnTo>
                                <a:lnTo>
                                  <a:pt x="1413" y="2469"/>
                                </a:lnTo>
                                <a:lnTo>
                                  <a:pt x="1413" y="2472"/>
                                </a:lnTo>
                                <a:lnTo>
                                  <a:pt x="1413" y="2474"/>
                                </a:lnTo>
                                <a:lnTo>
                                  <a:pt x="1413" y="2477"/>
                                </a:lnTo>
                                <a:lnTo>
                                  <a:pt x="1416" y="2479"/>
                                </a:lnTo>
                                <a:lnTo>
                                  <a:pt x="1416" y="2481"/>
                                </a:lnTo>
                                <a:lnTo>
                                  <a:pt x="1416" y="2484"/>
                                </a:lnTo>
                                <a:lnTo>
                                  <a:pt x="1416" y="2486"/>
                                </a:lnTo>
                                <a:lnTo>
                                  <a:pt x="1418" y="2486"/>
                                </a:lnTo>
                                <a:lnTo>
                                  <a:pt x="1418" y="2489"/>
                                </a:lnTo>
                                <a:lnTo>
                                  <a:pt x="1418" y="2491"/>
                                </a:lnTo>
                                <a:lnTo>
                                  <a:pt x="1418" y="2493"/>
                                </a:lnTo>
                                <a:lnTo>
                                  <a:pt x="1421" y="2496"/>
                                </a:lnTo>
                                <a:lnTo>
                                  <a:pt x="1421" y="2498"/>
                                </a:lnTo>
                                <a:lnTo>
                                  <a:pt x="1421" y="2501"/>
                                </a:lnTo>
                                <a:lnTo>
                                  <a:pt x="1421" y="2503"/>
                                </a:lnTo>
                                <a:lnTo>
                                  <a:pt x="1423" y="2503"/>
                                </a:lnTo>
                                <a:lnTo>
                                  <a:pt x="1423" y="2505"/>
                                </a:lnTo>
                                <a:lnTo>
                                  <a:pt x="1423" y="2508"/>
                                </a:lnTo>
                                <a:lnTo>
                                  <a:pt x="1423" y="2510"/>
                                </a:lnTo>
                                <a:lnTo>
                                  <a:pt x="1425" y="2510"/>
                                </a:lnTo>
                                <a:lnTo>
                                  <a:pt x="1425" y="2513"/>
                                </a:lnTo>
                                <a:lnTo>
                                  <a:pt x="1425" y="2515"/>
                                </a:lnTo>
                                <a:lnTo>
                                  <a:pt x="1425" y="2517"/>
                                </a:lnTo>
                                <a:lnTo>
                                  <a:pt x="1425" y="2520"/>
                                </a:lnTo>
                                <a:lnTo>
                                  <a:pt x="1428" y="2520"/>
                                </a:lnTo>
                                <a:lnTo>
                                  <a:pt x="1428" y="2522"/>
                                </a:lnTo>
                                <a:lnTo>
                                  <a:pt x="1428" y="2525"/>
                                </a:lnTo>
                                <a:lnTo>
                                  <a:pt x="1428" y="2527"/>
                                </a:lnTo>
                                <a:lnTo>
                                  <a:pt x="1430" y="2527"/>
                                </a:lnTo>
                                <a:lnTo>
                                  <a:pt x="1430" y="2529"/>
                                </a:lnTo>
                                <a:lnTo>
                                  <a:pt x="1430" y="2532"/>
                                </a:lnTo>
                                <a:lnTo>
                                  <a:pt x="1430" y="2534"/>
                                </a:lnTo>
                                <a:lnTo>
                                  <a:pt x="1433" y="2537"/>
                                </a:lnTo>
                                <a:lnTo>
                                  <a:pt x="1433" y="2539"/>
                                </a:lnTo>
                                <a:lnTo>
                                  <a:pt x="1433" y="2541"/>
                                </a:lnTo>
                                <a:lnTo>
                                  <a:pt x="1433" y="2544"/>
                                </a:lnTo>
                                <a:lnTo>
                                  <a:pt x="1435" y="2544"/>
                                </a:lnTo>
                                <a:lnTo>
                                  <a:pt x="1435" y="2546"/>
                                </a:lnTo>
                                <a:lnTo>
                                  <a:pt x="1435" y="2549"/>
                                </a:lnTo>
                                <a:lnTo>
                                  <a:pt x="1435" y="2551"/>
                                </a:lnTo>
                                <a:lnTo>
                                  <a:pt x="1437" y="2551"/>
                                </a:lnTo>
                                <a:lnTo>
                                  <a:pt x="1437" y="2553"/>
                                </a:lnTo>
                                <a:lnTo>
                                  <a:pt x="1437" y="2556"/>
                                </a:lnTo>
                                <a:lnTo>
                                  <a:pt x="1437" y="2558"/>
                                </a:lnTo>
                                <a:lnTo>
                                  <a:pt x="1440" y="2558"/>
                                </a:lnTo>
                                <a:lnTo>
                                  <a:pt x="1440" y="2561"/>
                                </a:lnTo>
                                <a:lnTo>
                                  <a:pt x="1440" y="2563"/>
                                </a:lnTo>
                                <a:lnTo>
                                  <a:pt x="1440" y="2565"/>
                                </a:lnTo>
                                <a:lnTo>
                                  <a:pt x="1440" y="2568"/>
                                </a:lnTo>
                                <a:lnTo>
                                  <a:pt x="1442" y="2568"/>
                                </a:lnTo>
                                <a:lnTo>
                                  <a:pt x="1442" y="2570"/>
                                </a:lnTo>
                                <a:lnTo>
                                  <a:pt x="1442" y="2573"/>
                                </a:lnTo>
                                <a:lnTo>
                                  <a:pt x="1442" y="2575"/>
                                </a:lnTo>
                                <a:lnTo>
                                  <a:pt x="1445" y="2575"/>
                                </a:lnTo>
                                <a:lnTo>
                                  <a:pt x="1445" y="2577"/>
                                </a:lnTo>
                                <a:lnTo>
                                  <a:pt x="1445" y="2580"/>
                                </a:lnTo>
                                <a:lnTo>
                                  <a:pt x="1445" y="2582"/>
                                </a:lnTo>
                                <a:lnTo>
                                  <a:pt x="1447" y="2582"/>
                                </a:lnTo>
                                <a:lnTo>
                                  <a:pt x="1447" y="2585"/>
                                </a:lnTo>
                                <a:lnTo>
                                  <a:pt x="1447" y="2587"/>
                                </a:lnTo>
                                <a:lnTo>
                                  <a:pt x="1447" y="2589"/>
                                </a:lnTo>
                                <a:lnTo>
                                  <a:pt x="1449" y="2592"/>
                                </a:lnTo>
                                <a:lnTo>
                                  <a:pt x="1449" y="2594"/>
                                </a:lnTo>
                                <a:lnTo>
                                  <a:pt x="1449" y="2597"/>
                                </a:lnTo>
                                <a:lnTo>
                                  <a:pt x="1449" y="2599"/>
                                </a:lnTo>
                                <a:lnTo>
                                  <a:pt x="1452" y="2599"/>
                                </a:lnTo>
                                <a:lnTo>
                                  <a:pt x="1452" y="2601"/>
                                </a:lnTo>
                                <a:lnTo>
                                  <a:pt x="1452" y="2604"/>
                                </a:lnTo>
                                <a:lnTo>
                                  <a:pt x="1452" y="2606"/>
                                </a:lnTo>
                                <a:lnTo>
                                  <a:pt x="1454" y="2606"/>
                                </a:lnTo>
                                <a:lnTo>
                                  <a:pt x="1454" y="2609"/>
                                </a:lnTo>
                                <a:lnTo>
                                  <a:pt x="1454" y="2611"/>
                                </a:lnTo>
                                <a:lnTo>
                                  <a:pt x="1454" y="2613"/>
                                </a:lnTo>
                                <a:lnTo>
                                  <a:pt x="1457" y="2613"/>
                                </a:lnTo>
                                <a:lnTo>
                                  <a:pt x="1457" y="2616"/>
                                </a:lnTo>
                                <a:lnTo>
                                  <a:pt x="1457" y="2618"/>
                                </a:lnTo>
                                <a:lnTo>
                                  <a:pt x="1457" y="2621"/>
                                </a:lnTo>
                                <a:lnTo>
                                  <a:pt x="1459" y="2621"/>
                                </a:lnTo>
                                <a:lnTo>
                                  <a:pt x="1459" y="2623"/>
                                </a:lnTo>
                                <a:lnTo>
                                  <a:pt x="1459" y="2625"/>
                                </a:lnTo>
                                <a:lnTo>
                                  <a:pt x="1459" y="2628"/>
                                </a:lnTo>
                                <a:lnTo>
                                  <a:pt x="1461" y="2630"/>
                                </a:lnTo>
                                <a:lnTo>
                                  <a:pt x="1461" y="2633"/>
                                </a:lnTo>
                                <a:lnTo>
                                  <a:pt x="1461" y="2635"/>
                                </a:lnTo>
                                <a:lnTo>
                                  <a:pt x="1464" y="2635"/>
                                </a:lnTo>
                                <a:lnTo>
                                  <a:pt x="1464" y="2637"/>
                                </a:lnTo>
                                <a:lnTo>
                                  <a:pt x="1464" y="2640"/>
                                </a:lnTo>
                                <a:lnTo>
                                  <a:pt x="1464" y="2642"/>
                                </a:lnTo>
                                <a:lnTo>
                                  <a:pt x="1466" y="2645"/>
                                </a:lnTo>
                                <a:lnTo>
                                  <a:pt x="1466" y="2647"/>
                                </a:lnTo>
                                <a:lnTo>
                                  <a:pt x="1466" y="2649"/>
                                </a:lnTo>
                                <a:lnTo>
                                  <a:pt x="1469" y="2652"/>
                                </a:lnTo>
                                <a:lnTo>
                                  <a:pt x="1469" y="2654"/>
                                </a:lnTo>
                                <a:lnTo>
                                  <a:pt x="1469" y="2657"/>
                                </a:lnTo>
                                <a:lnTo>
                                  <a:pt x="1469" y="2659"/>
                                </a:lnTo>
                                <a:lnTo>
                                  <a:pt x="1471" y="2659"/>
                                </a:lnTo>
                                <a:lnTo>
                                  <a:pt x="1471" y="2661"/>
                                </a:lnTo>
                                <a:lnTo>
                                  <a:pt x="1471" y="2664"/>
                                </a:lnTo>
                                <a:lnTo>
                                  <a:pt x="1473" y="2666"/>
                                </a:lnTo>
                                <a:lnTo>
                                  <a:pt x="1473" y="2669"/>
                                </a:lnTo>
                                <a:lnTo>
                                  <a:pt x="1473" y="2671"/>
                                </a:lnTo>
                                <a:lnTo>
                                  <a:pt x="1473" y="2673"/>
                                </a:lnTo>
                                <a:lnTo>
                                  <a:pt x="1476" y="2673"/>
                                </a:lnTo>
                                <a:lnTo>
                                  <a:pt x="1476" y="2676"/>
                                </a:lnTo>
                                <a:lnTo>
                                  <a:pt x="1476" y="2678"/>
                                </a:lnTo>
                                <a:lnTo>
                                  <a:pt x="1476" y="2681"/>
                                </a:lnTo>
                                <a:lnTo>
                                  <a:pt x="1478" y="2681"/>
                                </a:lnTo>
                                <a:lnTo>
                                  <a:pt x="1478" y="2683"/>
                                </a:lnTo>
                                <a:lnTo>
                                  <a:pt x="1478" y="2685"/>
                                </a:lnTo>
                                <a:lnTo>
                                  <a:pt x="1478" y="2688"/>
                                </a:lnTo>
                                <a:lnTo>
                                  <a:pt x="1481" y="2688"/>
                                </a:lnTo>
                                <a:lnTo>
                                  <a:pt x="1481" y="2690"/>
                                </a:lnTo>
                                <a:lnTo>
                                  <a:pt x="1481" y="2693"/>
                                </a:lnTo>
                                <a:lnTo>
                                  <a:pt x="1483" y="2693"/>
                                </a:lnTo>
                                <a:lnTo>
                                  <a:pt x="1483" y="2695"/>
                                </a:lnTo>
                                <a:lnTo>
                                  <a:pt x="1483" y="2697"/>
                                </a:lnTo>
                                <a:lnTo>
                                  <a:pt x="1483" y="2700"/>
                                </a:lnTo>
                                <a:lnTo>
                                  <a:pt x="1485" y="2700"/>
                                </a:lnTo>
                                <a:lnTo>
                                  <a:pt x="1485" y="2702"/>
                                </a:lnTo>
                                <a:lnTo>
                                  <a:pt x="1485" y="2705"/>
                                </a:lnTo>
                                <a:lnTo>
                                  <a:pt x="1485" y="2707"/>
                                </a:lnTo>
                                <a:lnTo>
                                  <a:pt x="1488" y="2707"/>
                                </a:lnTo>
                                <a:lnTo>
                                  <a:pt x="1488" y="2709"/>
                                </a:lnTo>
                                <a:lnTo>
                                  <a:pt x="1488" y="2712"/>
                                </a:lnTo>
                                <a:lnTo>
                                  <a:pt x="1488" y="2714"/>
                                </a:lnTo>
                                <a:lnTo>
                                  <a:pt x="1490" y="2714"/>
                                </a:lnTo>
                                <a:lnTo>
                                  <a:pt x="1490" y="2717"/>
                                </a:lnTo>
                                <a:lnTo>
                                  <a:pt x="1490" y="2719"/>
                                </a:lnTo>
                                <a:lnTo>
                                  <a:pt x="1490" y="2721"/>
                                </a:lnTo>
                                <a:lnTo>
                                  <a:pt x="1493" y="2721"/>
                                </a:lnTo>
                                <a:lnTo>
                                  <a:pt x="1493" y="2724"/>
                                </a:lnTo>
                                <a:lnTo>
                                  <a:pt x="1493" y="2726"/>
                                </a:lnTo>
                                <a:lnTo>
                                  <a:pt x="1493" y="2729"/>
                                </a:lnTo>
                                <a:lnTo>
                                  <a:pt x="1495" y="2729"/>
                                </a:lnTo>
                                <a:lnTo>
                                  <a:pt x="1495" y="2731"/>
                                </a:lnTo>
                                <a:lnTo>
                                  <a:pt x="1495" y="2733"/>
                                </a:lnTo>
                                <a:lnTo>
                                  <a:pt x="1497" y="2736"/>
                                </a:lnTo>
                                <a:lnTo>
                                  <a:pt x="1497" y="2738"/>
                                </a:lnTo>
                                <a:lnTo>
                                  <a:pt x="1497" y="2741"/>
                                </a:lnTo>
                                <a:lnTo>
                                  <a:pt x="1500" y="2741"/>
                                </a:lnTo>
                                <a:lnTo>
                                  <a:pt x="1500" y="2743"/>
                                </a:lnTo>
                                <a:lnTo>
                                  <a:pt x="1500" y="2745"/>
                                </a:lnTo>
                                <a:lnTo>
                                  <a:pt x="1500" y="2748"/>
                                </a:lnTo>
                                <a:lnTo>
                                  <a:pt x="1502" y="2748"/>
                                </a:lnTo>
                                <a:lnTo>
                                  <a:pt x="1502" y="2750"/>
                                </a:lnTo>
                                <a:lnTo>
                                  <a:pt x="1502" y="2753"/>
                                </a:lnTo>
                                <a:lnTo>
                                  <a:pt x="1502" y="2755"/>
                                </a:lnTo>
                                <a:lnTo>
                                  <a:pt x="1505" y="2755"/>
                                </a:lnTo>
                                <a:lnTo>
                                  <a:pt x="1505" y="2757"/>
                                </a:lnTo>
                                <a:lnTo>
                                  <a:pt x="1505" y="2760"/>
                                </a:lnTo>
                                <a:lnTo>
                                  <a:pt x="1507" y="2762"/>
                                </a:lnTo>
                                <a:lnTo>
                                  <a:pt x="1507" y="2765"/>
                                </a:lnTo>
                                <a:lnTo>
                                  <a:pt x="1507" y="2767"/>
                                </a:lnTo>
                                <a:lnTo>
                                  <a:pt x="1509" y="2767"/>
                                </a:lnTo>
                                <a:lnTo>
                                  <a:pt x="1509" y="2769"/>
                                </a:lnTo>
                                <a:lnTo>
                                  <a:pt x="1509" y="2772"/>
                                </a:lnTo>
                                <a:lnTo>
                                  <a:pt x="1509" y="2774"/>
                                </a:lnTo>
                                <a:lnTo>
                                  <a:pt x="1512" y="2774"/>
                                </a:lnTo>
                                <a:lnTo>
                                  <a:pt x="1512" y="2777"/>
                                </a:lnTo>
                                <a:lnTo>
                                  <a:pt x="1512" y="2779"/>
                                </a:lnTo>
                                <a:lnTo>
                                  <a:pt x="1512" y="2781"/>
                                </a:lnTo>
                                <a:lnTo>
                                  <a:pt x="1514" y="2781"/>
                                </a:lnTo>
                                <a:lnTo>
                                  <a:pt x="1514" y="2784"/>
                                </a:lnTo>
                                <a:lnTo>
                                  <a:pt x="1514" y="2786"/>
                                </a:lnTo>
                                <a:lnTo>
                                  <a:pt x="1517" y="2789"/>
                                </a:lnTo>
                                <a:lnTo>
                                  <a:pt x="1517" y="2791"/>
                                </a:lnTo>
                                <a:lnTo>
                                  <a:pt x="1517" y="2793"/>
                                </a:lnTo>
                                <a:lnTo>
                                  <a:pt x="1519" y="2793"/>
                                </a:lnTo>
                                <a:lnTo>
                                  <a:pt x="1519" y="2796"/>
                                </a:lnTo>
                                <a:lnTo>
                                  <a:pt x="1519" y="2798"/>
                                </a:lnTo>
                                <a:lnTo>
                                  <a:pt x="1519" y="2801"/>
                                </a:lnTo>
                                <a:lnTo>
                                  <a:pt x="1521" y="2801"/>
                                </a:lnTo>
                                <a:lnTo>
                                  <a:pt x="1521" y="2803"/>
                                </a:lnTo>
                                <a:lnTo>
                                  <a:pt x="1521" y="2805"/>
                                </a:lnTo>
                                <a:lnTo>
                                  <a:pt x="1524" y="2805"/>
                                </a:lnTo>
                                <a:lnTo>
                                  <a:pt x="1524" y="2808"/>
                                </a:lnTo>
                                <a:lnTo>
                                  <a:pt x="1524" y="2810"/>
                                </a:lnTo>
                                <a:lnTo>
                                  <a:pt x="1524" y="2813"/>
                                </a:lnTo>
                                <a:lnTo>
                                  <a:pt x="1526" y="2813"/>
                                </a:lnTo>
                                <a:lnTo>
                                  <a:pt x="1526" y="2815"/>
                                </a:lnTo>
                                <a:lnTo>
                                  <a:pt x="1526" y="2817"/>
                                </a:lnTo>
                                <a:lnTo>
                                  <a:pt x="1529" y="2820"/>
                                </a:lnTo>
                                <a:lnTo>
                                  <a:pt x="1529" y="2822"/>
                                </a:lnTo>
                                <a:lnTo>
                                  <a:pt x="1529" y="2825"/>
                                </a:lnTo>
                                <a:lnTo>
                                  <a:pt x="1531" y="2825"/>
                                </a:lnTo>
                                <a:lnTo>
                                  <a:pt x="1531" y="2827"/>
                                </a:lnTo>
                                <a:lnTo>
                                  <a:pt x="1531" y="2829"/>
                                </a:lnTo>
                                <a:lnTo>
                                  <a:pt x="1533" y="2829"/>
                                </a:lnTo>
                                <a:lnTo>
                                  <a:pt x="1533" y="2832"/>
                                </a:lnTo>
                                <a:lnTo>
                                  <a:pt x="1533" y="2834"/>
                                </a:lnTo>
                                <a:lnTo>
                                  <a:pt x="1533" y="2837"/>
                                </a:lnTo>
                                <a:lnTo>
                                  <a:pt x="1536" y="2837"/>
                                </a:lnTo>
                                <a:lnTo>
                                  <a:pt x="1536" y="2839"/>
                                </a:lnTo>
                                <a:lnTo>
                                  <a:pt x="1536" y="2841"/>
                                </a:lnTo>
                                <a:lnTo>
                                  <a:pt x="1538" y="2844"/>
                                </a:lnTo>
                                <a:lnTo>
                                  <a:pt x="1538" y="2846"/>
                                </a:lnTo>
                                <a:lnTo>
                                  <a:pt x="1538" y="2849"/>
                                </a:lnTo>
                                <a:lnTo>
                                  <a:pt x="1541" y="2849"/>
                                </a:lnTo>
                                <a:lnTo>
                                  <a:pt x="1541" y="2851"/>
                                </a:lnTo>
                                <a:lnTo>
                                  <a:pt x="1541" y="2853"/>
                                </a:lnTo>
                                <a:lnTo>
                                  <a:pt x="1541" y="2856"/>
                                </a:lnTo>
                                <a:lnTo>
                                  <a:pt x="1543" y="2856"/>
                                </a:lnTo>
                                <a:lnTo>
                                  <a:pt x="1543" y="2858"/>
                                </a:lnTo>
                                <a:lnTo>
                                  <a:pt x="1543" y="2861"/>
                                </a:lnTo>
                                <a:lnTo>
                                  <a:pt x="1545" y="2861"/>
                                </a:lnTo>
                                <a:lnTo>
                                  <a:pt x="1545" y="2863"/>
                                </a:lnTo>
                                <a:lnTo>
                                  <a:pt x="1545" y="2865"/>
                                </a:lnTo>
                                <a:lnTo>
                                  <a:pt x="1545" y="2868"/>
                                </a:lnTo>
                                <a:lnTo>
                                  <a:pt x="1548" y="2868"/>
                                </a:lnTo>
                                <a:lnTo>
                                  <a:pt x="1548" y="2870"/>
                                </a:lnTo>
                                <a:lnTo>
                                  <a:pt x="1548" y="2873"/>
                                </a:lnTo>
                                <a:lnTo>
                                  <a:pt x="1550" y="2873"/>
                                </a:lnTo>
                                <a:lnTo>
                                  <a:pt x="1550" y="2875"/>
                                </a:lnTo>
                                <a:lnTo>
                                  <a:pt x="1550" y="2877"/>
                                </a:lnTo>
                                <a:lnTo>
                                  <a:pt x="1550" y="2880"/>
                                </a:lnTo>
                                <a:lnTo>
                                  <a:pt x="1553" y="2880"/>
                                </a:lnTo>
                                <a:lnTo>
                                  <a:pt x="1553" y="2882"/>
                                </a:lnTo>
                                <a:lnTo>
                                  <a:pt x="1553" y="2885"/>
                                </a:lnTo>
                                <a:lnTo>
                                  <a:pt x="1555" y="2885"/>
                                </a:lnTo>
                                <a:lnTo>
                                  <a:pt x="1555" y="2887"/>
                                </a:lnTo>
                                <a:lnTo>
                                  <a:pt x="1555" y="2889"/>
                                </a:lnTo>
                                <a:lnTo>
                                  <a:pt x="1557" y="2892"/>
                                </a:lnTo>
                                <a:lnTo>
                                  <a:pt x="1557" y="2894"/>
                                </a:lnTo>
                                <a:lnTo>
                                  <a:pt x="1557" y="2897"/>
                                </a:lnTo>
                                <a:lnTo>
                                  <a:pt x="1560" y="2897"/>
                                </a:lnTo>
                                <a:lnTo>
                                  <a:pt x="1560" y="2899"/>
                                </a:lnTo>
                                <a:lnTo>
                                  <a:pt x="1560" y="2901"/>
                                </a:lnTo>
                                <a:lnTo>
                                  <a:pt x="1562" y="2901"/>
                                </a:lnTo>
                                <a:lnTo>
                                  <a:pt x="1562" y="2904"/>
                                </a:lnTo>
                                <a:lnTo>
                                  <a:pt x="1562" y="2906"/>
                                </a:lnTo>
                                <a:lnTo>
                                  <a:pt x="1562" y="2909"/>
                                </a:lnTo>
                                <a:lnTo>
                                  <a:pt x="1565" y="2909"/>
                                </a:lnTo>
                                <a:lnTo>
                                  <a:pt x="1565" y="2911"/>
                                </a:lnTo>
                                <a:lnTo>
                                  <a:pt x="1565" y="2913"/>
                                </a:lnTo>
                                <a:lnTo>
                                  <a:pt x="1567" y="2913"/>
                                </a:lnTo>
                                <a:lnTo>
                                  <a:pt x="1567" y="2916"/>
                                </a:lnTo>
                                <a:lnTo>
                                  <a:pt x="1567" y="2918"/>
                                </a:lnTo>
                                <a:lnTo>
                                  <a:pt x="1569" y="2921"/>
                                </a:lnTo>
                                <a:lnTo>
                                  <a:pt x="1569" y="2923"/>
                                </a:lnTo>
                                <a:lnTo>
                                  <a:pt x="1569" y="2925"/>
                                </a:lnTo>
                                <a:lnTo>
                                  <a:pt x="1572" y="2925"/>
                                </a:lnTo>
                                <a:lnTo>
                                  <a:pt x="1572" y="2928"/>
                                </a:lnTo>
                                <a:lnTo>
                                  <a:pt x="1572" y="2930"/>
                                </a:lnTo>
                                <a:lnTo>
                                  <a:pt x="1574" y="2930"/>
                                </a:lnTo>
                                <a:lnTo>
                                  <a:pt x="1574" y="2933"/>
                                </a:lnTo>
                                <a:lnTo>
                                  <a:pt x="1574" y="2935"/>
                                </a:lnTo>
                                <a:lnTo>
                                  <a:pt x="1577" y="2937"/>
                                </a:lnTo>
                                <a:lnTo>
                                  <a:pt x="1577" y="2940"/>
                                </a:lnTo>
                                <a:lnTo>
                                  <a:pt x="1577" y="2942"/>
                                </a:lnTo>
                                <a:lnTo>
                                  <a:pt x="1579" y="2942"/>
                                </a:lnTo>
                                <a:lnTo>
                                  <a:pt x="1579" y="2945"/>
                                </a:lnTo>
                                <a:lnTo>
                                  <a:pt x="1579" y="2947"/>
                                </a:lnTo>
                                <a:lnTo>
                                  <a:pt x="1581" y="2947"/>
                                </a:lnTo>
                                <a:lnTo>
                                  <a:pt x="1581" y="2949"/>
                                </a:lnTo>
                                <a:lnTo>
                                  <a:pt x="1581" y="2952"/>
                                </a:lnTo>
                                <a:lnTo>
                                  <a:pt x="1584" y="2954"/>
                                </a:lnTo>
                                <a:lnTo>
                                  <a:pt x="1584" y="2957"/>
                                </a:lnTo>
                                <a:lnTo>
                                  <a:pt x="1584" y="2959"/>
                                </a:lnTo>
                                <a:lnTo>
                                  <a:pt x="1586" y="2959"/>
                                </a:lnTo>
                                <a:lnTo>
                                  <a:pt x="1586" y="2961"/>
                                </a:lnTo>
                                <a:lnTo>
                                  <a:pt x="1586" y="2964"/>
                                </a:lnTo>
                                <a:lnTo>
                                  <a:pt x="1589" y="2964"/>
                                </a:lnTo>
                                <a:lnTo>
                                  <a:pt x="1589" y="2966"/>
                                </a:lnTo>
                                <a:lnTo>
                                  <a:pt x="1589" y="2969"/>
                                </a:lnTo>
                                <a:lnTo>
                                  <a:pt x="1591" y="2969"/>
                                </a:lnTo>
                                <a:lnTo>
                                  <a:pt x="1591" y="2971"/>
                                </a:lnTo>
                                <a:lnTo>
                                  <a:pt x="1591" y="2973"/>
                                </a:lnTo>
                                <a:lnTo>
                                  <a:pt x="1593" y="2976"/>
                                </a:lnTo>
                                <a:lnTo>
                                  <a:pt x="1593" y="2978"/>
                                </a:lnTo>
                                <a:lnTo>
                                  <a:pt x="1593" y="2981"/>
                                </a:lnTo>
                                <a:lnTo>
                                  <a:pt x="1596" y="2981"/>
                                </a:lnTo>
                                <a:lnTo>
                                  <a:pt x="1596" y="2983"/>
                                </a:lnTo>
                                <a:lnTo>
                                  <a:pt x="1596" y="2985"/>
                                </a:lnTo>
                                <a:lnTo>
                                  <a:pt x="1598" y="2985"/>
                                </a:lnTo>
                                <a:lnTo>
                                  <a:pt x="1598" y="2988"/>
                                </a:lnTo>
                                <a:lnTo>
                                  <a:pt x="1598" y="2990"/>
                                </a:lnTo>
                                <a:lnTo>
                                  <a:pt x="1601" y="2990"/>
                                </a:lnTo>
                                <a:lnTo>
                                  <a:pt x="1601" y="2993"/>
                                </a:lnTo>
                                <a:lnTo>
                                  <a:pt x="1601" y="2995"/>
                                </a:lnTo>
                                <a:lnTo>
                                  <a:pt x="1601" y="2997"/>
                                </a:lnTo>
                                <a:lnTo>
                                  <a:pt x="1603" y="2997"/>
                                </a:lnTo>
                                <a:lnTo>
                                  <a:pt x="1603" y="3000"/>
                                </a:lnTo>
                                <a:lnTo>
                                  <a:pt x="1603" y="3002"/>
                                </a:lnTo>
                                <a:lnTo>
                                  <a:pt x="1605" y="3002"/>
                                </a:lnTo>
                                <a:lnTo>
                                  <a:pt x="1605" y="3005"/>
                                </a:lnTo>
                                <a:lnTo>
                                  <a:pt x="1605" y="3007"/>
                                </a:lnTo>
                                <a:lnTo>
                                  <a:pt x="1608" y="3007"/>
                                </a:lnTo>
                                <a:lnTo>
                                  <a:pt x="1608" y="3009"/>
                                </a:lnTo>
                                <a:lnTo>
                                  <a:pt x="1608" y="3012"/>
                                </a:lnTo>
                                <a:lnTo>
                                  <a:pt x="1610" y="3012"/>
                                </a:lnTo>
                                <a:lnTo>
                                  <a:pt x="1610" y="3014"/>
                                </a:lnTo>
                                <a:lnTo>
                                  <a:pt x="1610" y="3017"/>
                                </a:lnTo>
                                <a:lnTo>
                                  <a:pt x="1613" y="3017"/>
                                </a:lnTo>
                                <a:lnTo>
                                  <a:pt x="1613" y="3019"/>
                                </a:lnTo>
                                <a:lnTo>
                                  <a:pt x="1613" y="3021"/>
                                </a:lnTo>
                                <a:lnTo>
                                  <a:pt x="1615" y="3021"/>
                                </a:lnTo>
                                <a:lnTo>
                                  <a:pt x="1615" y="3024"/>
                                </a:lnTo>
                                <a:lnTo>
                                  <a:pt x="1615" y="3026"/>
                                </a:lnTo>
                                <a:lnTo>
                                  <a:pt x="1617" y="3026"/>
                                </a:lnTo>
                                <a:lnTo>
                                  <a:pt x="1617" y="3029"/>
                                </a:lnTo>
                                <a:lnTo>
                                  <a:pt x="1617" y="3031"/>
                                </a:lnTo>
                                <a:lnTo>
                                  <a:pt x="1620" y="3033"/>
                                </a:lnTo>
                                <a:lnTo>
                                  <a:pt x="1620" y="3036"/>
                                </a:lnTo>
                                <a:lnTo>
                                  <a:pt x="1622" y="3038"/>
                                </a:lnTo>
                                <a:lnTo>
                                  <a:pt x="1622" y="3041"/>
                                </a:lnTo>
                                <a:lnTo>
                                  <a:pt x="1622" y="3043"/>
                                </a:lnTo>
                                <a:lnTo>
                                  <a:pt x="1625" y="3043"/>
                                </a:lnTo>
                                <a:lnTo>
                                  <a:pt x="1625" y="3045"/>
                                </a:lnTo>
                                <a:lnTo>
                                  <a:pt x="1625" y="3048"/>
                                </a:lnTo>
                                <a:lnTo>
                                  <a:pt x="1627" y="3048"/>
                                </a:lnTo>
                                <a:lnTo>
                                  <a:pt x="1627" y="3050"/>
                                </a:lnTo>
                                <a:lnTo>
                                  <a:pt x="1627" y="3053"/>
                                </a:lnTo>
                                <a:lnTo>
                                  <a:pt x="1629" y="3053"/>
                                </a:lnTo>
                                <a:lnTo>
                                  <a:pt x="1629" y="3055"/>
                                </a:lnTo>
                                <a:lnTo>
                                  <a:pt x="1629" y="3057"/>
                                </a:lnTo>
                                <a:lnTo>
                                  <a:pt x="1632" y="3057"/>
                                </a:lnTo>
                                <a:lnTo>
                                  <a:pt x="1632" y="3060"/>
                                </a:lnTo>
                                <a:lnTo>
                                  <a:pt x="1632" y="3062"/>
                                </a:lnTo>
                                <a:lnTo>
                                  <a:pt x="1634" y="3062"/>
                                </a:lnTo>
                                <a:lnTo>
                                  <a:pt x="1634" y="3065"/>
                                </a:lnTo>
                                <a:lnTo>
                                  <a:pt x="1634" y="3067"/>
                                </a:lnTo>
                                <a:lnTo>
                                  <a:pt x="1637" y="3067"/>
                                </a:lnTo>
                                <a:lnTo>
                                  <a:pt x="1637" y="3069"/>
                                </a:lnTo>
                                <a:lnTo>
                                  <a:pt x="1637" y="3072"/>
                                </a:lnTo>
                                <a:lnTo>
                                  <a:pt x="1639" y="3072"/>
                                </a:lnTo>
                                <a:lnTo>
                                  <a:pt x="1639" y="3074"/>
                                </a:lnTo>
                                <a:lnTo>
                                  <a:pt x="1639" y="3077"/>
                                </a:lnTo>
                                <a:lnTo>
                                  <a:pt x="1641" y="3077"/>
                                </a:lnTo>
                                <a:lnTo>
                                  <a:pt x="1641" y="3079"/>
                                </a:lnTo>
                                <a:lnTo>
                                  <a:pt x="1641" y="3081"/>
                                </a:lnTo>
                                <a:lnTo>
                                  <a:pt x="1644" y="3081"/>
                                </a:lnTo>
                                <a:lnTo>
                                  <a:pt x="1644" y="3084"/>
                                </a:lnTo>
                                <a:lnTo>
                                  <a:pt x="1644" y="3086"/>
                                </a:lnTo>
                                <a:lnTo>
                                  <a:pt x="1646" y="3086"/>
                                </a:lnTo>
                                <a:lnTo>
                                  <a:pt x="1646" y="3089"/>
                                </a:lnTo>
                                <a:lnTo>
                                  <a:pt x="1646" y="3091"/>
                                </a:lnTo>
                                <a:lnTo>
                                  <a:pt x="1649" y="3091"/>
                                </a:lnTo>
                                <a:lnTo>
                                  <a:pt x="1649" y="3093"/>
                                </a:lnTo>
                                <a:lnTo>
                                  <a:pt x="1649" y="3096"/>
                                </a:lnTo>
                                <a:lnTo>
                                  <a:pt x="1651" y="3096"/>
                                </a:lnTo>
                                <a:lnTo>
                                  <a:pt x="1651" y="3098"/>
                                </a:lnTo>
                                <a:lnTo>
                                  <a:pt x="1651" y="3101"/>
                                </a:lnTo>
                                <a:lnTo>
                                  <a:pt x="1653" y="3101"/>
                                </a:lnTo>
                                <a:lnTo>
                                  <a:pt x="1653" y="3103"/>
                                </a:lnTo>
                                <a:lnTo>
                                  <a:pt x="1653" y="3105"/>
                                </a:lnTo>
                                <a:lnTo>
                                  <a:pt x="1656" y="3105"/>
                                </a:lnTo>
                                <a:lnTo>
                                  <a:pt x="1656" y="3108"/>
                                </a:lnTo>
                                <a:lnTo>
                                  <a:pt x="1656" y="3110"/>
                                </a:lnTo>
                                <a:lnTo>
                                  <a:pt x="1658" y="3110"/>
                                </a:lnTo>
                                <a:lnTo>
                                  <a:pt x="1658" y="3113"/>
                                </a:lnTo>
                                <a:lnTo>
                                  <a:pt x="1661" y="3115"/>
                                </a:lnTo>
                                <a:lnTo>
                                  <a:pt x="1661" y="3117"/>
                                </a:lnTo>
                                <a:lnTo>
                                  <a:pt x="1663" y="3120"/>
                                </a:lnTo>
                                <a:lnTo>
                                  <a:pt x="1663" y="3122"/>
                                </a:lnTo>
                                <a:lnTo>
                                  <a:pt x="1665" y="3125"/>
                                </a:lnTo>
                                <a:lnTo>
                                  <a:pt x="1665" y="3127"/>
                                </a:lnTo>
                                <a:lnTo>
                                  <a:pt x="1668" y="3127"/>
                                </a:lnTo>
                                <a:lnTo>
                                  <a:pt x="1668" y="3129"/>
                                </a:lnTo>
                                <a:lnTo>
                                  <a:pt x="1668" y="3132"/>
                                </a:lnTo>
                                <a:lnTo>
                                  <a:pt x="1670" y="3132"/>
                                </a:lnTo>
                                <a:lnTo>
                                  <a:pt x="1670" y="3134"/>
                                </a:lnTo>
                                <a:lnTo>
                                  <a:pt x="1670" y="3137"/>
                                </a:lnTo>
                                <a:lnTo>
                                  <a:pt x="1673" y="3137"/>
                                </a:lnTo>
                                <a:lnTo>
                                  <a:pt x="1673" y="3139"/>
                                </a:lnTo>
                                <a:lnTo>
                                  <a:pt x="1673" y="3141"/>
                                </a:lnTo>
                                <a:lnTo>
                                  <a:pt x="1675" y="3141"/>
                                </a:lnTo>
                                <a:lnTo>
                                  <a:pt x="1675" y="3144"/>
                                </a:lnTo>
                                <a:lnTo>
                                  <a:pt x="1675" y="3146"/>
                                </a:lnTo>
                                <a:lnTo>
                                  <a:pt x="1677" y="3146"/>
                                </a:lnTo>
                                <a:lnTo>
                                  <a:pt x="1677" y="3149"/>
                                </a:lnTo>
                                <a:lnTo>
                                  <a:pt x="1677" y="3151"/>
                                </a:lnTo>
                                <a:lnTo>
                                  <a:pt x="1680" y="3151"/>
                                </a:lnTo>
                                <a:lnTo>
                                  <a:pt x="1680" y="3153"/>
                                </a:lnTo>
                                <a:lnTo>
                                  <a:pt x="1680" y="3156"/>
                                </a:lnTo>
                                <a:lnTo>
                                  <a:pt x="1682" y="3156"/>
                                </a:lnTo>
                                <a:lnTo>
                                  <a:pt x="1682" y="3158"/>
                                </a:lnTo>
                                <a:lnTo>
                                  <a:pt x="1685" y="3161"/>
                                </a:lnTo>
                                <a:lnTo>
                                  <a:pt x="1685" y="3163"/>
                                </a:lnTo>
                                <a:lnTo>
                                  <a:pt x="1687" y="3163"/>
                                </a:lnTo>
                                <a:lnTo>
                                  <a:pt x="1687" y="3165"/>
                                </a:lnTo>
                                <a:lnTo>
                                  <a:pt x="1687" y="3168"/>
                                </a:lnTo>
                                <a:lnTo>
                                  <a:pt x="1687" y="3165"/>
                                </a:lnTo>
                                <a:lnTo>
                                  <a:pt x="1687" y="3168"/>
                                </a:lnTo>
                                <a:lnTo>
                                  <a:pt x="1689" y="3168"/>
                                </a:lnTo>
                                <a:lnTo>
                                  <a:pt x="1689" y="3170"/>
                                </a:lnTo>
                                <a:lnTo>
                                  <a:pt x="1689" y="3173"/>
                                </a:lnTo>
                                <a:lnTo>
                                  <a:pt x="1692" y="3173"/>
                                </a:lnTo>
                                <a:lnTo>
                                  <a:pt x="1692" y="3175"/>
                                </a:lnTo>
                                <a:lnTo>
                                  <a:pt x="1692" y="3177"/>
                                </a:lnTo>
                                <a:lnTo>
                                  <a:pt x="1694" y="3177"/>
                                </a:lnTo>
                                <a:lnTo>
                                  <a:pt x="1694" y="3180"/>
                                </a:lnTo>
                                <a:lnTo>
                                  <a:pt x="1697" y="3182"/>
                                </a:lnTo>
                                <a:lnTo>
                                  <a:pt x="1697" y="3185"/>
                                </a:lnTo>
                                <a:lnTo>
                                  <a:pt x="1699" y="3185"/>
                                </a:lnTo>
                                <a:lnTo>
                                  <a:pt x="1699" y="3187"/>
                                </a:lnTo>
                                <a:lnTo>
                                  <a:pt x="1699" y="3189"/>
                                </a:lnTo>
                                <a:lnTo>
                                  <a:pt x="1701" y="3189"/>
                                </a:lnTo>
                                <a:lnTo>
                                  <a:pt x="1701" y="3192"/>
                                </a:lnTo>
                                <a:lnTo>
                                  <a:pt x="1701" y="3194"/>
                                </a:lnTo>
                                <a:lnTo>
                                  <a:pt x="1704" y="3194"/>
                                </a:lnTo>
                                <a:lnTo>
                                  <a:pt x="1704" y="3197"/>
                                </a:lnTo>
                                <a:lnTo>
                                  <a:pt x="1706" y="3197"/>
                                </a:lnTo>
                                <a:lnTo>
                                  <a:pt x="1706" y="3199"/>
                                </a:lnTo>
                                <a:lnTo>
                                  <a:pt x="1706" y="3201"/>
                                </a:lnTo>
                                <a:lnTo>
                                  <a:pt x="1709" y="3201"/>
                                </a:lnTo>
                                <a:lnTo>
                                  <a:pt x="1709" y="3204"/>
                                </a:lnTo>
                                <a:lnTo>
                                  <a:pt x="1709" y="3206"/>
                                </a:lnTo>
                                <a:lnTo>
                                  <a:pt x="1711" y="3206"/>
                                </a:lnTo>
                                <a:lnTo>
                                  <a:pt x="1711" y="3209"/>
                                </a:lnTo>
                                <a:lnTo>
                                  <a:pt x="1711" y="3211"/>
                                </a:lnTo>
                                <a:lnTo>
                                  <a:pt x="1713" y="3211"/>
                                </a:lnTo>
                                <a:lnTo>
                                  <a:pt x="1713" y="3213"/>
                                </a:lnTo>
                                <a:lnTo>
                                  <a:pt x="1716" y="3213"/>
                                </a:lnTo>
                                <a:lnTo>
                                  <a:pt x="1716" y="3216"/>
                                </a:lnTo>
                                <a:lnTo>
                                  <a:pt x="1716" y="3218"/>
                                </a:lnTo>
                                <a:lnTo>
                                  <a:pt x="1718" y="3218"/>
                                </a:lnTo>
                                <a:lnTo>
                                  <a:pt x="1718" y="3221"/>
                                </a:lnTo>
                                <a:lnTo>
                                  <a:pt x="1718" y="3223"/>
                                </a:lnTo>
                                <a:lnTo>
                                  <a:pt x="1721" y="3223"/>
                                </a:lnTo>
                                <a:lnTo>
                                  <a:pt x="1721" y="3225"/>
                                </a:lnTo>
                                <a:lnTo>
                                  <a:pt x="1721" y="3228"/>
                                </a:lnTo>
                                <a:lnTo>
                                  <a:pt x="1723" y="3228"/>
                                </a:lnTo>
                                <a:lnTo>
                                  <a:pt x="1723" y="3230"/>
                                </a:lnTo>
                                <a:lnTo>
                                  <a:pt x="1725" y="3230"/>
                                </a:lnTo>
                                <a:lnTo>
                                  <a:pt x="1725" y="3233"/>
                                </a:lnTo>
                                <a:lnTo>
                                  <a:pt x="1725" y="3235"/>
                                </a:lnTo>
                                <a:lnTo>
                                  <a:pt x="1728" y="3235"/>
                                </a:lnTo>
                                <a:lnTo>
                                  <a:pt x="1728" y="3237"/>
                                </a:lnTo>
                                <a:lnTo>
                                  <a:pt x="1730" y="3240"/>
                                </a:lnTo>
                                <a:lnTo>
                                  <a:pt x="1730" y="3242"/>
                                </a:lnTo>
                                <a:lnTo>
                                  <a:pt x="1733" y="3242"/>
                                </a:lnTo>
                                <a:lnTo>
                                  <a:pt x="1733" y="3245"/>
                                </a:lnTo>
                                <a:lnTo>
                                  <a:pt x="1733" y="3247"/>
                                </a:lnTo>
                                <a:lnTo>
                                  <a:pt x="1735" y="3247"/>
                                </a:lnTo>
                                <a:lnTo>
                                  <a:pt x="1735" y="3249"/>
                                </a:lnTo>
                                <a:lnTo>
                                  <a:pt x="1735" y="3252"/>
                                </a:lnTo>
                                <a:lnTo>
                                  <a:pt x="1737" y="3252"/>
                                </a:lnTo>
                                <a:lnTo>
                                  <a:pt x="1737" y="3254"/>
                                </a:lnTo>
                                <a:lnTo>
                                  <a:pt x="1740" y="3254"/>
                                </a:lnTo>
                                <a:lnTo>
                                  <a:pt x="1740" y="3257"/>
                                </a:lnTo>
                                <a:lnTo>
                                  <a:pt x="1740" y="3259"/>
                                </a:lnTo>
                                <a:lnTo>
                                  <a:pt x="1742" y="3259"/>
                                </a:lnTo>
                                <a:lnTo>
                                  <a:pt x="1742" y="3261"/>
                                </a:lnTo>
                                <a:lnTo>
                                  <a:pt x="1745" y="3261"/>
                                </a:lnTo>
                                <a:lnTo>
                                  <a:pt x="1745" y="3264"/>
                                </a:lnTo>
                                <a:lnTo>
                                  <a:pt x="1745" y="3266"/>
                                </a:lnTo>
                                <a:lnTo>
                                  <a:pt x="1747" y="3266"/>
                                </a:lnTo>
                                <a:lnTo>
                                  <a:pt x="1747" y="3269"/>
                                </a:lnTo>
                                <a:lnTo>
                                  <a:pt x="1749" y="3269"/>
                                </a:lnTo>
                                <a:lnTo>
                                  <a:pt x="1749" y="3271"/>
                                </a:lnTo>
                                <a:lnTo>
                                  <a:pt x="1749" y="3273"/>
                                </a:lnTo>
                                <a:lnTo>
                                  <a:pt x="1752" y="3273"/>
                                </a:lnTo>
                                <a:lnTo>
                                  <a:pt x="1752" y="3276"/>
                                </a:lnTo>
                                <a:lnTo>
                                  <a:pt x="1752" y="3278"/>
                                </a:lnTo>
                                <a:lnTo>
                                  <a:pt x="1754" y="3278"/>
                                </a:lnTo>
                                <a:lnTo>
                                  <a:pt x="1754" y="3281"/>
                                </a:lnTo>
                                <a:lnTo>
                                  <a:pt x="1757" y="3281"/>
                                </a:lnTo>
                                <a:lnTo>
                                  <a:pt x="1757" y="3283"/>
                                </a:lnTo>
                                <a:lnTo>
                                  <a:pt x="1757" y="3285"/>
                                </a:lnTo>
                                <a:lnTo>
                                  <a:pt x="1759" y="3285"/>
                                </a:lnTo>
                                <a:lnTo>
                                  <a:pt x="1759" y="3288"/>
                                </a:lnTo>
                                <a:lnTo>
                                  <a:pt x="1761" y="3288"/>
                                </a:lnTo>
                                <a:lnTo>
                                  <a:pt x="1761" y="3290"/>
                                </a:lnTo>
                                <a:lnTo>
                                  <a:pt x="1761" y="3293"/>
                                </a:lnTo>
                                <a:lnTo>
                                  <a:pt x="1764" y="3293"/>
                                </a:lnTo>
                                <a:lnTo>
                                  <a:pt x="1764" y="3295"/>
                                </a:lnTo>
                                <a:lnTo>
                                  <a:pt x="1766" y="3295"/>
                                </a:lnTo>
                                <a:lnTo>
                                  <a:pt x="1766" y="3297"/>
                                </a:lnTo>
                                <a:lnTo>
                                  <a:pt x="1766" y="3300"/>
                                </a:lnTo>
                                <a:lnTo>
                                  <a:pt x="1769" y="3300"/>
                                </a:lnTo>
                                <a:lnTo>
                                  <a:pt x="1769" y="3302"/>
                                </a:lnTo>
                                <a:lnTo>
                                  <a:pt x="1771" y="3305"/>
                                </a:lnTo>
                                <a:lnTo>
                                  <a:pt x="1771" y="3307"/>
                                </a:lnTo>
                                <a:lnTo>
                                  <a:pt x="1773" y="3307"/>
                                </a:lnTo>
                                <a:lnTo>
                                  <a:pt x="1773" y="3309"/>
                                </a:lnTo>
                                <a:lnTo>
                                  <a:pt x="1773" y="3312"/>
                                </a:lnTo>
                                <a:lnTo>
                                  <a:pt x="1776" y="3312"/>
                                </a:lnTo>
                                <a:lnTo>
                                  <a:pt x="1776" y="3314"/>
                                </a:lnTo>
                                <a:lnTo>
                                  <a:pt x="1778" y="3314"/>
                                </a:lnTo>
                                <a:lnTo>
                                  <a:pt x="1778" y="3317"/>
                                </a:lnTo>
                                <a:lnTo>
                                  <a:pt x="1778" y="3319"/>
                                </a:lnTo>
                                <a:lnTo>
                                  <a:pt x="1781" y="3319"/>
                                </a:lnTo>
                                <a:lnTo>
                                  <a:pt x="1781" y="3321"/>
                                </a:lnTo>
                                <a:lnTo>
                                  <a:pt x="1783" y="3321"/>
                                </a:lnTo>
                                <a:lnTo>
                                  <a:pt x="1783" y="3324"/>
                                </a:lnTo>
                                <a:lnTo>
                                  <a:pt x="1783" y="3326"/>
                                </a:lnTo>
                                <a:lnTo>
                                  <a:pt x="1785" y="3326"/>
                                </a:lnTo>
                                <a:lnTo>
                                  <a:pt x="1785" y="3329"/>
                                </a:lnTo>
                                <a:lnTo>
                                  <a:pt x="1788" y="3329"/>
                                </a:lnTo>
                                <a:lnTo>
                                  <a:pt x="1788" y="3331"/>
                                </a:lnTo>
                                <a:lnTo>
                                  <a:pt x="1788" y="3333"/>
                                </a:lnTo>
                                <a:lnTo>
                                  <a:pt x="1790" y="3333"/>
                                </a:lnTo>
                                <a:lnTo>
                                  <a:pt x="1790" y="3336"/>
                                </a:lnTo>
                                <a:lnTo>
                                  <a:pt x="1793" y="3336"/>
                                </a:lnTo>
                                <a:lnTo>
                                  <a:pt x="1793" y="3338"/>
                                </a:lnTo>
                                <a:lnTo>
                                  <a:pt x="1793" y="3341"/>
                                </a:lnTo>
                                <a:lnTo>
                                  <a:pt x="1795" y="3341"/>
                                </a:lnTo>
                                <a:lnTo>
                                  <a:pt x="1795" y="3343"/>
                                </a:lnTo>
                                <a:lnTo>
                                  <a:pt x="1797" y="3343"/>
                                </a:lnTo>
                                <a:lnTo>
                                  <a:pt x="1797" y="3345"/>
                                </a:lnTo>
                                <a:lnTo>
                                  <a:pt x="1797" y="3348"/>
                                </a:lnTo>
                                <a:lnTo>
                                  <a:pt x="1800" y="3348"/>
                                </a:lnTo>
                                <a:lnTo>
                                  <a:pt x="1800" y="3350"/>
                                </a:lnTo>
                                <a:lnTo>
                                  <a:pt x="1802" y="3350"/>
                                </a:lnTo>
                                <a:lnTo>
                                  <a:pt x="1802" y="3353"/>
                                </a:lnTo>
                                <a:lnTo>
                                  <a:pt x="1805" y="3353"/>
                                </a:lnTo>
                                <a:lnTo>
                                  <a:pt x="1805" y="3355"/>
                                </a:lnTo>
                                <a:lnTo>
                                  <a:pt x="1805" y="3357"/>
                                </a:lnTo>
                                <a:lnTo>
                                  <a:pt x="1807" y="3357"/>
                                </a:lnTo>
                                <a:lnTo>
                                  <a:pt x="1807" y="3360"/>
                                </a:lnTo>
                                <a:lnTo>
                                  <a:pt x="1809" y="3360"/>
                                </a:lnTo>
                                <a:lnTo>
                                  <a:pt x="1809" y="3362"/>
                                </a:lnTo>
                                <a:lnTo>
                                  <a:pt x="1809" y="3365"/>
                                </a:lnTo>
                                <a:lnTo>
                                  <a:pt x="1812" y="3365"/>
                                </a:lnTo>
                                <a:lnTo>
                                  <a:pt x="1812" y="3367"/>
                                </a:lnTo>
                                <a:lnTo>
                                  <a:pt x="1814" y="3367"/>
                                </a:lnTo>
                                <a:lnTo>
                                  <a:pt x="1814" y="3369"/>
                                </a:lnTo>
                                <a:lnTo>
                                  <a:pt x="1817" y="3369"/>
                                </a:lnTo>
                                <a:lnTo>
                                  <a:pt x="1817" y="3372"/>
                                </a:lnTo>
                                <a:lnTo>
                                  <a:pt x="1817" y="3374"/>
                                </a:lnTo>
                                <a:lnTo>
                                  <a:pt x="1819" y="3374"/>
                                </a:lnTo>
                                <a:lnTo>
                                  <a:pt x="1819" y="3377"/>
                                </a:lnTo>
                                <a:lnTo>
                                  <a:pt x="1819" y="3374"/>
                                </a:lnTo>
                                <a:lnTo>
                                  <a:pt x="1819" y="3377"/>
                                </a:lnTo>
                                <a:lnTo>
                                  <a:pt x="1821" y="3377"/>
                                </a:lnTo>
                                <a:lnTo>
                                  <a:pt x="1821" y="3379"/>
                                </a:lnTo>
                                <a:lnTo>
                                  <a:pt x="1824" y="3379"/>
                                </a:lnTo>
                                <a:lnTo>
                                  <a:pt x="1824" y="3381"/>
                                </a:lnTo>
                                <a:lnTo>
                                  <a:pt x="1824" y="3384"/>
                                </a:lnTo>
                                <a:lnTo>
                                  <a:pt x="1826" y="3384"/>
                                </a:lnTo>
                                <a:lnTo>
                                  <a:pt x="1826" y="3386"/>
                                </a:lnTo>
                                <a:lnTo>
                                  <a:pt x="1829" y="3386"/>
                                </a:lnTo>
                                <a:lnTo>
                                  <a:pt x="1829" y="3389"/>
                                </a:lnTo>
                                <a:lnTo>
                                  <a:pt x="1829" y="3391"/>
                                </a:lnTo>
                                <a:lnTo>
                                  <a:pt x="1831" y="3391"/>
                                </a:lnTo>
                                <a:lnTo>
                                  <a:pt x="1831" y="3393"/>
                                </a:lnTo>
                                <a:lnTo>
                                  <a:pt x="1833" y="3393"/>
                                </a:lnTo>
                                <a:lnTo>
                                  <a:pt x="1833" y="3396"/>
                                </a:lnTo>
                                <a:lnTo>
                                  <a:pt x="1836" y="3396"/>
                                </a:lnTo>
                                <a:lnTo>
                                  <a:pt x="1836" y="3398"/>
                                </a:lnTo>
                                <a:lnTo>
                                  <a:pt x="1838" y="3401"/>
                                </a:lnTo>
                                <a:lnTo>
                                  <a:pt x="1838" y="3403"/>
                                </a:lnTo>
                                <a:lnTo>
                                  <a:pt x="1841" y="3403"/>
                                </a:lnTo>
                                <a:lnTo>
                                  <a:pt x="1841" y="3405"/>
                                </a:lnTo>
                                <a:lnTo>
                                  <a:pt x="1843" y="3405"/>
                                </a:lnTo>
                                <a:lnTo>
                                  <a:pt x="1843" y="3408"/>
                                </a:lnTo>
                                <a:lnTo>
                                  <a:pt x="1845" y="3410"/>
                                </a:lnTo>
                                <a:lnTo>
                                  <a:pt x="1845" y="3413"/>
                                </a:lnTo>
                                <a:lnTo>
                                  <a:pt x="1848" y="3413"/>
                                </a:lnTo>
                                <a:lnTo>
                                  <a:pt x="1848" y="3415"/>
                                </a:lnTo>
                                <a:lnTo>
                                  <a:pt x="1850" y="3415"/>
                                </a:lnTo>
                                <a:lnTo>
                                  <a:pt x="1850" y="3417"/>
                                </a:lnTo>
                                <a:lnTo>
                                  <a:pt x="1853" y="3417"/>
                                </a:lnTo>
                                <a:lnTo>
                                  <a:pt x="1853" y="3420"/>
                                </a:lnTo>
                                <a:lnTo>
                                  <a:pt x="1853" y="3422"/>
                                </a:lnTo>
                                <a:lnTo>
                                  <a:pt x="1855" y="3422"/>
                                </a:lnTo>
                                <a:lnTo>
                                  <a:pt x="1855" y="3425"/>
                                </a:lnTo>
                                <a:lnTo>
                                  <a:pt x="1857" y="3425"/>
                                </a:lnTo>
                                <a:lnTo>
                                  <a:pt x="1857" y="3427"/>
                                </a:lnTo>
                                <a:lnTo>
                                  <a:pt x="1860" y="3427"/>
                                </a:lnTo>
                                <a:lnTo>
                                  <a:pt x="1860" y="3429"/>
                                </a:lnTo>
                                <a:lnTo>
                                  <a:pt x="1862" y="3429"/>
                                </a:lnTo>
                                <a:lnTo>
                                  <a:pt x="1862" y="3432"/>
                                </a:lnTo>
                                <a:lnTo>
                                  <a:pt x="1862" y="3434"/>
                                </a:lnTo>
                                <a:lnTo>
                                  <a:pt x="1865" y="3434"/>
                                </a:lnTo>
                                <a:lnTo>
                                  <a:pt x="1865" y="3437"/>
                                </a:lnTo>
                                <a:lnTo>
                                  <a:pt x="1867" y="3437"/>
                                </a:lnTo>
                                <a:lnTo>
                                  <a:pt x="1867" y="3439"/>
                                </a:lnTo>
                                <a:lnTo>
                                  <a:pt x="1869" y="3439"/>
                                </a:lnTo>
                                <a:lnTo>
                                  <a:pt x="1869" y="3441"/>
                                </a:lnTo>
                                <a:lnTo>
                                  <a:pt x="1872" y="3441"/>
                                </a:lnTo>
                                <a:lnTo>
                                  <a:pt x="1872" y="3444"/>
                                </a:lnTo>
                                <a:lnTo>
                                  <a:pt x="1872" y="3446"/>
                                </a:lnTo>
                                <a:lnTo>
                                  <a:pt x="1874" y="3446"/>
                                </a:lnTo>
                                <a:lnTo>
                                  <a:pt x="1874" y="3449"/>
                                </a:lnTo>
                                <a:lnTo>
                                  <a:pt x="1877" y="3449"/>
                                </a:lnTo>
                                <a:lnTo>
                                  <a:pt x="1877" y="3451"/>
                                </a:lnTo>
                                <a:lnTo>
                                  <a:pt x="1879" y="3451"/>
                                </a:lnTo>
                                <a:lnTo>
                                  <a:pt x="1879" y="3453"/>
                                </a:lnTo>
                                <a:lnTo>
                                  <a:pt x="1881" y="3453"/>
                                </a:lnTo>
                                <a:lnTo>
                                  <a:pt x="1881" y="3456"/>
                                </a:lnTo>
                                <a:lnTo>
                                  <a:pt x="1884" y="3458"/>
                                </a:lnTo>
                                <a:lnTo>
                                  <a:pt x="1884" y="3456"/>
                                </a:lnTo>
                                <a:lnTo>
                                  <a:pt x="1884" y="3458"/>
                                </a:lnTo>
                                <a:lnTo>
                                  <a:pt x="1884" y="3461"/>
                                </a:lnTo>
                                <a:lnTo>
                                  <a:pt x="1886" y="3461"/>
                                </a:lnTo>
                                <a:lnTo>
                                  <a:pt x="1886" y="3463"/>
                                </a:lnTo>
                                <a:lnTo>
                                  <a:pt x="1889" y="3463"/>
                                </a:lnTo>
                                <a:lnTo>
                                  <a:pt x="1889" y="3465"/>
                                </a:lnTo>
                                <a:lnTo>
                                  <a:pt x="1891" y="3465"/>
                                </a:lnTo>
                                <a:lnTo>
                                  <a:pt x="1891" y="3468"/>
                                </a:lnTo>
                                <a:lnTo>
                                  <a:pt x="1893" y="3468"/>
                                </a:lnTo>
                                <a:lnTo>
                                  <a:pt x="1893" y="3470"/>
                                </a:lnTo>
                                <a:lnTo>
                                  <a:pt x="1893" y="3473"/>
                                </a:lnTo>
                                <a:lnTo>
                                  <a:pt x="1896" y="3473"/>
                                </a:lnTo>
                                <a:lnTo>
                                  <a:pt x="1896" y="3475"/>
                                </a:lnTo>
                                <a:lnTo>
                                  <a:pt x="1898" y="3475"/>
                                </a:lnTo>
                                <a:lnTo>
                                  <a:pt x="1898" y="3477"/>
                                </a:lnTo>
                                <a:lnTo>
                                  <a:pt x="1901" y="3477"/>
                                </a:lnTo>
                                <a:lnTo>
                                  <a:pt x="1901" y="3480"/>
                                </a:lnTo>
                                <a:lnTo>
                                  <a:pt x="1903" y="3480"/>
                                </a:lnTo>
                                <a:lnTo>
                                  <a:pt x="1903" y="3482"/>
                                </a:lnTo>
                                <a:lnTo>
                                  <a:pt x="1905" y="3482"/>
                                </a:lnTo>
                                <a:lnTo>
                                  <a:pt x="1905" y="3485"/>
                                </a:lnTo>
                                <a:lnTo>
                                  <a:pt x="1908" y="3485"/>
                                </a:lnTo>
                                <a:lnTo>
                                  <a:pt x="1908" y="3487"/>
                                </a:lnTo>
                                <a:lnTo>
                                  <a:pt x="1910" y="3487"/>
                                </a:lnTo>
                                <a:lnTo>
                                  <a:pt x="1910" y="3489"/>
                                </a:lnTo>
                                <a:lnTo>
                                  <a:pt x="1913" y="3489"/>
                                </a:lnTo>
                                <a:lnTo>
                                  <a:pt x="1913" y="3492"/>
                                </a:lnTo>
                                <a:lnTo>
                                  <a:pt x="1913" y="3494"/>
                                </a:lnTo>
                                <a:lnTo>
                                  <a:pt x="1915" y="3494"/>
                                </a:lnTo>
                                <a:lnTo>
                                  <a:pt x="1915" y="3497"/>
                                </a:lnTo>
                                <a:lnTo>
                                  <a:pt x="1917" y="3497"/>
                                </a:lnTo>
                                <a:lnTo>
                                  <a:pt x="1917" y="3499"/>
                                </a:lnTo>
                                <a:lnTo>
                                  <a:pt x="1920" y="3499"/>
                                </a:lnTo>
                                <a:lnTo>
                                  <a:pt x="1920" y="3501"/>
                                </a:lnTo>
                                <a:lnTo>
                                  <a:pt x="1922" y="3501"/>
                                </a:lnTo>
                                <a:lnTo>
                                  <a:pt x="1922" y="3504"/>
                                </a:lnTo>
                                <a:lnTo>
                                  <a:pt x="1925" y="3504"/>
                                </a:lnTo>
                                <a:lnTo>
                                  <a:pt x="1925" y="3506"/>
                                </a:lnTo>
                                <a:lnTo>
                                  <a:pt x="1927" y="3506"/>
                                </a:lnTo>
                                <a:lnTo>
                                  <a:pt x="1927" y="3509"/>
                                </a:lnTo>
                                <a:lnTo>
                                  <a:pt x="1929" y="3509"/>
                                </a:lnTo>
                                <a:lnTo>
                                  <a:pt x="1929" y="3511"/>
                                </a:lnTo>
                                <a:lnTo>
                                  <a:pt x="1932" y="3511"/>
                                </a:lnTo>
                                <a:lnTo>
                                  <a:pt x="1932" y="3513"/>
                                </a:lnTo>
                                <a:lnTo>
                                  <a:pt x="1932" y="3516"/>
                                </a:lnTo>
                                <a:lnTo>
                                  <a:pt x="1934" y="3516"/>
                                </a:lnTo>
                                <a:lnTo>
                                  <a:pt x="1937" y="3518"/>
                                </a:lnTo>
                                <a:lnTo>
                                  <a:pt x="1937" y="3521"/>
                                </a:lnTo>
                                <a:lnTo>
                                  <a:pt x="1939" y="3521"/>
                                </a:lnTo>
                                <a:lnTo>
                                  <a:pt x="1939" y="3523"/>
                                </a:lnTo>
                                <a:lnTo>
                                  <a:pt x="1941" y="3523"/>
                                </a:lnTo>
                                <a:lnTo>
                                  <a:pt x="1941" y="3525"/>
                                </a:lnTo>
                                <a:lnTo>
                                  <a:pt x="1944" y="3525"/>
                                </a:lnTo>
                                <a:lnTo>
                                  <a:pt x="1944" y="3528"/>
                                </a:lnTo>
                                <a:lnTo>
                                  <a:pt x="1946" y="3528"/>
                                </a:lnTo>
                                <a:lnTo>
                                  <a:pt x="1946" y="3530"/>
                                </a:lnTo>
                                <a:lnTo>
                                  <a:pt x="1949" y="3530"/>
                                </a:lnTo>
                                <a:lnTo>
                                  <a:pt x="1949" y="3533"/>
                                </a:lnTo>
                                <a:lnTo>
                                  <a:pt x="1951" y="3533"/>
                                </a:lnTo>
                                <a:lnTo>
                                  <a:pt x="1951" y="3535"/>
                                </a:lnTo>
                                <a:lnTo>
                                  <a:pt x="1951" y="3533"/>
                                </a:lnTo>
                                <a:lnTo>
                                  <a:pt x="1951" y="3535"/>
                                </a:lnTo>
                                <a:lnTo>
                                  <a:pt x="1953" y="3535"/>
                                </a:lnTo>
                                <a:lnTo>
                                  <a:pt x="1953" y="3537"/>
                                </a:lnTo>
                                <a:lnTo>
                                  <a:pt x="1956" y="3537"/>
                                </a:lnTo>
                                <a:lnTo>
                                  <a:pt x="1956" y="3540"/>
                                </a:lnTo>
                                <a:lnTo>
                                  <a:pt x="1958" y="3540"/>
                                </a:lnTo>
                                <a:lnTo>
                                  <a:pt x="1958" y="3542"/>
                                </a:lnTo>
                                <a:lnTo>
                                  <a:pt x="1961" y="3542"/>
                                </a:lnTo>
                                <a:lnTo>
                                  <a:pt x="1961" y="3545"/>
                                </a:lnTo>
                                <a:lnTo>
                                  <a:pt x="1963" y="3545"/>
                                </a:lnTo>
                                <a:lnTo>
                                  <a:pt x="1963" y="3547"/>
                                </a:lnTo>
                                <a:lnTo>
                                  <a:pt x="1965" y="3547"/>
                                </a:lnTo>
                                <a:lnTo>
                                  <a:pt x="1965" y="3549"/>
                                </a:lnTo>
                                <a:lnTo>
                                  <a:pt x="1968" y="3549"/>
                                </a:lnTo>
                                <a:lnTo>
                                  <a:pt x="1968" y="3552"/>
                                </a:lnTo>
                                <a:lnTo>
                                  <a:pt x="1970" y="3552"/>
                                </a:lnTo>
                                <a:lnTo>
                                  <a:pt x="1970" y="3554"/>
                                </a:lnTo>
                                <a:lnTo>
                                  <a:pt x="1970" y="3552"/>
                                </a:lnTo>
                                <a:lnTo>
                                  <a:pt x="1970" y="3554"/>
                                </a:lnTo>
                                <a:lnTo>
                                  <a:pt x="1973" y="3554"/>
                                </a:lnTo>
                                <a:lnTo>
                                  <a:pt x="1973" y="3557"/>
                                </a:lnTo>
                                <a:lnTo>
                                  <a:pt x="1975" y="3557"/>
                                </a:lnTo>
                                <a:lnTo>
                                  <a:pt x="1975" y="3559"/>
                                </a:lnTo>
                                <a:lnTo>
                                  <a:pt x="1977" y="3559"/>
                                </a:lnTo>
                                <a:lnTo>
                                  <a:pt x="1977" y="3561"/>
                                </a:lnTo>
                                <a:lnTo>
                                  <a:pt x="1980" y="3561"/>
                                </a:lnTo>
                                <a:lnTo>
                                  <a:pt x="1980" y="3564"/>
                                </a:lnTo>
                                <a:lnTo>
                                  <a:pt x="1982" y="3564"/>
                                </a:lnTo>
                                <a:lnTo>
                                  <a:pt x="1982" y="3566"/>
                                </a:lnTo>
                                <a:lnTo>
                                  <a:pt x="1985" y="3566"/>
                                </a:lnTo>
                                <a:lnTo>
                                  <a:pt x="1985" y="3569"/>
                                </a:lnTo>
                                <a:lnTo>
                                  <a:pt x="1985" y="3566"/>
                                </a:lnTo>
                                <a:lnTo>
                                  <a:pt x="1985" y="3569"/>
                                </a:lnTo>
                                <a:lnTo>
                                  <a:pt x="1987" y="3569"/>
                                </a:lnTo>
                                <a:lnTo>
                                  <a:pt x="1987" y="3571"/>
                                </a:lnTo>
                                <a:lnTo>
                                  <a:pt x="1989" y="3571"/>
                                </a:lnTo>
                                <a:lnTo>
                                  <a:pt x="1989" y="3573"/>
                                </a:lnTo>
                                <a:lnTo>
                                  <a:pt x="1992" y="3573"/>
                                </a:lnTo>
                                <a:lnTo>
                                  <a:pt x="1992" y="3576"/>
                                </a:lnTo>
                                <a:lnTo>
                                  <a:pt x="1994" y="3576"/>
                                </a:lnTo>
                                <a:lnTo>
                                  <a:pt x="1994" y="3578"/>
                                </a:lnTo>
                                <a:lnTo>
                                  <a:pt x="1994" y="3576"/>
                                </a:lnTo>
                                <a:lnTo>
                                  <a:pt x="1994" y="3578"/>
                                </a:lnTo>
                                <a:lnTo>
                                  <a:pt x="1997" y="3578"/>
                                </a:lnTo>
                                <a:lnTo>
                                  <a:pt x="1997" y="3581"/>
                                </a:lnTo>
                                <a:lnTo>
                                  <a:pt x="1999" y="3581"/>
                                </a:lnTo>
                                <a:lnTo>
                                  <a:pt x="1999" y="3583"/>
                                </a:lnTo>
                                <a:lnTo>
                                  <a:pt x="2001" y="3583"/>
                                </a:lnTo>
                                <a:lnTo>
                                  <a:pt x="2001" y="3585"/>
                                </a:lnTo>
                                <a:lnTo>
                                  <a:pt x="2001" y="3583"/>
                                </a:lnTo>
                                <a:lnTo>
                                  <a:pt x="2001" y="3585"/>
                                </a:lnTo>
                                <a:lnTo>
                                  <a:pt x="2004" y="3585"/>
                                </a:lnTo>
                                <a:lnTo>
                                  <a:pt x="2004" y="3588"/>
                                </a:lnTo>
                                <a:lnTo>
                                  <a:pt x="2006" y="3588"/>
                                </a:lnTo>
                                <a:lnTo>
                                  <a:pt x="2006" y="3590"/>
                                </a:lnTo>
                                <a:lnTo>
                                  <a:pt x="2009" y="3590"/>
                                </a:lnTo>
                                <a:lnTo>
                                  <a:pt x="2009" y="3593"/>
                                </a:lnTo>
                                <a:lnTo>
                                  <a:pt x="2011" y="3593"/>
                                </a:lnTo>
                                <a:lnTo>
                                  <a:pt x="2011" y="3595"/>
                                </a:lnTo>
                                <a:lnTo>
                                  <a:pt x="2013" y="3595"/>
                                </a:lnTo>
                                <a:lnTo>
                                  <a:pt x="2013" y="3597"/>
                                </a:lnTo>
                                <a:lnTo>
                                  <a:pt x="2016" y="3597"/>
                                </a:lnTo>
                                <a:lnTo>
                                  <a:pt x="2018" y="3600"/>
                                </a:lnTo>
                                <a:lnTo>
                                  <a:pt x="2021" y="3600"/>
                                </a:lnTo>
                                <a:lnTo>
                                  <a:pt x="2021" y="3602"/>
                                </a:lnTo>
                                <a:lnTo>
                                  <a:pt x="2023" y="3602"/>
                                </a:lnTo>
                                <a:lnTo>
                                  <a:pt x="2023" y="3605"/>
                                </a:lnTo>
                                <a:lnTo>
                                  <a:pt x="2025" y="3605"/>
                                </a:lnTo>
                                <a:lnTo>
                                  <a:pt x="2025" y="3607"/>
                                </a:lnTo>
                                <a:lnTo>
                                  <a:pt x="2028" y="3607"/>
                                </a:lnTo>
                                <a:lnTo>
                                  <a:pt x="2028" y="3609"/>
                                </a:lnTo>
                                <a:lnTo>
                                  <a:pt x="2030" y="3609"/>
                                </a:lnTo>
                                <a:lnTo>
                                  <a:pt x="2030" y="3612"/>
                                </a:lnTo>
                                <a:lnTo>
                                  <a:pt x="2033" y="3612"/>
                                </a:lnTo>
                                <a:lnTo>
                                  <a:pt x="2033" y="3614"/>
                                </a:lnTo>
                                <a:lnTo>
                                  <a:pt x="2035" y="3614"/>
                                </a:lnTo>
                                <a:lnTo>
                                  <a:pt x="2035" y="3617"/>
                                </a:lnTo>
                                <a:lnTo>
                                  <a:pt x="2037" y="3617"/>
                                </a:lnTo>
                                <a:lnTo>
                                  <a:pt x="2037" y="3619"/>
                                </a:lnTo>
                                <a:lnTo>
                                  <a:pt x="2040" y="3619"/>
                                </a:lnTo>
                                <a:lnTo>
                                  <a:pt x="2040" y="3621"/>
                                </a:lnTo>
                                <a:lnTo>
                                  <a:pt x="2042" y="3621"/>
                                </a:lnTo>
                                <a:lnTo>
                                  <a:pt x="2045" y="3621"/>
                                </a:lnTo>
                                <a:lnTo>
                                  <a:pt x="2045" y="3624"/>
                                </a:lnTo>
                                <a:lnTo>
                                  <a:pt x="2045" y="3621"/>
                                </a:lnTo>
                                <a:lnTo>
                                  <a:pt x="2045" y="3624"/>
                                </a:lnTo>
                                <a:lnTo>
                                  <a:pt x="2047" y="3624"/>
                                </a:lnTo>
                                <a:lnTo>
                                  <a:pt x="2047" y="3626"/>
                                </a:lnTo>
                                <a:lnTo>
                                  <a:pt x="2049" y="3626"/>
                                </a:lnTo>
                                <a:lnTo>
                                  <a:pt x="2049" y="3629"/>
                                </a:lnTo>
                                <a:lnTo>
                                  <a:pt x="2052" y="3629"/>
                                </a:lnTo>
                                <a:lnTo>
                                  <a:pt x="2052" y="3631"/>
                                </a:lnTo>
                                <a:lnTo>
                                  <a:pt x="2054" y="3631"/>
                                </a:lnTo>
                                <a:lnTo>
                                  <a:pt x="2054" y="3633"/>
                                </a:lnTo>
                                <a:lnTo>
                                  <a:pt x="2057" y="3633"/>
                                </a:lnTo>
                                <a:lnTo>
                                  <a:pt x="2057" y="3636"/>
                                </a:lnTo>
                                <a:lnTo>
                                  <a:pt x="2059" y="3636"/>
                                </a:lnTo>
                                <a:lnTo>
                                  <a:pt x="2061" y="3636"/>
                                </a:lnTo>
                                <a:lnTo>
                                  <a:pt x="2061" y="3638"/>
                                </a:lnTo>
                                <a:lnTo>
                                  <a:pt x="2061" y="3636"/>
                                </a:lnTo>
                                <a:lnTo>
                                  <a:pt x="2061" y="3638"/>
                                </a:lnTo>
                                <a:lnTo>
                                  <a:pt x="2064" y="3638"/>
                                </a:lnTo>
                                <a:lnTo>
                                  <a:pt x="2064" y="3641"/>
                                </a:lnTo>
                                <a:lnTo>
                                  <a:pt x="2066" y="3641"/>
                                </a:lnTo>
                                <a:lnTo>
                                  <a:pt x="2066" y="3643"/>
                                </a:lnTo>
                                <a:lnTo>
                                  <a:pt x="2069" y="3643"/>
                                </a:lnTo>
                                <a:lnTo>
                                  <a:pt x="2069" y="3645"/>
                                </a:lnTo>
                                <a:lnTo>
                                  <a:pt x="2071" y="3645"/>
                                </a:lnTo>
                                <a:lnTo>
                                  <a:pt x="2071" y="3648"/>
                                </a:lnTo>
                                <a:lnTo>
                                  <a:pt x="2073" y="3648"/>
                                </a:lnTo>
                                <a:lnTo>
                                  <a:pt x="2076" y="3648"/>
                                </a:lnTo>
                                <a:lnTo>
                                  <a:pt x="2076" y="3650"/>
                                </a:lnTo>
                                <a:lnTo>
                                  <a:pt x="2076" y="3648"/>
                                </a:lnTo>
                                <a:lnTo>
                                  <a:pt x="2076" y="3650"/>
                                </a:lnTo>
                                <a:lnTo>
                                  <a:pt x="2078" y="3650"/>
                                </a:lnTo>
                                <a:lnTo>
                                  <a:pt x="2078" y="3653"/>
                                </a:lnTo>
                                <a:lnTo>
                                  <a:pt x="2081" y="3653"/>
                                </a:lnTo>
                                <a:lnTo>
                                  <a:pt x="2081" y="3655"/>
                                </a:lnTo>
                                <a:lnTo>
                                  <a:pt x="2083" y="3655"/>
                                </a:lnTo>
                                <a:lnTo>
                                  <a:pt x="2083" y="3657"/>
                                </a:lnTo>
                                <a:lnTo>
                                  <a:pt x="2085" y="3657"/>
                                </a:lnTo>
                                <a:lnTo>
                                  <a:pt x="2088" y="3660"/>
                                </a:lnTo>
                                <a:lnTo>
                                  <a:pt x="2088" y="3657"/>
                                </a:lnTo>
                                <a:lnTo>
                                  <a:pt x="2088" y="3660"/>
                                </a:lnTo>
                                <a:lnTo>
                                  <a:pt x="2090" y="3660"/>
                                </a:lnTo>
                                <a:lnTo>
                                  <a:pt x="2090" y="3662"/>
                                </a:lnTo>
                                <a:lnTo>
                                  <a:pt x="2090" y="3660"/>
                                </a:lnTo>
                                <a:lnTo>
                                  <a:pt x="2090" y="3662"/>
                                </a:lnTo>
                                <a:lnTo>
                                  <a:pt x="2093" y="3662"/>
                                </a:lnTo>
                                <a:lnTo>
                                  <a:pt x="2093" y="3665"/>
                                </a:lnTo>
                                <a:lnTo>
                                  <a:pt x="2095" y="3665"/>
                                </a:lnTo>
                                <a:lnTo>
                                  <a:pt x="2095" y="3667"/>
                                </a:lnTo>
                                <a:lnTo>
                                  <a:pt x="2097" y="3667"/>
                                </a:lnTo>
                                <a:lnTo>
                                  <a:pt x="2097" y="3669"/>
                                </a:lnTo>
                                <a:lnTo>
                                  <a:pt x="2097" y="3667"/>
                                </a:lnTo>
                                <a:lnTo>
                                  <a:pt x="2097" y="3669"/>
                                </a:lnTo>
                                <a:lnTo>
                                  <a:pt x="2100" y="3669"/>
                                </a:lnTo>
                                <a:lnTo>
                                  <a:pt x="2102" y="3672"/>
                                </a:lnTo>
                                <a:lnTo>
                                  <a:pt x="2105" y="3672"/>
                                </a:lnTo>
                                <a:lnTo>
                                  <a:pt x="2105" y="3674"/>
                                </a:lnTo>
                                <a:lnTo>
                                  <a:pt x="2107" y="3674"/>
                                </a:lnTo>
                                <a:lnTo>
                                  <a:pt x="2107" y="3677"/>
                                </a:lnTo>
                                <a:lnTo>
                                  <a:pt x="2107" y="3674"/>
                                </a:lnTo>
                                <a:lnTo>
                                  <a:pt x="2107" y="3677"/>
                                </a:lnTo>
                                <a:lnTo>
                                  <a:pt x="2109" y="3677"/>
                                </a:lnTo>
                                <a:lnTo>
                                  <a:pt x="2109" y="3679"/>
                                </a:lnTo>
                                <a:lnTo>
                                  <a:pt x="2112" y="3679"/>
                                </a:lnTo>
                                <a:lnTo>
                                  <a:pt x="2114" y="3679"/>
                                </a:lnTo>
                                <a:lnTo>
                                  <a:pt x="2114" y="3681"/>
                                </a:lnTo>
                                <a:lnTo>
                                  <a:pt x="2114" y="3679"/>
                                </a:lnTo>
                                <a:lnTo>
                                  <a:pt x="2114" y="3681"/>
                                </a:lnTo>
                                <a:lnTo>
                                  <a:pt x="2117" y="3681"/>
                                </a:lnTo>
                                <a:lnTo>
                                  <a:pt x="2117" y="3684"/>
                                </a:lnTo>
                                <a:lnTo>
                                  <a:pt x="2119" y="3684"/>
                                </a:lnTo>
                                <a:lnTo>
                                  <a:pt x="2119" y="3686"/>
                                </a:lnTo>
                                <a:lnTo>
                                  <a:pt x="2119" y="3684"/>
                                </a:lnTo>
                                <a:lnTo>
                                  <a:pt x="2119" y="3686"/>
                                </a:lnTo>
                                <a:lnTo>
                                  <a:pt x="2121" y="3686"/>
                                </a:lnTo>
                                <a:lnTo>
                                  <a:pt x="2124" y="3686"/>
                                </a:lnTo>
                                <a:lnTo>
                                  <a:pt x="2124" y="3689"/>
                                </a:lnTo>
                                <a:lnTo>
                                  <a:pt x="2126" y="3689"/>
                                </a:lnTo>
                                <a:lnTo>
                                  <a:pt x="2126" y="3691"/>
                                </a:lnTo>
                                <a:lnTo>
                                  <a:pt x="2129" y="3691"/>
                                </a:lnTo>
                                <a:lnTo>
                                  <a:pt x="2131" y="3693"/>
                                </a:lnTo>
                                <a:lnTo>
                                  <a:pt x="2133" y="3693"/>
                                </a:lnTo>
                                <a:lnTo>
                                  <a:pt x="2133" y="3696"/>
                                </a:lnTo>
                                <a:lnTo>
                                  <a:pt x="2133" y="3693"/>
                                </a:lnTo>
                                <a:lnTo>
                                  <a:pt x="2133" y="3696"/>
                                </a:lnTo>
                                <a:lnTo>
                                  <a:pt x="2136" y="3696"/>
                                </a:lnTo>
                                <a:lnTo>
                                  <a:pt x="2136" y="3698"/>
                                </a:lnTo>
                                <a:lnTo>
                                  <a:pt x="2138" y="3698"/>
                                </a:lnTo>
                                <a:lnTo>
                                  <a:pt x="2141" y="3701"/>
                                </a:lnTo>
                                <a:lnTo>
                                  <a:pt x="2143" y="3701"/>
                                </a:lnTo>
                                <a:lnTo>
                                  <a:pt x="2143" y="3703"/>
                                </a:lnTo>
                                <a:lnTo>
                                  <a:pt x="2145" y="3703"/>
                                </a:lnTo>
                                <a:lnTo>
                                  <a:pt x="2145" y="3705"/>
                                </a:lnTo>
                                <a:lnTo>
                                  <a:pt x="2148" y="3705"/>
                                </a:lnTo>
                                <a:lnTo>
                                  <a:pt x="2150" y="3705"/>
                                </a:lnTo>
                                <a:lnTo>
                                  <a:pt x="2150" y="3708"/>
                                </a:lnTo>
                                <a:lnTo>
                                  <a:pt x="2153" y="3708"/>
                                </a:lnTo>
                                <a:lnTo>
                                  <a:pt x="2153" y="3710"/>
                                </a:lnTo>
                                <a:lnTo>
                                  <a:pt x="2155" y="3710"/>
                                </a:lnTo>
                                <a:lnTo>
                                  <a:pt x="2157" y="3713"/>
                                </a:lnTo>
                                <a:lnTo>
                                  <a:pt x="2160" y="3713"/>
                                </a:lnTo>
                                <a:lnTo>
                                  <a:pt x="2160" y="3715"/>
                                </a:lnTo>
                                <a:lnTo>
                                  <a:pt x="2162" y="3715"/>
                                </a:lnTo>
                                <a:lnTo>
                                  <a:pt x="2162" y="3717"/>
                                </a:lnTo>
                                <a:lnTo>
                                  <a:pt x="2165" y="3717"/>
                                </a:lnTo>
                                <a:lnTo>
                                  <a:pt x="2167" y="3717"/>
                                </a:lnTo>
                                <a:lnTo>
                                  <a:pt x="2167" y="3720"/>
                                </a:lnTo>
                                <a:lnTo>
                                  <a:pt x="2169" y="3720"/>
                                </a:lnTo>
                                <a:lnTo>
                                  <a:pt x="2169" y="3722"/>
                                </a:lnTo>
                                <a:lnTo>
                                  <a:pt x="2172" y="3722"/>
                                </a:lnTo>
                                <a:lnTo>
                                  <a:pt x="2174" y="3722"/>
                                </a:lnTo>
                                <a:lnTo>
                                  <a:pt x="2174" y="3725"/>
                                </a:lnTo>
                                <a:lnTo>
                                  <a:pt x="2177" y="3725"/>
                                </a:lnTo>
                                <a:lnTo>
                                  <a:pt x="2177" y="3727"/>
                                </a:lnTo>
                                <a:lnTo>
                                  <a:pt x="2177" y="3725"/>
                                </a:lnTo>
                                <a:lnTo>
                                  <a:pt x="2177" y="3727"/>
                                </a:lnTo>
                                <a:lnTo>
                                  <a:pt x="2179" y="3727"/>
                                </a:lnTo>
                                <a:lnTo>
                                  <a:pt x="2181" y="3727"/>
                                </a:lnTo>
                                <a:lnTo>
                                  <a:pt x="2181" y="3729"/>
                                </a:lnTo>
                                <a:lnTo>
                                  <a:pt x="2184" y="3729"/>
                                </a:lnTo>
                                <a:lnTo>
                                  <a:pt x="2184" y="3732"/>
                                </a:lnTo>
                                <a:lnTo>
                                  <a:pt x="2186" y="3732"/>
                                </a:lnTo>
                                <a:lnTo>
                                  <a:pt x="2189" y="3732"/>
                                </a:lnTo>
                                <a:lnTo>
                                  <a:pt x="2189" y="3734"/>
                                </a:lnTo>
                                <a:lnTo>
                                  <a:pt x="2191" y="3734"/>
                                </a:lnTo>
                                <a:lnTo>
                                  <a:pt x="2191" y="3737"/>
                                </a:lnTo>
                                <a:lnTo>
                                  <a:pt x="2193" y="3737"/>
                                </a:lnTo>
                                <a:lnTo>
                                  <a:pt x="2196" y="3737"/>
                                </a:lnTo>
                                <a:lnTo>
                                  <a:pt x="2196" y="3739"/>
                                </a:lnTo>
                                <a:lnTo>
                                  <a:pt x="2196" y="3737"/>
                                </a:lnTo>
                                <a:lnTo>
                                  <a:pt x="2196" y="3739"/>
                                </a:lnTo>
                                <a:lnTo>
                                  <a:pt x="2198" y="3739"/>
                                </a:lnTo>
                                <a:lnTo>
                                  <a:pt x="2198" y="3741"/>
                                </a:lnTo>
                                <a:lnTo>
                                  <a:pt x="2201" y="3741"/>
                                </a:lnTo>
                                <a:lnTo>
                                  <a:pt x="2203" y="3741"/>
                                </a:lnTo>
                                <a:lnTo>
                                  <a:pt x="2203" y="3744"/>
                                </a:lnTo>
                                <a:lnTo>
                                  <a:pt x="2205" y="3744"/>
                                </a:lnTo>
                                <a:lnTo>
                                  <a:pt x="2205" y="3746"/>
                                </a:lnTo>
                                <a:lnTo>
                                  <a:pt x="2208" y="3746"/>
                                </a:lnTo>
                                <a:lnTo>
                                  <a:pt x="2210" y="3746"/>
                                </a:lnTo>
                                <a:lnTo>
                                  <a:pt x="2210" y="3749"/>
                                </a:lnTo>
                                <a:lnTo>
                                  <a:pt x="2213" y="3749"/>
                                </a:lnTo>
                                <a:lnTo>
                                  <a:pt x="2213" y="3751"/>
                                </a:lnTo>
                                <a:lnTo>
                                  <a:pt x="2213" y="3749"/>
                                </a:lnTo>
                                <a:lnTo>
                                  <a:pt x="2213" y="3751"/>
                                </a:lnTo>
                                <a:lnTo>
                                  <a:pt x="2215" y="3751"/>
                                </a:lnTo>
                                <a:lnTo>
                                  <a:pt x="2217" y="3751"/>
                                </a:lnTo>
                                <a:lnTo>
                                  <a:pt x="2217" y="3753"/>
                                </a:lnTo>
                                <a:lnTo>
                                  <a:pt x="2220" y="3753"/>
                                </a:lnTo>
                                <a:lnTo>
                                  <a:pt x="2220" y="3756"/>
                                </a:lnTo>
                                <a:lnTo>
                                  <a:pt x="2222" y="3756"/>
                                </a:lnTo>
                                <a:lnTo>
                                  <a:pt x="2225" y="3756"/>
                                </a:lnTo>
                                <a:lnTo>
                                  <a:pt x="2225" y="3758"/>
                                </a:lnTo>
                                <a:lnTo>
                                  <a:pt x="2227" y="3758"/>
                                </a:lnTo>
                                <a:lnTo>
                                  <a:pt x="2227" y="3761"/>
                                </a:lnTo>
                                <a:lnTo>
                                  <a:pt x="2229" y="3761"/>
                                </a:lnTo>
                                <a:lnTo>
                                  <a:pt x="2232" y="3761"/>
                                </a:lnTo>
                                <a:lnTo>
                                  <a:pt x="2232" y="3763"/>
                                </a:lnTo>
                                <a:lnTo>
                                  <a:pt x="2234" y="3763"/>
                                </a:lnTo>
                                <a:lnTo>
                                  <a:pt x="2237" y="3763"/>
                                </a:lnTo>
                                <a:lnTo>
                                  <a:pt x="2237" y="3765"/>
                                </a:lnTo>
                                <a:lnTo>
                                  <a:pt x="2239" y="3765"/>
                                </a:lnTo>
                                <a:lnTo>
                                  <a:pt x="2239" y="3768"/>
                                </a:lnTo>
                                <a:lnTo>
                                  <a:pt x="2239" y="3765"/>
                                </a:lnTo>
                                <a:lnTo>
                                  <a:pt x="2239" y="3768"/>
                                </a:lnTo>
                                <a:lnTo>
                                  <a:pt x="2241" y="3768"/>
                                </a:lnTo>
                                <a:lnTo>
                                  <a:pt x="2244" y="3768"/>
                                </a:lnTo>
                                <a:lnTo>
                                  <a:pt x="2244" y="3770"/>
                                </a:lnTo>
                                <a:lnTo>
                                  <a:pt x="2244" y="3768"/>
                                </a:lnTo>
                                <a:lnTo>
                                  <a:pt x="2244" y="3770"/>
                                </a:lnTo>
                                <a:lnTo>
                                  <a:pt x="2246" y="3770"/>
                                </a:lnTo>
                                <a:lnTo>
                                  <a:pt x="2249" y="3770"/>
                                </a:lnTo>
                                <a:lnTo>
                                  <a:pt x="2249" y="3773"/>
                                </a:lnTo>
                                <a:lnTo>
                                  <a:pt x="2251" y="3773"/>
                                </a:lnTo>
                                <a:lnTo>
                                  <a:pt x="2251" y="3775"/>
                                </a:lnTo>
                                <a:lnTo>
                                  <a:pt x="2251" y="3773"/>
                                </a:lnTo>
                                <a:lnTo>
                                  <a:pt x="2251" y="3775"/>
                                </a:lnTo>
                                <a:lnTo>
                                  <a:pt x="2253" y="3775"/>
                                </a:lnTo>
                                <a:lnTo>
                                  <a:pt x="2256" y="3775"/>
                                </a:lnTo>
                                <a:lnTo>
                                  <a:pt x="2256" y="3777"/>
                                </a:lnTo>
                                <a:lnTo>
                                  <a:pt x="2258" y="3777"/>
                                </a:lnTo>
                                <a:lnTo>
                                  <a:pt x="2261" y="3777"/>
                                </a:lnTo>
                                <a:lnTo>
                                  <a:pt x="2261" y="3780"/>
                                </a:lnTo>
                                <a:lnTo>
                                  <a:pt x="2263" y="3780"/>
                                </a:lnTo>
                                <a:lnTo>
                                  <a:pt x="2263" y="3782"/>
                                </a:lnTo>
                                <a:lnTo>
                                  <a:pt x="2265" y="3782"/>
                                </a:lnTo>
                                <a:lnTo>
                                  <a:pt x="2268" y="3782"/>
                                </a:lnTo>
                                <a:lnTo>
                                  <a:pt x="2268" y="3785"/>
                                </a:lnTo>
                                <a:lnTo>
                                  <a:pt x="2270" y="3785"/>
                                </a:lnTo>
                                <a:lnTo>
                                  <a:pt x="2273" y="3785"/>
                                </a:lnTo>
                                <a:lnTo>
                                  <a:pt x="2273" y="3787"/>
                                </a:lnTo>
                                <a:lnTo>
                                  <a:pt x="2275" y="3787"/>
                                </a:lnTo>
                                <a:lnTo>
                                  <a:pt x="2275" y="3789"/>
                                </a:lnTo>
                                <a:lnTo>
                                  <a:pt x="2277" y="3789"/>
                                </a:lnTo>
                                <a:lnTo>
                                  <a:pt x="2280" y="3789"/>
                                </a:lnTo>
                                <a:lnTo>
                                  <a:pt x="2280" y="3792"/>
                                </a:lnTo>
                                <a:lnTo>
                                  <a:pt x="2282" y="3792"/>
                                </a:lnTo>
                                <a:lnTo>
                                  <a:pt x="2285" y="3792"/>
                                </a:lnTo>
                                <a:lnTo>
                                  <a:pt x="2285" y="3794"/>
                                </a:lnTo>
                                <a:lnTo>
                                  <a:pt x="2287" y="3794"/>
                                </a:lnTo>
                                <a:lnTo>
                                  <a:pt x="2289" y="3794"/>
                                </a:lnTo>
                                <a:lnTo>
                                  <a:pt x="2289" y="3797"/>
                                </a:lnTo>
                                <a:lnTo>
                                  <a:pt x="2292" y="3797"/>
                                </a:lnTo>
                                <a:lnTo>
                                  <a:pt x="2292" y="3799"/>
                                </a:lnTo>
                                <a:lnTo>
                                  <a:pt x="2294" y="3799"/>
                                </a:lnTo>
                                <a:lnTo>
                                  <a:pt x="2297" y="3799"/>
                                </a:lnTo>
                                <a:lnTo>
                                  <a:pt x="2297" y="3801"/>
                                </a:lnTo>
                                <a:lnTo>
                                  <a:pt x="2299" y="3801"/>
                                </a:lnTo>
                                <a:lnTo>
                                  <a:pt x="2301" y="3801"/>
                                </a:lnTo>
                                <a:lnTo>
                                  <a:pt x="2301" y="3804"/>
                                </a:lnTo>
                                <a:lnTo>
                                  <a:pt x="2304" y="3804"/>
                                </a:lnTo>
                                <a:lnTo>
                                  <a:pt x="2306" y="3804"/>
                                </a:lnTo>
                                <a:lnTo>
                                  <a:pt x="2306" y="3806"/>
                                </a:lnTo>
                                <a:lnTo>
                                  <a:pt x="2309" y="3806"/>
                                </a:lnTo>
                                <a:lnTo>
                                  <a:pt x="2311" y="3806"/>
                                </a:lnTo>
                                <a:lnTo>
                                  <a:pt x="2311" y="3809"/>
                                </a:lnTo>
                                <a:lnTo>
                                  <a:pt x="2313" y="3809"/>
                                </a:lnTo>
                                <a:lnTo>
                                  <a:pt x="2313" y="3811"/>
                                </a:lnTo>
                                <a:lnTo>
                                  <a:pt x="2316" y="3811"/>
                                </a:lnTo>
                                <a:lnTo>
                                  <a:pt x="2316" y="3809"/>
                                </a:lnTo>
                                <a:lnTo>
                                  <a:pt x="2316" y="3811"/>
                                </a:lnTo>
                                <a:lnTo>
                                  <a:pt x="2318" y="3811"/>
                                </a:lnTo>
                                <a:lnTo>
                                  <a:pt x="2318" y="3813"/>
                                </a:lnTo>
                                <a:lnTo>
                                  <a:pt x="2318" y="3811"/>
                                </a:lnTo>
                                <a:lnTo>
                                  <a:pt x="2318" y="3813"/>
                                </a:lnTo>
                                <a:lnTo>
                                  <a:pt x="2321" y="3813"/>
                                </a:lnTo>
                                <a:lnTo>
                                  <a:pt x="2323" y="3813"/>
                                </a:lnTo>
                                <a:lnTo>
                                  <a:pt x="2323" y="3816"/>
                                </a:lnTo>
                                <a:lnTo>
                                  <a:pt x="2323" y="3813"/>
                                </a:lnTo>
                                <a:lnTo>
                                  <a:pt x="2323" y="3816"/>
                                </a:lnTo>
                                <a:lnTo>
                                  <a:pt x="2325" y="3816"/>
                                </a:lnTo>
                                <a:lnTo>
                                  <a:pt x="2328" y="3816"/>
                                </a:lnTo>
                                <a:lnTo>
                                  <a:pt x="2328" y="3818"/>
                                </a:lnTo>
                                <a:lnTo>
                                  <a:pt x="2330" y="3818"/>
                                </a:lnTo>
                                <a:lnTo>
                                  <a:pt x="2333" y="3818"/>
                                </a:lnTo>
                                <a:lnTo>
                                  <a:pt x="2333" y="3821"/>
                                </a:lnTo>
                                <a:lnTo>
                                  <a:pt x="2335" y="3821"/>
                                </a:lnTo>
                                <a:lnTo>
                                  <a:pt x="2337" y="3821"/>
                                </a:lnTo>
                                <a:lnTo>
                                  <a:pt x="2337" y="3823"/>
                                </a:lnTo>
                                <a:lnTo>
                                  <a:pt x="2340" y="3823"/>
                                </a:lnTo>
                                <a:lnTo>
                                  <a:pt x="2342" y="3823"/>
                                </a:lnTo>
                                <a:lnTo>
                                  <a:pt x="2342" y="3825"/>
                                </a:lnTo>
                                <a:lnTo>
                                  <a:pt x="2345" y="3825"/>
                                </a:lnTo>
                                <a:lnTo>
                                  <a:pt x="2347" y="3828"/>
                                </a:lnTo>
                                <a:lnTo>
                                  <a:pt x="2349" y="3828"/>
                                </a:lnTo>
                                <a:lnTo>
                                  <a:pt x="2349" y="3830"/>
                                </a:lnTo>
                                <a:lnTo>
                                  <a:pt x="2352" y="3830"/>
                                </a:lnTo>
                                <a:lnTo>
                                  <a:pt x="2354" y="3830"/>
                                </a:lnTo>
                                <a:lnTo>
                                  <a:pt x="2354" y="3833"/>
                                </a:lnTo>
                                <a:lnTo>
                                  <a:pt x="2357" y="3833"/>
                                </a:lnTo>
                                <a:lnTo>
                                  <a:pt x="2359" y="3833"/>
                                </a:lnTo>
                                <a:lnTo>
                                  <a:pt x="2359" y="3835"/>
                                </a:lnTo>
                                <a:lnTo>
                                  <a:pt x="2361" y="3835"/>
                                </a:lnTo>
                                <a:lnTo>
                                  <a:pt x="2364" y="3835"/>
                                </a:lnTo>
                                <a:lnTo>
                                  <a:pt x="2366" y="3837"/>
                                </a:lnTo>
                                <a:lnTo>
                                  <a:pt x="2369" y="3837"/>
                                </a:lnTo>
                                <a:lnTo>
                                  <a:pt x="2371" y="3840"/>
                                </a:lnTo>
                                <a:lnTo>
                                  <a:pt x="2373" y="3840"/>
                                </a:lnTo>
                                <a:lnTo>
                                  <a:pt x="2373" y="3842"/>
                                </a:lnTo>
                                <a:lnTo>
                                  <a:pt x="2373" y="3840"/>
                                </a:lnTo>
                                <a:lnTo>
                                  <a:pt x="2373" y="3842"/>
                                </a:lnTo>
                                <a:lnTo>
                                  <a:pt x="2376" y="3842"/>
                                </a:lnTo>
                                <a:lnTo>
                                  <a:pt x="2378" y="3842"/>
                                </a:lnTo>
                                <a:lnTo>
                                  <a:pt x="2378" y="3845"/>
                                </a:lnTo>
                                <a:lnTo>
                                  <a:pt x="2381" y="3842"/>
                                </a:lnTo>
                                <a:lnTo>
                                  <a:pt x="2381" y="3845"/>
                                </a:lnTo>
                                <a:lnTo>
                                  <a:pt x="2383" y="3845"/>
                                </a:lnTo>
                                <a:lnTo>
                                  <a:pt x="2385" y="3845"/>
                                </a:lnTo>
                                <a:lnTo>
                                  <a:pt x="2385" y="3847"/>
                                </a:lnTo>
                                <a:lnTo>
                                  <a:pt x="2388" y="3847"/>
                                </a:lnTo>
                                <a:lnTo>
                                  <a:pt x="2390" y="3847"/>
                                </a:lnTo>
                                <a:lnTo>
                                  <a:pt x="2390" y="3849"/>
                                </a:lnTo>
                                <a:lnTo>
                                  <a:pt x="2393" y="3849"/>
                                </a:lnTo>
                                <a:lnTo>
                                  <a:pt x="2395" y="3849"/>
                                </a:lnTo>
                                <a:lnTo>
                                  <a:pt x="2395" y="3852"/>
                                </a:lnTo>
                                <a:lnTo>
                                  <a:pt x="2395" y="3849"/>
                                </a:lnTo>
                                <a:lnTo>
                                  <a:pt x="2395" y="3852"/>
                                </a:lnTo>
                                <a:lnTo>
                                  <a:pt x="2397" y="3852"/>
                                </a:lnTo>
                                <a:lnTo>
                                  <a:pt x="2400" y="3852"/>
                                </a:lnTo>
                                <a:lnTo>
                                  <a:pt x="2400" y="3854"/>
                                </a:lnTo>
                                <a:lnTo>
                                  <a:pt x="2402" y="3854"/>
                                </a:lnTo>
                                <a:lnTo>
                                  <a:pt x="2405" y="3854"/>
                                </a:lnTo>
                                <a:lnTo>
                                  <a:pt x="2405" y="3857"/>
                                </a:lnTo>
                                <a:lnTo>
                                  <a:pt x="2407" y="3857"/>
                                </a:lnTo>
                                <a:lnTo>
                                  <a:pt x="2409" y="3857"/>
                                </a:lnTo>
                                <a:lnTo>
                                  <a:pt x="2409" y="3859"/>
                                </a:lnTo>
                                <a:lnTo>
                                  <a:pt x="2409" y="3857"/>
                                </a:lnTo>
                                <a:lnTo>
                                  <a:pt x="2409" y="3859"/>
                                </a:lnTo>
                                <a:lnTo>
                                  <a:pt x="2412" y="3859"/>
                                </a:lnTo>
                                <a:lnTo>
                                  <a:pt x="2414" y="3859"/>
                                </a:lnTo>
                                <a:lnTo>
                                  <a:pt x="2414" y="3861"/>
                                </a:lnTo>
                                <a:lnTo>
                                  <a:pt x="2414" y="3859"/>
                                </a:lnTo>
                                <a:lnTo>
                                  <a:pt x="2417" y="3859"/>
                                </a:lnTo>
                                <a:lnTo>
                                  <a:pt x="2417" y="3861"/>
                                </a:lnTo>
                                <a:lnTo>
                                  <a:pt x="2419" y="3861"/>
                                </a:lnTo>
                                <a:lnTo>
                                  <a:pt x="2421" y="3861"/>
                                </a:lnTo>
                                <a:lnTo>
                                  <a:pt x="2421" y="3864"/>
                                </a:lnTo>
                                <a:lnTo>
                                  <a:pt x="2424" y="3864"/>
                                </a:lnTo>
                                <a:lnTo>
                                  <a:pt x="2426" y="3864"/>
                                </a:lnTo>
                                <a:lnTo>
                                  <a:pt x="2426" y="3866"/>
                                </a:lnTo>
                                <a:lnTo>
                                  <a:pt x="2429" y="3866"/>
                                </a:lnTo>
                                <a:lnTo>
                                  <a:pt x="2431" y="3866"/>
                                </a:lnTo>
                                <a:lnTo>
                                  <a:pt x="2431" y="3869"/>
                                </a:lnTo>
                                <a:lnTo>
                                  <a:pt x="2433" y="3869"/>
                                </a:lnTo>
                                <a:lnTo>
                                  <a:pt x="2436" y="3869"/>
                                </a:lnTo>
                                <a:lnTo>
                                  <a:pt x="2436" y="3871"/>
                                </a:lnTo>
                                <a:lnTo>
                                  <a:pt x="2436" y="3869"/>
                                </a:lnTo>
                                <a:lnTo>
                                  <a:pt x="2436" y="3871"/>
                                </a:lnTo>
                                <a:lnTo>
                                  <a:pt x="2436" y="3869"/>
                                </a:lnTo>
                                <a:lnTo>
                                  <a:pt x="2438" y="3871"/>
                                </a:lnTo>
                                <a:lnTo>
                                  <a:pt x="2441" y="3871"/>
                                </a:lnTo>
                                <a:lnTo>
                                  <a:pt x="2441" y="3873"/>
                                </a:lnTo>
                                <a:lnTo>
                                  <a:pt x="2443" y="3873"/>
                                </a:lnTo>
                                <a:lnTo>
                                  <a:pt x="2445" y="3873"/>
                                </a:lnTo>
                                <a:lnTo>
                                  <a:pt x="2448" y="3873"/>
                                </a:lnTo>
                                <a:lnTo>
                                  <a:pt x="2448" y="3876"/>
                                </a:lnTo>
                                <a:lnTo>
                                  <a:pt x="2450" y="3876"/>
                                </a:lnTo>
                                <a:lnTo>
                                  <a:pt x="2453" y="3876"/>
                                </a:lnTo>
                                <a:lnTo>
                                  <a:pt x="2453" y="3878"/>
                                </a:lnTo>
                                <a:lnTo>
                                  <a:pt x="2455" y="3878"/>
                                </a:lnTo>
                                <a:lnTo>
                                  <a:pt x="2457" y="3878"/>
                                </a:lnTo>
                                <a:lnTo>
                                  <a:pt x="2457" y="3881"/>
                                </a:lnTo>
                                <a:lnTo>
                                  <a:pt x="2460" y="3881"/>
                                </a:lnTo>
                                <a:lnTo>
                                  <a:pt x="2462" y="3881"/>
                                </a:lnTo>
                                <a:lnTo>
                                  <a:pt x="2465" y="3881"/>
                                </a:lnTo>
                                <a:lnTo>
                                  <a:pt x="2465" y="3883"/>
                                </a:lnTo>
                                <a:lnTo>
                                  <a:pt x="2465" y="3881"/>
                                </a:lnTo>
                                <a:lnTo>
                                  <a:pt x="2465" y="3883"/>
                                </a:lnTo>
                                <a:lnTo>
                                  <a:pt x="2467" y="3883"/>
                                </a:lnTo>
                                <a:lnTo>
                                  <a:pt x="2469" y="3883"/>
                                </a:lnTo>
                                <a:lnTo>
                                  <a:pt x="2469" y="3885"/>
                                </a:lnTo>
                                <a:lnTo>
                                  <a:pt x="2472" y="3885"/>
                                </a:lnTo>
                                <a:lnTo>
                                  <a:pt x="2474" y="3885"/>
                                </a:lnTo>
                                <a:lnTo>
                                  <a:pt x="2474" y="3888"/>
                                </a:lnTo>
                                <a:lnTo>
                                  <a:pt x="2477" y="3888"/>
                                </a:lnTo>
                                <a:lnTo>
                                  <a:pt x="2479" y="3888"/>
                                </a:lnTo>
                                <a:lnTo>
                                  <a:pt x="2481" y="3888"/>
                                </a:lnTo>
                                <a:lnTo>
                                  <a:pt x="2481" y="3890"/>
                                </a:lnTo>
                                <a:lnTo>
                                  <a:pt x="2481" y="3888"/>
                                </a:lnTo>
                                <a:lnTo>
                                  <a:pt x="2481" y="3890"/>
                                </a:lnTo>
                                <a:lnTo>
                                  <a:pt x="2484" y="3890"/>
                                </a:lnTo>
                                <a:lnTo>
                                  <a:pt x="2486" y="3890"/>
                                </a:lnTo>
                                <a:lnTo>
                                  <a:pt x="2486" y="3893"/>
                                </a:lnTo>
                                <a:lnTo>
                                  <a:pt x="2489" y="3893"/>
                                </a:lnTo>
                                <a:lnTo>
                                  <a:pt x="2491" y="3893"/>
                                </a:lnTo>
                                <a:lnTo>
                                  <a:pt x="2493" y="3893"/>
                                </a:lnTo>
                                <a:lnTo>
                                  <a:pt x="2493" y="3895"/>
                                </a:lnTo>
                                <a:lnTo>
                                  <a:pt x="2496" y="3895"/>
                                </a:lnTo>
                                <a:lnTo>
                                  <a:pt x="2498" y="3895"/>
                                </a:lnTo>
                                <a:lnTo>
                                  <a:pt x="2498" y="3897"/>
                                </a:lnTo>
                                <a:lnTo>
                                  <a:pt x="2501" y="3897"/>
                                </a:lnTo>
                                <a:lnTo>
                                  <a:pt x="2503" y="3897"/>
                                </a:lnTo>
                                <a:lnTo>
                                  <a:pt x="2505" y="3900"/>
                                </a:lnTo>
                                <a:lnTo>
                                  <a:pt x="2505" y="3897"/>
                                </a:lnTo>
                                <a:lnTo>
                                  <a:pt x="2505" y="3900"/>
                                </a:lnTo>
                                <a:lnTo>
                                  <a:pt x="2508" y="3900"/>
                                </a:lnTo>
                                <a:lnTo>
                                  <a:pt x="2510" y="3900"/>
                                </a:lnTo>
                                <a:lnTo>
                                  <a:pt x="2510" y="3902"/>
                                </a:lnTo>
                                <a:lnTo>
                                  <a:pt x="2510" y="3900"/>
                                </a:lnTo>
                                <a:lnTo>
                                  <a:pt x="2510" y="3902"/>
                                </a:lnTo>
                                <a:lnTo>
                                  <a:pt x="2513" y="3902"/>
                                </a:lnTo>
                                <a:lnTo>
                                  <a:pt x="2515" y="3902"/>
                                </a:lnTo>
                                <a:lnTo>
                                  <a:pt x="2517" y="3902"/>
                                </a:lnTo>
                                <a:lnTo>
                                  <a:pt x="2517" y="3905"/>
                                </a:lnTo>
                                <a:lnTo>
                                  <a:pt x="2520" y="3905"/>
                                </a:lnTo>
                                <a:lnTo>
                                  <a:pt x="2522" y="3905"/>
                                </a:lnTo>
                                <a:lnTo>
                                  <a:pt x="2522" y="3907"/>
                                </a:lnTo>
                                <a:lnTo>
                                  <a:pt x="2522" y="3905"/>
                                </a:lnTo>
                                <a:lnTo>
                                  <a:pt x="2522" y="3907"/>
                                </a:lnTo>
                                <a:lnTo>
                                  <a:pt x="2525" y="3905"/>
                                </a:lnTo>
                                <a:lnTo>
                                  <a:pt x="2525" y="3907"/>
                                </a:lnTo>
                                <a:lnTo>
                                  <a:pt x="2527" y="3907"/>
                                </a:lnTo>
                                <a:lnTo>
                                  <a:pt x="2529" y="3907"/>
                                </a:lnTo>
                                <a:lnTo>
                                  <a:pt x="2529" y="3909"/>
                                </a:lnTo>
                                <a:lnTo>
                                  <a:pt x="2532" y="3909"/>
                                </a:lnTo>
                                <a:lnTo>
                                  <a:pt x="2534" y="3909"/>
                                </a:lnTo>
                                <a:lnTo>
                                  <a:pt x="2537" y="3912"/>
                                </a:lnTo>
                                <a:lnTo>
                                  <a:pt x="2539" y="3912"/>
                                </a:lnTo>
                                <a:lnTo>
                                  <a:pt x="2541" y="3912"/>
                                </a:lnTo>
                                <a:lnTo>
                                  <a:pt x="2541" y="3914"/>
                                </a:lnTo>
                                <a:lnTo>
                                  <a:pt x="2541" y="3912"/>
                                </a:lnTo>
                                <a:lnTo>
                                  <a:pt x="2541" y="3914"/>
                                </a:lnTo>
                                <a:lnTo>
                                  <a:pt x="2544" y="3912"/>
                                </a:lnTo>
                                <a:lnTo>
                                  <a:pt x="2544" y="3914"/>
                                </a:lnTo>
                                <a:lnTo>
                                  <a:pt x="2546" y="3914"/>
                                </a:lnTo>
                                <a:lnTo>
                                  <a:pt x="2549" y="3914"/>
                                </a:lnTo>
                                <a:lnTo>
                                  <a:pt x="2549" y="3917"/>
                                </a:lnTo>
                                <a:lnTo>
                                  <a:pt x="2549" y="3914"/>
                                </a:lnTo>
                                <a:lnTo>
                                  <a:pt x="2549" y="3917"/>
                                </a:lnTo>
                                <a:lnTo>
                                  <a:pt x="2551" y="3917"/>
                                </a:lnTo>
                                <a:lnTo>
                                  <a:pt x="2553" y="3917"/>
                                </a:lnTo>
                                <a:lnTo>
                                  <a:pt x="2556" y="3919"/>
                                </a:lnTo>
                                <a:lnTo>
                                  <a:pt x="2556" y="3917"/>
                                </a:lnTo>
                                <a:lnTo>
                                  <a:pt x="2556" y="3919"/>
                                </a:lnTo>
                                <a:lnTo>
                                  <a:pt x="2556" y="3917"/>
                                </a:lnTo>
                                <a:lnTo>
                                  <a:pt x="2556" y="3919"/>
                                </a:lnTo>
                                <a:lnTo>
                                  <a:pt x="2556" y="3917"/>
                                </a:lnTo>
                                <a:lnTo>
                                  <a:pt x="2556" y="3919"/>
                                </a:lnTo>
                                <a:lnTo>
                                  <a:pt x="2558" y="3919"/>
                                </a:lnTo>
                                <a:lnTo>
                                  <a:pt x="2561" y="3919"/>
                                </a:lnTo>
                                <a:lnTo>
                                  <a:pt x="2561" y="3921"/>
                                </a:lnTo>
                                <a:lnTo>
                                  <a:pt x="2563" y="3921"/>
                                </a:lnTo>
                                <a:lnTo>
                                  <a:pt x="2565" y="3921"/>
                                </a:lnTo>
                                <a:lnTo>
                                  <a:pt x="2568" y="3921"/>
                                </a:lnTo>
                                <a:lnTo>
                                  <a:pt x="2568" y="3924"/>
                                </a:lnTo>
                                <a:lnTo>
                                  <a:pt x="2570" y="3924"/>
                                </a:lnTo>
                                <a:lnTo>
                                  <a:pt x="2573" y="3924"/>
                                </a:lnTo>
                                <a:lnTo>
                                  <a:pt x="2575" y="3924"/>
                                </a:lnTo>
                                <a:lnTo>
                                  <a:pt x="2575" y="3926"/>
                                </a:lnTo>
                                <a:lnTo>
                                  <a:pt x="2575" y="3924"/>
                                </a:lnTo>
                                <a:lnTo>
                                  <a:pt x="2575" y="3926"/>
                                </a:lnTo>
                                <a:lnTo>
                                  <a:pt x="2577" y="3926"/>
                                </a:lnTo>
                                <a:lnTo>
                                  <a:pt x="2580" y="3926"/>
                                </a:lnTo>
                                <a:lnTo>
                                  <a:pt x="2582" y="3926"/>
                                </a:lnTo>
                                <a:lnTo>
                                  <a:pt x="2582" y="3929"/>
                                </a:lnTo>
                                <a:lnTo>
                                  <a:pt x="2582" y="3926"/>
                                </a:lnTo>
                                <a:lnTo>
                                  <a:pt x="2582" y="3929"/>
                                </a:lnTo>
                                <a:lnTo>
                                  <a:pt x="2582" y="3926"/>
                                </a:lnTo>
                                <a:lnTo>
                                  <a:pt x="2582" y="3929"/>
                                </a:lnTo>
                                <a:lnTo>
                                  <a:pt x="2582" y="3926"/>
                                </a:lnTo>
                                <a:lnTo>
                                  <a:pt x="2582" y="3929"/>
                                </a:lnTo>
                                <a:lnTo>
                                  <a:pt x="2585" y="3929"/>
                                </a:lnTo>
                                <a:lnTo>
                                  <a:pt x="2587" y="3929"/>
                                </a:lnTo>
                                <a:lnTo>
                                  <a:pt x="2589" y="3929"/>
                                </a:lnTo>
                                <a:lnTo>
                                  <a:pt x="2589" y="3931"/>
                                </a:lnTo>
                                <a:lnTo>
                                  <a:pt x="2589" y="3929"/>
                                </a:lnTo>
                                <a:lnTo>
                                  <a:pt x="2589" y="3931"/>
                                </a:lnTo>
                                <a:lnTo>
                                  <a:pt x="2592" y="3931"/>
                                </a:lnTo>
                                <a:lnTo>
                                  <a:pt x="2594" y="3931"/>
                                </a:lnTo>
                                <a:lnTo>
                                  <a:pt x="2597" y="3931"/>
                                </a:lnTo>
                                <a:lnTo>
                                  <a:pt x="2597" y="3933"/>
                                </a:lnTo>
                                <a:lnTo>
                                  <a:pt x="2599" y="3933"/>
                                </a:lnTo>
                                <a:lnTo>
                                  <a:pt x="2601" y="3933"/>
                                </a:lnTo>
                                <a:lnTo>
                                  <a:pt x="2604" y="3933"/>
                                </a:lnTo>
                                <a:lnTo>
                                  <a:pt x="2604" y="3936"/>
                                </a:lnTo>
                                <a:lnTo>
                                  <a:pt x="2606" y="3936"/>
                                </a:lnTo>
                                <a:lnTo>
                                  <a:pt x="2609" y="3936"/>
                                </a:lnTo>
                                <a:lnTo>
                                  <a:pt x="2611" y="3936"/>
                                </a:lnTo>
                                <a:lnTo>
                                  <a:pt x="2611" y="3938"/>
                                </a:lnTo>
                                <a:lnTo>
                                  <a:pt x="2613" y="3938"/>
                                </a:lnTo>
                                <a:lnTo>
                                  <a:pt x="2616" y="3938"/>
                                </a:lnTo>
                                <a:lnTo>
                                  <a:pt x="2618" y="3938"/>
                                </a:lnTo>
                                <a:lnTo>
                                  <a:pt x="2618" y="3941"/>
                                </a:lnTo>
                                <a:lnTo>
                                  <a:pt x="2621" y="3941"/>
                                </a:lnTo>
                                <a:lnTo>
                                  <a:pt x="2623" y="3941"/>
                                </a:lnTo>
                                <a:lnTo>
                                  <a:pt x="2625" y="3941"/>
                                </a:lnTo>
                                <a:lnTo>
                                  <a:pt x="2625" y="3943"/>
                                </a:lnTo>
                                <a:lnTo>
                                  <a:pt x="2628" y="3943"/>
                                </a:lnTo>
                                <a:lnTo>
                                  <a:pt x="2630" y="3943"/>
                                </a:lnTo>
                                <a:lnTo>
                                  <a:pt x="2633" y="3943"/>
                                </a:lnTo>
                                <a:lnTo>
                                  <a:pt x="2633" y="3945"/>
                                </a:lnTo>
                                <a:lnTo>
                                  <a:pt x="2633" y="3943"/>
                                </a:lnTo>
                                <a:lnTo>
                                  <a:pt x="2633" y="3945"/>
                                </a:lnTo>
                                <a:lnTo>
                                  <a:pt x="2635" y="3945"/>
                                </a:lnTo>
                                <a:lnTo>
                                  <a:pt x="2637" y="3945"/>
                                </a:lnTo>
                                <a:lnTo>
                                  <a:pt x="2640" y="3945"/>
                                </a:lnTo>
                                <a:lnTo>
                                  <a:pt x="2640" y="3948"/>
                                </a:lnTo>
                                <a:lnTo>
                                  <a:pt x="2640" y="3945"/>
                                </a:lnTo>
                                <a:lnTo>
                                  <a:pt x="2640" y="3948"/>
                                </a:lnTo>
                                <a:lnTo>
                                  <a:pt x="2640" y="3945"/>
                                </a:lnTo>
                                <a:lnTo>
                                  <a:pt x="2640" y="3948"/>
                                </a:lnTo>
                                <a:lnTo>
                                  <a:pt x="2640" y="3945"/>
                                </a:lnTo>
                                <a:lnTo>
                                  <a:pt x="2640" y="3948"/>
                                </a:lnTo>
                                <a:lnTo>
                                  <a:pt x="2642" y="3948"/>
                                </a:lnTo>
                                <a:lnTo>
                                  <a:pt x="2645" y="3948"/>
                                </a:lnTo>
                                <a:lnTo>
                                  <a:pt x="2647" y="3948"/>
                                </a:lnTo>
                                <a:lnTo>
                                  <a:pt x="2647" y="3950"/>
                                </a:lnTo>
                                <a:lnTo>
                                  <a:pt x="2647" y="3948"/>
                                </a:lnTo>
                                <a:lnTo>
                                  <a:pt x="2647" y="3950"/>
                                </a:lnTo>
                                <a:lnTo>
                                  <a:pt x="2649" y="3950"/>
                                </a:lnTo>
                                <a:lnTo>
                                  <a:pt x="2652" y="3950"/>
                                </a:lnTo>
                                <a:lnTo>
                                  <a:pt x="2654" y="3950"/>
                                </a:lnTo>
                                <a:lnTo>
                                  <a:pt x="2654" y="3953"/>
                                </a:lnTo>
                                <a:lnTo>
                                  <a:pt x="2657" y="3953"/>
                                </a:lnTo>
                                <a:lnTo>
                                  <a:pt x="2659" y="3953"/>
                                </a:lnTo>
                                <a:lnTo>
                                  <a:pt x="2661" y="3953"/>
                                </a:lnTo>
                                <a:lnTo>
                                  <a:pt x="2661" y="3955"/>
                                </a:lnTo>
                                <a:lnTo>
                                  <a:pt x="2661" y="3953"/>
                                </a:lnTo>
                                <a:lnTo>
                                  <a:pt x="2661" y="3955"/>
                                </a:lnTo>
                                <a:lnTo>
                                  <a:pt x="2664" y="3955"/>
                                </a:lnTo>
                                <a:lnTo>
                                  <a:pt x="2666" y="3955"/>
                                </a:lnTo>
                                <a:lnTo>
                                  <a:pt x="2669" y="3955"/>
                                </a:lnTo>
                                <a:lnTo>
                                  <a:pt x="2671" y="3957"/>
                                </a:lnTo>
                                <a:lnTo>
                                  <a:pt x="2673" y="3957"/>
                                </a:lnTo>
                                <a:lnTo>
                                  <a:pt x="2676" y="3957"/>
                                </a:lnTo>
                                <a:lnTo>
                                  <a:pt x="2678" y="3960"/>
                                </a:lnTo>
                                <a:lnTo>
                                  <a:pt x="2678" y="3957"/>
                                </a:lnTo>
                                <a:lnTo>
                                  <a:pt x="2678" y="3960"/>
                                </a:lnTo>
                                <a:lnTo>
                                  <a:pt x="2681" y="3960"/>
                                </a:lnTo>
                                <a:lnTo>
                                  <a:pt x="2683" y="3960"/>
                                </a:lnTo>
                                <a:lnTo>
                                  <a:pt x="2685" y="3960"/>
                                </a:lnTo>
                                <a:lnTo>
                                  <a:pt x="2685" y="3962"/>
                                </a:lnTo>
                                <a:lnTo>
                                  <a:pt x="2688" y="3962"/>
                                </a:lnTo>
                                <a:lnTo>
                                  <a:pt x="2690" y="3962"/>
                                </a:lnTo>
                                <a:lnTo>
                                  <a:pt x="2693" y="3962"/>
                                </a:lnTo>
                                <a:lnTo>
                                  <a:pt x="2693" y="3965"/>
                                </a:lnTo>
                                <a:lnTo>
                                  <a:pt x="2693" y="3962"/>
                                </a:lnTo>
                                <a:lnTo>
                                  <a:pt x="2693" y="3965"/>
                                </a:lnTo>
                                <a:lnTo>
                                  <a:pt x="2695" y="3965"/>
                                </a:lnTo>
                                <a:lnTo>
                                  <a:pt x="2697" y="3965"/>
                                </a:lnTo>
                                <a:lnTo>
                                  <a:pt x="2700" y="3965"/>
                                </a:lnTo>
                                <a:lnTo>
                                  <a:pt x="2700" y="3967"/>
                                </a:lnTo>
                                <a:lnTo>
                                  <a:pt x="2702" y="3967"/>
                                </a:lnTo>
                                <a:lnTo>
                                  <a:pt x="2705" y="3967"/>
                                </a:lnTo>
                                <a:lnTo>
                                  <a:pt x="2707" y="3967"/>
                                </a:lnTo>
                                <a:lnTo>
                                  <a:pt x="2709" y="3967"/>
                                </a:lnTo>
                                <a:lnTo>
                                  <a:pt x="2709" y="3969"/>
                                </a:lnTo>
                                <a:lnTo>
                                  <a:pt x="2712" y="3969"/>
                                </a:lnTo>
                                <a:lnTo>
                                  <a:pt x="2714" y="3969"/>
                                </a:lnTo>
                                <a:lnTo>
                                  <a:pt x="2717" y="3969"/>
                                </a:lnTo>
                                <a:lnTo>
                                  <a:pt x="2717" y="3972"/>
                                </a:lnTo>
                                <a:lnTo>
                                  <a:pt x="2719" y="3972"/>
                                </a:lnTo>
                                <a:lnTo>
                                  <a:pt x="2721" y="3972"/>
                                </a:lnTo>
                                <a:lnTo>
                                  <a:pt x="2724" y="3972"/>
                                </a:lnTo>
                                <a:lnTo>
                                  <a:pt x="2724" y="3974"/>
                                </a:lnTo>
                                <a:lnTo>
                                  <a:pt x="2724" y="3972"/>
                                </a:lnTo>
                                <a:lnTo>
                                  <a:pt x="2724" y="3974"/>
                                </a:lnTo>
                                <a:lnTo>
                                  <a:pt x="2726" y="3974"/>
                                </a:lnTo>
                                <a:lnTo>
                                  <a:pt x="2729" y="3974"/>
                                </a:lnTo>
                                <a:lnTo>
                                  <a:pt x="2731" y="3974"/>
                                </a:lnTo>
                                <a:lnTo>
                                  <a:pt x="2733" y="3974"/>
                                </a:lnTo>
                                <a:lnTo>
                                  <a:pt x="2736" y="3977"/>
                                </a:lnTo>
                                <a:lnTo>
                                  <a:pt x="2736" y="3974"/>
                                </a:lnTo>
                                <a:lnTo>
                                  <a:pt x="2736" y="3977"/>
                                </a:lnTo>
                                <a:lnTo>
                                  <a:pt x="2736" y="3974"/>
                                </a:lnTo>
                                <a:lnTo>
                                  <a:pt x="2736" y="3977"/>
                                </a:lnTo>
                                <a:lnTo>
                                  <a:pt x="2738" y="3977"/>
                                </a:lnTo>
                                <a:lnTo>
                                  <a:pt x="2741" y="3977"/>
                                </a:lnTo>
                                <a:lnTo>
                                  <a:pt x="2743" y="3977"/>
                                </a:lnTo>
                                <a:lnTo>
                                  <a:pt x="2743" y="3979"/>
                                </a:lnTo>
                                <a:lnTo>
                                  <a:pt x="2743" y="3977"/>
                                </a:lnTo>
                                <a:lnTo>
                                  <a:pt x="2745" y="3979"/>
                                </a:lnTo>
                                <a:lnTo>
                                  <a:pt x="2748" y="3979"/>
                                </a:lnTo>
                                <a:lnTo>
                                  <a:pt x="2750" y="3979"/>
                                </a:lnTo>
                                <a:lnTo>
                                  <a:pt x="2753" y="3979"/>
                                </a:lnTo>
                                <a:lnTo>
                                  <a:pt x="2753" y="3981"/>
                                </a:lnTo>
                                <a:lnTo>
                                  <a:pt x="2755" y="3981"/>
                                </a:lnTo>
                                <a:lnTo>
                                  <a:pt x="2757" y="3981"/>
                                </a:lnTo>
                                <a:lnTo>
                                  <a:pt x="2760" y="3981"/>
                                </a:lnTo>
                                <a:lnTo>
                                  <a:pt x="2760" y="3984"/>
                                </a:lnTo>
                                <a:lnTo>
                                  <a:pt x="2762" y="3984"/>
                                </a:lnTo>
                                <a:lnTo>
                                  <a:pt x="2762" y="3981"/>
                                </a:lnTo>
                                <a:lnTo>
                                  <a:pt x="2762" y="3984"/>
                                </a:lnTo>
                                <a:lnTo>
                                  <a:pt x="2765" y="3984"/>
                                </a:lnTo>
                                <a:lnTo>
                                  <a:pt x="2767" y="3984"/>
                                </a:lnTo>
                                <a:lnTo>
                                  <a:pt x="2769" y="3984"/>
                                </a:lnTo>
                                <a:lnTo>
                                  <a:pt x="2769" y="3986"/>
                                </a:lnTo>
                                <a:lnTo>
                                  <a:pt x="2769" y="3984"/>
                                </a:lnTo>
                                <a:lnTo>
                                  <a:pt x="2769" y="3986"/>
                                </a:lnTo>
                                <a:lnTo>
                                  <a:pt x="2772" y="3986"/>
                                </a:lnTo>
                                <a:lnTo>
                                  <a:pt x="2774" y="3986"/>
                                </a:lnTo>
                                <a:lnTo>
                                  <a:pt x="2777" y="3986"/>
                                </a:lnTo>
                                <a:lnTo>
                                  <a:pt x="2779" y="3986"/>
                                </a:lnTo>
                                <a:lnTo>
                                  <a:pt x="2779" y="3989"/>
                                </a:lnTo>
                                <a:lnTo>
                                  <a:pt x="2781" y="3989"/>
                                </a:lnTo>
                                <a:lnTo>
                                  <a:pt x="2784" y="3989"/>
                                </a:lnTo>
                                <a:lnTo>
                                  <a:pt x="2786" y="3989"/>
                                </a:lnTo>
                                <a:lnTo>
                                  <a:pt x="2786" y="3991"/>
                                </a:lnTo>
                                <a:lnTo>
                                  <a:pt x="2789" y="3991"/>
                                </a:lnTo>
                                <a:lnTo>
                                  <a:pt x="2789" y="3989"/>
                                </a:lnTo>
                                <a:lnTo>
                                  <a:pt x="2789" y="3991"/>
                                </a:lnTo>
                                <a:lnTo>
                                  <a:pt x="2791" y="3991"/>
                                </a:lnTo>
                                <a:lnTo>
                                  <a:pt x="2793" y="3991"/>
                                </a:lnTo>
                                <a:lnTo>
                                  <a:pt x="2796" y="3991"/>
                                </a:lnTo>
                                <a:lnTo>
                                  <a:pt x="2796" y="3993"/>
                                </a:lnTo>
                                <a:lnTo>
                                  <a:pt x="2798" y="3993"/>
                                </a:lnTo>
                                <a:lnTo>
                                  <a:pt x="2801" y="3993"/>
                                </a:lnTo>
                                <a:lnTo>
                                  <a:pt x="2803" y="3993"/>
                                </a:lnTo>
                                <a:lnTo>
                                  <a:pt x="2805" y="3993"/>
                                </a:lnTo>
                                <a:lnTo>
                                  <a:pt x="2805" y="3996"/>
                                </a:lnTo>
                                <a:lnTo>
                                  <a:pt x="2805" y="3993"/>
                                </a:lnTo>
                                <a:lnTo>
                                  <a:pt x="2805" y="3996"/>
                                </a:lnTo>
                                <a:lnTo>
                                  <a:pt x="2808" y="3993"/>
                                </a:lnTo>
                                <a:lnTo>
                                  <a:pt x="2808" y="3996"/>
                                </a:lnTo>
                                <a:lnTo>
                                  <a:pt x="2810" y="3996"/>
                                </a:lnTo>
                                <a:lnTo>
                                  <a:pt x="2813" y="3996"/>
                                </a:lnTo>
                                <a:lnTo>
                                  <a:pt x="2815" y="3996"/>
                                </a:lnTo>
                                <a:lnTo>
                                  <a:pt x="2815" y="3998"/>
                                </a:lnTo>
                                <a:lnTo>
                                  <a:pt x="2815" y="3996"/>
                                </a:lnTo>
                                <a:lnTo>
                                  <a:pt x="2815" y="3998"/>
                                </a:lnTo>
                                <a:lnTo>
                                  <a:pt x="2815" y="3996"/>
                                </a:lnTo>
                                <a:lnTo>
                                  <a:pt x="2817" y="3996"/>
                                </a:lnTo>
                                <a:lnTo>
                                  <a:pt x="2817" y="3998"/>
                                </a:lnTo>
                                <a:lnTo>
                                  <a:pt x="2817" y="3996"/>
                                </a:lnTo>
                                <a:lnTo>
                                  <a:pt x="2817" y="3998"/>
                                </a:lnTo>
                                <a:lnTo>
                                  <a:pt x="2820" y="3998"/>
                                </a:lnTo>
                                <a:lnTo>
                                  <a:pt x="2822" y="3998"/>
                                </a:lnTo>
                                <a:lnTo>
                                  <a:pt x="2825" y="3998"/>
                                </a:lnTo>
                                <a:lnTo>
                                  <a:pt x="2827" y="3998"/>
                                </a:lnTo>
                                <a:lnTo>
                                  <a:pt x="2827" y="4001"/>
                                </a:lnTo>
                                <a:lnTo>
                                  <a:pt x="2829" y="4001"/>
                                </a:lnTo>
                                <a:lnTo>
                                  <a:pt x="2832" y="4001"/>
                                </a:lnTo>
                                <a:lnTo>
                                  <a:pt x="2834" y="4001"/>
                                </a:lnTo>
                                <a:lnTo>
                                  <a:pt x="2837" y="4001"/>
                                </a:lnTo>
                                <a:lnTo>
                                  <a:pt x="2837" y="4003"/>
                                </a:lnTo>
                                <a:lnTo>
                                  <a:pt x="2839" y="4003"/>
                                </a:lnTo>
                                <a:lnTo>
                                  <a:pt x="2841" y="4003"/>
                                </a:lnTo>
                                <a:lnTo>
                                  <a:pt x="2844" y="4003"/>
                                </a:lnTo>
                                <a:lnTo>
                                  <a:pt x="2846" y="4003"/>
                                </a:lnTo>
                                <a:lnTo>
                                  <a:pt x="2846" y="4005"/>
                                </a:lnTo>
                                <a:lnTo>
                                  <a:pt x="2849" y="4005"/>
                                </a:lnTo>
                                <a:lnTo>
                                  <a:pt x="2851" y="4005"/>
                                </a:lnTo>
                                <a:lnTo>
                                  <a:pt x="2853" y="4005"/>
                                </a:lnTo>
                                <a:lnTo>
                                  <a:pt x="2856" y="4005"/>
                                </a:lnTo>
                                <a:lnTo>
                                  <a:pt x="2856" y="4008"/>
                                </a:lnTo>
                                <a:lnTo>
                                  <a:pt x="2856" y="4005"/>
                                </a:lnTo>
                                <a:lnTo>
                                  <a:pt x="2856" y="4008"/>
                                </a:lnTo>
                                <a:lnTo>
                                  <a:pt x="2858" y="4008"/>
                                </a:lnTo>
                                <a:lnTo>
                                  <a:pt x="2861" y="4008"/>
                                </a:lnTo>
                                <a:lnTo>
                                  <a:pt x="2863" y="4008"/>
                                </a:lnTo>
                                <a:lnTo>
                                  <a:pt x="2865" y="4008"/>
                                </a:lnTo>
                                <a:lnTo>
                                  <a:pt x="2865" y="4010"/>
                                </a:lnTo>
                                <a:lnTo>
                                  <a:pt x="2865" y="4008"/>
                                </a:lnTo>
                                <a:lnTo>
                                  <a:pt x="2865" y="4010"/>
                                </a:lnTo>
                                <a:lnTo>
                                  <a:pt x="2865" y="4008"/>
                                </a:lnTo>
                                <a:lnTo>
                                  <a:pt x="2865" y="4010"/>
                                </a:lnTo>
                                <a:lnTo>
                                  <a:pt x="2868" y="4010"/>
                                </a:lnTo>
                                <a:lnTo>
                                  <a:pt x="2870" y="4010"/>
                                </a:lnTo>
                                <a:lnTo>
                                  <a:pt x="2873" y="4010"/>
                                </a:lnTo>
                                <a:lnTo>
                                  <a:pt x="2875" y="4010"/>
                                </a:lnTo>
                                <a:lnTo>
                                  <a:pt x="2875" y="4013"/>
                                </a:lnTo>
                                <a:lnTo>
                                  <a:pt x="2875" y="4010"/>
                                </a:lnTo>
                                <a:lnTo>
                                  <a:pt x="2875" y="4013"/>
                                </a:lnTo>
                                <a:lnTo>
                                  <a:pt x="2877" y="4013"/>
                                </a:lnTo>
                                <a:lnTo>
                                  <a:pt x="2880" y="4013"/>
                                </a:lnTo>
                                <a:lnTo>
                                  <a:pt x="2882" y="4013"/>
                                </a:lnTo>
                                <a:lnTo>
                                  <a:pt x="2885" y="4013"/>
                                </a:lnTo>
                                <a:lnTo>
                                  <a:pt x="2887" y="4015"/>
                                </a:lnTo>
                                <a:lnTo>
                                  <a:pt x="2887" y="4013"/>
                                </a:lnTo>
                                <a:lnTo>
                                  <a:pt x="2887" y="4015"/>
                                </a:lnTo>
                                <a:lnTo>
                                  <a:pt x="2889" y="4015"/>
                                </a:lnTo>
                                <a:lnTo>
                                  <a:pt x="2892" y="4015"/>
                                </a:lnTo>
                                <a:lnTo>
                                  <a:pt x="2894" y="4015"/>
                                </a:lnTo>
                                <a:lnTo>
                                  <a:pt x="2897" y="4015"/>
                                </a:lnTo>
                                <a:lnTo>
                                  <a:pt x="2897" y="4017"/>
                                </a:lnTo>
                                <a:lnTo>
                                  <a:pt x="2899" y="4017"/>
                                </a:lnTo>
                                <a:lnTo>
                                  <a:pt x="2901" y="4017"/>
                                </a:lnTo>
                                <a:lnTo>
                                  <a:pt x="2904" y="4017"/>
                                </a:lnTo>
                                <a:lnTo>
                                  <a:pt x="2906" y="4017"/>
                                </a:lnTo>
                                <a:lnTo>
                                  <a:pt x="2906" y="4020"/>
                                </a:lnTo>
                                <a:lnTo>
                                  <a:pt x="2906" y="4017"/>
                                </a:lnTo>
                                <a:lnTo>
                                  <a:pt x="2909" y="4020"/>
                                </a:lnTo>
                                <a:lnTo>
                                  <a:pt x="2909" y="4017"/>
                                </a:lnTo>
                                <a:lnTo>
                                  <a:pt x="2909" y="4020"/>
                                </a:lnTo>
                                <a:lnTo>
                                  <a:pt x="2909" y="4017"/>
                                </a:lnTo>
                                <a:lnTo>
                                  <a:pt x="2909" y="4020"/>
                                </a:lnTo>
                                <a:lnTo>
                                  <a:pt x="2911" y="4020"/>
                                </a:lnTo>
                                <a:lnTo>
                                  <a:pt x="2913" y="4020"/>
                                </a:lnTo>
                                <a:lnTo>
                                  <a:pt x="2916" y="4020"/>
                                </a:lnTo>
                                <a:lnTo>
                                  <a:pt x="2918" y="4020"/>
                                </a:lnTo>
                                <a:lnTo>
                                  <a:pt x="2918" y="4022"/>
                                </a:lnTo>
                                <a:lnTo>
                                  <a:pt x="2930" y="4022"/>
                                </a:lnTo>
                                <a:lnTo>
                                  <a:pt x="2930" y="4025"/>
                                </a:lnTo>
                                <a:lnTo>
                                  <a:pt x="2930" y="4022"/>
                                </a:lnTo>
                                <a:lnTo>
                                  <a:pt x="2930" y="4025"/>
                                </a:lnTo>
                                <a:lnTo>
                                  <a:pt x="2930" y="4022"/>
                                </a:lnTo>
                                <a:lnTo>
                                  <a:pt x="2930" y="4025"/>
                                </a:lnTo>
                                <a:lnTo>
                                  <a:pt x="2933" y="4025"/>
                                </a:lnTo>
                                <a:lnTo>
                                  <a:pt x="2935" y="4025"/>
                                </a:lnTo>
                                <a:lnTo>
                                  <a:pt x="2937" y="4025"/>
                                </a:lnTo>
                                <a:lnTo>
                                  <a:pt x="2940" y="4025"/>
                                </a:lnTo>
                                <a:lnTo>
                                  <a:pt x="2942" y="4025"/>
                                </a:lnTo>
                                <a:lnTo>
                                  <a:pt x="2942" y="4027"/>
                                </a:lnTo>
                                <a:lnTo>
                                  <a:pt x="2942" y="4025"/>
                                </a:lnTo>
                                <a:lnTo>
                                  <a:pt x="2942" y="4027"/>
                                </a:lnTo>
                                <a:lnTo>
                                  <a:pt x="2945" y="4027"/>
                                </a:lnTo>
                                <a:lnTo>
                                  <a:pt x="2947" y="4027"/>
                                </a:lnTo>
                                <a:lnTo>
                                  <a:pt x="2949" y="4027"/>
                                </a:lnTo>
                                <a:lnTo>
                                  <a:pt x="2952" y="4027"/>
                                </a:lnTo>
                                <a:lnTo>
                                  <a:pt x="2954" y="4027"/>
                                </a:lnTo>
                                <a:lnTo>
                                  <a:pt x="2954" y="4029"/>
                                </a:lnTo>
                                <a:lnTo>
                                  <a:pt x="2954" y="4027"/>
                                </a:lnTo>
                                <a:lnTo>
                                  <a:pt x="2954" y="4029"/>
                                </a:lnTo>
                                <a:lnTo>
                                  <a:pt x="2954" y="4027"/>
                                </a:lnTo>
                                <a:lnTo>
                                  <a:pt x="2954" y="4029"/>
                                </a:lnTo>
                                <a:lnTo>
                                  <a:pt x="2957" y="4029"/>
                                </a:lnTo>
                                <a:lnTo>
                                  <a:pt x="2959" y="4029"/>
                                </a:lnTo>
                                <a:lnTo>
                                  <a:pt x="2961" y="4029"/>
                                </a:lnTo>
                                <a:lnTo>
                                  <a:pt x="2964" y="4029"/>
                                </a:lnTo>
                                <a:lnTo>
                                  <a:pt x="2966" y="4029"/>
                                </a:lnTo>
                                <a:lnTo>
                                  <a:pt x="2966" y="4032"/>
                                </a:lnTo>
                                <a:lnTo>
                                  <a:pt x="2966" y="4029"/>
                                </a:lnTo>
                                <a:lnTo>
                                  <a:pt x="2966" y="4032"/>
                                </a:lnTo>
                                <a:lnTo>
                                  <a:pt x="2969" y="4032"/>
                                </a:lnTo>
                                <a:lnTo>
                                  <a:pt x="2971" y="4032"/>
                                </a:lnTo>
                                <a:lnTo>
                                  <a:pt x="2973" y="4032"/>
                                </a:lnTo>
                                <a:lnTo>
                                  <a:pt x="2976" y="4032"/>
                                </a:lnTo>
                                <a:lnTo>
                                  <a:pt x="2978" y="4032"/>
                                </a:lnTo>
                                <a:lnTo>
                                  <a:pt x="2978" y="4034"/>
                                </a:lnTo>
                                <a:lnTo>
                                  <a:pt x="2978" y="4032"/>
                                </a:lnTo>
                                <a:lnTo>
                                  <a:pt x="2978" y="4034"/>
                                </a:lnTo>
                                <a:lnTo>
                                  <a:pt x="2981" y="4034"/>
                                </a:lnTo>
                                <a:lnTo>
                                  <a:pt x="2983" y="4034"/>
                                </a:lnTo>
                                <a:lnTo>
                                  <a:pt x="2985" y="4034"/>
                                </a:lnTo>
                                <a:lnTo>
                                  <a:pt x="2988" y="4034"/>
                                </a:lnTo>
                                <a:lnTo>
                                  <a:pt x="2988" y="4037"/>
                                </a:lnTo>
                                <a:lnTo>
                                  <a:pt x="2988" y="4034"/>
                                </a:lnTo>
                                <a:lnTo>
                                  <a:pt x="2988" y="4037"/>
                                </a:lnTo>
                                <a:lnTo>
                                  <a:pt x="2988" y="4034"/>
                                </a:lnTo>
                                <a:lnTo>
                                  <a:pt x="2988" y="4037"/>
                                </a:lnTo>
                                <a:lnTo>
                                  <a:pt x="2990" y="4037"/>
                                </a:lnTo>
                                <a:lnTo>
                                  <a:pt x="2993" y="4037"/>
                                </a:lnTo>
                                <a:lnTo>
                                  <a:pt x="2995" y="4037"/>
                                </a:lnTo>
                                <a:lnTo>
                                  <a:pt x="2997" y="4037"/>
                                </a:lnTo>
                                <a:lnTo>
                                  <a:pt x="3000" y="4037"/>
                                </a:lnTo>
                                <a:lnTo>
                                  <a:pt x="3000" y="4039"/>
                                </a:lnTo>
                                <a:lnTo>
                                  <a:pt x="3000" y="4037"/>
                                </a:lnTo>
                                <a:lnTo>
                                  <a:pt x="3002" y="4039"/>
                                </a:lnTo>
                                <a:lnTo>
                                  <a:pt x="3002" y="4037"/>
                                </a:lnTo>
                                <a:lnTo>
                                  <a:pt x="3002" y="4039"/>
                                </a:lnTo>
                                <a:lnTo>
                                  <a:pt x="3005" y="4039"/>
                                </a:lnTo>
                                <a:lnTo>
                                  <a:pt x="3007" y="4039"/>
                                </a:lnTo>
                                <a:lnTo>
                                  <a:pt x="3009" y="4039"/>
                                </a:lnTo>
                                <a:lnTo>
                                  <a:pt x="3012" y="4039"/>
                                </a:lnTo>
                                <a:lnTo>
                                  <a:pt x="3012" y="4041"/>
                                </a:lnTo>
                                <a:lnTo>
                                  <a:pt x="3012" y="4039"/>
                                </a:lnTo>
                                <a:lnTo>
                                  <a:pt x="3014" y="4039"/>
                                </a:lnTo>
                                <a:lnTo>
                                  <a:pt x="3014" y="4041"/>
                                </a:lnTo>
                                <a:lnTo>
                                  <a:pt x="3017" y="4041"/>
                                </a:lnTo>
                                <a:lnTo>
                                  <a:pt x="3019" y="4041"/>
                                </a:lnTo>
                                <a:lnTo>
                                  <a:pt x="3021" y="4041"/>
                                </a:lnTo>
                                <a:lnTo>
                                  <a:pt x="3024" y="4041"/>
                                </a:lnTo>
                                <a:lnTo>
                                  <a:pt x="3026" y="4041"/>
                                </a:lnTo>
                                <a:lnTo>
                                  <a:pt x="3026" y="4044"/>
                                </a:lnTo>
                                <a:lnTo>
                                  <a:pt x="3026" y="4041"/>
                                </a:lnTo>
                                <a:lnTo>
                                  <a:pt x="3026" y="4044"/>
                                </a:lnTo>
                                <a:lnTo>
                                  <a:pt x="3026" y="4041"/>
                                </a:lnTo>
                                <a:lnTo>
                                  <a:pt x="3026" y="4044"/>
                                </a:lnTo>
                                <a:lnTo>
                                  <a:pt x="3029" y="4044"/>
                                </a:lnTo>
                                <a:lnTo>
                                  <a:pt x="3041" y="4044"/>
                                </a:lnTo>
                                <a:lnTo>
                                  <a:pt x="3041" y="4046"/>
                                </a:lnTo>
                                <a:lnTo>
                                  <a:pt x="3041" y="4044"/>
                                </a:lnTo>
                                <a:lnTo>
                                  <a:pt x="3041" y="4046"/>
                                </a:lnTo>
                                <a:lnTo>
                                  <a:pt x="3041" y="4044"/>
                                </a:lnTo>
                                <a:lnTo>
                                  <a:pt x="3041" y="4046"/>
                                </a:lnTo>
                                <a:lnTo>
                                  <a:pt x="3043" y="4046"/>
                                </a:lnTo>
                                <a:lnTo>
                                  <a:pt x="3045" y="4046"/>
                                </a:lnTo>
                                <a:lnTo>
                                  <a:pt x="3048" y="4046"/>
                                </a:lnTo>
                                <a:lnTo>
                                  <a:pt x="3050" y="4046"/>
                                </a:lnTo>
                                <a:lnTo>
                                  <a:pt x="3053" y="4046"/>
                                </a:lnTo>
                                <a:lnTo>
                                  <a:pt x="3053" y="4049"/>
                                </a:lnTo>
                                <a:lnTo>
                                  <a:pt x="3065" y="4049"/>
                                </a:lnTo>
                                <a:lnTo>
                                  <a:pt x="3065" y="4051"/>
                                </a:lnTo>
                                <a:lnTo>
                                  <a:pt x="3079" y="4051"/>
                                </a:lnTo>
                                <a:lnTo>
                                  <a:pt x="3079" y="4053"/>
                                </a:lnTo>
                                <a:lnTo>
                                  <a:pt x="3079" y="4051"/>
                                </a:lnTo>
                                <a:lnTo>
                                  <a:pt x="3079" y="4053"/>
                                </a:lnTo>
                                <a:lnTo>
                                  <a:pt x="3081" y="4053"/>
                                </a:lnTo>
                                <a:lnTo>
                                  <a:pt x="3093" y="4053"/>
                                </a:lnTo>
                                <a:lnTo>
                                  <a:pt x="3093" y="4056"/>
                                </a:lnTo>
                                <a:lnTo>
                                  <a:pt x="3093" y="4053"/>
                                </a:lnTo>
                                <a:lnTo>
                                  <a:pt x="3093" y="4056"/>
                                </a:lnTo>
                                <a:lnTo>
                                  <a:pt x="3096" y="4053"/>
                                </a:lnTo>
                                <a:lnTo>
                                  <a:pt x="3096" y="4056"/>
                                </a:lnTo>
                                <a:lnTo>
                                  <a:pt x="3098" y="4056"/>
                                </a:lnTo>
                                <a:lnTo>
                                  <a:pt x="3101" y="4056"/>
                                </a:lnTo>
                                <a:lnTo>
                                  <a:pt x="3103" y="4056"/>
                                </a:lnTo>
                                <a:lnTo>
                                  <a:pt x="3105" y="4058"/>
                                </a:lnTo>
                                <a:lnTo>
                                  <a:pt x="3105" y="4056"/>
                                </a:lnTo>
                                <a:lnTo>
                                  <a:pt x="3105" y="4058"/>
                                </a:lnTo>
                                <a:lnTo>
                                  <a:pt x="3105" y="4056"/>
                                </a:lnTo>
                                <a:lnTo>
                                  <a:pt x="3105" y="4058"/>
                                </a:lnTo>
                                <a:lnTo>
                                  <a:pt x="3105" y="4056"/>
                                </a:lnTo>
                                <a:lnTo>
                                  <a:pt x="3105" y="4058"/>
                                </a:lnTo>
                                <a:lnTo>
                                  <a:pt x="3108" y="4058"/>
                                </a:lnTo>
                                <a:lnTo>
                                  <a:pt x="3122" y="4058"/>
                                </a:lnTo>
                                <a:lnTo>
                                  <a:pt x="3122" y="4061"/>
                                </a:lnTo>
                                <a:lnTo>
                                  <a:pt x="3122" y="4058"/>
                                </a:lnTo>
                                <a:lnTo>
                                  <a:pt x="3122" y="4061"/>
                                </a:lnTo>
                                <a:lnTo>
                                  <a:pt x="3122" y="4058"/>
                                </a:lnTo>
                                <a:lnTo>
                                  <a:pt x="3122" y="4061"/>
                                </a:lnTo>
                                <a:lnTo>
                                  <a:pt x="3125" y="4061"/>
                                </a:lnTo>
                                <a:lnTo>
                                  <a:pt x="3127" y="4061"/>
                                </a:lnTo>
                                <a:lnTo>
                                  <a:pt x="3129" y="4061"/>
                                </a:lnTo>
                                <a:lnTo>
                                  <a:pt x="3132" y="4061"/>
                                </a:lnTo>
                                <a:lnTo>
                                  <a:pt x="3134" y="4061"/>
                                </a:lnTo>
                                <a:lnTo>
                                  <a:pt x="3134" y="4063"/>
                                </a:lnTo>
                                <a:lnTo>
                                  <a:pt x="3134" y="4061"/>
                                </a:lnTo>
                                <a:lnTo>
                                  <a:pt x="3134" y="4063"/>
                                </a:lnTo>
                                <a:lnTo>
                                  <a:pt x="3137" y="4063"/>
                                </a:lnTo>
                                <a:lnTo>
                                  <a:pt x="3149" y="4063"/>
                                </a:lnTo>
                                <a:lnTo>
                                  <a:pt x="3149" y="4065"/>
                                </a:lnTo>
                                <a:lnTo>
                                  <a:pt x="3149" y="4063"/>
                                </a:lnTo>
                                <a:lnTo>
                                  <a:pt x="3151" y="4063"/>
                                </a:lnTo>
                                <a:lnTo>
                                  <a:pt x="3151" y="4065"/>
                                </a:lnTo>
                                <a:lnTo>
                                  <a:pt x="3151" y="4063"/>
                                </a:lnTo>
                                <a:lnTo>
                                  <a:pt x="3151" y="4065"/>
                                </a:lnTo>
                                <a:lnTo>
                                  <a:pt x="3153" y="4065"/>
                                </a:lnTo>
                                <a:lnTo>
                                  <a:pt x="3156" y="4065"/>
                                </a:lnTo>
                                <a:lnTo>
                                  <a:pt x="3158" y="4065"/>
                                </a:lnTo>
                                <a:lnTo>
                                  <a:pt x="3161" y="4065"/>
                                </a:lnTo>
                                <a:lnTo>
                                  <a:pt x="3163" y="4065"/>
                                </a:lnTo>
                                <a:lnTo>
                                  <a:pt x="3165" y="4065"/>
                                </a:lnTo>
                                <a:lnTo>
                                  <a:pt x="3165" y="4068"/>
                                </a:lnTo>
                                <a:lnTo>
                                  <a:pt x="3165" y="4065"/>
                                </a:lnTo>
                                <a:lnTo>
                                  <a:pt x="3165" y="4068"/>
                                </a:lnTo>
                                <a:lnTo>
                                  <a:pt x="3165" y="4065"/>
                                </a:lnTo>
                                <a:lnTo>
                                  <a:pt x="3168" y="4065"/>
                                </a:lnTo>
                                <a:lnTo>
                                  <a:pt x="3168" y="4068"/>
                                </a:lnTo>
                                <a:lnTo>
                                  <a:pt x="3168" y="4065"/>
                                </a:lnTo>
                                <a:lnTo>
                                  <a:pt x="3168" y="4068"/>
                                </a:lnTo>
                                <a:lnTo>
                                  <a:pt x="3168" y="4065"/>
                                </a:lnTo>
                                <a:lnTo>
                                  <a:pt x="3168" y="4068"/>
                                </a:lnTo>
                                <a:lnTo>
                                  <a:pt x="3170" y="4068"/>
                                </a:lnTo>
                                <a:lnTo>
                                  <a:pt x="3173" y="4068"/>
                                </a:lnTo>
                                <a:lnTo>
                                  <a:pt x="3175" y="4068"/>
                                </a:lnTo>
                                <a:lnTo>
                                  <a:pt x="3177" y="4068"/>
                                </a:lnTo>
                                <a:lnTo>
                                  <a:pt x="3180" y="4068"/>
                                </a:lnTo>
                                <a:lnTo>
                                  <a:pt x="3180" y="4070"/>
                                </a:lnTo>
                                <a:lnTo>
                                  <a:pt x="3180" y="4068"/>
                                </a:lnTo>
                                <a:lnTo>
                                  <a:pt x="3180" y="4070"/>
                                </a:lnTo>
                                <a:lnTo>
                                  <a:pt x="3180" y="4068"/>
                                </a:lnTo>
                                <a:lnTo>
                                  <a:pt x="3180" y="4070"/>
                                </a:lnTo>
                                <a:lnTo>
                                  <a:pt x="3182" y="4070"/>
                                </a:lnTo>
                                <a:lnTo>
                                  <a:pt x="3182" y="4068"/>
                                </a:lnTo>
                                <a:lnTo>
                                  <a:pt x="3182" y="4070"/>
                                </a:lnTo>
                                <a:lnTo>
                                  <a:pt x="3185" y="4070"/>
                                </a:lnTo>
                                <a:lnTo>
                                  <a:pt x="3199" y="4070"/>
                                </a:lnTo>
                                <a:lnTo>
                                  <a:pt x="3199" y="4073"/>
                                </a:lnTo>
                                <a:lnTo>
                                  <a:pt x="3199" y="4070"/>
                                </a:lnTo>
                                <a:lnTo>
                                  <a:pt x="3199" y="4073"/>
                                </a:lnTo>
                                <a:lnTo>
                                  <a:pt x="3199" y="4070"/>
                                </a:lnTo>
                                <a:lnTo>
                                  <a:pt x="3199" y="4073"/>
                                </a:lnTo>
                                <a:lnTo>
                                  <a:pt x="3199" y="4070"/>
                                </a:lnTo>
                                <a:lnTo>
                                  <a:pt x="3199" y="4073"/>
                                </a:lnTo>
                                <a:lnTo>
                                  <a:pt x="3201" y="4073"/>
                                </a:lnTo>
                                <a:lnTo>
                                  <a:pt x="3213" y="4073"/>
                                </a:lnTo>
                                <a:lnTo>
                                  <a:pt x="3213" y="4075"/>
                                </a:lnTo>
                                <a:lnTo>
                                  <a:pt x="3230" y="4075"/>
                                </a:lnTo>
                                <a:lnTo>
                                  <a:pt x="3230" y="4077"/>
                                </a:lnTo>
                                <a:lnTo>
                                  <a:pt x="3247" y="4077"/>
                                </a:lnTo>
                                <a:lnTo>
                                  <a:pt x="3249" y="4080"/>
                                </a:lnTo>
                                <a:lnTo>
                                  <a:pt x="3249" y="4077"/>
                                </a:lnTo>
                                <a:lnTo>
                                  <a:pt x="3249" y="4080"/>
                                </a:lnTo>
                                <a:lnTo>
                                  <a:pt x="3249" y="4077"/>
                                </a:lnTo>
                                <a:lnTo>
                                  <a:pt x="3249" y="4080"/>
                                </a:lnTo>
                                <a:lnTo>
                                  <a:pt x="3252" y="4080"/>
                                </a:lnTo>
                                <a:lnTo>
                                  <a:pt x="3266" y="4080"/>
                                </a:lnTo>
                                <a:lnTo>
                                  <a:pt x="3266" y="4082"/>
                                </a:lnTo>
                                <a:lnTo>
                                  <a:pt x="3266" y="4080"/>
                                </a:lnTo>
                                <a:lnTo>
                                  <a:pt x="3266" y="4082"/>
                                </a:lnTo>
                                <a:lnTo>
                                  <a:pt x="3269" y="4082"/>
                                </a:lnTo>
                                <a:lnTo>
                                  <a:pt x="3281" y="4082"/>
                                </a:lnTo>
                                <a:lnTo>
                                  <a:pt x="3281" y="4085"/>
                                </a:lnTo>
                                <a:lnTo>
                                  <a:pt x="3281" y="4082"/>
                                </a:lnTo>
                                <a:lnTo>
                                  <a:pt x="3283" y="4085"/>
                                </a:lnTo>
                                <a:lnTo>
                                  <a:pt x="3283" y="4082"/>
                                </a:lnTo>
                                <a:lnTo>
                                  <a:pt x="3283" y="4085"/>
                                </a:lnTo>
                                <a:lnTo>
                                  <a:pt x="3283" y="4082"/>
                                </a:lnTo>
                                <a:lnTo>
                                  <a:pt x="3283" y="4085"/>
                                </a:lnTo>
                                <a:lnTo>
                                  <a:pt x="3285" y="4085"/>
                                </a:lnTo>
                                <a:lnTo>
                                  <a:pt x="3302" y="4085"/>
                                </a:lnTo>
                                <a:lnTo>
                                  <a:pt x="3302" y="4087"/>
                                </a:lnTo>
                                <a:lnTo>
                                  <a:pt x="3302" y="4085"/>
                                </a:lnTo>
                                <a:lnTo>
                                  <a:pt x="3302" y="4087"/>
                                </a:lnTo>
                                <a:lnTo>
                                  <a:pt x="3302" y="4085"/>
                                </a:lnTo>
                                <a:lnTo>
                                  <a:pt x="3302" y="4087"/>
                                </a:lnTo>
                                <a:lnTo>
                                  <a:pt x="3302" y="4085"/>
                                </a:lnTo>
                                <a:lnTo>
                                  <a:pt x="3302" y="4087"/>
                                </a:lnTo>
                                <a:lnTo>
                                  <a:pt x="3305" y="4087"/>
                                </a:lnTo>
                                <a:lnTo>
                                  <a:pt x="3321" y="4087"/>
                                </a:lnTo>
                                <a:lnTo>
                                  <a:pt x="3324" y="4089"/>
                                </a:lnTo>
                                <a:lnTo>
                                  <a:pt x="3324" y="4087"/>
                                </a:lnTo>
                                <a:lnTo>
                                  <a:pt x="3324" y="4089"/>
                                </a:lnTo>
                                <a:lnTo>
                                  <a:pt x="3326" y="4089"/>
                                </a:lnTo>
                                <a:lnTo>
                                  <a:pt x="3338" y="4089"/>
                                </a:lnTo>
                                <a:lnTo>
                                  <a:pt x="3338" y="4092"/>
                                </a:lnTo>
                                <a:lnTo>
                                  <a:pt x="3338" y="4089"/>
                                </a:lnTo>
                                <a:lnTo>
                                  <a:pt x="3338" y="4092"/>
                                </a:lnTo>
                                <a:lnTo>
                                  <a:pt x="3338" y="4089"/>
                                </a:lnTo>
                                <a:lnTo>
                                  <a:pt x="3338" y="4092"/>
                                </a:lnTo>
                                <a:lnTo>
                                  <a:pt x="3338" y="4089"/>
                                </a:lnTo>
                                <a:lnTo>
                                  <a:pt x="3338" y="4092"/>
                                </a:lnTo>
                                <a:lnTo>
                                  <a:pt x="3338" y="4089"/>
                                </a:lnTo>
                                <a:lnTo>
                                  <a:pt x="3338" y="4092"/>
                                </a:lnTo>
                                <a:lnTo>
                                  <a:pt x="3341" y="4092"/>
                                </a:lnTo>
                                <a:lnTo>
                                  <a:pt x="3360" y="4092"/>
                                </a:lnTo>
                                <a:lnTo>
                                  <a:pt x="3360" y="4094"/>
                                </a:lnTo>
                                <a:lnTo>
                                  <a:pt x="3360" y="4092"/>
                                </a:lnTo>
                                <a:lnTo>
                                  <a:pt x="3360" y="4094"/>
                                </a:lnTo>
                                <a:lnTo>
                                  <a:pt x="3360" y="4092"/>
                                </a:lnTo>
                                <a:lnTo>
                                  <a:pt x="3362" y="4094"/>
                                </a:lnTo>
                                <a:lnTo>
                                  <a:pt x="3362" y="4092"/>
                                </a:lnTo>
                                <a:lnTo>
                                  <a:pt x="3362" y="4094"/>
                                </a:lnTo>
                                <a:lnTo>
                                  <a:pt x="3365" y="4094"/>
                                </a:lnTo>
                                <a:lnTo>
                                  <a:pt x="3377" y="4094"/>
                                </a:lnTo>
                                <a:lnTo>
                                  <a:pt x="3377" y="4097"/>
                                </a:lnTo>
                                <a:lnTo>
                                  <a:pt x="3377" y="4094"/>
                                </a:lnTo>
                                <a:lnTo>
                                  <a:pt x="3377" y="4097"/>
                                </a:lnTo>
                                <a:lnTo>
                                  <a:pt x="3377" y="4094"/>
                                </a:lnTo>
                                <a:lnTo>
                                  <a:pt x="3377" y="4097"/>
                                </a:lnTo>
                                <a:lnTo>
                                  <a:pt x="3379" y="4097"/>
                                </a:lnTo>
                                <a:lnTo>
                                  <a:pt x="3398" y="4097"/>
                                </a:lnTo>
                                <a:lnTo>
                                  <a:pt x="3401" y="4099"/>
                                </a:lnTo>
                                <a:lnTo>
                                  <a:pt x="3401" y="4097"/>
                                </a:lnTo>
                                <a:lnTo>
                                  <a:pt x="3401" y="4099"/>
                                </a:lnTo>
                                <a:lnTo>
                                  <a:pt x="3401" y="4097"/>
                                </a:lnTo>
                                <a:lnTo>
                                  <a:pt x="3401" y="4099"/>
                                </a:lnTo>
                                <a:lnTo>
                                  <a:pt x="3403" y="4099"/>
                                </a:lnTo>
                                <a:lnTo>
                                  <a:pt x="3420" y="4099"/>
                                </a:lnTo>
                                <a:lnTo>
                                  <a:pt x="3420" y="4101"/>
                                </a:lnTo>
                                <a:lnTo>
                                  <a:pt x="3420" y="4099"/>
                                </a:lnTo>
                                <a:lnTo>
                                  <a:pt x="3420" y="4101"/>
                                </a:lnTo>
                                <a:lnTo>
                                  <a:pt x="3422" y="4101"/>
                                </a:lnTo>
                                <a:lnTo>
                                  <a:pt x="3441" y="4101"/>
                                </a:lnTo>
                                <a:lnTo>
                                  <a:pt x="3441" y="4104"/>
                                </a:lnTo>
                                <a:lnTo>
                                  <a:pt x="3441" y="4101"/>
                                </a:lnTo>
                                <a:lnTo>
                                  <a:pt x="3441" y="4104"/>
                                </a:lnTo>
                                <a:lnTo>
                                  <a:pt x="3444" y="4104"/>
                                </a:lnTo>
                                <a:lnTo>
                                  <a:pt x="3444" y="4101"/>
                                </a:lnTo>
                                <a:lnTo>
                                  <a:pt x="3444" y="4104"/>
                                </a:lnTo>
                                <a:lnTo>
                                  <a:pt x="3444" y="4101"/>
                                </a:lnTo>
                                <a:lnTo>
                                  <a:pt x="3444" y="4104"/>
                                </a:lnTo>
                                <a:lnTo>
                                  <a:pt x="3444" y="4101"/>
                                </a:lnTo>
                                <a:lnTo>
                                  <a:pt x="3444" y="4104"/>
                                </a:lnTo>
                                <a:lnTo>
                                  <a:pt x="3444" y="4101"/>
                                </a:lnTo>
                                <a:lnTo>
                                  <a:pt x="3444" y="4104"/>
                                </a:lnTo>
                                <a:lnTo>
                                  <a:pt x="3446" y="4104"/>
                                </a:lnTo>
                                <a:lnTo>
                                  <a:pt x="3465" y="4104"/>
                                </a:lnTo>
                                <a:lnTo>
                                  <a:pt x="3465" y="4106"/>
                                </a:lnTo>
                                <a:lnTo>
                                  <a:pt x="3465" y="4104"/>
                                </a:lnTo>
                                <a:lnTo>
                                  <a:pt x="3465" y="4106"/>
                                </a:lnTo>
                                <a:lnTo>
                                  <a:pt x="3468" y="4106"/>
                                </a:lnTo>
                                <a:lnTo>
                                  <a:pt x="3487" y="4106"/>
                                </a:lnTo>
                                <a:lnTo>
                                  <a:pt x="3487" y="4109"/>
                                </a:lnTo>
                                <a:lnTo>
                                  <a:pt x="3487" y="4106"/>
                                </a:lnTo>
                                <a:lnTo>
                                  <a:pt x="3487" y="4109"/>
                                </a:lnTo>
                                <a:lnTo>
                                  <a:pt x="3489" y="4109"/>
                                </a:lnTo>
                                <a:lnTo>
                                  <a:pt x="3489" y="4106"/>
                                </a:lnTo>
                                <a:lnTo>
                                  <a:pt x="3489" y="4109"/>
                                </a:lnTo>
                                <a:lnTo>
                                  <a:pt x="3492" y="4109"/>
                                </a:lnTo>
                                <a:lnTo>
                                  <a:pt x="3509" y="4109"/>
                                </a:lnTo>
                                <a:lnTo>
                                  <a:pt x="3509" y="4111"/>
                                </a:lnTo>
                                <a:lnTo>
                                  <a:pt x="3511" y="4109"/>
                                </a:lnTo>
                                <a:lnTo>
                                  <a:pt x="3511" y="4111"/>
                                </a:lnTo>
                                <a:lnTo>
                                  <a:pt x="3511" y="4109"/>
                                </a:lnTo>
                                <a:lnTo>
                                  <a:pt x="3511" y="4111"/>
                                </a:lnTo>
                                <a:lnTo>
                                  <a:pt x="3511" y="4109"/>
                                </a:lnTo>
                                <a:lnTo>
                                  <a:pt x="3511" y="4111"/>
                                </a:lnTo>
                                <a:lnTo>
                                  <a:pt x="3513" y="4111"/>
                                </a:lnTo>
                                <a:lnTo>
                                  <a:pt x="3533" y="4111"/>
                                </a:lnTo>
                                <a:lnTo>
                                  <a:pt x="3533" y="4113"/>
                                </a:lnTo>
                                <a:lnTo>
                                  <a:pt x="3533" y="4111"/>
                                </a:lnTo>
                                <a:lnTo>
                                  <a:pt x="3535" y="4113"/>
                                </a:lnTo>
                                <a:lnTo>
                                  <a:pt x="3535" y="4111"/>
                                </a:lnTo>
                                <a:lnTo>
                                  <a:pt x="3535" y="4113"/>
                                </a:lnTo>
                                <a:lnTo>
                                  <a:pt x="3535" y="4111"/>
                                </a:lnTo>
                                <a:lnTo>
                                  <a:pt x="3535" y="4113"/>
                                </a:lnTo>
                                <a:lnTo>
                                  <a:pt x="3537" y="4113"/>
                                </a:lnTo>
                                <a:lnTo>
                                  <a:pt x="3557" y="4113"/>
                                </a:lnTo>
                                <a:lnTo>
                                  <a:pt x="3557" y="4116"/>
                                </a:lnTo>
                                <a:lnTo>
                                  <a:pt x="3557" y="4113"/>
                                </a:lnTo>
                                <a:lnTo>
                                  <a:pt x="3557" y="4116"/>
                                </a:lnTo>
                                <a:lnTo>
                                  <a:pt x="3557" y="4113"/>
                                </a:lnTo>
                                <a:lnTo>
                                  <a:pt x="3557" y="4116"/>
                                </a:lnTo>
                                <a:lnTo>
                                  <a:pt x="3559" y="4116"/>
                                </a:lnTo>
                                <a:lnTo>
                                  <a:pt x="3583" y="4116"/>
                                </a:lnTo>
                                <a:lnTo>
                                  <a:pt x="3583" y="4118"/>
                                </a:lnTo>
                                <a:lnTo>
                                  <a:pt x="3583" y="4116"/>
                                </a:lnTo>
                                <a:lnTo>
                                  <a:pt x="3583" y="4118"/>
                                </a:lnTo>
                                <a:lnTo>
                                  <a:pt x="3585" y="4116"/>
                                </a:lnTo>
                                <a:lnTo>
                                  <a:pt x="3585" y="4118"/>
                                </a:lnTo>
                                <a:lnTo>
                                  <a:pt x="3585" y="4116"/>
                                </a:lnTo>
                                <a:lnTo>
                                  <a:pt x="3585" y="4118"/>
                                </a:lnTo>
                                <a:lnTo>
                                  <a:pt x="3588" y="4118"/>
                                </a:lnTo>
                                <a:lnTo>
                                  <a:pt x="3605" y="4118"/>
                                </a:lnTo>
                                <a:lnTo>
                                  <a:pt x="3605" y="4121"/>
                                </a:lnTo>
                                <a:lnTo>
                                  <a:pt x="3605" y="4118"/>
                                </a:lnTo>
                                <a:lnTo>
                                  <a:pt x="3607" y="4118"/>
                                </a:lnTo>
                                <a:lnTo>
                                  <a:pt x="3607" y="4121"/>
                                </a:lnTo>
                                <a:lnTo>
                                  <a:pt x="3607" y="4118"/>
                                </a:lnTo>
                                <a:lnTo>
                                  <a:pt x="3607" y="4121"/>
                                </a:lnTo>
                                <a:lnTo>
                                  <a:pt x="3607" y="4118"/>
                                </a:lnTo>
                                <a:lnTo>
                                  <a:pt x="3607" y="4121"/>
                                </a:lnTo>
                                <a:lnTo>
                                  <a:pt x="3609" y="4118"/>
                                </a:lnTo>
                                <a:lnTo>
                                  <a:pt x="3609" y="4121"/>
                                </a:lnTo>
                                <a:lnTo>
                                  <a:pt x="3612" y="4121"/>
                                </a:lnTo>
                                <a:lnTo>
                                  <a:pt x="3614" y="4121"/>
                                </a:lnTo>
                                <a:lnTo>
                                  <a:pt x="3633" y="4121"/>
                                </a:lnTo>
                                <a:lnTo>
                                  <a:pt x="3633" y="4123"/>
                                </a:lnTo>
                                <a:lnTo>
                                  <a:pt x="3633" y="4121"/>
                                </a:lnTo>
                                <a:lnTo>
                                  <a:pt x="3633" y="4123"/>
                                </a:lnTo>
                                <a:lnTo>
                                  <a:pt x="3636" y="4123"/>
                                </a:lnTo>
                                <a:lnTo>
                                  <a:pt x="3636" y="4121"/>
                                </a:lnTo>
                                <a:lnTo>
                                  <a:pt x="3636" y="4123"/>
                                </a:lnTo>
                                <a:lnTo>
                                  <a:pt x="3638" y="4121"/>
                                </a:lnTo>
                                <a:lnTo>
                                  <a:pt x="3638" y="4123"/>
                                </a:lnTo>
                                <a:lnTo>
                                  <a:pt x="3638" y="4121"/>
                                </a:lnTo>
                                <a:lnTo>
                                  <a:pt x="3638" y="4123"/>
                                </a:lnTo>
                                <a:lnTo>
                                  <a:pt x="3641" y="4123"/>
                                </a:lnTo>
                                <a:lnTo>
                                  <a:pt x="3665" y="4123"/>
                                </a:lnTo>
                                <a:lnTo>
                                  <a:pt x="3665" y="4125"/>
                                </a:lnTo>
                                <a:lnTo>
                                  <a:pt x="3665" y="4123"/>
                                </a:lnTo>
                                <a:lnTo>
                                  <a:pt x="3665" y="4125"/>
                                </a:lnTo>
                                <a:lnTo>
                                  <a:pt x="3665" y="4123"/>
                                </a:lnTo>
                                <a:lnTo>
                                  <a:pt x="3665" y="4125"/>
                                </a:lnTo>
                                <a:lnTo>
                                  <a:pt x="3667" y="4125"/>
                                </a:lnTo>
                                <a:lnTo>
                                  <a:pt x="3667" y="4123"/>
                                </a:lnTo>
                                <a:lnTo>
                                  <a:pt x="3667" y="4125"/>
                                </a:lnTo>
                                <a:lnTo>
                                  <a:pt x="3667" y="4123"/>
                                </a:lnTo>
                                <a:lnTo>
                                  <a:pt x="3667" y="4125"/>
                                </a:lnTo>
                                <a:lnTo>
                                  <a:pt x="3669" y="4125"/>
                                </a:lnTo>
                                <a:lnTo>
                                  <a:pt x="3691" y="4125"/>
                                </a:lnTo>
                                <a:lnTo>
                                  <a:pt x="3691" y="4128"/>
                                </a:lnTo>
                                <a:lnTo>
                                  <a:pt x="3691" y="4125"/>
                                </a:lnTo>
                                <a:lnTo>
                                  <a:pt x="3691" y="4128"/>
                                </a:lnTo>
                                <a:lnTo>
                                  <a:pt x="3691" y="4125"/>
                                </a:lnTo>
                                <a:lnTo>
                                  <a:pt x="3691" y="4128"/>
                                </a:lnTo>
                                <a:lnTo>
                                  <a:pt x="3691" y="4125"/>
                                </a:lnTo>
                                <a:lnTo>
                                  <a:pt x="3691" y="4128"/>
                                </a:lnTo>
                                <a:lnTo>
                                  <a:pt x="3691" y="4125"/>
                                </a:lnTo>
                                <a:lnTo>
                                  <a:pt x="3693" y="4125"/>
                                </a:lnTo>
                                <a:lnTo>
                                  <a:pt x="3693" y="4128"/>
                                </a:lnTo>
                                <a:lnTo>
                                  <a:pt x="3693" y="4125"/>
                                </a:lnTo>
                                <a:lnTo>
                                  <a:pt x="3693" y="4128"/>
                                </a:lnTo>
                                <a:lnTo>
                                  <a:pt x="3696" y="4128"/>
                                </a:lnTo>
                                <a:lnTo>
                                  <a:pt x="3720" y="4128"/>
                                </a:lnTo>
                                <a:lnTo>
                                  <a:pt x="3720" y="4130"/>
                                </a:lnTo>
                                <a:lnTo>
                                  <a:pt x="3720" y="4128"/>
                                </a:lnTo>
                                <a:lnTo>
                                  <a:pt x="3720" y="4130"/>
                                </a:lnTo>
                                <a:lnTo>
                                  <a:pt x="3722" y="4128"/>
                                </a:lnTo>
                                <a:lnTo>
                                  <a:pt x="3722" y="4130"/>
                                </a:lnTo>
                                <a:lnTo>
                                  <a:pt x="3722" y="4128"/>
                                </a:lnTo>
                                <a:lnTo>
                                  <a:pt x="3722" y="4130"/>
                                </a:lnTo>
                                <a:lnTo>
                                  <a:pt x="3722" y="4128"/>
                                </a:lnTo>
                                <a:lnTo>
                                  <a:pt x="3722" y="4130"/>
                                </a:lnTo>
                                <a:lnTo>
                                  <a:pt x="3722" y="4128"/>
                                </a:lnTo>
                                <a:lnTo>
                                  <a:pt x="3722" y="4130"/>
                                </a:lnTo>
                                <a:lnTo>
                                  <a:pt x="3725" y="4128"/>
                                </a:lnTo>
                                <a:lnTo>
                                  <a:pt x="3725" y="4130"/>
                                </a:lnTo>
                                <a:lnTo>
                                  <a:pt x="3727" y="4130"/>
                                </a:lnTo>
                                <a:lnTo>
                                  <a:pt x="3729" y="4130"/>
                                </a:lnTo>
                                <a:lnTo>
                                  <a:pt x="3751" y="4130"/>
                                </a:lnTo>
                                <a:lnTo>
                                  <a:pt x="3751" y="4133"/>
                                </a:lnTo>
                                <a:lnTo>
                                  <a:pt x="3751" y="4130"/>
                                </a:lnTo>
                                <a:lnTo>
                                  <a:pt x="3751" y="4133"/>
                                </a:lnTo>
                                <a:lnTo>
                                  <a:pt x="3751" y="4130"/>
                                </a:lnTo>
                                <a:lnTo>
                                  <a:pt x="3753" y="4130"/>
                                </a:lnTo>
                                <a:lnTo>
                                  <a:pt x="3753" y="4133"/>
                                </a:lnTo>
                                <a:lnTo>
                                  <a:pt x="3753" y="4130"/>
                                </a:lnTo>
                                <a:lnTo>
                                  <a:pt x="3753" y="4133"/>
                                </a:lnTo>
                                <a:lnTo>
                                  <a:pt x="3756" y="4133"/>
                                </a:lnTo>
                                <a:lnTo>
                                  <a:pt x="3756" y="4130"/>
                                </a:lnTo>
                                <a:lnTo>
                                  <a:pt x="3758" y="4133"/>
                                </a:lnTo>
                                <a:lnTo>
                                  <a:pt x="3761" y="4133"/>
                                </a:lnTo>
                                <a:lnTo>
                                  <a:pt x="3780" y="4133"/>
                                </a:lnTo>
                                <a:lnTo>
                                  <a:pt x="3780" y="4135"/>
                                </a:lnTo>
                                <a:lnTo>
                                  <a:pt x="3780" y="4133"/>
                                </a:lnTo>
                                <a:lnTo>
                                  <a:pt x="3782" y="4133"/>
                                </a:lnTo>
                                <a:lnTo>
                                  <a:pt x="3782" y="4135"/>
                                </a:lnTo>
                                <a:lnTo>
                                  <a:pt x="3782" y="4133"/>
                                </a:lnTo>
                                <a:lnTo>
                                  <a:pt x="3785" y="4133"/>
                                </a:lnTo>
                                <a:lnTo>
                                  <a:pt x="3785" y="4135"/>
                                </a:lnTo>
                                <a:lnTo>
                                  <a:pt x="3785" y="4133"/>
                                </a:lnTo>
                                <a:lnTo>
                                  <a:pt x="3785" y="4135"/>
                                </a:lnTo>
                                <a:lnTo>
                                  <a:pt x="3785" y="4133"/>
                                </a:lnTo>
                                <a:lnTo>
                                  <a:pt x="3787" y="4135"/>
                                </a:lnTo>
                                <a:lnTo>
                                  <a:pt x="3787" y="4133"/>
                                </a:lnTo>
                                <a:lnTo>
                                  <a:pt x="3787" y="4135"/>
                                </a:lnTo>
                                <a:lnTo>
                                  <a:pt x="3787" y="4133"/>
                                </a:lnTo>
                                <a:lnTo>
                                  <a:pt x="3787" y="4135"/>
                                </a:lnTo>
                                <a:lnTo>
                                  <a:pt x="3787" y="4133"/>
                                </a:lnTo>
                                <a:lnTo>
                                  <a:pt x="3787" y="4135"/>
                                </a:lnTo>
                                <a:lnTo>
                                  <a:pt x="3787" y="4133"/>
                                </a:lnTo>
                                <a:lnTo>
                                  <a:pt x="3789" y="4135"/>
                                </a:lnTo>
                                <a:lnTo>
                                  <a:pt x="3811" y="4135"/>
                                </a:lnTo>
                                <a:lnTo>
                                  <a:pt x="3811" y="4137"/>
                                </a:lnTo>
                                <a:lnTo>
                                  <a:pt x="3813" y="4135"/>
                                </a:lnTo>
                                <a:lnTo>
                                  <a:pt x="3816" y="4135"/>
                                </a:lnTo>
                                <a:lnTo>
                                  <a:pt x="3816" y="4137"/>
                                </a:lnTo>
                                <a:lnTo>
                                  <a:pt x="3816" y="4135"/>
                                </a:lnTo>
                                <a:lnTo>
                                  <a:pt x="3816" y="4137"/>
                                </a:lnTo>
                                <a:lnTo>
                                  <a:pt x="3816" y="4135"/>
                                </a:lnTo>
                                <a:lnTo>
                                  <a:pt x="3816" y="4137"/>
                                </a:lnTo>
                                <a:lnTo>
                                  <a:pt x="3816" y="4135"/>
                                </a:lnTo>
                                <a:lnTo>
                                  <a:pt x="3816" y="4137"/>
                                </a:lnTo>
                                <a:lnTo>
                                  <a:pt x="3816" y="4135"/>
                                </a:lnTo>
                                <a:lnTo>
                                  <a:pt x="3816" y="4137"/>
                                </a:lnTo>
                                <a:lnTo>
                                  <a:pt x="3818" y="4137"/>
                                </a:lnTo>
                                <a:lnTo>
                                  <a:pt x="3818" y="4135"/>
                                </a:lnTo>
                                <a:lnTo>
                                  <a:pt x="3818" y="4137"/>
                                </a:lnTo>
                                <a:lnTo>
                                  <a:pt x="3818" y="4135"/>
                                </a:lnTo>
                                <a:lnTo>
                                  <a:pt x="3818" y="4137"/>
                                </a:lnTo>
                                <a:lnTo>
                                  <a:pt x="3821" y="4137"/>
                                </a:lnTo>
                                <a:lnTo>
                                  <a:pt x="3849" y="4137"/>
                                </a:lnTo>
                                <a:lnTo>
                                  <a:pt x="3849" y="4140"/>
                                </a:lnTo>
                                <a:lnTo>
                                  <a:pt x="3888" y="4140"/>
                                </a:lnTo>
                                <a:lnTo>
                                  <a:pt x="3888" y="4142"/>
                                </a:lnTo>
                                <a:lnTo>
                                  <a:pt x="3888" y="4140"/>
                                </a:lnTo>
                                <a:lnTo>
                                  <a:pt x="3890" y="4140"/>
                                </a:lnTo>
                                <a:lnTo>
                                  <a:pt x="3890" y="4142"/>
                                </a:lnTo>
                                <a:lnTo>
                                  <a:pt x="3893" y="4142"/>
                                </a:lnTo>
                                <a:lnTo>
                                  <a:pt x="3926" y="4142"/>
                                </a:lnTo>
                                <a:lnTo>
                                  <a:pt x="3926" y="4145"/>
                                </a:lnTo>
                                <a:lnTo>
                                  <a:pt x="3926" y="4142"/>
                                </a:lnTo>
                                <a:lnTo>
                                  <a:pt x="3929" y="4145"/>
                                </a:lnTo>
                                <a:lnTo>
                                  <a:pt x="3929" y="4142"/>
                                </a:lnTo>
                                <a:lnTo>
                                  <a:pt x="3929" y="4145"/>
                                </a:lnTo>
                                <a:lnTo>
                                  <a:pt x="3929" y="4142"/>
                                </a:lnTo>
                                <a:lnTo>
                                  <a:pt x="3929" y="4145"/>
                                </a:lnTo>
                                <a:lnTo>
                                  <a:pt x="3929" y="4142"/>
                                </a:lnTo>
                                <a:lnTo>
                                  <a:pt x="3929" y="4145"/>
                                </a:lnTo>
                                <a:lnTo>
                                  <a:pt x="3929" y="4142"/>
                                </a:lnTo>
                                <a:lnTo>
                                  <a:pt x="3931" y="4142"/>
                                </a:lnTo>
                                <a:lnTo>
                                  <a:pt x="3931" y="4145"/>
                                </a:lnTo>
                                <a:lnTo>
                                  <a:pt x="3931" y="4142"/>
                                </a:lnTo>
                                <a:lnTo>
                                  <a:pt x="3931" y="4145"/>
                                </a:lnTo>
                                <a:lnTo>
                                  <a:pt x="3933" y="4145"/>
                                </a:lnTo>
                                <a:lnTo>
                                  <a:pt x="3965" y="4145"/>
                                </a:lnTo>
                                <a:lnTo>
                                  <a:pt x="3965" y="4147"/>
                                </a:lnTo>
                                <a:lnTo>
                                  <a:pt x="3965" y="4145"/>
                                </a:lnTo>
                                <a:lnTo>
                                  <a:pt x="3965" y="4147"/>
                                </a:lnTo>
                                <a:lnTo>
                                  <a:pt x="3965" y="4145"/>
                                </a:lnTo>
                                <a:lnTo>
                                  <a:pt x="3965" y="4147"/>
                                </a:lnTo>
                                <a:lnTo>
                                  <a:pt x="3965" y="4145"/>
                                </a:lnTo>
                                <a:lnTo>
                                  <a:pt x="3965" y="4147"/>
                                </a:lnTo>
                                <a:lnTo>
                                  <a:pt x="3967" y="4145"/>
                                </a:lnTo>
                                <a:lnTo>
                                  <a:pt x="3967" y="4147"/>
                                </a:lnTo>
                                <a:lnTo>
                                  <a:pt x="3967" y="4145"/>
                                </a:lnTo>
                                <a:lnTo>
                                  <a:pt x="3967" y="4147"/>
                                </a:lnTo>
                                <a:lnTo>
                                  <a:pt x="3967" y="4145"/>
                                </a:lnTo>
                                <a:lnTo>
                                  <a:pt x="3969" y="4147"/>
                                </a:lnTo>
                                <a:lnTo>
                                  <a:pt x="3969" y="4145"/>
                                </a:lnTo>
                                <a:lnTo>
                                  <a:pt x="3969" y="4147"/>
                                </a:lnTo>
                                <a:lnTo>
                                  <a:pt x="3972" y="4147"/>
                                </a:lnTo>
                                <a:lnTo>
                                  <a:pt x="3998" y="4147"/>
                                </a:lnTo>
                                <a:lnTo>
                                  <a:pt x="4001" y="4149"/>
                                </a:lnTo>
                                <a:lnTo>
                                  <a:pt x="4001" y="4147"/>
                                </a:lnTo>
                                <a:lnTo>
                                  <a:pt x="4003" y="4147"/>
                                </a:lnTo>
                                <a:lnTo>
                                  <a:pt x="4003" y="4149"/>
                                </a:lnTo>
                                <a:lnTo>
                                  <a:pt x="4003" y="4147"/>
                                </a:lnTo>
                                <a:lnTo>
                                  <a:pt x="4003" y="4149"/>
                                </a:lnTo>
                                <a:lnTo>
                                  <a:pt x="4003" y="4147"/>
                                </a:lnTo>
                                <a:lnTo>
                                  <a:pt x="4005" y="4149"/>
                                </a:lnTo>
                                <a:lnTo>
                                  <a:pt x="4005" y="4147"/>
                                </a:lnTo>
                                <a:lnTo>
                                  <a:pt x="4005" y="4149"/>
                                </a:lnTo>
                                <a:lnTo>
                                  <a:pt x="4005" y="4147"/>
                                </a:lnTo>
                                <a:lnTo>
                                  <a:pt x="4005" y="4149"/>
                                </a:lnTo>
                                <a:lnTo>
                                  <a:pt x="4008" y="4149"/>
                                </a:lnTo>
                                <a:lnTo>
                                  <a:pt x="4008" y="4147"/>
                                </a:lnTo>
                                <a:lnTo>
                                  <a:pt x="4008" y="4149"/>
                                </a:lnTo>
                                <a:lnTo>
                                  <a:pt x="4010" y="4149"/>
                                </a:lnTo>
                                <a:lnTo>
                                  <a:pt x="4041" y="4149"/>
                                </a:lnTo>
                                <a:lnTo>
                                  <a:pt x="4041" y="4152"/>
                                </a:lnTo>
                                <a:lnTo>
                                  <a:pt x="4041" y="4149"/>
                                </a:lnTo>
                                <a:lnTo>
                                  <a:pt x="4041" y="4152"/>
                                </a:lnTo>
                                <a:lnTo>
                                  <a:pt x="4044" y="4149"/>
                                </a:lnTo>
                                <a:lnTo>
                                  <a:pt x="4044" y="4152"/>
                                </a:lnTo>
                                <a:lnTo>
                                  <a:pt x="4044" y="4149"/>
                                </a:lnTo>
                                <a:lnTo>
                                  <a:pt x="4044" y="4152"/>
                                </a:lnTo>
                                <a:lnTo>
                                  <a:pt x="4044" y="4149"/>
                                </a:lnTo>
                                <a:lnTo>
                                  <a:pt x="4044" y="4152"/>
                                </a:lnTo>
                                <a:lnTo>
                                  <a:pt x="4044" y="4149"/>
                                </a:lnTo>
                                <a:lnTo>
                                  <a:pt x="4044" y="4152"/>
                                </a:lnTo>
                                <a:lnTo>
                                  <a:pt x="4046" y="4152"/>
                                </a:lnTo>
                                <a:lnTo>
                                  <a:pt x="4085" y="4152"/>
                                </a:lnTo>
                                <a:lnTo>
                                  <a:pt x="4085" y="4154"/>
                                </a:lnTo>
                                <a:lnTo>
                                  <a:pt x="4085" y="4152"/>
                                </a:lnTo>
                                <a:lnTo>
                                  <a:pt x="4085" y="4154"/>
                                </a:lnTo>
                                <a:lnTo>
                                  <a:pt x="4085" y="4152"/>
                                </a:lnTo>
                                <a:lnTo>
                                  <a:pt x="4087" y="4152"/>
                                </a:lnTo>
                                <a:lnTo>
                                  <a:pt x="4087" y="4154"/>
                                </a:lnTo>
                                <a:lnTo>
                                  <a:pt x="4087" y="4152"/>
                                </a:lnTo>
                                <a:lnTo>
                                  <a:pt x="4087" y="4154"/>
                                </a:lnTo>
                                <a:lnTo>
                                  <a:pt x="4087" y="4152"/>
                                </a:lnTo>
                                <a:lnTo>
                                  <a:pt x="4087" y="4154"/>
                                </a:lnTo>
                                <a:lnTo>
                                  <a:pt x="4087" y="4152"/>
                                </a:lnTo>
                                <a:lnTo>
                                  <a:pt x="4089" y="4154"/>
                                </a:lnTo>
                                <a:lnTo>
                                  <a:pt x="4089" y="4152"/>
                                </a:lnTo>
                                <a:lnTo>
                                  <a:pt x="4089" y="4154"/>
                                </a:lnTo>
                                <a:lnTo>
                                  <a:pt x="4089" y="4152"/>
                                </a:lnTo>
                                <a:lnTo>
                                  <a:pt x="4089" y="4154"/>
                                </a:lnTo>
                                <a:lnTo>
                                  <a:pt x="4092" y="4154"/>
                                </a:lnTo>
                                <a:lnTo>
                                  <a:pt x="4125" y="4154"/>
                                </a:lnTo>
                                <a:lnTo>
                                  <a:pt x="4125" y="4157"/>
                                </a:lnTo>
                                <a:lnTo>
                                  <a:pt x="4176" y="4157"/>
                                </a:lnTo>
                                <a:lnTo>
                                  <a:pt x="4176" y="4159"/>
                                </a:lnTo>
                                <a:lnTo>
                                  <a:pt x="4178" y="4159"/>
                                </a:lnTo>
                                <a:lnTo>
                                  <a:pt x="4178" y="4157"/>
                                </a:lnTo>
                                <a:lnTo>
                                  <a:pt x="4178" y="4159"/>
                                </a:lnTo>
                                <a:lnTo>
                                  <a:pt x="4226" y="4159"/>
                                </a:lnTo>
                                <a:lnTo>
                                  <a:pt x="4226" y="4161"/>
                                </a:lnTo>
                                <a:lnTo>
                                  <a:pt x="4226" y="4159"/>
                                </a:lnTo>
                                <a:lnTo>
                                  <a:pt x="4229" y="4159"/>
                                </a:lnTo>
                                <a:lnTo>
                                  <a:pt x="4231" y="4159"/>
                                </a:lnTo>
                                <a:lnTo>
                                  <a:pt x="4231" y="4161"/>
                                </a:lnTo>
                                <a:lnTo>
                                  <a:pt x="4231" y="4159"/>
                                </a:lnTo>
                                <a:lnTo>
                                  <a:pt x="4231" y="4161"/>
                                </a:lnTo>
                                <a:lnTo>
                                  <a:pt x="4231" y="4159"/>
                                </a:lnTo>
                                <a:lnTo>
                                  <a:pt x="4231" y="4161"/>
                                </a:lnTo>
                                <a:lnTo>
                                  <a:pt x="4233" y="4161"/>
                                </a:lnTo>
                                <a:lnTo>
                                  <a:pt x="4279" y="4161"/>
                                </a:lnTo>
                                <a:lnTo>
                                  <a:pt x="4279" y="4164"/>
                                </a:lnTo>
                                <a:lnTo>
                                  <a:pt x="4279" y="4161"/>
                                </a:lnTo>
                                <a:lnTo>
                                  <a:pt x="4281" y="4161"/>
                                </a:lnTo>
                                <a:lnTo>
                                  <a:pt x="4281" y="4164"/>
                                </a:lnTo>
                                <a:lnTo>
                                  <a:pt x="4281" y="4161"/>
                                </a:lnTo>
                                <a:lnTo>
                                  <a:pt x="4281" y="4164"/>
                                </a:lnTo>
                                <a:lnTo>
                                  <a:pt x="4284" y="4164"/>
                                </a:lnTo>
                                <a:lnTo>
                                  <a:pt x="4284" y="4161"/>
                                </a:lnTo>
                                <a:lnTo>
                                  <a:pt x="4284" y="4164"/>
                                </a:lnTo>
                                <a:lnTo>
                                  <a:pt x="4334" y="4164"/>
                                </a:lnTo>
                                <a:lnTo>
                                  <a:pt x="4334" y="4166"/>
                                </a:lnTo>
                                <a:lnTo>
                                  <a:pt x="4334" y="4164"/>
                                </a:lnTo>
                                <a:lnTo>
                                  <a:pt x="4337" y="4166"/>
                                </a:lnTo>
                                <a:lnTo>
                                  <a:pt x="4337" y="4164"/>
                                </a:lnTo>
                                <a:lnTo>
                                  <a:pt x="4337" y="4166"/>
                                </a:lnTo>
                                <a:lnTo>
                                  <a:pt x="4337" y="4164"/>
                                </a:lnTo>
                                <a:lnTo>
                                  <a:pt x="4337" y="4166"/>
                                </a:lnTo>
                                <a:lnTo>
                                  <a:pt x="4337" y="4164"/>
                                </a:lnTo>
                                <a:lnTo>
                                  <a:pt x="4337" y="4166"/>
                                </a:lnTo>
                                <a:lnTo>
                                  <a:pt x="4339" y="4164"/>
                                </a:lnTo>
                                <a:lnTo>
                                  <a:pt x="4339" y="4166"/>
                                </a:lnTo>
                                <a:lnTo>
                                  <a:pt x="4341" y="4166"/>
                                </a:lnTo>
                                <a:lnTo>
                                  <a:pt x="4344" y="4166"/>
                                </a:lnTo>
                                <a:lnTo>
                                  <a:pt x="4385" y="4166"/>
                                </a:lnTo>
                                <a:lnTo>
                                  <a:pt x="4385" y="4169"/>
                                </a:lnTo>
                                <a:lnTo>
                                  <a:pt x="4385" y="4166"/>
                                </a:lnTo>
                                <a:lnTo>
                                  <a:pt x="4387" y="4166"/>
                                </a:lnTo>
                                <a:lnTo>
                                  <a:pt x="4387" y="4169"/>
                                </a:lnTo>
                                <a:lnTo>
                                  <a:pt x="4387" y="4166"/>
                                </a:lnTo>
                                <a:lnTo>
                                  <a:pt x="4387" y="4169"/>
                                </a:lnTo>
                                <a:lnTo>
                                  <a:pt x="4389" y="4169"/>
                                </a:lnTo>
                                <a:lnTo>
                                  <a:pt x="4392" y="4169"/>
                                </a:lnTo>
                                <a:lnTo>
                                  <a:pt x="4440" y="4169"/>
                                </a:lnTo>
                                <a:lnTo>
                                  <a:pt x="4440" y="4171"/>
                                </a:lnTo>
                                <a:lnTo>
                                  <a:pt x="4440" y="4169"/>
                                </a:lnTo>
                                <a:lnTo>
                                  <a:pt x="4442" y="4169"/>
                                </a:lnTo>
                                <a:lnTo>
                                  <a:pt x="4442" y="4171"/>
                                </a:lnTo>
                                <a:lnTo>
                                  <a:pt x="4442" y="4169"/>
                                </a:lnTo>
                                <a:lnTo>
                                  <a:pt x="4442" y="4171"/>
                                </a:lnTo>
                                <a:lnTo>
                                  <a:pt x="4442" y="4169"/>
                                </a:lnTo>
                                <a:lnTo>
                                  <a:pt x="4442" y="4171"/>
                                </a:lnTo>
                                <a:lnTo>
                                  <a:pt x="4442" y="4169"/>
                                </a:lnTo>
                                <a:lnTo>
                                  <a:pt x="4442" y="4171"/>
                                </a:lnTo>
                                <a:lnTo>
                                  <a:pt x="4442" y="4169"/>
                                </a:lnTo>
                                <a:lnTo>
                                  <a:pt x="4442" y="4171"/>
                                </a:lnTo>
                                <a:lnTo>
                                  <a:pt x="4442" y="4169"/>
                                </a:lnTo>
                                <a:lnTo>
                                  <a:pt x="4445" y="4171"/>
                                </a:lnTo>
                                <a:lnTo>
                                  <a:pt x="4445" y="4169"/>
                                </a:lnTo>
                                <a:lnTo>
                                  <a:pt x="4445" y="4171"/>
                                </a:lnTo>
                                <a:lnTo>
                                  <a:pt x="4445" y="4169"/>
                                </a:lnTo>
                                <a:lnTo>
                                  <a:pt x="4445" y="4171"/>
                                </a:lnTo>
                                <a:lnTo>
                                  <a:pt x="4447" y="4171"/>
                                </a:lnTo>
                                <a:lnTo>
                                  <a:pt x="4447" y="4169"/>
                                </a:lnTo>
                                <a:lnTo>
                                  <a:pt x="4447" y="4171"/>
                                </a:lnTo>
                                <a:lnTo>
                                  <a:pt x="4447" y="4169"/>
                                </a:lnTo>
                                <a:lnTo>
                                  <a:pt x="4447" y="4171"/>
                                </a:lnTo>
                                <a:lnTo>
                                  <a:pt x="4447" y="4169"/>
                                </a:lnTo>
                                <a:lnTo>
                                  <a:pt x="4447" y="4171"/>
                                </a:lnTo>
                                <a:lnTo>
                                  <a:pt x="4447" y="4169"/>
                                </a:lnTo>
                                <a:lnTo>
                                  <a:pt x="4449" y="4171"/>
                                </a:lnTo>
                                <a:lnTo>
                                  <a:pt x="4449" y="4169"/>
                                </a:lnTo>
                                <a:lnTo>
                                  <a:pt x="4449" y="4171"/>
                                </a:lnTo>
                                <a:lnTo>
                                  <a:pt x="4449" y="4169"/>
                                </a:lnTo>
                                <a:lnTo>
                                  <a:pt x="4449" y="4171"/>
                                </a:lnTo>
                                <a:lnTo>
                                  <a:pt x="4449" y="4169"/>
                                </a:lnTo>
                                <a:lnTo>
                                  <a:pt x="4452" y="4171"/>
                                </a:lnTo>
                                <a:lnTo>
                                  <a:pt x="4452" y="4169"/>
                                </a:lnTo>
                                <a:lnTo>
                                  <a:pt x="4452" y="4171"/>
                                </a:lnTo>
                                <a:lnTo>
                                  <a:pt x="4452" y="4169"/>
                                </a:lnTo>
                                <a:lnTo>
                                  <a:pt x="4452" y="4171"/>
                                </a:lnTo>
                                <a:lnTo>
                                  <a:pt x="4452" y="4169"/>
                                </a:lnTo>
                                <a:lnTo>
                                  <a:pt x="4454" y="4171"/>
                                </a:lnTo>
                                <a:lnTo>
                                  <a:pt x="4502" y="4171"/>
                                </a:lnTo>
                                <a:lnTo>
                                  <a:pt x="4502" y="4173"/>
                                </a:lnTo>
                                <a:lnTo>
                                  <a:pt x="4502" y="4171"/>
                                </a:lnTo>
                                <a:lnTo>
                                  <a:pt x="4505" y="4171"/>
                                </a:lnTo>
                                <a:lnTo>
                                  <a:pt x="4505" y="4173"/>
                                </a:lnTo>
                                <a:lnTo>
                                  <a:pt x="4505" y="4171"/>
                                </a:lnTo>
                                <a:lnTo>
                                  <a:pt x="4505" y="4173"/>
                                </a:lnTo>
                                <a:lnTo>
                                  <a:pt x="4507" y="4171"/>
                                </a:lnTo>
                                <a:lnTo>
                                  <a:pt x="4507" y="4173"/>
                                </a:lnTo>
                                <a:lnTo>
                                  <a:pt x="4507" y="4171"/>
                                </a:lnTo>
                                <a:lnTo>
                                  <a:pt x="4507" y="4173"/>
                                </a:lnTo>
                                <a:lnTo>
                                  <a:pt x="4507" y="4171"/>
                                </a:lnTo>
                                <a:lnTo>
                                  <a:pt x="4507" y="4173"/>
                                </a:lnTo>
                                <a:lnTo>
                                  <a:pt x="4507" y="4171"/>
                                </a:lnTo>
                                <a:lnTo>
                                  <a:pt x="4509" y="4171"/>
                                </a:lnTo>
                                <a:lnTo>
                                  <a:pt x="4509" y="4173"/>
                                </a:lnTo>
                                <a:lnTo>
                                  <a:pt x="4509" y="4171"/>
                                </a:lnTo>
                                <a:lnTo>
                                  <a:pt x="4509" y="4173"/>
                                </a:lnTo>
                                <a:lnTo>
                                  <a:pt x="4509" y="4171"/>
                                </a:lnTo>
                                <a:lnTo>
                                  <a:pt x="4509" y="4173"/>
                                </a:lnTo>
                                <a:lnTo>
                                  <a:pt x="4509" y="4171"/>
                                </a:lnTo>
                                <a:lnTo>
                                  <a:pt x="4509" y="4173"/>
                                </a:lnTo>
                                <a:lnTo>
                                  <a:pt x="4512" y="4173"/>
                                </a:lnTo>
                                <a:lnTo>
                                  <a:pt x="4512" y="4171"/>
                                </a:lnTo>
                                <a:lnTo>
                                  <a:pt x="4512" y="4173"/>
                                </a:lnTo>
                                <a:lnTo>
                                  <a:pt x="4512" y="4171"/>
                                </a:lnTo>
                                <a:lnTo>
                                  <a:pt x="4512" y="4173"/>
                                </a:lnTo>
                                <a:lnTo>
                                  <a:pt x="4514" y="4171"/>
                                </a:lnTo>
                                <a:lnTo>
                                  <a:pt x="4514" y="4173"/>
                                </a:lnTo>
                                <a:lnTo>
                                  <a:pt x="4514" y="4171"/>
                                </a:lnTo>
                                <a:lnTo>
                                  <a:pt x="4514" y="4173"/>
                                </a:lnTo>
                                <a:lnTo>
                                  <a:pt x="4514" y="4171"/>
                                </a:lnTo>
                                <a:lnTo>
                                  <a:pt x="4514" y="4173"/>
                                </a:lnTo>
                                <a:lnTo>
                                  <a:pt x="4514" y="4171"/>
                                </a:lnTo>
                                <a:lnTo>
                                  <a:pt x="4514" y="4173"/>
                                </a:lnTo>
                                <a:lnTo>
                                  <a:pt x="4517" y="4173"/>
                                </a:lnTo>
                                <a:lnTo>
                                  <a:pt x="4517" y="4171"/>
                                </a:lnTo>
                                <a:lnTo>
                                  <a:pt x="4517" y="4173"/>
                                </a:lnTo>
                                <a:lnTo>
                                  <a:pt x="4517" y="4171"/>
                                </a:lnTo>
                                <a:lnTo>
                                  <a:pt x="4517" y="4173"/>
                                </a:lnTo>
                                <a:lnTo>
                                  <a:pt x="4519" y="4173"/>
                                </a:lnTo>
                                <a:lnTo>
                                  <a:pt x="4521" y="4173"/>
                                </a:lnTo>
                                <a:lnTo>
                                  <a:pt x="4521" y="4171"/>
                                </a:lnTo>
                                <a:lnTo>
                                  <a:pt x="4521" y="4173"/>
                                </a:lnTo>
                                <a:lnTo>
                                  <a:pt x="4521" y="4171"/>
                                </a:lnTo>
                                <a:lnTo>
                                  <a:pt x="4521" y="4173"/>
                                </a:lnTo>
                                <a:lnTo>
                                  <a:pt x="4524" y="4173"/>
                                </a:lnTo>
                                <a:lnTo>
                                  <a:pt x="4577" y="4173"/>
                                </a:lnTo>
                                <a:lnTo>
                                  <a:pt x="4577" y="4176"/>
                                </a:lnTo>
                                <a:lnTo>
                                  <a:pt x="4577" y="4173"/>
                                </a:lnTo>
                                <a:lnTo>
                                  <a:pt x="4577" y="4176"/>
                                </a:lnTo>
                                <a:lnTo>
                                  <a:pt x="4579" y="4173"/>
                                </a:lnTo>
                                <a:lnTo>
                                  <a:pt x="4579" y="4176"/>
                                </a:lnTo>
                                <a:lnTo>
                                  <a:pt x="4579" y="4173"/>
                                </a:lnTo>
                                <a:lnTo>
                                  <a:pt x="4581" y="4173"/>
                                </a:lnTo>
                                <a:lnTo>
                                  <a:pt x="4581" y="4176"/>
                                </a:lnTo>
                                <a:lnTo>
                                  <a:pt x="4581" y="4173"/>
                                </a:lnTo>
                                <a:lnTo>
                                  <a:pt x="4584" y="4173"/>
                                </a:lnTo>
                                <a:lnTo>
                                  <a:pt x="4586" y="4173"/>
                                </a:lnTo>
                                <a:lnTo>
                                  <a:pt x="4586" y="4176"/>
                                </a:lnTo>
                                <a:lnTo>
                                  <a:pt x="4586" y="4173"/>
                                </a:lnTo>
                                <a:lnTo>
                                  <a:pt x="4586" y="4176"/>
                                </a:lnTo>
                                <a:lnTo>
                                  <a:pt x="4586" y="4173"/>
                                </a:lnTo>
                                <a:lnTo>
                                  <a:pt x="4586" y="4176"/>
                                </a:lnTo>
                                <a:lnTo>
                                  <a:pt x="4586" y="4173"/>
                                </a:lnTo>
                                <a:lnTo>
                                  <a:pt x="4589" y="4173"/>
                                </a:lnTo>
                                <a:lnTo>
                                  <a:pt x="4589" y="4176"/>
                                </a:lnTo>
                                <a:lnTo>
                                  <a:pt x="4589" y="4173"/>
                                </a:lnTo>
                                <a:lnTo>
                                  <a:pt x="4589" y="4176"/>
                                </a:lnTo>
                                <a:lnTo>
                                  <a:pt x="4589" y="4173"/>
                                </a:lnTo>
                                <a:lnTo>
                                  <a:pt x="4589" y="4176"/>
                                </a:lnTo>
                                <a:lnTo>
                                  <a:pt x="4589" y="4173"/>
                                </a:lnTo>
                                <a:lnTo>
                                  <a:pt x="4591" y="4173"/>
                                </a:lnTo>
                                <a:lnTo>
                                  <a:pt x="4591" y="4176"/>
                                </a:lnTo>
                                <a:lnTo>
                                  <a:pt x="4591" y="4173"/>
                                </a:lnTo>
                                <a:lnTo>
                                  <a:pt x="4591" y="4176"/>
                                </a:lnTo>
                                <a:lnTo>
                                  <a:pt x="4591" y="4173"/>
                                </a:lnTo>
                                <a:lnTo>
                                  <a:pt x="4591" y="4176"/>
                                </a:lnTo>
                                <a:lnTo>
                                  <a:pt x="4591" y="4173"/>
                                </a:lnTo>
                                <a:lnTo>
                                  <a:pt x="4593" y="4173"/>
                                </a:lnTo>
                                <a:lnTo>
                                  <a:pt x="4593" y="4176"/>
                                </a:lnTo>
                                <a:lnTo>
                                  <a:pt x="4593" y="4173"/>
                                </a:lnTo>
                                <a:lnTo>
                                  <a:pt x="4596" y="4173"/>
                                </a:lnTo>
                                <a:lnTo>
                                  <a:pt x="4598" y="4173"/>
                                </a:lnTo>
                                <a:lnTo>
                                  <a:pt x="4598" y="4176"/>
                                </a:lnTo>
                                <a:lnTo>
                                  <a:pt x="4601" y="4176"/>
                                </a:lnTo>
                                <a:lnTo>
                                  <a:pt x="4656" y="4176"/>
                                </a:lnTo>
                                <a:lnTo>
                                  <a:pt x="4656" y="4178"/>
                                </a:lnTo>
                                <a:lnTo>
                                  <a:pt x="4656" y="4176"/>
                                </a:lnTo>
                                <a:lnTo>
                                  <a:pt x="4656" y="4178"/>
                                </a:lnTo>
                                <a:lnTo>
                                  <a:pt x="4656" y="4176"/>
                                </a:lnTo>
                                <a:lnTo>
                                  <a:pt x="4656" y="4178"/>
                                </a:lnTo>
                                <a:lnTo>
                                  <a:pt x="4658" y="4176"/>
                                </a:lnTo>
                                <a:lnTo>
                                  <a:pt x="4658" y="4178"/>
                                </a:lnTo>
                                <a:lnTo>
                                  <a:pt x="4658" y="4176"/>
                                </a:lnTo>
                                <a:lnTo>
                                  <a:pt x="4658" y="4178"/>
                                </a:lnTo>
                                <a:lnTo>
                                  <a:pt x="4658" y="4176"/>
                                </a:lnTo>
                                <a:lnTo>
                                  <a:pt x="4658" y="4178"/>
                                </a:lnTo>
                                <a:lnTo>
                                  <a:pt x="4661" y="4178"/>
                                </a:lnTo>
                                <a:lnTo>
                                  <a:pt x="4737" y="4178"/>
                                </a:lnTo>
                                <a:lnTo>
                                  <a:pt x="4737" y="4181"/>
                                </a:lnTo>
                                <a:lnTo>
                                  <a:pt x="4737" y="4178"/>
                                </a:lnTo>
                                <a:lnTo>
                                  <a:pt x="4740" y="4178"/>
                                </a:lnTo>
                                <a:lnTo>
                                  <a:pt x="4740" y="4181"/>
                                </a:lnTo>
                                <a:lnTo>
                                  <a:pt x="4742" y="4181"/>
                                </a:lnTo>
                                <a:lnTo>
                                  <a:pt x="4821" y="4181"/>
                                </a:lnTo>
                                <a:lnTo>
                                  <a:pt x="4821" y="4183"/>
                                </a:lnTo>
                                <a:lnTo>
                                  <a:pt x="4910" y="4183"/>
                                </a:lnTo>
                                <a:lnTo>
                                  <a:pt x="4910" y="4185"/>
                                </a:lnTo>
                                <a:lnTo>
                                  <a:pt x="4910" y="4183"/>
                                </a:lnTo>
                                <a:lnTo>
                                  <a:pt x="4910" y="4185"/>
                                </a:lnTo>
                                <a:lnTo>
                                  <a:pt x="4910" y="4183"/>
                                </a:lnTo>
                                <a:lnTo>
                                  <a:pt x="4910" y="4185"/>
                                </a:lnTo>
                                <a:lnTo>
                                  <a:pt x="4913" y="4185"/>
                                </a:lnTo>
                                <a:lnTo>
                                  <a:pt x="4913" y="4183"/>
                                </a:lnTo>
                                <a:lnTo>
                                  <a:pt x="4913" y="4185"/>
                                </a:lnTo>
                                <a:lnTo>
                                  <a:pt x="4915" y="4185"/>
                                </a:lnTo>
                                <a:lnTo>
                                  <a:pt x="4917" y="4185"/>
                                </a:lnTo>
                                <a:lnTo>
                                  <a:pt x="4920" y="4185"/>
                                </a:lnTo>
                                <a:lnTo>
                                  <a:pt x="4922" y="4185"/>
                                </a:lnTo>
                                <a:lnTo>
                                  <a:pt x="4925" y="4185"/>
                                </a:lnTo>
                                <a:lnTo>
                                  <a:pt x="4925" y="4183"/>
                                </a:lnTo>
                                <a:lnTo>
                                  <a:pt x="4925" y="4185"/>
                                </a:lnTo>
                                <a:lnTo>
                                  <a:pt x="4927" y="4185"/>
                                </a:lnTo>
                                <a:lnTo>
                                  <a:pt x="4929" y="4185"/>
                                </a:lnTo>
                                <a:lnTo>
                                  <a:pt x="4929" y="4183"/>
                                </a:lnTo>
                                <a:lnTo>
                                  <a:pt x="4929" y="4185"/>
                                </a:lnTo>
                                <a:lnTo>
                                  <a:pt x="4929" y="4183"/>
                                </a:lnTo>
                                <a:lnTo>
                                  <a:pt x="4929" y="4185"/>
                                </a:lnTo>
                                <a:lnTo>
                                  <a:pt x="4929" y="4183"/>
                                </a:lnTo>
                                <a:lnTo>
                                  <a:pt x="4929" y="4185"/>
                                </a:lnTo>
                                <a:lnTo>
                                  <a:pt x="4932" y="4185"/>
                                </a:lnTo>
                                <a:lnTo>
                                  <a:pt x="4932" y="4183"/>
                                </a:lnTo>
                                <a:lnTo>
                                  <a:pt x="4932" y="4185"/>
                                </a:lnTo>
                                <a:lnTo>
                                  <a:pt x="4934" y="4185"/>
                                </a:lnTo>
                                <a:lnTo>
                                  <a:pt x="4982" y="4185"/>
                                </a:lnTo>
                                <a:lnTo>
                                  <a:pt x="4983" y="4185"/>
                                </a:lnTo>
                              </a:path>
                            </a:pathLst>
                          </a:custGeom>
                          <a:noFill/>
                          <a:ln w="19812">
                            <a:solidFill>
                              <a:srgbClr val="4BAC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4"/>
                        <wps:cNvSpPr>
                          <a:spLocks/>
                        </wps:cNvSpPr>
                        <wps:spPr bwMode="auto">
                          <a:xfrm>
                            <a:off x="2434" y="3532"/>
                            <a:ext cx="4984" cy="4265"/>
                          </a:xfrm>
                          <a:custGeom>
                            <a:avLst/>
                            <a:gdLst>
                              <a:gd name="T0" fmla="+- 0 2485 2435"/>
                              <a:gd name="T1" fmla="*/ T0 w 4984"/>
                              <a:gd name="T2" fmla="+- 0 3614 3532"/>
                              <a:gd name="T3" fmla="*/ 3614 h 4265"/>
                              <a:gd name="T4" fmla="+- 0 2504 2435"/>
                              <a:gd name="T5" fmla="*/ T4 w 4984"/>
                              <a:gd name="T6" fmla="+- 0 3590 3532"/>
                              <a:gd name="T7" fmla="*/ 3590 h 4265"/>
                              <a:gd name="T8" fmla="+- 0 2521 2435"/>
                              <a:gd name="T9" fmla="*/ T8 w 4984"/>
                              <a:gd name="T10" fmla="+- 0 3561 3532"/>
                              <a:gd name="T11" fmla="*/ 3561 h 4265"/>
                              <a:gd name="T12" fmla="+- 0 2591 2435"/>
                              <a:gd name="T13" fmla="*/ T12 w 4984"/>
                              <a:gd name="T14" fmla="+- 0 3540 3532"/>
                              <a:gd name="T15" fmla="*/ 3540 h 4265"/>
                              <a:gd name="T16" fmla="+- 0 2620 2435"/>
                              <a:gd name="T17" fmla="*/ T16 w 4984"/>
                              <a:gd name="T18" fmla="+- 0 3544 3532"/>
                              <a:gd name="T19" fmla="*/ 3544 h 4265"/>
                              <a:gd name="T20" fmla="+- 0 2641 2435"/>
                              <a:gd name="T21" fmla="*/ T20 w 4984"/>
                              <a:gd name="T22" fmla="+- 0 3535 3532"/>
                              <a:gd name="T23" fmla="*/ 3535 h 4265"/>
                              <a:gd name="T24" fmla="+- 0 2675 2435"/>
                              <a:gd name="T25" fmla="*/ T24 w 4984"/>
                              <a:gd name="T26" fmla="+- 0 3540 3532"/>
                              <a:gd name="T27" fmla="*/ 3540 h 4265"/>
                              <a:gd name="T28" fmla="+- 0 2706 2435"/>
                              <a:gd name="T29" fmla="*/ T28 w 4984"/>
                              <a:gd name="T30" fmla="+- 0 3554 3532"/>
                              <a:gd name="T31" fmla="*/ 3554 h 4265"/>
                              <a:gd name="T32" fmla="+- 0 2725 2435"/>
                              <a:gd name="T33" fmla="*/ T32 w 4984"/>
                              <a:gd name="T34" fmla="+- 0 3580 3532"/>
                              <a:gd name="T35" fmla="*/ 3580 h 4265"/>
                              <a:gd name="T36" fmla="+- 0 2742 2435"/>
                              <a:gd name="T37" fmla="*/ T36 w 4984"/>
                              <a:gd name="T38" fmla="+- 0 3609 3532"/>
                              <a:gd name="T39" fmla="*/ 3609 h 4265"/>
                              <a:gd name="T40" fmla="+- 0 2759 2435"/>
                              <a:gd name="T41" fmla="*/ T40 w 4984"/>
                              <a:gd name="T42" fmla="+- 0 3643 3532"/>
                              <a:gd name="T43" fmla="*/ 3643 h 4265"/>
                              <a:gd name="T44" fmla="+- 0 2771 2435"/>
                              <a:gd name="T45" fmla="*/ T44 w 4984"/>
                              <a:gd name="T46" fmla="+- 0 3674 3532"/>
                              <a:gd name="T47" fmla="*/ 3674 h 4265"/>
                              <a:gd name="T48" fmla="+- 0 2780 2435"/>
                              <a:gd name="T49" fmla="*/ T48 w 4984"/>
                              <a:gd name="T50" fmla="+- 0 3710 3532"/>
                              <a:gd name="T51" fmla="*/ 3710 h 4265"/>
                              <a:gd name="T52" fmla="+- 0 2790 2435"/>
                              <a:gd name="T53" fmla="*/ T52 w 4984"/>
                              <a:gd name="T54" fmla="+- 0 3765 3532"/>
                              <a:gd name="T55" fmla="*/ 3765 h 4265"/>
                              <a:gd name="T56" fmla="+- 0 2809 2435"/>
                              <a:gd name="T57" fmla="*/ T56 w 4984"/>
                              <a:gd name="T58" fmla="+- 0 3856 3532"/>
                              <a:gd name="T59" fmla="*/ 3856 h 4265"/>
                              <a:gd name="T60" fmla="+- 0 2831 2435"/>
                              <a:gd name="T61" fmla="*/ T60 w 4984"/>
                              <a:gd name="T62" fmla="+- 0 4039 3532"/>
                              <a:gd name="T63" fmla="*/ 4039 h 4265"/>
                              <a:gd name="T64" fmla="+- 0 2852 2435"/>
                              <a:gd name="T65" fmla="*/ T64 w 4984"/>
                              <a:gd name="T66" fmla="+- 0 4324 3532"/>
                              <a:gd name="T67" fmla="*/ 4324 h 4265"/>
                              <a:gd name="T68" fmla="+- 0 2874 2435"/>
                              <a:gd name="T69" fmla="*/ T68 w 4984"/>
                              <a:gd name="T70" fmla="+- 0 4816 3532"/>
                              <a:gd name="T71" fmla="*/ 4816 h 4265"/>
                              <a:gd name="T72" fmla="+- 0 2896 2435"/>
                              <a:gd name="T73" fmla="*/ T72 w 4984"/>
                              <a:gd name="T74" fmla="+- 0 5354 3532"/>
                              <a:gd name="T75" fmla="*/ 5354 h 4265"/>
                              <a:gd name="T76" fmla="+- 0 2917 2435"/>
                              <a:gd name="T77" fmla="*/ T76 w 4984"/>
                              <a:gd name="T78" fmla="+- 0 5752 3532"/>
                              <a:gd name="T79" fmla="*/ 5752 h 4265"/>
                              <a:gd name="T80" fmla="+- 0 2939 2435"/>
                              <a:gd name="T81" fmla="*/ T80 w 4984"/>
                              <a:gd name="T82" fmla="+- 0 6451 3532"/>
                              <a:gd name="T83" fmla="*/ 6451 h 4265"/>
                              <a:gd name="T84" fmla="+- 0 2960 2435"/>
                              <a:gd name="T85" fmla="*/ T84 w 4984"/>
                              <a:gd name="T86" fmla="+- 0 6698 3532"/>
                              <a:gd name="T87" fmla="*/ 6698 h 4265"/>
                              <a:gd name="T88" fmla="+- 0 2970 2435"/>
                              <a:gd name="T89" fmla="*/ T88 w 4984"/>
                              <a:gd name="T90" fmla="+- 0 6741 3532"/>
                              <a:gd name="T91" fmla="*/ 6741 h 4265"/>
                              <a:gd name="T92" fmla="+- 0 2987 2435"/>
                              <a:gd name="T93" fmla="*/ T92 w 4984"/>
                              <a:gd name="T94" fmla="+- 0 6751 3532"/>
                              <a:gd name="T95" fmla="*/ 6751 h 4265"/>
                              <a:gd name="T96" fmla="+- 0 3001 2435"/>
                              <a:gd name="T97" fmla="*/ T96 w 4984"/>
                              <a:gd name="T98" fmla="+- 0 6657 3532"/>
                              <a:gd name="T99" fmla="*/ 6657 h 4265"/>
                              <a:gd name="T100" fmla="+- 0 3023 2435"/>
                              <a:gd name="T101" fmla="*/ T100 w 4984"/>
                              <a:gd name="T102" fmla="+- 0 6429 3532"/>
                              <a:gd name="T103" fmla="*/ 6429 h 4265"/>
                              <a:gd name="T104" fmla="+- 0 3040 2435"/>
                              <a:gd name="T105" fmla="*/ T104 w 4984"/>
                              <a:gd name="T106" fmla="+- 0 6180 3532"/>
                              <a:gd name="T107" fmla="*/ 6180 h 4265"/>
                              <a:gd name="T108" fmla="+- 0 3052 2435"/>
                              <a:gd name="T109" fmla="*/ T108 w 4984"/>
                              <a:gd name="T110" fmla="+- 0 6127 3532"/>
                              <a:gd name="T111" fmla="*/ 6127 h 4265"/>
                              <a:gd name="T112" fmla="+- 0 3059 2435"/>
                              <a:gd name="T113" fmla="*/ T112 w 4984"/>
                              <a:gd name="T114" fmla="+- 0 6163 3532"/>
                              <a:gd name="T115" fmla="*/ 6163 h 4265"/>
                              <a:gd name="T116" fmla="+- 0 3071 2435"/>
                              <a:gd name="T117" fmla="*/ T116 w 4984"/>
                              <a:gd name="T118" fmla="+- 0 6168 3532"/>
                              <a:gd name="T119" fmla="*/ 6168 h 4265"/>
                              <a:gd name="T120" fmla="+- 0 3088 2435"/>
                              <a:gd name="T121" fmla="*/ T120 w 4984"/>
                              <a:gd name="T122" fmla="+- 0 6230 3532"/>
                              <a:gd name="T123" fmla="*/ 6230 h 4265"/>
                              <a:gd name="T124" fmla="+- 0 3109 2435"/>
                              <a:gd name="T125" fmla="*/ T124 w 4984"/>
                              <a:gd name="T126" fmla="+- 0 6544 3532"/>
                              <a:gd name="T127" fmla="*/ 6544 h 4265"/>
                              <a:gd name="T128" fmla="+- 0 3131 2435"/>
                              <a:gd name="T129" fmla="*/ T128 w 4984"/>
                              <a:gd name="T130" fmla="+- 0 6744 3532"/>
                              <a:gd name="T131" fmla="*/ 6744 h 4265"/>
                              <a:gd name="T132" fmla="+- 0 3145 2435"/>
                              <a:gd name="T133" fmla="*/ T132 w 4984"/>
                              <a:gd name="T134" fmla="+- 0 6811 3532"/>
                              <a:gd name="T135" fmla="*/ 6811 h 4265"/>
                              <a:gd name="T136" fmla="+- 0 3169 2435"/>
                              <a:gd name="T137" fmla="*/ T136 w 4984"/>
                              <a:gd name="T138" fmla="+- 0 6828 3532"/>
                              <a:gd name="T139" fmla="*/ 6828 h 4265"/>
                              <a:gd name="T140" fmla="+- 0 3193 2435"/>
                              <a:gd name="T141" fmla="*/ T140 w 4984"/>
                              <a:gd name="T142" fmla="+- 0 6818 3532"/>
                              <a:gd name="T143" fmla="*/ 6818 h 4265"/>
                              <a:gd name="T144" fmla="+- 0 3217 2435"/>
                              <a:gd name="T145" fmla="*/ T144 w 4984"/>
                              <a:gd name="T146" fmla="+- 0 6804 3532"/>
                              <a:gd name="T147" fmla="*/ 6804 h 4265"/>
                              <a:gd name="T148" fmla="+- 0 3244 2435"/>
                              <a:gd name="T149" fmla="*/ T148 w 4984"/>
                              <a:gd name="T150" fmla="+- 0 6801 3532"/>
                              <a:gd name="T151" fmla="*/ 6801 h 4265"/>
                              <a:gd name="T152" fmla="+- 0 3287 2435"/>
                              <a:gd name="T153" fmla="*/ T152 w 4984"/>
                              <a:gd name="T154" fmla="+- 0 6811 3532"/>
                              <a:gd name="T155" fmla="*/ 6811 h 4265"/>
                              <a:gd name="T156" fmla="+- 0 3311 2435"/>
                              <a:gd name="T157" fmla="*/ T156 w 4984"/>
                              <a:gd name="T158" fmla="+- 0 6825 3532"/>
                              <a:gd name="T159" fmla="*/ 6825 h 4265"/>
                              <a:gd name="T160" fmla="+- 0 3332 2435"/>
                              <a:gd name="T161" fmla="*/ T160 w 4984"/>
                              <a:gd name="T162" fmla="+- 0 6842 3532"/>
                              <a:gd name="T163" fmla="*/ 6842 h 4265"/>
                              <a:gd name="T164" fmla="+- 0 3359 2435"/>
                              <a:gd name="T165" fmla="*/ T164 w 4984"/>
                              <a:gd name="T166" fmla="+- 0 6859 3532"/>
                              <a:gd name="T167" fmla="*/ 6859 h 4265"/>
                              <a:gd name="T168" fmla="+- 0 3383 2435"/>
                              <a:gd name="T169" fmla="*/ T168 w 4984"/>
                              <a:gd name="T170" fmla="+- 0 6873 3532"/>
                              <a:gd name="T171" fmla="*/ 6873 h 4265"/>
                              <a:gd name="T172" fmla="+- 0 3409 2435"/>
                              <a:gd name="T173" fmla="*/ T172 w 4984"/>
                              <a:gd name="T174" fmla="+- 0 6890 3532"/>
                              <a:gd name="T175" fmla="*/ 6890 h 4265"/>
                              <a:gd name="T176" fmla="+- 0 3436 2435"/>
                              <a:gd name="T177" fmla="*/ T176 w 4984"/>
                              <a:gd name="T178" fmla="+- 0 6907 3532"/>
                              <a:gd name="T179" fmla="*/ 6907 h 4265"/>
                              <a:gd name="T180" fmla="+- 0 3462 2435"/>
                              <a:gd name="T181" fmla="*/ T180 w 4984"/>
                              <a:gd name="T182" fmla="+- 0 6921 3532"/>
                              <a:gd name="T183" fmla="*/ 6921 h 4265"/>
                              <a:gd name="T184" fmla="+- 0 3484 2435"/>
                              <a:gd name="T185" fmla="*/ T184 w 4984"/>
                              <a:gd name="T186" fmla="+- 0 7056 3532"/>
                              <a:gd name="T187" fmla="*/ 7056 h 4265"/>
                              <a:gd name="T188" fmla="+- 0 3500 2435"/>
                              <a:gd name="T189" fmla="*/ T188 w 4984"/>
                              <a:gd name="T190" fmla="+- 0 7377 3532"/>
                              <a:gd name="T191" fmla="*/ 7377 h 4265"/>
                              <a:gd name="T192" fmla="+- 0 3522 2435"/>
                              <a:gd name="T193" fmla="*/ T192 w 4984"/>
                              <a:gd name="T194" fmla="+- 0 7591 3532"/>
                              <a:gd name="T195" fmla="*/ 7591 h 4265"/>
                              <a:gd name="T196" fmla="+- 0 3536 2435"/>
                              <a:gd name="T197" fmla="*/ T196 w 4984"/>
                              <a:gd name="T198" fmla="+- 0 7675 3532"/>
                              <a:gd name="T199" fmla="*/ 7675 h 4265"/>
                              <a:gd name="T200" fmla="+- 0 3548 2435"/>
                              <a:gd name="T201" fmla="*/ T200 w 4984"/>
                              <a:gd name="T202" fmla="+- 0 7718 3532"/>
                              <a:gd name="T203" fmla="*/ 7718 h 4265"/>
                              <a:gd name="T204" fmla="+- 0 3563 2435"/>
                              <a:gd name="T205" fmla="*/ T204 w 4984"/>
                              <a:gd name="T206" fmla="+- 0 7749 3532"/>
                              <a:gd name="T207" fmla="*/ 7749 h 4265"/>
                              <a:gd name="T208" fmla="+- 0 3582 2435"/>
                              <a:gd name="T209" fmla="*/ T208 w 4984"/>
                              <a:gd name="T210" fmla="+- 0 7773 3532"/>
                              <a:gd name="T211" fmla="*/ 7773 h 4265"/>
                              <a:gd name="T212" fmla="+- 0 3611 2435"/>
                              <a:gd name="T213" fmla="*/ T212 w 4984"/>
                              <a:gd name="T214" fmla="+- 0 7790 3532"/>
                              <a:gd name="T215" fmla="*/ 7790 h 4265"/>
                              <a:gd name="T216" fmla="+- 0 3860 2435"/>
                              <a:gd name="T217" fmla="*/ T216 w 4984"/>
                              <a:gd name="T218" fmla="+- 0 7783 3532"/>
                              <a:gd name="T219" fmla="*/ 7783 h 4265"/>
                              <a:gd name="T220" fmla="+- 0 3947 2435"/>
                              <a:gd name="T221" fmla="*/ T220 w 4984"/>
                              <a:gd name="T222" fmla="+- 0 7783 3532"/>
                              <a:gd name="T223" fmla="*/ 7783 h 4265"/>
                              <a:gd name="T224" fmla="+- 0 4218 2435"/>
                              <a:gd name="T225" fmla="*/ T224 w 4984"/>
                              <a:gd name="T226" fmla="+- 0 7790 3532"/>
                              <a:gd name="T227" fmla="*/ 7790 h 4265"/>
                              <a:gd name="T228" fmla="+- 0 4391 2435"/>
                              <a:gd name="T229" fmla="*/ T228 w 4984"/>
                              <a:gd name="T230" fmla="+- 0 7792 3532"/>
                              <a:gd name="T231" fmla="*/ 7792 h 4265"/>
                              <a:gd name="T232" fmla="+- 0 4825 2435"/>
                              <a:gd name="T233" fmla="*/ T232 w 4984"/>
                              <a:gd name="T234" fmla="+- 0 7797 3532"/>
                              <a:gd name="T235" fmla="*/ 7797 h 4265"/>
                              <a:gd name="T236" fmla="+- 0 4832 2435"/>
                              <a:gd name="T237" fmla="*/ T236 w 4984"/>
                              <a:gd name="T238" fmla="+- 0 7795 3532"/>
                              <a:gd name="T239" fmla="*/ 7795 h 4265"/>
                              <a:gd name="T240" fmla="+- 0 4840 2435"/>
                              <a:gd name="T241" fmla="*/ T240 w 4984"/>
                              <a:gd name="T242" fmla="+- 0 7797 3532"/>
                              <a:gd name="T243" fmla="*/ 7797 h 4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84" h="4265">
                                <a:moveTo>
                                  <a:pt x="0" y="99"/>
                                </a:moveTo>
                                <a:lnTo>
                                  <a:pt x="0" y="99"/>
                                </a:lnTo>
                                <a:lnTo>
                                  <a:pt x="31" y="99"/>
                                </a:lnTo>
                                <a:lnTo>
                                  <a:pt x="31" y="96"/>
                                </a:lnTo>
                                <a:lnTo>
                                  <a:pt x="33" y="96"/>
                                </a:lnTo>
                                <a:lnTo>
                                  <a:pt x="36" y="96"/>
                                </a:lnTo>
                                <a:lnTo>
                                  <a:pt x="38" y="96"/>
                                </a:lnTo>
                                <a:lnTo>
                                  <a:pt x="38" y="94"/>
                                </a:lnTo>
                                <a:lnTo>
                                  <a:pt x="41" y="94"/>
                                </a:lnTo>
                                <a:lnTo>
                                  <a:pt x="43" y="94"/>
                                </a:lnTo>
                                <a:lnTo>
                                  <a:pt x="43" y="92"/>
                                </a:lnTo>
                                <a:lnTo>
                                  <a:pt x="45" y="92"/>
                                </a:lnTo>
                                <a:lnTo>
                                  <a:pt x="45" y="89"/>
                                </a:lnTo>
                                <a:lnTo>
                                  <a:pt x="48" y="89"/>
                                </a:lnTo>
                                <a:lnTo>
                                  <a:pt x="48" y="87"/>
                                </a:lnTo>
                                <a:lnTo>
                                  <a:pt x="50" y="87"/>
                                </a:lnTo>
                                <a:lnTo>
                                  <a:pt x="50" y="84"/>
                                </a:lnTo>
                                <a:lnTo>
                                  <a:pt x="50" y="82"/>
                                </a:lnTo>
                                <a:lnTo>
                                  <a:pt x="53" y="82"/>
                                </a:lnTo>
                                <a:lnTo>
                                  <a:pt x="53" y="80"/>
                                </a:lnTo>
                                <a:lnTo>
                                  <a:pt x="55" y="80"/>
                                </a:lnTo>
                                <a:lnTo>
                                  <a:pt x="55" y="77"/>
                                </a:lnTo>
                                <a:lnTo>
                                  <a:pt x="57" y="77"/>
                                </a:lnTo>
                                <a:lnTo>
                                  <a:pt x="57" y="75"/>
                                </a:lnTo>
                                <a:lnTo>
                                  <a:pt x="57" y="72"/>
                                </a:lnTo>
                                <a:lnTo>
                                  <a:pt x="60" y="72"/>
                                </a:lnTo>
                                <a:lnTo>
                                  <a:pt x="60" y="70"/>
                                </a:lnTo>
                                <a:lnTo>
                                  <a:pt x="62" y="70"/>
                                </a:lnTo>
                                <a:lnTo>
                                  <a:pt x="62" y="68"/>
                                </a:lnTo>
                                <a:lnTo>
                                  <a:pt x="62" y="65"/>
                                </a:lnTo>
                                <a:lnTo>
                                  <a:pt x="65" y="65"/>
                                </a:lnTo>
                                <a:lnTo>
                                  <a:pt x="65" y="63"/>
                                </a:lnTo>
                                <a:lnTo>
                                  <a:pt x="67" y="63"/>
                                </a:lnTo>
                                <a:lnTo>
                                  <a:pt x="67" y="60"/>
                                </a:lnTo>
                                <a:lnTo>
                                  <a:pt x="67" y="58"/>
                                </a:lnTo>
                                <a:lnTo>
                                  <a:pt x="69" y="58"/>
                                </a:lnTo>
                                <a:lnTo>
                                  <a:pt x="69" y="56"/>
                                </a:lnTo>
                                <a:lnTo>
                                  <a:pt x="72" y="56"/>
                                </a:lnTo>
                                <a:lnTo>
                                  <a:pt x="72" y="53"/>
                                </a:lnTo>
                                <a:lnTo>
                                  <a:pt x="74" y="53"/>
                                </a:lnTo>
                                <a:lnTo>
                                  <a:pt x="74" y="51"/>
                                </a:lnTo>
                                <a:lnTo>
                                  <a:pt x="77" y="51"/>
                                </a:lnTo>
                                <a:lnTo>
                                  <a:pt x="77" y="48"/>
                                </a:lnTo>
                                <a:lnTo>
                                  <a:pt x="79" y="46"/>
                                </a:lnTo>
                                <a:lnTo>
                                  <a:pt x="79" y="44"/>
                                </a:lnTo>
                                <a:lnTo>
                                  <a:pt x="81" y="44"/>
                                </a:lnTo>
                                <a:lnTo>
                                  <a:pt x="81" y="41"/>
                                </a:lnTo>
                                <a:lnTo>
                                  <a:pt x="81" y="39"/>
                                </a:lnTo>
                                <a:lnTo>
                                  <a:pt x="84" y="39"/>
                                </a:lnTo>
                                <a:lnTo>
                                  <a:pt x="84" y="36"/>
                                </a:lnTo>
                                <a:lnTo>
                                  <a:pt x="84" y="34"/>
                                </a:lnTo>
                                <a:lnTo>
                                  <a:pt x="84" y="32"/>
                                </a:lnTo>
                                <a:lnTo>
                                  <a:pt x="86" y="32"/>
                                </a:lnTo>
                                <a:lnTo>
                                  <a:pt x="86" y="29"/>
                                </a:lnTo>
                                <a:lnTo>
                                  <a:pt x="86" y="27"/>
                                </a:lnTo>
                                <a:lnTo>
                                  <a:pt x="86" y="24"/>
                                </a:lnTo>
                                <a:lnTo>
                                  <a:pt x="89" y="24"/>
                                </a:lnTo>
                                <a:lnTo>
                                  <a:pt x="89" y="22"/>
                                </a:lnTo>
                                <a:lnTo>
                                  <a:pt x="89" y="20"/>
                                </a:lnTo>
                                <a:lnTo>
                                  <a:pt x="91" y="20"/>
                                </a:lnTo>
                                <a:lnTo>
                                  <a:pt x="91" y="17"/>
                                </a:lnTo>
                                <a:lnTo>
                                  <a:pt x="91" y="15"/>
                                </a:lnTo>
                                <a:lnTo>
                                  <a:pt x="93" y="15"/>
                                </a:lnTo>
                                <a:lnTo>
                                  <a:pt x="93" y="12"/>
                                </a:lnTo>
                                <a:lnTo>
                                  <a:pt x="96" y="12"/>
                                </a:lnTo>
                                <a:lnTo>
                                  <a:pt x="98" y="12"/>
                                </a:lnTo>
                                <a:lnTo>
                                  <a:pt x="146" y="12"/>
                                </a:lnTo>
                                <a:lnTo>
                                  <a:pt x="146" y="10"/>
                                </a:lnTo>
                                <a:lnTo>
                                  <a:pt x="149" y="10"/>
                                </a:lnTo>
                                <a:lnTo>
                                  <a:pt x="151" y="10"/>
                                </a:lnTo>
                                <a:lnTo>
                                  <a:pt x="153" y="10"/>
                                </a:lnTo>
                                <a:lnTo>
                                  <a:pt x="156" y="8"/>
                                </a:lnTo>
                                <a:lnTo>
                                  <a:pt x="158" y="8"/>
                                </a:lnTo>
                                <a:lnTo>
                                  <a:pt x="161" y="8"/>
                                </a:lnTo>
                                <a:lnTo>
                                  <a:pt x="161" y="5"/>
                                </a:lnTo>
                                <a:lnTo>
                                  <a:pt x="163" y="5"/>
                                </a:lnTo>
                                <a:lnTo>
                                  <a:pt x="165" y="5"/>
                                </a:lnTo>
                                <a:lnTo>
                                  <a:pt x="168" y="5"/>
                                </a:lnTo>
                                <a:lnTo>
                                  <a:pt x="168" y="3"/>
                                </a:lnTo>
                                <a:lnTo>
                                  <a:pt x="170" y="3"/>
                                </a:lnTo>
                                <a:lnTo>
                                  <a:pt x="173" y="3"/>
                                </a:lnTo>
                                <a:lnTo>
                                  <a:pt x="173" y="5"/>
                                </a:lnTo>
                                <a:lnTo>
                                  <a:pt x="175" y="5"/>
                                </a:lnTo>
                                <a:lnTo>
                                  <a:pt x="175" y="8"/>
                                </a:lnTo>
                                <a:lnTo>
                                  <a:pt x="175" y="10"/>
                                </a:lnTo>
                                <a:lnTo>
                                  <a:pt x="177" y="10"/>
                                </a:lnTo>
                                <a:lnTo>
                                  <a:pt x="177" y="12"/>
                                </a:lnTo>
                                <a:lnTo>
                                  <a:pt x="180" y="12"/>
                                </a:lnTo>
                                <a:lnTo>
                                  <a:pt x="182" y="12"/>
                                </a:lnTo>
                                <a:lnTo>
                                  <a:pt x="185" y="12"/>
                                </a:lnTo>
                                <a:lnTo>
                                  <a:pt x="187" y="12"/>
                                </a:lnTo>
                                <a:lnTo>
                                  <a:pt x="187" y="15"/>
                                </a:lnTo>
                                <a:lnTo>
                                  <a:pt x="187" y="12"/>
                                </a:lnTo>
                                <a:lnTo>
                                  <a:pt x="187" y="15"/>
                                </a:lnTo>
                                <a:lnTo>
                                  <a:pt x="189" y="12"/>
                                </a:lnTo>
                                <a:lnTo>
                                  <a:pt x="189" y="15"/>
                                </a:lnTo>
                                <a:lnTo>
                                  <a:pt x="189" y="12"/>
                                </a:lnTo>
                                <a:lnTo>
                                  <a:pt x="192" y="12"/>
                                </a:lnTo>
                                <a:lnTo>
                                  <a:pt x="194" y="12"/>
                                </a:lnTo>
                                <a:lnTo>
                                  <a:pt x="194" y="10"/>
                                </a:lnTo>
                                <a:lnTo>
                                  <a:pt x="197" y="10"/>
                                </a:lnTo>
                                <a:lnTo>
                                  <a:pt x="199" y="10"/>
                                </a:lnTo>
                                <a:lnTo>
                                  <a:pt x="199" y="8"/>
                                </a:lnTo>
                                <a:lnTo>
                                  <a:pt x="201" y="8"/>
                                </a:lnTo>
                                <a:lnTo>
                                  <a:pt x="201" y="5"/>
                                </a:lnTo>
                                <a:lnTo>
                                  <a:pt x="204" y="5"/>
                                </a:lnTo>
                                <a:lnTo>
                                  <a:pt x="206" y="5"/>
                                </a:lnTo>
                                <a:lnTo>
                                  <a:pt x="206" y="3"/>
                                </a:lnTo>
                                <a:lnTo>
                                  <a:pt x="209" y="3"/>
                                </a:lnTo>
                                <a:lnTo>
                                  <a:pt x="211" y="3"/>
                                </a:lnTo>
                                <a:lnTo>
                                  <a:pt x="213" y="3"/>
                                </a:lnTo>
                                <a:lnTo>
                                  <a:pt x="213" y="0"/>
                                </a:lnTo>
                                <a:lnTo>
                                  <a:pt x="216" y="0"/>
                                </a:lnTo>
                                <a:lnTo>
                                  <a:pt x="218" y="0"/>
                                </a:lnTo>
                                <a:lnTo>
                                  <a:pt x="218" y="3"/>
                                </a:lnTo>
                                <a:lnTo>
                                  <a:pt x="221" y="3"/>
                                </a:lnTo>
                                <a:lnTo>
                                  <a:pt x="223" y="3"/>
                                </a:lnTo>
                                <a:lnTo>
                                  <a:pt x="225" y="3"/>
                                </a:lnTo>
                                <a:lnTo>
                                  <a:pt x="228" y="3"/>
                                </a:lnTo>
                                <a:lnTo>
                                  <a:pt x="230" y="3"/>
                                </a:lnTo>
                                <a:lnTo>
                                  <a:pt x="230" y="5"/>
                                </a:lnTo>
                                <a:lnTo>
                                  <a:pt x="233" y="5"/>
                                </a:lnTo>
                                <a:lnTo>
                                  <a:pt x="235" y="5"/>
                                </a:lnTo>
                                <a:lnTo>
                                  <a:pt x="237" y="5"/>
                                </a:lnTo>
                                <a:lnTo>
                                  <a:pt x="237" y="8"/>
                                </a:lnTo>
                                <a:lnTo>
                                  <a:pt x="240" y="8"/>
                                </a:lnTo>
                                <a:lnTo>
                                  <a:pt x="242" y="8"/>
                                </a:lnTo>
                                <a:lnTo>
                                  <a:pt x="245" y="10"/>
                                </a:lnTo>
                                <a:lnTo>
                                  <a:pt x="247" y="10"/>
                                </a:lnTo>
                                <a:lnTo>
                                  <a:pt x="249" y="10"/>
                                </a:lnTo>
                                <a:lnTo>
                                  <a:pt x="249" y="12"/>
                                </a:lnTo>
                                <a:lnTo>
                                  <a:pt x="252" y="12"/>
                                </a:lnTo>
                                <a:lnTo>
                                  <a:pt x="254" y="12"/>
                                </a:lnTo>
                                <a:lnTo>
                                  <a:pt x="257" y="12"/>
                                </a:lnTo>
                                <a:lnTo>
                                  <a:pt x="257" y="15"/>
                                </a:lnTo>
                                <a:lnTo>
                                  <a:pt x="259" y="15"/>
                                </a:lnTo>
                                <a:lnTo>
                                  <a:pt x="261" y="15"/>
                                </a:lnTo>
                                <a:lnTo>
                                  <a:pt x="261" y="17"/>
                                </a:lnTo>
                                <a:lnTo>
                                  <a:pt x="264" y="17"/>
                                </a:lnTo>
                                <a:lnTo>
                                  <a:pt x="266" y="17"/>
                                </a:lnTo>
                                <a:lnTo>
                                  <a:pt x="266" y="20"/>
                                </a:lnTo>
                                <a:lnTo>
                                  <a:pt x="269" y="20"/>
                                </a:lnTo>
                                <a:lnTo>
                                  <a:pt x="269" y="22"/>
                                </a:lnTo>
                                <a:lnTo>
                                  <a:pt x="271" y="22"/>
                                </a:lnTo>
                                <a:lnTo>
                                  <a:pt x="271" y="24"/>
                                </a:lnTo>
                                <a:lnTo>
                                  <a:pt x="273" y="24"/>
                                </a:lnTo>
                                <a:lnTo>
                                  <a:pt x="273" y="27"/>
                                </a:lnTo>
                                <a:lnTo>
                                  <a:pt x="276" y="27"/>
                                </a:lnTo>
                                <a:lnTo>
                                  <a:pt x="276" y="29"/>
                                </a:lnTo>
                                <a:lnTo>
                                  <a:pt x="278" y="29"/>
                                </a:lnTo>
                                <a:lnTo>
                                  <a:pt x="278" y="32"/>
                                </a:lnTo>
                                <a:lnTo>
                                  <a:pt x="281" y="32"/>
                                </a:lnTo>
                                <a:lnTo>
                                  <a:pt x="281" y="34"/>
                                </a:lnTo>
                                <a:lnTo>
                                  <a:pt x="281" y="36"/>
                                </a:lnTo>
                                <a:lnTo>
                                  <a:pt x="283" y="36"/>
                                </a:lnTo>
                                <a:lnTo>
                                  <a:pt x="283" y="39"/>
                                </a:lnTo>
                                <a:lnTo>
                                  <a:pt x="285" y="39"/>
                                </a:lnTo>
                                <a:lnTo>
                                  <a:pt x="285" y="41"/>
                                </a:lnTo>
                                <a:lnTo>
                                  <a:pt x="288" y="44"/>
                                </a:lnTo>
                                <a:lnTo>
                                  <a:pt x="288" y="46"/>
                                </a:lnTo>
                                <a:lnTo>
                                  <a:pt x="290" y="46"/>
                                </a:lnTo>
                                <a:lnTo>
                                  <a:pt x="290" y="48"/>
                                </a:lnTo>
                                <a:lnTo>
                                  <a:pt x="293" y="51"/>
                                </a:lnTo>
                                <a:lnTo>
                                  <a:pt x="293" y="53"/>
                                </a:lnTo>
                                <a:lnTo>
                                  <a:pt x="295" y="53"/>
                                </a:lnTo>
                                <a:lnTo>
                                  <a:pt x="295" y="56"/>
                                </a:lnTo>
                                <a:lnTo>
                                  <a:pt x="295" y="58"/>
                                </a:lnTo>
                                <a:lnTo>
                                  <a:pt x="297" y="58"/>
                                </a:lnTo>
                                <a:lnTo>
                                  <a:pt x="297" y="60"/>
                                </a:lnTo>
                                <a:lnTo>
                                  <a:pt x="300" y="60"/>
                                </a:lnTo>
                                <a:lnTo>
                                  <a:pt x="300" y="63"/>
                                </a:lnTo>
                                <a:lnTo>
                                  <a:pt x="300" y="65"/>
                                </a:lnTo>
                                <a:lnTo>
                                  <a:pt x="302" y="65"/>
                                </a:lnTo>
                                <a:lnTo>
                                  <a:pt x="302" y="68"/>
                                </a:lnTo>
                                <a:lnTo>
                                  <a:pt x="302" y="70"/>
                                </a:lnTo>
                                <a:lnTo>
                                  <a:pt x="305" y="70"/>
                                </a:lnTo>
                                <a:lnTo>
                                  <a:pt x="305" y="72"/>
                                </a:lnTo>
                                <a:lnTo>
                                  <a:pt x="305" y="75"/>
                                </a:lnTo>
                                <a:lnTo>
                                  <a:pt x="307" y="75"/>
                                </a:lnTo>
                                <a:lnTo>
                                  <a:pt x="307" y="77"/>
                                </a:lnTo>
                                <a:lnTo>
                                  <a:pt x="307" y="80"/>
                                </a:lnTo>
                                <a:lnTo>
                                  <a:pt x="309" y="80"/>
                                </a:lnTo>
                                <a:lnTo>
                                  <a:pt x="309" y="82"/>
                                </a:lnTo>
                                <a:lnTo>
                                  <a:pt x="312" y="82"/>
                                </a:lnTo>
                                <a:lnTo>
                                  <a:pt x="312" y="84"/>
                                </a:lnTo>
                                <a:lnTo>
                                  <a:pt x="312" y="87"/>
                                </a:lnTo>
                                <a:lnTo>
                                  <a:pt x="314" y="89"/>
                                </a:lnTo>
                                <a:lnTo>
                                  <a:pt x="314" y="92"/>
                                </a:lnTo>
                                <a:lnTo>
                                  <a:pt x="317" y="94"/>
                                </a:lnTo>
                                <a:lnTo>
                                  <a:pt x="319" y="94"/>
                                </a:lnTo>
                                <a:lnTo>
                                  <a:pt x="319" y="96"/>
                                </a:lnTo>
                                <a:lnTo>
                                  <a:pt x="319" y="99"/>
                                </a:lnTo>
                                <a:lnTo>
                                  <a:pt x="321" y="99"/>
                                </a:lnTo>
                                <a:lnTo>
                                  <a:pt x="321" y="101"/>
                                </a:lnTo>
                                <a:lnTo>
                                  <a:pt x="321" y="104"/>
                                </a:lnTo>
                                <a:lnTo>
                                  <a:pt x="324" y="106"/>
                                </a:lnTo>
                                <a:lnTo>
                                  <a:pt x="324" y="108"/>
                                </a:lnTo>
                                <a:lnTo>
                                  <a:pt x="324" y="111"/>
                                </a:lnTo>
                                <a:lnTo>
                                  <a:pt x="326" y="111"/>
                                </a:lnTo>
                                <a:lnTo>
                                  <a:pt x="326" y="113"/>
                                </a:lnTo>
                                <a:lnTo>
                                  <a:pt x="326" y="116"/>
                                </a:lnTo>
                                <a:lnTo>
                                  <a:pt x="326" y="118"/>
                                </a:lnTo>
                                <a:lnTo>
                                  <a:pt x="329" y="118"/>
                                </a:lnTo>
                                <a:lnTo>
                                  <a:pt x="329" y="120"/>
                                </a:lnTo>
                                <a:lnTo>
                                  <a:pt x="329" y="123"/>
                                </a:lnTo>
                                <a:lnTo>
                                  <a:pt x="329" y="125"/>
                                </a:lnTo>
                                <a:lnTo>
                                  <a:pt x="331" y="125"/>
                                </a:lnTo>
                                <a:lnTo>
                                  <a:pt x="331" y="128"/>
                                </a:lnTo>
                                <a:lnTo>
                                  <a:pt x="331" y="130"/>
                                </a:lnTo>
                                <a:lnTo>
                                  <a:pt x="331" y="132"/>
                                </a:lnTo>
                                <a:lnTo>
                                  <a:pt x="333" y="132"/>
                                </a:lnTo>
                                <a:lnTo>
                                  <a:pt x="333" y="135"/>
                                </a:lnTo>
                                <a:lnTo>
                                  <a:pt x="333" y="137"/>
                                </a:lnTo>
                                <a:lnTo>
                                  <a:pt x="333" y="140"/>
                                </a:lnTo>
                                <a:lnTo>
                                  <a:pt x="336" y="140"/>
                                </a:lnTo>
                                <a:lnTo>
                                  <a:pt x="336" y="142"/>
                                </a:lnTo>
                                <a:lnTo>
                                  <a:pt x="336" y="144"/>
                                </a:lnTo>
                                <a:lnTo>
                                  <a:pt x="336" y="147"/>
                                </a:lnTo>
                                <a:lnTo>
                                  <a:pt x="336" y="149"/>
                                </a:lnTo>
                                <a:lnTo>
                                  <a:pt x="338" y="149"/>
                                </a:lnTo>
                                <a:lnTo>
                                  <a:pt x="338" y="152"/>
                                </a:lnTo>
                                <a:lnTo>
                                  <a:pt x="338" y="154"/>
                                </a:lnTo>
                                <a:lnTo>
                                  <a:pt x="338" y="156"/>
                                </a:lnTo>
                                <a:lnTo>
                                  <a:pt x="341" y="159"/>
                                </a:lnTo>
                                <a:lnTo>
                                  <a:pt x="341" y="161"/>
                                </a:lnTo>
                                <a:lnTo>
                                  <a:pt x="341" y="164"/>
                                </a:lnTo>
                                <a:lnTo>
                                  <a:pt x="341" y="166"/>
                                </a:lnTo>
                                <a:lnTo>
                                  <a:pt x="341" y="168"/>
                                </a:lnTo>
                                <a:lnTo>
                                  <a:pt x="343" y="168"/>
                                </a:lnTo>
                                <a:lnTo>
                                  <a:pt x="343" y="171"/>
                                </a:lnTo>
                                <a:lnTo>
                                  <a:pt x="343" y="173"/>
                                </a:lnTo>
                                <a:lnTo>
                                  <a:pt x="343" y="176"/>
                                </a:lnTo>
                                <a:lnTo>
                                  <a:pt x="343" y="178"/>
                                </a:lnTo>
                                <a:lnTo>
                                  <a:pt x="345" y="178"/>
                                </a:lnTo>
                                <a:lnTo>
                                  <a:pt x="345" y="180"/>
                                </a:lnTo>
                                <a:lnTo>
                                  <a:pt x="345" y="183"/>
                                </a:lnTo>
                                <a:lnTo>
                                  <a:pt x="345" y="185"/>
                                </a:lnTo>
                                <a:lnTo>
                                  <a:pt x="345" y="188"/>
                                </a:lnTo>
                                <a:lnTo>
                                  <a:pt x="348" y="188"/>
                                </a:lnTo>
                                <a:lnTo>
                                  <a:pt x="348" y="190"/>
                                </a:lnTo>
                                <a:lnTo>
                                  <a:pt x="348" y="192"/>
                                </a:lnTo>
                                <a:lnTo>
                                  <a:pt x="348" y="195"/>
                                </a:lnTo>
                                <a:lnTo>
                                  <a:pt x="348" y="197"/>
                                </a:lnTo>
                                <a:lnTo>
                                  <a:pt x="350" y="200"/>
                                </a:lnTo>
                                <a:lnTo>
                                  <a:pt x="350" y="202"/>
                                </a:lnTo>
                                <a:lnTo>
                                  <a:pt x="350" y="204"/>
                                </a:lnTo>
                                <a:lnTo>
                                  <a:pt x="350" y="207"/>
                                </a:lnTo>
                                <a:lnTo>
                                  <a:pt x="350" y="209"/>
                                </a:lnTo>
                                <a:lnTo>
                                  <a:pt x="353" y="209"/>
                                </a:lnTo>
                                <a:lnTo>
                                  <a:pt x="353" y="221"/>
                                </a:lnTo>
                                <a:lnTo>
                                  <a:pt x="355" y="221"/>
                                </a:lnTo>
                                <a:lnTo>
                                  <a:pt x="355" y="233"/>
                                </a:lnTo>
                                <a:lnTo>
                                  <a:pt x="357" y="233"/>
                                </a:lnTo>
                                <a:lnTo>
                                  <a:pt x="357" y="236"/>
                                </a:lnTo>
                                <a:lnTo>
                                  <a:pt x="357" y="238"/>
                                </a:lnTo>
                                <a:lnTo>
                                  <a:pt x="357" y="240"/>
                                </a:lnTo>
                                <a:lnTo>
                                  <a:pt x="357" y="243"/>
                                </a:lnTo>
                                <a:lnTo>
                                  <a:pt x="360" y="245"/>
                                </a:lnTo>
                                <a:lnTo>
                                  <a:pt x="360" y="257"/>
                                </a:lnTo>
                                <a:lnTo>
                                  <a:pt x="362" y="257"/>
                                </a:lnTo>
                                <a:lnTo>
                                  <a:pt x="362" y="269"/>
                                </a:lnTo>
                                <a:lnTo>
                                  <a:pt x="365" y="269"/>
                                </a:lnTo>
                                <a:lnTo>
                                  <a:pt x="365" y="281"/>
                                </a:lnTo>
                                <a:lnTo>
                                  <a:pt x="367" y="284"/>
                                </a:lnTo>
                                <a:lnTo>
                                  <a:pt x="367" y="296"/>
                                </a:lnTo>
                                <a:lnTo>
                                  <a:pt x="369" y="296"/>
                                </a:lnTo>
                                <a:lnTo>
                                  <a:pt x="369" y="310"/>
                                </a:lnTo>
                                <a:lnTo>
                                  <a:pt x="372" y="310"/>
                                </a:lnTo>
                                <a:lnTo>
                                  <a:pt x="372" y="324"/>
                                </a:lnTo>
                                <a:lnTo>
                                  <a:pt x="374" y="324"/>
                                </a:lnTo>
                                <a:lnTo>
                                  <a:pt x="374" y="339"/>
                                </a:lnTo>
                                <a:lnTo>
                                  <a:pt x="377" y="339"/>
                                </a:lnTo>
                                <a:lnTo>
                                  <a:pt x="377" y="356"/>
                                </a:lnTo>
                                <a:lnTo>
                                  <a:pt x="379" y="358"/>
                                </a:lnTo>
                                <a:lnTo>
                                  <a:pt x="379" y="372"/>
                                </a:lnTo>
                                <a:lnTo>
                                  <a:pt x="381" y="375"/>
                                </a:lnTo>
                                <a:lnTo>
                                  <a:pt x="381" y="392"/>
                                </a:lnTo>
                                <a:lnTo>
                                  <a:pt x="384" y="394"/>
                                </a:lnTo>
                                <a:lnTo>
                                  <a:pt x="384" y="413"/>
                                </a:lnTo>
                                <a:lnTo>
                                  <a:pt x="386" y="413"/>
                                </a:lnTo>
                                <a:lnTo>
                                  <a:pt x="386" y="435"/>
                                </a:lnTo>
                                <a:lnTo>
                                  <a:pt x="389" y="437"/>
                                </a:lnTo>
                                <a:lnTo>
                                  <a:pt x="389" y="456"/>
                                </a:lnTo>
                                <a:lnTo>
                                  <a:pt x="391" y="459"/>
                                </a:lnTo>
                                <a:lnTo>
                                  <a:pt x="391" y="480"/>
                                </a:lnTo>
                                <a:lnTo>
                                  <a:pt x="393" y="483"/>
                                </a:lnTo>
                                <a:lnTo>
                                  <a:pt x="393" y="504"/>
                                </a:lnTo>
                                <a:lnTo>
                                  <a:pt x="396" y="507"/>
                                </a:lnTo>
                                <a:lnTo>
                                  <a:pt x="396" y="531"/>
                                </a:lnTo>
                                <a:lnTo>
                                  <a:pt x="398" y="533"/>
                                </a:lnTo>
                                <a:lnTo>
                                  <a:pt x="398" y="557"/>
                                </a:lnTo>
                                <a:lnTo>
                                  <a:pt x="401" y="560"/>
                                </a:lnTo>
                                <a:lnTo>
                                  <a:pt x="401" y="586"/>
                                </a:lnTo>
                                <a:lnTo>
                                  <a:pt x="403" y="586"/>
                                </a:lnTo>
                                <a:lnTo>
                                  <a:pt x="403" y="612"/>
                                </a:lnTo>
                                <a:lnTo>
                                  <a:pt x="405" y="615"/>
                                </a:lnTo>
                                <a:lnTo>
                                  <a:pt x="405" y="646"/>
                                </a:lnTo>
                                <a:lnTo>
                                  <a:pt x="408" y="648"/>
                                </a:lnTo>
                                <a:lnTo>
                                  <a:pt x="408" y="677"/>
                                </a:lnTo>
                                <a:lnTo>
                                  <a:pt x="410" y="680"/>
                                </a:lnTo>
                                <a:lnTo>
                                  <a:pt x="410" y="713"/>
                                </a:lnTo>
                                <a:lnTo>
                                  <a:pt x="413" y="716"/>
                                </a:lnTo>
                                <a:lnTo>
                                  <a:pt x="413" y="749"/>
                                </a:lnTo>
                                <a:lnTo>
                                  <a:pt x="415" y="752"/>
                                </a:lnTo>
                                <a:lnTo>
                                  <a:pt x="415" y="790"/>
                                </a:lnTo>
                                <a:lnTo>
                                  <a:pt x="417" y="792"/>
                                </a:lnTo>
                                <a:lnTo>
                                  <a:pt x="417" y="828"/>
                                </a:lnTo>
                                <a:lnTo>
                                  <a:pt x="420" y="833"/>
                                </a:lnTo>
                                <a:lnTo>
                                  <a:pt x="420" y="876"/>
                                </a:lnTo>
                                <a:lnTo>
                                  <a:pt x="422" y="879"/>
                                </a:lnTo>
                                <a:lnTo>
                                  <a:pt x="422" y="922"/>
                                </a:lnTo>
                                <a:lnTo>
                                  <a:pt x="425" y="924"/>
                                </a:lnTo>
                                <a:lnTo>
                                  <a:pt x="425" y="975"/>
                                </a:lnTo>
                                <a:lnTo>
                                  <a:pt x="427" y="980"/>
                                </a:lnTo>
                                <a:lnTo>
                                  <a:pt x="427" y="1028"/>
                                </a:lnTo>
                                <a:lnTo>
                                  <a:pt x="429" y="1032"/>
                                </a:lnTo>
                                <a:lnTo>
                                  <a:pt x="429" y="1090"/>
                                </a:lnTo>
                                <a:lnTo>
                                  <a:pt x="432" y="1092"/>
                                </a:lnTo>
                                <a:lnTo>
                                  <a:pt x="432" y="1150"/>
                                </a:lnTo>
                                <a:lnTo>
                                  <a:pt x="434" y="1155"/>
                                </a:lnTo>
                                <a:lnTo>
                                  <a:pt x="434" y="1217"/>
                                </a:lnTo>
                                <a:lnTo>
                                  <a:pt x="437" y="1222"/>
                                </a:lnTo>
                                <a:lnTo>
                                  <a:pt x="437" y="1280"/>
                                </a:lnTo>
                                <a:lnTo>
                                  <a:pt x="439" y="1284"/>
                                </a:lnTo>
                                <a:lnTo>
                                  <a:pt x="439" y="1349"/>
                                </a:lnTo>
                                <a:lnTo>
                                  <a:pt x="441" y="1354"/>
                                </a:lnTo>
                                <a:lnTo>
                                  <a:pt x="441" y="1412"/>
                                </a:lnTo>
                                <a:lnTo>
                                  <a:pt x="444" y="1416"/>
                                </a:lnTo>
                                <a:lnTo>
                                  <a:pt x="444" y="1481"/>
                                </a:lnTo>
                                <a:lnTo>
                                  <a:pt x="446" y="1486"/>
                                </a:lnTo>
                                <a:lnTo>
                                  <a:pt x="446" y="1544"/>
                                </a:lnTo>
                                <a:lnTo>
                                  <a:pt x="449" y="1548"/>
                                </a:lnTo>
                                <a:lnTo>
                                  <a:pt x="449" y="1608"/>
                                </a:lnTo>
                                <a:lnTo>
                                  <a:pt x="451" y="1611"/>
                                </a:lnTo>
                                <a:lnTo>
                                  <a:pt x="451" y="1664"/>
                                </a:lnTo>
                                <a:lnTo>
                                  <a:pt x="453" y="1668"/>
                                </a:lnTo>
                                <a:lnTo>
                                  <a:pt x="453" y="1719"/>
                                </a:lnTo>
                                <a:lnTo>
                                  <a:pt x="456" y="1724"/>
                                </a:lnTo>
                                <a:lnTo>
                                  <a:pt x="456" y="1769"/>
                                </a:lnTo>
                                <a:lnTo>
                                  <a:pt x="458" y="1772"/>
                                </a:lnTo>
                                <a:lnTo>
                                  <a:pt x="458" y="1817"/>
                                </a:lnTo>
                                <a:lnTo>
                                  <a:pt x="461" y="1822"/>
                                </a:lnTo>
                                <a:lnTo>
                                  <a:pt x="461" y="1860"/>
                                </a:lnTo>
                                <a:lnTo>
                                  <a:pt x="463" y="1865"/>
                                </a:lnTo>
                                <a:lnTo>
                                  <a:pt x="463" y="1906"/>
                                </a:lnTo>
                                <a:lnTo>
                                  <a:pt x="465" y="1908"/>
                                </a:lnTo>
                                <a:lnTo>
                                  <a:pt x="465" y="1944"/>
                                </a:lnTo>
                                <a:lnTo>
                                  <a:pt x="468" y="1947"/>
                                </a:lnTo>
                                <a:lnTo>
                                  <a:pt x="468" y="1983"/>
                                </a:lnTo>
                                <a:lnTo>
                                  <a:pt x="470" y="1985"/>
                                </a:lnTo>
                                <a:lnTo>
                                  <a:pt x="470" y="2026"/>
                                </a:lnTo>
                                <a:lnTo>
                                  <a:pt x="473" y="2028"/>
                                </a:lnTo>
                                <a:lnTo>
                                  <a:pt x="473" y="2064"/>
                                </a:lnTo>
                                <a:lnTo>
                                  <a:pt x="475" y="2067"/>
                                </a:lnTo>
                                <a:lnTo>
                                  <a:pt x="475" y="2110"/>
                                </a:lnTo>
                                <a:lnTo>
                                  <a:pt x="477" y="2112"/>
                                </a:lnTo>
                                <a:lnTo>
                                  <a:pt x="477" y="2158"/>
                                </a:lnTo>
                                <a:lnTo>
                                  <a:pt x="480" y="2160"/>
                                </a:lnTo>
                                <a:lnTo>
                                  <a:pt x="480" y="2218"/>
                                </a:lnTo>
                                <a:lnTo>
                                  <a:pt x="482" y="2220"/>
                                </a:lnTo>
                                <a:lnTo>
                                  <a:pt x="482" y="2283"/>
                                </a:lnTo>
                                <a:lnTo>
                                  <a:pt x="485" y="2288"/>
                                </a:lnTo>
                                <a:lnTo>
                                  <a:pt x="485" y="2364"/>
                                </a:lnTo>
                                <a:lnTo>
                                  <a:pt x="487" y="2369"/>
                                </a:lnTo>
                                <a:lnTo>
                                  <a:pt x="487" y="2451"/>
                                </a:lnTo>
                                <a:lnTo>
                                  <a:pt x="489" y="2456"/>
                                </a:lnTo>
                                <a:lnTo>
                                  <a:pt x="489" y="2547"/>
                                </a:lnTo>
                                <a:lnTo>
                                  <a:pt x="492" y="2552"/>
                                </a:lnTo>
                                <a:lnTo>
                                  <a:pt x="492" y="2636"/>
                                </a:lnTo>
                                <a:lnTo>
                                  <a:pt x="494" y="2643"/>
                                </a:lnTo>
                                <a:lnTo>
                                  <a:pt x="494" y="2724"/>
                                </a:lnTo>
                                <a:lnTo>
                                  <a:pt x="497" y="2732"/>
                                </a:lnTo>
                                <a:lnTo>
                                  <a:pt x="497" y="2794"/>
                                </a:lnTo>
                                <a:lnTo>
                                  <a:pt x="499" y="2801"/>
                                </a:lnTo>
                                <a:lnTo>
                                  <a:pt x="499" y="2864"/>
                                </a:lnTo>
                                <a:lnTo>
                                  <a:pt x="501" y="2868"/>
                                </a:lnTo>
                                <a:lnTo>
                                  <a:pt x="501" y="2916"/>
                                </a:lnTo>
                                <a:lnTo>
                                  <a:pt x="504" y="2919"/>
                                </a:lnTo>
                                <a:lnTo>
                                  <a:pt x="504" y="2955"/>
                                </a:lnTo>
                                <a:lnTo>
                                  <a:pt x="506" y="2960"/>
                                </a:lnTo>
                                <a:lnTo>
                                  <a:pt x="506" y="2998"/>
                                </a:lnTo>
                                <a:lnTo>
                                  <a:pt x="509" y="3000"/>
                                </a:lnTo>
                                <a:lnTo>
                                  <a:pt x="509" y="3036"/>
                                </a:lnTo>
                                <a:lnTo>
                                  <a:pt x="511" y="3039"/>
                                </a:lnTo>
                                <a:lnTo>
                                  <a:pt x="511" y="3068"/>
                                </a:lnTo>
                                <a:lnTo>
                                  <a:pt x="513" y="3068"/>
                                </a:lnTo>
                                <a:lnTo>
                                  <a:pt x="513" y="3094"/>
                                </a:lnTo>
                                <a:lnTo>
                                  <a:pt x="516" y="3096"/>
                                </a:lnTo>
                                <a:lnTo>
                                  <a:pt x="516" y="3116"/>
                                </a:lnTo>
                                <a:lnTo>
                                  <a:pt x="518" y="3118"/>
                                </a:lnTo>
                                <a:lnTo>
                                  <a:pt x="518" y="3137"/>
                                </a:lnTo>
                                <a:lnTo>
                                  <a:pt x="521" y="3137"/>
                                </a:lnTo>
                                <a:lnTo>
                                  <a:pt x="521" y="3152"/>
                                </a:lnTo>
                                <a:lnTo>
                                  <a:pt x="523" y="3152"/>
                                </a:lnTo>
                                <a:lnTo>
                                  <a:pt x="523" y="3166"/>
                                </a:lnTo>
                                <a:lnTo>
                                  <a:pt x="525" y="3166"/>
                                </a:lnTo>
                                <a:lnTo>
                                  <a:pt x="525" y="3168"/>
                                </a:lnTo>
                                <a:lnTo>
                                  <a:pt x="525" y="3171"/>
                                </a:lnTo>
                                <a:lnTo>
                                  <a:pt x="525" y="3173"/>
                                </a:lnTo>
                                <a:lnTo>
                                  <a:pt x="525" y="3176"/>
                                </a:lnTo>
                                <a:lnTo>
                                  <a:pt x="528" y="3176"/>
                                </a:lnTo>
                                <a:lnTo>
                                  <a:pt x="528" y="3188"/>
                                </a:lnTo>
                                <a:lnTo>
                                  <a:pt x="530" y="3188"/>
                                </a:lnTo>
                                <a:lnTo>
                                  <a:pt x="530" y="3190"/>
                                </a:lnTo>
                                <a:lnTo>
                                  <a:pt x="530" y="3192"/>
                                </a:lnTo>
                                <a:lnTo>
                                  <a:pt x="530" y="3195"/>
                                </a:lnTo>
                                <a:lnTo>
                                  <a:pt x="530" y="3197"/>
                                </a:lnTo>
                                <a:lnTo>
                                  <a:pt x="533" y="3197"/>
                                </a:lnTo>
                                <a:lnTo>
                                  <a:pt x="533" y="3200"/>
                                </a:lnTo>
                                <a:lnTo>
                                  <a:pt x="533" y="3202"/>
                                </a:lnTo>
                                <a:lnTo>
                                  <a:pt x="533" y="3204"/>
                                </a:lnTo>
                                <a:lnTo>
                                  <a:pt x="533" y="3207"/>
                                </a:lnTo>
                                <a:lnTo>
                                  <a:pt x="535" y="3207"/>
                                </a:lnTo>
                                <a:lnTo>
                                  <a:pt x="535" y="3209"/>
                                </a:lnTo>
                                <a:lnTo>
                                  <a:pt x="535" y="3212"/>
                                </a:lnTo>
                                <a:lnTo>
                                  <a:pt x="535" y="3214"/>
                                </a:lnTo>
                                <a:lnTo>
                                  <a:pt x="537" y="3214"/>
                                </a:lnTo>
                                <a:lnTo>
                                  <a:pt x="537" y="3216"/>
                                </a:lnTo>
                                <a:lnTo>
                                  <a:pt x="537" y="3219"/>
                                </a:lnTo>
                                <a:lnTo>
                                  <a:pt x="540" y="3221"/>
                                </a:lnTo>
                                <a:lnTo>
                                  <a:pt x="540" y="3224"/>
                                </a:lnTo>
                                <a:lnTo>
                                  <a:pt x="542" y="3224"/>
                                </a:lnTo>
                                <a:lnTo>
                                  <a:pt x="542" y="3226"/>
                                </a:lnTo>
                                <a:lnTo>
                                  <a:pt x="542" y="3228"/>
                                </a:lnTo>
                                <a:lnTo>
                                  <a:pt x="545" y="3228"/>
                                </a:lnTo>
                                <a:lnTo>
                                  <a:pt x="547" y="3228"/>
                                </a:lnTo>
                                <a:lnTo>
                                  <a:pt x="547" y="3226"/>
                                </a:lnTo>
                                <a:lnTo>
                                  <a:pt x="549" y="3226"/>
                                </a:lnTo>
                                <a:lnTo>
                                  <a:pt x="549" y="3224"/>
                                </a:lnTo>
                                <a:lnTo>
                                  <a:pt x="552" y="3224"/>
                                </a:lnTo>
                                <a:lnTo>
                                  <a:pt x="552" y="3221"/>
                                </a:lnTo>
                                <a:lnTo>
                                  <a:pt x="552" y="3219"/>
                                </a:lnTo>
                                <a:lnTo>
                                  <a:pt x="552" y="3216"/>
                                </a:lnTo>
                                <a:lnTo>
                                  <a:pt x="554" y="3216"/>
                                </a:lnTo>
                                <a:lnTo>
                                  <a:pt x="554" y="3214"/>
                                </a:lnTo>
                                <a:lnTo>
                                  <a:pt x="554" y="3212"/>
                                </a:lnTo>
                                <a:lnTo>
                                  <a:pt x="554" y="3209"/>
                                </a:lnTo>
                                <a:lnTo>
                                  <a:pt x="557" y="3209"/>
                                </a:lnTo>
                                <a:lnTo>
                                  <a:pt x="557" y="3207"/>
                                </a:lnTo>
                                <a:lnTo>
                                  <a:pt x="557" y="3204"/>
                                </a:lnTo>
                                <a:lnTo>
                                  <a:pt x="557" y="3202"/>
                                </a:lnTo>
                                <a:lnTo>
                                  <a:pt x="557" y="3200"/>
                                </a:lnTo>
                                <a:lnTo>
                                  <a:pt x="559" y="3197"/>
                                </a:lnTo>
                                <a:lnTo>
                                  <a:pt x="559" y="3185"/>
                                </a:lnTo>
                                <a:lnTo>
                                  <a:pt x="561" y="3185"/>
                                </a:lnTo>
                                <a:lnTo>
                                  <a:pt x="561" y="3168"/>
                                </a:lnTo>
                                <a:lnTo>
                                  <a:pt x="564" y="3168"/>
                                </a:lnTo>
                                <a:lnTo>
                                  <a:pt x="564" y="3152"/>
                                </a:lnTo>
                                <a:lnTo>
                                  <a:pt x="566" y="3149"/>
                                </a:lnTo>
                                <a:lnTo>
                                  <a:pt x="566" y="3125"/>
                                </a:lnTo>
                                <a:lnTo>
                                  <a:pt x="569" y="3123"/>
                                </a:lnTo>
                                <a:lnTo>
                                  <a:pt x="569" y="3099"/>
                                </a:lnTo>
                                <a:lnTo>
                                  <a:pt x="571" y="3099"/>
                                </a:lnTo>
                                <a:lnTo>
                                  <a:pt x="571" y="3077"/>
                                </a:lnTo>
                                <a:lnTo>
                                  <a:pt x="573" y="3075"/>
                                </a:lnTo>
                                <a:lnTo>
                                  <a:pt x="573" y="3056"/>
                                </a:lnTo>
                                <a:lnTo>
                                  <a:pt x="576" y="3053"/>
                                </a:lnTo>
                                <a:lnTo>
                                  <a:pt x="576" y="3034"/>
                                </a:lnTo>
                                <a:lnTo>
                                  <a:pt x="578" y="3032"/>
                                </a:lnTo>
                                <a:lnTo>
                                  <a:pt x="578" y="3008"/>
                                </a:lnTo>
                                <a:lnTo>
                                  <a:pt x="581" y="3008"/>
                                </a:lnTo>
                                <a:lnTo>
                                  <a:pt x="581" y="2986"/>
                                </a:lnTo>
                                <a:lnTo>
                                  <a:pt x="583" y="2984"/>
                                </a:lnTo>
                                <a:lnTo>
                                  <a:pt x="583" y="2960"/>
                                </a:lnTo>
                                <a:lnTo>
                                  <a:pt x="585" y="2957"/>
                                </a:lnTo>
                                <a:lnTo>
                                  <a:pt x="585" y="2933"/>
                                </a:lnTo>
                                <a:lnTo>
                                  <a:pt x="588" y="2933"/>
                                </a:lnTo>
                                <a:lnTo>
                                  <a:pt x="588" y="2897"/>
                                </a:lnTo>
                                <a:lnTo>
                                  <a:pt x="590" y="2895"/>
                                </a:lnTo>
                                <a:lnTo>
                                  <a:pt x="590" y="2854"/>
                                </a:lnTo>
                                <a:lnTo>
                                  <a:pt x="593" y="2849"/>
                                </a:lnTo>
                                <a:lnTo>
                                  <a:pt x="593" y="2801"/>
                                </a:lnTo>
                                <a:lnTo>
                                  <a:pt x="595" y="2796"/>
                                </a:lnTo>
                                <a:lnTo>
                                  <a:pt x="595" y="2782"/>
                                </a:lnTo>
                                <a:lnTo>
                                  <a:pt x="595" y="2787"/>
                                </a:lnTo>
                                <a:lnTo>
                                  <a:pt x="595" y="2765"/>
                                </a:lnTo>
                                <a:lnTo>
                                  <a:pt x="597" y="2760"/>
                                </a:lnTo>
                                <a:lnTo>
                                  <a:pt x="597" y="2717"/>
                                </a:lnTo>
                                <a:lnTo>
                                  <a:pt x="600" y="2715"/>
                                </a:lnTo>
                                <a:lnTo>
                                  <a:pt x="600" y="2676"/>
                                </a:lnTo>
                                <a:lnTo>
                                  <a:pt x="602" y="2674"/>
                                </a:lnTo>
                                <a:lnTo>
                                  <a:pt x="602" y="2672"/>
                                </a:lnTo>
                                <a:lnTo>
                                  <a:pt x="602" y="2674"/>
                                </a:lnTo>
                                <a:lnTo>
                                  <a:pt x="602" y="2672"/>
                                </a:lnTo>
                                <a:lnTo>
                                  <a:pt x="602" y="2650"/>
                                </a:lnTo>
                                <a:lnTo>
                                  <a:pt x="605" y="2648"/>
                                </a:lnTo>
                                <a:lnTo>
                                  <a:pt x="605" y="2626"/>
                                </a:lnTo>
                                <a:lnTo>
                                  <a:pt x="607" y="2624"/>
                                </a:lnTo>
                                <a:lnTo>
                                  <a:pt x="607" y="2607"/>
                                </a:lnTo>
                                <a:lnTo>
                                  <a:pt x="609" y="2607"/>
                                </a:lnTo>
                                <a:lnTo>
                                  <a:pt x="609" y="2604"/>
                                </a:lnTo>
                                <a:lnTo>
                                  <a:pt x="609" y="2602"/>
                                </a:lnTo>
                                <a:lnTo>
                                  <a:pt x="609" y="2600"/>
                                </a:lnTo>
                                <a:lnTo>
                                  <a:pt x="609" y="2597"/>
                                </a:lnTo>
                                <a:lnTo>
                                  <a:pt x="612" y="2597"/>
                                </a:lnTo>
                                <a:lnTo>
                                  <a:pt x="612" y="2595"/>
                                </a:lnTo>
                                <a:lnTo>
                                  <a:pt x="612" y="2592"/>
                                </a:lnTo>
                                <a:lnTo>
                                  <a:pt x="612" y="2590"/>
                                </a:lnTo>
                                <a:lnTo>
                                  <a:pt x="612" y="2592"/>
                                </a:lnTo>
                                <a:lnTo>
                                  <a:pt x="612" y="2590"/>
                                </a:lnTo>
                                <a:lnTo>
                                  <a:pt x="614" y="2590"/>
                                </a:lnTo>
                                <a:lnTo>
                                  <a:pt x="617" y="2590"/>
                                </a:lnTo>
                                <a:lnTo>
                                  <a:pt x="617" y="2592"/>
                                </a:lnTo>
                                <a:lnTo>
                                  <a:pt x="617" y="2595"/>
                                </a:lnTo>
                                <a:lnTo>
                                  <a:pt x="617" y="2597"/>
                                </a:lnTo>
                                <a:lnTo>
                                  <a:pt x="617" y="2595"/>
                                </a:lnTo>
                                <a:lnTo>
                                  <a:pt x="617" y="2597"/>
                                </a:lnTo>
                                <a:lnTo>
                                  <a:pt x="619" y="2597"/>
                                </a:lnTo>
                                <a:lnTo>
                                  <a:pt x="619" y="2600"/>
                                </a:lnTo>
                                <a:lnTo>
                                  <a:pt x="619" y="2602"/>
                                </a:lnTo>
                                <a:lnTo>
                                  <a:pt x="619" y="2607"/>
                                </a:lnTo>
                                <a:lnTo>
                                  <a:pt x="619" y="2609"/>
                                </a:lnTo>
                                <a:lnTo>
                                  <a:pt x="621" y="2609"/>
                                </a:lnTo>
                                <a:lnTo>
                                  <a:pt x="621" y="2612"/>
                                </a:lnTo>
                                <a:lnTo>
                                  <a:pt x="621" y="2614"/>
                                </a:lnTo>
                                <a:lnTo>
                                  <a:pt x="621" y="2616"/>
                                </a:lnTo>
                                <a:lnTo>
                                  <a:pt x="621" y="2619"/>
                                </a:lnTo>
                                <a:lnTo>
                                  <a:pt x="624" y="2621"/>
                                </a:lnTo>
                                <a:lnTo>
                                  <a:pt x="624" y="2624"/>
                                </a:lnTo>
                                <a:lnTo>
                                  <a:pt x="624" y="2626"/>
                                </a:lnTo>
                                <a:lnTo>
                                  <a:pt x="624" y="2628"/>
                                </a:lnTo>
                                <a:lnTo>
                                  <a:pt x="624" y="2631"/>
                                </a:lnTo>
                                <a:lnTo>
                                  <a:pt x="626" y="2631"/>
                                </a:lnTo>
                                <a:lnTo>
                                  <a:pt x="626" y="2633"/>
                                </a:lnTo>
                                <a:lnTo>
                                  <a:pt x="626" y="2636"/>
                                </a:lnTo>
                                <a:lnTo>
                                  <a:pt x="626" y="2638"/>
                                </a:lnTo>
                                <a:lnTo>
                                  <a:pt x="629" y="2640"/>
                                </a:lnTo>
                                <a:lnTo>
                                  <a:pt x="629" y="2643"/>
                                </a:lnTo>
                                <a:lnTo>
                                  <a:pt x="629" y="2645"/>
                                </a:lnTo>
                                <a:lnTo>
                                  <a:pt x="631" y="2645"/>
                                </a:lnTo>
                                <a:lnTo>
                                  <a:pt x="631" y="2643"/>
                                </a:lnTo>
                                <a:lnTo>
                                  <a:pt x="631" y="2640"/>
                                </a:lnTo>
                                <a:lnTo>
                                  <a:pt x="633" y="2640"/>
                                </a:lnTo>
                                <a:lnTo>
                                  <a:pt x="633" y="2638"/>
                                </a:lnTo>
                                <a:lnTo>
                                  <a:pt x="636" y="2638"/>
                                </a:lnTo>
                                <a:lnTo>
                                  <a:pt x="636" y="2636"/>
                                </a:lnTo>
                                <a:lnTo>
                                  <a:pt x="636" y="2638"/>
                                </a:lnTo>
                                <a:lnTo>
                                  <a:pt x="636" y="2636"/>
                                </a:lnTo>
                                <a:lnTo>
                                  <a:pt x="636" y="2638"/>
                                </a:lnTo>
                                <a:lnTo>
                                  <a:pt x="636" y="2636"/>
                                </a:lnTo>
                                <a:lnTo>
                                  <a:pt x="636" y="2638"/>
                                </a:lnTo>
                                <a:lnTo>
                                  <a:pt x="638" y="2638"/>
                                </a:lnTo>
                                <a:lnTo>
                                  <a:pt x="638" y="2640"/>
                                </a:lnTo>
                                <a:lnTo>
                                  <a:pt x="641" y="2640"/>
                                </a:lnTo>
                                <a:lnTo>
                                  <a:pt x="641" y="2643"/>
                                </a:lnTo>
                                <a:lnTo>
                                  <a:pt x="641" y="2645"/>
                                </a:lnTo>
                                <a:lnTo>
                                  <a:pt x="641" y="2648"/>
                                </a:lnTo>
                                <a:lnTo>
                                  <a:pt x="643" y="2648"/>
                                </a:lnTo>
                                <a:lnTo>
                                  <a:pt x="643" y="2650"/>
                                </a:lnTo>
                                <a:lnTo>
                                  <a:pt x="643" y="2652"/>
                                </a:lnTo>
                                <a:lnTo>
                                  <a:pt x="643" y="2655"/>
                                </a:lnTo>
                                <a:lnTo>
                                  <a:pt x="645" y="2655"/>
                                </a:lnTo>
                                <a:lnTo>
                                  <a:pt x="645" y="2667"/>
                                </a:lnTo>
                                <a:lnTo>
                                  <a:pt x="648" y="2667"/>
                                </a:lnTo>
                                <a:lnTo>
                                  <a:pt x="648" y="2679"/>
                                </a:lnTo>
                                <a:lnTo>
                                  <a:pt x="650" y="2679"/>
                                </a:lnTo>
                                <a:lnTo>
                                  <a:pt x="650" y="2696"/>
                                </a:lnTo>
                                <a:lnTo>
                                  <a:pt x="653" y="2698"/>
                                </a:lnTo>
                                <a:lnTo>
                                  <a:pt x="653" y="2720"/>
                                </a:lnTo>
                                <a:lnTo>
                                  <a:pt x="655" y="2720"/>
                                </a:lnTo>
                                <a:lnTo>
                                  <a:pt x="655" y="2748"/>
                                </a:lnTo>
                                <a:lnTo>
                                  <a:pt x="657" y="2751"/>
                                </a:lnTo>
                                <a:lnTo>
                                  <a:pt x="657" y="2784"/>
                                </a:lnTo>
                                <a:lnTo>
                                  <a:pt x="660" y="2787"/>
                                </a:lnTo>
                                <a:lnTo>
                                  <a:pt x="660" y="2825"/>
                                </a:lnTo>
                                <a:lnTo>
                                  <a:pt x="662" y="2828"/>
                                </a:lnTo>
                                <a:lnTo>
                                  <a:pt x="662" y="2866"/>
                                </a:lnTo>
                                <a:lnTo>
                                  <a:pt x="665" y="2871"/>
                                </a:lnTo>
                                <a:lnTo>
                                  <a:pt x="665" y="2907"/>
                                </a:lnTo>
                                <a:lnTo>
                                  <a:pt x="667" y="2909"/>
                                </a:lnTo>
                                <a:lnTo>
                                  <a:pt x="667" y="2945"/>
                                </a:lnTo>
                                <a:lnTo>
                                  <a:pt x="669" y="2948"/>
                                </a:lnTo>
                                <a:lnTo>
                                  <a:pt x="669" y="2979"/>
                                </a:lnTo>
                                <a:lnTo>
                                  <a:pt x="672" y="2979"/>
                                </a:lnTo>
                                <a:lnTo>
                                  <a:pt x="672" y="3010"/>
                                </a:lnTo>
                                <a:lnTo>
                                  <a:pt x="674" y="3012"/>
                                </a:lnTo>
                                <a:lnTo>
                                  <a:pt x="674" y="3036"/>
                                </a:lnTo>
                                <a:lnTo>
                                  <a:pt x="677" y="3039"/>
                                </a:lnTo>
                                <a:lnTo>
                                  <a:pt x="677" y="3065"/>
                                </a:lnTo>
                                <a:lnTo>
                                  <a:pt x="679" y="3068"/>
                                </a:lnTo>
                                <a:lnTo>
                                  <a:pt x="679" y="3089"/>
                                </a:lnTo>
                                <a:lnTo>
                                  <a:pt x="681" y="3089"/>
                                </a:lnTo>
                                <a:lnTo>
                                  <a:pt x="681" y="3111"/>
                                </a:lnTo>
                                <a:lnTo>
                                  <a:pt x="684" y="3113"/>
                                </a:lnTo>
                                <a:lnTo>
                                  <a:pt x="684" y="3132"/>
                                </a:lnTo>
                                <a:lnTo>
                                  <a:pt x="686" y="3132"/>
                                </a:lnTo>
                                <a:lnTo>
                                  <a:pt x="686" y="3154"/>
                                </a:lnTo>
                                <a:lnTo>
                                  <a:pt x="689" y="3156"/>
                                </a:lnTo>
                                <a:lnTo>
                                  <a:pt x="689" y="3173"/>
                                </a:lnTo>
                                <a:lnTo>
                                  <a:pt x="691" y="3173"/>
                                </a:lnTo>
                                <a:lnTo>
                                  <a:pt x="691" y="3192"/>
                                </a:lnTo>
                                <a:lnTo>
                                  <a:pt x="693" y="3195"/>
                                </a:lnTo>
                                <a:lnTo>
                                  <a:pt x="693" y="3209"/>
                                </a:lnTo>
                                <a:lnTo>
                                  <a:pt x="696" y="3212"/>
                                </a:lnTo>
                                <a:lnTo>
                                  <a:pt x="696" y="3226"/>
                                </a:lnTo>
                                <a:lnTo>
                                  <a:pt x="698" y="3228"/>
                                </a:lnTo>
                                <a:lnTo>
                                  <a:pt x="698" y="3240"/>
                                </a:lnTo>
                                <a:lnTo>
                                  <a:pt x="701" y="3240"/>
                                </a:lnTo>
                                <a:lnTo>
                                  <a:pt x="701" y="3252"/>
                                </a:lnTo>
                                <a:lnTo>
                                  <a:pt x="703" y="3252"/>
                                </a:lnTo>
                                <a:lnTo>
                                  <a:pt x="703" y="3255"/>
                                </a:lnTo>
                                <a:lnTo>
                                  <a:pt x="703" y="3257"/>
                                </a:lnTo>
                                <a:lnTo>
                                  <a:pt x="703" y="3260"/>
                                </a:lnTo>
                                <a:lnTo>
                                  <a:pt x="703" y="3262"/>
                                </a:lnTo>
                                <a:lnTo>
                                  <a:pt x="705" y="3262"/>
                                </a:lnTo>
                                <a:lnTo>
                                  <a:pt x="705" y="3264"/>
                                </a:lnTo>
                                <a:lnTo>
                                  <a:pt x="705" y="3267"/>
                                </a:lnTo>
                                <a:lnTo>
                                  <a:pt x="705" y="3269"/>
                                </a:lnTo>
                                <a:lnTo>
                                  <a:pt x="708" y="3272"/>
                                </a:lnTo>
                                <a:lnTo>
                                  <a:pt x="708" y="3274"/>
                                </a:lnTo>
                                <a:lnTo>
                                  <a:pt x="708" y="3276"/>
                                </a:lnTo>
                                <a:lnTo>
                                  <a:pt x="710" y="3279"/>
                                </a:lnTo>
                                <a:lnTo>
                                  <a:pt x="710" y="3281"/>
                                </a:lnTo>
                                <a:lnTo>
                                  <a:pt x="710" y="3284"/>
                                </a:lnTo>
                                <a:lnTo>
                                  <a:pt x="713" y="3284"/>
                                </a:lnTo>
                                <a:lnTo>
                                  <a:pt x="713" y="3286"/>
                                </a:lnTo>
                                <a:lnTo>
                                  <a:pt x="715" y="3288"/>
                                </a:lnTo>
                                <a:lnTo>
                                  <a:pt x="715" y="3291"/>
                                </a:lnTo>
                                <a:lnTo>
                                  <a:pt x="717" y="3291"/>
                                </a:lnTo>
                                <a:lnTo>
                                  <a:pt x="717" y="3293"/>
                                </a:lnTo>
                                <a:lnTo>
                                  <a:pt x="720" y="3293"/>
                                </a:lnTo>
                                <a:lnTo>
                                  <a:pt x="720" y="3296"/>
                                </a:lnTo>
                                <a:lnTo>
                                  <a:pt x="722" y="3296"/>
                                </a:lnTo>
                                <a:lnTo>
                                  <a:pt x="725" y="3296"/>
                                </a:lnTo>
                                <a:lnTo>
                                  <a:pt x="725" y="3298"/>
                                </a:lnTo>
                                <a:lnTo>
                                  <a:pt x="727" y="3298"/>
                                </a:lnTo>
                                <a:lnTo>
                                  <a:pt x="729" y="3298"/>
                                </a:lnTo>
                                <a:lnTo>
                                  <a:pt x="732" y="3298"/>
                                </a:lnTo>
                                <a:lnTo>
                                  <a:pt x="732" y="3296"/>
                                </a:lnTo>
                                <a:lnTo>
                                  <a:pt x="734" y="3296"/>
                                </a:lnTo>
                                <a:lnTo>
                                  <a:pt x="734" y="3298"/>
                                </a:lnTo>
                                <a:lnTo>
                                  <a:pt x="734" y="3296"/>
                                </a:lnTo>
                                <a:lnTo>
                                  <a:pt x="737" y="3296"/>
                                </a:lnTo>
                                <a:lnTo>
                                  <a:pt x="739" y="3296"/>
                                </a:lnTo>
                                <a:lnTo>
                                  <a:pt x="741" y="3296"/>
                                </a:lnTo>
                                <a:lnTo>
                                  <a:pt x="744" y="3296"/>
                                </a:lnTo>
                                <a:lnTo>
                                  <a:pt x="744" y="3293"/>
                                </a:lnTo>
                                <a:lnTo>
                                  <a:pt x="744" y="3296"/>
                                </a:lnTo>
                                <a:lnTo>
                                  <a:pt x="744" y="3293"/>
                                </a:lnTo>
                                <a:lnTo>
                                  <a:pt x="746" y="3293"/>
                                </a:lnTo>
                                <a:lnTo>
                                  <a:pt x="749" y="3293"/>
                                </a:lnTo>
                                <a:lnTo>
                                  <a:pt x="749" y="3291"/>
                                </a:lnTo>
                                <a:lnTo>
                                  <a:pt x="751" y="3291"/>
                                </a:lnTo>
                                <a:lnTo>
                                  <a:pt x="751" y="3288"/>
                                </a:lnTo>
                                <a:lnTo>
                                  <a:pt x="753" y="3288"/>
                                </a:lnTo>
                                <a:lnTo>
                                  <a:pt x="756" y="3288"/>
                                </a:lnTo>
                                <a:lnTo>
                                  <a:pt x="756" y="3286"/>
                                </a:lnTo>
                                <a:lnTo>
                                  <a:pt x="758" y="3286"/>
                                </a:lnTo>
                                <a:lnTo>
                                  <a:pt x="758" y="3284"/>
                                </a:lnTo>
                                <a:lnTo>
                                  <a:pt x="761" y="3284"/>
                                </a:lnTo>
                                <a:lnTo>
                                  <a:pt x="763" y="3284"/>
                                </a:lnTo>
                                <a:lnTo>
                                  <a:pt x="763" y="3281"/>
                                </a:lnTo>
                                <a:lnTo>
                                  <a:pt x="765" y="3281"/>
                                </a:lnTo>
                                <a:lnTo>
                                  <a:pt x="765" y="3279"/>
                                </a:lnTo>
                                <a:lnTo>
                                  <a:pt x="768" y="3279"/>
                                </a:lnTo>
                                <a:lnTo>
                                  <a:pt x="768" y="3276"/>
                                </a:lnTo>
                                <a:lnTo>
                                  <a:pt x="770" y="3276"/>
                                </a:lnTo>
                                <a:lnTo>
                                  <a:pt x="773" y="3276"/>
                                </a:lnTo>
                                <a:lnTo>
                                  <a:pt x="775" y="3276"/>
                                </a:lnTo>
                                <a:lnTo>
                                  <a:pt x="775" y="3274"/>
                                </a:lnTo>
                                <a:lnTo>
                                  <a:pt x="777" y="3274"/>
                                </a:lnTo>
                                <a:lnTo>
                                  <a:pt x="780" y="3274"/>
                                </a:lnTo>
                                <a:lnTo>
                                  <a:pt x="780" y="3272"/>
                                </a:lnTo>
                                <a:lnTo>
                                  <a:pt x="780" y="3274"/>
                                </a:lnTo>
                                <a:lnTo>
                                  <a:pt x="780" y="3272"/>
                                </a:lnTo>
                                <a:lnTo>
                                  <a:pt x="782" y="3272"/>
                                </a:lnTo>
                                <a:lnTo>
                                  <a:pt x="785" y="3272"/>
                                </a:lnTo>
                                <a:lnTo>
                                  <a:pt x="787" y="3272"/>
                                </a:lnTo>
                                <a:lnTo>
                                  <a:pt x="787" y="3269"/>
                                </a:lnTo>
                                <a:lnTo>
                                  <a:pt x="787" y="3272"/>
                                </a:lnTo>
                                <a:lnTo>
                                  <a:pt x="787" y="3269"/>
                                </a:lnTo>
                                <a:lnTo>
                                  <a:pt x="789" y="3269"/>
                                </a:lnTo>
                                <a:lnTo>
                                  <a:pt x="792" y="3269"/>
                                </a:lnTo>
                                <a:lnTo>
                                  <a:pt x="804" y="3269"/>
                                </a:lnTo>
                                <a:lnTo>
                                  <a:pt x="804" y="3276"/>
                                </a:lnTo>
                                <a:lnTo>
                                  <a:pt x="804" y="3408"/>
                                </a:lnTo>
                                <a:lnTo>
                                  <a:pt x="804" y="3387"/>
                                </a:lnTo>
                                <a:lnTo>
                                  <a:pt x="804" y="3360"/>
                                </a:lnTo>
                                <a:lnTo>
                                  <a:pt x="804" y="3353"/>
                                </a:lnTo>
                                <a:lnTo>
                                  <a:pt x="804" y="3315"/>
                                </a:lnTo>
                                <a:lnTo>
                                  <a:pt x="806" y="3274"/>
                                </a:lnTo>
                                <a:lnTo>
                                  <a:pt x="806" y="3272"/>
                                </a:lnTo>
                                <a:lnTo>
                                  <a:pt x="806" y="3269"/>
                                </a:lnTo>
                                <a:lnTo>
                                  <a:pt x="809" y="3269"/>
                                </a:lnTo>
                                <a:lnTo>
                                  <a:pt x="809" y="3267"/>
                                </a:lnTo>
                                <a:lnTo>
                                  <a:pt x="809" y="3269"/>
                                </a:lnTo>
                                <a:lnTo>
                                  <a:pt x="811" y="3269"/>
                                </a:lnTo>
                                <a:lnTo>
                                  <a:pt x="828" y="3269"/>
                                </a:lnTo>
                                <a:lnTo>
                                  <a:pt x="828" y="3272"/>
                                </a:lnTo>
                                <a:lnTo>
                                  <a:pt x="830" y="3272"/>
                                </a:lnTo>
                                <a:lnTo>
                                  <a:pt x="833" y="3272"/>
                                </a:lnTo>
                                <a:lnTo>
                                  <a:pt x="835" y="3272"/>
                                </a:lnTo>
                                <a:lnTo>
                                  <a:pt x="835" y="3274"/>
                                </a:lnTo>
                                <a:lnTo>
                                  <a:pt x="837" y="3274"/>
                                </a:lnTo>
                                <a:lnTo>
                                  <a:pt x="840" y="3274"/>
                                </a:lnTo>
                                <a:lnTo>
                                  <a:pt x="842" y="3274"/>
                                </a:lnTo>
                                <a:lnTo>
                                  <a:pt x="842" y="3276"/>
                                </a:lnTo>
                                <a:lnTo>
                                  <a:pt x="845" y="3276"/>
                                </a:lnTo>
                                <a:lnTo>
                                  <a:pt x="847" y="3276"/>
                                </a:lnTo>
                                <a:lnTo>
                                  <a:pt x="847" y="3279"/>
                                </a:lnTo>
                                <a:lnTo>
                                  <a:pt x="849" y="3279"/>
                                </a:lnTo>
                                <a:lnTo>
                                  <a:pt x="852" y="3279"/>
                                </a:lnTo>
                                <a:lnTo>
                                  <a:pt x="852" y="3281"/>
                                </a:lnTo>
                                <a:lnTo>
                                  <a:pt x="854" y="3281"/>
                                </a:lnTo>
                                <a:lnTo>
                                  <a:pt x="854" y="3284"/>
                                </a:lnTo>
                                <a:lnTo>
                                  <a:pt x="857" y="3284"/>
                                </a:lnTo>
                                <a:lnTo>
                                  <a:pt x="859" y="3284"/>
                                </a:lnTo>
                                <a:lnTo>
                                  <a:pt x="861" y="3284"/>
                                </a:lnTo>
                                <a:lnTo>
                                  <a:pt x="861" y="3286"/>
                                </a:lnTo>
                                <a:lnTo>
                                  <a:pt x="864" y="3286"/>
                                </a:lnTo>
                                <a:lnTo>
                                  <a:pt x="864" y="3288"/>
                                </a:lnTo>
                                <a:lnTo>
                                  <a:pt x="866" y="3288"/>
                                </a:lnTo>
                                <a:lnTo>
                                  <a:pt x="869" y="3288"/>
                                </a:lnTo>
                                <a:lnTo>
                                  <a:pt x="869" y="3291"/>
                                </a:lnTo>
                                <a:lnTo>
                                  <a:pt x="871" y="3291"/>
                                </a:lnTo>
                                <a:lnTo>
                                  <a:pt x="871" y="3293"/>
                                </a:lnTo>
                                <a:lnTo>
                                  <a:pt x="873" y="3293"/>
                                </a:lnTo>
                                <a:lnTo>
                                  <a:pt x="876" y="3293"/>
                                </a:lnTo>
                                <a:lnTo>
                                  <a:pt x="876" y="3296"/>
                                </a:lnTo>
                                <a:lnTo>
                                  <a:pt x="876" y="3293"/>
                                </a:lnTo>
                                <a:lnTo>
                                  <a:pt x="876" y="3296"/>
                                </a:lnTo>
                                <a:lnTo>
                                  <a:pt x="878" y="3296"/>
                                </a:lnTo>
                                <a:lnTo>
                                  <a:pt x="881" y="3296"/>
                                </a:lnTo>
                                <a:lnTo>
                                  <a:pt x="881" y="3298"/>
                                </a:lnTo>
                                <a:lnTo>
                                  <a:pt x="881" y="3296"/>
                                </a:lnTo>
                                <a:lnTo>
                                  <a:pt x="881" y="3298"/>
                                </a:lnTo>
                                <a:lnTo>
                                  <a:pt x="883" y="3298"/>
                                </a:lnTo>
                                <a:lnTo>
                                  <a:pt x="885" y="3298"/>
                                </a:lnTo>
                                <a:lnTo>
                                  <a:pt x="885" y="3300"/>
                                </a:lnTo>
                                <a:lnTo>
                                  <a:pt x="888" y="3300"/>
                                </a:lnTo>
                                <a:lnTo>
                                  <a:pt x="888" y="3303"/>
                                </a:lnTo>
                                <a:lnTo>
                                  <a:pt x="890" y="3303"/>
                                </a:lnTo>
                                <a:lnTo>
                                  <a:pt x="893" y="3303"/>
                                </a:lnTo>
                                <a:lnTo>
                                  <a:pt x="893" y="3305"/>
                                </a:lnTo>
                                <a:lnTo>
                                  <a:pt x="895" y="3305"/>
                                </a:lnTo>
                                <a:lnTo>
                                  <a:pt x="895" y="3308"/>
                                </a:lnTo>
                                <a:lnTo>
                                  <a:pt x="897" y="3308"/>
                                </a:lnTo>
                                <a:lnTo>
                                  <a:pt x="897" y="3310"/>
                                </a:lnTo>
                                <a:lnTo>
                                  <a:pt x="900" y="3310"/>
                                </a:lnTo>
                                <a:lnTo>
                                  <a:pt x="902" y="3310"/>
                                </a:lnTo>
                                <a:lnTo>
                                  <a:pt x="902" y="3312"/>
                                </a:lnTo>
                                <a:lnTo>
                                  <a:pt x="905" y="3312"/>
                                </a:lnTo>
                                <a:lnTo>
                                  <a:pt x="905" y="3315"/>
                                </a:lnTo>
                                <a:lnTo>
                                  <a:pt x="907" y="3315"/>
                                </a:lnTo>
                                <a:lnTo>
                                  <a:pt x="909" y="3315"/>
                                </a:lnTo>
                                <a:lnTo>
                                  <a:pt x="909" y="3317"/>
                                </a:lnTo>
                                <a:lnTo>
                                  <a:pt x="912" y="3317"/>
                                </a:lnTo>
                                <a:lnTo>
                                  <a:pt x="912" y="3320"/>
                                </a:lnTo>
                                <a:lnTo>
                                  <a:pt x="914" y="3320"/>
                                </a:lnTo>
                                <a:lnTo>
                                  <a:pt x="914" y="3322"/>
                                </a:lnTo>
                                <a:lnTo>
                                  <a:pt x="917" y="3322"/>
                                </a:lnTo>
                                <a:lnTo>
                                  <a:pt x="917" y="3324"/>
                                </a:lnTo>
                                <a:lnTo>
                                  <a:pt x="919" y="3324"/>
                                </a:lnTo>
                                <a:lnTo>
                                  <a:pt x="921" y="3324"/>
                                </a:lnTo>
                                <a:lnTo>
                                  <a:pt x="921" y="3327"/>
                                </a:lnTo>
                                <a:lnTo>
                                  <a:pt x="924" y="3327"/>
                                </a:lnTo>
                                <a:lnTo>
                                  <a:pt x="924" y="3329"/>
                                </a:lnTo>
                                <a:lnTo>
                                  <a:pt x="926" y="3329"/>
                                </a:lnTo>
                                <a:lnTo>
                                  <a:pt x="929" y="3329"/>
                                </a:lnTo>
                                <a:lnTo>
                                  <a:pt x="929" y="3332"/>
                                </a:lnTo>
                                <a:lnTo>
                                  <a:pt x="931" y="3332"/>
                                </a:lnTo>
                                <a:lnTo>
                                  <a:pt x="931" y="3334"/>
                                </a:lnTo>
                                <a:lnTo>
                                  <a:pt x="933" y="3334"/>
                                </a:lnTo>
                                <a:lnTo>
                                  <a:pt x="936" y="3334"/>
                                </a:lnTo>
                                <a:lnTo>
                                  <a:pt x="936" y="3336"/>
                                </a:lnTo>
                                <a:lnTo>
                                  <a:pt x="938" y="3336"/>
                                </a:lnTo>
                                <a:lnTo>
                                  <a:pt x="938" y="3339"/>
                                </a:lnTo>
                                <a:lnTo>
                                  <a:pt x="941" y="3339"/>
                                </a:lnTo>
                                <a:lnTo>
                                  <a:pt x="943" y="3339"/>
                                </a:lnTo>
                                <a:lnTo>
                                  <a:pt x="943" y="3341"/>
                                </a:lnTo>
                                <a:lnTo>
                                  <a:pt x="943" y="3339"/>
                                </a:lnTo>
                                <a:lnTo>
                                  <a:pt x="943" y="3341"/>
                                </a:lnTo>
                                <a:lnTo>
                                  <a:pt x="945" y="3341"/>
                                </a:lnTo>
                                <a:lnTo>
                                  <a:pt x="948" y="3341"/>
                                </a:lnTo>
                                <a:lnTo>
                                  <a:pt x="948" y="3344"/>
                                </a:lnTo>
                                <a:lnTo>
                                  <a:pt x="950" y="3344"/>
                                </a:lnTo>
                                <a:lnTo>
                                  <a:pt x="953" y="3344"/>
                                </a:lnTo>
                                <a:lnTo>
                                  <a:pt x="953" y="3346"/>
                                </a:lnTo>
                                <a:lnTo>
                                  <a:pt x="955" y="3346"/>
                                </a:lnTo>
                                <a:lnTo>
                                  <a:pt x="957" y="3346"/>
                                </a:lnTo>
                                <a:lnTo>
                                  <a:pt x="957" y="3348"/>
                                </a:lnTo>
                                <a:lnTo>
                                  <a:pt x="960" y="3348"/>
                                </a:lnTo>
                                <a:lnTo>
                                  <a:pt x="962" y="3348"/>
                                </a:lnTo>
                                <a:lnTo>
                                  <a:pt x="962" y="3351"/>
                                </a:lnTo>
                                <a:lnTo>
                                  <a:pt x="965" y="3351"/>
                                </a:lnTo>
                                <a:lnTo>
                                  <a:pt x="965" y="3353"/>
                                </a:lnTo>
                                <a:lnTo>
                                  <a:pt x="967" y="3353"/>
                                </a:lnTo>
                                <a:lnTo>
                                  <a:pt x="969" y="3353"/>
                                </a:lnTo>
                                <a:lnTo>
                                  <a:pt x="969" y="3356"/>
                                </a:lnTo>
                                <a:lnTo>
                                  <a:pt x="972" y="3356"/>
                                </a:lnTo>
                                <a:lnTo>
                                  <a:pt x="974" y="3356"/>
                                </a:lnTo>
                                <a:lnTo>
                                  <a:pt x="974" y="3358"/>
                                </a:lnTo>
                                <a:lnTo>
                                  <a:pt x="977" y="3358"/>
                                </a:lnTo>
                                <a:lnTo>
                                  <a:pt x="977" y="3360"/>
                                </a:lnTo>
                                <a:lnTo>
                                  <a:pt x="979" y="3360"/>
                                </a:lnTo>
                                <a:lnTo>
                                  <a:pt x="981" y="3360"/>
                                </a:lnTo>
                                <a:lnTo>
                                  <a:pt x="981" y="3363"/>
                                </a:lnTo>
                                <a:lnTo>
                                  <a:pt x="984" y="3363"/>
                                </a:lnTo>
                                <a:lnTo>
                                  <a:pt x="984" y="3365"/>
                                </a:lnTo>
                                <a:lnTo>
                                  <a:pt x="986" y="3365"/>
                                </a:lnTo>
                                <a:lnTo>
                                  <a:pt x="989" y="3365"/>
                                </a:lnTo>
                                <a:lnTo>
                                  <a:pt x="989" y="3368"/>
                                </a:lnTo>
                                <a:lnTo>
                                  <a:pt x="991" y="3368"/>
                                </a:lnTo>
                                <a:lnTo>
                                  <a:pt x="991" y="3370"/>
                                </a:lnTo>
                                <a:lnTo>
                                  <a:pt x="993" y="3370"/>
                                </a:lnTo>
                                <a:lnTo>
                                  <a:pt x="996" y="3370"/>
                                </a:lnTo>
                                <a:lnTo>
                                  <a:pt x="996" y="3372"/>
                                </a:lnTo>
                                <a:lnTo>
                                  <a:pt x="998" y="3372"/>
                                </a:lnTo>
                                <a:lnTo>
                                  <a:pt x="1001" y="3372"/>
                                </a:lnTo>
                                <a:lnTo>
                                  <a:pt x="1001" y="3375"/>
                                </a:lnTo>
                                <a:lnTo>
                                  <a:pt x="1003" y="3375"/>
                                </a:lnTo>
                                <a:lnTo>
                                  <a:pt x="1005" y="3375"/>
                                </a:lnTo>
                                <a:lnTo>
                                  <a:pt x="1005" y="3377"/>
                                </a:lnTo>
                                <a:lnTo>
                                  <a:pt x="1008" y="3377"/>
                                </a:lnTo>
                                <a:lnTo>
                                  <a:pt x="1010" y="3380"/>
                                </a:lnTo>
                                <a:lnTo>
                                  <a:pt x="1013" y="3380"/>
                                </a:lnTo>
                                <a:lnTo>
                                  <a:pt x="1013" y="3382"/>
                                </a:lnTo>
                                <a:lnTo>
                                  <a:pt x="1015" y="3382"/>
                                </a:lnTo>
                                <a:lnTo>
                                  <a:pt x="1015" y="3380"/>
                                </a:lnTo>
                                <a:lnTo>
                                  <a:pt x="1015" y="3382"/>
                                </a:lnTo>
                                <a:lnTo>
                                  <a:pt x="1017" y="3382"/>
                                </a:lnTo>
                                <a:lnTo>
                                  <a:pt x="1020" y="3382"/>
                                </a:lnTo>
                                <a:lnTo>
                                  <a:pt x="1020" y="3384"/>
                                </a:lnTo>
                                <a:lnTo>
                                  <a:pt x="1022" y="3384"/>
                                </a:lnTo>
                                <a:lnTo>
                                  <a:pt x="1022" y="3387"/>
                                </a:lnTo>
                                <a:lnTo>
                                  <a:pt x="1025" y="3387"/>
                                </a:lnTo>
                                <a:lnTo>
                                  <a:pt x="1027" y="3387"/>
                                </a:lnTo>
                                <a:lnTo>
                                  <a:pt x="1027" y="3389"/>
                                </a:lnTo>
                                <a:lnTo>
                                  <a:pt x="1029" y="3389"/>
                                </a:lnTo>
                                <a:lnTo>
                                  <a:pt x="1032" y="3389"/>
                                </a:lnTo>
                                <a:lnTo>
                                  <a:pt x="1032" y="3392"/>
                                </a:lnTo>
                                <a:lnTo>
                                  <a:pt x="1034" y="3392"/>
                                </a:lnTo>
                                <a:lnTo>
                                  <a:pt x="1037" y="3392"/>
                                </a:lnTo>
                                <a:lnTo>
                                  <a:pt x="1039" y="3392"/>
                                </a:lnTo>
                                <a:lnTo>
                                  <a:pt x="1039" y="3394"/>
                                </a:lnTo>
                                <a:lnTo>
                                  <a:pt x="1041" y="3394"/>
                                </a:lnTo>
                                <a:lnTo>
                                  <a:pt x="1044" y="3394"/>
                                </a:lnTo>
                                <a:lnTo>
                                  <a:pt x="1046" y="3394"/>
                                </a:lnTo>
                                <a:lnTo>
                                  <a:pt x="1046" y="3540"/>
                                </a:lnTo>
                                <a:lnTo>
                                  <a:pt x="1046" y="3701"/>
                                </a:lnTo>
                                <a:lnTo>
                                  <a:pt x="1046" y="3149"/>
                                </a:lnTo>
                                <a:lnTo>
                                  <a:pt x="1046" y="3576"/>
                                </a:lnTo>
                                <a:lnTo>
                                  <a:pt x="1046" y="3533"/>
                                </a:lnTo>
                                <a:lnTo>
                                  <a:pt x="1049" y="3531"/>
                                </a:lnTo>
                                <a:lnTo>
                                  <a:pt x="1049" y="3526"/>
                                </a:lnTo>
                                <a:lnTo>
                                  <a:pt x="1049" y="3524"/>
                                </a:lnTo>
                                <a:lnTo>
                                  <a:pt x="1049" y="3519"/>
                                </a:lnTo>
                                <a:lnTo>
                                  <a:pt x="1049" y="3516"/>
                                </a:lnTo>
                                <a:lnTo>
                                  <a:pt x="1049" y="3519"/>
                                </a:lnTo>
                                <a:lnTo>
                                  <a:pt x="1049" y="3536"/>
                                </a:lnTo>
                                <a:lnTo>
                                  <a:pt x="1051" y="3538"/>
                                </a:lnTo>
                                <a:lnTo>
                                  <a:pt x="1051" y="3588"/>
                                </a:lnTo>
                                <a:lnTo>
                                  <a:pt x="1053" y="3591"/>
                                </a:lnTo>
                                <a:lnTo>
                                  <a:pt x="1053" y="3639"/>
                                </a:lnTo>
                                <a:lnTo>
                                  <a:pt x="1056" y="3644"/>
                                </a:lnTo>
                                <a:lnTo>
                                  <a:pt x="1056" y="3689"/>
                                </a:lnTo>
                                <a:lnTo>
                                  <a:pt x="1058" y="3694"/>
                                </a:lnTo>
                                <a:lnTo>
                                  <a:pt x="1058" y="3732"/>
                                </a:lnTo>
                                <a:lnTo>
                                  <a:pt x="1061" y="3737"/>
                                </a:lnTo>
                                <a:lnTo>
                                  <a:pt x="1061" y="3776"/>
                                </a:lnTo>
                                <a:lnTo>
                                  <a:pt x="1063" y="3778"/>
                                </a:lnTo>
                                <a:lnTo>
                                  <a:pt x="1063" y="3812"/>
                                </a:lnTo>
                                <a:lnTo>
                                  <a:pt x="1065" y="3814"/>
                                </a:lnTo>
                                <a:lnTo>
                                  <a:pt x="1065" y="3845"/>
                                </a:lnTo>
                                <a:lnTo>
                                  <a:pt x="1068" y="3848"/>
                                </a:lnTo>
                                <a:lnTo>
                                  <a:pt x="1068" y="3876"/>
                                </a:lnTo>
                                <a:lnTo>
                                  <a:pt x="1070" y="3879"/>
                                </a:lnTo>
                                <a:lnTo>
                                  <a:pt x="1070" y="3905"/>
                                </a:lnTo>
                                <a:lnTo>
                                  <a:pt x="1073" y="3908"/>
                                </a:lnTo>
                                <a:lnTo>
                                  <a:pt x="1073" y="3932"/>
                                </a:lnTo>
                                <a:lnTo>
                                  <a:pt x="1075" y="3934"/>
                                </a:lnTo>
                                <a:lnTo>
                                  <a:pt x="1075" y="3956"/>
                                </a:lnTo>
                                <a:lnTo>
                                  <a:pt x="1077" y="3958"/>
                                </a:lnTo>
                                <a:lnTo>
                                  <a:pt x="1077" y="3980"/>
                                </a:lnTo>
                                <a:lnTo>
                                  <a:pt x="1080" y="3982"/>
                                </a:lnTo>
                                <a:lnTo>
                                  <a:pt x="1080" y="4001"/>
                                </a:lnTo>
                                <a:lnTo>
                                  <a:pt x="1082" y="4004"/>
                                </a:lnTo>
                                <a:lnTo>
                                  <a:pt x="1082" y="4023"/>
                                </a:lnTo>
                                <a:lnTo>
                                  <a:pt x="1085" y="4023"/>
                                </a:lnTo>
                                <a:lnTo>
                                  <a:pt x="1085" y="4042"/>
                                </a:lnTo>
                                <a:lnTo>
                                  <a:pt x="1087" y="4042"/>
                                </a:lnTo>
                                <a:lnTo>
                                  <a:pt x="1087" y="4059"/>
                                </a:lnTo>
                                <a:lnTo>
                                  <a:pt x="1089" y="4061"/>
                                </a:lnTo>
                                <a:lnTo>
                                  <a:pt x="1089" y="4076"/>
                                </a:lnTo>
                                <a:lnTo>
                                  <a:pt x="1092" y="4078"/>
                                </a:lnTo>
                                <a:lnTo>
                                  <a:pt x="1092" y="4092"/>
                                </a:lnTo>
                                <a:lnTo>
                                  <a:pt x="1094" y="4092"/>
                                </a:lnTo>
                                <a:lnTo>
                                  <a:pt x="1094" y="4107"/>
                                </a:lnTo>
                                <a:lnTo>
                                  <a:pt x="1097" y="4107"/>
                                </a:lnTo>
                                <a:lnTo>
                                  <a:pt x="1097" y="4119"/>
                                </a:lnTo>
                                <a:lnTo>
                                  <a:pt x="1099" y="4121"/>
                                </a:lnTo>
                                <a:lnTo>
                                  <a:pt x="1099" y="4124"/>
                                </a:lnTo>
                                <a:lnTo>
                                  <a:pt x="1099" y="4126"/>
                                </a:lnTo>
                                <a:lnTo>
                                  <a:pt x="1099" y="4128"/>
                                </a:lnTo>
                                <a:lnTo>
                                  <a:pt x="1099" y="4131"/>
                                </a:lnTo>
                                <a:lnTo>
                                  <a:pt x="1101" y="4133"/>
                                </a:lnTo>
                                <a:lnTo>
                                  <a:pt x="1101" y="4136"/>
                                </a:lnTo>
                                <a:lnTo>
                                  <a:pt x="1101" y="4138"/>
                                </a:lnTo>
                                <a:lnTo>
                                  <a:pt x="1101" y="4140"/>
                                </a:lnTo>
                                <a:lnTo>
                                  <a:pt x="1101" y="4143"/>
                                </a:lnTo>
                                <a:lnTo>
                                  <a:pt x="1104" y="4143"/>
                                </a:lnTo>
                                <a:lnTo>
                                  <a:pt x="1104" y="4155"/>
                                </a:lnTo>
                                <a:lnTo>
                                  <a:pt x="1106" y="4155"/>
                                </a:lnTo>
                                <a:lnTo>
                                  <a:pt x="1106" y="4157"/>
                                </a:lnTo>
                                <a:lnTo>
                                  <a:pt x="1106" y="4160"/>
                                </a:lnTo>
                                <a:lnTo>
                                  <a:pt x="1106" y="4162"/>
                                </a:lnTo>
                                <a:lnTo>
                                  <a:pt x="1106" y="4164"/>
                                </a:lnTo>
                                <a:lnTo>
                                  <a:pt x="1109" y="4164"/>
                                </a:lnTo>
                                <a:lnTo>
                                  <a:pt x="1109" y="4167"/>
                                </a:lnTo>
                                <a:lnTo>
                                  <a:pt x="1109" y="4169"/>
                                </a:lnTo>
                                <a:lnTo>
                                  <a:pt x="1109" y="4172"/>
                                </a:lnTo>
                                <a:lnTo>
                                  <a:pt x="1111" y="4174"/>
                                </a:lnTo>
                                <a:lnTo>
                                  <a:pt x="1111" y="4176"/>
                                </a:lnTo>
                                <a:lnTo>
                                  <a:pt x="1111" y="4179"/>
                                </a:lnTo>
                                <a:lnTo>
                                  <a:pt x="1111" y="4181"/>
                                </a:lnTo>
                                <a:lnTo>
                                  <a:pt x="1113" y="4181"/>
                                </a:lnTo>
                                <a:lnTo>
                                  <a:pt x="1113" y="4184"/>
                                </a:lnTo>
                                <a:lnTo>
                                  <a:pt x="1113" y="4186"/>
                                </a:lnTo>
                                <a:lnTo>
                                  <a:pt x="1113" y="4188"/>
                                </a:lnTo>
                                <a:lnTo>
                                  <a:pt x="1116" y="4188"/>
                                </a:lnTo>
                                <a:lnTo>
                                  <a:pt x="1116" y="4191"/>
                                </a:lnTo>
                                <a:lnTo>
                                  <a:pt x="1116" y="4193"/>
                                </a:lnTo>
                                <a:lnTo>
                                  <a:pt x="1116" y="4196"/>
                                </a:lnTo>
                                <a:lnTo>
                                  <a:pt x="1118" y="4196"/>
                                </a:lnTo>
                                <a:lnTo>
                                  <a:pt x="1118" y="4198"/>
                                </a:lnTo>
                                <a:lnTo>
                                  <a:pt x="1118" y="4200"/>
                                </a:lnTo>
                                <a:lnTo>
                                  <a:pt x="1121" y="4200"/>
                                </a:lnTo>
                                <a:lnTo>
                                  <a:pt x="1121" y="4203"/>
                                </a:lnTo>
                                <a:lnTo>
                                  <a:pt x="1121" y="4205"/>
                                </a:lnTo>
                                <a:lnTo>
                                  <a:pt x="1123" y="4208"/>
                                </a:lnTo>
                                <a:lnTo>
                                  <a:pt x="1123" y="4210"/>
                                </a:lnTo>
                                <a:lnTo>
                                  <a:pt x="1123" y="4212"/>
                                </a:lnTo>
                                <a:lnTo>
                                  <a:pt x="1125" y="4212"/>
                                </a:lnTo>
                                <a:lnTo>
                                  <a:pt x="1125" y="4215"/>
                                </a:lnTo>
                                <a:lnTo>
                                  <a:pt x="1128" y="4215"/>
                                </a:lnTo>
                                <a:lnTo>
                                  <a:pt x="1128" y="4217"/>
                                </a:lnTo>
                                <a:lnTo>
                                  <a:pt x="1128" y="4220"/>
                                </a:lnTo>
                                <a:lnTo>
                                  <a:pt x="1130" y="4220"/>
                                </a:lnTo>
                                <a:lnTo>
                                  <a:pt x="1130" y="4222"/>
                                </a:lnTo>
                                <a:lnTo>
                                  <a:pt x="1130" y="4224"/>
                                </a:lnTo>
                                <a:lnTo>
                                  <a:pt x="1133" y="4224"/>
                                </a:lnTo>
                                <a:lnTo>
                                  <a:pt x="1133" y="4227"/>
                                </a:lnTo>
                                <a:lnTo>
                                  <a:pt x="1135" y="4227"/>
                                </a:lnTo>
                                <a:lnTo>
                                  <a:pt x="1135" y="4229"/>
                                </a:lnTo>
                                <a:lnTo>
                                  <a:pt x="1137" y="4229"/>
                                </a:lnTo>
                                <a:lnTo>
                                  <a:pt x="1137" y="4232"/>
                                </a:lnTo>
                                <a:lnTo>
                                  <a:pt x="1140" y="4232"/>
                                </a:lnTo>
                                <a:lnTo>
                                  <a:pt x="1140" y="4234"/>
                                </a:lnTo>
                                <a:lnTo>
                                  <a:pt x="1140" y="4236"/>
                                </a:lnTo>
                                <a:lnTo>
                                  <a:pt x="1142" y="4236"/>
                                </a:lnTo>
                                <a:lnTo>
                                  <a:pt x="1142" y="4239"/>
                                </a:lnTo>
                                <a:lnTo>
                                  <a:pt x="1145" y="4239"/>
                                </a:lnTo>
                                <a:lnTo>
                                  <a:pt x="1145" y="4241"/>
                                </a:lnTo>
                                <a:lnTo>
                                  <a:pt x="1147" y="4241"/>
                                </a:lnTo>
                                <a:lnTo>
                                  <a:pt x="1147" y="4244"/>
                                </a:lnTo>
                                <a:lnTo>
                                  <a:pt x="1149" y="4244"/>
                                </a:lnTo>
                                <a:lnTo>
                                  <a:pt x="1152" y="4246"/>
                                </a:lnTo>
                                <a:lnTo>
                                  <a:pt x="1154" y="4246"/>
                                </a:lnTo>
                                <a:lnTo>
                                  <a:pt x="1154" y="4248"/>
                                </a:lnTo>
                                <a:lnTo>
                                  <a:pt x="1157" y="4248"/>
                                </a:lnTo>
                                <a:lnTo>
                                  <a:pt x="1157" y="4251"/>
                                </a:lnTo>
                                <a:lnTo>
                                  <a:pt x="1159" y="4251"/>
                                </a:lnTo>
                                <a:lnTo>
                                  <a:pt x="1161" y="4251"/>
                                </a:lnTo>
                                <a:lnTo>
                                  <a:pt x="1161" y="4253"/>
                                </a:lnTo>
                                <a:lnTo>
                                  <a:pt x="1164" y="4253"/>
                                </a:lnTo>
                                <a:lnTo>
                                  <a:pt x="1164" y="4256"/>
                                </a:lnTo>
                                <a:lnTo>
                                  <a:pt x="1166" y="4256"/>
                                </a:lnTo>
                                <a:lnTo>
                                  <a:pt x="1169" y="4256"/>
                                </a:lnTo>
                                <a:lnTo>
                                  <a:pt x="1169" y="4258"/>
                                </a:lnTo>
                                <a:lnTo>
                                  <a:pt x="1171" y="4258"/>
                                </a:lnTo>
                                <a:lnTo>
                                  <a:pt x="1173" y="4258"/>
                                </a:lnTo>
                                <a:lnTo>
                                  <a:pt x="1176" y="4258"/>
                                </a:lnTo>
                                <a:lnTo>
                                  <a:pt x="1176" y="4260"/>
                                </a:lnTo>
                                <a:lnTo>
                                  <a:pt x="1178" y="4260"/>
                                </a:lnTo>
                                <a:lnTo>
                                  <a:pt x="1181" y="4260"/>
                                </a:lnTo>
                                <a:lnTo>
                                  <a:pt x="1181" y="4263"/>
                                </a:lnTo>
                                <a:lnTo>
                                  <a:pt x="1193" y="4263"/>
                                </a:lnTo>
                                <a:lnTo>
                                  <a:pt x="1193" y="4265"/>
                                </a:lnTo>
                                <a:lnTo>
                                  <a:pt x="1267" y="4265"/>
                                </a:lnTo>
                                <a:lnTo>
                                  <a:pt x="1267" y="4263"/>
                                </a:lnTo>
                                <a:lnTo>
                                  <a:pt x="1301" y="4263"/>
                                </a:lnTo>
                                <a:lnTo>
                                  <a:pt x="1301" y="4260"/>
                                </a:lnTo>
                                <a:lnTo>
                                  <a:pt x="1329" y="4260"/>
                                </a:lnTo>
                                <a:lnTo>
                                  <a:pt x="1329" y="4258"/>
                                </a:lnTo>
                                <a:lnTo>
                                  <a:pt x="1353" y="4258"/>
                                </a:lnTo>
                                <a:lnTo>
                                  <a:pt x="1353" y="4256"/>
                                </a:lnTo>
                                <a:lnTo>
                                  <a:pt x="1377" y="4256"/>
                                </a:lnTo>
                                <a:lnTo>
                                  <a:pt x="1380" y="4253"/>
                                </a:lnTo>
                                <a:lnTo>
                                  <a:pt x="1425" y="4253"/>
                                </a:lnTo>
                                <a:lnTo>
                                  <a:pt x="1425" y="4251"/>
                                </a:lnTo>
                                <a:lnTo>
                                  <a:pt x="1425" y="4253"/>
                                </a:lnTo>
                                <a:lnTo>
                                  <a:pt x="1425" y="4251"/>
                                </a:lnTo>
                                <a:lnTo>
                                  <a:pt x="1428" y="4251"/>
                                </a:lnTo>
                                <a:lnTo>
                                  <a:pt x="1483" y="4251"/>
                                </a:lnTo>
                                <a:lnTo>
                                  <a:pt x="1483" y="4248"/>
                                </a:lnTo>
                                <a:lnTo>
                                  <a:pt x="1483" y="4251"/>
                                </a:lnTo>
                                <a:lnTo>
                                  <a:pt x="1483" y="4248"/>
                                </a:lnTo>
                                <a:lnTo>
                                  <a:pt x="1483" y="4251"/>
                                </a:lnTo>
                                <a:lnTo>
                                  <a:pt x="1485" y="4248"/>
                                </a:lnTo>
                                <a:lnTo>
                                  <a:pt x="1507" y="4248"/>
                                </a:lnTo>
                                <a:lnTo>
                                  <a:pt x="1507" y="4251"/>
                                </a:lnTo>
                                <a:lnTo>
                                  <a:pt x="1507" y="4248"/>
                                </a:lnTo>
                                <a:lnTo>
                                  <a:pt x="1509" y="4248"/>
                                </a:lnTo>
                                <a:lnTo>
                                  <a:pt x="1509" y="4251"/>
                                </a:lnTo>
                                <a:lnTo>
                                  <a:pt x="1509" y="4248"/>
                                </a:lnTo>
                                <a:lnTo>
                                  <a:pt x="1509" y="4251"/>
                                </a:lnTo>
                                <a:lnTo>
                                  <a:pt x="1509" y="4248"/>
                                </a:lnTo>
                                <a:lnTo>
                                  <a:pt x="1512" y="4251"/>
                                </a:lnTo>
                                <a:lnTo>
                                  <a:pt x="1581" y="4251"/>
                                </a:lnTo>
                                <a:lnTo>
                                  <a:pt x="1581" y="4253"/>
                                </a:lnTo>
                                <a:lnTo>
                                  <a:pt x="1581" y="4251"/>
                                </a:lnTo>
                                <a:lnTo>
                                  <a:pt x="1581" y="4253"/>
                                </a:lnTo>
                                <a:lnTo>
                                  <a:pt x="1584" y="4253"/>
                                </a:lnTo>
                                <a:lnTo>
                                  <a:pt x="1632" y="4253"/>
                                </a:lnTo>
                                <a:lnTo>
                                  <a:pt x="1632" y="4256"/>
                                </a:lnTo>
                                <a:lnTo>
                                  <a:pt x="1692" y="4256"/>
                                </a:lnTo>
                                <a:lnTo>
                                  <a:pt x="1692" y="4258"/>
                                </a:lnTo>
                                <a:lnTo>
                                  <a:pt x="1692" y="4256"/>
                                </a:lnTo>
                                <a:lnTo>
                                  <a:pt x="1694" y="4258"/>
                                </a:lnTo>
                                <a:lnTo>
                                  <a:pt x="1694" y="4256"/>
                                </a:lnTo>
                                <a:lnTo>
                                  <a:pt x="1694" y="4258"/>
                                </a:lnTo>
                                <a:lnTo>
                                  <a:pt x="1697" y="4258"/>
                                </a:lnTo>
                                <a:lnTo>
                                  <a:pt x="1699" y="4258"/>
                                </a:lnTo>
                                <a:lnTo>
                                  <a:pt x="1783" y="4258"/>
                                </a:lnTo>
                                <a:lnTo>
                                  <a:pt x="1783" y="4260"/>
                                </a:lnTo>
                                <a:lnTo>
                                  <a:pt x="1783" y="4258"/>
                                </a:lnTo>
                                <a:lnTo>
                                  <a:pt x="1783" y="4260"/>
                                </a:lnTo>
                                <a:lnTo>
                                  <a:pt x="1783" y="4258"/>
                                </a:lnTo>
                                <a:lnTo>
                                  <a:pt x="1785" y="4260"/>
                                </a:lnTo>
                                <a:lnTo>
                                  <a:pt x="1951" y="4260"/>
                                </a:lnTo>
                                <a:lnTo>
                                  <a:pt x="1951" y="4263"/>
                                </a:lnTo>
                                <a:lnTo>
                                  <a:pt x="1951" y="4260"/>
                                </a:lnTo>
                                <a:lnTo>
                                  <a:pt x="1951" y="4263"/>
                                </a:lnTo>
                                <a:lnTo>
                                  <a:pt x="1951" y="4260"/>
                                </a:lnTo>
                                <a:lnTo>
                                  <a:pt x="1951" y="4263"/>
                                </a:lnTo>
                                <a:lnTo>
                                  <a:pt x="1951" y="4260"/>
                                </a:lnTo>
                                <a:lnTo>
                                  <a:pt x="1951" y="4263"/>
                                </a:lnTo>
                                <a:lnTo>
                                  <a:pt x="1953" y="4263"/>
                                </a:lnTo>
                                <a:lnTo>
                                  <a:pt x="1953" y="4260"/>
                                </a:lnTo>
                                <a:lnTo>
                                  <a:pt x="1953" y="4263"/>
                                </a:lnTo>
                                <a:lnTo>
                                  <a:pt x="1953" y="4260"/>
                                </a:lnTo>
                                <a:lnTo>
                                  <a:pt x="1953" y="4263"/>
                                </a:lnTo>
                                <a:lnTo>
                                  <a:pt x="1956" y="4263"/>
                                </a:lnTo>
                                <a:lnTo>
                                  <a:pt x="1956" y="4260"/>
                                </a:lnTo>
                                <a:lnTo>
                                  <a:pt x="1956" y="4263"/>
                                </a:lnTo>
                                <a:lnTo>
                                  <a:pt x="1958" y="4263"/>
                                </a:lnTo>
                                <a:lnTo>
                                  <a:pt x="2381" y="4263"/>
                                </a:lnTo>
                                <a:lnTo>
                                  <a:pt x="2381" y="4265"/>
                                </a:lnTo>
                                <a:lnTo>
                                  <a:pt x="2381" y="4263"/>
                                </a:lnTo>
                                <a:lnTo>
                                  <a:pt x="2383" y="4263"/>
                                </a:lnTo>
                                <a:lnTo>
                                  <a:pt x="2385" y="4263"/>
                                </a:lnTo>
                                <a:lnTo>
                                  <a:pt x="2388" y="4263"/>
                                </a:lnTo>
                                <a:lnTo>
                                  <a:pt x="2388" y="4265"/>
                                </a:lnTo>
                                <a:lnTo>
                                  <a:pt x="2388" y="4263"/>
                                </a:lnTo>
                                <a:lnTo>
                                  <a:pt x="2388" y="4265"/>
                                </a:lnTo>
                                <a:lnTo>
                                  <a:pt x="2388" y="4263"/>
                                </a:lnTo>
                                <a:lnTo>
                                  <a:pt x="2388" y="4265"/>
                                </a:lnTo>
                                <a:lnTo>
                                  <a:pt x="2388" y="4263"/>
                                </a:lnTo>
                                <a:lnTo>
                                  <a:pt x="2390" y="4263"/>
                                </a:lnTo>
                                <a:lnTo>
                                  <a:pt x="2390" y="4265"/>
                                </a:lnTo>
                                <a:lnTo>
                                  <a:pt x="2390" y="4263"/>
                                </a:lnTo>
                                <a:lnTo>
                                  <a:pt x="2390" y="4265"/>
                                </a:lnTo>
                                <a:lnTo>
                                  <a:pt x="2393" y="4265"/>
                                </a:lnTo>
                                <a:lnTo>
                                  <a:pt x="2393" y="4263"/>
                                </a:lnTo>
                                <a:lnTo>
                                  <a:pt x="2393" y="4265"/>
                                </a:lnTo>
                                <a:lnTo>
                                  <a:pt x="2393" y="4263"/>
                                </a:lnTo>
                                <a:lnTo>
                                  <a:pt x="2393" y="4265"/>
                                </a:lnTo>
                                <a:lnTo>
                                  <a:pt x="2393" y="4263"/>
                                </a:lnTo>
                                <a:lnTo>
                                  <a:pt x="2393" y="4265"/>
                                </a:lnTo>
                                <a:lnTo>
                                  <a:pt x="2395" y="4263"/>
                                </a:lnTo>
                                <a:lnTo>
                                  <a:pt x="2395" y="4265"/>
                                </a:lnTo>
                                <a:lnTo>
                                  <a:pt x="2395" y="4263"/>
                                </a:lnTo>
                                <a:lnTo>
                                  <a:pt x="2395" y="4265"/>
                                </a:lnTo>
                                <a:lnTo>
                                  <a:pt x="2395" y="4263"/>
                                </a:lnTo>
                                <a:lnTo>
                                  <a:pt x="2395" y="4265"/>
                                </a:lnTo>
                                <a:lnTo>
                                  <a:pt x="2395" y="4263"/>
                                </a:lnTo>
                                <a:lnTo>
                                  <a:pt x="2395" y="4265"/>
                                </a:lnTo>
                                <a:lnTo>
                                  <a:pt x="2395" y="4263"/>
                                </a:lnTo>
                                <a:lnTo>
                                  <a:pt x="2397" y="4265"/>
                                </a:lnTo>
                                <a:lnTo>
                                  <a:pt x="2397" y="4263"/>
                                </a:lnTo>
                                <a:lnTo>
                                  <a:pt x="2397" y="4265"/>
                                </a:lnTo>
                                <a:lnTo>
                                  <a:pt x="2397" y="4263"/>
                                </a:lnTo>
                                <a:lnTo>
                                  <a:pt x="2397" y="4265"/>
                                </a:lnTo>
                                <a:lnTo>
                                  <a:pt x="2400" y="4265"/>
                                </a:lnTo>
                                <a:lnTo>
                                  <a:pt x="2400" y="4263"/>
                                </a:lnTo>
                                <a:lnTo>
                                  <a:pt x="2400" y="4265"/>
                                </a:lnTo>
                                <a:lnTo>
                                  <a:pt x="2400" y="4263"/>
                                </a:lnTo>
                                <a:lnTo>
                                  <a:pt x="2400" y="4265"/>
                                </a:lnTo>
                                <a:lnTo>
                                  <a:pt x="2402" y="4265"/>
                                </a:lnTo>
                                <a:lnTo>
                                  <a:pt x="2402" y="4263"/>
                                </a:lnTo>
                                <a:lnTo>
                                  <a:pt x="2402" y="4265"/>
                                </a:lnTo>
                                <a:lnTo>
                                  <a:pt x="2402" y="4263"/>
                                </a:lnTo>
                                <a:lnTo>
                                  <a:pt x="2402" y="4265"/>
                                </a:lnTo>
                                <a:lnTo>
                                  <a:pt x="2405" y="4265"/>
                                </a:lnTo>
                                <a:lnTo>
                                  <a:pt x="2405" y="4263"/>
                                </a:lnTo>
                                <a:lnTo>
                                  <a:pt x="2405" y="4265"/>
                                </a:lnTo>
                                <a:lnTo>
                                  <a:pt x="2405" y="4263"/>
                                </a:lnTo>
                                <a:lnTo>
                                  <a:pt x="2405" y="4265"/>
                                </a:lnTo>
                                <a:lnTo>
                                  <a:pt x="2407" y="4265"/>
                                </a:lnTo>
                                <a:lnTo>
                                  <a:pt x="2409" y="4265"/>
                                </a:lnTo>
                                <a:lnTo>
                                  <a:pt x="2409" y="4263"/>
                                </a:lnTo>
                                <a:lnTo>
                                  <a:pt x="2409" y="4265"/>
                                </a:lnTo>
                                <a:lnTo>
                                  <a:pt x="4982" y="4265"/>
                                </a:lnTo>
                                <a:lnTo>
                                  <a:pt x="4983" y="4265"/>
                                </a:lnTo>
                              </a:path>
                            </a:pathLst>
                          </a:custGeom>
                          <a:noFill/>
                          <a:ln w="19812">
                            <a:solidFill>
                              <a:srgbClr val="2C4D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78751" id="Group 223" o:spid="_x0000_s1026" style="position:absolute;margin-left:106.7pt;margin-top:5.8pt;width:250.75pt;height:235.8pt;z-index:251668480;mso-position-horizontal-relative:page" coordorigin="2419,3334" coordsize="5015,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">
                <v:shape id="Freeform 227" o:spid="_x0000_s1027" style="position:absolute;left:2434;top:3743;width:4984;height:4292;visibility:visible;mso-wrap-style:square;v-text-anchor:top" coordsize="498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" path="m,4288r,l19,4288r,3l21,4288r,3l21,4288r,3l21,4288r,3l21,4288r,3l24,4291r,-3l24,4291r,-3l24,4291r2,l29,4291r,-3l31,4288r,-2l33,4286r,-2l33,4281r3,l36,4279r,-3l36,4274r,-2l38,4272r,-3l38,4267r,-3l41,4264r,-2l41,4260r,-3l41,4255r2,l43,4243r2,l45,4228r3,-2l48,4212r2,l50,4209r,-2l50,4204r,-2l53,4200r,-12l55,4188r,-12l57,4176r,-12l60,4164r,-3l60,4159r,-3l60,4154r2,l62,4152r,-3l62,4147r,-3l65,4144r,-2l65,4140r,-3l65,4135r2,-3l67,4130r,-2l67,4125r2,l69,4123r,-3l72,4118r,-2l72,4113r2,-2l74,4108r,-2l74,4104r,-3l77,4101r,-12l79,4087r,-17l81,4068r,-27l84,4036r,-52l86,3979r,-43l89,3931r,-27l89,3909r2,3l91,3914r,2l91,3919r,-3l91,3902r2,-2l93,3895r,-3l93,3890r,2l93,3890r3,l96,3888r,-3l98,3883r,-3l98,3878r,-2l101,3873r,-2l101,3868r,-2l101,3864r2,l103,3859r,2l103,3856r2,l105,3854r,-2l105,3849r3,-2l108,3844r,-2l108,3840r2,-3l110,3835r,-3l110,3830r,-2l113,3828r,-17l115,3808r,-12l117,3796r,-12l120,3782r,-17l122,3765r,-14l125,3748r,-14l127,3732r,-12l129,3720r,-12l132,3708r,-12l134,3696r,-15l137,3679r,-3l137,3674r,-2l137,3669r2,l139,3667r,-3l141,3664r,-2l141,3660r,-3l141,3655r3,l144,3652r2,-2l146,3648r,-3l146,3643r,-3l146,3638r3,l149,3636r,-3l149,3631r,-3l151,3628r,-12l153,3616r,-21l156,3595r,-24l158,3568r,-24l161,3542r,-19l163,3520r,-19l165,3499r,-12l168,3484r,-14l170,3468r,-15l173,3453r,-2l173,3448r,-2l173,3448r,3l173,3448r,-2l175,3444r,-17l177,3424r,-21l180,3400r,-16l182,3381r,-17l185,3362r,-14l187,3348r,-17l189,3331r,-15l192,3316r,-14l194,3302r,-14l197,3288r,-12l199,3276r,-3l199,3271r,-3l199,3266r2,-2l201,3261r,-2l201,3256r,-2l204,3252r,-15l206,3237r,-12l209,3225r,-12l211,3211r,-12l213,3199r,-15l216,3182r,-12l218,3170r,-12l221,3158r,-2l221,3153r,-2l221,3148r2,l223,3136r2,-2l225,3122r3,l228,3110r2,-2l230,3096r3,l233,3081r2,l235,3069r2,-2l237,3055r3,l240,3043r2,-3l242,3026r3,l245,3012r2,l247,2997r2,l249,2985r3,-2l252,2971r2,l254,2956r3,l257,2942r2,l259,2930r2,-2l261,2916r3,-3l264,2901r2,l266,2887r3,-3l269,2870r2,-2l271,2846r2,l273,2829r3,l276,2810r2,l278,2796r3,-3l281,2781r2,-2l283,2764r2,-2l285,2748r3,-3l288,2731r2,l290,2714r3,l293,2697r2,l295,2683r2,l297,2666r3,l300,2652r2,l302,2637r3,l305,2625r2,-2l307,2611r2,-3l309,2596r3,l312,2582r2,l314,2570r3,l317,2556r2,-3l319,2541r2,-2l321,2524r3,l324,2510r2,-2l326,2493r3,l329,2479r2,l331,2464r2,l333,2450r3,l336,2436r2,l338,2424r3,l341,2412r2,-3l343,2407r,-3l343,2402r,-2l345,2397r,-12l348,2383r,-3l348,2378r,-2l348,2373r2,-2l350,2359r3,l353,2356r,-2l353,2352r,-3l355,2347r,-15l357,2332r,-14l360,2318r,-14l362,2301r,-12l365,2289r,-14l367,2272r,-12l369,2258r,-14l372,2244r,-15l374,2229r,-14l377,2215r,-17l379,2198r,-14l381,2181r,-17l384,2164r,-16l386,2148r,-15l389,2131r,-15l391,2116r,-19l393,2095r,-19l396,2076r,-20l398,2056r,-14l401,2042r,-14l403,2028r,-15l405,2013r,-14l408,1996r,-12l410,1982r,-2l410,1977r,-2l413,1972r,-2l413,1968r,-3l415,1963r,-12l417,1948r,-2l417,1944r,-3l417,1939r3,l420,1927r2,l422,1915r3,l425,1900r2,l427,1888r2,l429,1874r3,l432,1860r2,-3l434,1845r3,l437,1831r2,-3l439,1814r2,l441,1800r3,l444,1783r2,-3l446,1766r3,l449,1749r2,l451,1735r2,l453,1720r3,-2l456,1701r2,-2l458,1684r3,-2l461,1665r2,l463,1648r2,-2l465,1632r3,l468,1615r2,l470,1598r3,-2l473,1581r2,l475,1564r2,l477,1550r3,-2l480,1533r2,-2l482,1519r3,-3l485,1502r2,l487,1490r2,-2l489,1476r3,l492,1464r2,l494,1447r3,l497,1430r2,l499,1432r,-2l499,1428r2,-3l501,1423r,-3l501,1418r,-2l504,1416r,-15l506,1399r,-15l509,1382r,-17l511,1365r,-19l513,1346r,-24l516,1320r,-12l518,1305r,-14l521,1288r,-14l523,1274r,-12l525,1262r,-17l528,1245r,-12l530,1231r,-12l533,1216r,-12l535,1204r,-14l537,1188r,-12l540,1173r,-19l542,1152r,-12l542,1142r3,l545,1140r,-3l545,1135r,-3l547,1132r,-14l549,1118r,-12l552,1104r,-17l554,1087r,-15l557,1070r,-14l559,1056r,-12l561,1041r,-12l564,1029r,-2l564,1024r,-2l564,1020r2,-3l566,1005r3,l569,1003r,-3l569,998r,-2l571,996r,-12l573,984r,-12l576,972r,-5l576,969r,-2l576,969r,-5l578,964r,-4l578,962r,-10l578,955r,-5l581,950r,-2l581,945r,-2l581,940r2,l583,938r,-2l583,933r,-2l585,931r,-15l588,916r,-14l590,900r,-22l593,876r,-15l595,861r,-12l597,847r,-12l597,837r3,-2l600,820r2,-2l602,816r,-3l602,818r,-5l605,811r,-3l605,806r,-2l605,801r2,l607,782r2,l609,768r3,l612,753r2,-2l614,736r3,-2l617,724r,3l617,720r2,-3l619,700r2,-2l621,679r3,l624,662r2,-2l626,640r3,l629,626r2,-2l631,607r,2l631,604r2,l633,602r,2l633,602r,-2l633,597r,-2l633,592r3,l636,578r,2l636,576r,2l638,576r,-17l641,559r,-15l641,547r,-7l643,540r,-20l645,518r,-5l645,516r,-10l645,508r3,-2l648,496r,3l648,494r2,2l650,487r,5l650,482r,2l650,482r3,-5l653,465r,3l655,468r,-8l655,463r,-7l657,453r,-2l657,448r,-2l660,446r,-2l660,441r,-2l662,439r,-3l662,439r,-3l662,434r3,-2l665,429r,-2l665,424r2,l667,422r,-2l669,420r,-3l669,420r,-3l672,415r,-3l672,410r2,-2l674,405r,-2l674,405r,-2l677,403r,-3l679,400r,-2l679,396r,-3l681,393r,-2l681,388r,-2l681,384r3,l684,381r,-2l684,376r2,l686,374r,-2l689,372r,-3l689,367r2,l691,364r,-2l693,360r,-3l693,355r3,l696,352r,-2l698,350r,-2l698,345r3,l701,343r,2l701,343r,-3l703,340r,-2l705,336r,-3l708,333r,-2l710,328r,-2l710,328r,-2l713,326r,-2l713,326r,-2l715,321r,-2l717,319r,-3l717,314r,2l720,316r,-2l720,312r2,l722,309r,3l722,309r,3l722,309r3,l725,307r,-3l727,304r,-2l727,304r,-2l729,302r,-2l732,300r,-3l732,300r,-3l732,295r2,l734,292r3,l737,290r,-2l739,288r,-3l739,288r,-3l741,285r,-2l744,280r,3l744,280r,-2l746,278r,-2l749,276r,-3l749,271r2,l751,268r2,l753,266r,-2l756,264r,-3l758,259r,-3l758,254r3,2l761,254r,-2l763,252r,-3l765,249r,-2l765,249r,-2l768,244r,-2l770,242r,-2l770,237r3,l773,235r2,l775,232r2,-2l777,228r3,l780,225r,-2l782,223r,-3l785,220r,-2l785,220r,-2l785,216r2,l787,213r,-2l789,211r,2l789,211r,-3l792,208r,-2l794,206r,-2l797,204r,-3l797,199r2,l799,196r2,l801,194r,-2l804,192r,-3l804,192r,-3l806,189r,-2l806,189r,-2l809,184r,-2l809,184r2,-2l811,180r,2l811,180r2,l813,177r,3l813,177r3,-2l818,172r,-2l818,172r,-2l818,172r,-2l821,170r,-2l823,168r,-3l823,163r2,l825,160r,3l825,160r3,l828,158r,-2l830,156r,2l830,156r,-3l833,156r,-3l833,156r,-3l833,156r,-3l833,151r,2l833,151r,2l833,151r2,l835,148r,3l835,148r2,l837,146r,2l837,146r3,l840,144r2,l842,141r3,l845,139r,-3l847,136r,3l847,136r,-2l849,134r,-2l849,134r,-2l852,132r,-3l854,129r,-2l854,129r,-2l857,127r,-3l857,127r,-3l859,124r,3l859,124r,-2l859,124r,-2l861,122r,-2l864,120r,-3l864,120r,-3l866,117r,-2l866,117r,-2l866,117r,-2l869,115r,-3l871,112r,-2l871,112r,-2l873,110r,-2l876,108r,-3l876,108r,-3l878,105r,-2l881,103r,-3l881,103r,-3l883,100r,-2l885,98r3,l888,96r2,l890,93r3,l893,91r,2l893,91r2,l895,88r2,l897,86r,2l897,86r3,l900,84r2,l902,81r3,l907,81r,-2l909,79r,-3l912,76r,-2l914,74r3,l917,72r2,l919,69r,3l919,69r,3l919,69r2,l921,67r,2l921,67r3,l924,64r2,l926,67r,-3l929,64r,-2l929,64r,-2l931,62r,-2l931,62r,-2l933,60r,-3l933,60r,-3l936,57r2,l938,55r,2l938,55r,2l938,55r3,l941,52r2,l945,52r,-2l948,50r,-2l950,48r3,-3l955,45r,-2l957,43r3,-3l960,43r,-3l962,40r,-2l965,38r2,l967,36r2,l972,36r,-3l974,33r,-2l974,33r,-2l977,31r2,l979,28r2,l984,28r,-2l984,28r,-2l986,26r3,l989,24r,2l989,24r2,l993,24r,-3l996,21r2,l998,19r,2l998,19r3,l1003,19r,-3l1003,19r,-3l1005,16r3,l1008,14r,2l1008,14r2,l1013,14r,-2l1013,14r,-2l1015,12r2,l1017,9r3,l1022,9r,-2l1022,9r,-2l1022,9r,-2l1022,9r3,-2l1025,9r,-2l1027,7r2,l1029,4r,3l1029,4r,3l1029,4r3,l1034,4r,-2l1034,4r3,l1037,2r,2l1037,2r2,l1041,2r,-2l1041,2r3,l1044,r,2l1044,r2,l1046,7r,62l1046,96r,-41l1046,7r3,-3l1049,148r2,5l1051,204r2,4l1053,247r3,5l1056,290r2,2l1058,326r3,2l1061,364r2,3l1063,398r2,2l1065,434r3,2l1068,468r2,2l1070,501r3,5l1073,535r2,2l1075,568r2,3l1077,600r3,l1080,631r2,2l1082,660r3,2l1085,693r2,3l1087,722r2,l1089,751r3,2l1092,780r2,2l1094,808r3,3l1097,835r2,2l1099,864r2,2l1101,890r3,2l1104,916r2,3l1106,943r3,l1109,969r2,l1111,993r2,3l1113,1020r3,2l1116,1044r2,2l1118,1070r3,l1121,1092r2,2l1123,1118r2,l1125,1140r3,2l1128,1164r2,2l1130,1188r3,l1133,1209r2,3l1135,1233r2,l1137,1255r3,l1140,1276r2,3l1142,1298r3,2l1145,1322r2,l1147,1341r2,3l1149,1363r3,2l1152,1382r2,2l1154,1404r3,2l1157,1425r2,l1159,1444r2,3l1161,1464r3,2l1164,1485r2,l1166,1504r3,l1169,1524r2,l1171,1543r2,l1173,1562r3,l1176,1579r2,2l1178,1598r3,2l1181,1615r2,2l1183,1634r2,2l1185,1651r3,2l1188,1670r2,l1190,1687r3,l1193,1704r2,2l1195,1720r2,l1197,1737r3,3l1200,1754r2,l1202,1771r3,l1205,1788r2,l1207,1804r2,l1209,1819r3,2l1212,1836r2,l1214,1850r3,2l1217,1867r2,l1219,1881r2,l1221,1898r3,l1224,1912r2,l1226,1927r3,l1229,1941r2,l1231,1956r2,l1233,1970r3,l1236,1984r2,l1238,1999r3,l1241,2011r2,2l1243,2025r2,3l1245,2040r3,l1248,2054r2,l1250,2066r3,2l1253,2080r2,l1255,2092r2,l1257,2107r3,l1260,2119r2,l1262,2131r3,2l1265,2145r2,l1267,2157r2,3l1269,2162r,2l1269,2167r,2l1272,2172r,12l1274,2184r,2l1274,2188r,3l1274,2193r3,3l1277,2208r2,l1279,2220r2,l1281,2232r3,l1284,2234r,2l1284,2239r,2l1286,2244r,12l1289,2256r,2l1289,2260r,3l1289,2265r2,3l1291,2270r,2l1291,2275r,2l1293,2280r,2l1293,2284r,3l1293,2289r3,l1296,2301r2,l1298,2304r,2l1298,2308r,3l1301,2313r,3l1301,2318r,2l1301,2323r2,l1303,2335r2,l1305,2337r,3l1305,2342r,2l1308,2347r,2l1308,2352r,2l1308,2356r2,l1310,2359r,2l1310,2364r,2l1313,2368r,3l1313,2373r,3l1313,2378r2,l1315,2380r,3l1315,2385r,3l1317,2390r,2l1317,2395r,2l1320,2400r,2l1320,2404r,3l1320,2409r2,l1322,2412r,2l1322,2416r,3l1325,2419r,12l1327,2431r,2l1327,2436r,2l1327,2440r2,l1329,2443r,2l1329,2448r,2l1332,2450r,2l1332,2455r,2l1332,2460r2,l1334,2462r,2l1334,2467r,2l1337,2469r,3l1337,2474r,2l1337,2479r2,2l1339,2484r,2l1339,2488r2,l1341,2491r,2l1341,2496r,2l1344,2500r,3l1344,2505r,3l1346,2510r,2l1346,2515r,2l1349,2520r,2l1349,2524r,3l1351,2527r,2l1351,2532r,2l1351,2536r2,l1353,2539r,2l1353,2544r,2l1356,2546r,2l1356,2551r,2l1356,2556r2,l1358,2558r,2l1358,2563r,2l1361,2565r,3l1361,2570r,2l1361,2575r2,l1363,2577r,3l1363,2582r2,l1365,2584r,3l1365,2589r,3l1368,2592r,2l1368,2596r,3l1370,2601r,3l1370,2606r,2l1373,2608r,3l1373,2613r,3l1373,2618r2,l1375,2620r,3l1375,2625r2,3l1377,2630r,2l1377,2635r3,l1380,2637r,3l1380,2642r,2l1382,2644r,3l1382,2649r,3l1385,2652r,2l1385,2656r,3l1385,2661r2,l1387,2664r,2l1387,2668r2,l1389,2671r,2l1389,2676r3,2l1392,2680r,3l1392,2685r2,l1394,2688r,2l1394,2692r3,3l1397,2697r,3l1397,2702r2,l1399,2704r,3l1399,2709r2,l1401,2712r,2l1401,2716r3,3l1404,2721r,3l1404,2726r2,l1406,2728r,3l1406,2733r3,l1409,2736r,2l1409,2740r2,l1411,2743r,2l1411,2748r2,2l1413,2752r,3l1413,2757r3,l1416,2760r,2l1416,2764r2,l1418,2767r,2l1418,2772r3,l1421,2774r,2l1421,2779r2,l1423,2781r,3l1423,2786r2,2l1425,2786r,2l1425,2791r,2l1428,2796r,2l1428,2800r2,l1430,2803r,2l1430,2808r3,2l1433,2812r,3l1435,2817r,3l1435,2822r2,2l1437,2827r,2l1440,2832r,2l1440,2836r2,l1442,2839r,2l1442,2844r3,l1445,2846r,2l1445,2851r2,l1447,2853r,3l1447,2858r2,l1449,2863r,-3l1449,2865r3,l1452,2868r,2l1452,2872r2,l1454,2875r,2l1454,2880r3,l1457,2882r,2l1459,2887r,2l1459,2892r2,2l1461,2896r,3l1464,2899r,2l1464,2904r,2l1466,2906r,2l1466,2911r3,2l1469,2916r,-3l1469,2916r,2l1471,2920r,3l1471,2925r2,l1473,2928r,2l1473,2932r3,l1476,2935r,2l1478,2937r,3l1478,2942r,2l1481,2944r,3l1481,2949r,3l1483,2952r,2l1483,2956r2,3l1485,2961r,3l1488,2964r,2l1488,2968r2,3l1490,2973r,3l1493,2976r,2l1493,2980r,3l1495,2983r,2l1495,2988r2,l1497,2990r,2l1497,2995r3,l1500,2997r,3l1502,3000r,2l1502,3004r,3l1502,3004r3,3l1505,3009r,3l1507,3014r,2l1509,3019r,2l1509,3024r3,l1512,3026r,2l1512,3031r2,l1514,3033r,3l1517,3036r,2l1517,3040r2,3l1519,3045r,3l1521,3048r,2l1521,3052r3,l1524,3055r,2l1526,3060r,2l1529,3064r,3l1529,3069r2,l1531,3072r,2l1533,3074r,2l1533,3079r,2l1536,3081r,3l1536,3086r2,l1538,3088r,3l1541,3091r,2l1541,3096r2,2l1543,3100r,3l1545,3103r,2l1545,3108r3,l1548,3110r,2l1550,3112r,3l1550,3117r,3l1553,3120r,2l1553,3124r,-2l1553,3124r2,l1555,3127r,2l1557,3129r,3l1557,3134r3,l1560,3136r,3l1562,3139r,2l1562,3144r3,2l1565,3148r,3l1567,3151r,2l1567,3156r2,l1569,3158r,2l1569,3158r,2l1572,3160r,3l1572,3165r2,l1574,3168r,2l1577,3170r,2l1577,3175r2,l1579,3177r,3l1581,3180r,2l1581,3184r3,l1584,3187r,2l1584,3187r,2l1586,3189r,3l1586,3194r3,2l1589,3199r2,2l1591,3204r2,2l1593,3208r3,l1596,3211r,2l1596,3216r2,l1598,3218r3,2l1601,3223r,-3l1601,3223r,2l1603,3225r,-2l1603,3225r,3l1605,3228r,2l1605,3232r3,l1608,3235r,2l1610,3237r,3l1610,3242r3,l1613,3244r,3l1615,3247r,2l1615,3247r,2l1615,3252r2,l1617,3254r,2l1620,3256r,3l1620,3261r2,l1622,3264r3,l1625,3266r,2l1625,3266r,2l1627,3268r,3l1627,3273r2,l1629,3276r,2l1632,3278r,2l1632,3283r2,l1634,3285r,3l1637,3288r,2l1637,3288r,2l1637,3292r2,l1639,3295r2,l1641,3297r,3l1644,3300r,2l1644,3304r2,l1646,3307r,-3l1646,3307r,2l1649,3309r,3l1651,3312r,2l1651,3316r2,l1653,3319r,2l1656,3321r,3l1656,3326r2,l1658,3328r3,l1661,3331r,-3l1661,3331r,2l1661,3331r,2l1663,3333r,3l1663,3338r2,l1665,3340r3,3l1668,3345r2,l1670,3348r,2l1673,3350r,2l1675,3355r,-3l1675,3355r,2l1677,3357r,3l1677,3362r3,l1680,3364r,3l1682,3367r,2l1685,3369r,3l1685,3374r2,l1687,3376r2,l1689,3379r,2l1689,3379r,2l1692,3381r,3l1692,3381r,3l1694,3384r,2l1694,3388r3,l1697,3391r,-3l1697,3391r,2l1699,3393r,3l1701,3398r,-2l1701,3398r,2l1704,3400r,3l1706,3403r,2l1706,3408r3,l1709,3410r2,l1711,3412r,3l1713,3415r,2l1716,3420r,2l1716,3420r,2l1718,3422r,2l1718,3422r,2l1721,3427r,2l1723,3429r,3l1723,3434r2,-2l1725,3434r,2l1728,3436r,3l1730,3439r,2l1730,3444r3,l1733,3446r2,l1735,3448r,3l1737,3451r,2l1740,3453r,3l1740,3458r2,l1742,3460r3,l1745,3463r2,2l1747,3468r2,l1749,3470r3,l1752,3472r,3l1754,3475r,2l1757,3477r,3l1759,3480r,2l1759,3484r2,l1761,3487r3,l1764,3489r2,l1766,3492r,2l1769,3494r,2l1771,3496r,3l1773,3501r,3l1776,3504r,2l1778,3506r,2l1778,3511r3,l1781,3513r2,l1783,3516r2,l1785,3518r,-2l1785,3518r3,2l1788,3523r2,l1790,3525r3,l1793,3528r,-3l1793,3528r2,2l1795,3532r2,l1797,3535r3,l1800,3537r,-2l1800,3537r2,l1802,3540r,-3l1802,3540r3,2l1805,3544r2,l1807,3547r2,l1809,3549r,-2l1809,3549r3,l1812,3552r2,l1814,3554r3,2l1819,3559r,2l1821,3561r,3l1821,3561r,3l1824,3564r,2l1826,3566r,2l1829,3568r,3l1829,3573r,-2l1831,3573r,3l1831,3573r,3l1833,3576r,2l1836,3578r,2l1838,3580r,3l1838,3580r,3l1841,3583r,2l1843,3585r,3l1845,3588r,2l1845,3592r3,l1848,3595r2,l1850,3597r,-2l1850,3597r3,l1853,3600r,-3l1853,3600r,-3l1853,3600r2,l1855,3602r2,l1857,3604r,-2l1857,3604r3,l1860,3607r2,l1862,3609r3,l1865,3612r2,l1867,3614r2,l1869,3616r,3l1872,3619r,2l1872,3619r2,2l1874,3624r3,l1877,3626r,-2l1879,3626r,2l1881,3628r,3l1881,3628r,3l1884,3631r,2l1886,3633r,3l1889,3636r,2l1891,3638r,2l1893,3640r,3l1896,3643r,2l1898,3645r,3l1901,3648r,2l1903,3652r,-2l1903,3652r2,l1905,3655r3,2l1910,3660r3,2l1915,3664r,3l1917,3667r,-3l1917,3667r3,2l1920,3667r,2l1922,3669r,3l1925,3672r,2l1925,3672r,2l1927,3674r,2l1929,3676r,3l1932,3679r,2l1934,3681r,3l1934,3681r,3l1937,3684r,2l1939,3686r,2l1939,3686r,2l1941,3688r,3l1944,3691r,2l1946,3693r,3l1949,3696r,2l1951,3698r,2l1953,3700r,3l1956,3703r,2l1958,3705r,3l1961,3705r,3l1963,3708r,2l1965,3710r,2l1968,3712r,3l1968,3712r,3l1970,3715r,2l1973,3717r,3l1975,3720r,2l1977,3722r,2l1980,3724r,3l1982,3727r3,l1985,3729r2,3l1989,3732r,2l1992,3734r,2l1992,3734r,2l1994,3736r,3l1994,3736r,3l1994,3736r,3l1997,3739r,2l1997,3739r,2l1999,3741r,3l2001,3744r,2l2001,3744r3,2l2004,3744r,2l2006,3746r,2l2006,3746r,2l2009,3748r,3l2011,3751r,2l2011,3751r,2l2013,3753r3,l2016,3756r2,l2018,3758r,-2l2018,3758r3,l2021,3760r,-2l2021,3760r2,l2023,3763r,-3l2023,3763r2,l2025,3765r,-2l2025,3765r3,l2028,3763r,2l2030,3765r,3l2030,3765r,3l2033,3768r,2l2033,3768r,2l2035,3770r,2l2035,3770r,2l2037,3772r3,l2040,3775r2,2l2042,3775r,2l2045,3777r,3l2047,3780r,2l2047,3780r2,l2049,3782r3,l2052,3784r2,l2054,3787r,-3l2054,3787r3,l2057,3789r2,l2061,3789r,3l2064,3792r,2l2066,3794r,2l2069,3796r2,3l2071,3796r,3l2073,3799r,2l2073,3799r,2l2076,3801r,3l2078,3804r3,l2081,3806r,-2l2081,3806r2,l2083,3808r,-2l2083,3808r2,l2088,3808r,3l2088,3808r,3l2090,3811r,2l2090,3811r,2l2093,3813r,3l2095,3816r,2l2097,3818r3,l2100,3820r2,l2102,3823r3,l2107,3825r2,l2109,3828r,-3l2109,3828r3,l2114,3828r,2l2117,3830r,2l2117,3830r,2l2119,3832r2,l2121,3835r,-3l2121,3835r3,l2124,3837r,-2l2124,3837r2,l2129,3837r,3l2131,3840r2,2l2136,3842r,2l2136,3842r,2l2138,3844r3,3l2141,3844r,3l2141,3844r,3l2143,3847r,2l2145,3849r3,l2148,3852r,-3l2148,3852r,-3l2148,3852r2,l2150,3854r,-2l2150,3854r3,l2155,3854r,2l2155,3854r,2l2157,3856r3,3l2162,3859r,2l2162,3859r,2l2165,3861r2,l2167,3864r,-3l2167,3864r2,l2169,3866r,-2l2172,3866r2,l2174,3868r3,l2179,3868r,3l2181,3871r,2l2181,3871r3,2l2186,3873r,3l2189,3876r2,l2191,3878r2,l2193,3880r,-2l2196,3880r2,l2198,3883r3,l2203,3883r,2l2203,3883r,2l2205,3885r3,3l2210,3888r,2l2210,3888r,2l2213,3890r,2l2215,3892r2,l2217,3895r3,l2222,3895r,2l2222,3895r,2l2225,3897r,3l2225,3897r,3l2227,3900r2,l2229,3902r3,l2234,3902r,2l2234,3902r,2l2237,3904r2,l2239,3907r,-3l2239,3907r2,l2244,3907r,2l2246,3909r3,l2249,3912r2,l2253,3914r,-2l2253,3914r3,l2256,3916r,-2l2258,3914r,2l2261,3916r,3l2261,3916r,3l2263,3919r2,l2268,3921r,-2l2268,3921r2,l2270,3924r,-3l2270,3924r3,l2275,3924r,2l2277,3926r3,l2280,3928r2,l2285,3928r,3l2285,3928r,3l2287,3931r2,l2289,3933r,-2l2289,3933r3,l2294,3933r,3l2294,3933r,3l2297,3936r2,l2299,3938r,-2l2299,3938r2,l2304,3938r,2l2304,3938r,2l2306,3940r3,l2309,3943r,-3l2309,3943r,-3l2309,3943r2,l2313,3943r,2l2313,3943r,2l2313,3943r,2l2316,3945r,3l2318,3945r,3l2318,3945r,3l2321,3948r2,l2323,3950r,-2l2323,3950r2,l2328,3950r,2l2328,3950r,2l2328,3950r,2l2328,3950r,2l2330,3952r3,l2333,3955r2,l2337,3955r,2l2337,3955r3,2l2342,3957r3,l2345,3960r2,l2347,3962r,-2l2349,3960r,2l2349,3960r,2l2352,3962r2,l2354,3964r,-2l2354,3964r3,l2359,3964r,3l2359,3964r,3l2359,3964r,3l2361,3967r3,l2364,3969r,-2l2364,3969r2,l2369,3969r,3l2369,3969r,3l2371,3972r2,l2376,3974r,-2l2376,3974r2,l2381,3974r,2l2381,3974r,2l2381,3974r,2l2383,3976r2,l2385,3979r,-3l2385,3979r3,l2390,3979r3,l2393,3981r2,l2397,3981r,3l2397,3981r,3l2400,3984r2,l2405,3984r,2l2405,3984r,2l2407,3986r2,l2409,3988r,-2l2409,3988r3,l2414,3988r,3l2414,3988r3,l2417,3991r,-3l2417,3991r2,l2421,3991r,2l2424,3993r2,l2429,3993r,3l2429,3993r,3l2429,3993r,3l2431,3996r2,l2433,3998r,-2l2433,3998r3,l2438,3998r3,l2441,4000r,-2l2441,4000r,-2l2441,4000r,-2l2441,4000r2,l2445,4000r,3l2445,4000r3,3l2450,4003r3,l2453,4005r,-2l2453,4005r2,l2457,4005r,3l2457,4005r3,3l2462,4008r3,l2465,4010r,-2l2465,4010r,-2l2465,4010r2,l2469,4010r3,l2472,4012r2,l2477,4012r,3l2479,4015r2,l2484,4015r,2l2486,4017r3,l2489,4020r2,l2493,4020r3,l2496,4022r2,l2501,4022r2,l2503,4024r,-2l2503,4024r,-2l2503,4024r2,l2508,4024r2,l2510,4027r,-3l2510,4027r,-3l2510,4027r3,l2515,4027r2,l2517,4029r3,l2522,4029r3,l2525,4032r2,l2529,4032r3,l2532,4034r,-2l2532,4034r2,l2537,4034r2,l2539,4036r,-2l2539,4036r,-2l2539,4036r2,l2544,4036r2,l2546,4039r,-3l2546,4039r3,l2551,4039r2,l2553,4041r,-2l2553,4041r3,l2558,4041r3,l2561,4044r,-3l2561,4044r2,l2565,4044r3,l2570,4046r,-2l2570,4046r3,l2575,4046r,2l2575,4046r2,l2577,4048r,-2l2577,4048r,-2l2577,4048r3,l2582,4048r3,l2585,4051r,-3l2585,4051r2,l2589,4051r3,l2592,4053r,-2l2592,4053r2,l2597,4053r2,l2599,4056r2,l2604,4056r2,l2606,4058r3,l2609,4056r,2l2609,4056r,2l2611,4058r2,l2616,4058r,2l2618,4060r3,l2623,4060r2,l2625,4063r3,l2630,4063r3,2l2633,4063r,2l2633,4063r,2l2633,4063r,2l2633,4063r,2l2635,4065r2,l2640,4065r,3l2640,4065r,3l2642,4068r,-3l2642,4068r3,l2647,4068r2,l2649,4070r,-2l2649,4070r3,l2654,4070r3,l2657,4072r,-2l2657,4072r2,-2l2659,4072r2,l2664,4072r,3l2664,4072r,3l2664,4072r2,l2666,4075r,-3l2666,4075r3,l2671,4075r2,l2673,4077r,-2l2673,4077r,-2l2673,4077r3,l2678,4077r3,l2683,4080r,-3l2683,4080r2,l2688,4080r2,l2690,4082r,-2l2690,4082r3,l2695,4082r2,l2700,4082r,2l2700,4082r,2l2702,4084r3,l2707,4084r,3l2707,4084r,3l2707,4084r,3l2707,4084r,3l2709,4087r3,l2714,4087r3,l2717,4089r,-2l2717,4089r2,l2721,4089r3,l2724,4092r,-3l2724,4092r2,l2726,4089r,3l2729,4092r2,l2733,4092r3,l2738,4092r,2l2738,4092r,2l2738,4092r,2l2738,4092r,2l2741,4094r2,l2745,4094r3,l2748,4096r,-2l2748,4096r2,l2753,4096r2,l2757,4096r,3l2757,4096r,3l2760,4099r2,l2765,4099r2,l2767,4101r2,l2772,4101r2,l2777,4101r,3l2777,4101r,3l2777,4101r,3l2779,4104r2,l2784,4104r,2l2784,4104r2,l2786,4106r3,l2791,4106r2,l2796,4106r,2l2796,4106r,2l2796,4106r2,2l2798,4106r,2l2801,4108r2,l2805,4108r3,l2808,4111r,-3l2808,4111r2,l2813,4111r2,l2817,4111r3,l2820,4113r,-2l2822,4111r,2l2822,4111r,2l2822,4111r,2l2825,4113r2,l2829,4113r3,l2832,4116r,-3l2832,4116r,-3l2832,4116r2,l2837,4116r2,l2841,4116r,2l2841,4116r,2l2841,4116r,2l2844,4118r2,l2849,4118r2,l2851,4120r,-2l2851,4120r,-2l2851,4120r2,l2856,4120r2,l2861,4120r2,l2863,4123r,-3l2863,4123r2,l2868,4123r2,l2873,4123r,2l2873,4123r2,l2875,4125r2,l2880,4125r2,l2885,4125r,3l2885,4125r,3l2887,4128r2,l2892,4128r2,l2897,4128r,2l2897,4128r,2l2897,4128r,2l2899,4130r2,l2904,4130r2,l2909,4130r,2l2909,4130r,2l2909,4130r,2l2909,4130r,2l2911,4132r,-2l2911,4132r2,l2916,4132r2,l2921,4132r,3l2923,4135r,-3l2923,4135r,-3l2923,4135r,-3l2923,4135r,-3l2923,4135r2,l2937,4135r,2l2952,4137r,3l2952,4137r,3l2952,4137r,3l2952,4137r,3l2954,4140r3,l2959,4140r2,l2964,4140r,2l2964,4140r,2l2964,4140r,2l2964,4140r2,2l2966,4140r,2l2966,4140r,2l2966,4140r,2l2969,4140r,2l2971,4142r2,l2976,4142r,2l2978,4142r,2l2978,4142r,2l2978,4142r,2l2981,4144r2,l2985,4144r3,l2988,4147r2,l2990,4144r,3l2990,4144r,3l2993,4147r2,l2997,4147r3,l3002,4147r,2l3002,4147r,2l3005,4147r,2l3005,4147r,2l3007,4149r,-2l3007,4149r2,l3012,4149r2,l3017,4149r,3l3017,4149r,3l3019,4152r,-3l3019,4152r,-3l3019,4152r,-3l3019,4152r2,l3033,4152r,2l3033,4152r,2l3033,4152r,2l3033,4152r,2l3033,4152r,2l3033,4152r3,l3036,4154r,-2l3036,4154r2,l3050,4154r,2l3050,4154r,2l3050,4154r,2l3053,4156r2,l3057,4156r,3l3057,4156r,3l3060,4159r,-3l3060,4159r2,l3074,4159r,2l3074,4159r,2l3074,4159r,2l3074,4159r,2l3074,4159r,2l3074,4159r3,2l3077,4159r,2l3079,4161r14,l3093,4164r,-3l3096,4161r,3l3098,4164r3,l3103,4164r,2l3105,4164r,2l3105,4164r,2l3105,4164r,2l3105,4164r3,2l3108,4164r,2l3110,4166r12,l3122,4168r3,l3125,4166r,2l3125,4166r,2l3125,4166r,2l3127,4166r,2l3127,4166r,2l3129,4168r3,l3134,4168r3,l3137,4171r,-3l3137,4171r,-3l3137,4171r,-3l3137,4171r,-3l3139,4171r19,l3158,4173r,-2l3158,4173r,-2l3158,4173r3,l3161,4171r,2l3163,4171r,2l3165,4173r3,l3170,4173r,3l3173,4173r,3l3173,4173r,3l3173,4173r,3l3175,4176r14,l3189,4178r,-2l3192,4176r2,l3194,4178r,-2l3197,4176r,2l3197,4176r,2l3197,4176r,2l3197,4176r,2l3199,4178r,-2l3199,4178r2,l3204,4178r2,l3209,4178r2,l3211,4180r,-2l3211,4180r,-2l3211,4180r2,-2l3213,4180r3,l3218,4180r3,l3223,4180r2,l3225,4183r,-3l3225,4183r3,l3228,4180r,3l3230,4183r22,l3252,4185r,-2l3254,4183r,2l3254,4183r,2l3254,4183r,2l3254,4183r,2l3254,4183r,2l3257,4185r,-2l3257,4185r2,l3261,4185r3,l3266,4185r,3l3266,4185r3,3l3269,4185r,3l3269,4185r,3l3271,4188r12,l3283,4190r,-2l3285,4188r,2l3285,4188r,2l3285,4188r,2l3285,4188r,2l3288,4190r,-2l3288,4190r2,l3312,4190r,2l3312,4190r2,l3314,4192r,-2l3314,4192r,-2l3314,4192r,-2l3314,4192r3,-2l3317,4192r,-2l3317,4192r,-2l3317,4192r,-2l3317,4192r2,l3331,4192r,3l3331,4192r,3l3331,4192r,3l3331,4192r,3l3333,4195r15,l3348,4197r,-2l3350,4197r,-2l3350,4197r,-2l3350,4197r,-2l3353,4195r,2l3353,4195r,2l3353,4195r,2l3355,4195r,2l3355,4195r,2l3357,4197r,-2l3357,4197r,-2l3357,4197r3,l3377,4197r,3l3398,4200r,2l3398,4200r,2l3398,4200r,2l3398,4200r3,2l3401,4200r,2l3403,4202r2,l3405,4200r,2l3405,4200r,2l3408,4202r12,l3422,4204r,-2l3422,4204r,-2l3422,4204r,-2l3422,4204r,-2l3422,4204r3,l3449,4204r,3l3451,4204r,3l3451,4204r,3l3451,4204r,3l3453,4204r,3l3453,4204r,3l3453,4204r,3l3453,4204r,3l3453,4204r,3l3453,4204r3,l3456,4207r,-3l3456,4207r,-3l3456,4207r2,l3461,4207r,-3l3461,4207r,-3l3461,4207r2,l3465,4207r3,l3470,4207r,2l3470,4207r,2l3470,4207r,2l3470,4207r3,l3473,4209r,-2l3473,4209r,-2l3473,4209r,-2l3473,4209r,-2l3475,4209r,-2l3475,4209r2,l3506,4209r,3l3506,4209r,3l3509,4212r14,l3523,4214r,-2l3523,4214r,-2l3523,4214r2,-2l3525,4214r,-2l3525,4214r,-2l3525,4214r3,l3528,4212r,2l3530,4214r,-2l3530,4214r3,l3557,4214r,2l3581,4216r,3l3583,4216r,3l3583,4216r,3l3583,4216r,3l3583,4216r,3l3583,4216r,3l3585,4219r,-3l3585,4219r,-3l3585,4219r,-3l3585,4219r,-3l3585,4219r3,l3590,4219r3,l3593,4216r,3l3595,4219r2,l3600,4219r2,l3605,4219r2,2l3607,4219r2,l3609,4221r,-2l3609,4221r,-2l3609,4221r,-2l3609,4221r,-2l3609,4221r,-2l3609,4221r3,l3612,4219r,2l3612,4219r2,l3614,4221r3,l3619,4221r17,l3636,4224r,-3l3636,4224r,-3l3638,4221r,3l3638,4221r,3l3638,4221r,3l3638,4221r3,l3641,4224r,-3l3641,4224r2,l3672,4224r,2l3672,4224r,2l3674,4226r29,l3703,4228r,-2l3703,4228r,-2l3703,4228r2,l3737,4228r,3l3737,4228r,3l3739,4231r31,l3770,4233r,-2l3773,4233r,-2l3773,4233r2,l3777,4233r3,l3782,4233r3,l3787,4233r,-2l3787,4233r2,l3792,4233r14,l3806,4236r3,-3l3809,4236r,-3l3809,4236r,-3l3811,4233r,3l3813,4236r3,l3818,4236r,-3l3818,4236r3,l3823,4236r2,l3825,4233r,3l3828,4236r2,l3849,4236r,2l3849,4236r,2l3852,4238r38,l3893,4240r,-2l3893,4240r,-2l3893,4240r2,l3933,4240r,3l3936,4240r,3l3938,4240r,3l3938,4240r,3l3941,4243r38,l3979,4245r2,l3981,4243r,2l4020,4245r,3l4020,4245r2,l4022,4248r,-3l4022,4248r,-3l4022,4248r,-3l4022,4248r,-3l4022,4248r3,l4058,4248r,2l4058,4248r,2l4058,4248r,2l4061,4250r,-2l4061,4250r,-2l4061,4250r,-2l4061,4250r2,l4065,4250r3,l4070,4250r,-2l4070,4250r,-2l4070,4250r,-2l4070,4250r3,-2l4073,4250r,-2l4073,4250r2,l4075,4248r,2l4075,4248r,2l4075,4248r,2l4077,4248r,2l4077,4248r,2l4080,4250r2,l4082,4248r3,2l4123,4250r,2l4123,4250r,2l4125,4252r32,l4159,4255r,-3l4159,4255r,-3l4161,4252r15,l4176,4255r,-3l4176,4255r2,-3l4178,4255r,-3l4178,4255r,-3l4178,4255r3,l4233,4255r,2l4233,4255r,2l4233,4255r,2l4236,4257r,-2l4236,4257r2,l4250,4257r,-2l4253,4255r,2l4253,4255r,2l4253,4255r2,l4255,4257r,-2l4255,4257r,-2l4255,4257r,-2l4257,4257r29,l4286,4260r,-3l4286,4260r3,-3l4289,4260r,-3l4289,4260r,-3l4289,4260r,-3l4289,4260r,-3l4289,4260r2,-3l4291,4260r,-3l4291,4260r,-3l4291,4260r,-3l4293,4260r,-3l4293,4260r,-3l4293,4260r,-3l4293,4260r,-3l4293,4260r,-3l4296,4257r,3l4296,4257r,3l4298,4260r,-3l4298,4260r,-3l4298,4260r,-3l4298,4260r3,l4301,4257r,3l4301,4257r,3l4301,4257r2,3l4303,4257r,3l4303,4257r,3l4303,4257r,3l4303,4257r2,l4308,4257r,3l4308,4257r2,3l4313,4260r2,l4363,4260r,2l4363,4260r,2l4365,4262r20,l4385,4260r,2l4387,4262r2,l4413,4262r,2l4413,4262r3,2l4416,4262r,2l4416,4262r,2l4416,4262r2,2l4418,4262r,2l4418,4262r3,l4421,4264r,-2l4421,4264r,-2l4421,4264r,-2l4421,4264r2,-2l4423,4264r,-2l4423,4264r,-2l4423,4264r,-2l4423,4264r,-2l4425,4262r,2l4425,4262r,2l4425,4262r,2l4425,4262r,2l4425,4262r3,l4428,4264r,-2l4428,4264r,-2l4428,4264r,-2l4428,4264r,-2l4430,4264r,-2l4430,4264r,-2l4430,4264r,-2l4430,4264r,-2l4430,4264r,-2l4433,4262r,2l4433,4262r2,l4437,4264r,-2l4437,4264r63,l4500,4267r,-3l4502,4267r3,l4524,4267r,-3l4524,4267r2,l4526,4264r,3l4526,4264r,3l4526,4264r,3l4526,4264r,3l4529,4267r,-3l4529,4267r,-3l4529,4267r,-3l4529,4267r2,l4533,4264r,3l4536,4267r36,l4572,4269r,-2l4572,4269r,-2l4572,4269r2,-2l4574,4269r,-2l4574,4269r,-2l4574,4269r,-2l4574,4269r,-2l4574,4269r3,-2l4577,4269r,-2l4577,4269r,-2l4577,4269r,-2l4579,4269r,-2l4579,4269r,-2l4579,4269r,-2l4579,4269r,-2l4581,4269r,-2l4581,4269r,-2l4581,4269r3,l4584,4267r,2l4584,4267r,2l4584,4267r,2l4584,4267r,2l4584,4267r2,2l4586,4267r,2l4586,4267r,2l4589,4267r,2l4589,4267r,2l4589,4267r2,l4593,4267r3,l4598,4267r,2l4601,4267r,2l4603,4269r19,l4622,4267r,2l4625,4269r,-2l4625,4269r33,l4658,4272r,-3l4661,4269r,3l4661,4269r,3l4661,4269r2,l4663,4272r,-3l4663,4272r,-3l4663,4272r,-3l4665,4269r,3l4665,4269r,3l4665,4269r3,l4668,4272r,-3l4668,4272r,-3l4668,4272r,-3l4668,4272r,-3l4670,4269r,3l4670,4269r,3l4670,4269r,3l4670,4269r,3l4670,4269r3,l4673,4272r,-3l4673,4272r,-3l4673,4272r2,-3l4675,4272r,-3l4677,4269r,3l4677,4269r3,l4682,4269r3,l4685,4272r,-3l4685,4272r2,l4704,4272r2,-3l4706,4272r,-3l4706,4272r,-3l4706,4272r,-3l4706,4272r3,l4709,4269r,3l4709,4269r,3l4711,4272r,-3l4711,4272r2,l4766,4272r,2l4766,4272r,2l4769,4274r2,l4771,4272r,2l4773,4274r,-2l4773,4274r3,l4778,4274r3,l4783,4274r,-2l4783,4274r,-2l4785,4272r,2l4785,4272r,2l4785,4272r3,l4790,4272r,2l4790,4272r,2l4790,4272r,2l4793,4274r,-2l4793,4274r,-2l4793,4274r2,l4819,4274r,-2l4819,4274r2,l4824,4274r29,l4853,4276r,-2l4855,4274r,2l4855,4274r,2l4855,4274r,2l4855,4274r,2l4855,4274r2,l4857,4276r,-2l4857,4276r,-2l4857,4276r3,-2l4860,4276r,-2l4860,4276r,-2l4860,4276r,-2l4860,4276r,-2l4862,4274r,2l4862,4274r,2l4862,4274r,2l4862,4274r,2l4865,4274r,2l4865,4274r,2l4865,4274r2,l4867,4276r,-2l4869,4274r3,l4874,4274r3,l4879,4274r,2l4896,4276r,-2l4896,4276r2,-2l4898,4276r,-2l4898,4276r,-2l4898,4276r,-2l4901,4274r,2l4901,4274r,2l4901,4274r,2l4901,4274r,2l4903,4274r,2l4903,4274r,2l4903,4274r2,2l4905,4274r,2l4908,4276r45,l4953,4279r,-3l4956,4276r2,l4973,4276r,3l4973,4276r,3l4973,4276r,3l4975,4279r,-3l4975,4279r,-3l4975,4279r2,l4980,4279r,-3l4980,4279r2,-3l4982,4279r,-3l4982,4279r,-3l4983,4276e" filled="f" strokecolor="#4f81bd" strokeweight="1.56pt">
                  <v:path arrowok="t" o:connecttype="custom" o:connectlocs="65,7886;110,7581;170,7197;235,6825;317,6314;386,5877;461,5426;535,4934;588,4646;643,4264;684,4123;734,4039;792,3950;837,3892;888,3842;948,3792;1025,3751;1092,4497;1173,5287;1255,5824;1305,6084;1341,6232;1377,6372;1416,6506;1461,6638;1507,6760;1560,6878;1610,6984;1661,7072;1713,7161;1781,7255;1841,7329;1905,7396;1977,7468;2033,7514;2100,7562;2167,7605;2249,7653;2313,7689;2381,7720;2448,7747;2539,7778;2616,7804;2690,7824;2774,7845;2851,7862;2937,7881;3017,7896;3105,7910;3197,7922;3285,7934;3398,7946;3473,7951;3609,7963;3789,7977;4058,7994;4238,8001;4303,8004;4428,8006;4577,8011;4668,8013;4781,8018;4867,8018" o:connectangles="0,0,0,0,0,0,0,0,0,0,0,0,0,0,0,0,0,0,0,0,0,0,0,0,0,0,0,0,0,0,0,0,0,0,0,0,0,0,0,0,0,0,0,0,0,0,0,0,0,0,0,0,0,0,0,0,0,0,0,0,0,0,0"/>
                </v:shape>
                <v:shape id="Freeform 226" o:spid="_x0000_s1028" style="position:absolute;left:2434;top:3349;width:4984;height:4683;visibility:visible;mso-wrap-style:square;v-text-anchor:top" coordsize="498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" path="m,4682r2,l2,4680r,2l5,4682r,-2l5,4682r,-2l7,4680r,2l7,4680r2,l9,4682r,-2l9,4682r,-2l9,4682r3,l29,4682r,-2l31,4680r,-2l31,4675r2,l33,4673r,-3l36,4670r,-2l36,4666r,-12l38,4654r,-3l38,4649r,-3l41,4644r,-12l43,4630r,-17l45,4613r,-22l48,4589r,-22l50,4567r,-2l50,4562r,-2l50,4558r3,-3l53,4536r2,-2l55,4522r2,-3l57,4505r3,-3l60,4490r2,l62,4478r3,-2l65,4462r2,l67,4450r2,l69,4447r,-2l69,4442r,-2l72,4440r,-12l74,4428r,-14l77,4414r,-3l77,4409r2,l79,4406r,-2l79,4402r,-3l81,4397r,-15l84,4380r,-17l86,4363r,3l86,4363r,-2l86,4346r3,-2l89,4318r2,-3l91,4289r2,l93,4277r3,l96,4274r,-2l96,4270r,-3l98,4267r,-2l98,4262r,-2l98,4258r3,l101,4246r2,l103,4243r,-2l105,4238r,-2l105,4234r,-3l105,4229r3,l108,4214r2,l110,4202r3,-2l113,4178r2,-2l115,4162r2,-3l117,4147r3,-2l120,4126r2,l122,4106r3,-2l125,4090r2,-3l127,4085r,-3l129,4082r,-14l132,4068r,-14l134,4051r,-19l137,4032r,-14l139,4018r,-12l141,4003r,-17l144,3984r,-2l144,3979r2,-2l146,3974r,-2l146,3970r3,l149,3967r,-2l149,3962r,-2l151,3958r,-15l153,3943r,-21l156,3919r,-26l158,3890r,-16l161,3871r,-19l163,3850r,-22l165,3826r,-15l168,3811r,-17l170,3794r,-2l170,3790r,-3l170,3785r,2l170,3785r3,-3l173,3780r,-2l173,3780r,2l173,3785r,2l173,3785r2,l175,3768r2,l177,3744r3,-2l180,3725r2,-3l182,3708r3,-2l185,3703r,-2l185,3698r,-2l187,3694r,-15l189,3679r,-2l189,3674r,-2l189,3670r3,l192,3655r2,l194,3643r3,l197,3641r,-3l197,3636r,-2l199,3631r,-2l199,3626r,-2l199,3622r,2l201,3622r,-12l204,3610r,-22l206,3588r,-14l209,3571r,-2l209,3566r2,l211,3550r2,l213,3533r3,l216,3518r2,l218,3504r3,-2l221,3499r,-2l221,3494r2,l223,3478r2,-3l225,3461r3,l228,3446r2,l230,3434r3,-2l233,3420r2,-2l235,3406r2,l237,3394r3,-3l240,3379r2,l242,3362r3,l245,3348r2,-2l247,3331r2,l249,3319r3,-2l252,3305r2,l254,3290r3,l257,3276r2,l259,3264r2,-2l261,3250r3,-3l264,3235r2,-2l266,3218r3,-2l269,3202r2,-3l271,3182r2,-2l273,3166r3,l276,3151r2,l278,3139r3,-2l281,3125r2,l283,3113r2,l285,3098r3,-2l288,3082r2,l290,3065r3,l293,3048r2,-2l295,3034r2,-3l297,3017r3,-3l300,3000r2,l302,2986r3,l305,2974r2,-3l307,2959r2,l309,2945r3,-3l312,2930r2,-2l314,2916r3,l317,2897r2,l319,2882r2,-2l321,2866r3,-3l324,2849r2,l326,2834r3,-2l329,2818r2,l331,2803r2,-2l333,2786r3,l336,2772r2,-2l338,2767r,-2l338,2762r,-2l341,2758r,-12l343,2743r,-12l345,2731r,-14l348,2717r,-15l350,2702r,-12l353,2688r,-12l355,2676r,-14l357,2659r,-12l360,2647r,-14l362,2633r,-12l365,2621r,-17l367,2604r,-14l369,2590r,-15l372,2573r,-12l374,2561r,-15l377,2546r,-14l379,2530r,-12l381,2515r,-14l384,2498r,-16l386,2479r,-19l389,2460r,-14l391,2446r,-17l393,2429r,-12l396,2417r,-17l398,2398r,-15l401,2383r,-17l403,2366r,-14l405,2350r,-17l408,2330r,-12l410,2318r,-4l410,2316r,-5l413,2311r,-12l415,2299r,-12l417,2287r,-12l420,2275r,-12l422,2261r,-15l425,2246r,-14l427,2232r,-12l429,2218r,-15l432,2201r,-15l434,2186r,-14l437,2172r,-14l437,2160r,-2l439,2158r,-17l441,2141r,-15l444,2126r,-19l446,2107r,-14l449,2090r,-14l451,2076r,-14l453,2062r,-17l456,2045r,-17l458,2026r,-15l461,2011r,-14l463,1997r,-17l465,1980r,-14l468,1966r,-12l470,1954r,-12l473,1939r,-2l473,1934r,-2l473,1930r2,l475,1915r2,l477,1903r3,-2l480,1889r2,-3l482,1874r3,-2l485,1858r2,l487,1843r2,l489,1831r3,-2l492,1826r,-2l492,1822r,-3l494,1817r,-17l497,1800r,-17l499,1783r,-17l501,1766r,-14l504,1752r,-14l506,1735r,-2l506,1730r,-2l506,1726r3,-3l509,1711r2,-2l511,1694r2,-2l513,1678r3,l516,1663r2,-2l518,1642r3,l521,1625r2,l523,1608r2,-2l525,1591r3,-2l528,1572r2,-2l530,1567r,-2l530,1562r,-2l533,1560r,-12l535,1548r,-12l537,1534r,-12l540,1522r,-15l542,1507r,-14l545,1490r,-14l547,1474r,-15l549,1459r,-12l552,1447r,-12l554,1433r,-12l557,1421r,-19l559,1402r,-12l561,1390r,-15l564,1373r,-17l566,1356r,-14l569,1342r,-15l571,1327r,-14l573,1310r,-12l576,1296r,-14l578,1279r,-12l581,1267r,-12l583,1253r,-15l585,1236r,-12l588,1224r,-14l590,1207r,-14l593,1193r,-24l595,1169r,-17l597,1152r,-12l600,1138r,-15l602,1123r,-19l605,1104r,-19l607,1082r,-2l607,1078r,-3l607,1078r,-3l607,1078r,-3l609,1075r,-12l612,1061r,-19l614,1039r,-24l617,1013r,-19l619,994r,-24l621,967r,-24l624,941r,-22l626,919r,-24l629,893r,-19l631,871r,-17l633,852r,-2l633,852r,-2l633,847r,-2l636,842r,-2l636,842r,-2l636,838r,-3l636,833r2,l638,821r3,l641,806r2,-2l643,802r,-3l645,799r,-2l645,799r,-2l648,797r,-3l648,792r,-2l650,790r,-3l650,785r,2l653,785r,-3l653,780r2,l655,778r,-3l655,773r,2l655,773r2,l657,770r,-2l657,766r3,l660,761r,2l660,758r,3l662,758r,-2l662,754r,-3l665,754r,-15l667,739r,-2l667,734r,-2l669,730r,-3l669,725r,-3l672,720r,-2l672,715r,-2l672,710r2,l674,698r3,-2l677,694r,-3l677,694r,-3l679,691r,-2l679,686r,-2l681,682r,-3l681,677r3,l684,674r,-2l684,670r,-3l684,670r,-3l686,667r,-2l686,662r,-2l689,660r,-2l689,655r,-2l691,653r,-3l691,648r,-2l691,643r2,l693,641r,-3l693,636r3,l696,634r,-3l696,629r2,l698,626r,-2l698,622r3,-3l701,617r,-3l703,612r,-2l703,607r,-2l705,605r,-3l705,600r,-2l705,600r,-2l708,598r,-3l708,593r,-3l710,590r,-2l710,586r,-3l710,586r,-3l713,583r,-2l713,578r2,l715,576r,-2l715,571r2,-2l717,566r,-2l720,564r,-2l720,559r,-2l722,557r,-3l722,552r,-2l725,550r,-3l725,545r,-3l727,542r,-2l727,538r2,l729,535r,-2l729,530r3,l732,528r,-2l734,523r,-2l734,523r,-2l734,518r3,l737,516r,-2l737,511r2,l739,509r,-3l741,504r,-2l741,499r3,l744,497r,-3l746,494r,-2l746,490r,-3l749,487r,-2l749,482r,-2l751,480r,-2l751,475r2,l753,473r,2l753,473r,-3l756,470r,-2l756,466r,2l756,466r2,-3l758,466r,-3l758,461r,-3l761,458r,-2l761,454r2,l763,451r,-2l763,446r2,l765,444r,-2l765,444r,-2l768,442r,-3l768,437r2,l770,434r,-2l770,430r3,l773,427r,-2l775,425r,-3l775,420r,-2l777,418r,-3l777,413r3,l780,410r,-2l780,406r2,l782,403r,-2l785,401r,-3l785,396r2,l787,394r,-3l789,389r,-3l789,384r3,l792,382r,-3l794,379r,-2l794,374r,3l794,374r3,l797,372r,-2l799,370r,-3l799,365r,-3l801,362r,-2l801,358r3,l804,355r,-2l806,353r,-3l806,348r,2l806,348r3,l809,346r,-3l811,341r,2l811,341r,-3l813,338r,-2l813,334r3,-3l816,329r,-3l818,326r,-2l818,322r3,l821,319r,-2l823,317r,-3l823,312r2,l825,310r,-3l828,307r,-2l828,302r2,l830,300r,-2l833,298r,-3l833,293r2,l835,290r,-2l837,288r,-2l837,283r3,l840,281r2,-3l842,276r,-2l845,274r,-3l847,271r,-2l847,266r,3l847,266r2,l849,264r,2l849,264r,-2l852,262r,-3l852,257r2,l854,254r3,-2l857,250r2,l859,247r,-2l861,245r,-3l861,240r3,l864,238r,-3l866,235r,-2l869,233r,-3l869,228r2,l871,226r,-3l873,223r,-2l873,218r3,l876,216r2,l878,214r,-3l881,211r,-2l881,206r2,l883,204r2,-2l885,199r,3l885,199r3,l888,197r,-3l890,194r,-2l893,192r,-2l893,187r2,l895,185r2,l897,182r,-2l900,180r,-2l902,178r,-3l902,173r3,l905,170r,-2l907,168r,-2l909,166r,-3l909,161r3,l912,158r2,l914,156r3,-2l917,151r2,l919,149r,-3l919,149r2,-3l921,144r3,l924,142r,-3l926,139r,-2l929,137r,-3l929,132r2,l931,130r2,l933,127r,-2l936,125r,-3l938,122r,-2l938,122r,-2l941,118r,2l941,118r,-3l943,115r,-2l945,110r,-2l948,108r,-2l950,106r,-3l950,106r,-3l950,101r3,l953,98r2,l955,96r2,l957,94r,-3l960,91r,-2l962,89r,-3l965,86r,-2l967,84r,-2l967,79r2,l969,77r3,l972,74r2,l974,72r,-2l974,72r3,-2l977,67r2,l979,65r2,l981,62r3,l984,60r2,l986,58r,2l986,58r,-3l989,58r,-3l989,53r2,2l991,53r2,-3l996,48r,-2l998,48r,-2l998,43r3,l1003,41r,-3l1005,38r,-2l1008,36r2,l1010,34r,-3l1010,34r,-3l1013,31r,-2l1015,29r,-3l1015,29r,-3l1017,26r,-2l1020,24r,-2l1022,22r,-3l1025,19r,-2l1025,19r,-2l1027,17r,-3l1027,17r,-3l1029,14r3,l1032,12r2,l1034,10r,2l1034,10r3,l1037,7r,3l1037,7r,3l1037,7r2,l1039,5r2,l1041,2r3,l1044,r2,2l1046,r,2l1046,r,12l1046,175r3,5l1049,221r2,5l1051,262r2,2l1053,295r3,5l1056,331r2,3l1058,365r3,2l1061,396r2,2l1063,427r2,3l1065,458r3,3l1068,487r2,3l1070,518r3,3l1073,547r2,3l1075,576r2,2l1077,605r3,l1080,634r2,l1082,660r3,2l1085,689r2,l1087,713r2,2l1089,742r3,2l1092,766r2,2l1094,794r3,l1097,818r2,3l1099,845r2,2l1101,869r3,2l1104,895r2,3l1106,919r3,3l1109,943r2,3l1111,967r2,3l1113,991r3,3l1116,1015r2,3l1118,1039r3,3l1121,1061r2,2l1123,1087r2,l1125,1109r3,l1128,1130r2,3l1130,1154r3,l1133,1176r2,2l1135,1198r2,2l1137,1219r3,l1140,1241r2,2l1142,1262r3,3l1145,1284r2,2l1147,1306r2,l1149,1327r3,l1152,1346r2,3l1154,1368r3,2l1157,1387r2,3l1159,1409r2,2l1161,1428r3,2l1164,1450r2,l1166,1469r3,l1169,1488r2,2l1171,1507r2,3l1173,1526r3,3l1176,1546r2,2l1178,1565r3,2l1181,1584r2,l1183,1603r2,l1185,1620r3,2l1188,1639r2,l1190,1656r3,2l1193,1675r2,l1195,1692r2,l1197,1711r3,l1200,1728r2,l1202,1745r3,2l1205,1762r2,l1207,1778r2,3l1209,1795r3,l1212,1812r2,2l1214,1829r3,l1217,1846r2,l1219,1860r2,2l1221,1877r3,2l1224,1894r2,l1226,1910r3,l1229,1925r2,l1231,1939r2,3l1233,1956r3,l1236,1970r2,l1238,1987r3,l1241,2002r2,l1243,2016r2,l1245,2030r3,l1248,2045r2,2l1250,2059r3,3l1253,2074r2,2l1255,2088r2,l1257,2102r3,3l1260,2117r2,l1262,2131r3,l1265,2146r2,l1267,2160r2,l1269,2172r3,l1272,2186r2,l1274,2201r3,l1277,2213r2,2l1279,2227r2,l1281,2239r3,3l1284,2254r2,l1286,2266r3,2l1289,2280r2,l1291,2292r2,l1293,2304r3,2l1296,2318r2,l1298,2330r3,l1301,2342r2,l1303,2354r2,3l1305,2359r,3l1305,2364r,2l1308,2369r,2l1308,2374r,2l1308,2378r2,3l1310,2393r3,l1313,2395r,3l1313,2400r,2l1315,2405r,12l1317,2417r,2l1317,2422r,2l1317,2426r3,3l1320,2431r,3l1320,2436r,2l1322,2441r,2l1322,2446r,2l1322,2450r3,l1325,2462r2,l1327,2474r2,l1329,2477r,2l1329,2482r,2l1332,2486r,3l1332,2491r,3l1332,2496r2,l1334,2508r3,l1337,2520r2,l1339,2522r,3l1339,2527r,3l1341,2530r,12l1344,2542r,2l1344,2546r,3l1344,2551r2,l1346,2563r3,l1349,2566r,2l1349,2570r,3l1351,2573r,12l1353,2585r,2l1353,2590r,2l1353,2594r3,l1356,2606r2,l1358,2609r,2l1358,2614r,2l1361,2616r,2l1361,2621r,2l1361,2626r2,2l1363,2630r,3l1363,2635r2,3l1365,2640r,2l1365,2645r,2l1368,2647r,3l1368,2652r,2l1368,2657r2,l1370,2659r,3l1370,2664r,2l1373,2669r,2l1373,2674r,2l1375,2678r,3l1375,2683r,3l1375,2688r2,l1377,2690r,3l1377,2695r,3l1380,2698r,2l1380,2702r,3l1380,2707r2,l1382,2710r,2l1382,2714r,3l1385,2717r,2l1385,2722r,2l1385,2726r2,3l1387,2731r,3l1387,2736r2,l1389,2738r,3l1389,2743r,3l1392,2748r,2l1392,2753r,2l1394,2758r,2l1394,2762r,3l1397,2767r,3l1397,2772r,2l1399,2774r,3l1399,2779r,3l1399,2784r2,l1401,2786r,3l1401,2791r,3l1404,2794r,2l1404,2798r,3l1404,2803r2,l1406,2806r,2l1406,2810r,3l1409,2813r,2l1409,2818r,2l1409,2822r2,l1411,2825r,2l1411,2830r2,l1413,2832r,2l1413,2837r,2l1416,2839r,3l1416,2844r,2l1416,2849r2,l1418,2851r,3l1418,2856r,2l1421,2858r,3l1421,2863r,3l1423,2866r,2l1423,2870r,3l1423,2875r2,l1425,2878r,2l1425,2882r,3l1428,2885r,2l1428,2890r,2l1430,2892r,2l1430,2897r,2l1430,2902r3,l1433,2904r,2l1433,2909r2,l1435,2911r,3l1435,2916r,2l1437,2918r,3l1437,2923r,3l1440,2928r,2l1440,2933r,2l1442,2935r,3l1442,2940r,2l1445,2942r,3l1445,2947r,3l1445,2952r2,l1447,2954r,3l1447,2959r2,l1449,2962r,2l1449,2966r,3l1452,2969r,2l1452,2974r,2l1454,2976r,2l1454,2981r,2l1457,2986r,2l1457,2990r,3l1459,2993r,2l1459,2998r,2l1461,3000r,2l1461,3005r,2l1464,3007r,3l1464,3012r,2l1464,3017r2,l1466,3019r,3l1466,3024r3,l1469,3026r,3l1469,3031r2,l1471,3034r,2l1471,3038r2,l1473,3041r,2l1473,3046r3,2l1476,3050r,3l1476,3055r2,l1478,3058r,2l1478,3062r3,l1481,3065r,2l1481,3070r2,l1483,3072r,2l1483,3077r2,l1485,3079r,3l1485,3084r3,l1488,3086r,3l1488,3091r2,l1490,3094r,2l1490,3098r3,l1493,3101r,2l1493,3106r2,l1495,3108r,2l1495,3113r2,2l1497,3118r,2l1500,3120r,2l1500,3125r,2l1502,3127r,3l1502,3132r,2l1505,3134r,3l1505,3139r,3l1507,3142r,2l1507,3146r,3l1509,3149r,2l1509,3154r,2l1512,3156r,2l1512,3161r,2l1514,3163r,3l1514,3168r3,2l1517,3173r,2l1517,3178r2,l1519,3180r,2l1521,3182r,3l1521,3187r,3l1524,3190r,2l1524,3194r,3l1526,3197r,2l1526,3202r3,2l1529,3206r,3l1531,3211r,3l1531,3216r2,l1533,3218r,3l1533,3223r3,l1536,3226r,2l1538,3230r,3l1538,3235r3,l1541,3238r,2l1541,3242r2,l1543,3245r,2l1545,3250r,2l1545,3254r3,l1548,3257r,2l1548,3262r2,l1550,3264r,2l1553,3269r,2l1553,3274r2,l1555,3276r,2l1555,3281r2,l1557,3283r,3l1560,3286r,2l1560,3290r2,3l1562,3295r,3l1565,3298r,2l1565,3302r,3l1567,3305r,2l1567,3310r2,l1569,3312r,2l1569,3317r3,l1572,3319r,3l1574,3322r,2l1574,3326r,3l1577,3329r,2l1577,3334r2,l1579,3336r,2l1579,3341r2,l1581,3343r,3l1584,3346r,2l1584,3350r,3l1586,3353r,2l1586,3358r3,l1589,3360r,2l1591,3362r,3l1591,3367r,3l1593,3370r,2l1593,3374r3,l1596,3377r,2l1596,3382r2,l1598,3384r,2l1601,3386r,3l1601,3391r2,l1603,3394r,2l1605,3398r,3l1605,3403r3,l1608,3406r,2l1610,3408r,2l1610,3413r3,2l1613,3418r,2l1615,3420r,2l1615,3425r2,l1617,3427r,3l1620,3430r,2l1620,3434r2,l1622,3437r,2l1622,3442r3,l1625,3444r,2l1627,3446r,3l1627,3451r2,l1629,3454r,2l1632,3456r,2l1632,3461r,2l1634,3463r,3l1634,3468r3,l1637,3470r,3l1639,3473r,2l1639,3478r2,l1641,3480r,2l1644,3482r,3l1644,3487r2,l1646,3490r,2l1649,3494r,3l1651,3499r,3l1651,3504r2,l1653,3506r,3l1656,3509r,2l1656,3514r2,l1658,3516r,2l1661,3518r,3l1661,3523r2,l1663,3526r,2l1665,3528r,2l1665,3533r3,l1668,3535r,3l1670,3538r,2l1670,3542r3,l1673,3545r,2l1675,3547r,3l1675,3552r2,l1677,3554r,3l1680,3557r,2l1680,3562r2,l1682,3564r,2l1685,3566r,3l1685,3571r2,l1687,3574r,2l1689,3576r,2l1689,3581r3,l1692,3583r,3l1694,3586r,2l1694,3590r3,l1697,3593r2,2l1699,3598r,2l1701,3600r,2l1704,3602r,3l1704,3607r2,l1706,3610r,2l1709,3612r,2l1709,3617r2,l1711,3619r,3l1713,3622r,2l1716,3626r,3l1718,3629r,2l1718,3634r3,l1721,3636r,2l1723,3638r,3l1723,3643r2,l1725,3646r3,2l1728,3650r2,l1730,3653r,2l1733,3655r,3l1733,3660r2,l1735,3662r,3l1737,3665r,2l1740,3667r,3l1740,3672r2,l1742,3674r,3l1745,3677r,2l1747,3679r,3l1747,3684r2,l1749,3686r,3l1752,3689r,2l1754,3694r,2l1757,3696r,2l1757,3701r2,l1759,3703r2,3l1761,3708r3,l1764,3710r,3l1766,3713r,2l1769,3715r,3l1769,3720r2,l1771,3722r,3l1773,3725r,2l1776,3727r,3l1776,3732r2,l1778,3734r3,3l1781,3739r2,l1783,3742r,2l1785,3744r,2l1788,3746r,3l1788,3751r2,l1790,3754r,2l1793,3756r,2l1795,3758r,3l1795,3763r2,l1797,3766r3,l1800,3768r,2l1802,3770r,3l1805,3773r,2l1805,3778r2,l1807,3780r2,l1809,3782r,3l1812,3785r,2l1814,3787r,3l1817,3792r,2l1819,3794r,3l1821,3797r,2l1821,3802r3,l1824,3804r2,l1826,3806r,3l1829,3809r,2l1831,3811r,3l1831,3816r2,l1833,3818r3,l1836,3821r2,l1838,3823r,3l1841,3826r,2l1843,3828r,2l1843,3833r2,l1845,3835r3,l1848,3838r2,l1850,3840r,2l1853,3842r,3l1855,3845r,2l1857,3847r,3l1857,3852r3,l1860,3854r2,l1862,3857r3,l1865,3859r,3l1867,3862r,2l1869,3864r,2l1872,3866r,3l1872,3871r2,l1874,3874r3,l1877,3876r2,l1879,3878r2,l1881,3881r,2l1884,3883r,3l1886,3886r,2l1889,3888r,2l1891,3893r,2l1893,3895r,3l1896,3898r,2l1898,3902r,3l1901,3905r,2l1903,3907r,3l1905,3910r,2l1908,3912r,2l1908,3917r2,l1910,3919r3,l1913,3922r2,l1915,3924r,-2l1915,3924r2,l1917,3926r3,3l1922,3931r,3l1925,3934r,2l1927,3936r,2l1929,3938r,3l1932,3941r,2l1934,3943r,3l1937,3946r,2l1937,3950r2,l1939,3953r,-3l1939,3953r2,l1941,3955r3,l1944,3958r2,l1946,3960r3,l1949,3962r2,l1951,3965r2,l1953,3967r3,l1956,3970r,2l1958,3972r,2l1961,3974r,3l1963,3977r,2l1965,3979r,3l1968,3982r,2l1970,3984r,2l1973,3986r,3l1975,3989r,2l1977,3991r,3l1980,3994r,2l1980,3998r2,l1985,4001r,2l1987,4003r,3l1989,4006r,2l1992,4008r,2l1994,4010r,3l1997,4013r,2l1999,4015r,3l2001,4018r,2l2004,4020r,2l2006,4022r,3l2009,4025r,2l2011,4027r,3l2013,4030r,2l2016,4032r,2l2018,4034r,3l2018,4034r,3l2021,4037r,2l2023,4039r,3l2025,4042r,2l2028,4044r,2l2030,4046r,3l2033,4049r,2l2035,4051r,3l2037,4054r3,2l2042,4058r3,l2045,4061r2,l2047,4063r2,l2049,4066r3,l2052,4068r2,l2054,4070r3,l2057,4073r2,l2059,4075r2,l2061,4078r3,l2064,4080r2,l2069,4082r2,l2071,4085r2,l2073,4087r,-2l2073,4087r3,l2076,4090r2,l2078,4092r3,l2081,4094r2,l2083,4097r2,l2085,4099r3,l2088,4102r2,l2093,4104r2,2l2097,4106r,3l2100,4109r,2l2102,4111r,3l2105,4114r,2l2107,4116r,2l2109,4118r3,l2112,4121r2,l2114,4123r,-2l2114,4123r3,l2117,4126r,-3l2117,4126r2,l2119,4128r,-2l2121,4128r3,l2124,4130r,-2l2124,4130r2,l2126,4133r,-3l2126,4133r3,l2129,4135r2,l2133,4135r,3l2136,4138r,2l2138,4140r,2l2141,4142r,3l2143,4145r2,l2145,4147r3,l2148,4150r2,l2150,4152r,-2l2150,4152r3,l2155,4154r2,l2157,4157r3,l2160,4159r2,l2165,4159r,3l2167,4162r,2l2169,4164r,2l2172,4166r2,l2174,4169r3,l2177,4171r2,l2179,4174r2,l2184,4174r,2l2186,4176r,2l2189,4178r2,l2191,4181r2,l2193,4183r3,l2198,4186r3,l2201,4188r,-2l2201,4188r2,l2203,4190r,-2l2203,4190r2,l2208,4190r,3l2210,4193r,2l2210,4193r,2l2213,4195r,3l2215,4198r2,l2217,4200r3,l2220,4202r2,l2225,4205r2,l2227,4207r2,l2229,4210r3,l2234,4210r,2l2237,4212r2,l2239,4214r2,l2241,4217r,-3l2241,4217r3,l2246,4217r,2l2246,4217r,2l2249,4219r,3l2251,4222r2,l2253,4224r3,l2256,4226r2,l2261,4226r,3l2263,4229r2,l2265,4231r3,l2268,4234r2,l2273,4234r,2l2275,4236r,2l2275,4236r,2l2277,4238r3,l2280,4241r2,l2285,4241r,2l2287,4243r,3l2289,4246r3,l2292,4248r2,l2297,4248r,2l2299,4250r,3l2299,4250r,3l2301,4253r3,l2304,4255r,-2l2304,4255r2,l2309,4255r,3l2311,4258r,2l2313,4260r3,l2316,4262r2,l2321,4262r,3l2323,4265r2,l2325,4267r3,l2328,4270r2,l2333,4270r,2l2333,4270r,2l2335,4272r2,l2337,4274r3,l2342,4274r,3l2345,4277r,2l2345,4277r2,2l2349,4279r,3l2352,4282r2,l2354,4284r,-2l2354,4284r3,l2359,4284r,2l2359,4284r,2l2361,4286r3,l2364,4289r,-3l2364,4289r2,l2369,4289r,2l2369,4289r,2l2371,4291r2,l2373,4294r3,l2376,4296r,-2l2378,4296r,-2l2378,4296r3,l2381,4298r2,l2385,4298r,3l2388,4301r2,l2393,4303r2,l2395,4306r2,l2400,4306r2,2l2402,4306r,2l2405,4308r2,l2407,4310r2,l2412,4310r,3l2414,4313r3,l2417,4315r,-2l2417,4315r,-2l2417,4315r2,l2419,4318r,-3l2421,4315r,3l2424,4318r2,l2426,4320r3,l2431,4320r,2l2433,4322r3,l2436,4325r,-3l2436,4325r2,l2441,4325r,2l2441,4325r2,2l2445,4327r3,l2448,4330r2,l2450,4332r3,l2455,4332r2,l2457,4334r3,l2462,4334r,3l2462,4334r,3l2465,4337r2,l2467,4339r,-2l2467,4339r,-2l2467,4339r2,l2472,4339r,3l2474,4342r3,l2479,4344r2,l2484,4344r,2l2484,4344r,2l2484,4344r,2l2486,4346r3,l2489,4349r2,l2493,4349r,2l2493,4349r,2l2496,4351r2,l2498,4354r,-3l2501,4351r,3l2503,4354r2,l2505,4356r3,l2510,4356r,2l2513,4358r2,l2515,4361r,-3l2517,4358r,3l2517,4358r,3l2517,4358r,3l2517,4358r,3l2520,4361r2,l2522,4363r,-2l2522,4363r,-2l2522,4363r3,l2527,4363r,3l2527,4363r,3l2529,4363r,3l2532,4366r2,l2534,4368r,-2l2534,4368r3,l2539,4368r,2l2539,4368r2,l2541,4370r,-2l2541,4370r3,l2546,4370r,3l2549,4373r2,l2553,4373r,2l2556,4375r2,l2558,4378r,-3l2558,4378r3,l2563,4378r2,l2565,4380r,-2l2565,4380r3,l2570,4380r,2l2570,4380r3,2l2573,4380r,2l2575,4382r2,l2577,4385r,-3l2577,4385r3,l2582,4385r3,l2585,4387r,-2l2585,4387r2,l2589,4387r3,l2592,4390r2,l2597,4390r,2l2597,4390r,2l2599,4392r2,l2604,4392r,2l2604,4392r,2l2606,4394r3,l2611,4394r,3l2611,4394r,3l2613,4397r3,l2618,4397r,2l2618,4397r,2l2618,4397r,2l2621,4399r2,l2625,4402r,-3l2625,4402r3,l2630,4402r3,l2633,4404r2,l2637,4404r,2l2637,4404r,2l2640,4406r,-2l2640,4406r2,l2645,4406r,3l2645,4406r,3l2647,4409r2,l2652,4409r,2l2652,4409r,2l2654,4409r,2l2657,4411r2,l2659,4414r,-3l2659,4414r2,l2664,4414r2,l2666,4416r,-2l2666,4416r,-2l2666,4416r,-2l2666,4416r3,l2671,4416r2,l2673,4418r,-2l2673,4418r3,l2678,4418r3,l2681,4421r,-3l2681,4421r,-3l2681,4421r2,l2683,4418r,3l2685,4421r3,l2688,4423r,-2l2690,4423r,-2l2690,4423r3,l2695,4423r,3l2695,4423r,3l2697,4423r,3l2700,4426r2,l2702,4428r,-2l2702,4428r,-2l2702,4428r3,l2707,4428r2,l2712,4430r2,l2717,4430r2,3l2721,4433r3,l2724,4435r,-2l2724,4435r,-2l2726,4435r,-2l2726,4435r,-2l2726,4435r3,l2729,4433r,2l2731,4435r2,l2736,4435r,3l2736,4435r,3l2736,4435r,3l2736,4435r,3l2738,4438r3,l2743,4438r,2l2743,4438r2,2l2745,4438r,2l2748,4440r2,l2753,4440r,2l2753,4440r,2l2755,4442r2,l2760,4442r,3l2760,4442r,3l2762,4445r3,l2767,4445r,2l2769,4447r,-2l2769,4447r3,l2774,4447r,3l2774,4447r3,3l2777,4447r,3l2777,4447r,3l2779,4450r2,l2784,4450r,2l2784,4450r2,2l2789,4452r2,l2791,4454r,-2l2793,4452r,2l2796,4454r2,l2801,4454r,3l2801,4454r,3l2801,4454r2,3l2803,4454r,3l2805,4457r3,l2810,4457r3,2l2813,4457r,2l2813,4457r,2l2815,4459r2,l2820,4459r2,l2822,4462r,-3l2825,4462r,-3l2825,4462r2,l2829,4462r3,l2832,4464r2,l2837,4464r2,l2841,4466r3,l2846,4466r3,l2849,4469r,-3l2849,4469r2,l2853,4469r3,l2858,4469r,2l2858,4469r,2l2861,4471r2,l2865,4471r3,l2868,4474r,-3l2868,4474r2,l2873,4474r2,l2875,4476r2,-2l2877,4476r3,l2882,4476r3,l2887,4476r,2l2887,4476r,2l2889,4478r3,l2894,4478r,3l2897,4478r,3l2897,4478r,3l2899,4481r2,l2904,4481r2,l2906,4483r,-2l2906,4483r,-2l2906,4483r3,l2911,4483r2,l2916,4483r,3l2918,4483r,3l2921,4486r2,l2925,4486r3,l2928,4488r,-2l2930,4488r,-2l2930,4488r,-2l2930,4488r3,l2935,4488r2,l2940,4488r,2l2942,4488r,2l2945,4490r2,l2949,4490r3,l2952,4493r2,l2957,4493r2,l2961,4493r,2l2961,4493r,2l2964,4495r2,l2969,4495r2,l2973,4495r,3l2973,4495r,3l2976,4498r,-3l2976,4498r2,l2981,4498r2,l2985,4498r,2l2988,4500r2,l2993,4500r,2l2993,4500r2,l2995,4502r,-2l2995,4502r,-2l2995,4502r2,l3000,4502r2,l3005,4502r2,l3007,4505r,-3l3007,4505r,-3l3007,4505r,-3l3007,4505r,-3l3007,4505r,-3l3009,4505r3,l3014,4505r3,l3017,4507r2,-2l3019,4507r,-2l3019,4507r,-2l3019,4507r2,l3024,4507r2,l3029,4507r2,l3031,4510r,-3l3033,4510r,-3l3033,4510r3,l3038,4510r3,l3043,4510r2,l3045,4512r,-2l3045,4512r,-2l3045,4512r,-2l3045,4512r3,l3050,4512r3,l3055,4512r2,2l3057,4512r,2l3060,4514r2,l3065,4514r,3l3065,4514r,3l3065,4514r2,l3067,4517r,-3l3067,4517r2,l3072,4517r2,l3077,4517r2,l3079,4519r,-2l3079,4519r,-2l3081,4517r,2l3081,4517r,2l3084,4519r14,l3098,4522r3,l3103,4522r2,l3105,4524r,-2l3105,4524r,-2l3108,4524r12,l3120,4526r,-2l3122,4526r,-2l3122,4526r,-2l3122,4526r,-2l3122,4526r,-2l3122,4526r,-2l3122,4526r3,l3125,4524r,2l3127,4526r2,l3132,4526r2,l3134,4529r15,l3149,4531r,-2l3149,4531r,-2l3149,4531r2,l3151,4529r,2l3153,4531r12,l3165,4534r,-3l3165,4534r,-3l3165,4534r,-3l3165,4534r3,l3168,4531r,3l3170,4534r3,l3173,4536r2,-2l3175,4536r,-2l3175,4536r,-2l3175,4536r,-2l3177,4536r,-2l3177,4536r3,l3194,4536r,2l3197,4538r,-2l3197,4538r14,l3211,4541r,-3l3211,4541r2,l3216,4541r2,l3221,4541r2,2l3223,4541r,2l3225,4543r,-2l3225,4543r3,l3242,4543r,3l3242,4543r3,l3245,4546r,-3l3245,4546r,-3l3245,4546r2,-3l3247,4546r2,l3252,4546r2,l3257,4546r2,l3261,4546r,2l3261,4546r,2l3261,4546r,2l3264,4548r2,l3269,4548r2,l3271,4550r,-2l3273,4548r,2l3273,4548r,2l3276,4550r2,l3281,4550r2,l3285,4550r3,l3288,4553r,-3l3290,4550r,3l3290,4550r3,3l3293,4550r,3l3293,4550r,3l3293,4550r,3l3295,4553r17,l3312,4555r2,-2l3314,4555r,-2l3314,4555r,-2l3317,4555r12,l3329,4558r,-3l3329,4558r,-3l3331,4558r12,l3343,4560r,-2l3343,4560r,-2l3343,4560r2,l3345,4558r,2l3345,4558r,2l3348,4560r17,l3365,4562r,-2l3367,4560r,2l3367,4560r,2l3369,4562r,-2l3369,4562r,-2l3369,4562r3,l3374,4562r3,l3379,4562r2,l3381,4565r,-3l3381,4565r,-3l3381,4565r,-3l3384,4565r,-3l3384,4565r2,l3401,4565r,2l3403,4565r,2l3403,4565r,2l3403,4565r,2l3403,4565r,2l3403,4565r,2l3405,4567r,-2l3405,4567r,-2l3405,4567r3,l3408,4565r,2l3408,4565r,2l3408,4565r,2l3410,4567r3,l3415,4567r2,l3420,4567r,3l3420,4567r2,l3422,4570r3,l3444,4570r,2l3444,4570r,2l3446,4572r19,l3465,4574r,-2l3465,4574r3,l3485,4574r,3l3485,4574r,3l3487,4574r,3l3487,4574r,3l3487,4574r,3l3487,4574r,3l3489,4577r22,l3511,4579r,-2l3511,4579r,-2l3511,4579r,-2l3511,4579r,-2l3511,4579r2,l3530,4579r3,3l3533,4579r,3l3533,4579r,3l3533,4579r,3l3535,4582r22,l3557,4584r21,l3578,4586r,-2l3578,4586r,-2l3578,4586r3,-2l3581,4586r,-2l3581,4586r,-2l3581,4586r2,l3597,4586r,3l3597,4586r3,l3600,4589r,-3l3600,4589r,-3l3600,4589r2,-3l3602,4589r3,l3605,4586r,3l3629,4589r,2l3629,4589r2,l3631,4591r,-2l3631,4591r,-2l3631,4591r,-2l3631,4591r,-2l3631,4591r2,l3650,4591r3,3l3653,4591r,3l3653,4591r,3l3653,4591r2,l3655,4594r,-3l3655,4594r,-3l3657,4594r,-3l3657,4594r3,l3674,4594r,2l3674,4594r,2l3674,4594r3,l3677,4596r,-2l3677,4596r,-2l3677,4596r,-2l3679,4594r,2l3679,4594r,2l3679,4594r,2l3681,4596r,-2l3681,4596r,-2l3681,4596r3,l3703,4596r,2l3703,4596r2,l3705,4598r,-2l3705,4598r,-2l3705,4598r3,l3734,4598r,3l3737,4598r,3l3737,4598r,3l3737,4598r,3l3739,4601r29,l3768,4603r,-2l3768,4603r,-2l3768,4603r2,-2l3770,4603r,-2l3770,4603r3,l3799,4603r,3l3801,4603r,3l3801,4603r3,l3804,4606r,-3l3804,4606r,-3l3804,4606r2,l3830,4606r,2l3830,4606r3,2l3833,4606r,2l3833,4606r,2l3833,4606r2,l3835,4608r,-2l3835,4608r,-2l3835,4608r,-2l3835,4608r,-2l3837,4606r,2l3837,4606r,2l3837,4606r,2l3840,4608r,-2l3840,4608r2,l3857,4608r,2l3857,4608r2,l3859,4610r,-2l3861,4608r3,l3864,4610r,-2l3866,4608r,2l3866,4608r,2l3869,4610r,-2l3869,4610r,-2l3871,4610r,-2l3871,4610r2,l3876,4610r17,l3893,4613r,-3l3893,4613r,-3l3893,4613r,-3l3895,4610r,3l3895,4610r,3l3897,4613r36,l3933,4615r,-2l3933,4615r3,l3936,4613r,2l3936,4613r,2l3936,4613r,2l3938,4613r,2l3941,4615r2,l3972,4615r,3l3972,4615r,3l3972,4615r,3l3974,4615r,3l3974,4615r3,l3977,4618r,-3l3977,4618r2,l4010,4618r,2l4010,4618r3,2l4013,4618r,2l4013,4618r,2l4013,4618r,2l4015,4618r,2l4015,4618r,2l4015,4618r,2l4017,4620r,-2l4017,4620r,-2l4017,4620r3,l4046,4620r,2l4046,4620r,2l4049,4620r,2l4049,4620r,2l4049,4620r2,l4051,4622r,-2l4051,4622r,-2l4051,4622r,-2l4051,4622r2,l4053,4620r,2l4053,4620r,2l4053,4620r,2l4056,4622r,-2l4056,4622r,-2l4056,4622r2,l4089,4622r,3l4123,4625r,2l4125,4625r,2l4125,4625r,2l4128,4627r2,l4157,4627r,3l4157,4627r2,l4159,4630r,-3l4161,4627r,3l4161,4627r,3l4161,4627r,3l4161,4627r3,l4164,4630r,-3l4164,4630r,-3l4166,4627r3,l4171,4627r2,l4176,4627r,3l4176,4627r,3l4176,4627r,3l4178,4630r29,l4207,4632r,-2l4209,4630r,2l4209,4630r,2l4209,4630r3,2l4212,4630r,2l4212,4630r,2l4212,4630r,2l4214,4630r,2l4214,4630r,2l4214,4630r,2l4214,4630r,2l4214,4630r3,l4217,4632r,-2l4217,4632r,-2l4217,4632r,-2l4217,4632r2,-2l4219,4632r,-2l4219,4632r2,l4221,4630r,2l4221,4630r,2l4224,4630r,2l4224,4630r,2l4224,4630r,2l4224,4630r,2l4224,4630r2,l4226,4632r,-2l4229,4630r,2l4229,4630r2,l4231,4632r2,l4236,4632r24,l4260,4634r,-2l4260,4634r2,-2l4262,4634r,-2l4262,4634r,-2l4262,4634r3,l4265,4632r,2l4267,4634r,-2l4267,4634r2,l4269,4632r,2l4269,4632r,2l4272,4634r2,l4277,4634r,-2l4277,4634r2,l4279,4632r,2l4279,4632r2,2l4281,4632r,2l4281,4632r,2l4281,4632r,2l4281,4632r,2l4281,4632r3,2l4313,4634r,3l4313,4634r2,l4315,4637r,-3l4315,4637r,-3l4315,4637r,-3l4317,4637r,-3l4317,4637r,-3l4317,4637r3,-3l4320,4637r,-3l4320,4637r,-3l4320,4637r,-3l4322,4637r,-3l4322,4637r,-3l4322,4637r3,l4327,4634r,3l4327,4634r,3l4329,4637r,-3l4329,4637r,-3l4329,4637r,-3l4332,4637r,-3l4332,4637r,-3l4334,4634r,3l4334,4634r,3l4334,4634r,3l4337,4637r26,l4363,4639r,-2l4365,4637r,2l4365,4637r,2l4365,4637r3,2l4368,4637r,2l4368,4637r,2l4368,4637r,2l4368,4637r,2l4368,4637r,2l4368,4637r2,l4370,4639r,-2l4370,4639r,-2l4370,4639r,-2l4370,4639r,-2l4370,4639r3,l4373,4637r,2l4373,4637r,2l4373,4637r,2l4373,4637r,2l4375,4639r,-2l4375,4639r,-2l4375,4639r2,-2l4377,4639r,-2l4377,4639r,-2l4377,4639r,-2l4380,4639r,-2l4380,4639r,-2l4380,4639r2,l4382,4637r,2l4382,4637r,2l4382,4637r,2l4382,4637r3,l4385,4639r,-2l4385,4639r,-2l4385,4639r2,l4423,4639r,3l4423,4639r,3l4423,4639r2,l4428,4639r,3l4428,4639r2,3l4430,4639r,3l4430,4639r,3l4430,4639r3,l4435,4639r2,l4437,4642r,-3l4437,4642r3,l4483,4642r,2l4483,4642r2,l4488,4642r,2l4488,4642r,2l4488,4642r2,l4490,4644r,-2l4490,4644r,-2l4493,4642r2,l4497,4642r3,l4500,4644r,-2l4500,4644r2,l4543,4644r,2l4543,4644r2,l4545,4646r,-2l4545,4646r,-2l4548,4644r,2l4548,4644r2,l4550,4646r,-2l4550,4646r,-2l4553,4644r,2l4553,4644r,2l4553,4644r,2l4553,4644r,2l4553,4644r2,l4555,4646r,-2l4557,4644r,2l4560,4644r2,l4565,4644r2,l4567,4646r,-2l4569,4646r3,l4629,4646r,3l4629,4646r,3l4632,4649r19,l4651,4646r,3l4653,4649r,-3l4653,4649r34,l4687,4651r,-2l4689,4651r,-2l4689,4651r,-2l4689,4651r,-2l4689,4651r3,-2l4692,4651r,-2l4692,4651r,-2l4692,4651r,-2l4692,4651r,-2l4694,4651r,-2l4694,4651r,-2l4694,4651r,-2l4694,4651r,-2l4694,4651r,-2l4697,4649r,2l4697,4649r,2l4697,4649r,2l4697,4649r2,2l4699,4649r,2l4699,4649r,2l4699,4649r2,2l4701,4649r,2l4701,4649r,2l4701,4649r,2l4701,4649r3,l4704,4651r,-2l4704,4651r,-2l4706,4649r,2l4706,4649r3,l4711,4649r,2l4713,4651r,-2l4713,4651r3,l4769,4651r,3l4769,4651r,3l4769,4651r,3l4769,4651r,3l4771,4651r,3l4771,4651r,3l4771,4651r,3l4771,4651r2,3l4773,4651r,3l4773,4651r,3l4773,4651r,3l4776,4654r,-3l4776,4654r,-3l4776,4654r,-3l4776,4654r,-3l4776,4654r2,-3l4778,4654r,-3l4778,4654r,-3l4778,4654r3,l4781,4651r,3l4781,4651r2,l4783,4654r,-3l4783,4654r,-3l4783,4654r,-3l4783,4654r,-3l4785,4651r,3l4785,4651r,3l4785,4651r3,l4788,4654r,-3l4790,4651r,3l4790,4651r,3l4793,4654r60,l4853,4656r,-2l4855,4654r,2l4855,4654r,2l4857,4654r,2l4857,4654r,2l4857,4654r,2l4857,4654r,2l4860,4656r,-2l4860,4656r,-2l4860,4656r2,l4862,4654r,2l4865,4656r,-2l4865,4656r,-2l4865,4656r2,l4867,4654r,2l4867,4654r,2l4867,4654r,2l4867,4654r2,l4869,4656r,-2l4872,4654r2,l4877,4654r,2l4879,4654r,2l4879,4654r,2l4881,4656r3,l4944,4656r,2l4946,4658r,-2l4946,4658r3,l4949,4656r,2l4951,4658r2,l4953,4656r,2l4956,4658r,-2l4956,4658r,-2l4956,4658r2,-2l4958,4658r,-2l4961,4656r,2l4961,4656r2,l4963,4658r,-2l4965,4658r,-2l4965,4658r,-2l4968,4656r,2l4968,4656r,2l4968,4656r2,l4970,4658r3,l4975,4658r2,l4980,4658r2,l4983,4658e" filled="f" strokecolor="#c0504d" strokeweight="1.56pt">
                  <v:path arrowok="t" o:connecttype="custom" o:connectlocs="72,7778;132,7404;189,7027;257,6640;338,6120;413,5649;489,5193;559,4740;633,4200;674,4060;710,3933;756,3818;799,3712;849,3612;912,3511;974,3420;1037,3360;1113,4320;1195,5025;1277,5551;1332,5839;1373,6026;1409,6165;1445,6295;1483,6424;1526,6549;1574,6679;1625,6796;1680,6909;1740,7020;1805,7125;1874,7221;1949,7310;2025,7394;2114,7471;2196,7533;2280,7588;2364,7636;2450,7680;2522,7711;2601,7742;2673,7766;2743,7790;2822,7809;2918,7836;3007,7852;3081,7869;3180,7886;3293,7903;3403,7917;3578,7934;3677,7944;3835,7956;3972,7968;4125,7977;4219,7980;4313,7987;4370,7987;4437,7989;4629,7999;4711,8001;4853,8004;4958,8006" o:connectangles="0,0,0,0,0,0,0,0,0,0,0,0,0,0,0,0,0,0,0,0,0,0,0,0,0,0,0,0,0,0,0,0,0,0,0,0,0,0,0,0,0,0,0,0,0,0,0,0,0,0,0,0,0,0,0,0,0,0,0,0,0,0,0"/>
                </v:shape>
                <v:shape id="Freeform 225" o:spid="_x0000_s1029" style="position:absolute;left:2434;top:3822;width:4984;height:4210;visibility:visible;mso-wrap-style:square;v-text-anchor:top" coordsize="4984,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" path="m,4209r,-2l,4209r,-2l2,4207r,2l2,4207r,2l2,4207r3,l7,4207r2,l9,4209r,-2l9,4209r,-2l9,4209r,-2l9,4209r3,l12,4207r,2l14,4209r19,l33,4207r,2l33,4207r3,l38,4207r,-2l38,4202r3,l41,4200r2,-3l43,4195r2,-2l45,4190r,-2l48,4185r,-2l48,4181r,-3l50,4178r,-2l50,4173r,-2l53,4169r,-3l53,4164r,-3l55,4161r,-2l55,4157r,-3l55,4152r2,l57,4149r,-2l57,4145r3,-3l60,4140r,-3l60,4135r2,l62,4133r,-3l62,4128r3,-3l65,4123r,-2l65,4118r2,l67,4116r,-3l67,4111r2,l69,4109r,-3l69,4104r3,-3l72,4099r,-2l74,4097r,-3l74,4092r,-3l77,4089r,-2l77,4085r,-3l79,4080r,-3l79,4075r,-2l81,4073r,-3l81,4068r,-3l81,4063r3,-2l84,4046r2,-2l86,4022r3,-2l89,3991r2,-2l91,3953r2,-3l93,3893r3,l96,3895r,-2l98,3893r,-3l101,3890r,-2l103,3888r,-3l105,3885r,-2l108,3883r,-2l110,3881r,-3l110,3876r,-3l110,3871r3,l113,3869r2,-3l115,3864r,-3l115,3859r2,l117,3857r,-3l120,3854r,-2l120,3849r2,-2l122,3845r,-3l122,3840r3,l125,3825r2,l127,3823r,-2l127,3818r,-2l129,3816r,-3l129,3811r,-2l132,3809r,-3l132,3804r,-3l134,3801r,-14l137,3785r,-3l137,3780r,-3l137,3775r2,-2l139,3758r2,l141,3756r3,l144,3758r2,l146,3756r,-3l146,3751r3,l149,3749r,-3l149,3744r,-3l151,3739r,-12l153,3727r,-19l156,3708r,-19l158,3686r,-33l161,3650r,-21l163,3626r,-24l165,3600r,-19l168,3578r,-26l170,3549r,-24l173,3523r,-12l173,3513r2,l175,3511r2,l177,3509r,-3l177,3504r,-3l177,3499r3,l180,3482r2,-2l182,3463r3,l185,3444r2,l187,3427r2,l189,3410r3,-2l192,3393r2,l194,3377r3,l197,3365r2,-3l199,3350r2,-2l201,3336r3,l204,3321r2,l206,3309r3,l209,3295r2,l211,3283r2,l213,3271r3,-2l216,3257r2,l218,3242r3,l221,3230r2,l223,3216r2,l225,3204r3,l228,3189r2,l230,3177r3,l233,3163r2,l235,3151r2,-2l237,3137r3,l240,3125r2,l242,3113r3,-3l245,3098r2,l247,3086r2,l249,3074r3,-2l252,3060r2,l254,3048r3,l257,3036r2,-3l259,3031r,-2l259,3026r,-2l261,3021r,-12l264,3009r,-12l266,2997r,-12l269,2983r,-2l269,2978r,-2l269,2973r2,-2l271,2959r2,-2l273,2945r3,l276,2933r2,l278,2921r3,-3l281,2906r2,l283,2892r2,l285,2880r3,-3l288,2865r2,l290,2851r3,l293,2837r2,l295,2825r2,-3l297,2810r3,l300,2796r2,l302,2781r3,l305,2769r2,l307,2757r2,-2l309,2743r3,l312,2731r2,-2l314,2717r3,l317,2702r2,l319,2688r2,l321,2671r3,l324,2657r2,l326,2642r3,l329,2628r2,l331,2613r2,l333,2601r3,-2l336,2585r2,l338,2570r3,l341,2558r2,-2l343,2544r2,l345,2532r3,-3l348,2527r,-2l348,2522r,-2l350,2517r,-12l353,2505r,-12l355,2493r,-12l357,2479r,-2l357,2474r,-2l357,2469r3,-2l360,2455r2,l362,2443r3,l365,2431r2,-2l367,2426r,-2l367,2421r,-2l369,2417r,-12l372,2405r,-12l374,2393r,-12l377,2381r,-15l379,2366r,-12l381,2354r,-14l384,2340r,-12l386,2325r,-14l389,2311r,-12l391,2299r,-17l393,2282r,-12l396,2268r,-15l398,2253r,-14l401,2239r,-14l403,2225r,-12l405,2210r,-14l408,2193r,-12l410,2179r,-12l413,2167r,-12l415,2153r,-12l417,2141r,-12l420,2126r,-12l422,2114r,-12l425,2102r,-12l427,2088r,-12l429,2076r,-15l432,2061r,-14l434,2047r,-12l437,2035r,-12l439,2021r,-12l441,2006r,-12l444,1994r,-17l446,1977r,-14l449,1963r,-17l451,1946r,-12l453,1932r,-15l456,1917r,-12l458,1905r,-14l461,1891r,-14l463,1877r,-15l465,1862r,-12l468,1850r,-12l470,1836r,-15l473,1819r,-12l475,1807r,-17l477,1788r,-12l477,1778r,-5l480,1773r,-16l482,1754r,-17l485,1737r,-19l487,1718r,-17l489,1699r,-14l492,1682r,-12l494,1668r,-10l494,1661r,-8l497,1653r,-12l499,1639r,-14l501,1625r,-12l504,1613r,-15l506,1598r,-12l509,1584r,-3l509,1579r,-2l509,1574r2,l511,1560r2,l513,1548r3,-3l516,1531r2,-2l518,1517r3,l521,1505r2,-3l523,1505r,-3l523,1500r,-12l525,1488r,-15l528,1473r,-12l530,1461r,-12l533,1449r,-14l535,1435r,-14l537,1421r,-12l540,1406r,-17l542,1389r,-19l545,1370r,-14l547,1356r,-15l549,1339r,-14l552,1325r,-12l554,1313r,-12l557,1298r,-14l559,1281r,-12l561,1269r,-14l564,1253r,-15l566,1238r,-14l569,1224r,-15l571,1209r,-14l573,1195r,-17l576,1178r,-14l578,1164r,-7l578,1159r,-7l581,1149r,-12l583,1137r,-14l585,1123r,-2l585,1118r,-2l585,1113r,3l588,1113r,-14l590,1099r,-2l590,1094r,-2l590,1089r3,-2l593,1077r,3l593,1075r2,l595,1058r2,-2l597,1039r3,-2l600,1022r2,l602,1008r3,l605,996r,2l605,991r2,-2l607,974r,3l609,972r,-19l609,955r3,5l612,957r,-4l612,950r,3l612,950r2,-2l614,929r3,-3l617,924r,-3l617,919r,-2l617,921r2,l619,924r,-3l619,917r,-3l619,912r2,l621,890r3,l624,888r,-5l624,885r,3l624,885r,-2l624,885r2,-2l626,871r,5l626,859r,7l626,871r3,-2l629,859r,5l629,861r,3l629,842r2,-5l631,835r,2l631,835r,14l631,845r,-10l631,830r,7l631,835r,2l631,840r,2l633,840r,2l633,837r,3l633,842r,-5l633,835r,-2l636,833r,-15l636,823r,-10l636,816r2,l638,818r,-2l638,813r,-2l638,809r,-3l638,809r3,-3l641,794r,3l641,789r2,l643,787r,2l643,787r,-2l643,782r,-2l643,777r2,3l645,775r,2l645,765r3,l648,753r,3l650,756r,-3l650,751r,-2l650,751r,-2l653,746r,-12l655,734r,-12l655,725r,-8l655,720r2,l657,722r,-2l657,717r3,l660,705r2,l662,703r,-2l662,698r3,l665,696r,-3l665,691r,-2l667,686r,-2l667,681r,-2l667,677r,2l669,679r,-2l669,674r,-2l672,672r,-3l672,667r,-2l672,662r2,l674,660r,-3l674,655r3,-2l677,650r,-2l677,645r2,l679,643r,-2l679,638r,-2l681,633r,-2l681,629r,-3l684,626r,-2l684,626r,-2l684,621r2,l686,619r,-2l689,617r,-3l689,612r2,l691,609r,-2l691,605r,-3l693,602r,-2l693,597r,-2l693,593r3,l696,590r,-2l696,585r2,l698,583r,-2l701,578r,-2l701,573r,-2l703,569r,-3l703,564r,-3l705,561r,-2l705,561r,-2l705,557r3,l708,554r,-2l708,549r2,l710,547r,-2l710,542r3,-2l713,537r,-2l715,535r,-2l715,530r2,-2l717,525r,-2l720,523r,-2l720,523r,-2l720,518r,-2l722,516r,-3l722,511r3,l725,509r,-3l725,504r2,l727,501r,-2l727,497r2,l729,494r,-2l729,489r3,-2l732,485r,-3l734,482r,-2l734,477r,-2l737,473r,-3l737,473r,-3l739,470r,-2l739,465r2,l741,463r,-2l744,461r,-3l744,456r,-3l746,453r,-2l746,449r,-3l749,446r,-2l749,441r,-2l751,439r,-2l751,434r,-2l751,434r2,l753,432r,2l753,432r,-3l756,429r,-2l756,425r,-3l756,420r2,l758,417r,-2l761,415r,-2l761,410r2,l763,408r,-3l765,405r,-2l765,401r,-3l765,396r3,-3l768,391r,-2l768,386r2,l770,384r3,l773,381r2,l775,379r,-2l775,374r,-2l777,372r,-3l777,367r3,l780,365r,-3l782,362r,-2l782,357r,-2l785,355r,-2l785,350r,-2l787,348r,-3l789,345r,-2l789,341r3,l792,338r,-2l794,336r,-3l794,331r,2l797,331r,-2l797,326r2,l799,324r,-3l801,319r,-2l804,317r,-3l804,312r2,l806,309r,-2l806,305r3,l809,302r,-2l811,300r,-3l813,297r,-2l813,293r3,l816,290r,-2l816,290r,-2l818,288r,-3l821,285r,-2l821,281r,2l821,281r2,l823,278r2,l825,276r,-3l828,273r,-2l828,269r2,l830,266r,-2l833,264r,-3l833,259r2,l835,257r2,-3l837,252r3,l840,249r,-2l842,247r,-2l845,245r,-3l845,240r2,-3l847,235r2,l849,233r,-3l852,230r,-2l852,230r,-2l854,228r,-3l857,225r,-2l857,221r,2l857,221r2,l859,218r,3l859,218r,-2l861,216r,-3l861,216r,-3l864,213r,-2l864,213r,-2l866,211r,-2l866,206r3,l869,204r,-3l871,201r,-2l871,197r2,l873,194r3,3l876,194r,-2l876,194r,-2l878,192r,-3l878,187r3,l881,185r2,l883,182r,-2l885,180r3,l888,177r,-2l890,175r,-2l893,173r,-3l895,170r,-2l895,165r,3l897,165r,-2l897,161r3,l900,158r2,l902,156r3,l905,153r,-2l907,151r,-2l909,149r,-3l912,146r,-2l914,144r3,-3l917,144r,-3l917,139r2,l919,137r2,-3l921,137r,-3l924,134r,-2l926,129r,3l926,129r,-2l926,125r3,l929,122r,-2l931,120r,-3l933,117r,-2l933,117r,-2l933,113r3,l936,110r2,l938,108r,-3l938,108r,-3l941,105r,-2l941,101r2,l943,98r,-2l945,96r,-3l948,93r,-2l950,91r,-2l950,86r3,l953,84r2,l955,81r2,l957,79r3,-2l960,74r2,l962,72r,-3l965,72r,-3l965,67r,2l967,69r,-2l969,67r,-2l969,62r,3l972,65r,-3l974,62r,-2l974,57r,3l977,60r,-3l977,60r,-3l977,55r2,l981,55r,-2l984,53r,-3l986,50r,-2l989,48r2,l991,45r,-2l993,45r,-2l993,45r,-2l993,45r,-2l996,43r2,l998,41r,-3l1001,38r,-2l1003,36r,-3l1003,36r2,l1005,33r3,l1008,31r2,l1010,29r,2l1010,29r3,2l1013,29r2,l1015,26r,-2l1017,24r3,l1020,21r,3l1020,21r2,l1022,19r3,l1025,17r2,l1029,17r,-3l1029,12r,2l1029,12r3,l1032,14r,-2l1034,12r,-3l1034,12r,-3l1037,9r,-2l1037,9r2,-2l1039,9r,-2l1039,9r,-2l1041,7r3,-2l1044,7r,-2l1044,2r2,l1046,r,2l1046,5r,2l1049,9r,17l1051,29r,24l1053,55r,24l1056,81r,27l1058,108r,26l1061,137r,28l1063,168r,26l1065,197r,26l1068,225r,27l1070,254r,27l1073,283r,26l1075,312r,26l1077,341r,26l1080,369r,24l1082,396r,21l1085,420r,29l1087,449r,24l1089,475r,24l1092,499r,26l1094,525r,27l1097,552r,24l1099,578r,22l1101,602r,22l1104,626r,22l1106,650r,22l1109,674r,24l1111,698r,22l1113,722r,24l1116,746r,22l1118,768r,24l1121,794r,19l1123,813r,24l1125,837r,22l1128,859r,22l1130,883r,19l1133,905r,21l1135,926r,19l1137,948r,21l1140,969r,22l1142,991r,17l1145,1010r,22l1147,1032r,19l1149,1053r,20l1152,1075r,17l1154,1094r,19l1157,1113r,20l1159,1133r,21l1161,1154r,17l1164,1173r,17l1166,1193r,16l1169,1212r,17l1171,1231r,17l1173,1248r,19l1176,1269r,17l1178,1286r,19l1181,1305r,17l1183,1325r,14l1185,1341r,15l1188,1358r,17l1190,1375r,17l1193,1392r,17l1195,1411r,14l1197,1425r,17l1200,1445r,14l1202,1461r,15l1205,1478r,15l1207,1495r,14l1209,1512r,12l1212,1526r,15l1214,1543r,14l1217,1557r,15l1219,1574r,12l1221,1589r,14l1224,1603r,14l1226,1620r,14l1229,1634r,15l1231,1649r,14l1233,1663r,14l1236,1677r,15l1238,1692r,14l1241,1709r,12l1243,1721r,14l1245,1735r,14l1248,1749r,15l1250,1764r,14l1253,1778r,12l1255,1793r,12l1257,1805r,12l1260,1819r,12l1262,1831r,12l1265,1845r,12l1267,1857r,12l1269,1872r,2l1269,1877r,2l1269,1881r3,3l1272,1896r2,l1274,1908r3,2l1277,1922r2,l1279,1934r2,l1281,1946r3,l1284,1958r2,l1286,1970r3,l1289,1982r2,l1291,1994r2,l1293,2006r3,l1296,2018r2,l1298,2021r,2l1298,2025r,3l1301,2030r,12l1303,2042r,3l1303,2047r,2l1303,2052r2,2l1305,2057r,2l1305,2061r,3l1308,2064r,12l1310,2078r,3l1310,2083r,2l1310,2088r3,l1313,2090r,3l1313,2095r,2l1315,2100r,2l1315,2105r,2l1315,2109r2,l1317,2121r3,l1320,2133r2,l1322,2136r,2l1322,2141r,2l1325,2143r,12l1327,2155r,2l1327,2160r,2l1327,2165r2,l1329,2177r3,l1332,2179r,2l1332,2184r,2l1334,2186r,3l1334,2191r,2l1334,2196r3,l1337,2198r,3l1337,2203r,2l1339,2208r,2l1339,2213r,2l1339,2217r,-2l1341,2217r,3l1341,2222r,3l1341,2227r3,2l1344,2232r,2l1344,2237r,2l1346,2239r,2l1346,2244r,2l1346,2249r3,l1349,2251r,2l1349,2256r,2l1351,2258r,3l1351,2263r,2l1351,2268r2,l1353,2270r,3l1353,2275r,2l1356,2277r,3l1356,2282r,3l1356,2287r2,l1358,2289r,3l1358,2294r,3l1361,2299r,2l1361,2304r,2l1361,2309r2,l1363,2311r,2l1363,2316r,2l1365,2321r,2l1365,2325r,3l1368,2330r,3l1368,2335r,2l1370,2337r,3l1370,2342r,3l1370,2347r3,l1373,2349r,3l1373,2354r,3l1375,2359r,2l1375,2364r,2l1377,2366r,3l1377,2371r,2l1377,2376r3,l1380,2378r,3l1380,2383r,2l1382,2385r,3l1382,2390r,3l1385,2395r,2l1385,2400r,2l1385,2405r2,l1387,2407r,2l1387,2412r2,l1389,2414r,3l1389,2419r,2l1392,2421r,3l1392,2426r,3l1394,2429r,2l1394,2433r,3l1394,2438r3,l1397,2441r,2l1397,2445r2,l1399,2448r,2l1399,2453r,2l1401,2455r,2l1401,2460r,2l1404,2465r,-10l1404,2448r,-3l1404,2443r2,2l1406,2448r,2l1409,2453r,2l1409,2457r,3l1411,2460r,2l1411,2465r,2l1411,2469r2,l1413,2472r,2l1413,2477r3,2l1416,2481r,3l1416,2486r2,l1418,2489r,2l1418,2493r3,3l1421,2498r,3l1421,2503r2,l1423,2505r,3l1423,2510r2,l1425,2513r,2l1425,2517r,3l1428,2520r,2l1428,2525r,2l1430,2527r,2l1430,2532r,2l1433,2537r,2l1433,2541r,3l1435,2544r,2l1435,2549r,2l1437,2551r,2l1437,2556r,2l1440,2558r,3l1440,2563r,2l1440,2568r2,l1442,2570r,3l1442,2575r3,l1445,2577r,3l1445,2582r2,l1447,2585r,2l1447,2589r2,3l1449,2594r,3l1449,2599r3,l1452,2601r,3l1452,2606r2,l1454,2609r,2l1454,2613r3,l1457,2616r,2l1457,2621r2,l1459,2623r,2l1459,2628r2,2l1461,2633r,2l1464,2635r,2l1464,2640r,2l1466,2645r,2l1466,2649r3,3l1469,2654r,3l1469,2659r2,l1471,2661r,3l1473,2666r,3l1473,2671r,2l1476,2673r,3l1476,2678r,3l1478,2681r,2l1478,2685r,3l1481,2688r,2l1481,2693r2,l1483,2695r,2l1483,2700r2,l1485,2702r,3l1485,2707r3,l1488,2709r,3l1488,2714r2,l1490,2717r,2l1490,2721r3,l1493,2724r,2l1493,2729r2,l1495,2731r,2l1497,2736r,2l1497,2741r3,l1500,2743r,2l1500,2748r2,l1502,2750r,3l1502,2755r3,l1505,2757r,3l1507,2762r,3l1507,2767r2,l1509,2769r,3l1509,2774r3,l1512,2777r,2l1512,2781r2,l1514,2784r,2l1517,2789r,2l1517,2793r2,l1519,2796r,2l1519,2801r2,l1521,2803r,2l1524,2805r,3l1524,2810r,3l1526,2813r,2l1526,2817r3,3l1529,2822r,3l1531,2825r,2l1531,2829r2,l1533,2832r,2l1533,2837r3,l1536,2839r,2l1538,2844r,2l1538,2849r3,l1541,2851r,2l1541,2856r2,l1543,2858r,3l1545,2861r,2l1545,2865r,3l1548,2868r,2l1548,2873r2,l1550,2875r,2l1550,2880r3,l1553,2882r,3l1555,2885r,2l1555,2889r2,3l1557,2894r,3l1560,2897r,2l1560,2901r2,l1562,2904r,2l1562,2909r3,l1565,2911r,2l1567,2913r,3l1567,2918r2,3l1569,2923r,2l1572,2925r,3l1572,2930r2,l1574,2933r,2l1577,2937r,3l1577,2942r2,l1579,2945r,2l1581,2947r,2l1581,2952r3,2l1584,2957r,2l1586,2959r,2l1586,2964r3,l1589,2966r,3l1591,2969r,2l1591,2973r2,3l1593,2978r,3l1596,2981r,2l1596,2985r2,l1598,2988r,2l1601,2990r,3l1601,2995r,2l1603,2997r,3l1603,3002r2,l1605,3005r,2l1608,3007r,2l1608,3012r2,l1610,3014r,3l1613,3017r,2l1613,3021r2,l1615,3024r,2l1617,3026r,3l1617,3031r3,2l1620,3036r2,2l1622,3041r,2l1625,3043r,2l1625,3048r2,l1627,3050r,3l1629,3053r,2l1629,3057r3,l1632,3060r,2l1634,3062r,3l1634,3067r3,l1637,3069r,3l1639,3072r,2l1639,3077r2,l1641,3079r,2l1644,3081r,3l1644,3086r2,l1646,3089r,2l1649,3091r,2l1649,3096r2,l1651,3098r,3l1653,3101r,2l1653,3105r3,l1656,3108r,2l1658,3110r,3l1661,3115r,2l1663,3120r,2l1665,3125r,2l1668,3127r,2l1668,3132r2,l1670,3134r,3l1673,3137r,2l1673,3141r2,l1675,3144r,2l1677,3146r,3l1677,3151r3,l1680,3153r,3l1682,3156r,2l1685,3161r,2l1687,3163r,2l1687,3168r,-3l1687,3168r2,l1689,3170r,3l1692,3173r,2l1692,3177r2,l1694,3180r3,2l1697,3185r2,l1699,3187r,2l1701,3189r,3l1701,3194r3,l1704,3197r2,l1706,3199r,2l1709,3201r,3l1709,3206r2,l1711,3209r,2l1713,3211r,2l1716,3213r,3l1716,3218r2,l1718,3221r,2l1721,3223r,2l1721,3228r2,l1723,3230r2,l1725,3233r,2l1728,3235r,2l1730,3240r,2l1733,3242r,3l1733,3247r2,l1735,3249r,3l1737,3252r,2l1740,3254r,3l1740,3259r2,l1742,3261r3,l1745,3264r,2l1747,3266r,3l1749,3269r,2l1749,3273r3,l1752,3276r,2l1754,3278r,3l1757,3281r,2l1757,3285r2,l1759,3288r2,l1761,3290r,3l1764,3293r,2l1766,3295r,2l1766,3300r3,l1769,3302r2,3l1771,3307r2,l1773,3309r,3l1776,3312r,2l1778,3314r,3l1778,3319r3,l1781,3321r2,l1783,3324r,2l1785,3326r,3l1788,3329r,2l1788,3333r2,l1790,3336r3,l1793,3338r,3l1795,3341r,2l1797,3343r,2l1797,3348r3,l1800,3350r2,l1802,3353r3,l1805,3355r,2l1807,3357r,3l1809,3360r,2l1809,3365r3,l1812,3367r2,l1814,3369r3,l1817,3372r,2l1819,3374r,3l1819,3374r,3l1821,3377r,2l1824,3379r,2l1824,3384r2,l1826,3386r3,l1829,3389r,2l1831,3391r,2l1833,3393r,3l1836,3396r,2l1838,3401r,2l1841,3403r,2l1843,3405r,3l1845,3410r,3l1848,3413r,2l1850,3415r,2l1853,3417r,3l1853,3422r2,l1855,3425r2,l1857,3427r3,l1860,3429r2,l1862,3432r,2l1865,3434r,3l1867,3437r,2l1869,3439r,2l1872,3441r,3l1872,3446r2,l1874,3449r3,l1877,3451r2,l1879,3453r2,l1881,3456r3,2l1884,3456r,2l1884,3461r2,l1886,3463r3,l1889,3465r2,l1891,3468r2,l1893,3470r,3l1896,3473r,2l1898,3475r,2l1901,3477r,3l1903,3480r,2l1905,3482r,3l1908,3485r,2l1910,3487r,2l1913,3489r,3l1913,3494r2,l1915,3497r2,l1917,3499r3,l1920,3501r2,l1922,3504r3,l1925,3506r2,l1927,3509r2,l1929,3511r3,l1932,3513r,3l1934,3516r3,2l1937,3521r2,l1939,3523r2,l1941,3525r3,l1944,3528r2,l1946,3530r3,l1949,3533r2,l1951,3535r,-2l1951,3535r2,l1953,3537r3,l1956,3540r2,l1958,3542r3,l1961,3545r2,l1963,3547r2,l1965,3549r3,l1968,3552r2,l1970,3554r,-2l1970,3554r3,l1973,3557r2,l1975,3559r2,l1977,3561r3,l1980,3564r2,l1982,3566r3,l1985,3569r,-3l1985,3569r2,l1987,3571r2,l1989,3573r3,l1992,3576r2,l1994,3578r,-2l1994,3578r3,l1997,3581r2,l1999,3583r2,l2001,3585r,-2l2001,3585r3,l2004,3588r2,l2006,3590r3,l2009,3593r2,l2011,3595r2,l2013,3597r3,l2018,3600r3,l2021,3602r2,l2023,3605r2,l2025,3607r3,l2028,3609r2,l2030,3612r3,l2033,3614r2,l2035,3617r2,l2037,3619r3,l2040,3621r2,l2045,3621r,3l2045,3621r,3l2047,3624r,2l2049,3626r,3l2052,3629r,2l2054,3631r,2l2057,3633r,3l2059,3636r2,l2061,3638r,-2l2061,3638r3,l2064,3641r2,l2066,3643r3,l2069,3645r2,l2071,3648r2,l2076,3648r,2l2076,3648r,2l2078,3650r,3l2081,3653r,2l2083,3655r,2l2085,3657r3,3l2088,3657r,3l2090,3660r,2l2090,3660r,2l2093,3662r,3l2095,3665r,2l2097,3667r,2l2097,3667r,2l2100,3669r2,3l2105,3672r,2l2107,3674r,3l2107,3674r,3l2109,3677r,2l2112,3679r2,l2114,3681r,-2l2114,3681r3,l2117,3684r2,l2119,3686r,-2l2119,3686r2,l2124,3686r,3l2126,3689r,2l2129,3691r2,2l2133,3693r,3l2133,3693r,3l2136,3696r,2l2138,3698r3,3l2143,3701r,2l2145,3703r,2l2148,3705r2,l2150,3708r3,l2153,3710r2,l2157,3713r3,l2160,3715r2,l2162,3717r3,l2167,3717r,3l2169,3720r,2l2172,3722r2,l2174,3725r3,l2177,3727r,-2l2177,3727r2,l2181,3727r,2l2184,3729r,3l2186,3732r3,l2189,3734r2,l2191,3737r2,l2196,3737r,2l2196,3737r,2l2198,3739r,2l2201,3741r2,l2203,3744r2,l2205,3746r3,l2210,3746r,3l2213,3749r,2l2213,3749r,2l2215,3751r2,l2217,3753r3,l2220,3756r2,l2225,3756r,2l2227,3758r,3l2229,3761r3,l2232,3763r2,l2237,3763r,2l2239,3765r,3l2239,3765r,3l2241,3768r3,l2244,3770r,-2l2244,3770r2,l2249,3770r,3l2251,3773r,2l2251,3773r,2l2253,3775r3,l2256,3777r2,l2261,3777r,3l2263,3780r,2l2265,3782r3,l2268,3785r2,l2273,3785r,2l2275,3787r,2l2277,3789r3,l2280,3792r2,l2285,3792r,2l2287,3794r2,l2289,3797r3,l2292,3799r2,l2297,3799r,2l2299,3801r2,l2301,3804r3,l2306,3804r,2l2309,3806r2,l2311,3809r2,l2313,3811r3,l2316,3809r,2l2318,3811r,2l2318,3811r,2l2321,3813r2,l2323,3816r,-3l2323,3816r2,l2328,3816r,2l2330,3818r3,l2333,3821r2,l2337,3821r,2l2340,3823r2,l2342,3825r3,l2347,3828r2,l2349,3830r3,l2354,3830r,3l2357,3833r2,l2359,3835r2,l2364,3835r2,2l2369,3837r2,3l2373,3840r,2l2373,3840r,2l2376,3842r2,l2378,3845r3,-3l2381,3845r2,l2385,3845r,2l2388,3847r2,l2390,3849r3,l2395,3849r,3l2395,3849r,3l2397,3852r3,l2400,3854r2,l2405,3854r,3l2407,3857r2,l2409,3859r,-2l2409,3859r3,l2414,3859r,2l2414,3859r3,l2417,3861r2,l2421,3861r,3l2424,3864r2,l2426,3866r3,l2431,3866r,3l2433,3869r3,l2436,3871r,-2l2436,3871r,-2l2438,3871r3,l2441,3873r2,l2445,3873r3,l2448,3876r2,l2453,3876r,2l2455,3878r2,l2457,3881r3,l2462,3881r3,l2465,3883r,-2l2465,3883r2,l2469,3883r,2l2472,3885r2,l2474,3888r3,l2479,3888r2,l2481,3890r,-2l2481,3890r3,l2486,3890r,3l2489,3893r2,l2493,3893r,2l2496,3895r2,l2498,3897r3,l2503,3897r2,3l2505,3897r,3l2508,3900r2,l2510,3902r,-2l2510,3902r3,l2515,3902r2,l2517,3905r3,l2522,3905r,2l2522,3905r,2l2525,3905r,2l2527,3907r2,l2529,3909r3,l2534,3909r3,3l2539,3912r2,l2541,3914r,-2l2541,3914r3,-2l2544,3914r2,l2549,3914r,3l2549,3914r,3l2551,3917r2,l2556,3919r,-2l2556,3919r,-2l2556,3919r,-2l2556,3919r2,l2561,3919r,2l2563,3921r2,l2568,3921r,3l2570,3924r3,l2575,3924r,2l2575,3924r,2l2577,3926r3,l2582,3926r,3l2582,3926r,3l2582,3926r,3l2582,3926r,3l2585,3929r2,l2589,3929r,2l2589,3929r,2l2592,3931r2,l2597,3931r,2l2599,3933r2,l2604,3933r,3l2606,3936r3,l2611,3936r,2l2613,3938r3,l2618,3938r,3l2621,3941r2,l2625,3941r,2l2628,3943r2,l2633,3943r,2l2633,3943r,2l2635,3945r2,l2640,3945r,3l2640,3945r,3l2640,3945r,3l2640,3945r,3l2642,3948r3,l2647,3948r,2l2647,3948r,2l2649,3950r3,l2654,3950r,3l2657,3953r2,l2661,3953r,2l2661,3953r,2l2664,3955r2,l2669,3955r2,2l2673,3957r3,l2678,3960r,-3l2678,3960r3,l2683,3960r2,l2685,3962r3,l2690,3962r3,l2693,3965r,-3l2693,3965r2,l2697,3965r3,l2700,3967r2,l2705,3967r2,l2709,3967r,2l2712,3969r2,l2717,3969r,3l2719,3972r2,l2724,3972r,2l2724,3972r,2l2726,3974r3,l2731,3974r2,l2736,3977r,-3l2736,3977r,-3l2736,3977r2,l2741,3977r2,l2743,3979r,-2l2745,3979r3,l2750,3979r3,l2753,3981r2,l2757,3981r3,l2760,3984r2,l2762,3981r,3l2765,3984r2,l2769,3984r,2l2769,3984r,2l2772,3986r2,l2777,3986r2,l2779,3989r2,l2784,3989r2,l2786,3991r3,l2789,3989r,2l2791,3991r2,l2796,3991r,2l2798,3993r3,l2803,3993r2,l2805,3996r,-3l2805,3996r3,-3l2808,3996r2,l2813,3996r2,l2815,3998r,-2l2815,3998r,-2l2817,3996r,2l2817,3996r,2l2820,3998r2,l2825,3998r2,l2827,4001r2,l2832,4001r2,l2837,4001r,2l2839,4003r2,l2844,4003r2,l2846,4005r3,l2851,4005r2,l2856,4005r,3l2856,4005r,3l2858,4008r3,l2863,4008r2,l2865,4010r,-2l2865,4010r,-2l2865,4010r3,l2870,4010r3,l2875,4010r,3l2875,4010r,3l2877,4013r3,l2882,4013r3,l2887,4015r,-2l2887,4015r2,l2892,4015r2,l2897,4015r,2l2899,4017r2,l2904,4017r2,l2906,4020r,-3l2909,4020r,-3l2909,4020r,-3l2909,4020r2,l2913,4020r3,l2918,4020r,2l2930,4022r,3l2930,4022r,3l2930,4022r,3l2933,4025r2,l2937,4025r3,l2942,4025r,2l2942,4025r,2l2945,4027r2,l2949,4027r3,l2954,4027r,2l2954,4027r,2l2954,4027r,2l2957,4029r2,l2961,4029r3,l2966,4029r,3l2966,4029r,3l2969,4032r2,l2973,4032r3,l2978,4032r,2l2978,4032r,2l2981,4034r2,l2985,4034r3,l2988,4037r,-3l2988,4037r,-3l2988,4037r2,l2993,4037r2,l2997,4037r3,l3000,4039r,-2l3002,4039r,-2l3002,4039r3,l3007,4039r2,l3012,4039r,2l3012,4039r2,l3014,4041r3,l3019,4041r2,l3024,4041r2,l3026,4044r,-3l3026,4044r,-3l3026,4044r3,l3041,4044r,2l3041,4044r,2l3041,4044r,2l3043,4046r2,l3048,4046r2,l3053,4046r,3l3065,4049r,2l3079,4051r,2l3079,4051r,2l3081,4053r12,l3093,4056r,-3l3093,4056r3,-3l3096,4056r2,l3101,4056r2,l3105,4058r,-2l3105,4058r,-2l3105,4058r,-2l3105,4058r3,l3122,4058r,3l3122,4058r,3l3122,4058r,3l3125,4061r2,l3129,4061r3,l3134,4061r,2l3134,4061r,2l3137,4063r12,l3149,4065r,-2l3151,4063r,2l3151,4063r,2l3153,4065r3,l3158,4065r3,l3163,4065r2,l3165,4068r,-3l3165,4068r,-3l3168,4065r,3l3168,4065r,3l3168,4065r,3l3170,4068r3,l3175,4068r2,l3180,4068r,2l3180,4068r,2l3180,4068r,2l3182,4070r,-2l3182,4070r3,l3199,4070r,3l3199,4070r,3l3199,4070r,3l3199,4070r,3l3201,4073r12,l3213,4075r17,l3230,4077r17,l3249,4080r,-3l3249,4080r,-3l3249,4080r3,l3266,4080r,2l3266,4080r,2l3269,4082r12,l3281,4085r,-3l3283,4085r,-3l3283,4085r,-3l3283,4085r2,l3302,4085r,2l3302,4085r,2l3302,4085r,2l3302,4085r,2l3305,4087r16,l3324,4089r,-2l3324,4089r2,l3338,4089r,3l3338,4089r,3l3338,4089r,3l3338,4089r,3l3338,4089r,3l3341,4092r19,l3360,4094r,-2l3360,4094r,-2l3362,4094r,-2l3362,4094r3,l3377,4094r,3l3377,4094r,3l3377,4094r,3l3379,4097r19,l3401,4099r,-2l3401,4099r,-2l3401,4099r2,l3420,4099r,2l3420,4099r,2l3422,4101r19,l3441,4104r,-3l3441,4104r3,l3444,4101r,3l3444,4101r,3l3444,4101r,3l3444,4101r,3l3446,4104r19,l3465,4106r,-2l3465,4106r3,l3487,4106r,3l3487,4106r,3l3489,4109r,-3l3489,4109r3,l3509,4109r,2l3511,4109r,2l3511,4109r,2l3511,4109r,2l3513,4111r20,l3533,4113r,-2l3535,4113r,-2l3535,4113r,-2l3535,4113r2,l3557,4113r,3l3557,4113r,3l3557,4113r,3l3559,4116r24,l3583,4118r,-2l3583,4118r2,-2l3585,4118r,-2l3585,4118r3,l3605,4118r,3l3605,4118r2,l3607,4121r,-3l3607,4121r,-3l3607,4121r2,-3l3609,4121r3,l3614,4121r19,l3633,4123r,-2l3633,4123r3,l3636,4121r,2l3638,4121r,2l3638,4121r,2l3641,4123r24,l3665,4125r,-2l3665,4125r,-2l3665,4125r2,l3667,4123r,2l3667,4123r,2l3669,4125r22,l3691,4128r,-3l3691,4128r,-3l3691,4128r,-3l3691,4128r,-3l3693,4125r,3l3693,4125r,3l3696,4128r24,l3720,4130r,-2l3720,4130r2,-2l3722,4130r,-2l3722,4130r,-2l3722,4130r,-2l3722,4130r3,-2l3725,4130r2,l3729,4130r22,l3751,4133r,-3l3751,4133r,-3l3753,4130r,3l3753,4130r,3l3756,4133r,-3l3758,4133r3,l3780,4133r,2l3780,4133r2,l3782,4135r,-2l3785,4133r,2l3785,4133r,2l3785,4133r2,2l3787,4133r,2l3787,4133r,2l3787,4133r,2l3787,4133r2,2l3811,4135r,2l3813,4135r3,l3816,4137r,-2l3816,4137r,-2l3816,4137r,-2l3816,4137r,-2l3816,4137r2,l3818,4135r,2l3818,4135r,2l3821,4137r28,l3849,4140r39,l3888,4142r,-2l3890,4140r,2l3893,4142r33,l3926,4145r,-3l3929,4145r,-3l3929,4145r,-3l3929,4145r,-3l3929,4145r,-3l3931,4142r,3l3931,4142r,3l3933,4145r32,l3965,4147r,-2l3965,4147r,-2l3965,4147r,-2l3965,4147r2,-2l3967,4147r,-2l3967,4147r,-2l3969,4147r,-2l3969,4147r3,l3998,4147r3,2l4001,4147r2,l4003,4149r,-2l4003,4149r,-2l4005,4149r,-2l4005,4149r,-2l4005,4149r3,l4008,4147r,2l4010,4149r31,l4041,4152r,-3l4041,4152r3,-3l4044,4152r,-3l4044,4152r,-3l4044,4152r,-3l4044,4152r2,l4085,4152r,2l4085,4152r,2l4085,4152r2,l4087,4154r,-2l4087,4154r,-2l4087,4154r,-2l4089,4154r,-2l4089,4154r,-2l4089,4154r3,l4125,4154r,3l4176,4157r,2l4178,4159r,-2l4178,4159r48,l4226,4161r,-2l4229,4159r2,l4231,4161r,-2l4231,4161r,-2l4231,4161r2,l4279,4161r,3l4279,4161r2,l4281,4164r,-3l4281,4164r3,l4284,4161r,3l4334,4164r,2l4334,4164r3,2l4337,4164r,2l4337,4164r,2l4337,4164r,2l4339,4164r,2l4341,4166r3,l4385,4166r,3l4385,4166r2,l4387,4169r,-3l4387,4169r2,l4392,4169r48,l4440,4171r,-2l4442,4169r,2l4442,4169r,2l4442,4169r,2l4442,4169r,2l4442,4169r,2l4442,4169r3,2l4445,4169r,2l4445,4169r,2l4447,4171r,-2l4447,4171r,-2l4447,4171r,-2l4447,4171r,-2l4449,4171r,-2l4449,4171r,-2l4449,4171r,-2l4452,4171r,-2l4452,4171r,-2l4452,4171r,-2l4454,4171r48,l4502,4173r,-2l4505,4171r,2l4505,4171r,2l4507,4171r,2l4507,4171r,2l4507,4171r,2l4507,4171r2,l4509,4173r,-2l4509,4173r,-2l4509,4173r,-2l4509,4173r3,l4512,4171r,2l4512,4171r,2l4514,4171r,2l4514,4171r,2l4514,4171r,2l4514,4171r,2l4517,4173r,-2l4517,4173r,-2l4517,4173r2,l4521,4173r,-2l4521,4173r,-2l4521,4173r3,l4577,4173r,3l4577,4173r,3l4579,4173r,3l4579,4173r2,l4581,4176r,-3l4584,4173r2,l4586,4176r,-3l4586,4176r,-3l4586,4176r,-3l4589,4173r,3l4589,4173r,3l4589,4173r,3l4589,4173r2,l4591,4176r,-3l4591,4176r,-3l4591,4176r,-3l4593,4173r,3l4593,4173r3,l4598,4173r,3l4601,4176r55,l4656,4178r,-2l4656,4178r,-2l4656,4178r2,-2l4658,4178r,-2l4658,4178r,-2l4658,4178r3,l4737,4178r,3l4737,4178r3,l4740,4181r2,l4821,4181r,2l4910,4183r,2l4910,4183r,2l4910,4183r,2l4913,4185r,-2l4913,4185r2,l4917,4185r3,l4922,4185r3,l4925,4183r,2l4927,4185r2,l4929,4183r,2l4929,4183r,2l4929,4183r,2l4932,4185r,-2l4932,4185r2,l4982,4185r1,e" filled="f" strokecolor="#4bacc6" strokeweight="1.56pt">
                  <v:path arrowok="t" o:connecttype="custom" o:connectlocs="60,7965;105,7706;149,7564;216,7092;281,6741;348,6343;413,5978;482,5560;545,5179;605,4831;631,4660;657,4543;691,4425;729,4320;765,4221;811,4120;859,4044;909,3969;962,3892;1015,3847;1070,4104;1142,4831;1214,5380;1284,5769;1327,5985;1358,6110;1389,6235;1423,6326;1457,6441;1495,6556;1538,6669;1584,6777;1632,6880;1682,6981;1735,7075;1793,7164;1855,7245;1920,7322;1985,7389;2052,7454;2117,7504;2196,7562;2270,7608;2354,7656;2436,7692;2522,7730;2594,7754;2681,7783;2769,7809;2861,7831;2952,7850;3029,7867;3156,7888;3283,7905;3444,7927;3607,7941;3725,7951;3888,7963;4044,7972;4337,7989;4505,7996;4586,7996;4929,8008" o:connectangles="0,0,0,0,0,0,0,0,0,0,0,0,0,0,0,0,0,0,0,0,0,0,0,0,0,0,0,0,0,0,0,0,0,0,0,0,0,0,0,0,0,0,0,0,0,0,0,0,0,0,0,0,0,0,0,0,0,0,0,0,0,0,0"/>
                </v:shape>
                <v:shape id="Freeform 224" o:spid="_x0000_s1030" style="position:absolute;left:2434;top:3532;width:4984;height:4265;visibility:visible;mso-wrap-style:square;v-text-anchor:top" coordsize="4984,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" path="m,99r,l31,99r,-3l33,96r3,l38,96r,-2l41,94r2,l43,92r2,l45,89r3,l48,87r2,l50,84r,-2l53,82r,-2l55,80r,-3l57,77r,-2l57,72r3,l60,70r2,l62,68r,-3l65,65r,-2l67,63r,-3l67,58r2,l69,56r3,l72,53r2,l74,51r3,l77,48r2,-2l79,44r2,l81,41r,-2l84,39r,-3l84,34r,-2l86,32r,-3l86,27r,-3l89,24r,-2l89,20r2,l91,17r,-2l93,15r,-3l96,12r2,l146,12r,-2l149,10r2,l153,10r3,-2l158,8r3,l161,5r2,l165,5r3,l168,3r2,l173,3r,2l175,5r,3l175,10r2,l177,12r3,l182,12r3,l187,12r,3l187,12r,3l189,12r,3l189,12r3,l194,12r,-2l197,10r2,l199,8r2,l201,5r3,l206,5r,-2l209,3r2,l213,3r,-3l216,r2,l218,3r3,l223,3r2,l228,3r2,l230,5r3,l235,5r2,l237,8r3,l242,8r3,2l247,10r2,l249,12r3,l254,12r3,l257,15r2,l261,15r,2l264,17r2,l266,20r3,l269,22r2,l271,24r2,l273,27r3,l276,29r2,l278,32r3,l281,34r,2l283,36r,3l285,39r,2l288,44r,2l290,46r,2l293,51r,2l295,53r,3l295,58r2,l297,60r3,l300,63r,2l302,65r,3l302,70r3,l305,72r,3l307,75r,2l307,80r2,l309,82r3,l312,84r,3l314,89r,3l317,94r2,l319,96r,3l321,99r,2l321,104r3,2l324,108r,3l326,111r,2l326,116r,2l329,118r,2l329,123r,2l331,125r,3l331,130r,2l333,132r,3l333,137r,3l336,140r,2l336,144r,3l336,149r2,l338,152r,2l338,156r3,3l341,161r,3l341,166r,2l343,168r,3l343,173r,3l343,178r2,l345,180r,3l345,185r,3l348,188r,2l348,192r,3l348,197r2,3l350,202r,2l350,207r,2l353,209r,12l355,221r,12l357,233r,3l357,238r,2l357,243r3,2l360,257r2,l362,269r3,l365,281r2,3l367,296r2,l369,310r3,l372,324r2,l374,339r3,l377,356r2,2l379,372r2,3l381,392r3,2l384,413r2,l386,435r3,2l389,456r2,3l391,480r2,3l393,504r3,3l396,531r2,2l398,557r3,3l401,586r2,l403,612r2,3l405,646r3,2l408,677r2,3l410,713r3,3l413,749r2,3l415,790r2,2l417,828r3,5l420,876r2,3l422,922r3,2l425,975r2,5l427,1028r2,4l429,1090r3,2l432,1150r2,5l434,1217r3,5l437,1280r2,4l439,1349r2,5l441,1412r3,4l444,1481r2,5l446,1544r3,4l449,1608r2,3l451,1664r2,4l453,1719r3,5l456,1769r2,3l458,1817r3,5l461,1860r2,5l463,1906r2,2l465,1944r3,3l468,1983r2,2l470,2026r3,2l473,2064r2,3l475,2110r2,2l477,2158r3,2l480,2218r2,2l482,2283r3,5l485,2364r2,5l487,2451r2,5l489,2547r3,5l492,2636r2,7l494,2724r3,8l497,2794r2,7l499,2864r2,4l501,2916r3,3l504,2955r2,5l506,2998r3,2l509,3036r2,3l511,3068r2,l513,3094r3,2l516,3116r2,2l518,3137r3,l521,3152r2,l523,3166r2,l525,3168r,3l525,3173r,3l528,3176r,12l530,3188r,2l530,3192r,3l530,3197r3,l533,3200r,2l533,3204r,3l535,3207r,2l535,3212r,2l537,3214r,2l537,3219r3,2l540,3224r2,l542,3226r,2l545,3228r2,l547,3226r2,l549,3224r3,l552,3221r,-2l552,3216r2,l554,3214r,-2l554,3209r3,l557,3207r,-3l557,3202r,-2l559,3197r,-12l561,3185r,-17l564,3168r,-16l566,3149r,-24l569,3123r,-24l571,3099r,-22l573,3075r,-19l576,3053r,-19l578,3032r,-24l581,3008r,-22l583,2984r,-24l585,2957r,-24l588,2933r,-36l590,2895r,-41l593,2849r,-48l595,2796r,-14l595,2787r,-22l597,2760r,-43l600,2715r,-39l602,2674r,-2l602,2674r,-2l602,2650r3,-2l605,2626r2,-2l607,2607r2,l609,2604r,-2l609,2600r,-3l612,2597r,-2l612,2592r,-2l612,2592r,-2l614,2590r3,l617,2592r,3l617,2597r,-2l617,2597r2,l619,2600r,2l619,2607r,2l621,2609r,3l621,2614r,2l621,2619r3,2l624,2624r,2l624,2628r,3l626,2631r,2l626,2636r,2l629,2640r,3l629,2645r2,l631,2643r,-3l633,2640r,-2l636,2638r,-2l636,2638r,-2l636,2638r,-2l636,2638r2,l638,2640r3,l641,2643r,2l641,2648r2,l643,2650r,2l643,2655r2,l645,2667r3,l648,2679r2,l650,2696r3,2l653,2720r2,l655,2748r2,3l657,2784r3,3l660,2825r2,3l662,2866r3,5l665,2907r2,2l667,2945r2,3l669,2979r3,l672,3010r2,2l674,3036r3,3l677,3065r2,3l679,3089r2,l681,3111r3,2l684,3132r2,l686,3154r3,2l689,3173r2,l691,3192r2,3l693,3209r3,3l696,3226r2,2l698,3240r3,l701,3252r2,l703,3255r,2l703,3260r,2l705,3262r,2l705,3267r,2l708,3272r,2l708,3276r2,3l710,3281r,3l713,3284r,2l715,3288r,3l717,3291r,2l720,3293r,3l722,3296r3,l725,3298r2,l729,3298r3,l732,3296r2,l734,3298r,-2l737,3296r2,l741,3296r3,l744,3293r,3l744,3293r2,l749,3293r,-2l751,3291r,-3l753,3288r3,l756,3286r2,l758,3284r3,l763,3284r,-3l765,3281r,-2l768,3279r,-3l770,3276r3,l775,3276r,-2l777,3274r3,l780,3272r,2l780,3272r2,l785,3272r2,l787,3269r,3l787,3269r2,l792,3269r12,l804,3276r,132l804,3387r,-27l804,3353r,-38l806,3274r,-2l806,3269r3,l809,3267r,2l811,3269r17,l828,3272r2,l833,3272r2,l835,3274r2,l840,3274r2,l842,3276r3,l847,3276r,3l849,3279r3,l852,3281r2,l854,3284r3,l859,3284r2,l861,3286r3,l864,3288r2,l869,3288r,3l871,3291r,2l873,3293r3,l876,3296r,-3l876,3296r2,l881,3296r,2l881,3296r,2l883,3298r2,l885,3300r3,l888,3303r2,l893,3303r,2l895,3305r,3l897,3308r,2l900,3310r2,l902,3312r3,l905,3315r2,l909,3315r,2l912,3317r,3l914,3320r,2l917,3322r,2l919,3324r2,l921,3327r3,l924,3329r2,l929,3329r,3l931,3332r,2l933,3334r3,l936,3336r2,l938,3339r3,l943,3339r,2l943,3339r,2l945,3341r3,l948,3344r2,l953,3344r,2l955,3346r2,l957,3348r3,l962,3348r,3l965,3351r,2l967,3353r2,l969,3356r3,l974,3356r,2l977,3358r,2l979,3360r2,l981,3363r3,l984,3365r2,l989,3365r,3l991,3368r,2l993,3370r3,l996,3372r2,l1001,3372r,3l1003,3375r2,l1005,3377r3,l1010,3380r3,l1013,3382r2,l1015,3380r,2l1017,3382r3,l1020,3384r2,l1022,3387r3,l1027,3387r,2l1029,3389r3,l1032,3392r2,l1037,3392r2,l1039,3394r2,l1044,3394r2,l1046,3540r,161l1046,3149r,427l1046,3533r3,-2l1049,3526r,-2l1049,3519r,-3l1049,3519r,17l1051,3538r,50l1053,3591r,48l1056,3644r,45l1058,3694r,38l1061,3737r,39l1063,3778r,34l1065,3814r,31l1068,3848r,28l1070,3879r,26l1073,3908r,24l1075,3934r,22l1077,3958r,22l1080,3982r,19l1082,4004r,19l1085,4023r,19l1087,4042r,17l1089,4061r,15l1092,4078r,14l1094,4092r,15l1097,4107r,12l1099,4121r,3l1099,4126r,2l1099,4131r2,2l1101,4136r,2l1101,4140r,3l1104,4143r,12l1106,4155r,2l1106,4160r,2l1106,4164r3,l1109,4167r,2l1109,4172r2,2l1111,4176r,3l1111,4181r2,l1113,4184r,2l1113,4188r3,l1116,4191r,2l1116,4196r2,l1118,4198r,2l1121,4200r,3l1121,4205r2,3l1123,4210r,2l1125,4212r,3l1128,4215r,2l1128,4220r2,l1130,4222r,2l1133,4224r,3l1135,4227r,2l1137,4229r,3l1140,4232r,2l1140,4236r2,l1142,4239r3,l1145,4241r2,l1147,4244r2,l1152,4246r2,l1154,4248r3,l1157,4251r2,l1161,4251r,2l1164,4253r,3l1166,4256r3,l1169,4258r2,l1173,4258r3,l1176,4260r2,l1181,4260r,3l1193,4263r,2l1267,4265r,-2l1301,4263r,-3l1329,4260r,-2l1353,4258r,-2l1377,4256r3,-3l1425,4253r,-2l1425,4253r,-2l1428,4251r55,l1483,4248r,3l1483,4248r,3l1485,4248r22,l1507,4251r,-3l1509,4248r,3l1509,4248r,3l1509,4248r3,3l1581,4251r,2l1581,4251r,2l1584,4253r48,l1632,4256r60,l1692,4258r,-2l1694,4258r,-2l1694,4258r3,l1699,4258r84,l1783,4260r,-2l1783,4260r,-2l1785,4260r166,l1951,4263r,-3l1951,4263r,-3l1951,4263r,-3l1951,4263r2,l1953,4260r,3l1953,4260r,3l1956,4263r,-3l1956,4263r2,l2381,4263r,2l2381,4263r2,l2385,4263r3,l2388,4265r,-2l2388,4265r,-2l2388,4265r,-2l2390,4263r,2l2390,4263r,2l2393,4265r,-2l2393,4265r,-2l2393,4265r,-2l2393,4265r2,-2l2395,4265r,-2l2395,4265r,-2l2395,4265r,-2l2395,4265r,-2l2397,4265r,-2l2397,4265r,-2l2397,4265r3,l2400,4263r,2l2400,4263r,2l2402,4265r,-2l2402,4265r,-2l2402,4265r3,l2405,4263r,2l2405,4263r,2l2407,4265r2,l2409,4263r,2l4982,4265r1,e" filled="f" strokecolor="#2c4d75" strokeweight="1.56pt">
                  <v:path arrowok="t" o:connecttype="custom" o:connectlocs="50,3614;69,3590;86,3561;156,3540;185,3544;206,3535;240,3540;271,3554;290,3580;307,3609;324,3643;336,3674;345,3710;355,3765;374,3856;396,4039;417,4324;439,4816;461,5354;482,5752;504,6451;525,6698;535,6741;552,6751;566,6657;588,6429;605,6180;617,6127;624,6163;636,6168;653,6230;674,6544;696,6744;710,6811;734,6828;758,6818;782,6804;809,6801;852,6811;876,6825;897,6842;924,6859;948,6873;974,6890;1001,6907;1027,6921;1049,7056;1065,7377;1087,7591;1101,7675;1113,7718;1128,7749;1147,7773;1176,7790;1425,7783;1512,7783;1783,7790;1956,7792;2390,7797;2397,7795;2405,7797" o:connectangles="0,0,0,0,0,0,0,0,0,0,0,0,0,0,0,0,0,0,0,0,0,0,0,0,0,0,0,0,0,0,0,0,0,0,0,0,0,0,0,0,0,0,0,0,0,0,0,0,0,0,0,0,0,0,0,0,0,0,0,0,0"/>
                </v:shape>
                <w10:wrap anchorx="page"/>
              </v:group>
            </w:pict>
          </mc:Fallback>
        </mc:AlternateContent>
      </w:r>
    </w:p>
    <w:p w14:paraId="50CDEAFF" w14:textId="0C6E79FF" w:rsidR="00CF6853" w:rsidRPr="0023632C" w:rsidRDefault="00CF6853">
      <w:pPr>
        <w:suppressAutoHyphens w:val="0"/>
        <w:kinsoku/>
        <w:overflowPunct/>
        <w:autoSpaceDE/>
        <w:autoSpaceDN/>
        <w:adjustRightInd/>
        <w:snapToGrid/>
        <w:spacing w:after="200" w:line="276" w:lineRule="auto"/>
      </w:pPr>
    </w:p>
    <w:p w14:paraId="21B67EC0" w14:textId="0ACEEE38" w:rsidR="00CF6853" w:rsidRPr="0023632C" w:rsidRDefault="00CF6853">
      <w:pPr>
        <w:suppressAutoHyphens w:val="0"/>
        <w:kinsoku/>
        <w:overflowPunct/>
        <w:autoSpaceDE/>
        <w:autoSpaceDN/>
        <w:adjustRightInd/>
        <w:snapToGrid/>
        <w:spacing w:after="200" w:line="276" w:lineRule="auto"/>
      </w:pPr>
    </w:p>
    <w:p w14:paraId="56B62261" w14:textId="7179E2F6" w:rsidR="00CF6853" w:rsidRPr="0023632C" w:rsidRDefault="00775C37">
      <w:pPr>
        <w:suppressAutoHyphens w:val="0"/>
        <w:kinsoku/>
        <w:overflowPunct/>
        <w:autoSpaceDE/>
        <w:autoSpaceDN/>
        <w:adjustRightInd/>
        <w:snapToGrid/>
        <w:spacing w:after="200" w:line="276" w:lineRule="auto"/>
      </w:pPr>
      <w:r w:rsidRPr="0023632C">
        <w:rPr>
          <w:noProof/>
        </w:rPr>
        <mc:AlternateContent>
          <mc:Choice Requires="wps">
            <w:drawing>
              <wp:anchor distT="0" distB="0" distL="114300" distR="114300" simplePos="0" relativeHeight="251664384" behindDoc="0" locked="0" layoutInCell="1" allowOverlap="1" wp14:anchorId="69E4718D" wp14:editId="13D7222B">
                <wp:simplePos x="0" y="0"/>
                <wp:positionH relativeFrom="page">
                  <wp:posOffset>818325</wp:posOffset>
                </wp:positionH>
                <wp:positionV relativeFrom="paragraph">
                  <wp:posOffset>176151</wp:posOffset>
                </wp:positionV>
                <wp:extent cx="152400" cy="832485"/>
                <wp:effectExtent l="0" t="0" r="0" b="0"/>
                <wp:wrapNone/>
                <wp:docPr id="23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42F54" w14:textId="77777777" w:rsidR="00BC4CF1" w:rsidRDefault="00BC4CF1" w:rsidP="00775C37">
                            <w:pPr>
                              <w:spacing w:line="223" w:lineRule="exact"/>
                              <w:ind w:left="20"/>
                            </w:pPr>
                            <w:r>
                              <w:rPr>
                                <w:color w:val="595958"/>
                              </w:rPr>
                              <w:t>Temperature,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4718D" id="Text Box 222" o:spid="_x0000_s1114" type="#_x0000_t202" style="position:absolute;margin-left:64.45pt;margin-top:13.85pt;width:12pt;height:65.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" filled="f" stroked="f">
                <v:textbox style="layout-flow:vertical;mso-layout-flow-alt:bottom-to-top" inset="0,0,0,0">
                  <w:txbxContent>
                    <w:p w14:paraId="70E42F54" w14:textId="77777777" w:rsidR="00BC4CF1" w:rsidRDefault="00BC4CF1" w:rsidP="00775C37">
                      <w:pPr>
                        <w:spacing w:line="223" w:lineRule="exact"/>
                        <w:ind w:left="20"/>
                      </w:pPr>
                      <w:r>
                        <w:rPr>
                          <w:color w:val="595958"/>
                        </w:rPr>
                        <w:t>Temperature, C</w:t>
                      </w:r>
                    </w:p>
                  </w:txbxContent>
                </v:textbox>
                <w10:wrap anchorx="page"/>
              </v:shape>
            </w:pict>
          </mc:Fallback>
        </mc:AlternateContent>
      </w:r>
    </w:p>
    <w:p w14:paraId="6FEEED01" w14:textId="759A9551" w:rsidR="00CF6853" w:rsidRPr="0023632C" w:rsidRDefault="00775C37">
      <w:pPr>
        <w:suppressAutoHyphens w:val="0"/>
        <w:kinsoku/>
        <w:overflowPunct/>
        <w:autoSpaceDE/>
        <w:autoSpaceDN/>
        <w:adjustRightInd/>
        <w:snapToGrid/>
        <w:spacing w:after="200" w:line="276" w:lineRule="auto"/>
      </w:pPr>
      <w:r w:rsidRPr="0023632C">
        <w:rPr>
          <w:noProof/>
        </w:rPr>
        <mc:AlternateContent>
          <mc:Choice Requires="wps">
            <w:drawing>
              <wp:anchor distT="0" distB="0" distL="114300" distR="114300" simplePos="0" relativeHeight="251666432" behindDoc="0" locked="0" layoutInCell="1" allowOverlap="1" wp14:anchorId="2536260C" wp14:editId="2CDA78E2">
                <wp:simplePos x="0" y="0"/>
                <wp:positionH relativeFrom="page">
                  <wp:posOffset>4885690</wp:posOffset>
                </wp:positionH>
                <wp:positionV relativeFrom="paragraph">
                  <wp:posOffset>168587</wp:posOffset>
                </wp:positionV>
                <wp:extent cx="152400" cy="640526"/>
                <wp:effectExtent l="0" t="0" r="0" b="7620"/>
                <wp:wrapNone/>
                <wp:docPr id="23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40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F964" w14:textId="77777777" w:rsidR="00BC4CF1" w:rsidRDefault="00BC4CF1" w:rsidP="00775C37">
                            <w:pPr>
                              <w:spacing w:line="223" w:lineRule="exact"/>
                              <w:ind w:left="20"/>
                            </w:pPr>
                            <w:r>
                              <w:rPr>
                                <w:color w:val="595958"/>
                              </w:rPr>
                              <w:t>Voltage, 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260C" id="Text Box 221" o:spid="_x0000_s1115" type="#_x0000_t202" style="position:absolute;margin-left:384.7pt;margin-top:13.25pt;width:12pt;height:50.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" filled="f" stroked="f">
                <v:textbox style="layout-flow:vertical;mso-layout-flow-alt:bottom-to-top" inset="0,0,0,0">
                  <w:txbxContent>
                    <w:p w14:paraId="4A95F964" w14:textId="77777777" w:rsidR="00BC4CF1" w:rsidRDefault="00BC4CF1" w:rsidP="00775C37">
                      <w:pPr>
                        <w:spacing w:line="223" w:lineRule="exact"/>
                        <w:ind w:left="20"/>
                      </w:pPr>
                      <w:r>
                        <w:rPr>
                          <w:color w:val="595958"/>
                        </w:rPr>
                        <w:t>Voltage, V</w:t>
                      </w:r>
                    </w:p>
                  </w:txbxContent>
                </v:textbox>
                <w10:wrap anchorx="page"/>
              </v:shape>
            </w:pict>
          </mc:Fallback>
        </mc:AlternateContent>
      </w:r>
    </w:p>
    <w:p w14:paraId="78C8E157" w14:textId="4D79B8CC" w:rsidR="00CF6853" w:rsidRPr="0023632C" w:rsidRDefault="00CF6853">
      <w:pPr>
        <w:suppressAutoHyphens w:val="0"/>
        <w:kinsoku/>
        <w:overflowPunct/>
        <w:autoSpaceDE/>
        <w:autoSpaceDN/>
        <w:adjustRightInd/>
        <w:snapToGrid/>
        <w:spacing w:after="200" w:line="276" w:lineRule="auto"/>
      </w:pPr>
    </w:p>
    <w:p w14:paraId="51B33D0E" w14:textId="643A1ED8" w:rsidR="00CF6853" w:rsidRPr="0023632C" w:rsidRDefault="00CF6853">
      <w:pPr>
        <w:suppressAutoHyphens w:val="0"/>
        <w:kinsoku/>
        <w:overflowPunct/>
        <w:autoSpaceDE/>
        <w:autoSpaceDN/>
        <w:adjustRightInd/>
        <w:snapToGrid/>
        <w:spacing w:after="200" w:line="276" w:lineRule="auto"/>
      </w:pPr>
    </w:p>
    <w:p w14:paraId="24BE3FBA" w14:textId="319F94B1" w:rsidR="00CF6853" w:rsidRPr="0023632C" w:rsidRDefault="00CF6853">
      <w:pPr>
        <w:suppressAutoHyphens w:val="0"/>
        <w:kinsoku/>
        <w:overflowPunct/>
        <w:autoSpaceDE/>
        <w:autoSpaceDN/>
        <w:adjustRightInd/>
        <w:snapToGrid/>
        <w:spacing w:after="200" w:line="276" w:lineRule="auto"/>
      </w:pPr>
    </w:p>
    <w:p w14:paraId="52182723" w14:textId="03A24595" w:rsidR="00CF6853" w:rsidRPr="0023632C" w:rsidRDefault="00CF6853">
      <w:pPr>
        <w:suppressAutoHyphens w:val="0"/>
        <w:kinsoku/>
        <w:overflowPunct/>
        <w:autoSpaceDE/>
        <w:autoSpaceDN/>
        <w:adjustRightInd/>
        <w:snapToGrid/>
        <w:spacing w:after="200" w:line="276" w:lineRule="auto"/>
      </w:pPr>
    </w:p>
    <w:p w14:paraId="03540CC5" w14:textId="4A7A986A" w:rsidR="00CF6853" w:rsidRPr="0023632C" w:rsidRDefault="00CF6853">
      <w:pPr>
        <w:suppressAutoHyphens w:val="0"/>
        <w:kinsoku/>
        <w:overflowPunct/>
        <w:autoSpaceDE/>
        <w:autoSpaceDN/>
        <w:adjustRightInd/>
        <w:snapToGrid/>
        <w:spacing w:after="200" w:line="276" w:lineRule="auto"/>
      </w:pPr>
    </w:p>
    <w:p w14:paraId="5C35F2D9" w14:textId="1CB26599" w:rsidR="00CF6853" w:rsidRPr="0023632C" w:rsidRDefault="00CF6853">
      <w:pPr>
        <w:suppressAutoHyphens w:val="0"/>
        <w:kinsoku/>
        <w:overflowPunct/>
        <w:autoSpaceDE/>
        <w:autoSpaceDN/>
        <w:adjustRightInd/>
        <w:snapToGrid/>
        <w:spacing w:after="200" w:line="276" w:lineRule="auto"/>
      </w:pPr>
    </w:p>
    <w:p w14:paraId="02F04E3E" w14:textId="57F641B7" w:rsidR="00CF6853" w:rsidRPr="0023632C" w:rsidRDefault="00CF6853">
      <w:pPr>
        <w:suppressAutoHyphens w:val="0"/>
        <w:kinsoku/>
        <w:overflowPunct/>
        <w:autoSpaceDE/>
        <w:autoSpaceDN/>
        <w:adjustRightInd/>
        <w:snapToGrid/>
        <w:spacing w:after="200" w:line="276" w:lineRule="auto"/>
      </w:pPr>
    </w:p>
    <w:p w14:paraId="61D9890E" w14:textId="77777777" w:rsidR="00775C37" w:rsidRPr="0023632C" w:rsidRDefault="00775C37" w:rsidP="00CF6853">
      <w:pPr>
        <w:suppressAutoHyphens w:val="0"/>
        <w:kinsoku/>
        <w:overflowPunct/>
        <w:autoSpaceDE/>
        <w:autoSpaceDN/>
        <w:adjustRightInd/>
        <w:snapToGrid/>
        <w:spacing w:after="200" w:line="276" w:lineRule="auto"/>
        <w:jc w:val="center"/>
      </w:pPr>
    </w:p>
    <w:p w14:paraId="1D43F53B" w14:textId="0333D388" w:rsidR="00CF6853" w:rsidRPr="0023632C" w:rsidRDefault="00CF6853" w:rsidP="00775C37">
      <w:pPr>
        <w:pStyle w:val="SingleTxtG"/>
      </w:pPr>
    </w:p>
    <w:p w14:paraId="58189821" w14:textId="44A55862" w:rsidR="00264C17" w:rsidRPr="0023632C" w:rsidRDefault="00264C17">
      <w:pPr>
        <w:suppressAutoHyphens w:val="0"/>
        <w:kinsoku/>
        <w:overflowPunct/>
        <w:autoSpaceDE/>
        <w:autoSpaceDN/>
        <w:adjustRightInd/>
        <w:snapToGrid/>
        <w:spacing w:after="200" w:line="276" w:lineRule="auto"/>
      </w:pPr>
      <w:r w:rsidRPr="0023632C">
        <w:br w:type="page"/>
      </w:r>
    </w:p>
    <w:p w14:paraId="44945767" w14:textId="50A11E8E" w:rsidR="006C1FFB" w:rsidRPr="0023632C" w:rsidRDefault="002318ED" w:rsidP="002318ED">
      <w:pPr>
        <w:pStyle w:val="H23G"/>
      </w:pPr>
      <w:r>
        <w:lastRenderedPageBreak/>
        <w:tab/>
      </w:r>
      <w:r>
        <w:tab/>
      </w:r>
      <w:r w:rsidR="006C1FFB" w:rsidRPr="0023632C">
        <w:t>Test 3A – Demonstration of Thermal Runaway Propensity by Overcharge #1</w:t>
      </w:r>
    </w:p>
    <w:p w14:paraId="09E9EC6E" w14:textId="14BB7070" w:rsidR="006C1FFB" w:rsidRPr="000B6716" w:rsidRDefault="006C1FFB" w:rsidP="002318ED">
      <w:pPr>
        <w:pStyle w:val="SingleTxtG"/>
        <w:jc w:val="left"/>
        <w:rPr>
          <w:b/>
          <w:bCs/>
        </w:rPr>
      </w:pPr>
      <w:r w:rsidRPr="000B6716">
        <w:rPr>
          <w:b/>
          <w:bCs/>
        </w:rPr>
        <w:t>Table 8</w:t>
      </w:r>
      <w:r w:rsidR="002318ED" w:rsidRPr="000B6716">
        <w:rPr>
          <w:b/>
          <w:bCs/>
        </w:rPr>
        <w:t>:</w:t>
      </w:r>
      <w:r w:rsidRPr="000B6716">
        <w:rPr>
          <w:b/>
          <w:bCs/>
        </w:rPr>
        <w:t xml:space="preserve"> </w:t>
      </w:r>
      <w:r w:rsidR="002318ED" w:rsidRPr="000B6716">
        <w:rPr>
          <w:b/>
          <w:bCs/>
        </w:rPr>
        <w:t xml:space="preserve"> </w:t>
      </w:r>
      <w:r w:rsidRPr="000B6716">
        <w:rPr>
          <w:b/>
          <w:bCs/>
        </w:rPr>
        <w:t>Test initiation details</w:t>
      </w:r>
    </w:p>
    <w:tbl>
      <w:tblPr>
        <w:tblW w:w="8799"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5653"/>
      </w:tblGrid>
      <w:tr w:rsidR="006C1FFB" w:rsidRPr="0023632C" w14:paraId="63F66724" w14:textId="77777777" w:rsidTr="006C1FFB">
        <w:trPr>
          <w:trHeight w:val="268"/>
        </w:trPr>
        <w:tc>
          <w:tcPr>
            <w:tcW w:w="8799" w:type="dxa"/>
            <w:gridSpan w:val="2"/>
            <w:shd w:val="clear" w:color="auto" w:fill="C0C0C0"/>
          </w:tcPr>
          <w:p w14:paraId="573694C6" w14:textId="77777777" w:rsidR="006C1FFB" w:rsidRPr="0023632C" w:rsidRDefault="006C1FFB" w:rsidP="00F90EAD">
            <w:pPr>
              <w:pStyle w:val="TableParagraph"/>
              <w:spacing w:line="248" w:lineRule="exact"/>
              <w:ind w:left="3057" w:right="3046"/>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 Initiation Details</w:t>
            </w:r>
          </w:p>
        </w:tc>
      </w:tr>
      <w:tr w:rsidR="006C1FFB" w:rsidRPr="0023632C" w14:paraId="49D86402" w14:textId="77777777" w:rsidTr="006C1FFB">
        <w:trPr>
          <w:trHeight w:val="268"/>
        </w:trPr>
        <w:tc>
          <w:tcPr>
            <w:tcW w:w="3146" w:type="dxa"/>
          </w:tcPr>
          <w:p w14:paraId="7EDFA98A" w14:textId="77777777" w:rsidR="006C1FFB" w:rsidRPr="0023632C" w:rsidRDefault="006C1FF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Date</w:t>
            </w:r>
          </w:p>
        </w:tc>
        <w:tc>
          <w:tcPr>
            <w:tcW w:w="5653" w:type="dxa"/>
          </w:tcPr>
          <w:p w14:paraId="65780EB0" w14:textId="77777777" w:rsidR="006C1FFB" w:rsidRPr="0023632C" w:rsidRDefault="006C1FF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2019/09/19</w:t>
            </w:r>
          </w:p>
        </w:tc>
      </w:tr>
      <w:tr w:rsidR="006C1FFB" w:rsidRPr="0023632C" w14:paraId="553BD93C" w14:textId="77777777" w:rsidTr="006C1FFB">
        <w:trPr>
          <w:trHeight w:val="268"/>
        </w:trPr>
        <w:tc>
          <w:tcPr>
            <w:tcW w:w="3146" w:type="dxa"/>
          </w:tcPr>
          <w:p w14:paraId="0D81740D" w14:textId="77777777" w:rsidR="006C1FFB" w:rsidRPr="0023632C" w:rsidRDefault="006C1FF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Start Time</w:t>
            </w:r>
          </w:p>
        </w:tc>
        <w:tc>
          <w:tcPr>
            <w:tcW w:w="5653" w:type="dxa"/>
          </w:tcPr>
          <w:p w14:paraId="3A4DC99A" w14:textId="77777777" w:rsidR="006C1FFB" w:rsidRPr="0023632C" w:rsidRDefault="006C1FF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08:18 AM</w:t>
            </w:r>
          </w:p>
        </w:tc>
      </w:tr>
      <w:tr w:rsidR="006C1FFB" w:rsidRPr="0023632C" w14:paraId="790A2C61" w14:textId="77777777" w:rsidTr="006C1FFB">
        <w:trPr>
          <w:trHeight w:val="268"/>
        </w:trPr>
        <w:tc>
          <w:tcPr>
            <w:tcW w:w="3146" w:type="dxa"/>
          </w:tcPr>
          <w:p w14:paraId="7409A6CA" w14:textId="77777777" w:rsidR="006C1FFB" w:rsidRPr="0023632C" w:rsidRDefault="006C1FF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Lab Temperature</w:t>
            </w:r>
          </w:p>
        </w:tc>
        <w:tc>
          <w:tcPr>
            <w:tcW w:w="5653" w:type="dxa"/>
          </w:tcPr>
          <w:p w14:paraId="315084FA" w14:textId="32DAF196" w:rsidR="006C1FFB" w:rsidRPr="0023632C" w:rsidRDefault="006C1FF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21.0</w:t>
            </w:r>
            <w:r w:rsidR="00AF1D9E">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°C</w:t>
            </w:r>
          </w:p>
        </w:tc>
      </w:tr>
      <w:tr w:rsidR="006C1FFB" w:rsidRPr="0023632C" w14:paraId="0FBFD8F3" w14:textId="77777777" w:rsidTr="006C1FFB">
        <w:trPr>
          <w:trHeight w:val="268"/>
        </w:trPr>
        <w:tc>
          <w:tcPr>
            <w:tcW w:w="3146" w:type="dxa"/>
          </w:tcPr>
          <w:p w14:paraId="165582F9" w14:textId="77777777" w:rsidR="006C1FFB" w:rsidRPr="0023632C" w:rsidRDefault="006C1FF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Relative Humidity</w:t>
            </w:r>
          </w:p>
        </w:tc>
        <w:tc>
          <w:tcPr>
            <w:tcW w:w="5653" w:type="dxa"/>
          </w:tcPr>
          <w:p w14:paraId="698E3623" w14:textId="77777777" w:rsidR="006C1FFB" w:rsidRPr="0023632C" w:rsidRDefault="006C1FF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47% RH</w:t>
            </w:r>
          </w:p>
        </w:tc>
      </w:tr>
    </w:tbl>
    <w:p w14:paraId="3D605534" w14:textId="75D531DB" w:rsidR="00847C48" w:rsidRDefault="006C1FFB" w:rsidP="006C1FFB">
      <w:pPr>
        <w:pStyle w:val="SingleTxtG"/>
        <w:spacing w:before="240"/>
      </w:pPr>
      <w:r w:rsidRPr="0023632C">
        <w:t>Figure 13 shows the surface temperatures measured during the test, in which cell venting was observed through</w:t>
      </w:r>
      <w:r w:rsidRPr="0023632C">
        <w:rPr>
          <w:spacing w:val="-10"/>
        </w:rPr>
        <w:t xml:space="preserve"> </w:t>
      </w:r>
      <w:r w:rsidRPr="0023632C">
        <w:t>the</w:t>
      </w:r>
      <w:r w:rsidRPr="0023632C">
        <w:rPr>
          <w:spacing w:val="-7"/>
        </w:rPr>
        <w:t xml:space="preserve"> </w:t>
      </w:r>
      <w:r w:rsidRPr="0023632C">
        <w:t>seams</w:t>
      </w:r>
      <w:r w:rsidRPr="0023632C">
        <w:rPr>
          <w:spacing w:val="-10"/>
        </w:rPr>
        <w:t xml:space="preserve"> </w:t>
      </w:r>
      <w:r w:rsidRPr="0023632C">
        <w:t>of</w:t>
      </w:r>
      <w:r w:rsidRPr="0023632C">
        <w:rPr>
          <w:spacing w:val="-11"/>
        </w:rPr>
        <w:t xml:space="preserve"> </w:t>
      </w:r>
      <w:r w:rsidRPr="0023632C">
        <w:t>the</w:t>
      </w:r>
      <w:r w:rsidRPr="0023632C">
        <w:rPr>
          <w:spacing w:val="-7"/>
        </w:rPr>
        <w:t xml:space="preserve"> </w:t>
      </w:r>
      <w:r w:rsidRPr="0023632C">
        <w:t>cell</w:t>
      </w:r>
      <w:r w:rsidRPr="0023632C">
        <w:rPr>
          <w:spacing w:val="-8"/>
        </w:rPr>
        <w:t xml:space="preserve"> </w:t>
      </w:r>
      <w:r w:rsidRPr="0023632C">
        <w:t>pack</w:t>
      </w:r>
      <w:r w:rsidRPr="0023632C">
        <w:rPr>
          <w:spacing w:val="-8"/>
        </w:rPr>
        <w:t xml:space="preserve"> </w:t>
      </w:r>
      <w:r w:rsidRPr="0023632C">
        <w:t>but</w:t>
      </w:r>
      <w:r w:rsidRPr="0023632C">
        <w:rPr>
          <w:spacing w:val="-7"/>
        </w:rPr>
        <w:t xml:space="preserve"> </w:t>
      </w:r>
      <w:r w:rsidRPr="0023632C">
        <w:t>thermal</w:t>
      </w:r>
      <w:r w:rsidRPr="0023632C">
        <w:rPr>
          <w:spacing w:val="-8"/>
        </w:rPr>
        <w:t xml:space="preserve"> </w:t>
      </w:r>
      <w:r w:rsidRPr="0023632C">
        <w:t>runaway</w:t>
      </w:r>
      <w:r w:rsidRPr="0023632C">
        <w:rPr>
          <w:spacing w:val="-7"/>
        </w:rPr>
        <w:t xml:space="preserve"> </w:t>
      </w:r>
      <w:r w:rsidRPr="0023632C">
        <w:t>was</w:t>
      </w:r>
      <w:r w:rsidRPr="0023632C">
        <w:rPr>
          <w:spacing w:val="-9"/>
        </w:rPr>
        <w:t xml:space="preserve"> </w:t>
      </w:r>
      <w:r w:rsidRPr="0023632C">
        <w:t>not</w:t>
      </w:r>
      <w:r w:rsidRPr="0023632C">
        <w:rPr>
          <w:spacing w:val="-10"/>
        </w:rPr>
        <w:t xml:space="preserve"> </w:t>
      </w:r>
      <w:r w:rsidRPr="0023632C">
        <w:t>observed.</w:t>
      </w:r>
      <w:r w:rsidRPr="0023632C">
        <w:rPr>
          <w:spacing w:val="-8"/>
        </w:rPr>
        <w:t xml:space="preserve"> </w:t>
      </w:r>
      <w:r w:rsidRPr="0023632C">
        <w:t>The</w:t>
      </w:r>
      <w:r w:rsidRPr="0023632C">
        <w:rPr>
          <w:spacing w:val="-7"/>
        </w:rPr>
        <w:t xml:space="preserve"> </w:t>
      </w:r>
      <w:r w:rsidRPr="0023632C">
        <w:t>open</w:t>
      </w:r>
      <w:r w:rsidRPr="0023632C">
        <w:rPr>
          <w:spacing w:val="-9"/>
        </w:rPr>
        <w:t xml:space="preserve"> </w:t>
      </w:r>
      <w:r w:rsidRPr="0023632C">
        <w:t>circuit</w:t>
      </w:r>
      <w:r w:rsidRPr="0023632C">
        <w:rPr>
          <w:spacing w:val="-7"/>
        </w:rPr>
        <w:t xml:space="preserve"> </w:t>
      </w:r>
      <w:r w:rsidRPr="0023632C">
        <w:t>voltage</w:t>
      </w:r>
      <w:r w:rsidRPr="0023632C">
        <w:rPr>
          <w:spacing w:val="-7"/>
        </w:rPr>
        <w:t xml:space="preserve"> </w:t>
      </w:r>
      <w:r w:rsidRPr="0023632C">
        <w:t>of</w:t>
      </w:r>
      <w:r w:rsidRPr="0023632C">
        <w:rPr>
          <w:spacing w:val="-11"/>
        </w:rPr>
        <w:t xml:space="preserve"> </w:t>
      </w:r>
      <w:r w:rsidRPr="0023632C">
        <w:t>the cell</w:t>
      </w:r>
      <w:r w:rsidRPr="0023632C">
        <w:rPr>
          <w:spacing w:val="-7"/>
        </w:rPr>
        <w:t xml:space="preserve"> </w:t>
      </w:r>
      <w:r w:rsidRPr="0023632C">
        <w:t>prior</w:t>
      </w:r>
      <w:r w:rsidRPr="0023632C">
        <w:rPr>
          <w:spacing w:val="-6"/>
        </w:rPr>
        <w:t xml:space="preserve"> </w:t>
      </w:r>
      <w:r w:rsidRPr="0023632C">
        <w:t>to</w:t>
      </w:r>
      <w:r w:rsidRPr="0023632C">
        <w:rPr>
          <w:spacing w:val="-4"/>
        </w:rPr>
        <w:t xml:space="preserve"> </w:t>
      </w:r>
      <w:r w:rsidRPr="0023632C">
        <w:t>the</w:t>
      </w:r>
      <w:r w:rsidRPr="0023632C">
        <w:rPr>
          <w:spacing w:val="-5"/>
        </w:rPr>
        <w:t xml:space="preserve"> </w:t>
      </w:r>
      <w:r w:rsidRPr="0023632C">
        <w:t>test</w:t>
      </w:r>
      <w:r w:rsidRPr="0023632C">
        <w:rPr>
          <w:spacing w:val="-5"/>
        </w:rPr>
        <w:t xml:space="preserve"> </w:t>
      </w:r>
      <w:r w:rsidRPr="0023632C">
        <w:t>was</w:t>
      </w:r>
      <w:r w:rsidRPr="0023632C">
        <w:rPr>
          <w:spacing w:val="-8"/>
        </w:rPr>
        <w:t xml:space="preserve"> </w:t>
      </w:r>
      <w:r w:rsidRPr="0023632C">
        <w:t>1.73</w:t>
      </w:r>
      <w:r w:rsidR="00AF1D9E">
        <w:t xml:space="preserve"> </w:t>
      </w:r>
      <w:r w:rsidRPr="0023632C">
        <w:t>V.</w:t>
      </w:r>
      <w:r w:rsidRPr="0023632C">
        <w:rPr>
          <w:spacing w:val="-7"/>
        </w:rPr>
        <w:t xml:space="preserve"> </w:t>
      </w:r>
      <w:r w:rsidRPr="0023632C">
        <w:t>The</w:t>
      </w:r>
      <w:r w:rsidRPr="0023632C">
        <w:rPr>
          <w:spacing w:val="-5"/>
        </w:rPr>
        <w:t xml:space="preserve"> </w:t>
      </w:r>
      <w:r w:rsidRPr="0023632C">
        <w:t>power</w:t>
      </w:r>
      <w:r w:rsidRPr="0023632C">
        <w:rPr>
          <w:spacing w:val="-6"/>
        </w:rPr>
        <w:t xml:space="preserve"> </w:t>
      </w:r>
      <w:r w:rsidRPr="0023632C">
        <w:t>supply</w:t>
      </w:r>
      <w:r w:rsidRPr="0023632C">
        <w:rPr>
          <w:spacing w:val="-5"/>
        </w:rPr>
        <w:t xml:space="preserve"> </w:t>
      </w:r>
      <w:r w:rsidRPr="0023632C">
        <w:t>used</w:t>
      </w:r>
      <w:r w:rsidRPr="0023632C">
        <w:rPr>
          <w:spacing w:val="-6"/>
        </w:rPr>
        <w:t xml:space="preserve"> </w:t>
      </w:r>
      <w:r w:rsidRPr="0023632C">
        <w:t>to</w:t>
      </w:r>
      <w:r w:rsidRPr="0023632C">
        <w:rPr>
          <w:spacing w:val="-5"/>
        </w:rPr>
        <w:t xml:space="preserve"> </w:t>
      </w:r>
      <w:r w:rsidRPr="0023632C">
        <w:t>charge</w:t>
      </w:r>
      <w:r w:rsidRPr="0023632C">
        <w:rPr>
          <w:spacing w:val="-8"/>
        </w:rPr>
        <w:t xml:space="preserve"> </w:t>
      </w:r>
      <w:r w:rsidRPr="0023632C">
        <w:t>the</w:t>
      </w:r>
      <w:r w:rsidRPr="0023632C">
        <w:rPr>
          <w:spacing w:val="-5"/>
        </w:rPr>
        <w:t xml:space="preserve"> </w:t>
      </w:r>
      <w:r w:rsidRPr="0023632C">
        <w:t>cell</w:t>
      </w:r>
      <w:r w:rsidRPr="0023632C">
        <w:rPr>
          <w:spacing w:val="-8"/>
        </w:rPr>
        <w:t xml:space="preserve"> </w:t>
      </w:r>
      <w:r w:rsidRPr="0023632C">
        <w:t>was</w:t>
      </w:r>
      <w:r w:rsidRPr="0023632C">
        <w:rPr>
          <w:spacing w:val="-6"/>
        </w:rPr>
        <w:t xml:space="preserve"> </w:t>
      </w:r>
      <w:r w:rsidRPr="0023632C">
        <w:t>placed</w:t>
      </w:r>
      <w:r w:rsidRPr="0023632C">
        <w:rPr>
          <w:spacing w:val="-6"/>
        </w:rPr>
        <w:t xml:space="preserve"> </w:t>
      </w:r>
      <w:r w:rsidRPr="0023632C">
        <w:t>in</w:t>
      </w:r>
      <w:r w:rsidRPr="0023632C">
        <w:rPr>
          <w:spacing w:val="-6"/>
        </w:rPr>
        <w:t xml:space="preserve"> </w:t>
      </w:r>
      <w:r w:rsidRPr="0023632C">
        <w:t>a</w:t>
      </w:r>
      <w:r w:rsidRPr="0023632C">
        <w:rPr>
          <w:spacing w:val="-6"/>
        </w:rPr>
        <w:t xml:space="preserve"> </w:t>
      </w:r>
      <w:r w:rsidRPr="0023632C">
        <w:t>constant</w:t>
      </w:r>
      <w:r w:rsidRPr="0023632C">
        <w:rPr>
          <w:spacing w:val="-6"/>
        </w:rPr>
        <w:t xml:space="preserve"> </w:t>
      </w:r>
      <w:r w:rsidRPr="0023632C">
        <w:t>voltage mode, where the voltage was increased by 1</w:t>
      </w:r>
      <w:r w:rsidR="00AF1D9E">
        <w:t xml:space="preserve"> </w:t>
      </w:r>
      <w:r w:rsidRPr="0023632C">
        <w:t xml:space="preserve">V every minute. During the test, the cell enclosure </w:t>
      </w:r>
      <w:proofErr w:type="gramStart"/>
      <w:r w:rsidRPr="0023632C">
        <w:t>breached</w:t>
      </w:r>
      <w:proofErr w:type="gramEnd"/>
      <w:r w:rsidRPr="0023632C">
        <w:t xml:space="preserve"> and a flame was observed in the cell when the supply was at 26</w:t>
      </w:r>
      <w:r w:rsidR="001D2E01">
        <w:t xml:space="preserve"> </w:t>
      </w:r>
      <w:r w:rsidRPr="0023632C">
        <w:t>V. This occurred at approx</w:t>
      </w:r>
      <w:r w:rsidR="001D2E01">
        <w:t>imately</w:t>
      </w:r>
      <w:r w:rsidRPr="0023632C">
        <w:t xml:space="preserve"> 26 minutes into the test. The power supply was left on for an additional 10 minutes after the initial breach was observed.</w:t>
      </w:r>
      <w:r w:rsidRPr="0023632C">
        <w:rPr>
          <w:spacing w:val="-6"/>
        </w:rPr>
        <w:t xml:space="preserve"> </w:t>
      </w:r>
      <w:r w:rsidRPr="0023632C">
        <w:t>When</w:t>
      </w:r>
      <w:r w:rsidRPr="0023632C">
        <w:rPr>
          <w:spacing w:val="-6"/>
        </w:rPr>
        <w:t xml:space="preserve"> </w:t>
      </w:r>
      <w:r w:rsidRPr="0023632C">
        <w:t>the</w:t>
      </w:r>
      <w:r w:rsidRPr="0023632C">
        <w:rPr>
          <w:spacing w:val="-5"/>
        </w:rPr>
        <w:t xml:space="preserve"> </w:t>
      </w:r>
      <w:r w:rsidRPr="0023632C">
        <w:t>power</w:t>
      </w:r>
      <w:r w:rsidRPr="0023632C">
        <w:rPr>
          <w:spacing w:val="-8"/>
        </w:rPr>
        <w:t xml:space="preserve"> </w:t>
      </w:r>
      <w:r w:rsidRPr="0023632C">
        <w:t>supply</w:t>
      </w:r>
      <w:r w:rsidRPr="0023632C">
        <w:rPr>
          <w:spacing w:val="-5"/>
        </w:rPr>
        <w:t xml:space="preserve"> </w:t>
      </w:r>
      <w:r w:rsidRPr="0023632C">
        <w:t>was</w:t>
      </w:r>
      <w:r w:rsidRPr="0023632C">
        <w:rPr>
          <w:spacing w:val="-6"/>
        </w:rPr>
        <w:t xml:space="preserve"> </w:t>
      </w:r>
      <w:r w:rsidRPr="0023632C">
        <w:t>turned</w:t>
      </w:r>
      <w:r w:rsidRPr="0023632C">
        <w:rPr>
          <w:spacing w:val="-6"/>
        </w:rPr>
        <w:t xml:space="preserve"> </w:t>
      </w:r>
      <w:r w:rsidRPr="0023632C">
        <w:t>off</w:t>
      </w:r>
      <w:r w:rsidRPr="0023632C">
        <w:rPr>
          <w:spacing w:val="-6"/>
        </w:rPr>
        <w:t xml:space="preserve"> </w:t>
      </w:r>
      <w:r w:rsidRPr="0023632C">
        <w:t>at</w:t>
      </w:r>
      <w:r w:rsidRPr="0023632C">
        <w:rPr>
          <w:spacing w:val="-5"/>
        </w:rPr>
        <w:t xml:space="preserve"> </w:t>
      </w:r>
      <w:r w:rsidRPr="0023632C">
        <w:t>approx</w:t>
      </w:r>
      <w:r w:rsidR="001D2E01">
        <w:t>imately</w:t>
      </w:r>
      <w:r w:rsidRPr="0023632C">
        <w:rPr>
          <w:spacing w:val="-6"/>
        </w:rPr>
        <w:t xml:space="preserve"> </w:t>
      </w:r>
      <w:r w:rsidRPr="0023632C">
        <w:t>minute</w:t>
      </w:r>
      <w:r w:rsidRPr="0023632C">
        <w:rPr>
          <w:spacing w:val="-7"/>
        </w:rPr>
        <w:t xml:space="preserve"> </w:t>
      </w:r>
      <w:r w:rsidRPr="0023632C">
        <w:t>35,</w:t>
      </w:r>
      <w:r w:rsidRPr="0023632C">
        <w:rPr>
          <w:spacing w:val="-6"/>
        </w:rPr>
        <w:t xml:space="preserve"> </w:t>
      </w:r>
      <w:r w:rsidRPr="0023632C">
        <w:t>the</w:t>
      </w:r>
      <w:r w:rsidRPr="0023632C">
        <w:rPr>
          <w:spacing w:val="-4"/>
        </w:rPr>
        <w:t xml:space="preserve"> </w:t>
      </w:r>
      <w:r w:rsidRPr="0023632C">
        <w:t>flames</w:t>
      </w:r>
      <w:r w:rsidRPr="0023632C">
        <w:rPr>
          <w:spacing w:val="-6"/>
        </w:rPr>
        <w:t xml:space="preserve"> </w:t>
      </w:r>
      <w:r w:rsidR="001D2E01" w:rsidRPr="0023632C">
        <w:t>self</w:t>
      </w:r>
      <w:r w:rsidR="001D2E01" w:rsidRPr="0023632C">
        <w:rPr>
          <w:spacing w:val="-6"/>
        </w:rPr>
        <w:t>-</w:t>
      </w:r>
      <w:r w:rsidR="001D2E01" w:rsidRPr="0023632C">
        <w:t>extinguished</w:t>
      </w:r>
      <w:r w:rsidRPr="0023632C">
        <w:t>.</w:t>
      </w:r>
      <w:r w:rsidRPr="0023632C">
        <w:rPr>
          <w:spacing w:val="-6"/>
        </w:rPr>
        <w:t xml:space="preserve"> </w:t>
      </w:r>
      <w:r w:rsidRPr="0023632C">
        <w:t>Due to this, a second heating test was performed under Test #5 shown later in the report where the power supply was immediately turned off upon observation of the cell enclosure</w:t>
      </w:r>
      <w:r w:rsidRPr="0023632C">
        <w:rPr>
          <w:spacing w:val="-18"/>
        </w:rPr>
        <w:t xml:space="preserve"> </w:t>
      </w:r>
      <w:r w:rsidRPr="0023632C">
        <w:t>breaching.</w:t>
      </w:r>
    </w:p>
    <w:p w14:paraId="0EE68F1B" w14:textId="43B1B737" w:rsidR="002318ED" w:rsidRPr="000B6716" w:rsidRDefault="002318ED" w:rsidP="006C1FFB">
      <w:pPr>
        <w:pStyle w:val="SingleTxtG"/>
        <w:spacing w:before="240"/>
        <w:rPr>
          <w:b/>
          <w:bCs/>
        </w:rPr>
      </w:pPr>
      <w:r w:rsidRPr="000B6716">
        <w:rPr>
          <w:b/>
          <w:bCs/>
        </w:rPr>
        <w:t>Figure 13:  Surface temperatures measured on cell</w:t>
      </w:r>
    </w:p>
    <w:p w14:paraId="02A31BF1" w14:textId="589CC9C4" w:rsidR="00086F57" w:rsidRPr="0023632C" w:rsidRDefault="00086F57" w:rsidP="006C1FFB">
      <w:pPr>
        <w:pStyle w:val="SingleTxtG"/>
        <w:spacing w:before="240"/>
      </w:pPr>
      <w:r w:rsidRPr="0023632C">
        <w:rPr>
          <w:noProof/>
        </w:rPr>
        <mc:AlternateContent>
          <mc:Choice Requires="wpg">
            <w:drawing>
              <wp:anchor distT="0" distB="0" distL="114300" distR="114300" simplePos="0" relativeHeight="251670528" behindDoc="0" locked="0" layoutInCell="1" allowOverlap="1" wp14:anchorId="1CB7D561" wp14:editId="075A292F">
                <wp:simplePos x="0" y="0"/>
                <wp:positionH relativeFrom="page">
                  <wp:posOffset>900212</wp:posOffset>
                </wp:positionH>
                <wp:positionV relativeFrom="paragraph">
                  <wp:posOffset>53340</wp:posOffset>
                </wp:positionV>
                <wp:extent cx="6038850" cy="4312920"/>
                <wp:effectExtent l="0" t="0" r="19050" b="11430"/>
                <wp:wrapNone/>
                <wp:docPr id="19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4312920"/>
                          <a:chOff x="1440" y="2980"/>
                          <a:chExt cx="9510" cy="6792"/>
                        </a:xfrm>
                      </wpg:grpSpPr>
                      <wps:wsp>
                        <wps:cNvPr id="196" name="AutoShape 220"/>
                        <wps:cNvSpPr>
                          <a:spLocks/>
                        </wps:cNvSpPr>
                        <wps:spPr bwMode="auto">
                          <a:xfrm>
                            <a:off x="2433" y="3723"/>
                            <a:ext cx="4923" cy="5525"/>
                          </a:xfrm>
                          <a:custGeom>
                            <a:avLst/>
                            <a:gdLst>
                              <a:gd name="T0" fmla="+- 0 2434 2434"/>
                              <a:gd name="T1" fmla="*/ T0 w 4923"/>
                              <a:gd name="T2" fmla="+- 0 9248 3723"/>
                              <a:gd name="T3" fmla="*/ 9248 h 5525"/>
                              <a:gd name="T4" fmla="+- 0 7356 2434"/>
                              <a:gd name="T5" fmla="*/ T4 w 4923"/>
                              <a:gd name="T6" fmla="+- 0 9248 3723"/>
                              <a:gd name="T7" fmla="*/ 9248 h 5525"/>
                              <a:gd name="T8" fmla="+- 0 2434 2434"/>
                              <a:gd name="T9" fmla="*/ T8 w 4923"/>
                              <a:gd name="T10" fmla="+- 0 7669 3723"/>
                              <a:gd name="T11" fmla="*/ 7669 h 5525"/>
                              <a:gd name="T12" fmla="+- 0 7356 2434"/>
                              <a:gd name="T13" fmla="*/ T12 w 4923"/>
                              <a:gd name="T14" fmla="+- 0 7669 3723"/>
                              <a:gd name="T15" fmla="*/ 7669 h 5525"/>
                              <a:gd name="T16" fmla="+- 0 2434 2434"/>
                              <a:gd name="T17" fmla="*/ T16 w 4923"/>
                              <a:gd name="T18" fmla="+- 0 6879 3723"/>
                              <a:gd name="T19" fmla="*/ 6879 h 5525"/>
                              <a:gd name="T20" fmla="+- 0 7356 2434"/>
                              <a:gd name="T21" fmla="*/ T20 w 4923"/>
                              <a:gd name="T22" fmla="+- 0 6879 3723"/>
                              <a:gd name="T23" fmla="*/ 6879 h 5525"/>
                              <a:gd name="T24" fmla="+- 0 2434 2434"/>
                              <a:gd name="T25" fmla="*/ T24 w 4923"/>
                              <a:gd name="T26" fmla="+- 0 6090 3723"/>
                              <a:gd name="T27" fmla="*/ 6090 h 5525"/>
                              <a:gd name="T28" fmla="+- 0 7356 2434"/>
                              <a:gd name="T29" fmla="*/ T28 w 4923"/>
                              <a:gd name="T30" fmla="+- 0 6090 3723"/>
                              <a:gd name="T31" fmla="*/ 6090 h 5525"/>
                              <a:gd name="T32" fmla="+- 0 2434 2434"/>
                              <a:gd name="T33" fmla="*/ T32 w 4923"/>
                              <a:gd name="T34" fmla="+- 0 5300 3723"/>
                              <a:gd name="T35" fmla="*/ 5300 h 5525"/>
                              <a:gd name="T36" fmla="+- 0 7356 2434"/>
                              <a:gd name="T37" fmla="*/ T36 w 4923"/>
                              <a:gd name="T38" fmla="+- 0 5300 3723"/>
                              <a:gd name="T39" fmla="*/ 5300 h 5525"/>
                              <a:gd name="T40" fmla="+- 0 2434 2434"/>
                              <a:gd name="T41" fmla="*/ T40 w 4923"/>
                              <a:gd name="T42" fmla="+- 0 4510 3723"/>
                              <a:gd name="T43" fmla="*/ 4510 h 5525"/>
                              <a:gd name="T44" fmla="+- 0 7356 2434"/>
                              <a:gd name="T45" fmla="*/ T44 w 4923"/>
                              <a:gd name="T46" fmla="+- 0 4510 3723"/>
                              <a:gd name="T47" fmla="*/ 4510 h 5525"/>
                              <a:gd name="T48" fmla="+- 0 2434 2434"/>
                              <a:gd name="T49" fmla="*/ T48 w 4923"/>
                              <a:gd name="T50" fmla="+- 0 3723 3723"/>
                              <a:gd name="T51" fmla="*/ 3723 h 5525"/>
                              <a:gd name="T52" fmla="+- 0 7356 2434"/>
                              <a:gd name="T53" fmla="*/ T52 w 4923"/>
                              <a:gd name="T54" fmla="+- 0 3723 3723"/>
                              <a:gd name="T55" fmla="*/ 3723 h 5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5525">
                                <a:moveTo>
                                  <a:pt x="0" y="5525"/>
                                </a:moveTo>
                                <a:lnTo>
                                  <a:pt x="4922" y="5525"/>
                                </a:lnTo>
                                <a:moveTo>
                                  <a:pt x="0" y="3946"/>
                                </a:moveTo>
                                <a:lnTo>
                                  <a:pt x="4922" y="3946"/>
                                </a:lnTo>
                                <a:moveTo>
                                  <a:pt x="0" y="3156"/>
                                </a:moveTo>
                                <a:lnTo>
                                  <a:pt x="4922" y="3156"/>
                                </a:lnTo>
                                <a:moveTo>
                                  <a:pt x="0" y="2367"/>
                                </a:moveTo>
                                <a:lnTo>
                                  <a:pt x="4922" y="2367"/>
                                </a:lnTo>
                                <a:moveTo>
                                  <a:pt x="0" y="1577"/>
                                </a:moveTo>
                                <a:lnTo>
                                  <a:pt x="4922" y="1577"/>
                                </a:lnTo>
                                <a:moveTo>
                                  <a:pt x="0" y="787"/>
                                </a:moveTo>
                                <a:lnTo>
                                  <a:pt x="4922" y="787"/>
                                </a:lnTo>
                                <a:moveTo>
                                  <a:pt x="0" y="0"/>
                                </a:moveTo>
                                <a:lnTo>
                                  <a:pt x="4922" y="0"/>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219"/>
                        <wps:cNvSpPr>
                          <a:spLocks/>
                        </wps:cNvSpPr>
                        <wps:spPr bwMode="auto">
                          <a:xfrm>
                            <a:off x="3254" y="3723"/>
                            <a:ext cx="4102" cy="5525"/>
                          </a:xfrm>
                          <a:custGeom>
                            <a:avLst/>
                            <a:gdLst>
                              <a:gd name="T0" fmla="+- 0 3254 3254"/>
                              <a:gd name="T1" fmla="*/ T0 w 4102"/>
                              <a:gd name="T2" fmla="+- 0 3723 3723"/>
                              <a:gd name="T3" fmla="*/ 3723 h 5525"/>
                              <a:gd name="T4" fmla="+- 0 3254 3254"/>
                              <a:gd name="T5" fmla="*/ T4 w 4102"/>
                              <a:gd name="T6" fmla="+- 0 9248 3723"/>
                              <a:gd name="T7" fmla="*/ 9248 h 5525"/>
                              <a:gd name="T8" fmla="+- 0 4075 3254"/>
                              <a:gd name="T9" fmla="*/ T8 w 4102"/>
                              <a:gd name="T10" fmla="+- 0 3723 3723"/>
                              <a:gd name="T11" fmla="*/ 3723 h 5525"/>
                              <a:gd name="T12" fmla="+- 0 4075 3254"/>
                              <a:gd name="T13" fmla="*/ T12 w 4102"/>
                              <a:gd name="T14" fmla="+- 0 9248 3723"/>
                              <a:gd name="T15" fmla="*/ 9248 h 5525"/>
                              <a:gd name="T16" fmla="+- 0 4896 3254"/>
                              <a:gd name="T17" fmla="*/ T16 w 4102"/>
                              <a:gd name="T18" fmla="+- 0 3723 3723"/>
                              <a:gd name="T19" fmla="*/ 3723 h 5525"/>
                              <a:gd name="T20" fmla="+- 0 4896 3254"/>
                              <a:gd name="T21" fmla="*/ T20 w 4102"/>
                              <a:gd name="T22" fmla="+- 0 9248 3723"/>
                              <a:gd name="T23" fmla="*/ 9248 h 5525"/>
                              <a:gd name="T24" fmla="+- 0 5714 3254"/>
                              <a:gd name="T25" fmla="*/ T24 w 4102"/>
                              <a:gd name="T26" fmla="+- 0 3723 3723"/>
                              <a:gd name="T27" fmla="*/ 3723 h 5525"/>
                              <a:gd name="T28" fmla="+- 0 5714 3254"/>
                              <a:gd name="T29" fmla="*/ T28 w 4102"/>
                              <a:gd name="T30" fmla="+- 0 9248 3723"/>
                              <a:gd name="T31" fmla="*/ 9248 h 5525"/>
                              <a:gd name="T32" fmla="+- 0 6535 3254"/>
                              <a:gd name="T33" fmla="*/ T32 w 4102"/>
                              <a:gd name="T34" fmla="+- 0 3723 3723"/>
                              <a:gd name="T35" fmla="*/ 3723 h 5525"/>
                              <a:gd name="T36" fmla="+- 0 6535 3254"/>
                              <a:gd name="T37" fmla="*/ T36 w 4102"/>
                              <a:gd name="T38" fmla="+- 0 9248 3723"/>
                              <a:gd name="T39" fmla="*/ 9248 h 5525"/>
                              <a:gd name="T40" fmla="+- 0 7356 3254"/>
                              <a:gd name="T41" fmla="*/ T40 w 4102"/>
                              <a:gd name="T42" fmla="+- 0 3723 3723"/>
                              <a:gd name="T43" fmla="*/ 3723 h 5525"/>
                              <a:gd name="T44" fmla="+- 0 7356 3254"/>
                              <a:gd name="T45" fmla="*/ T44 w 4102"/>
                              <a:gd name="T46" fmla="+- 0 9248 3723"/>
                              <a:gd name="T47" fmla="*/ 9248 h 5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02" h="5525">
                                <a:moveTo>
                                  <a:pt x="0" y="0"/>
                                </a:moveTo>
                                <a:lnTo>
                                  <a:pt x="0" y="5525"/>
                                </a:lnTo>
                                <a:moveTo>
                                  <a:pt x="821" y="0"/>
                                </a:moveTo>
                                <a:lnTo>
                                  <a:pt x="821" y="5525"/>
                                </a:lnTo>
                                <a:moveTo>
                                  <a:pt x="1642" y="0"/>
                                </a:moveTo>
                                <a:lnTo>
                                  <a:pt x="1642" y="5525"/>
                                </a:lnTo>
                                <a:moveTo>
                                  <a:pt x="2460" y="0"/>
                                </a:moveTo>
                                <a:lnTo>
                                  <a:pt x="2460" y="5525"/>
                                </a:lnTo>
                                <a:moveTo>
                                  <a:pt x="3281" y="0"/>
                                </a:moveTo>
                                <a:lnTo>
                                  <a:pt x="3281" y="5525"/>
                                </a:lnTo>
                                <a:moveTo>
                                  <a:pt x="4102" y="0"/>
                                </a:moveTo>
                                <a:lnTo>
                                  <a:pt x="4102" y="5525"/>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218"/>
                        <wps:cNvCnPr>
                          <a:cxnSpLocks noChangeShapeType="1"/>
                        </wps:cNvCnPr>
                        <wps:spPr bwMode="auto">
                          <a:xfrm>
                            <a:off x="7355" y="9248"/>
                            <a:ext cx="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99" name="AutoShape 217"/>
                        <wps:cNvSpPr>
                          <a:spLocks/>
                        </wps:cNvSpPr>
                        <wps:spPr bwMode="auto">
                          <a:xfrm>
                            <a:off x="7356" y="3723"/>
                            <a:ext cx="56" cy="5525"/>
                          </a:xfrm>
                          <a:custGeom>
                            <a:avLst/>
                            <a:gdLst>
                              <a:gd name="T0" fmla="+- 0 7356 7356"/>
                              <a:gd name="T1" fmla="*/ T0 w 56"/>
                              <a:gd name="T2" fmla="+- 0 9248 3723"/>
                              <a:gd name="T3" fmla="*/ 9248 h 5525"/>
                              <a:gd name="T4" fmla="+- 0 7411 7356"/>
                              <a:gd name="T5" fmla="*/ T4 w 56"/>
                              <a:gd name="T6" fmla="+- 0 9248 3723"/>
                              <a:gd name="T7" fmla="*/ 9248 h 5525"/>
                              <a:gd name="T8" fmla="+- 0 7356 7356"/>
                              <a:gd name="T9" fmla="*/ T8 w 56"/>
                              <a:gd name="T10" fmla="+- 0 8326 3723"/>
                              <a:gd name="T11" fmla="*/ 8326 h 5525"/>
                              <a:gd name="T12" fmla="+- 0 7411 7356"/>
                              <a:gd name="T13" fmla="*/ T12 w 56"/>
                              <a:gd name="T14" fmla="+- 0 8326 3723"/>
                              <a:gd name="T15" fmla="*/ 8326 h 5525"/>
                              <a:gd name="T16" fmla="+- 0 7356 7356"/>
                              <a:gd name="T17" fmla="*/ T16 w 56"/>
                              <a:gd name="T18" fmla="+- 0 7407 3723"/>
                              <a:gd name="T19" fmla="*/ 7407 h 5525"/>
                              <a:gd name="T20" fmla="+- 0 7411 7356"/>
                              <a:gd name="T21" fmla="*/ T20 w 56"/>
                              <a:gd name="T22" fmla="+- 0 7407 3723"/>
                              <a:gd name="T23" fmla="*/ 7407 h 5525"/>
                              <a:gd name="T24" fmla="+- 0 7356 7356"/>
                              <a:gd name="T25" fmla="*/ T24 w 56"/>
                              <a:gd name="T26" fmla="+- 0 6486 3723"/>
                              <a:gd name="T27" fmla="*/ 6486 h 5525"/>
                              <a:gd name="T28" fmla="+- 0 7411 7356"/>
                              <a:gd name="T29" fmla="*/ T28 w 56"/>
                              <a:gd name="T30" fmla="+- 0 6486 3723"/>
                              <a:gd name="T31" fmla="*/ 6486 h 5525"/>
                              <a:gd name="T32" fmla="+- 0 7356 7356"/>
                              <a:gd name="T33" fmla="*/ T32 w 56"/>
                              <a:gd name="T34" fmla="+- 0 5564 3723"/>
                              <a:gd name="T35" fmla="*/ 5564 h 5525"/>
                              <a:gd name="T36" fmla="+- 0 7411 7356"/>
                              <a:gd name="T37" fmla="*/ T36 w 56"/>
                              <a:gd name="T38" fmla="+- 0 5564 3723"/>
                              <a:gd name="T39" fmla="*/ 5564 h 5525"/>
                              <a:gd name="T40" fmla="+- 0 7356 7356"/>
                              <a:gd name="T41" fmla="*/ T40 w 56"/>
                              <a:gd name="T42" fmla="+- 0 4642 3723"/>
                              <a:gd name="T43" fmla="*/ 4642 h 5525"/>
                              <a:gd name="T44" fmla="+- 0 7411 7356"/>
                              <a:gd name="T45" fmla="*/ T44 w 56"/>
                              <a:gd name="T46" fmla="+- 0 4642 3723"/>
                              <a:gd name="T47" fmla="*/ 4642 h 5525"/>
                              <a:gd name="T48" fmla="+- 0 7356 7356"/>
                              <a:gd name="T49" fmla="*/ T48 w 56"/>
                              <a:gd name="T50" fmla="+- 0 3723 3723"/>
                              <a:gd name="T51" fmla="*/ 3723 h 5525"/>
                              <a:gd name="T52" fmla="+- 0 7411 7356"/>
                              <a:gd name="T53" fmla="*/ T52 w 56"/>
                              <a:gd name="T54" fmla="+- 0 3723 3723"/>
                              <a:gd name="T55" fmla="*/ 3723 h 5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5525">
                                <a:moveTo>
                                  <a:pt x="0" y="5525"/>
                                </a:moveTo>
                                <a:lnTo>
                                  <a:pt x="55" y="5525"/>
                                </a:lnTo>
                                <a:moveTo>
                                  <a:pt x="0" y="4603"/>
                                </a:moveTo>
                                <a:lnTo>
                                  <a:pt x="55" y="4603"/>
                                </a:lnTo>
                                <a:moveTo>
                                  <a:pt x="0" y="3684"/>
                                </a:moveTo>
                                <a:lnTo>
                                  <a:pt x="55" y="3684"/>
                                </a:lnTo>
                                <a:moveTo>
                                  <a:pt x="0" y="2763"/>
                                </a:moveTo>
                                <a:lnTo>
                                  <a:pt x="55" y="2763"/>
                                </a:lnTo>
                                <a:moveTo>
                                  <a:pt x="0" y="1841"/>
                                </a:moveTo>
                                <a:lnTo>
                                  <a:pt x="55" y="1841"/>
                                </a:lnTo>
                                <a:moveTo>
                                  <a:pt x="0" y="919"/>
                                </a:moveTo>
                                <a:lnTo>
                                  <a:pt x="55" y="919"/>
                                </a:lnTo>
                                <a:moveTo>
                                  <a:pt x="0" y="0"/>
                                </a:moveTo>
                                <a:lnTo>
                                  <a:pt x="55" y="0"/>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216"/>
                        <wps:cNvCnPr>
                          <a:cxnSpLocks noChangeShapeType="1"/>
                        </wps:cNvCnPr>
                        <wps:spPr bwMode="auto">
                          <a:xfrm>
                            <a:off x="2435" y="9248"/>
                            <a:ext cx="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01" name="Line 215"/>
                        <wps:cNvCnPr>
                          <a:cxnSpLocks noChangeShapeType="1"/>
                        </wps:cNvCnPr>
                        <wps:spPr bwMode="auto">
                          <a:xfrm>
                            <a:off x="2435" y="8459"/>
                            <a:ext cx="492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 name="Picture 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21" y="4659"/>
                            <a:ext cx="4962" cy="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Line 213"/>
                        <wps:cNvCnPr>
                          <a:cxnSpLocks noChangeShapeType="1"/>
                        </wps:cNvCnPr>
                        <wps:spPr bwMode="auto">
                          <a:xfrm>
                            <a:off x="2422" y="8136"/>
                            <a:ext cx="4962" cy="0"/>
                          </a:xfrm>
                          <a:prstGeom prst="line">
                            <a:avLst/>
                          </a:prstGeom>
                          <a:noFill/>
                          <a:ln w="47244">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204" name="Freeform 212"/>
                        <wps:cNvSpPr>
                          <a:spLocks/>
                        </wps:cNvSpPr>
                        <wps:spPr bwMode="auto">
                          <a:xfrm>
                            <a:off x="2437" y="4319"/>
                            <a:ext cx="4931" cy="4928"/>
                          </a:xfrm>
                          <a:custGeom>
                            <a:avLst/>
                            <a:gdLst>
                              <a:gd name="T0" fmla="+- 0 2663 2437"/>
                              <a:gd name="T1" fmla="*/ T0 w 4931"/>
                              <a:gd name="T2" fmla="+- 0 8796 4320"/>
                              <a:gd name="T3" fmla="*/ 8796 h 4928"/>
                              <a:gd name="T4" fmla="+- 0 2680 2437"/>
                              <a:gd name="T5" fmla="*/ T4 w 4931"/>
                              <a:gd name="T6" fmla="+- 0 8764 4320"/>
                              <a:gd name="T7" fmla="*/ 8764 h 4928"/>
                              <a:gd name="T8" fmla="+- 0 2708 2437"/>
                              <a:gd name="T9" fmla="*/ T8 w 4931"/>
                              <a:gd name="T10" fmla="+- 0 8755 4320"/>
                              <a:gd name="T11" fmla="*/ 8755 h 4928"/>
                              <a:gd name="T12" fmla="+- 0 2744 2437"/>
                              <a:gd name="T13" fmla="*/ T12 w 4931"/>
                              <a:gd name="T14" fmla="+- 0 8709 4320"/>
                              <a:gd name="T15" fmla="*/ 8709 h 4928"/>
                              <a:gd name="T16" fmla="+- 0 2764 2437"/>
                              <a:gd name="T17" fmla="*/ T16 w 4931"/>
                              <a:gd name="T18" fmla="+- 0 8680 4320"/>
                              <a:gd name="T19" fmla="*/ 8680 h 4928"/>
                              <a:gd name="T20" fmla="+- 0 2780 2437"/>
                              <a:gd name="T21" fmla="*/ T20 w 4931"/>
                              <a:gd name="T22" fmla="+- 0 8652 4320"/>
                              <a:gd name="T23" fmla="*/ 8652 h 4928"/>
                              <a:gd name="T24" fmla="+- 0 2800 2437"/>
                              <a:gd name="T25" fmla="*/ T24 w 4931"/>
                              <a:gd name="T26" fmla="+- 0 8630 4320"/>
                              <a:gd name="T27" fmla="*/ 8630 h 4928"/>
                              <a:gd name="T28" fmla="+- 0 2824 2437"/>
                              <a:gd name="T29" fmla="*/ T28 w 4931"/>
                              <a:gd name="T30" fmla="+- 0 8594 4320"/>
                              <a:gd name="T31" fmla="*/ 8594 h 4928"/>
                              <a:gd name="T32" fmla="+- 0 2876 2437"/>
                              <a:gd name="T33" fmla="*/ T32 w 4931"/>
                              <a:gd name="T34" fmla="+- 0 8575 4320"/>
                              <a:gd name="T35" fmla="*/ 8575 h 4928"/>
                              <a:gd name="T36" fmla="+- 0 2900 2437"/>
                              <a:gd name="T37" fmla="*/ T36 w 4931"/>
                              <a:gd name="T38" fmla="+- 0 8563 4320"/>
                              <a:gd name="T39" fmla="*/ 8563 h 4928"/>
                              <a:gd name="T40" fmla="+- 0 2920 2437"/>
                              <a:gd name="T41" fmla="*/ T40 w 4931"/>
                              <a:gd name="T42" fmla="+- 0 8320 4320"/>
                              <a:gd name="T43" fmla="*/ 8320 h 4928"/>
                              <a:gd name="T44" fmla="+- 0 2939 2437"/>
                              <a:gd name="T45" fmla="*/ T44 w 4931"/>
                              <a:gd name="T46" fmla="+- 0 8220 4320"/>
                              <a:gd name="T47" fmla="*/ 8220 h 4928"/>
                              <a:gd name="T48" fmla="+- 0 2965 2437"/>
                              <a:gd name="T49" fmla="*/ T48 w 4931"/>
                              <a:gd name="T50" fmla="+- 0 8205 4320"/>
                              <a:gd name="T51" fmla="*/ 8205 h 4928"/>
                              <a:gd name="T52" fmla="+- 0 3001 2437"/>
                              <a:gd name="T53" fmla="*/ T52 w 4931"/>
                              <a:gd name="T54" fmla="+- 0 8018 4320"/>
                              <a:gd name="T55" fmla="*/ 8018 h 4928"/>
                              <a:gd name="T56" fmla="+- 0 3107 2437"/>
                              <a:gd name="T57" fmla="*/ T56 w 4931"/>
                              <a:gd name="T58" fmla="+- 0 7826 4320"/>
                              <a:gd name="T59" fmla="*/ 7826 h 4928"/>
                              <a:gd name="T60" fmla="+- 0 3246 2437"/>
                              <a:gd name="T61" fmla="*/ T60 w 4931"/>
                              <a:gd name="T62" fmla="+- 0 7269 4320"/>
                              <a:gd name="T63" fmla="*/ 7269 h 4928"/>
                              <a:gd name="T64" fmla="+- 0 3469 2437"/>
                              <a:gd name="T65" fmla="*/ T64 w 4931"/>
                              <a:gd name="T66" fmla="+- 0 6897 4320"/>
                              <a:gd name="T67" fmla="*/ 6897 h 4928"/>
                              <a:gd name="T68" fmla="+- 0 3599 2437"/>
                              <a:gd name="T69" fmla="*/ T68 w 4931"/>
                              <a:gd name="T70" fmla="+- 0 6525 4320"/>
                              <a:gd name="T71" fmla="*/ 6525 h 4928"/>
                              <a:gd name="T72" fmla="+- 0 3820 2437"/>
                              <a:gd name="T73" fmla="*/ T72 w 4931"/>
                              <a:gd name="T74" fmla="+- 0 5971 4320"/>
                              <a:gd name="T75" fmla="*/ 5971 h 4928"/>
                              <a:gd name="T76" fmla="+- 0 3976 2437"/>
                              <a:gd name="T77" fmla="*/ T76 w 4931"/>
                              <a:gd name="T78" fmla="+- 0 5604 4320"/>
                              <a:gd name="T79" fmla="*/ 5604 h 4928"/>
                              <a:gd name="T80" fmla="+- 0 4379 2437"/>
                              <a:gd name="T81" fmla="*/ T80 w 4931"/>
                              <a:gd name="T82" fmla="+- 0 4684 4320"/>
                              <a:gd name="T83" fmla="*/ 4684 h 4928"/>
                              <a:gd name="T84" fmla="+- 0 4568 2437"/>
                              <a:gd name="T85" fmla="*/ T84 w 4931"/>
                              <a:gd name="T86" fmla="+- 0 4322 4320"/>
                              <a:gd name="T87" fmla="*/ 4322 h 4928"/>
                              <a:gd name="T88" fmla="+- 0 4609 2437"/>
                              <a:gd name="T89" fmla="*/ T88 w 4931"/>
                              <a:gd name="T90" fmla="+- 0 4336 4320"/>
                              <a:gd name="T91" fmla="*/ 4336 h 4928"/>
                              <a:gd name="T92" fmla="+- 0 4626 2437"/>
                              <a:gd name="T93" fmla="*/ T92 w 4931"/>
                              <a:gd name="T94" fmla="+- 0 8140 4320"/>
                              <a:gd name="T95" fmla="*/ 8140 h 4928"/>
                              <a:gd name="T96" fmla="+- 0 4645 2437"/>
                              <a:gd name="T97" fmla="*/ T96 w 4931"/>
                              <a:gd name="T98" fmla="+- 0 8227 4320"/>
                              <a:gd name="T99" fmla="*/ 8227 h 4928"/>
                              <a:gd name="T100" fmla="+- 0 4664 2437"/>
                              <a:gd name="T101" fmla="*/ T100 w 4931"/>
                              <a:gd name="T102" fmla="+- 0 8162 4320"/>
                              <a:gd name="T103" fmla="*/ 8162 h 4928"/>
                              <a:gd name="T104" fmla="+- 0 4684 2437"/>
                              <a:gd name="T105" fmla="*/ T104 w 4931"/>
                              <a:gd name="T106" fmla="+- 0 8193 4320"/>
                              <a:gd name="T107" fmla="*/ 8193 h 4928"/>
                              <a:gd name="T108" fmla="+- 0 4700 2437"/>
                              <a:gd name="T109" fmla="*/ T108 w 4931"/>
                              <a:gd name="T110" fmla="+- 0 8172 4320"/>
                              <a:gd name="T111" fmla="*/ 8172 h 4928"/>
                              <a:gd name="T112" fmla="+- 0 4720 2437"/>
                              <a:gd name="T113" fmla="*/ T112 w 4931"/>
                              <a:gd name="T114" fmla="+- 0 8248 4320"/>
                              <a:gd name="T115" fmla="*/ 8248 h 4928"/>
                              <a:gd name="T116" fmla="+- 0 4736 2437"/>
                              <a:gd name="T117" fmla="*/ T116 w 4931"/>
                              <a:gd name="T118" fmla="+- 0 8095 4320"/>
                              <a:gd name="T119" fmla="*/ 8095 h 4928"/>
                              <a:gd name="T120" fmla="+- 0 4753 2437"/>
                              <a:gd name="T121" fmla="*/ T120 w 4931"/>
                              <a:gd name="T122" fmla="+- 0 8028 4320"/>
                              <a:gd name="T123" fmla="*/ 8028 h 4928"/>
                              <a:gd name="T124" fmla="+- 0 4772 2437"/>
                              <a:gd name="T125" fmla="*/ T124 w 4931"/>
                              <a:gd name="T126" fmla="+- 0 8095 4320"/>
                              <a:gd name="T127" fmla="*/ 8095 h 4928"/>
                              <a:gd name="T128" fmla="+- 0 4789 2437"/>
                              <a:gd name="T129" fmla="*/ T128 w 4931"/>
                              <a:gd name="T130" fmla="+- 0 8042 4320"/>
                              <a:gd name="T131" fmla="*/ 8042 h 4928"/>
                              <a:gd name="T132" fmla="+- 0 4808 2437"/>
                              <a:gd name="T133" fmla="*/ T132 w 4931"/>
                              <a:gd name="T134" fmla="+- 0 8054 4320"/>
                              <a:gd name="T135" fmla="*/ 8054 h 4928"/>
                              <a:gd name="T136" fmla="+- 0 4828 2437"/>
                              <a:gd name="T137" fmla="*/ T136 w 4931"/>
                              <a:gd name="T138" fmla="+- 0 8054 4320"/>
                              <a:gd name="T139" fmla="*/ 8054 h 4928"/>
                              <a:gd name="T140" fmla="+- 0 4844 2437"/>
                              <a:gd name="T141" fmla="*/ T140 w 4931"/>
                              <a:gd name="T142" fmla="+- 0 8052 4320"/>
                              <a:gd name="T143" fmla="*/ 8052 h 4928"/>
                              <a:gd name="T144" fmla="+- 0 4861 2437"/>
                              <a:gd name="T145" fmla="*/ T144 w 4931"/>
                              <a:gd name="T146" fmla="+- 0 7881 4320"/>
                              <a:gd name="T147" fmla="*/ 7881 h 4928"/>
                              <a:gd name="T148" fmla="+- 0 4880 2437"/>
                              <a:gd name="T149" fmla="*/ T148 w 4931"/>
                              <a:gd name="T150" fmla="+- 0 7912 4320"/>
                              <a:gd name="T151" fmla="*/ 7912 h 4928"/>
                              <a:gd name="T152" fmla="+- 0 4900 2437"/>
                              <a:gd name="T153" fmla="*/ T152 w 4931"/>
                              <a:gd name="T154" fmla="+- 0 7936 4320"/>
                              <a:gd name="T155" fmla="*/ 7936 h 4928"/>
                              <a:gd name="T156" fmla="+- 0 4916 2437"/>
                              <a:gd name="T157" fmla="*/ T156 w 4931"/>
                              <a:gd name="T158" fmla="+- 0 8208 4320"/>
                              <a:gd name="T159" fmla="*/ 8208 h 4928"/>
                              <a:gd name="T160" fmla="+- 0 4936 2437"/>
                              <a:gd name="T161" fmla="*/ T160 w 4931"/>
                              <a:gd name="T162" fmla="+- 0 8289 4320"/>
                              <a:gd name="T163" fmla="*/ 8289 h 4928"/>
                              <a:gd name="T164" fmla="+- 0 4955 2437"/>
                              <a:gd name="T165" fmla="*/ T164 w 4931"/>
                              <a:gd name="T166" fmla="+- 0 8359 4320"/>
                              <a:gd name="T167" fmla="*/ 8359 h 4928"/>
                              <a:gd name="T168" fmla="+- 0 4974 2437"/>
                              <a:gd name="T169" fmla="*/ T168 w 4931"/>
                              <a:gd name="T170" fmla="+- 0 8416 4320"/>
                              <a:gd name="T171" fmla="*/ 8416 h 4928"/>
                              <a:gd name="T172" fmla="+- 0 4991 2437"/>
                              <a:gd name="T173" fmla="*/ T172 w 4931"/>
                              <a:gd name="T174" fmla="+- 0 8301 4320"/>
                              <a:gd name="T175" fmla="*/ 8301 h 4928"/>
                              <a:gd name="T176" fmla="+- 0 5010 2437"/>
                              <a:gd name="T177" fmla="*/ T176 w 4931"/>
                              <a:gd name="T178" fmla="+- 0 8205 4320"/>
                              <a:gd name="T179" fmla="*/ 8205 h 4928"/>
                              <a:gd name="T180" fmla="+- 0 5029 2437"/>
                              <a:gd name="T181" fmla="*/ T180 w 4931"/>
                              <a:gd name="T182" fmla="+- 0 8248 4320"/>
                              <a:gd name="T183" fmla="*/ 8248 h 4928"/>
                              <a:gd name="T184" fmla="+- 0 5046 2437"/>
                              <a:gd name="T185" fmla="*/ T184 w 4931"/>
                              <a:gd name="T186" fmla="+- 0 8260 4320"/>
                              <a:gd name="T187" fmla="*/ 8260 h 4928"/>
                              <a:gd name="T188" fmla="+- 0 5065 2437"/>
                              <a:gd name="T189" fmla="*/ T188 w 4931"/>
                              <a:gd name="T190" fmla="+- 0 8320 4320"/>
                              <a:gd name="T191" fmla="*/ 8320 h 4928"/>
                              <a:gd name="T192" fmla="+- 0 5084 2437"/>
                              <a:gd name="T193" fmla="*/ T192 w 4931"/>
                              <a:gd name="T194" fmla="+- 0 8342 4320"/>
                              <a:gd name="T195" fmla="*/ 8342 h 4928"/>
                              <a:gd name="T196" fmla="+- 0 5104 2437"/>
                              <a:gd name="T197" fmla="*/ T196 w 4931"/>
                              <a:gd name="T198" fmla="+- 0 8282 4320"/>
                              <a:gd name="T199" fmla="*/ 8282 h 4928"/>
                              <a:gd name="T200" fmla="+- 0 5120 2437"/>
                              <a:gd name="T201" fmla="*/ T200 w 4931"/>
                              <a:gd name="T202" fmla="+- 0 8215 4320"/>
                              <a:gd name="T203" fmla="*/ 8215 h 4928"/>
                              <a:gd name="T204" fmla="+- 0 5140 2437"/>
                              <a:gd name="T205" fmla="*/ T204 w 4931"/>
                              <a:gd name="T206" fmla="+- 0 8287 4320"/>
                              <a:gd name="T207" fmla="*/ 8287 h 4928"/>
                              <a:gd name="T208" fmla="+- 0 5161 2437"/>
                              <a:gd name="T209" fmla="*/ T208 w 4931"/>
                              <a:gd name="T210" fmla="+- 0 8203 4320"/>
                              <a:gd name="T211" fmla="*/ 8203 h 4928"/>
                              <a:gd name="T212" fmla="+- 0 5178 2437"/>
                              <a:gd name="T213" fmla="*/ T212 w 4931"/>
                              <a:gd name="T214" fmla="+- 0 8280 4320"/>
                              <a:gd name="T215" fmla="*/ 8280 h 4928"/>
                              <a:gd name="T216" fmla="+- 0 5197 2437"/>
                              <a:gd name="T217" fmla="*/ T216 w 4931"/>
                              <a:gd name="T218" fmla="+- 0 8392 4320"/>
                              <a:gd name="T219" fmla="*/ 8392 h 4928"/>
                              <a:gd name="T220" fmla="+- 0 5216 2437"/>
                              <a:gd name="T221" fmla="*/ T220 w 4931"/>
                              <a:gd name="T222" fmla="+- 0 8289 4320"/>
                              <a:gd name="T223" fmla="*/ 8289 h 4928"/>
                              <a:gd name="T224" fmla="+- 0 5236 2437"/>
                              <a:gd name="T225" fmla="*/ T224 w 4931"/>
                              <a:gd name="T226" fmla="+- 0 8280 4320"/>
                              <a:gd name="T227" fmla="*/ 8280 h 4928"/>
                              <a:gd name="T228" fmla="+- 0 5255 2437"/>
                              <a:gd name="T229" fmla="*/ T228 w 4931"/>
                              <a:gd name="T230" fmla="+- 0 8318 4320"/>
                              <a:gd name="T231" fmla="*/ 8318 h 4928"/>
                              <a:gd name="T232" fmla="+- 0 5274 2437"/>
                              <a:gd name="T233" fmla="*/ T232 w 4931"/>
                              <a:gd name="T234" fmla="+- 0 8265 4320"/>
                              <a:gd name="T235" fmla="*/ 8265 h 4928"/>
                              <a:gd name="T236" fmla="+- 0 5293 2437"/>
                              <a:gd name="T237" fmla="*/ T236 w 4931"/>
                              <a:gd name="T238" fmla="+- 0 8323 4320"/>
                              <a:gd name="T239" fmla="*/ 8323 h 4928"/>
                              <a:gd name="T240" fmla="+- 0 5312 2437"/>
                              <a:gd name="T241" fmla="*/ T240 w 4931"/>
                              <a:gd name="T242" fmla="+- 0 9247 4320"/>
                              <a:gd name="T243" fmla="*/ 9247 h 4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31" h="4928">
                                <a:moveTo>
                                  <a:pt x="0" y="4610"/>
                                </a:moveTo>
                                <a:lnTo>
                                  <a:pt x="0" y="4610"/>
                                </a:lnTo>
                                <a:lnTo>
                                  <a:pt x="137" y="4610"/>
                                </a:lnTo>
                                <a:lnTo>
                                  <a:pt x="139" y="4605"/>
                                </a:lnTo>
                                <a:lnTo>
                                  <a:pt x="168" y="4605"/>
                                </a:lnTo>
                                <a:lnTo>
                                  <a:pt x="168" y="4603"/>
                                </a:lnTo>
                                <a:lnTo>
                                  <a:pt x="219" y="4603"/>
                                </a:lnTo>
                                <a:lnTo>
                                  <a:pt x="219" y="4548"/>
                                </a:lnTo>
                                <a:lnTo>
                                  <a:pt x="221" y="4512"/>
                                </a:lnTo>
                                <a:lnTo>
                                  <a:pt x="221" y="4500"/>
                                </a:lnTo>
                                <a:lnTo>
                                  <a:pt x="223" y="4492"/>
                                </a:lnTo>
                                <a:lnTo>
                                  <a:pt x="223" y="4483"/>
                                </a:lnTo>
                                <a:lnTo>
                                  <a:pt x="226" y="4476"/>
                                </a:lnTo>
                                <a:lnTo>
                                  <a:pt x="228" y="4468"/>
                                </a:lnTo>
                                <a:lnTo>
                                  <a:pt x="228" y="4466"/>
                                </a:lnTo>
                                <a:lnTo>
                                  <a:pt x="231" y="4461"/>
                                </a:lnTo>
                                <a:lnTo>
                                  <a:pt x="231" y="4459"/>
                                </a:lnTo>
                                <a:lnTo>
                                  <a:pt x="233" y="4456"/>
                                </a:lnTo>
                                <a:lnTo>
                                  <a:pt x="233" y="4454"/>
                                </a:lnTo>
                                <a:lnTo>
                                  <a:pt x="235" y="4452"/>
                                </a:lnTo>
                                <a:lnTo>
                                  <a:pt x="238" y="4452"/>
                                </a:lnTo>
                                <a:lnTo>
                                  <a:pt x="238" y="4449"/>
                                </a:lnTo>
                                <a:lnTo>
                                  <a:pt x="240" y="4449"/>
                                </a:lnTo>
                                <a:lnTo>
                                  <a:pt x="240" y="4447"/>
                                </a:lnTo>
                                <a:lnTo>
                                  <a:pt x="243" y="4447"/>
                                </a:lnTo>
                                <a:lnTo>
                                  <a:pt x="243" y="4444"/>
                                </a:lnTo>
                                <a:lnTo>
                                  <a:pt x="245" y="4444"/>
                                </a:lnTo>
                                <a:lnTo>
                                  <a:pt x="247" y="4442"/>
                                </a:lnTo>
                                <a:lnTo>
                                  <a:pt x="250" y="4442"/>
                                </a:lnTo>
                                <a:lnTo>
                                  <a:pt x="252" y="4440"/>
                                </a:lnTo>
                                <a:lnTo>
                                  <a:pt x="255" y="4440"/>
                                </a:lnTo>
                                <a:lnTo>
                                  <a:pt x="257" y="4440"/>
                                </a:lnTo>
                                <a:lnTo>
                                  <a:pt x="257" y="4437"/>
                                </a:lnTo>
                                <a:lnTo>
                                  <a:pt x="259" y="4437"/>
                                </a:lnTo>
                                <a:lnTo>
                                  <a:pt x="262" y="4437"/>
                                </a:lnTo>
                                <a:lnTo>
                                  <a:pt x="264" y="4435"/>
                                </a:lnTo>
                                <a:lnTo>
                                  <a:pt x="267" y="4435"/>
                                </a:lnTo>
                                <a:lnTo>
                                  <a:pt x="269" y="4435"/>
                                </a:lnTo>
                                <a:lnTo>
                                  <a:pt x="271" y="4435"/>
                                </a:lnTo>
                                <a:lnTo>
                                  <a:pt x="271" y="4432"/>
                                </a:lnTo>
                                <a:lnTo>
                                  <a:pt x="274" y="4432"/>
                                </a:lnTo>
                                <a:lnTo>
                                  <a:pt x="276" y="4432"/>
                                </a:lnTo>
                                <a:lnTo>
                                  <a:pt x="279" y="4432"/>
                                </a:lnTo>
                                <a:lnTo>
                                  <a:pt x="281" y="4432"/>
                                </a:lnTo>
                                <a:lnTo>
                                  <a:pt x="283" y="4430"/>
                                </a:lnTo>
                                <a:lnTo>
                                  <a:pt x="298" y="4430"/>
                                </a:lnTo>
                                <a:lnTo>
                                  <a:pt x="298" y="4428"/>
                                </a:lnTo>
                                <a:lnTo>
                                  <a:pt x="300" y="4428"/>
                                </a:lnTo>
                                <a:lnTo>
                                  <a:pt x="303" y="4396"/>
                                </a:lnTo>
                                <a:lnTo>
                                  <a:pt x="305" y="4394"/>
                                </a:lnTo>
                                <a:lnTo>
                                  <a:pt x="305" y="4392"/>
                                </a:lnTo>
                                <a:lnTo>
                                  <a:pt x="307" y="4389"/>
                                </a:lnTo>
                                <a:lnTo>
                                  <a:pt x="307" y="4387"/>
                                </a:lnTo>
                                <a:lnTo>
                                  <a:pt x="310" y="4384"/>
                                </a:lnTo>
                                <a:lnTo>
                                  <a:pt x="312" y="4382"/>
                                </a:lnTo>
                                <a:lnTo>
                                  <a:pt x="315" y="4380"/>
                                </a:lnTo>
                                <a:lnTo>
                                  <a:pt x="315" y="4377"/>
                                </a:lnTo>
                                <a:lnTo>
                                  <a:pt x="317" y="4375"/>
                                </a:lnTo>
                                <a:lnTo>
                                  <a:pt x="317" y="4372"/>
                                </a:lnTo>
                                <a:lnTo>
                                  <a:pt x="319" y="4370"/>
                                </a:lnTo>
                                <a:lnTo>
                                  <a:pt x="319" y="4368"/>
                                </a:lnTo>
                                <a:lnTo>
                                  <a:pt x="322" y="4368"/>
                                </a:lnTo>
                                <a:lnTo>
                                  <a:pt x="322" y="4365"/>
                                </a:lnTo>
                                <a:lnTo>
                                  <a:pt x="324" y="4363"/>
                                </a:lnTo>
                                <a:lnTo>
                                  <a:pt x="327" y="4360"/>
                                </a:lnTo>
                                <a:lnTo>
                                  <a:pt x="327" y="4358"/>
                                </a:lnTo>
                                <a:lnTo>
                                  <a:pt x="329" y="4356"/>
                                </a:lnTo>
                                <a:lnTo>
                                  <a:pt x="329" y="4353"/>
                                </a:lnTo>
                                <a:lnTo>
                                  <a:pt x="331" y="4351"/>
                                </a:lnTo>
                                <a:lnTo>
                                  <a:pt x="331" y="4348"/>
                                </a:lnTo>
                                <a:lnTo>
                                  <a:pt x="334" y="4346"/>
                                </a:lnTo>
                                <a:lnTo>
                                  <a:pt x="336" y="4344"/>
                                </a:lnTo>
                                <a:lnTo>
                                  <a:pt x="336" y="4341"/>
                                </a:lnTo>
                                <a:lnTo>
                                  <a:pt x="339" y="4341"/>
                                </a:lnTo>
                                <a:lnTo>
                                  <a:pt x="339" y="4339"/>
                                </a:lnTo>
                                <a:lnTo>
                                  <a:pt x="341" y="4336"/>
                                </a:lnTo>
                                <a:lnTo>
                                  <a:pt x="341" y="4334"/>
                                </a:lnTo>
                                <a:lnTo>
                                  <a:pt x="343" y="4332"/>
                                </a:lnTo>
                                <a:lnTo>
                                  <a:pt x="346" y="4332"/>
                                </a:lnTo>
                                <a:lnTo>
                                  <a:pt x="346" y="4329"/>
                                </a:lnTo>
                                <a:lnTo>
                                  <a:pt x="348" y="4327"/>
                                </a:lnTo>
                                <a:lnTo>
                                  <a:pt x="348" y="4324"/>
                                </a:lnTo>
                                <a:lnTo>
                                  <a:pt x="351" y="4324"/>
                                </a:lnTo>
                                <a:lnTo>
                                  <a:pt x="351" y="4322"/>
                                </a:lnTo>
                                <a:lnTo>
                                  <a:pt x="353" y="4320"/>
                                </a:lnTo>
                                <a:lnTo>
                                  <a:pt x="355" y="4320"/>
                                </a:lnTo>
                                <a:lnTo>
                                  <a:pt x="355" y="4317"/>
                                </a:lnTo>
                                <a:lnTo>
                                  <a:pt x="358" y="4317"/>
                                </a:lnTo>
                                <a:lnTo>
                                  <a:pt x="358" y="4315"/>
                                </a:lnTo>
                                <a:lnTo>
                                  <a:pt x="360" y="4312"/>
                                </a:lnTo>
                                <a:lnTo>
                                  <a:pt x="363" y="4310"/>
                                </a:lnTo>
                                <a:lnTo>
                                  <a:pt x="365" y="4310"/>
                                </a:lnTo>
                                <a:lnTo>
                                  <a:pt x="365" y="4308"/>
                                </a:lnTo>
                                <a:lnTo>
                                  <a:pt x="367" y="4308"/>
                                </a:lnTo>
                                <a:lnTo>
                                  <a:pt x="370" y="4305"/>
                                </a:lnTo>
                                <a:lnTo>
                                  <a:pt x="372" y="4303"/>
                                </a:lnTo>
                                <a:lnTo>
                                  <a:pt x="375" y="4303"/>
                                </a:lnTo>
                                <a:lnTo>
                                  <a:pt x="377" y="4303"/>
                                </a:lnTo>
                                <a:lnTo>
                                  <a:pt x="377" y="4300"/>
                                </a:lnTo>
                                <a:lnTo>
                                  <a:pt x="379" y="4300"/>
                                </a:lnTo>
                                <a:lnTo>
                                  <a:pt x="382" y="4300"/>
                                </a:lnTo>
                                <a:lnTo>
                                  <a:pt x="384" y="4300"/>
                                </a:lnTo>
                                <a:lnTo>
                                  <a:pt x="387" y="4276"/>
                                </a:lnTo>
                                <a:lnTo>
                                  <a:pt x="387" y="4274"/>
                                </a:lnTo>
                                <a:lnTo>
                                  <a:pt x="389" y="4272"/>
                                </a:lnTo>
                                <a:lnTo>
                                  <a:pt x="389" y="4269"/>
                                </a:lnTo>
                                <a:lnTo>
                                  <a:pt x="391" y="4267"/>
                                </a:lnTo>
                                <a:lnTo>
                                  <a:pt x="394" y="4264"/>
                                </a:lnTo>
                                <a:lnTo>
                                  <a:pt x="396" y="4262"/>
                                </a:lnTo>
                                <a:lnTo>
                                  <a:pt x="399" y="4262"/>
                                </a:lnTo>
                                <a:lnTo>
                                  <a:pt x="399" y="4260"/>
                                </a:lnTo>
                                <a:lnTo>
                                  <a:pt x="401" y="4260"/>
                                </a:lnTo>
                                <a:lnTo>
                                  <a:pt x="403" y="4260"/>
                                </a:lnTo>
                                <a:lnTo>
                                  <a:pt x="406" y="4260"/>
                                </a:lnTo>
                                <a:lnTo>
                                  <a:pt x="408" y="4257"/>
                                </a:lnTo>
                                <a:lnTo>
                                  <a:pt x="437" y="4257"/>
                                </a:lnTo>
                                <a:lnTo>
                                  <a:pt x="439" y="4255"/>
                                </a:lnTo>
                                <a:lnTo>
                                  <a:pt x="442" y="4255"/>
                                </a:lnTo>
                                <a:lnTo>
                                  <a:pt x="444" y="4255"/>
                                </a:lnTo>
                                <a:lnTo>
                                  <a:pt x="447" y="4255"/>
                                </a:lnTo>
                                <a:lnTo>
                                  <a:pt x="449" y="4252"/>
                                </a:lnTo>
                                <a:lnTo>
                                  <a:pt x="451" y="4252"/>
                                </a:lnTo>
                                <a:lnTo>
                                  <a:pt x="454" y="4252"/>
                                </a:lnTo>
                                <a:lnTo>
                                  <a:pt x="454" y="4250"/>
                                </a:lnTo>
                                <a:lnTo>
                                  <a:pt x="456" y="4250"/>
                                </a:lnTo>
                                <a:lnTo>
                                  <a:pt x="456" y="4248"/>
                                </a:lnTo>
                                <a:lnTo>
                                  <a:pt x="459" y="4248"/>
                                </a:lnTo>
                                <a:lnTo>
                                  <a:pt x="461" y="4245"/>
                                </a:lnTo>
                                <a:lnTo>
                                  <a:pt x="463" y="4245"/>
                                </a:lnTo>
                                <a:lnTo>
                                  <a:pt x="463" y="4243"/>
                                </a:lnTo>
                                <a:lnTo>
                                  <a:pt x="466" y="4236"/>
                                </a:lnTo>
                                <a:lnTo>
                                  <a:pt x="466" y="4231"/>
                                </a:lnTo>
                                <a:lnTo>
                                  <a:pt x="468" y="4226"/>
                                </a:lnTo>
                                <a:lnTo>
                                  <a:pt x="468" y="4221"/>
                                </a:lnTo>
                                <a:lnTo>
                                  <a:pt x="471" y="4216"/>
                                </a:lnTo>
                                <a:lnTo>
                                  <a:pt x="473" y="4212"/>
                                </a:lnTo>
                                <a:lnTo>
                                  <a:pt x="473" y="4204"/>
                                </a:lnTo>
                                <a:lnTo>
                                  <a:pt x="475" y="4195"/>
                                </a:lnTo>
                                <a:lnTo>
                                  <a:pt x="475" y="4164"/>
                                </a:lnTo>
                                <a:lnTo>
                                  <a:pt x="478" y="4123"/>
                                </a:lnTo>
                                <a:lnTo>
                                  <a:pt x="478" y="4077"/>
                                </a:lnTo>
                                <a:lnTo>
                                  <a:pt x="480" y="4036"/>
                                </a:lnTo>
                                <a:lnTo>
                                  <a:pt x="483" y="4000"/>
                                </a:lnTo>
                                <a:lnTo>
                                  <a:pt x="483" y="3972"/>
                                </a:lnTo>
                                <a:lnTo>
                                  <a:pt x="485" y="3952"/>
                                </a:lnTo>
                                <a:lnTo>
                                  <a:pt x="485" y="3938"/>
                                </a:lnTo>
                                <a:lnTo>
                                  <a:pt x="487" y="3931"/>
                                </a:lnTo>
                                <a:lnTo>
                                  <a:pt x="487" y="3924"/>
                                </a:lnTo>
                                <a:lnTo>
                                  <a:pt x="490" y="3919"/>
                                </a:lnTo>
                                <a:lnTo>
                                  <a:pt x="492" y="3914"/>
                                </a:lnTo>
                                <a:lnTo>
                                  <a:pt x="492" y="3912"/>
                                </a:lnTo>
                                <a:lnTo>
                                  <a:pt x="495" y="3909"/>
                                </a:lnTo>
                                <a:lnTo>
                                  <a:pt x="495" y="3907"/>
                                </a:lnTo>
                                <a:lnTo>
                                  <a:pt x="497" y="3904"/>
                                </a:lnTo>
                                <a:lnTo>
                                  <a:pt x="499" y="3902"/>
                                </a:lnTo>
                                <a:lnTo>
                                  <a:pt x="502" y="3900"/>
                                </a:lnTo>
                                <a:lnTo>
                                  <a:pt x="504" y="3897"/>
                                </a:lnTo>
                                <a:lnTo>
                                  <a:pt x="504" y="3895"/>
                                </a:lnTo>
                                <a:lnTo>
                                  <a:pt x="507" y="3895"/>
                                </a:lnTo>
                                <a:lnTo>
                                  <a:pt x="509" y="3892"/>
                                </a:lnTo>
                                <a:lnTo>
                                  <a:pt x="511" y="3892"/>
                                </a:lnTo>
                                <a:lnTo>
                                  <a:pt x="514" y="3890"/>
                                </a:lnTo>
                                <a:lnTo>
                                  <a:pt x="516" y="3890"/>
                                </a:lnTo>
                                <a:lnTo>
                                  <a:pt x="519" y="3888"/>
                                </a:lnTo>
                                <a:lnTo>
                                  <a:pt x="521" y="3888"/>
                                </a:lnTo>
                                <a:lnTo>
                                  <a:pt x="523" y="3888"/>
                                </a:lnTo>
                                <a:lnTo>
                                  <a:pt x="526" y="3888"/>
                                </a:lnTo>
                                <a:lnTo>
                                  <a:pt x="526" y="3885"/>
                                </a:lnTo>
                                <a:lnTo>
                                  <a:pt x="528" y="3885"/>
                                </a:lnTo>
                                <a:lnTo>
                                  <a:pt x="531" y="3885"/>
                                </a:lnTo>
                                <a:lnTo>
                                  <a:pt x="533" y="3885"/>
                                </a:lnTo>
                                <a:lnTo>
                                  <a:pt x="535" y="3885"/>
                                </a:lnTo>
                                <a:lnTo>
                                  <a:pt x="535" y="3883"/>
                                </a:lnTo>
                                <a:lnTo>
                                  <a:pt x="547" y="3883"/>
                                </a:lnTo>
                                <a:lnTo>
                                  <a:pt x="547" y="3708"/>
                                </a:lnTo>
                                <a:lnTo>
                                  <a:pt x="550" y="3705"/>
                                </a:lnTo>
                                <a:lnTo>
                                  <a:pt x="552" y="3703"/>
                                </a:lnTo>
                                <a:lnTo>
                                  <a:pt x="555" y="3700"/>
                                </a:lnTo>
                                <a:lnTo>
                                  <a:pt x="557" y="3700"/>
                                </a:lnTo>
                                <a:lnTo>
                                  <a:pt x="559" y="3698"/>
                                </a:lnTo>
                                <a:lnTo>
                                  <a:pt x="562" y="3698"/>
                                </a:lnTo>
                                <a:lnTo>
                                  <a:pt x="564" y="3698"/>
                                </a:lnTo>
                                <a:lnTo>
                                  <a:pt x="567" y="3698"/>
                                </a:lnTo>
                                <a:lnTo>
                                  <a:pt x="569" y="3696"/>
                                </a:lnTo>
                                <a:lnTo>
                                  <a:pt x="581" y="3696"/>
                                </a:lnTo>
                                <a:lnTo>
                                  <a:pt x="581" y="3693"/>
                                </a:lnTo>
                                <a:lnTo>
                                  <a:pt x="600" y="3693"/>
                                </a:lnTo>
                                <a:lnTo>
                                  <a:pt x="600" y="3691"/>
                                </a:lnTo>
                                <a:lnTo>
                                  <a:pt x="629" y="3691"/>
                                </a:lnTo>
                                <a:lnTo>
                                  <a:pt x="631" y="3508"/>
                                </a:lnTo>
                                <a:lnTo>
                                  <a:pt x="634" y="3508"/>
                                </a:lnTo>
                                <a:lnTo>
                                  <a:pt x="636" y="3508"/>
                                </a:lnTo>
                                <a:lnTo>
                                  <a:pt x="639" y="3508"/>
                                </a:lnTo>
                                <a:lnTo>
                                  <a:pt x="641" y="3506"/>
                                </a:lnTo>
                                <a:lnTo>
                                  <a:pt x="670" y="3506"/>
                                </a:lnTo>
                                <a:lnTo>
                                  <a:pt x="670" y="3504"/>
                                </a:lnTo>
                                <a:lnTo>
                                  <a:pt x="711" y="3504"/>
                                </a:lnTo>
                                <a:lnTo>
                                  <a:pt x="713" y="3321"/>
                                </a:lnTo>
                                <a:lnTo>
                                  <a:pt x="715" y="3321"/>
                                </a:lnTo>
                                <a:lnTo>
                                  <a:pt x="718" y="3321"/>
                                </a:lnTo>
                                <a:lnTo>
                                  <a:pt x="720" y="3321"/>
                                </a:lnTo>
                                <a:lnTo>
                                  <a:pt x="720" y="3319"/>
                                </a:lnTo>
                                <a:lnTo>
                                  <a:pt x="761" y="3319"/>
                                </a:lnTo>
                                <a:lnTo>
                                  <a:pt x="761" y="3316"/>
                                </a:lnTo>
                                <a:lnTo>
                                  <a:pt x="792" y="3316"/>
                                </a:lnTo>
                                <a:lnTo>
                                  <a:pt x="795" y="2952"/>
                                </a:lnTo>
                                <a:lnTo>
                                  <a:pt x="809" y="2952"/>
                                </a:lnTo>
                                <a:lnTo>
                                  <a:pt x="809" y="2949"/>
                                </a:lnTo>
                                <a:lnTo>
                                  <a:pt x="845" y="2949"/>
                                </a:lnTo>
                                <a:lnTo>
                                  <a:pt x="847" y="2947"/>
                                </a:lnTo>
                                <a:lnTo>
                                  <a:pt x="876" y="2947"/>
                                </a:lnTo>
                                <a:lnTo>
                                  <a:pt x="876" y="2582"/>
                                </a:lnTo>
                                <a:lnTo>
                                  <a:pt x="879" y="2764"/>
                                </a:lnTo>
                                <a:lnTo>
                                  <a:pt x="881" y="2764"/>
                                </a:lnTo>
                                <a:lnTo>
                                  <a:pt x="883" y="2764"/>
                                </a:lnTo>
                                <a:lnTo>
                                  <a:pt x="886" y="2764"/>
                                </a:lnTo>
                                <a:lnTo>
                                  <a:pt x="888" y="2764"/>
                                </a:lnTo>
                                <a:lnTo>
                                  <a:pt x="891" y="2762"/>
                                </a:lnTo>
                                <a:lnTo>
                                  <a:pt x="958" y="2762"/>
                                </a:lnTo>
                                <a:lnTo>
                                  <a:pt x="958" y="2577"/>
                                </a:lnTo>
                                <a:lnTo>
                                  <a:pt x="1032" y="2577"/>
                                </a:lnTo>
                                <a:lnTo>
                                  <a:pt x="1035" y="2575"/>
                                </a:lnTo>
                                <a:lnTo>
                                  <a:pt x="1037" y="2575"/>
                                </a:lnTo>
                                <a:lnTo>
                                  <a:pt x="1039" y="2392"/>
                                </a:lnTo>
                                <a:lnTo>
                                  <a:pt x="1042" y="2392"/>
                                </a:lnTo>
                                <a:lnTo>
                                  <a:pt x="1109" y="2392"/>
                                </a:lnTo>
                                <a:lnTo>
                                  <a:pt x="1111" y="2390"/>
                                </a:lnTo>
                                <a:lnTo>
                                  <a:pt x="1123" y="2390"/>
                                </a:lnTo>
                                <a:lnTo>
                                  <a:pt x="1123" y="2208"/>
                                </a:lnTo>
                                <a:lnTo>
                                  <a:pt x="1155" y="2208"/>
                                </a:lnTo>
                                <a:lnTo>
                                  <a:pt x="1157" y="2205"/>
                                </a:lnTo>
                                <a:lnTo>
                                  <a:pt x="1159" y="2205"/>
                                </a:lnTo>
                                <a:lnTo>
                                  <a:pt x="1162" y="2208"/>
                                </a:lnTo>
                                <a:lnTo>
                                  <a:pt x="1162" y="2205"/>
                                </a:lnTo>
                                <a:lnTo>
                                  <a:pt x="1203" y="2205"/>
                                </a:lnTo>
                                <a:lnTo>
                                  <a:pt x="1203" y="2023"/>
                                </a:lnTo>
                                <a:lnTo>
                                  <a:pt x="1224" y="2023"/>
                                </a:lnTo>
                                <a:lnTo>
                                  <a:pt x="1224" y="2020"/>
                                </a:lnTo>
                                <a:lnTo>
                                  <a:pt x="1284" y="2020"/>
                                </a:lnTo>
                                <a:lnTo>
                                  <a:pt x="1287" y="1838"/>
                                </a:lnTo>
                                <a:lnTo>
                                  <a:pt x="1289" y="1836"/>
                                </a:lnTo>
                                <a:lnTo>
                                  <a:pt x="1291" y="1836"/>
                                </a:lnTo>
                                <a:lnTo>
                                  <a:pt x="1294" y="1836"/>
                                </a:lnTo>
                                <a:lnTo>
                                  <a:pt x="1368" y="1836"/>
                                </a:lnTo>
                                <a:lnTo>
                                  <a:pt x="1368" y="1653"/>
                                </a:lnTo>
                                <a:lnTo>
                                  <a:pt x="1380" y="1653"/>
                                </a:lnTo>
                                <a:lnTo>
                                  <a:pt x="1383" y="1651"/>
                                </a:lnTo>
                                <a:lnTo>
                                  <a:pt x="1383" y="1653"/>
                                </a:lnTo>
                                <a:lnTo>
                                  <a:pt x="1385" y="1653"/>
                                </a:lnTo>
                                <a:lnTo>
                                  <a:pt x="1387" y="1651"/>
                                </a:lnTo>
                                <a:lnTo>
                                  <a:pt x="1390" y="1651"/>
                                </a:lnTo>
                                <a:lnTo>
                                  <a:pt x="1450" y="1651"/>
                                </a:lnTo>
                                <a:lnTo>
                                  <a:pt x="1450" y="1468"/>
                                </a:lnTo>
                                <a:lnTo>
                                  <a:pt x="1507" y="1468"/>
                                </a:lnTo>
                                <a:lnTo>
                                  <a:pt x="1510" y="1466"/>
                                </a:lnTo>
                                <a:lnTo>
                                  <a:pt x="1531" y="1466"/>
                                </a:lnTo>
                                <a:lnTo>
                                  <a:pt x="1531" y="1099"/>
                                </a:lnTo>
                                <a:lnTo>
                                  <a:pt x="1534" y="1284"/>
                                </a:lnTo>
                                <a:lnTo>
                                  <a:pt x="1536" y="1284"/>
                                </a:lnTo>
                                <a:lnTo>
                                  <a:pt x="1539" y="1284"/>
                                </a:lnTo>
                                <a:lnTo>
                                  <a:pt x="1613" y="1284"/>
                                </a:lnTo>
                                <a:lnTo>
                                  <a:pt x="1615" y="1099"/>
                                </a:lnTo>
                                <a:lnTo>
                                  <a:pt x="1704" y="1099"/>
                                </a:lnTo>
                                <a:lnTo>
                                  <a:pt x="1707" y="916"/>
                                </a:lnTo>
                                <a:lnTo>
                                  <a:pt x="1707" y="914"/>
                                </a:lnTo>
                                <a:lnTo>
                                  <a:pt x="1709" y="914"/>
                                </a:lnTo>
                                <a:lnTo>
                                  <a:pt x="1711" y="914"/>
                                </a:lnTo>
                                <a:lnTo>
                                  <a:pt x="1776" y="914"/>
                                </a:lnTo>
                                <a:lnTo>
                                  <a:pt x="1779" y="732"/>
                                </a:lnTo>
                                <a:lnTo>
                                  <a:pt x="1858" y="732"/>
                                </a:lnTo>
                                <a:lnTo>
                                  <a:pt x="1860" y="547"/>
                                </a:lnTo>
                                <a:lnTo>
                                  <a:pt x="1942" y="547"/>
                                </a:lnTo>
                                <a:lnTo>
                                  <a:pt x="1942" y="364"/>
                                </a:lnTo>
                                <a:lnTo>
                                  <a:pt x="2023" y="364"/>
                                </a:lnTo>
                                <a:lnTo>
                                  <a:pt x="2026" y="182"/>
                                </a:lnTo>
                                <a:lnTo>
                                  <a:pt x="2028" y="180"/>
                                </a:lnTo>
                                <a:lnTo>
                                  <a:pt x="2031" y="182"/>
                                </a:lnTo>
                                <a:lnTo>
                                  <a:pt x="2033" y="182"/>
                                </a:lnTo>
                                <a:lnTo>
                                  <a:pt x="2083" y="182"/>
                                </a:lnTo>
                                <a:lnTo>
                                  <a:pt x="2086" y="184"/>
                                </a:lnTo>
                                <a:lnTo>
                                  <a:pt x="2105" y="184"/>
                                </a:lnTo>
                                <a:lnTo>
                                  <a:pt x="2105" y="2"/>
                                </a:lnTo>
                                <a:lnTo>
                                  <a:pt x="2107" y="0"/>
                                </a:lnTo>
                                <a:lnTo>
                                  <a:pt x="2110" y="2"/>
                                </a:lnTo>
                                <a:lnTo>
                                  <a:pt x="2112" y="2"/>
                                </a:lnTo>
                                <a:lnTo>
                                  <a:pt x="2131" y="2"/>
                                </a:lnTo>
                                <a:lnTo>
                                  <a:pt x="2131" y="4"/>
                                </a:lnTo>
                                <a:lnTo>
                                  <a:pt x="2148" y="4"/>
                                </a:lnTo>
                                <a:lnTo>
                                  <a:pt x="2148" y="7"/>
                                </a:lnTo>
                                <a:lnTo>
                                  <a:pt x="2151" y="7"/>
                                </a:lnTo>
                                <a:lnTo>
                                  <a:pt x="2153" y="7"/>
                                </a:lnTo>
                                <a:lnTo>
                                  <a:pt x="2155" y="7"/>
                                </a:lnTo>
                                <a:lnTo>
                                  <a:pt x="2158" y="9"/>
                                </a:lnTo>
                                <a:lnTo>
                                  <a:pt x="2160" y="9"/>
                                </a:lnTo>
                                <a:lnTo>
                                  <a:pt x="2163" y="9"/>
                                </a:lnTo>
                                <a:lnTo>
                                  <a:pt x="2165" y="12"/>
                                </a:lnTo>
                                <a:lnTo>
                                  <a:pt x="2167" y="12"/>
                                </a:lnTo>
                                <a:lnTo>
                                  <a:pt x="2170" y="14"/>
                                </a:lnTo>
                                <a:lnTo>
                                  <a:pt x="2172" y="16"/>
                                </a:lnTo>
                                <a:lnTo>
                                  <a:pt x="2175" y="24"/>
                                </a:lnTo>
                                <a:lnTo>
                                  <a:pt x="2175" y="168"/>
                                </a:lnTo>
                                <a:lnTo>
                                  <a:pt x="2177" y="3369"/>
                                </a:lnTo>
                                <a:lnTo>
                                  <a:pt x="2177" y="3556"/>
                                </a:lnTo>
                                <a:lnTo>
                                  <a:pt x="2179" y="3568"/>
                                </a:lnTo>
                                <a:lnTo>
                                  <a:pt x="2179" y="158"/>
                                </a:lnTo>
                                <a:lnTo>
                                  <a:pt x="2182" y="3496"/>
                                </a:lnTo>
                                <a:lnTo>
                                  <a:pt x="2184" y="3739"/>
                                </a:lnTo>
                                <a:lnTo>
                                  <a:pt x="2184" y="3777"/>
                                </a:lnTo>
                                <a:lnTo>
                                  <a:pt x="2187" y="3796"/>
                                </a:lnTo>
                                <a:lnTo>
                                  <a:pt x="2187" y="3758"/>
                                </a:lnTo>
                                <a:lnTo>
                                  <a:pt x="2189" y="3859"/>
                                </a:lnTo>
                                <a:lnTo>
                                  <a:pt x="2189" y="3820"/>
                                </a:lnTo>
                                <a:lnTo>
                                  <a:pt x="2191" y="3837"/>
                                </a:lnTo>
                                <a:lnTo>
                                  <a:pt x="2194" y="3861"/>
                                </a:lnTo>
                                <a:lnTo>
                                  <a:pt x="2194" y="3909"/>
                                </a:lnTo>
                                <a:lnTo>
                                  <a:pt x="2196" y="3888"/>
                                </a:lnTo>
                                <a:lnTo>
                                  <a:pt x="2196" y="3931"/>
                                </a:lnTo>
                                <a:lnTo>
                                  <a:pt x="2199" y="3897"/>
                                </a:lnTo>
                                <a:lnTo>
                                  <a:pt x="2199" y="3895"/>
                                </a:lnTo>
                                <a:lnTo>
                                  <a:pt x="2201" y="3854"/>
                                </a:lnTo>
                                <a:lnTo>
                                  <a:pt x="2203" y="3856"/>
                                </a:lnTo>
                                <a:lnTo>
                                  <a:pt x="2203" y="3861"/>
                                </a:lnTo>
                                <a:lnTo>
                                  <a:pt x="2206" y="3868"/>
                                </a:lnTo>
                                <a:lnTo>
                                  <a:pt x="2206" y="3883"/>
                                </a:lnTo>
                                <a:lnTo>
                                  <a:pt x="2208" y="3907"/>
                                </a:lnTo>
                                <a:lnTo>
                                  <a:pt x="2208" y="3960"/>
                                </a:lnTo>
                                <a:lnTo>
                                  <a:pt x="2211" y="3948"/>
                                </a:lnTo>
                                <a:lnTo>
                                  <a:pt x="2213" y="3890"/>
                                </a:lnTo>
                                <a:lnTo>
                                  <a:pt x="2215" y="3900"/>
                                </a:lnTo>
                                <a:lnTo>
                                  <a:pt x="2215" y="3878"/>
                                </a:lnTo>
                                <a:lnTo>
                                  <a:pt x="2218" y="3885"/>
                                </a:lnTo>
                                <a:lnTo>
                                  <a:pt x="2218" y="3897"/>
                                </a:lnTo>
                                <a:lnTo>
                                  <a:pt x="2220" y="3885"/>
                                </a:lnTo>
                                <a:lnTo>
                                  <a:pt x="2223" y="3852"/>
                                </a:lnTo>
                                <a:lnTo>
                                  <a:pt x="2225" y="3849"/>
                                </a:lnTo>
                                <a:lnTo>
                                  <a:pt x="2225" y="3892"/>
                                </a:lnTo>
                                <a:lnTo>
                                  <a:pt x="2227" y="3890"/>
                                </a:lnTo>
                                <a:lnTo>
                                  <a:pt x="2227" y="3842"/>
                                </a:lnTo>
                                <a:lnTo>
                                  <a:pt x="2230" y="3866"/>
                                </a:lnTo>
                                <a:lnTo>
                                  <a:pt x="2230" y="3859"/>
                                </a:lnTo>
                                <a:lnTo>
                                  <a:pt x="2232" y="3895"/>
                                </a:lnTo>
                                <a:lnTo>
                                  <a:pt x="2235" y="3912"/>
                                </a:lnTo>
                                <a:lnTo>
                                  <a:pt x="2235" y="3926"/>
                                </a:lnTo>
                                <a:lnTo>
                                  <a:pt x="2237" y="3928"/>
                                </a:lnTo>
                                <a:lnTo>
                                  <a:pt x="2237" y="3950"/>
                                </a:lnTo>
                                <a:lnTo>
                                  <a:pt x="2239" y="3859"/>
                                </a:lnTo>
                                <a:lnTo>
                                  <a:pt x="2239" y="3861"/>
                                </a:lnTo>
                                <a:lnTo>
                                  <a:pt x="2242" y="3883"/>
                                </a:lnTo>
                                <a:lnTo>
                                  <a:pt x="2244" y="3924"/>
                                </a:lnTo>
                                <a:lnTo>
                                  <a:pt x="2244" y="3904"/>
                                </a:lnTo>
                                <a:lnTo>
                                  <a:pt x="2247" y="3873"/>
                                </a:lnTo>
                                <a:lnTo>
                                  <a:pt x="2247" y="3895"/>
                                </a:lnTo>
                                <a:lnTo>
                                  <a:pt x="2249" y="3902"/>
                                </a:lnTo>
                                <a:lnTo>
                                  <a:pt x="2249" y="3921"/>
                                </a:lnTo>
                                <a:lnTo>
                                  <a:pt x="2251" y="3907"/>
                                </a:lnTo>
                                <a:lnTo>
                                  <a:pt x="2254" y="3933"/>
                                </a:lnTo>
                                <a:lnTo>
                                  <a:pt x="2254" y="3962"/>
                                </a:lnTo>
                                <a:lnTo>
                                  <a:pt x="2256" y="3950"/>
                                </a:lnTo>
                                <a:lnTo>
                                  <a:pt x="2256" y="3957"/>
                                </a:lnTo>
                                <a:lnTo>
                                  <a:pt x="2259" y="3909"/>
                                </a:lnTo>
                                <a:lnTo>
                                  <a:pt x="2259" y="3936"/>
                                </a:lnTo>
                                <a:lnTo>
                                  <a:pt x="2261" y="3885"/>
                                </a:lnTo>
                                <a:lnTo>
                                  <a:pt x="2263" y="3885"/>
                                </a:lnTo>
                                <a:lnTo>
                                  <a:pt x="2263" y="3852"/>
                                </a:lnTo>
                                <a:lnTo>
                                  <a:pt x="2266" y="3890"/>
                                </a:lnTo>
                                <a:lnTo>
                                  <a:pt x="2266" y="3847"/>
                                </a:lnTo>
                                <a:lnTo>
                                  <a:pt x="2268" y="3849"/>
                                </a:lnTo>
                                <a:lnTo>
                                  <a:pt x="2268" y="3878"/>
                                </a:lnTo>
                                <a:lnTo>
                                  <a:pt x="2271" y="3844"/>
                                </a:lnTo>
                                <a:lnTo>
                                  <a:pt x="2273" y="3830"/>
                                </a:lnTo>
                                <a:lnTo>
                                  <a:pt x="2273" y="3856"/>
                                </a:lnTo>
                                <a:lnTo>
                                  <a:pt x="2275" y="3849"/>
                                </a:lnTo>
                                <a:lnTo>
                                  <a:pt x="2275" y="3902"/>
                                </a:lnTo>
                                <a:lnTo>
                                  <a:pt x="2278" y="3902"/>
                                </a:lnTo>
                                <a:lnTo>
                                  <a:pt x="2278" y="3924"/>
                                </a:lnTo>
                                <a:lnTo>
                                  <a:pt x="2280" y="3931"/>
                                </a:lnTo>
                                <a:lnTo>
                                  <a:pt x="2283" y="3928"/>
                                </a:lnTo>
                                <a:lnTo>
                                  <a:pt x="2283" y="3883"/>
                                </a:lnTo>
                                <a:lnTo>
                                  <a:pt x="2285" y="3868"/>
                                </a:lnTo>
                                <a:lnTo>
                                  <a:pt x="2285" y="3885"/>
                                </a:lnTo>
                                <a:lnTo>
                                  <a:pt x="2287" y="3878"/>
                                </a:lnTo>
                                <a:lnTo>
                                  <a:pt x="2287" y="3849"/>
                                </a:lnTo>
                                <a:lnTo>
                                  <a:pt x="2290" y="3849"/>
                                </a:lnTo>
                                <a:lnTo>
                                  <a:pt x="2292" y="3763"/>
                                </a:lnTo>
                                <a:lnTo>
                                  <a:pt x="2292" y="3758"/>
                                </a:lnTo>
                                <a:lnTo>
                                  <a:pt x="2295" y="3787"/>
                                </a:lnTo>
                                <a:lnTo>
                                  <a:pt x="2295" y="3777"/>
                                </a:lnTo>
                                <a:lnTo>
                                  <a:pt x="2297" y="3777"/>
                                </a:lnTo>
                                <a:lnTo>
                                  <a:pt x="2297" y="3772"/>
                                </a:lnTo>
                                <a:lnTo>
                                  <a:pt x="2299" y="3775"/>
                                </a:lnTo>
                                <a:lnTo>
                                  <a:pt x="2302" y="3758"/>
                                </a:lnTo>
                                <a:lnTo>
                                  <a:pt x="2302" y="3741"/>
                                </a:lnTo>
                                <a:lnTo>
                                  <a:pt x="2304" y="3763"/>
                                </a:lnTo>
                                <a:lnTo>
                                  <a:pt x="2304" y="3741"/>
                                </a:lnTo>
                                <a:lnTo>
                                  <a:pt x="2307" y="3784"/>
                                </a:lnTo>
                                <a:lnTo>
                                  <a:pt x="2307" y="3768"/>
                                </a:lnTo>
                                <a:lnTo>
                                  <a:pt x="2309" y="3806"/>
                                </a:lnTo>
                                <a:lnTo>
                                  <a:pt x="2311" y="3820"/>
                                </a:lnTo>
                                <a:lnTo>
                                  <a:pt x="2311" y="3801"/>
                                </a:lnTo>
                                <a:lnTo>
                                  <a:pt x="2314" y="3727"/>
                                </a:lnTo>
                                <a:lnTo>
                                  <a:pt x="2314" y="3708"/>
                                </a:lnTo>
                                <a:lnTo>
                                  <a:pt x="2316" y="3736"/>
                                </a:lnTo>
                                <a:lnTo>
                                  <a:pt x="2316" y="3708"/>
                                </a:lnTo>
                                <a:lnTo>
                                  <a:pt x="2319" y="3715"/>
                                </a:lnTo>
                                <a:lnTo>
                                  <a:pt x="2321" y="3703"/>
                                </a:lnTo>
                                <a:lnTo>
                                  <a:pt x="2321" y="3744"/>
                                </a:lnTo>
                                <a:lnTo>
                                  <a:pt x="2323" y="3763"/>
                                </a:lnTo>
                                <a:lnTo>
                                  <a:pt x="2323" y="3751"/>
                                </a:lnTo>
                                <a:lnTo>
                                  <a:pt x="2326" y="3763"/>
                                </a:lnTo>
                                <a:lnTo>
                                  <a:pt x="2326" y="3760"/>
                                </a:lnTo>
                                <a:lnTo>
                                  <a:pt x="2328" y="3772"/>
                                </a:lnTo>
                                <a:lnTo>
                                  <a:pt x="2328" y="3787"/>
                                </a:lnTo>
                                <a:lnTo>
                                  <a:pt x="2331" y="3794"/>
                                </a:lnTo>
                                <a:lnTo>
                                  <a:pt x="2333" y="3763"/>
                                </a:lnTo>
                                <a:lnTo>
                                  <a:pt x="2333" y="3770"/>
                                </a:lnTo>
                                <a:lnTo>
                                  <a:pt x="2335" y="3775"/>
                                </a:lnTo>
                                <a:lnTo>
                                  <a:pt x="2335" y="3763"/>
                                </a:lnTo>
                                <a:lnTo>
                                  <a:pt x="2338" y="3729"/>
                                </a:lnTo>
                                <a:lnTo>
                                  <a:pt x="2338" y="3741"/>
                                </a:lnTo>
                                <a:lnTo>
                                  <a:pt x="2340" y="3727"/>
                                </a:lnTo>
                                <a:lnTo>
                                  <a:pt x="2343" y="3744"/>
                                </a:lnTo>
                                <a:lnTo>
                                  <a:pt x="2343" y="3741"/>
                                </a:lnTo>
                                <a:lnTo>
                                  <a:pt x="2345" y="3712"/>
                                </a:lnTo>
                                <a:lnTo>
                                  <a:pt x="2345" y="3739"/>
                                </a:lnTo>
                                <a:lnTo>
                                  <a:pt x="2347" y="3732"/>
                                </a:lnTo>
                                <a:lnTo>
                                  <a:pt x="2347" y="3720"/>
                                </a:lnTo>
                                <a:lnTo>
                                  <a:pt x="2350" y="3712"/>
                                </a:lnTo>
                                <a:lnTo>
                                  <a:pt x="2352" y="3696"/>
                                </a:lnTo>
                                <a:lnTo>
                                  <a:pt x="2352" y="3722"/>
                                </a:lnTo>
                                <a:lnTo>
                                  <a:pt x="2355" y="3650"/>
                                </a:lnTo>
                                <a:lnTo>
                                  <a:pt x="2355" y="3684"/>
                                </a:lnTo>
                                <a:lnTo>
                                  <a:pt x="2357" y="3715"/>
                                </a:lnTo>
                                <a:lnTo>
                                  <a:pt x="2357" y="3744"/>
                                </a:lnTo>
                                <a:lnTo>
                                  <a:pt x="2359" y="3756"/>
                                </a:lnTo>
                                <a:lnTo>
                                  <a:pt x="2362" y="3715"/>
                                </a:lnTo>
                                <a:lnTo>
                                  <a:pt x="2364" y="3734"/>
                                </a:lnTo>
                                <a:lnTo>
                                  <a:pt x="2364" y="3756"/>
                                </a:lnTo>
                                <a:lnTo>
                                  <a:pt x="2367" y="3722"/>
                                </a:lnTo>
                                <a:lnTo>
                                  <a:pt x="2367" y="3684"/>
                                </a:lnTo>
                                <a:lnTo>
                                  <a:pt x="2369" y="3693"/>
                                </a:lnTo>
                                <a:lnTo>
                                  <a:pt x="2371" y="3720"/>
                                </a:lnTo>
                                <a:lnTo>
                                  <a:pt x="2371" y="3734"/>
                                </a:lnTo>
                                <a:lnTo>
                                  <a:pt x="2374" y="3748"/>
                                </a:lnTo>
                                <a:lnTo>
                                  <a:pt x="2374" y="3760"/>
                                </a:lnTo>
                                <a:lnTo>
                                  <a:pt x="2376" y="3734"/>
                                </a:lnTo>
                                <a:lnTo>
                                  <a:pt x="2376" y="3722"/>
                                </a:lnTo>
                                <a:lnTo>
                                  <a:pt x="2379" y="3724"/>
                                </a:lnTo>
                                <a:lnTo>
                                  <a:pt x="2381" y="3700"/>
                                </a:lnTo>
                                <a:lnTo>
                                  <a:pt x="2381" y="3686"/>
                                </a:lnTo>
                                <a:lnTo>
                                  <a:pt x="2383" y="3698"/>
                                </a:lnTo>
                                <a:lnTo>
                                  <a:pt x="2383" y="3686"/>
                                </a:lnTo>
                                <a:lnTo>
                                  <a:pt x="2386" y="3712"/>
                                </a:lnTo>
                                <a:lnTo>
                                  <a:pt x="2386" y="3727"/>
                                </a:lnTo>
                                <a:lnTo>
                                  <a:pt x="2388" y="3712"/>
                                </a:lnTo>
                                <a:lnTo>
                                  <a:pt x="2391" y="3734"/>
                                </a:lnTo>
                                <a:lnTo>
                                  <a:pt x="2391" y="3698"/>
                                </a:lnTo>
                                <a:lnTo>
                                  <a:pt x="2393" y="3686"/>
                                </a:lnTo>
                                <a:lnTo>
                                  <a:pt x="2393" y="3688"/>
                                </a:lnTo>
                                <a:lnTo>
                                  <a:pt x="2395" y="3691"/>
                                </a:lnTo>
                                <a:lnTo>
                                  <a:pt x="2395" y="3700"/>
                                </a:lnTo>
                                <a:lnTo>
                                  <a:pt x="2398" y="3693"/>
                                </a:lnTo>
                                <a:lnTo>
                                  <a:pt x="2400" y="3712"/>
                                </a:lnTo>
                                <a:lnTo>
                                  <a:pt x="2400" y="3722"/>
                                </a:lnTo>
                                <a:lnTo>
                                  <a:pt x="2403" y="3732"/>
                                </a:lnTo>
                                <a:lnTo>
                                  <a:pt x="2403" y="3710"/>
                                </a:lnTo>
                                <a:lnTo>
                                  <a:pt x="2405" y="3708"/>
                                </a:lnTo>
                                <a:lnTo>
                                  <a:pt x="2405" y="3722"/>
                                </a:lnTo>
                                <a:lnTo>
                                  <a:pt x="2407" y="3732"/>
                                </a:lnTo>
                                <a:lnTo>
                                  <a:pt x="2410" y="3748"/>
                                </a:lnTo>
                                <a:lnTo>
                                  <a:pt x="2410" y="3744"/>
                                </a:lnTo>
                                <a:lnTo>
                                  <a:pt x="2412" y="3760"/>
                                </a:lnTo>
                                <a:lnTo>
                                  <a:pt x="2412" y="3784"/>
                                </a:lnTo>
                                <a:lnTo>
                                  <a:pt x="2415" y="3789"/>
                                </a:lnTo>
                                <a:lnTo>
                                  <a:pt x="2415" y="3777"/>
                                </a:lnTo>
                                <a:lnTo>
                                  <a:pt x="2417" y="3768"/>
                                </a:lnTo>
                                <a:lnTo>
                                  <a:pt x="2419" y="3792"/>
                                </a:lnTo>
                                <a:lnTo>
                                  <a:pt x="2419" y="3789"/>
                                </a:lnTo>
                                <a:lnTo>
                                  <a:pt x="2422" y="3782"/>
                                </a:lnTo>
                                <a:lnTo>
                                  <a:pt x="2422" y="3756"/>
                                </a:lnTo>
                                <a:lnTo>
                                  <a:pt x="2424" y="3748"/>
                                </a:lnTo>
                                <a:lnTo>
                                  <a:pt x="2424" y="3561"/>
                                </a:lnTo>
                                <a:lnTo>
                                  <a:pt x="2427" y="3482"/>
                                </a:lnTo>
                                <a:lnTo>
                                  <a:pt x="2427" y="3492"/>
                                </a:lnTo>
                                <a:lnTo>
                                  <a:pt x="2429" y="3530"/>
                                </a:lnTo>
                                <a:lnTo>
                                  <a:pt x="2431" y="3552"/>
                                </a:lnTo>
                                <a:lnTo>
                                  <a:pt x="2431" y="3549"/>
                                </a:lnTo>
                                <a:lnTo>
                                  <a:pt x="2434" y="3549"/>
                                </a:lnTo>
                                <a:lnTo>
                                  <a:pt x="2434" y="3592"/>
                                </a:lnTo>
                                <a:lnTo>
                                  <a:pt x="2436" y="3571"/>
                                </a:lnTo>
                                <a:lnTo>
                                  <a:pt x="2436" y="3523"/>
                                </a:lnTo>
                                <a:lnTo>
                                  <a:pt x="2439" y="3530"/>
                                </a:lnTo>
                                <a:lnTo>
                                  <a:pt x="2441" y="3580"/>
                                </a:lnTo>
                                <a:lnTo>
                                  <a:pt x="2441" y="3602"/>
                                </a:lnTo>
                                <a:lnTo>
                                  <a:pt x="2443" y="3592"/>
                                </a:lnTo>
                                <a:lnTo>
                                  <a:pt x="2443" y="3597"/>
                                </a:lnTo>
                                <a:lnTo>
                                  <a:pt x="2446" y="3602"/>
                                </a:lnTo>
                                <a:lnTo>
                                  <a:pt x="2446" y="3576"/>
                                </a:lnTo>
                                <a:lnTo>
                                  <a:pt x="2448" y="3602"/>
                                </a:lnTo>
                                <a:lnTo>
                                  <a:pt x="2451" y="3652"/>
                                </a:lnTo>
                                <a:lnTo>
                                  <a:pt x="2451" y="3655"/>
                                </a:lnTo>
                                <a:lnTo>
                                  <a:pt x="2453" y="3612"/>
                                </a:lnTo>
                                <a:lnTo>
                                  <a:pt x="2453" y="3626"/>
                                </a:lnTo>
                                <a:lnTo>
                                  <a:pt x="2455" y="3592"/>
                                </a:lnTo>
                                <a:lnTo>
                                  <a:pt x="2455" y="3633"/>
                                </a:lnTo>
                                <a:lnTo>
                                  <a:pt x="2458" y="3633"/>
                                </a:lnTo>
                                <a:lnTo>
                                  <a:pt x="2460" y="3638"/>
                                </a:lnTo>
                                <a:lnTo>
                                  <a:pt x="2463" y="3616"/>
                                </a:lnTo>
                                <a:lnTo>
                                  <a:pt x="2463" y="3614"/>
                                </a:lnTo>
                                <a:lnTo>
                                  <a:pt x="2465" y="3597"/>
                                </a:lnTo>
                                <a:lnTo>
                                  <a:pt x="2465" y="3604"/>
                                </a:lnTo>
                                <a:lnTo>
                                  <a:pt x="2467" y="3650"/>
                                </a:lnTo>
                                <a:lnTo>
                                  <a:pt x="2470" y="3660"/>
                                </a:lnTo>
                                <a:lnTo>
                                  <a:pt x="2470" y="3657"/>
                                </a:lnTo>
                                <a:lnTo>
                                  <a:pt x="2472" y="3676"/>
                                </a:lnTo>
                                <a:lnTo>
                                  <a:pt x="2472" y="3715"/>
                                </a:lnTo>
                                <a:lnTo>
                                  <a:pt x="2475" y="3765"/>
                                </a:lnTo>
                                <a:lnTo>
                                  <a:pt x="2475" y="3787"/>
                                </a:lnTo>
                                <a:lnTo>
                                  <a:pt x="2477" y="3849"/>
                                </a:lnTo>
                                <a:lnTo>
                                  <a:pt x="2479" y="3890"/>
                                </a:lnTo>
                                <a:lnTo>
                                  <a:pt x="2479" y="3888"/>
                                </a:lnTo>
                                <a:lnTo>
                                  <a:pt x="2482" y="3912"/>
                                </a:lnTo>
                                <a:lnTo>
                                  <a:pt x="2482" y="4000"/>
                                </a:lnTo>
                                <a:lnTo>
                                  <a:pt x="2484" y="4000"/>
                                </a:lnTo>
                                <a:lnTo>
                                  <a:pt x="2487" y="4005"/>
                                </a:lnTo>
                                <a:lnTo>
                                  <a:pt x="2489" y="3981"/>
                                </a:lnTo>
                                <a:lnTo>
                                  <a:pt x="2489" y="3984"/>
                                </a:lnTo>
                                <a:lnTo>
                                  <a:pt x="2491" y="3986"/>
                                </a:lnTo>
                                <a:lnTo>
                                  <a:pt x="2491" y="3991"/>
                                </a:lnTo>
                                <a:lnTo>
                                  <a:pt x="2494" y="4022"/>
                                </a:lnTo>
                                <a:lnTo>
                                  <a:pt x="2494" y="4010"/>
                                </a:lnTo>
                                <a:lnTo>
                                  <a:pt x="2496" y="4003"/>
                                </a:lnTo>
                                <a:lnTo>
                                  <a:pt x="2499" y="3988"/>
                                </a:lnTo>
                                <a:lnTo>
                                  <a:pt x="2499" y="3969"/>
                                </a:lnTo>
                                <a:lnTo>
                                  <a:pt x="2501" y="3962"/>
                                </a:lnTo>
                                <a:lnTo>
                                  <a:pt x="2501" y="3950"/>
                                </a:lnTo>
                                <a:lnTo>
                                  <a:pt x="2503" y="3933"/>
                                </a:lnTo>
                                <a:lnTo>
                                  <a:pt x="2503" y="3888"/>
                                </a:lnTo>
                                <a:lnTo>
                                  <a:pt x="2506" y="3914"/>
                                </a:lnTo>
                                <a:lnTo>
                                  <a:pt x="2508" y="3950"/>
                                </a:lnTo>
                                <a:lnTo>
                                  <a:pt x="2508" y="3972"/>
                                </a:lnTo>
                                <a:lnTo>
                                  <a:pt x="2511" y="4012"/>
                                </a:lnTo>
                                <a:lnTo>
                                  <a:pt x="2511" y="4015"/>
                                </a:lnTo>
                                <a:lnTo>
                                  <a:pt x="2513" y="4024"/>
                                </a:lnTo>
                                <a:lnTo>
                                  <a:pt x="2513" y="4000"/>
                                </a:lnTo>
                                <a:lnTo>
                                  <a:pt x="2515" y="4017"/>
                                </a:lnTo>
                                <a:lnTo>
                                  <a:pt x="2518" y="4039"/>
                                </a:lnTo>
                                <a:lnTo>
                                  <a:pt x="2518" y="4041"/>
                                </a:lnTo>
                                <a:lnTo>
                                  <a:pt x="2520" y="4029"/>
                                </a:lnTo>
                                <a:lnTo>
                                  <a:pt x="2520" y="4015"/>
                                </a:lnTo>
                                <a:lnTo>
                                  <a:pt x="2523" y="4029"/>
                                </a:lnTo>
                                <a:lnTo>
                                  <a:pt x="2523" y="4024"/>
                                </a:lnTo>
                                <a:lnTo>
                                  <a:pt x="2525" y="4029"/>
                                </a:lnTo>
                                <a:lnTo>
                                  <a:pt x="2525" y="4041"/>
                                </a:lnTo>
                                <a:lnTo>
                                  <a:pt x="2527" y="4036"/>
                                </a:lnTo>
                                <a:lnTo>
                                  <a:pt x="2530" y="4063"/>
                                </a:lnTo>
                                <a:lnTo>
                                  <a:pt x="2530" y="4089"/>
                                </a:lnTo>
                                <a:lnTo>
                                  <a:pt x="2532" y="4099"/>
                                </a:lnTo>
                                <a:lnTo>
                                  <a:pt x="2535" y="4099"/>
                                </a:lnTo>
                                <a:lnTo>
                                  <a:pt x="2537" y="4096"/>
                                </a:lnTo>
                                <a:lnTo>
                                  <a:pt x="2539" y="4084"/>
                                </a:lnTo>
                                <a:lnTo>
                                  <a:pt x="2539" y="4072"/>
                                </a:lnTo>
                                <a:lnTo>
                                  <a:pt x="2542" y="4034"/>
                                </a:lnTo>
                                <a:lnTo>
                                  <a:pt x="2542" y="4010"/>
                                </a:lnTo>
                                <a:lnTo>
                                  <a:pt x="2544" y="3986"/>
                                </a:lnTo>
                                <a:lnTo>
                                  <a:pt x="2544" y="4012"/>
                                </a:lnTo>
                                <a:lnTo>
                                  <a:pt x="2547" y="4034"/>
                                </a:lnTo>
                                <a:lnTo>
                                  <a:pt x="2549" y="4032"/>
                                </a:lnTo>
                                <a:lnTo>
                                  <a:pt x="2549" y="4010"/>
                                </a:lnTo>
                                <a:lnTo>
                                  <a:pt x="2551" y="4036"/>
                                </a:lnTo>
                                <a:lnTo>
                                  <a:pt x="2551" y="4046"/>
                                </a:lnTo>
                                <a:lnTo>
                                  <a:pt x="2554" y="4024"/>
                                </a:lnTo>
                                <a:lnTo>
                                  <a:pt x="2554" y="3981"/>
                                </a:lnTo>
                                <a:lnTo>
                                  <a:pt x="2556" y="3967"/>
                                </a:lnTo>
                                <a:lnTo>
                                  <a:pt x="2559" y="3955"/>
                                </a:lnTo>
                                <a:lnTo>
                                  <a:pt x="2561" y="3936"/>
                                </a:lnTo>
                                <a:lnTo>
                                  <a:pt x="2561" y="3945"/>
                                </a:lnTo>
                                <a:lnTo>
                                  <a:pt x="2563" y="3931"/>
                                </a:lnTo>
                                <a:lnTo>
                                  <a:pt x="2563" y="3924"/>
                                </a:lnTo>
                                <a:lnTo>
                                  <a:pt x="2566" y="3948"/>
                                </a:lnTo>
                                <a:lnTo>
                                  <a:pt x="2568" y="3940"/>
                                </a:lnTo>
                                <a:lnTo>
                                  <a:pt x="2568" y="3938"/>
                                </a:lnTo>
                                <a:lnTo>
                                  <a:pt x="2571" y="3921"/>
                                </a:lnTo>
                                <a:lnTo>
                                  <a:pt x="2571" y="3904"/>
                                </a:lnTo>
                                <a:lnTo>
                                  <a:pt x="2573" y="3909"/>
                                </a:lnTo>
                                <a:lnTo>
                                  <a:pt x="2573" y="3885"/>
                                </a:lnTo>
                                <a:lnTo>
                                  <a:pt x="2575" y="3878"/>
                                </a:lnTo>
                                <a:lnTo>
                                  <a:pt x="2578" y="3888"/>
                                </a:lnTo>
                                <a:lnTo>
                                  <a:pt x="2578" y="3907"/>
                                </a:lnTo>
                                <a:lnTo>
                                  <a:pt x="2580" y="3907"/>
                                </a:lnTo>
                                <a:lnTo>
                                  <a:pt x="2580" y="3885"/>
                                </a:lnTo>
                                <a:lnTo>
                                  <a:pt x="2583" y="3919"/>
                                </a:lnTo>
                                <a:lnTo>
                                  <a:pt x="2583" y="3916"/>
                                </a:lnTo>
                                <a:lnTo>
                                  <a:pt x="2585" y="3931"/>
                                </a:lnTo>
                                <a:lnTo>
                                  <a:pt x="2587" y="3933"/>
                                </a:lnTo>
                                <a:lnTo>
                                  <a:pt x="2587" y="3919"/>
                                </a:lnTo>
                                <a:lnTo>
                                  <a:pt x="2590" y="3928"/>
                                </a:lnTo>
                                <a:lnTo>
                                  <a:pt x="2590" y="3938"/>
                                </a:lnTo>
                                <a:lnTo>
                                  <a:pt x="2592" y="3928"/>
                                </a:lnTo>
                                <a:lnTo>
                                  <a:pt x="2592" y="3940"/>
                                </a:lnTo>
                                <a:lnTo>
                                  <a:pt x="2595" y="3938"/>
                                </a:lnTo>
                                <a:lnTo>
                                  <a:pt x="2597" y="3950"/>
                                </a:lnTo>
                                <a:lnTo>
                                  <a:pt x="2597" y="3960"/>
                                </a:lnTo>
                                <a:lnTo>
                                  <a:pt x="2599" y="3967"/>
                                </a:lnTo>
                                <a:lnTo>
                                  <a:pt x="2599" y="3969"/>
                                </a:lnTo>
                                <a:lnTo>
                                  <a:pt x="2602" y="3955"/>
                                </a:lnTo>
                                <a:lnTo>
                                  <a:pt x="2602" y="3972"/>
                                </a:lnTo>
                                <a:lnTo>
                                  <a:pt x="2604" y="3979"/>
                                </a:lnTo>
                                <a:lnTo>
                                  <a:pt x="2607" y="3940"/>
                                </a:lnTo>
                                <a:lnTo>
                                  <a:pt x="2607" y="3926"/>
                                </a:lnTo>
                                <a:lnTo>
                                  <a:pt x="2609" y="3950"/>
                                </a:lnTo>
                                <a:lnTo>
                                  <a:pt x="2609" y="3940"/>
                                </a:lnTo>
                                <a:lnTo>
                                  <a:pt x="2611" y="3960"/>
                                </a:lnTo>
                                <a:lnTo>
                                  <a:pt x="2611" y="3955"/>
                                </a:lnTo>
                                <a:lnTo>
                                  <a:pt x="2614" y="3981"/>
                                </a:lnTo>
                                <a:lnTo>
                                  <a:pt x="2616" y="3991"/>
                                </a:lnTo>
                                <a:lnTo>
                                  <a:pt x="2616" y="3969"/>
                                </a:lnTo>
                                <a:lnTo>
                                  <a:pt x="2619" y="3964"/>
                                </a:lnTo>
                                <a:lnTo>
                                  <a:pt x="2619" y="3969"/>
                                </a:lnTo>
                                <a:lnTo>
                                  <a:pt x="2621" y="3955"/>
                                </a:lnTo>
                                <a:lnTo>
                                  <a:pt x="2621" y="3967"/>
                                </a:lnTo>
                                <a:lnTo>
                                  <a:pt x="2623" y="3972"/>
                                </a:lnTo>
                                <a:lnTo>
                                  <a:pt x="2626" y="3981"/>
                                </a:lnTo>
                                <a:lnTo>
                                  <a:pt x="2628" y="3964"/>
                                </a:lnTo>
                                <a:lnTo>
                                  <a:pt x="2628" y="4000"/>
                                </a:lnTo>
                                <a:lnTo>
                                  <a:pt x="2631" y="3991"/>
                                </a:lnTo>
                                <a:lnTo>
                                  <a:pt x="2631" y="4010"/>
                                </a:lnTo>
                                <a:lnTo>
                                  <a:pt x="2633" y="4036"/>
                                </a:lnTo>
                                <a:lnTo>
                                  <a:pt x="2633" y="4020"/>
                                </a:lnTo>
                                <a:lnTo>
                                  <a:pt x="2635" y="4024"/>
                                </a:lnTo>
                                <a:lnTo>
                                  <a:pt x="2638" y="4017"/>
                                </a:lnTo>
                                <a:lnTo>
                                  <a:pt x="2638" y="4024"/>
                                </a:lnTo>
                                <a:lnTo>
                                  <a:pt x="2640" y="4027"/>
                                </a:lnTo>
                                <a:lnTo>
                                  <a:pt x="2640" y="4017"/>
                                </a:lnTo>
                                <a:lnTo>
                                  <a:pt x="2643" y="4041"/>
                                </a:lnTo>
                                <a:lnTo>
                                  <a:pt x="2643" y="4034"/>
                                </a:lnTo>
                                <a:lnTo>
                                  <a:pt x="2645" y="4027"/>
                                </a:lnTo>
                                <a:lnTo>
                                  <a:pt x="2647" y="4022"/>
                                </a:lnTo>
                                <a:lnTo>
                                  <a:pt x="2647" y="4000"/>
                                </a:lnTo>
                                <a:lnTo>
                                  <a:pt x="2650" y="4003"/>
                                </a:lnTo>
                                <a:lnTo>
                                  <a:pt x="2652" y="3981"/>
                                </a:lnTo>
                                <a:lnTo>
                                  <a:pt x="2652" y="3991"/>
                                </a:lnTo>
                                <a:lnTo>
                                  <a:pt x="2655" y="3996"/>
                                </a:lnTo>
                                <a:lnTo>
                                  <a:pt x="2657" y="3974"/>
                                </a:lnTo>
                                <a:lnTo>
                                  <a:pt x="2657" y="3962"/>
                                </a:lnTo>
                                <a:lnTo>
                                  <a:pt x="2659" y="3943"/>
                                </a:lnTo>
                                <a:lnTo>
                                  <a:pt x="2659" y="3926"/>
                                </a:lnTo>
                                <a:lnTo>
                                  <a:pt x="2662" y="3933"/>
                                </a:lnTo>
                                <a:lnTo>
                                  <a:pt x="2662" y="3924"/>
                                </a:lnTo>
                                <a:lnTo>
                                  <a:pt x="2664" y="3933"/>
                                </a:lnTo>
                                <a:lnTo>
                                  <a:pt x="2667" y="3962"/>
                                </a:lnTo>
                                <a:lnTo>
                                  <a:pt x="2667" y="3948"/>
                                </a:lnTo>
                                <a:lnTo>
                                  <a:pt x="2669" y="3957"/>
                                </a:lnTo>
                                <a:lnTo>
                                  <a:pt x="2669" y="3940"/>
                                </a:lnTo>
                                <a:lnTo>
                                  <a:pt x="2671" y="3948"/>
                                </a:lnTo>
                                <a:lnTo>
                                  <a:pt x="2671" y="3957"/>
                                </a:lnTo>
                                <a:lnTo>
                                  <a:pt x="2674" y="3962"/>
                                </a:lnTo>
                                <a:lnTo>
                                  <a:pt x="2676" y="3940"/>
                                </a:lnTo>
                                <a:lnTo>
                                  <a:pt x="2676" y="3948"/>
                                </a:lnTo>
                                <a:lnTo>
                                  <a:pt x="2679" y="3940"/>
                                </a:lnTo>
                                <a:lnTo>
                                  <a:pt x="2679" y="3926"/>
                                </a:lnTo>
                                <a:lnTo>
                                  <a:pt x="2681" y="3919"/>
                                </a:lnTo>
                                <a:lnTo>
                                  <a:pt x="2681" y="3904"/>
                                </a:lnTo>
                                <a:lnTo>
                                  <a:pt x="2683" y="3895"/>
                                </a:lnTo>
                                <a:lnTo>
                                  <a:pt x="2686" y="3900"/>
                                </a:lnTo>
                                <a:lnTo>
                                  <a:pt x="2686" y="3864"/>
                                </a:lnTo>
                                <a:lnTo>
                                  <a:pt x="2688" y="3878"/>
                                </a:lnTo>
                                <a:lnTo>
                                  <a:pt x="2688" y="3892"/>
                                </a:lnTo>
                                <a:lnTo>
                                  <a:pt x="2691" y="3897"/>
                                </a:lnTo>
                                <a:lnTo>
                                  <a:pt x="2691" y="3914"/>
                                </a:lnTo>
                                <a:lnTo>
                                  <a:pt x="2693" y="3900"/>
                                </a:lnTo>
                                <a:lnTo>
                                  <a:pt x="2695" y="3890"/>
                                </a:lnTo>
                                <a:lnTo>
                                  <a:pt x="2695" y="3900"/>
                                </a:lnTo>
                                <a:lnTo>
                                  <a:pt x="2698" y="3924"/>
                                </a:lnTo>
                                <a:lnTo>
                                  <a:pt x="2700" y="3936"/>
                                </a:lnTo>
                                <a:lnTo>
                                  <a:pt x="2700" y="3940"/>
                                </a:lnTo>
                                <a:lnTo>
                                  <a:pt x="2703" y="3967"/>
                                </a:lnTo>
                                <a:lnTo>
                                  <a:pt x="2705" y="3969"/>
                                </a:lnTo>
                                <a:lnTo>
                                  <a:pt x="2707" y="3955"/>
                                </a:lnTo>
                                <a:lnTo>
                                  <a:pt x="2710" y="3943"/>
                                </a:lnTo>
                                <a:lnTo>
                                  <a:pt x="2710" y="3940"/>
                                </a:lnTo>
                                <a:lnTo>
                                  <a:pt x="2712" y="3938"/>
                                </a:lnTo>
                                <a:lnTo>
                                  <a:pt x="2715" y="3948"/>
                                </a:lnTo>
                                <a:lnTo>
                                  <a:pt x="2717" y="3938"/>
                                </a:lnTo>
                                <a:lnTo>
                                  <a:pt x="2717" y="3940"/>
                                </a:lnTo>
                                <a:lnTo>
                                  <a:pt x="2719" y="3914"/>
                                </a:lnTo>
                                <a:lnTo>
                                  <a:pt x="2719" y="3926"/>
                                </a:lnTo>
                                <a:lnTo>
                                  <a:pt x="2722" y="3919"/>
                                </a:lnTo>
                                <a:lnTo>
                                  <a:pt x="2722" y="3909"/>
                                </a:lnTo>
                                <a:lnTo>
                                  <a:pt x="2724" y="3883"/>
                                </a:lnTo>
                                <a:lnTo>
                                  <a:pt x="2727" y="3895"/>
                                </a:lnTo>
                                <a:lnTo>
                                  <a:pt x="2727" y="3892"/>
                                </a:lnTo>
                                <a:lnTo>
                                  <a:pt x="2729" y="3880"/>
                                </a:lnTo>
                                <a:lnTo>
                                  <a:pt x="2729" y="3873"/>
                                </a:lnTo>
                                <a:lnTo>
                                  <a:pt x="2731" y="3880"/>
                                </a:lnTo>
                                <a:lnTo>
                                  <a:pt x="2731" y="3876"/>
                                </a:lnTo>
                                <a:lnTo>
                                  <a:pt x="2734" y="3895"/>
                                </a:lnTo>
                                <a:lnTo>
                                  <a:pt x="2736" y="3890"/>
                                </a:lnTo>
                                <a:lnTo>
                                  <a:pt x="2736" y="3900"/>
                                </a:lnTo>
                                <a:lnTo>
                                  <a:pt x="2739" y="3919"/>
                                </a:lnTo>
                                <a:lnTo>
                                  <a:pt x="2739" y="3931"/>
                                </a:lnTo>
                                <a:lnTo>
                                  <a:pt x="2741" y="3948"/>
                                </a:lnTo>
                                <a:lnTo>
                                  <a:pt x="2741" y="3960"/>
                                </a:lnTo>
                                <a:lnTo>
                                  <a:pt x="2743" y="3972"/>
                                </a:lnTo>
                                <a:lnTo>
                                  <a:pt x="2746" y="3981"/>
                                </a:lnTo>
                                <a:lnTo>
                                  <a:pt x="2746" y="3998"/>
                                </a:lnTo>
                                <a:lnTo>
                                  <a:pt x="2748" y="3998"/>
                                </a:lnTo>
                                <a:lnTo>
                                  <a:pt x="2748" y="4010"/>
                                </a:lnTo>
                                <a:lnTo>
                                  <a:pt x="2751" y="4008"/>
                                </a:lnTo>
                                <a:lnTo>
                                  <a:pt x="2751" y="4010"/>
                                </a:lnTo>
                                <a:lnTo>
                                  <a:pt x="2753" y="4032"/>
                                </a:lnTo>
                                <a:lnTo>
                                  <a:pt x="2755" y="4056"/>
                                </a:lnTo>
                                <a:lnTo>
                                  <a:pt x="2755" y="4063"/>
                                </a:lnTo>
                                <a:lnTo>
                                  <a:pt x="2758" y="4077"/>
                                </a:lnTo>
                                <a:lnTo>
                                  <a:pt x="2758" y="4082"/>
                                </a:lnTo>
                                <a:lnTo>
                                  <a:pt x="2760" y="4072"/>
                                </a:lnTo>
                                <a:lnTo>
                                  <a:pt x="2760" y="4070"/>
                                </a:lnTo>
                                <a:lnTo>
                                  <a:pt x="2763" y="4063"/>
                                </a:lnTo>
                                <a:lnTo>
                                  <a:pt x="2765" y="4058"/>
                                </a:lnTo>
                                <a:lnTo>
                                  <a:pt x="2767" y="4051"/>
                                </a:lnTo>
                                <a:lnTo>
                                  <a:pt x="2767" y="4058"/>
                                </a:lnTo>
                                <a:lnTo>
                                  <a:pt x="2770" y="4070"/>
                                </a:lnTo>
                                <a:lnTo>
                                  <a:pt x="2772" y="4080"/>
                                </a:lnTo>
                                <a:lnTo>
                                  <a:pt x="2775" y="4075"/>
                                </a:lnTo>
                                <a:lnTo>
                                  <a:pt x="2775" y="4058"/>
                                </a:lnTo>
                                <a:lnTo>
                                  <a:pt x="2777" y="4041"/>
                                </a:lnTo>
                                <a:lnTo>
                                  <a:pt x="2777" y="4022"/>
                                </a:lnTo>
                                <a:lnTo>
                                  <a:pt x="2779" y="3993"/>
                                </a:lnTo>
                                <a:lnTo>
                                  <a:pt x="2779" y="3969"/>
                                </a:lnTo>
                                <a:lnTo>
                                  <a:pt x="2782" y="3969"/>
                                </a:lnTo>
                                <a:lnTo>
                                  <a:pt x="2784" y="3969"/>
                                </a:lnTo>
                                <a:lnTo>
                                  <a:pt x="2784" y="3962"/>
                                </a:lnTo>
                                <a:lnTo>
                                  <a:pt x="2787" y="3955"/>
                                </a:lnTo>
                                <a:lnTo>
                                  <a:pt x="2787" y="3962"/>
                                </a:lnTo>
                                <a:lnTo>
                                  <a:pt x="2789" y="3960"/>
                                </a:lnTo>
                                <a:lnTo>
                                  <a:pt x="2789" y="3955"/>
                                </a:lnTo>
                                <a:lnTo>
                                  <a:pt x="2791" y="3948"/>
                                </a:lnTo>
                                <a:lnTo>
                                  <a:pt x="2794" y="3955"/>
                                </a:lnTo>
                                <a:lnTo>
                                  <a:pt x="2794" y="3945"/>
                                </a:lnTo>
                                <a:lnTo>
                                  <a:pt x="2796" y="3952"/>
                                </a:lnTo>
                                <a:lnTo>
                                  <a:pt x="2799" y="3962"/>
                                </a:lnTo>
                                <a:lnTo>
                                  <a:pt x="2799" y="3960"/>
                                </a:lnTo>
                                <a:lnTo>
                                  <a:pt x="2801" y="3962"/>
                                </a:lnTo>
                                <a:lnTo>
                                  <a:pt x="2803" y="3964"/>
                                </a:lnTo>
                                <a:lnTo>
                                  <a:pt x="2803" y="3962"/>
                                </a:lnTo>
                                <a:lnTo>
                                  <a:pt x="2806" y="3964"/>
                                </a:lnTo>
                                <a:lnTo>
                                  <a:pt x="2808" y="3976"/>
                                </a:lnTo>
                                <a:lnTo>
                                  <a:pt x="2808" y="3972"/>
                                </a:lnTo>
                                <a:lnTo>
                                  <a:pt x="2811" y="3969"/>
                                </a:lnTo>
                                <a:lnTo>
                                  <a:pt x="2813" y="3996"/>
                                </a:lnTo>
                                <a:lnTo>
                                  <a:pt x="2813" y="3991"/>
                                </a:lnTo>
                                <a:lnTo>
                                  <a:pt x="2815" y="4008"/>
                                </a:lnTo>
                                <a:lnTo>
                                  <a:pt x="2815" y="4005"/>
                                </a:lnTo>
                                <a:lnTo>
                                  <a:pt x="2818" y="4003"/>
                                </a:lnTo>
                                <a:lnTo>
                                  <a:pt x="2818" y="3998"/>
                                </a:lnTo>
                                <a:lnTo>
                                  <a:pt x="2820" y="3998"/>
                                </a:lnTo>
                                <a:lnTo>
                                  <a:pt x="2823" y="3998"/>
                                </a:lnTo>
                                <a:lnTo>
                                  <a:pt x="2823" y="3979"/>
                                </a:lnTo>
                                <a:lnTo>
                                  <a:pt x="2825" y="3969"/>
                                </a:lnTo>
                                <a:lnTo>
                                  <a:pt x="2825" y="3972"/>
                                </a:lnTo>
                                <a:lnTo>
                                  <a:pt x="2827" y="3967"/>
                                </a:lnTo>
                                <a:lnTo>
                                  <a:pt x="2827" y="3962"/>
                                </a:lnTo>
                                <a:lnTo>
                                  <a:pt x="2830" y="3974"/>
                                </a:lnTo>
                                <a:lnTo>
                                  <a:pt x="2830" y="3962"/>
                                </a:lnTo>
                                <a:lnTo>
                                  <a:pt x="2832" y="3955"/>
                                </a:lnTo>
                                <a:lnTo>
                                  <a:pt x="2835" y="3952"/>
                                </a:lnTo>
                                <a:lnTo>
                                  <a:pt x="2835" y="3945"/>
                                </a:lnTo>
                                <a:lnTo>
                                  <a:pt x="2837" y="3945"/>
                                </a:lnTo>
                                <a:lnTo>
                                  <a:pt x="2837" y="3984"/>
                                </a:lnTo>
                                <a:lnTo>
                                  <a:pt x="2839" y="3969"/>
                                </a:lnTo>
                                <a:lnTo>
                                  <a:pt x="2839" y="3984"/>
                                </a:lnTo>
                                <a:lnTo>
                                  <a:pt x="2842" y="3993"/>
                                </a:lnTo>
                                <a:lnTo>
                                  <a:pt x="2844" y="3991"/>
                                </a:lnTo>
                                <a:lnTo>
                                  <a:pt x="2847" y="3998"/>
                                </a:lnTo>
                                <a:lnTo>
                                  <a:pt x="2847" y="4003"/>
                                </a:lnTo>
                                <a:lnTo>
                                  <a:pt x="2849" y="4005"/>
                                </a:lnTo>
                                <a:lnTo>
                                  <a:pt x="2849" y="4008"/>
                                </a:lnTo>
                                <a:lnTo>
                                  <a:pt x="2851" y="4005"/>
                                </a:lnTo>
                                <a:lnTo>
                                  <a:pt x="2854" y="3991"/>
                                </a:lnTo>
                                <a:lnTo>
                                  <a:pt x="2854" y="3998"/>
                                </a:lnTo>
                                <a:lnTo>
                                  <a:pt x="2856" y="4003"/>
                                </a:lnTo>
                                <a:lnTo>
                                  <a:pt x="2856" y="4022"/>
                                </a:lnTo>
                                <a:lnTo>
                                  <a:pt x="2859" y="4029"/>
                                </a:lnTo>
                                <a:lnTo>
                                  <a:pt x="2859" y="4034"/>
                                </a:lnTo>
                                <a:lnTo>
                                  <a:pt x="2861" y="4041"/>
                                </a:lnTo>
                                <a:lnTo>
                                  <a:pt x="2863" y="4046"/>
                                </a:lnTo>
                                <a:lnTo>
                                  <a:pt x="2863" y="4053"/>
                                </a:lnTo>
                                <a:lnTo>
                                  <a:pt x="2866" y="4063"/>
                                </a:lnTo>
                                <a:lnTo>
                                  <a:pt x="2868" y="4075"/>
                                </a:lnTo>
                                <a:lnTo>
                                  <a:pt x="2868" y="4063"/>
                                </a:lnTo>
                                <a:lnTo>
                                  <a:pt x="2871" y="4922"/>
                                </a:lnTo>
                                <a:lnTo>
                                  <a:pt x="2873" y="4924"/>
                                </a:lnTo>
                                <a:lnTo>
                                  <a:pt x="2875" y="4924"/>
                                </a:lnTo>
                                <a:lnTo>
                                  <a:pt x="2875" y="4927"/>
                                </a:lnTo>
                                <a:lnTo>
                                  <a:pt x="2892" y="4927"/>
                                </a:lnTo>
                                <a:lnTo>
                                  <a:pt x="2895" y="4924"/>
                                </a:lnTo>
                                <a:lnTo>
                                  <a:pt x="2947" y="4924"/>
                                </a:lnTo>
                                <a:lnTo>
                                  <a:pt x="2947" y="4927"/>
                                </a:lnTo>
                                <a:lnTo>
                                  <a:pt x="2950" y="4927"/>
                                </a:lnTo>
                                <a:lnTo>
                                  <a:pt x="2952" y="4924"/>
                                </a:lnTo>
                                <a:lnTo>
                                  <a:pt x="2955" y="4924"/>
                                </a:lnTo>
                                <a:lnTo>
                                  <a:pt x="2955" y="4927"/>
                                </a:lnTo>
                                <a:lnTo>
                                  <a:pt x="2957" y="4927"/>
                                </a:lnTo>
                                <a:lnTo>
                                  <a:pt x="2959" y="4927"/>
                                </a:lnTo>
                                <a:lnTo>
                                  <a:pt x="4930" y="4927"/>
                                </a:lnTo>
                                <a:lnTo>
                                  <a:pt x="4931" y="4927"/>
                                </a:lnTo>
                              </a:path>
                            </a:pathLst>
                          </a:custGeom>
                          <a:noFill/>
                          <a:ln w="19812">
                            <a:solidFill>
                              <a:srgbClr val="2C4D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11"/>
                        <wps:cNvCnPr>
                          <a:cxnSpLocks noChangeShapeType="1"/>
                        </wps:cNvCnPr>
                        <wps:spPr bwMode="auto">
                          <a:xfrm>
                            <a:off x="8366" y="5456"/>
                            <a:ext cx="504" cy="0"/>
                          </a:xfrm>
                          <a:prstGeom prst="line">
                            <a:avLst/>
                          </a:prstGeom>
                          <a:noFill/>
                          <a:ln w="1905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206" name="Line 210"/>
                        <wps:cNvCnPr>
                          <a:cxnSpLocks noChangeShapeType="1"/>
                        </wps:cNvCnPr>
                        <wps:spPr bwMode="auto">
                          <a:xfrm>
                            <a:off x="8366" y="5793"/>
                            <a:ext cx="504" cy="0"/>
                          </a:xfrm>
                          <a:prstGeom prst="line">
                            <a:avLst/>
                          </a:prstGeom>
                          <a:noFill/>
                          <a:ln w="1905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07" name="Line 209"/>
                        <wps:cNvCnPr>
                          <a:cxnSpLocks noChangeShapeType="1"/>
                        </wps:cNvCnPr>
                        <wps:spPr bwMode="auto">
                          <a:xfrm>
                            <a:off x="8366" y="6131"/>
                            <a:ext cx="504" cy="0"/>
                          </a:xfrm>
                          <a:prstGeom prst="line">
                            <a:avLst/>
                          </a:prstGeom>
                          <a:noFill/>
                          <a:ln w="19050">
                            <a:solidFill>
                              <a:srgbClr val="9BBB59"/>
                            </a:solidFill>
                            <a:prstDash val="solid"/>
                            <a:round/>
                            <a:headEnd/>
                            <a:tailEnd/>
                          </a:ln>
                          <a:extLst>
                            <a:ext uri="{909E8E84-426E-40DD-AFC4-6F175D3DCCD1}">
                              <a14:hiddenFill xmlns:a14="http://schemas.microsoft.com/office/drawing/2010/main">
                                <a:noFill/>
                              </a14:hiddenFill>
                            </a:ext>
                          </a:extLst>
                        </wps:spPr>
                        <wps:bodyPr/>
                      </wps:wsp>
                      <wps:wsp>
                        <wps:cNvPr id="208" name="Line 208"/>
                        <wps:cNvCnPr>
                          <a:cxnSpLocks noChangeShapeType="1"/>
                        </wps:cNvCnPr>
                        <wps:spPr bwMode="auto">
                          <a:xfrm>
                            <a:off x="8366" y="6468"/>
                            <a:ext cx="504" cy="0"/>
                          </a:xfrm>
                          <a:prstGeom prst="line">
                            <a:avLst/>
                          </a:prstGeom>
                          <a:noFill/>
                          <a:ln w="19050">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209" name="Line 207"/>
                        <wps:cNvCnPr>
                          <a:cxnSpLocks noChangeShapeType="1"/>
                        </wps:cNvCnPr>
                        <wps:spPr bwMode="auto">
                          <a:xfrm>
                            <a:off x="8366" y="6806"/>
                            <a:ext cx="504" cy="0"/>
                          </a:xfrm>
                          <a:prstGeom prst="line">
                            <a:avLst/>
                          </a:prstGeom>
                          <a:noFill/>
                          <a:ln w="19050">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210" name="Line 206"/>
                        <wps:cNvCnPr>
                          <a:cxnSpLocks noChangeShapeType="1"/>
                        </wps:cNvCnPr>
                        <wps:spPr bwMode="auto">
                          <a:xfrm>
                            <a:off x="8366" y="7143"/>
                            <a:ext cx="504" cy="0"/>
                          </a:xfrm>
                          <a:prstGeom prst="line">
                            <a:avLst/>
                          </a:prstGeom>
                          <a:noFill/>
                          <a:ln w="19050">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211" name="Line 205"/>
                        <wps:cNvCnPr>
                          <a:cxnSpLocks noChangeShapeType="1"/>
                        </wps:cNvCnPr>
                        <wps:spPr bwMode="auto">
                          <a:xfrm>
                            <a:off x="8366" y="7818"/>
                            <a:ext cx="504" cy="0"/>
                          </a:xfrm>
                          <a:prstGeom prst="line">
                            <a:avLst/>
                          </a:prstGeom>
                          <a:noFill/>
                          <a:ln w="19050">
                            <a:solidFill>
                              <a:srgbClr val="2C4D75"/>
                            </a:solidFill>
                            <a:prstDash val="solid"/>
                            <a:round/>
                            <a:headEnd/>
                            <a:tailEnd/>
                          </a:ln>
                          <a:extLst>
                            <a:ext uri="{909E8E84-426E-40DD-AFC4-6F175D3DCCD1}">
                              <a14:hiddenFill xmlns:a14="http://schemas.microsoft.com/office/drawing/2010/main">
                                <a:noFill/>
                              </a14:hiddenFill>
                            </a:ext>
                          </a:extLst>
                        </wps:spPr>
                        <wps:bodyPr/>
                      </wps:wsp>
                      <wps:wsp>
                        <wps:cNvPr id="212" name="Rectangle 204"/>
                        <wps:cNvSpPr>
                          <a:spLocks noChangeArrowheads="1"/>
                        </wps:cNvSpPr>
                        <wps:spPr bwMode="auto">
                          <a:xfrm>
                            <a:off x="1440" y="2980"/>
                            <a:ext cx="9360" cy="6792"/>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Text Box 203"/>
                        <wps:cNvSpPr txBox="1">
                          <a:spLocks noChangeArrowheads="1"/>
                        </wps:cNvSpPr>
                        <wps:spPr bwMode="auto">
                          <a:xfrm>
                            <a:off x="5037" y="3186"/>
                            <a:ext cx="218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1D5B" w14:textId="77777777" w:rsidR="00BC4CF1" w:rsidRPr="00086F57" w:rsidRDefault="00BC4CF1" w:rsidP="006C1FFB">
                              <w:pPr>
                                <w:spacing w:line="281" w:lineRule="exact"/>
                              </w:pPr>
                              <w:r w:rsidRPr="00086F57">
                                <w:rPr>
                                  <w:color w:val="595958"/>
                                  <w:spacing w:val="-3"/>
                                </w:rPr>
                                <w:t xml:space="preserve">Overcharge </w:t>
                              </w:r>
                              <w:r w:rsidRPr="00086F57">
                                <w:rPr>
                                  <w:color w:val="595958"/>
                                  <w:spacing w:val="-7"/>
                                </w:rPr>
                                <w:t xml:space="preserve">Test </w:t>
                              </w:r>
                              <w:r w:rsidRPr="00086F57">
                                <w:rPr>
                                  <w:color w:val="595958"/>
                                </w:rPr>
                                <w:t>#1</w:t>
                              </w:r>
                            </w:p>
                          </w:txbxContent>
                        </wps:txbx>
                        <wps:bodyPr rot="0" vert="horz" wrap="square" lIns="0" tIns="0" rIns="0" bIns="0" anchor="t" anchorCtr="0" upright="1">
                          <a:noAutofit/>
                        </wps:bodyPr>
                      </wps:wsp>
                      <wps:wsp>
                        <wps:cNvPr id="214" name="Text Box 202"/>
                        <wps:cNvSpPr txBox="1">
                          <a:spLocks noChangeArrowheads="1"/>
                        </wps:cNvSpPr>
                        <wps:spPr bwMode="auto">
                          <a:xfrm>
                            <a:off x="1994" y="363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60CE" w14:textId="77777777" w:rsidR="00BC4CF1" w:rsidRDefault="00BC4CF1" w:rsidP="006C1FFB">
                              <w:pPr>
                                <w:spacing w:line="180" w:lineRule="exact"/>
                                <w:rPr>
                                  <w:sz w:val="18"/>
                                </w:rPr>
                              </w:pPr>
                              <w:r>
                                <w:rPr>
                                  <w:color w:val="595958"/>
                                  <w:sz w:val="18"/>
                                </w:rPr>
                                <w:t>300</w:t>
                              </w:r>
                            </w:p>
                          </w:txbxContent>
                        </wps:txbx>
                        <wps:bodyPr rot="0" vert="horz" wrap="square" lIns="0" tIns="0" rIns="0" bIns="0" anchor="t" anchorCtr="0" upright="1">
                          <a:noAutofit/>
                        </wps:bodyPr>
                      </wps:wsp>
                      <wps:wsp>
                        <wps:cNvPr id="215" name="Text Box 201"/>
                        <wps:cNvSpPr txBox="1">
                          <a:spLocks noChangeArrowheads="1"/>
                        </wps:cNvSpPr>
                        <wps:spPr bwMode="auto">
                          <a:xfrm>
                            <a:off x="7521" y="363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5231F" w14:textId="77777777" w:rsidR="00BC4CF1" w:rsidRDefault="00BC4CF1" w:rsidP="006C1FFB">
                              <w:pPr>
                                <w:spacing w:line="180" w:lineRule="exact"/>
                                <w:rPr>
                                  <w:sz w:val="18"/>
                                </w:rPr>
                              </w:pPr>
                              <w:r>
                                <w:rPr>
                                  <w:color w:val="595958"/>
                                  <w:sz w:val="18"/>
                                </w:rPr>
                                <w:t>30</w:t>
                              </w:r>
                            </w:p>
                          </w:txbxContent>
                        </wps:txbx>
                        <wps:bodyPr rot="0" vert="horz" wrap="square" lIns="0" tIns="0" rIns="0" bIns="0" anchor="t" anchorCtr="0" upright="1">
                          <a:noAutofit/>
                        </wps:bodyPr>
                      </wps:wsp>
                      <wps:wsp>
                        <wps:cNvPr id="216" name="Text Box 200"/>
                        <wps:cNvSpPr txBox="1">
                          <a:spLocks noChangeArrowheads="1"/>
                        </wps:cNvSpPr>
                        <wps:spPr bwMode="auto">
                          <a:xfrm>
                            <a:off x="1994" y="442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68DB" w14:textId="77777777" w:rsidR="00BC4CF1" w:rsidRDefault="00BC4CF1" w:rsidP="006C1FFB">
                              <w:pPr>
                                <w:spacing w:line="180" w:lineRule="exact"/>
                                <w:rPr>
                                  <w:sz w:val="18"/>
                                </w:rPr>
                              </w:pPr>
                              <w:r>
                                <w:rPr>
                                  <w:color w:val="595958"/>
                                  <w:sz w:val="18"/>
                                </w:rPr>
                                <w:t>250</w:t>
                              </w:r>
                            </w:p>
                          </w:txbxContent>
                        </wps:txbx>
                        <wps:bodyPr rot="0" vert="horz" wrap="square" lIns="0" tIns="0" rIns="0" bIns="0" anchor="t" anchorCtr="0" upright="1">
                          <a:noAutofit/>
                        </wps:bodyPr>
                      </wps:wsp>
                      <wps:wsp>
                        <wps:cNvPr id="217" name="Text Box 199"/>
                        <wps:cNvSpPr txBox="1">
                          <a:spLocks noChangeArrowheads="1"/>
                        </wps:cNvSpPr>
                        <wps:spPr bwMode="auto">
                          <a:xfrm>
                            <a:off x="7521" y="455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D68E" w14:textId="77777777" w:rsidR="00BC4CF1" w:rsidRDefault="00BC4CF1" w:rsidP="006C1FFB">
                              <w:pPr>
                                <w:spacing w:line="180" w:lineRule="exact"/>
                                <w:rPr>
                                  <w:sz w:val="18"/>
                                </w:rPr>
                              </w:pPr>
                              <w:r>
                                <w:rPr>
                                  <w:color w:val="595958"/>
                                  <w:sz w:val="18"/>
                                </w:rPr>
                                <w:t>25</w:t>
                              </w:r>
                            </w:p>
                          </w:txbxContent>
                        </wps:txbx>
                        <wps:bodyPr rot="0" vert="horz" wrap="square" lIns="0" tIns="0" rIns="0" bIns="0" anchor="t" anchorCtr="0" upright="1">
                          <a:noAutofit/>
                        </wps:bodyPr>
                      </wps:wsp>
                      <wps:wsp>
                        <wps:cNvPr id="218" name="Text Box 198"/>
                        <wps:cNvSpPr txBox="1">
                          <a:spLocks noChangeArrowheads="1"/>
                        </wps:cNvSpPr>
                        <wps:spPr bwMode="auto">
                          <a:xfrm>
                            <a:off x="1994" y="521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EF44D" w14:textId="77777777" w:rsidR="00BC4CF1" w:rsidRDefault="00BC4CF1" w:rsidP="006C1FFB">
                              <w:pPr>
                                <w:spacing w:line="180" w:lineRule="exact"/>
                                <w:rPr>
                                  <w:sz w:val="18"/>
                                </w:rPr>
                              </w:pPr>
                              <w:r>
                                <w:rPr>
                                  <w:color w:val="595958"/>
                                  <w:sz w:val="18"/>
                                </w:rPr>
                                <w:t>200</w:t>
                              </w:r>
                            </w:p>
                          </w:txbxContent>
                        </wps:txbx>
                        <wps:bodyPr rot="0" vert="horz" wrap="square" lIns="0" tIns="0" rIns="0" bIns="0" anchor="t" anchorCtr="0" upright="1">
                          <a:noAutofit/>
                        </wps:bodyPr>
                      </wps:wsp>
                      <wps:wsp>
                        <wps:cNvPr id="219" name="Text Box 197"/>
                        <wps:cNvSpPr txBox="1">
                          <a:spLocks noChangeArrowheads="1"/>
                        </wps:cNvSpPr>
                        <wps:spPr bwMode="auto">
                          <a:xfrm>
                            <a:off x="7521" y="54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EED5" w14:textId="77777777" w:rsidR="00BC4CF1" w:rsidRDefault="00BC4CF1" w:rsidP="006C1FFB">
                              <w:pPr>
                                <w:spacing w:line="180" w:lineRule="exact"/>
                                <w:rPr>
                                  <w:sz w:val="18"/>
                                </w:rPr>
                              </w:pPr>
                              <w:r>
                                <w:rPr>
                                  <w:color w:val="595958"/>
                                  <w:sz w:val="18"/>
                                </w:rPr>
                                <w:t>20</w:t>
                              </w:r>
                            </w:p>
                          </w:txbxContent>
                        </wps:txbx>
                        <wps:bodyPr rot="0" vert="horz" wrap="square" lIns="0" tIns="0" rIns="0" bIns="0" anchor="t" anchorCtr="0" upright="1">
                          <a:noAutofit/>
                        </wps:bodyPr>
                      </wps:wsp>
                      <wps:wsp>
                        <wps:cNvPr id="220" name="Text Box 196"/>
                        <wps:cNvSpPr txBox="1">
                          <a:spLocks noChangeArrowheads="1"/>
                        </wps:cNvSpPr>
                        <wps:spPr bwMode="auto">
                          <a:xfrm>
                            <a:off x="1994" y="600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E852" w14:textId="77777777" w:rsidR="00BC4CF1" w:rsidRDefault="00BC4CF1" w:rsidP="006C1FFB">
                              <w:pPr>
                                <w:spacing w:line="180" w:lineRule="exact"/>
                                <w:rPr>
                                  <w:sz w:val="18"/>
                                </w:rPr>
                              </w:pPr>
                              <w:r>
                                <w:rPr>
                                  <w:color w:val="595958"/>
                                  <w:sz w:val="18"/>
                                </w:rPr>
                                <w:t>150</w:t>
                              </w:r>
                            </w:p>
                          </w:txbxContent>
                        </wps:txbx>
                        <wps:bodyPr rot="0" vert="horz" wrap="square" lIns="0" tIns="0" rIns="0" bIns="0" anchor="t" anchorCtr="0" upright="1">
                          <a:noAutofit/>
                        </wps:bodyPr>
                      </wps:wsp>
                      <wps:wsp>
                        <wps:cNvPr id="221" name="Text Box 195"/>
                        <wps:cNvSpPr txBox="1">
                          <a:spLocks noChangeArrowheads="1"/>
                        </wps:cNvSpPr>
                        <wps:spPr bwMode="auto">
                          <a:xfrm>
                            <a:off x="7521" y="6400"/>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9C57" w14:textId="77777777" w:rsidR="00BC4CF1" w:rsidRDefault="00BC4CF1" w:rsidP="006C1FFB">
                              <w:pPr>
                                <w:spacing w:line="180" w:lineRule="exact"/>
                                <w:rPr>
                                  <w:sz w:val="18"/>
                                </w:rPr>
                              </w:pPr>
                              <w:r>
                                <w:rPr>
                                  <w:color w:val="595958"/>
                                  <w:sz w:val="18"/>
                                </w:rPr>
                                <w:t>15</w:t>
                              </w:r>
                            </w:p>
                          </w:txbxContent>
                        </wps:txbx>
                        <wps:bodyPr rot="0" vert="horz" wrap="square" lIns="0" tIns="0" rIns="0" bIns="0" anchor="t" anchorCtr="0" upright="1">
                          <a:noAutofit/>
                        </wps:bodyPr>
                      </wps:wsp>
                      <wps:wsp>
                        <wps:cNvPr id="222" name="Text Box 194"/>
                        <wps:cNvSpPr txBox="1">
                          <a:spLocks noChangeArrowheads="1"/>
                        </wps:cNvSpPr>
                        <wps:spPr bwMode="auto">
                          <a:xfrm>
                            <a:off x="1994" y="679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8E64" w14:textId="77777777" w:rsidR="00BC4CF1" w:rsidRDefault="00BC4CF1" w:rsidP="006C1FFB">
                              <w:pPr>
                                <w:spacing w:line="180" w:lineRule="exact"/>
                                <w:rPr>
                                  <w:sz w:val="18"/>
                                </w:rPr>
                              </w:pPr>
                              <w:r>
                                <w:rPr>
                                  <w:color w:val="595958"/>
                                  <w:sz w:val="18"/>
                                </w:rPr>
                                <w:t>100</w:t>
                              </w:r>
                            </w:p>
                          </w:txbxContent>
                        </wps:txbx>
                        <wps:bodyPr rot="0" vert="horz" wrap="square" lIns="0" tIns="0" rIns="0" bIns="0" anchor="t" anchorCtr="0" upright="1">
                          <a:noAutofit/>
                        </wps:bodyPr>
                      </wps:wsp>
                      <wps:wsp>
                        <wps:cNvPr id="223" name="Text Box 193"/>
                        <wps:cNvSpPr txBox="1">
                          <a:spLocks noChangeArrowheads="1"/>
                        </wps:cNvSpPr>
                        <wps:spPr bwMode="auto">
                          <a:xfrm>
                            <a:off x="7521" y="732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E8FF" w14:textId="77777777" w:rsidR="00BC4CF1" w:rsidRDefault="00BC4CF1" w:rsidP="006C1FFB">
                              <w:pPr>
                                <w:spacing w:line="180" w:lineRule="exact"/>
                                <w:rPr>
                                  <w:sz w:val="18"/>
                                </w:rPr>
                              </w:pPr>
                              <w:r>
                                <w:rPr>
                                  <w:color w:val="595958"/>
                                  <w:sz w:val="18"/>
                                </w:rPr>
                                <w:t>10</w:t>
                              </w:r>
                            </w:p>
                          </w:txbxContent>
                        </wps:txbx>
                        <wps:bodyPr rot="0" vert="horz" wrap="square" lIns="0" tIns="0" rIns="0" bIns="0" anchor="t" anchorCtr="0" upright="1">
                          <a:noAutofit/>
                        </wps:bodyPr>
                      </wps:wsp>
                      <wps:wsp>
                        <wps:cNvPr id="224" name="Text Box 192"/>
                        <wps:cNvSpPr txBox="1">
                          <a:spLocks noChangeArrowheads="1"/>
                        </wps:cNvSpPr>
                        <wps:spPr bwMode="auto">
                          <a:xfrm>
                            <a:off x="2085" y="758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713C" w14:textId="77777777" w:rsidR="00BC4CF1" w:rsidRDefault="00BC4CF1" w:rsidP="006C1FFB">
                              <w:pPr>
                                <w:spacing w:line="180" w:lineRule="exact"/>
                                <w:rPr>
                                  <w:sz w:val="18"/>
                                </w:rPr>
                              </w:pPr>
                              <w:r>
                                <w:rPr>
                                  <w:color w:val="595958"/>
                                  <w:sz w:val="18"/>
                                </w:rPr>
                                <w:t>50</w:t>
                              </w:r>
                            </w:p>
                          </w:txbxContent>
                        </wps:txbx>
                        <wps:bodyPr rot="0" vert="horz" wrap="square" lIns="0" tIns="0" rIns="0" bIns="0" anchor="t" anchorCtr="0" upright="1">
                          <a:noAutofit/>
                        </wps:bodyPr>
                      </wps:wsp>
                      <wps:wsp>
                        <wps:cNvPr id="225" name="Text Box 191"/>
                        <wps:cNvSpPr txBox="1">
                          <a:spLocks noChangeArrowheads="1"/>
                        </wps:cNvSpPr>
                        <wps:spPr bwMode="auto">
                          <a:xfrm>
                            <a:off x="2176" y="837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812D4" w14:textId="77777777" w:rsidR="00BC4CF1" w:rsidRDefault="00BC4CF1" w:rsidP="006C1FFB">
                              <w:pPr>
                                <w:spacing w:line="180" w:lineRule="exact"/>
                                <w:rPr>
                                  <w:sz w:val="18"/>
                                </w:rPr>
                              </w:pPr>
                              <w:r>
                                <w:rPr>
                                  <w:color w:val="595958"/>
                                  <w:sz w:val="18"/>
                                </w:rPr>
                                <w:t>0</w:t>
                              </w:r>
                            </w:p>
                          </w:txbxContent>
                        </wps:txbx>
                        <wps:bodyPr rot="0" vert="horz" wrap="square" lIns="0" tIns="0" rIns="0" bIns="0" anchor="t" anchorCtr="0" upright="1">
                          <a:noAutofit/>
                        </wps:bodyPr>
                      </wps:wsp>
                      <wps:wsp>
                        <wps:cNvPr id="226" name="Text Box 190"/>
                        <wps:cNvSpPr txBox="1">
                          <a:spLocks noChangeArrowheads="1"/>
                        </wps:cNvSpPr>
                        <wps:spPr bwMode="auto">
                          <a:xfrm>
                            <a:off x="7521" y="824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A8DB" w14:textId="77777777" w:rsidR="00BC4CF1" w:rsidRDefault="00BC4CF1" w:rsidP="006C1FFB">
                              <w:pPr>
                                <w:spacing w:line="180" w:lineRule="exact"/>
                                <w:rPr>
                                  <w:sz w:val="18"/>
                                </w:rPr>
                              </w:pPr>
                              <w:r>
                                <w:rPr>
                                  <w:color w:val="595958"/>
                                  <w:sz w:val="18"/>
                                </w:rPr>
                                <w:t>5</w:t>
                              </w:r>
                            </w:p>
                          </w:txbxContent>
                        </wps:txbx>
                        <wps:bodyPr rot="0" vert="horz" wrap="square" lIns="0" tIns="0" rIns="0" bIns="0" anchor="t" anchorCtr="0" upright="1">
                          <a:noAutofit/>
                        </wps:bodyPr>
                      </wps:wsp>
                      <wps:wsp>
                        <wps:cNvPr id="227" name="Text Box 189"/>
                        <wps:cNvSpPr txBox="1">
                          <a:spLocks noChangeArrowheads="1"/>
                        </wps:cNvSpPr>
                        <wps:spPr bwMode="auto">
                          <a:xfrm>
                            <a:off x="2388" y="86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199CC" w14:textId="77777777" w:rsidR="00BC4CF1" w:rsidRDefault="00BC4CF1" w:rsidP="006C1FFB">
                              <w:pPr>
                                <w:spacing w:line="180" w:lineRule="exact"/>
                                <w:rPr>
                                  <w:sz w:val="18"/>
                                </w:rPr>
                              </w:pPr>
                              <w:r>
                                <w:rPr>
                                  <w:color w:val="595958"/>
                                  <w:sz w:val="18"/>
                                </w:rPr>
                                <w:t>0</w:t>
                              </w:r>
                            </w:p>
                          </w:txbxContent>
                        </wps:txbx>
                        <wps:bodyPr rot="0" vert="horz" wrap="square" lIns="0" tIns="0" rIns="0" bIns="0" anchor="t" anchorCtr="0" upright="1">
                          <a:noAutofit/>
                        </wps:bodyPr>
                      </wps:wsp>
                      <wps:wsp>
                        <wps:cNvPr id="228" name="Text Box 188"/>
                        <wps:cNvSpPr txBox="1">
                          <a:spLocks noChangeArrowheads="1"/>
                        </wps:cNvSpPr>
                        <wps:spPr bwMode="auto">
                          <a:xfrm>
                            <a:off x="3163" y="86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1282" w14:textId="77777777" w:rsidR="00BC4CF1" w:rsidRDefault="00BC4CF1" w:rsidP="006C1FFB">
                              <w:pPr>
                                <w:spacing w:line="180" w:lineRule="exact"/>
                                <w:rPr>
                                  <w:sz w:val="18"/>
                                </w:rPr>
                              </w:pPr>
                              <w:r>
                                <w:rPr>
                                  <w:color w:val="595958"/>
                                  <w:sz w:val="18"/>
                                </w:rPr>
                                <w:t>10</w:t>
                              </w:r>
                            </w:p>
                          </w:txbxContent>
                        </wps:txbx>
                        <wps:bodyPr rot="0" vert="horz" wrap="square" lIns="0" tIns="0" rIns="0" bIns="0" anchor="t" anchorCtr="0" upright="1">
                          <a:noAutofit/>
                        </wps:bodyPr>
                      </wps:wsp>
                      <wps:wsp>
                        <wps:cNvPr id="229" name="Text Box 187"/>
                        <wps:cNvSpPr txBox="1">
                          <a:spLocks noChangeArrowheads="1"/>
                        </wps:cNvSpPr>
                        <wps:spPr bwMode="auto">
                          <a:xfrm>
                            <a:off x="3983" y="86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F727" w14:textId="77777777" w:rsidR="00BC4CF1" w:rsidRDefault="00BC4CF1" w:rsidP="006C1FFB">
                              <w:pPr>
                                <w:spacing w:line="180" w:lineRule="exact"/>
                                <w:rPr>
                                  <w:sz w:val="18"/>
                                </w:rPr>
                              </w:pPr>
                              <w:r>
                                <w:rPr>
                                  <w:color w:val="595958"/>
                                  <w:sz w:val="18"/>
                                </w:rPr>
                                <w:t>20</w:t>
                              </w:r>
                            </w:p>
                          </w:txbxContent>
                        </wps:txbx>
                        <wps:bodyPr rot="0" vert="horz" wrap="square" lIns="0" tIns="0" rIns="0" bIns="0" anchor="t" anchorCtr="0" upright="1">
                          <a:noAutofit/>
                        </wps:bodyPr>
                      </wps:wsp>
                      <wps:wsp>
                        <wps:cNvPr id="230" name="Text Box 186"/>
                        <wps:cNvSpPr txBox="1">
                          <a:spLocks noChangeArrowheads="1"/>
                        </wps:cNvSpPr>
                        <wps:spPr bwMode="auto">
                          <a:xfrm>
                            <a:off x="4803" y="86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5E23" w14:textId="77777777" w:rsidR="00BC4CF1" w:rsidRDefault="00BC4CF1" w:rsidP="006C1FFB">
                              <w:pPr>
                                <w:spacing w:line="180" w:lineRule="exact"/>
                                <w:rPr>
                                  <w:sz w:val="18"/>
                                </w:rPr>
                              </w:pPr>
                              <w:r>
                                <w:rPr>
                                  <w:color w:val="595958"/>
                                  <w:sz w:val="18"/>
                                </w:rPr>
                                <w:t>30</w:t>
                              </w:r>
                            </w:p>
                          </w:txbxContent>
                        </wps:txbx>
                        <wps:bodyPr rot="0" vert="horz" wrap="square" lIns="0" tIns="0" rIns="0" bIns="0" anchor="t" anchorCtr="0" upright="1">
                          <a:noAutofit/>
                        </wps:bodyPr>
                      </wps:wsp>
                      <wps:wsp>
                        <wps:cNvPr id="231" name="Text Box 185"/>
                        <wps:cNvSpPr txBox="1">
                          <a:spLocks noChangeArrowheads="1"/>
                        </wps:cNvSpPr>
                        <wps:spPr bwMode="auto">
                          <a:xfrm>
                            <a:off x="5623" y="86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8DB9" w14:textId="77777777" w:rsidR="00BC4CF1" w:rsidRDefault="00BC4CF1" w:rsidP="006C1FFB">
                              <w:pPr>
                                <w:spacing w:line="180" w:lineRule="exact"/>
                                <w:rPr>
                                  <w:sz w:val="18"/>
                                </w:rPr>
                              </w:pPr>
                              <w:r>
                                <w:rPr>
                                  <w:color w:val="595958"/>
                                  <w:sz w:val="18"/>
                                </w:rPr>
                                <w:t>40</w:t>
                              </w:r>
                            </w:p>
                          </w:txbxContent>
                        </wps:txbx>
                        <wps:bodyPr rot="0" vert="horz" wrap="square" lIns="0" tIns="0" rIns="0" bIns="0" anchor="t" anchorCtr="0" upright="1">
                          <a:noAutofit/>
                        </wps:bodyPr>
                      </wps:wsp>
                      <wps:wsp>
                        <wps:cNvPr id="232" name="Text Box 184"/>
                        <wps:cNvSpPr txBox="1">
                          <a:spLocks noChangeArrowheads="1"/>
                        </wps:cNvSpPr>
                        <wps:spPr bwMode="auto">
                          <a:xfrm>
                            <a:off x="6443" y="86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6209" w14:textId="77777777" w:rsidR="00BC4CF1" w:rsidRDefault="00BC4CF1" w:rsidP="006C1FFB">
                              <w:pPr>
                                <w:spacing w:line="180" w:lineRule="exact"/>
                                <w:rPr>
                                  <w:sz w:val="18"/>
                                </w:rPr>
                              </w:pPr>
                              <w:r>
                                <w:rPr>
                                  <w:color w:val="595958"/>
                                  <w:sz w:val="18"/>
                                </w:rPr>
                                <w:t>50</w:t>
                              </w:r>
                            </w:p>
                          </w:txbxContent>
                        </wps:txbx>
                        <wps:bodyPr rot="0" vert="horz" wrap="square" lIns="0" tIns="0" rIns="0" bIns="0" anchor="t" anchorCtr="0" upright="1">
                          <a:noAutofit/>
                        </wps:bodyPr>
                      </wps:wsp>
                      <wps:wsp>
                        <wps:cNvPr id="233" name="Text Box 183"/>
                        <wps:cNvSpPr txBox="1">
                          <a:spLocks noChangeArrowheads="1"/>
                        </wps:cNvSpPr>
                        <wps:spPr bwMode="auto">
                          <a:xfrm>
                            <a:off x="7263" y="86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3FA1" w14:textId="77777777" w:rsidR="00BC4CF1" w:rsidRDefault="00BC4CF1" w:rsidP="006C1FFB">
                              <w:pPr>
                                <w:spacing w:line="180" w:lineRule="exact"/>
                                <w:rPr>
                                  <w:sz w:val="18"/>
                                </w:rPr>
                              </w:pPr>
                              <w:r>
                                <w:rPr>
                                  <w:color w:val="595958"/>
                                  <w:sz w:val="18"/>
                                </w:rPr>
                                <w:t>60</w:t>
                              </w:r>
                            </w:p>
                          </w:txbxContent>
                        </wps:txbx>
                        <wps:bodyPr rot="0" vert="horz" wrap="square" lIns="0" tIns="0" rIns="0" bIns="0" anchor="t" anchorCtr="0" upright="1">
                          <a:noAutofit/>
                        </wps:bodyPr>
                      </wps:wsp>
                      <wps:wsp>
                        <wps:cNvPr id="234" name="Text Box 182"/>
                        <wps:cNvSpPr txBox="1">
                          <a:spLocks noChangeArrowheads="1"/>
                        </wps:cNvSpPr>
                        <wps:spPr bwMode="auto">
                          <a:xfrm>
                            <a:off x="2030" y="9163"/>
                            <a:ext cx="2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B68C" w14:textId="77777777" w:rsidR="00BC4CF1" w:rsidRDefault="00BC4CF1" w:rsidP="006C1FFB">
                              <w:pPr>
                                <w:spacing w:line="180" w:lineRule="exact"/>
                                <w:rPr>
                                  <w:sz w:val="18"/>
                                </w:rPr>
                              </w:pPr>
                              <w:r>
                                <w:rPr>
                                  <w:color w:val="595958"/>
                                  <w:sz w:val="18"/>
                                </w:rPr>
                                <w:t>-50</w:t>
                              </w:r>
                            </w:p>
                          </w:txbxContent>
                        </wps:txbx>
                        <wps:bodyPr rot="0" vert="horz" wrap="square" lIns="0" tIns="0" rIns="0" bIns="0" anchor="t" anchorCtr="0" upright="1">
                          <a:noAutofit/>
                        </wps:bodyPr>
                      </wps:wsp>
                      <wps:wsp>
                        <wps:cNvPr id="235" name="Text Box 181"/>
                        <wps:cNvSpPr txBox="1">
                          <a:spLocks noChangeArrowheads="1"/>
                        </wps:cNvSpPr>
                        <wps:spPr bwMode="auto">
                          <a:xfrm>
                            <a:off x="7521" y="916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B40E" w14:textId="77777777" w:rsidR="00BC4CF1" w:rsidRDefault="00BC4CF1" w:rsidP="006C1FFB">
                              <w:pPr>
                                <w:spacing w:line="180" w:lineRule="exact"/>
                                <w:rPr>
                                  <w:sz w:val="18"/>
                                </w:rPr>
                              </w:pPr>
                              <w:r>
                                <w:rPr>
                                  <w:color w:val="595958"/>
                                  <w:sz w:val="18"/>
                                </w:rPr>
                                <w:t>0</w:t>
                              </w:r>
                            </w:p>
                          </w:txbxContent>
                        </wps:txbx>
                        <wps:bodyPr rot="0" vert="horz" wrap="square" lIns="0" tIns="0" rIns="0" bIns="0" anchor="t" anchorCtr="0" upright="1">
                          <a:noAutofit/>
                        </wps:bodyPr>
                      </wps:wsp>
                      <wps:wsp>
                        <wps:cNvPr id="236" name="Text Box 180"/>
                        <wps:cNvSpPr txBox="1">
                          <a:spLocks noChangeArrowheads="1"/>
                        </wps:cNvSpPr>
                        <wps:spPr bwMode="auto">
                          <a:xfrm>
                            <a:off x="4311" y="9318"/>
                            <a:ext cx="11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5AF1" w14:textId="77777777" w:rsidR="00BC4CF1" w:rsidRDefault="00BC4CF1" w:rsidP="006C1FFB">
                              <w:pPr>
                                <w:spacing w:line="199" w:lineRule="exact"/>
                              </w:pPr>
                              <w:r>
                                <w:rPr>
                                  <w:color w:val="595958"/>
                                </w:rPr>
                                <w:t>Time, Minutes</w:t>
                              </w:r>
                            </w:p>
                          </w:txbxContent>
                        </wps:txbx>
                        <wps:bodyPr rot="0" vert="horz" wrap="square" lIns="0" tIns="0" rIns="0" bIns="0" anchor="t" anchorCtr="0" upright="1">
                          <a:noAutofit/>
                        </wps:bodyPr>
                      </wps:wsp>
                      <wps:wsp>
                        <wps:cNvPr id="237" name="Text Box 179"/>
                        <wps:cNvSpPr txBox="1">
                          <a:spLocks noChangeArrowheads="1"/>
                        </wps:cNvSpPr>
                        <wps:spPr bwMode="auto">
                          <a:xfrm>
                            <a:off x="8258" y="5287"/>
                            <a:ext cx="2692" cy="2849"/>
                          </a:xfrm>
                          <a:prstGeom prst="rect">
                            <a:avLst/>
                          </a:prstGeom>
                          <a:noFill/>
                          <a:ln w="9525">
                            <a:solidFill>
                              <a:srgbClr val="2C4D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765956" w14:textId="28589C0B" w:rsidR="00BC4CF1" w:rsidRDefault="00BC4CF1" w:rsidP="006C1FFB">
                              <w:pPr>
                                <w:spacing w:before="40" w:line="369" w:lineRule="auto"/>
                                <w:ind w:left="660" w:right="224"/>
                                <w:rPr>
                                  <w:sz w:val="18"/>
                                </w:rPr>
                              </w:pPr>
                              <w:r>
                                <w:rPr>
                                  <w:color w:val="595958"/>
                                  <w:sz w:val="18"/>
                                </w:rPr>
                                <w:t xml:space="preserve">TC1 - Top Middle </w:t>
                              </w:r>
                              <w:r>
                                <w:rPr>
                                  <w:color w:val="595958"/>
                                  <w:sz w:val="18"/>
                                </w:rPr>
                                <w:br/>
                                <w:t>TC2 - Bottom Middle TC3 -</w:t>
                              </w:r>
                              <w:r>
                                <w:rPr>
                                  <w:color w:val="595958"/>
                                  <w:spacing w:val="-3"/>
                                  <w:sz w:val="18"/>
                                </w:rPr>
                                <w:t xml:space="preserve"> </w:t>
                              </w:r>
                              <w:r>
                                <w:rPr>
                                  <w:color w:val="595958"/>
                                  <w:sz w:val="18"/>
                                </w:rPr>
                                <w:t>Side</w:t>
                              </w:r>
                            </w:p>
                            <w:p w14:paraId="434E1BBF" w14:textId="77777777" w:rsidR="00BC4CF1" w:rsidRDefault="00BC4CF1" w:rsidP="006C1FFB">
                              <w:pPr>
                                <w:spacing w:line="369" w:lineRule="auto"/>
                                <w:ind w:left="660" w:right="55"/>
                                <w:rPr>
                                  <w:sz w:val="18"/>
                                </w:rPr>
                              </w:pPr>
                              <w:r>
                                <w:rPr>
                                  <w:color w:val="595958"/>
                                  <w:sz w:val="18"/>
                                </w:rPr>
                                <w:t>TC4 - Positive Terminal TC5 - Expected Vent Ambient</w:t>
                              </w:r>
                            </w:p>
                            <w:p w14:paraId="268B509F" w14:textId="77777777" w:rsidR="00BC4CF1" w:rsidRDefault="00BC4CF1" w:rsidP="006C1FFB">
                              <w:pPr>
                                <w:tabs>
                                  <w:tab w:val="left" w:pos="604"/>
                                </w:tabs>
                                <w:spacing w:line="217" w:lineRule="exact"/>
                                <w:ind w:left="100"/>
                                <w:rPr>
                                  <w:sz w:val="18"/>
                                </w:rPr>
                              </w:pPr>
                              <w:r>
                                <w:rPr>
                                  <w:color w:val="595958"/>
                                  <w:position w:val="7"/>
                                  <w:sz w:val="18"/>
                                  <w:u w:val="thick" w:color="772C2A"/>
                                </w:rPr>
                                <w:t xml:space="preserve"> </w:t>
                              </w:r>
                              <w:r>
                                <w:rPr>
                                  <w:color w:val="595958"/>
                                  <w:position w:val="7"/>
                                  <w:sz w:val="18"/>
                                  <w:u w:val="thick" w:color="772C2A"/>
                                </w:rPr>
                                <w:tab/>
                              </w:r>
                              <w:r>
                                <w:rPr>
                                  <w:color w:val="595958"/>
                                  <w:spacing w:val="14"/>
                                  <w:position w:val="7"/>
                                  <w:sz w:val="18"/>
                                </w:rPr>
                                <w:t xml:space="preserve"> </w:t>
                              </w:r>
                              <w:r>
                                <w:rPr>
                                  <w:color w:val="595958"/>
                                  <w:sz w:val="18"/>
                                </w:rPr>
                                <w:t>Current</w:t>
                              </w:r>
                            </w:p>
                            <w:p w14:paraId="49A09C42" w14:textId="77777777" w:rsidR="00BC4CF1" w:rsidRDefault="00BC4CF1" w:rsidP="006C1FFB">
                              <w:pPr>
                                <w:spacing w:before="115"/>
                                <w:ind w:left="660"/>
                                <w:rPr>
                                  <w:sz w:val="18"/>
                                </w:rPr>
                              </w:pPr>
                              <w:r>
                                <w:rPr>
                                  <w:color w:val="595958"/>
                                  <w:sz w:val="18"/>
                                </w:rPr>
                                <w:t>Voltage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7D561" id="Group 178" o:spid="_x0000_s1116" style="position:absolute;left:0;text-align:left;margin-left:70.9pt;margin-top:4.2pt;width:475.5pt;height:339.6pt;z-index:251670528;mso-position-horizontal-relative:page;mso-position-vertical-relative:text" coordorigin="1440,2980" coordsize="9510,6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">
                <v:shape id="AutoShape 220" o:spid="_x0000_s1117" style="position:absolute;left:2433;top:3723;width:4923;height:5525;visibility:visible;mso-wrap-style:square;v-text-anchor:top" coordsize="4923,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" path="m,5525r4922,m,3946r4922,m,3156r4922,m,2367r4922,m,1577r4922,m,787r4922,m,l4922,e" filled="f" strokecolor="#dadada" strokeweight=".72pt">
                  <v:path arrowok="t" o:connecttype="custom" o:connectlocs="0,9248;4922,9248;0,7669;4922,7669;0,6879;4922,6879;0,6090;4922,6090;0,5300;4922,5300;0,4510;4922,4510;0,3723;4922,3723" o:connectangles="0,0,0,0,0,0,0,0,0,0,0,0,0,0"/>
                </v:shape>
                <v:shape id="AutoShape 219" o:spid="_x0000_s1118" style="position:absolute;left:3254;top:3723;width:4102;height:5525;visibility:visible;mso-wrap-style:square;v-text-anchor:top" coordsize="4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" path="m,l,5525m821,r,5525m1642,r,5525m2460,r,5525m3281,r,5525m4102,r,5525e" filled="f" strokecolor="#dadada" strokeweight=".72pt">
                  <v:path arrowok="t" o:connecttype="custom" o:connectlocs="0,3723;0,9248;821,3723;821,9248;1642,3723;1642,9248;2460,3723;2460,9248;3281,3723;3281,9248;4102,3723;4102,9248" o:connectangles="0,0,0,0,0,0,0,0,0,0,0,0"/>
                </v:shape>
                <v:line id="Line 218" o:spid="_x0000_s1119" style="position:absolute;visibility:visible;mso-wrap-style:square" from="7355,9248" to="7355,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" strokecolor="silver"/>
                <v:shape id="AutoShape 217" o:spid="_x0000_s1120" style="position:absolute;left:7356;top:3723;width:56;height:5525;visibility:visible;mso-wrap-style:square;v-text-anchor:top" coordsize="5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" path="m,5525r55,m,4603r55,m,3684r55,m,2763r55,m,1841r55,m,919r55,m,l55,e" filled="f" strokecolor="silver" strokeweight=".72pt">
                  <v:path arrowok="t" o:connecttype="custom" o:connectlocs="0,9248;55,9248;0,8326;55,8326;0,7407;55,7407;0,6486;55,6486;0,5564;55,5564;0,4642;55,4642;0,3723;55,3723" o:connectangles="0,0,0,0,0,0,0,0,0,0,0,0,0,0"/>
                </v:shape>
                <v:line id="Line 216" o:spid="_x0000_s1121" style="position:absolute;visibility:visible;mso-wrap-style:square" from="2435,9248" to="2435,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" strokecolor="silver"/>
                <v:line id="Line 215" o:spid="_x0000_s1122" style="position:absolute;visibility:visible;mso-wrap-style:square" from="2435,8459" to="7355,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" strokecolor="silver"/>
                <v:shape id="Picture 214" o:spid="_x0000_s1123" type="#_x0000_t75" style="position:absolute;left:2421;top:4659;width:4962;height: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">
                  <v:imagedata r:id="rId13" o:title=""/>
                </v:shape>
                <v:line id="Line 213" o:spid="_x0000_s1124" style="position:absolute;visibility:visible;mso-wrap-style:square" from="2422,8136" to="7384,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" strokecolor="#f79646" strokeweight="3.72pt"/>
                <v:shape id="Freeform 212" o:spid="_x0000_s1125" style="position:absolute;left:2437;top:4319;width:4931;height:4928;visibility:visible;mso-wrap-style:square;v-text-anchor:top" coordsize="4931,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" path="m,4610r,l137,4610r2,-5l168,4605r,-2l219,4603r,-55l221,4512r,-12l223,4492r,-9l226,4476r2,-8l228,4466r3,-5l231,4459r2,-3l233,4454r2,-2l238,4452r,-3l240,4449r,-2l243,4447r,-3l245,4444r2,-2l250,4442r2,-2l255,4440r2,l257,4437r2,l262,4437r2,-2l267,4435r2,l271,4435r,-3l274,4432r2,l279,4432r2,l283,4430r15,l298,4428r2,l303,4396r2,-2l305,4392r2,-3l307,4387r3,-3l312,4382r3,-2l315,4377r2,-2l317,4372r2,-2l319,4368r3,l322,4365r2,-2l327,4360r,-2l329,4356r,-3l331,4351r,-3l334,4346r2,-2l336,4341r3,l339,4339r2,-3l341,4334r2,-2l346,4332r,-3l348,4327r,-3l351,4324r,-2l353,4320r2,l355,4317r3,l358,4315r2,-3l363,4310r2,l365,4308r2,l370,4305r2,-2l375,4303r2,l377,4300r2,l382,4300r2,l387,4276r,-2l389,4272r,-3l391,4267r3,-3l396,4262r3,l399,4260r2,l403,4260r3,l408,4257r29,l439,4255r3,l444,4255r3,l449,4252r2,l454,4252r,-2l456,4250r,-2l459,4248r2,-3l463,4245r,-2l466,4236r,-5l468,4226r,-5l471,4216r2,-4l473,4204r2,-9l475,4164r3,-41l478,4077r2,-41l483,4000r,-28l485,3952r,-14l487,3931r,-7l490,3919r2,-5l492,3912r3,-3l495,3907r2,-3l499,3902r3,-2l504,3897r,-2l507,3895r2,-3l511,3892r3,-2l516,3890r3,-2l521,3888r2,l526,3888r,-3l528,3885r3,l533,3885r2,l535,3883r12,l547,3708r3,-3l552,3703r3,-3l557,3700r2,-2l562,3698r2,l567,3698r2,-2l581,3696r,-3l600,3693r,-2l629,3691r2,-183l634,3508r2,l639,3508r2,-2l670,3506r,-2l711,3504r2,-183l715,3321r3,l720,3321r,-2l761,3319r,-3l792,3316r3,-364l809,2952r,-3l845,2949r2,-2l876,2947r,-365l879,2764r2,l883,2764r3,l888,2764r3,-2l958,2762r,-185l1032,2577r3,-2l1037,2575r2,-183l1042,2392r67,l1111,2390r12,l1123,2208r32,l1157,2205r2,l1162,2208r,-3l1203,2205r,-182l1224,2023r,-3l1284,2020r3,-182l1289,1836r2,l1294,1836r74,l1368,1653r12,l1383,1651r,2l1385,1653r2,-2l1390,1651r60,l1450,1468r57,l1510,1466r21,l1531,1099r3,185l1536,1284r3,l1613,1284r2,-185l1704,1099r3,-183l1707,914r2,l1711,914r65,l1779,732r79,l1860,547r82,l1942,364r81,l2026,182r2,-2l2031,182r2,l2083,182r3,2l2105,184r,-182l2107,r3,2l2112,2r19,l2131,4r17,l2148,7r3,l2153,7r2,l2158,9r2,l2163,9r2,3l2167,12r3,2l2172,16r3,8l2175,168r2,3201l2177,3556r2,12l2179,158r3,3338l2184,3739r,38l2187,3796r,-38l2189,3859r,-39l2191,3837r3,24l2194,3909r2,-21l2196,3931r3,-34l2199,3895r2,-41l2203,3856r,5l2206,3868r,15l2208,3907r,53l2211,3948r2,-58l2215,3900r,-22l2218,3885r,12l2220,3885r3,-33l2225,3849r,43l2227,3890r,-48l2230,3866r,-7l2232,3895r3,17l2235,3926r2,2l2237,3950r2,-91l2239,3861r3,22l2244,3924r,-20l2247,3873r,22l2249,3902r,19l2251,3907r3,26l2254,3962r2,-12l2256,3957r3,-48l2259,3936r2,-51l2263,3885r,-33l2266,3890r,-43l2268,3849r,29l2271,3844r2,-14l2273,3856r2,-7l2275,3902r3,l2278,3924r2,7l2283,3928r,-45l2285,3868r,17l2287,3878r,-29l2290,3849r2,-86l2292,3758r3,29l2295,3777r2,l2297,3772r2,3l2302,3758r,-17l2304,3763r,-22l2307,3784r,-16l2309,3806r2,14l2311,3801r3,-74l2314,3708r2,28l2316,3708r3,7l2321,3703r,41l2323,3763r,-12l2326,3763r,-3l2328,3772r,15l2331,3794r2,-31l2333,3770r2,5l2335,3763r3,-34l2338,3741r2,-14l2343,3744r,-3l2345,3712r,27l2347,3732r,-12l2350,3712r2,-16l2352,3722r3,-72l2355,3684r2,31l2357,3744r2,12l2362,3715r2,19l2364,3756r3,-34l2367,3684r2,9l2371,3720r,14l2374,3748r,12l2376,3734r,-12l2379,3724r2,-24l2381,3686r2,12l2383,3686r3,26l2386,3727r2,-15l2391,3734r,-36l2393,3686r,2l2395,3691r,9l2398,3693r2,19l2400,3722r3,10l2403,3710r2,-2l2405,3722r2,10l2410,3748r,-4l2412,3760r,24l2415,3789r,-12l2417,3768r2,24l2419,3789r3,-7l2422,3756r2,-8l2424,3561r3,-79l2427,3492r2,38l2431,3552r,-3l2434,3549r,43l2436,3571r,-48l2439,3530r2,50l2441,3602r2,-10l2443,3597r3,5l2446,3576r2,26l2451,3652r,3l2453,3612r,14l2455,3592r,41l2458,3633r2,5l2463,3616r,-2l2465,3597r,7l2467,3650r3,10l2470,3657r2,19l2472,3715r3,50l2475,3787r2,62l2479,3890r,-2l2482,3912r,88l2484,4000r3,5l2489,3981r,3l2491,3986r,5l2494,4022r,-12l2496,4003r3,-15l2499,3969r2,-7l2501,3950r2,-17l2503,3888r3,26l2508,3950r,22l2511,4012r,3l2513,4024r,-24l2515,4017r3,22l2518,4041r2,-12l2520,4015r3,14l2523,4024r2,5l2525,4041r2,-5l2530,4063r,26l2532,4099r3,l2537,4096r2,-12l2539,4072r3,-38l2542,4010r2,-24l2544,4012r3,22l2549,4032r,-22l2551,4036r,10l2554,4024r,-43l2556,3967r3,-12l2561,3936r,9l2563,3931r,-7l2566,3948r2,-8l2568,3938r3,-17l2571,3904r2,5l2573,3885r2,-7l2578,3888r,19l2580,3907r,-22l2583,3919r,-3l2585,3931r2,2l2587,3919r3,9l2590,3938r2,-10l2592,3940r3,-2l2597,3950r,10l2599,3967r,2l2602,3955r,17l2604,3979r3,-39l2607,3926r2,24l2609,3940r2,20l2611,3955r3,26l2616,3991r,-22l2619,3964r,5l2621,3955r,12l2623,3972r3,9l2628,3964r,36l2631,3991r,19l2633,4036r,-16l2635,4024r3,-7l2638,4024r2,3l2640,4017r3,24l2643,4034r2,-7l2647,4022r,-22l2650,4003r2,-22l2652,3991r3,5l2657,3974r,-12l2659,3943r,-17l2662,3933r,-9l2664,3933r3,29l2667,3948r2,9l2669,3940r2,8l2671,3957r3,5l2676,3940r,8l2679,3940r,-14l2681,3919r,-15l2683,3895r3,5l2686,3864r2,14l2688,3892r3,5l2691,3914r2,-14l2695,3890r,10l2698,3924r2,12l2700,3940r3,27l2705,3969r2,-14l2710,3943r,-3l2712,3938r3,10l2717,3938r,2l2719,3914r,12l2722,3919r,-10l2724,3883r3,12l2727,3892r2,-12l2729,3873r2,7l2731,3876r3,19l2736,3890r,10l2739,3919r,12l2741,3948r,12l2743,3972r3,9l2746,3998r2,l2748,4010r3,-2l2751,4010r2,22l2755,4056r,7l2758,4077r,5l2760,4072r,-2l2763,4063r2,-5l2767,4051r,7l2770,4070r2,10l2775,4075r,-17l2777,4041r,-19l2779,3993r,-24l2782,3969r2,l2784,3962r3,-7l2787,3962r2,-2l2789,3955r2,-7l2794,3955r,-10l2796,3952r3,10l2799,3960r2,2l2803,3964r,-2l2806,3964r2,12l2808,3972r3,-3l2813,3996r,-5l2815,4008r,-3l2818,4003r,-5l2820,3998r3,l2823,3979r2,-10l2825,3972r2,-5l2827,3962r3,12l2830,3962r2,-7l2835,3952r,-7l2837,3945r,39l2839,3969r,15l2842,3993r2,-2l2847,3998r,5l2849,4005r,3l2851,4005r3,-14l2854,3998r2,5l2856,4022r3,7l2859,4034r2,7l2863,4046r,7l2866,4063r2,12l2868,4063r3,859l2873,4924r2,l2875,4927r17,l2895,4924r52,l2947,4927r3,l2952,4924r3,l2955,4927r2,l2959,4927r1971,l4931,4927e" filled="f" strokecolor="#2c4d75" strokeweight="1.56pt">
                  <v:path arrowok="t" o:connecttype="custom" o:connectlocs="226,8796;243,8764;271,8755;307,8709;327,8680;343,8652;363,8630;387,8594;439,8575;463,8563;483,8320;502,8220;528,8205;564,8018;670,7826;809,7269;1032,6897;1162,6525;1383,5971;1539,5604;1942,4684;2131,4322;2172,4336;2189,8140;2208,8227;2227,8162;2247,8193;2263,8172;2283,8248;2299,8095;2316,8028;2335,8095;2352,8042;2371,8054;2391,8054;2407,8052;2424,7881;2443,7912;2463,7936;2479,8208;2499,8289;2518,8359;2537,8416;2554,8301;2573,8205;2592,8248;2609,8260;2628,8320;2647,8342;2667,8282;2683,8215;2703,8287;2724,8203;2741,8280;2760,8392;2779,8289;2799,8280;2818,8318;2837,8265;2856,8323;2875,9247" o:connectangles="0,0,0,0,0,0,0,0,0,0,0,0,0,0,0,0,0,0,0,0,0,0,0,0,0,0,0,0,0,0,0,0,0,0,0,0,0,0,0,0,0,0,0,0,0,0,0,0,0,0,0,0,0,0,0,0,0,0,0,0,0"/>
                </v:shape>
                <v:line id="Line 211" o:spid="_x0000_s1126" style="position:absolute;visibility:visible;mso-wrap-style:square" from="8366,5456" to="8870,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" strokecolor="#4f81bd" strokeweight="1.5pt"/>
                <v:line id="Line 210" o:spid="_x0000_s1127" style="position:absolute;visibility:visible;mso-wrap-style:square" from="8366,5793" to="8870,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" strokecolor="#c0504d" strokeweight="1.5pt"/>
                <v:line id="Line 209" o:spid="_x0000_s1128" style="position:absolute;visibility:visible;mso-wrap-style:square" from="8366,6131" to="8870,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" strokecolor="#9bbb59" strokeweight="1.5pt"/>
                <v:line id="Line 208" o:spid="_x0000_s1129" style="position:absolute;visibility:visible;mso-wrap-style:square" from="8366,6468" to="8870,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" strokecolor="#8064a2" strokeweight="1.5pt"/>
                <v:line id="Line 207" o:spid="_x0000_s1130" style="position:absolute;visibility:visible;mso-wrap-style:square" from="8366,6806" to="8870,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" strokecolor="#4bacc6" strokeweight="1.5pt"/>
                <v:line id="Line 206" o:spid="_x0000_s1131" style="position:absolute;visibility:visible;mso-wrap-style:square" from="8366,7143" to="8870,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" strokecolor="#f79646" strokeweight="1.5pt"/>
                <v:line id="Line 205" o:spid="_x0000_s1132" style="position:absolute;visibility:visible;mso-wrap-style:square" from="8366,7818" to="8870,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" strokecolor="#2c4d75" strokeweight="1.5pt"/>
                <v:rect id="Rectangle 204" o:spid="_x0000_s1133" style="position:absolute;left:1440;top:2980;width:9360;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" filled="f" strokecolor="#dadada"/>
                <v:shape id="Text Box 203" o:spid="_x0000_s1134" type="#_x0000_t202" style="position:absolute;left:5037;top:3186;width:218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1A01D5B" w14:textId="77777777" w:rsidR="00BC4CF1" w:rsidRPr="00086F57" w:rsidRDefault="00BC4CF1" w:rsidP="006C1FFB">
                        <w:pPr>
                          <w:spacing w:line="281" w:lineRule="exact"/>
                        </w:pPr>
                        <w:r w:rsidRPr="00086F57">
                          <w:rPr>
                            <w:color w:val="595958"/>
                            <w:spacing w:val="-3"/>
                          </w:rPr>
                          <w:t xml:space="preserve">Overcharge </w:t>
                        </w:r>
                        <w:r w:rsidRPr="00086F57">
                          <w:rPr>
                            <w:color w:val="595958"/>
                            <w:spacing w:val="-7"/>
                          </w:rPr>
                          <w:t xml:space="preserve">Test </w:t>
                        </w:r>
                        <w:r w:rsidRPr="00086F57">
                          <w:rPr>
                            <w:color w:val="595958"/>
                          </w:rPr>
                          <w:t>#1</w:t>
                        </w:r>
                      </w:p>
                    </w:txbxContent>
                  </v:textbox>
                </v:shape>
                <v:shape id="Text Box 202" o:spid="_x0000_s1135" type="#_x0000_t202" style="position:absolute;left:1994;top:363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65260CE" w14:textId="77777777" w:rsidR="00BC4CF1" w:rsidRDefault="00BC4CF1" w:rsidP="006C1FFB">
                        <w:pPr>
                          <w:spacing w:line="180" w:lineRule="exact"/>
                          <w:rPr>
                            <w:sz w:val="18"/>
                          </w:rPr>
                        </w:pPr>
                        <w:r>
                          <w:rPr>
                            <w:color w:val="595958"/>
                            <w:sz w:val="18"/>
                          </w:rPr>
                          <w:t>300</w:t>
                        </w:r>
                      </w:p>
                    </w:txbxContent>
                  </v:textbox>
                </v:shape>
                <v:shape id="Text Box 201" o:spid="_x0000_s1136" type="#_x0000_t202" style="position:absolute;left:7521;top:363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095231F" w14:textId="77777777" w:rsidR="00BC4CF1" w:rsidRDefault="00BC4CF1" w:rsidP="006C1FFB">
                        <w:pPr>
                          <w:spacing w:line="180" w:lineRule="exact"/>
                          <w:rPr>
                            <w:sz w:val="18"/>
                          </w:rPr>
                        </w:pPr>
                        <w:r>
                          <w:rPr>
                            <w:color w:val="595958"/>
                            <w:sz w:val="18"/>
                          </w:rPr>
                          <w:t>30</w:t>
                        </w:r>
                      </w:p>
                    </w:txbxContent>
                  </v:textbox>
                </v:shape>
                <v:shape id="Text Box 200" o:spid="_x0000_s1137" type="#_x0000_t202" style="position:absolute;left:1994;top:442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57D68DB" w14:textId="77777777" w:rsidR="00BC4CF1" w:rsidRDefault="00BC4CF1" w:rsidP="006C1FFB">
                        <w:pPr>
                          <w:spacing w:line="180" w:lineRule="exact"/>
                          <w:rPr>
                            <w:sz w:val="18"/>
                          </w:rPr>
                        </w:pPr>
                        <w:r>
                          <w:rPr>
                            <w:color w:val="595958"/>
                            <w:sz w:val="18"/>
                          </w:rPr>
                          <w:t>250</w:t>
                        </w:r>
                      </w:p>
                    </w:txbxContent>
                  </v:textbox>
                </v:shape>
                <v:shape id="Text Box 199" o:spid="_x0000_s1138" type="#_x0000_t202" style="position:absolute;left:7521;top:455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316D68E" w14:textId="77777777" w:rsidR="00BC4CF1" w:rsidRDefault="00BC4CF1" w:rsidP="006C1FFB">
                        <w:pPr>
                          <w:spacing w:line="180" w:lineRule="exact"/>
                          <w:rPr>
                            <w:sz w:val="18"/>
                          </w:rPr>
                        </w:pPr>
                        <w:r>
                          <w:rPr>
                            <w:color w:val="595958"/>
                            <w:sz w:val="18"/>
                          </w:rPr>
                          <w:t>25</w:t>
                        </w:r>
                      </w:p>
                    </w:txbxContent>
                  </v:textbox>
                </v:shape>
                <v:shape id="Text Box 198" o:spid="_x0000_s1139" type="#_x0000_t202" style="position:absolute;left:1994;top:521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6AEF44D" w14:textId="77777777" w:rsidR="00BC4CF1" w:rsidRDefault="00BC4CF1" w:rsidP="006C1FFB">
                        <w:pPr>
                          <w:spacing w:line="180" w:lineRule="exact"/>
                          <w:rPr>
                            <w:sz w:val="18"/>
                          </w:rPr>
                        </w:pPr>
                        <w:r>
                          <w:rPr>
                            <w:color w:val="595958"/>
                            <w:sz w:val="18"/>
                          </w:rPr>
                          <w:t>200</w:t>
                        </w:r>
                      </w:p>
                    </w:txbxContent>
                  </v:textbox>
                </v:shape>
                <v:shape id="Text Box 197" o:spid="_x0000_s1140" type="#_x0000_t202" style="position:absolute;left:7521;top:54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6A8EED5" w14:textId="77777777" w:rsidR="00BC4CF1" w:rsidRDefault="00BC4CF1" w:rsidP="006C1FFB">
                        <w:pPr>
                          <w:spacing w:line="180" w:lineRule="exact"/>
                          <w:rPr>
                            <w:sz w:val="18"/>
                          </w:rPr>
                        </w:pPr>
                        <w:r>
                          <w:rPr>
                            <w:color w:val="595958"/>
                            <w:sz w:val="18"/>
                          </w:rPr>
                          <w:t>20</w:t>
                        </w:r>
                      </w:p>
                    </w:txbxContent>
                  </v:textbox>
                </v:shape>
                <v:shape id="Text Box 196" o:spid="_x0000_s1141" type="#_x0000_t202" style="position:absolute;left:1994;top:600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0DEE852" w14:textId="77777777" w:rsidR="00BC4CF1" w:rsidRDefault="00BC4CF1" w:rsidP="006C1FFB">
                        <w:pPr>
                          <w:spacing w:line="180" w:lineRule="exact"/>
                          <w:rPr>
                            <w:sz w:val="18"/>
                          </w:rPr>
                        </w:pPr>
                        <w:r>
                          <w:rPr>
                            <w:color w:val="595958"/>
                            <w:sz w:val="18"/>
                          </w:rPr>
                          <w:t>150</w:t>
                        </w:r>
                      </w:p>
                    </w:txbxContent>
                  </v:textbox>
                </v:shape>
                <v:shape id="Text Box 195" o:spid="_x0000_s1142" type="#_x0000_t202" style="position:absolute;left:7521;top:640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8939C57" w14:textId="77777777" w:rsidR="00BC4CF1" w:rsidRDefault="00BC4CF1" w:rsidP="006C1FFB">
                        <w:pPr>
                          <w:spacing w:line="180" w:lineRule="exact"/>
                          <w:rPr>
                            <w:sz w:val="18"/>
                          </w:rPr>
                        </w:pPr>
                        <w:r>
                          <w:rPr>
                            <w:color w:val="595958"/>
                            <w:sz w:val="18"/>
                          </w:rPr>
                          <w:t>15</w:t>
                        </w:r>
                      </w:p>
                    </w:txbxContent>
                  </v:textbox>
                </v:shape>
                <v:shape id="Text Box 194" o:spid="_x0000_s1143" type="#_x0000_t202" style="position:absolute;left:1994;top:679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3858E64" w14:textId="77777777" w:rsidR="00BC4CF1" w:rsidRDefault="00BC4CF1" w:rsidP="006C1FFB">
                        <w:pPr>
                          <w:spacing w:line="180" w:lineRule="exact"/>
                          <w:rPr>
                            <w:sz w:val="18"/>
                          </w:rPr>
                        </w:pPr>
                        <w:r>
                          <w:rPr>
                            <w:color w:val="595958"/>
                            <w:sz w:val="18"/>
                          </w:rPr>
                          <w:t>100</w:t>
                        </w:r>
                      </w:p>
                    </w:txbxContent>
                  </v:textbox>
                </v:shape>
                <v:shape id="Text Box 193" o:spid="_x0000_s1144" type="#_x0000_t202" style="position:absolute;left:7521;top:732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4CEE8FF" w14:textId="77777777" w:rsidR="00BC4CF1" w:rsidRDefault="00BC4CF1" w:rsidP="006C1FFB">
                        <w:pPr>
                          <w:spacing w:line="180" w:lineRule="exact"/>
                          <w:rPr>
                            <w:sz w:val="18"/>
                          </w:rPr>
                        </w:pPr>
                        <w:r>
                          <w:rPr>
                            <w:color w:val="595958"/>
                            <w:sz w:val="18"/>
                          </w:rPr>
                          <w:t>10</w:t>
                        </w:r>
                      </w:p>
                    </w:txbxContent>
                  </v:textbox>
                </v:shape>
                <v:shape id="Text Box 192" o:spid="_x0000_s1145" type="#_x0000_t202" style="position:absolute;left:2085;top:758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B4A713C" w14:textId="77777777" w:rsidR="00BC4CF1" w:rsidRDefault="00BC4CF1" w:rsidP="006C1FFB">
                        <w:pPr>
                          <w:spacing w:line="180" w:lineRule="exact"/>
                          <w:rPr>
                            <w:sz w:val="18"/>
                          </w:rPr>
                        </w:pPr>
                        <w:r>
                          <w:rPr>
                            <w:color w:val="595958"/>
                            <w:sz w:val="18"/>
                          </w:rPr>
                          <w:t>50</w:t>
                        </w:r>
                      </w:p>
                    </w:txbxContent>
                  </v:textbox>
                </v:shape>
                <v:shape id="Text Box 191" o:spid="_x0000_s1146" type="#_x0000_t202" style="position:absolute;left:2176;top:837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F1812D4" w14:textId="77777777" w:rsidR="00BC4CF1" w:rsidRDefault="00BC4CF1" w:rsidP="006C1FFB">
                        <w:pPr>
                          <w:spacing w:line="180" w:lineRule="exact"/>
                          <w:rPr>
                            <w:sz w:val="18"/>
                          </w:rPr>
                        </w:pPr>
                        <w:r>
                          <w:rPr>
                            <w:color w:val="595958"/>
                            <w:sz w:val="18"/>
                          </w:rPr>
                          <w:t>0</w:t>
                        </w:r>
                      </w:p>
                    </w:txbxContent>
                  </v:textbox>
                </v:shape>
                <v:shape id="Text Box 190" o:spid="_x0000_s1147" type="#_x0000_t202" style="position:absolute;left:7521;top:824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A06A8DB" w14:textId="77777777" w:rsidR="00BC4CF1" w:rsidRDefault="00BC4CF1" w:rsidP="006C1FFB">
                        <w:pPr>
                          <w:spacing w:line="180" w:lineRule="exact"/>
                          <w:rPr>
                            <w:sz w:val="18"/>
                          </w:rPr>
                        </w:pPr>
                        <w:r>
                          <w:rPr>
                            <w:color w:val="595958"/>
                            <w:sz w:val="18"/>
                          </w:rPr>
                          <w:t>5</w:t>
                        </w:r>
                      </w:p>
                    </w:txbxContent>
                  </v:textbox>
                </v:shape>
                <v:shape id="Text Box 189" o:spid="_x0000_s1148" type="#_x0000_t202" style="position:absolute;left:2388;top:86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BB199CC" w14:textId="77777777" w:rsidR="00BC4CF1" w:rsidRDefault="00BC4CF1" w:rsidP="006C1FFB">
                        <w:pPr>
                          <w:spacing w:line="180" w:lineRule="exact"/>
                          <w:rPr>
                            <w:sz w:val="18"/>
                          </w:rPr>
                        </w:pPr>
                        <w:r>
                          <w:rPr>
                            <w:color w:val="595958"/>
                            <w:sz w:val="18"/>
                          </w:rPr>
                          <w:t>0</w:t>
                        </w:r>
                      </w:p>
                    </w:txbxContent>
                  </v:textbox>
                </v:shape>
                <v:shape id="Text Box 188" o:spid="_x0000_s1149" type="#_x0000_t202" style="position:absolute;left:3163;top:860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0111282" w14:textId="77777777" w:rsidR="00BC4CF1" w:rsidRDefault="00BC4CF1" w:rsidP="006C1FFB">
                        <w:pPr>
                          <w:spacing w:line="180" w:lineRule="exact"/>
                          <w:rPr>
                            <w:sz w:val="18"/>
                          </w:rPr>
                        </w:pPr>
                        <w:r>
                          <w:rPr>
                            <w:color w:val="595958"/>
                            <w:sz w:val="18"/>
                          </w:rPr>
                          <w:t>10</w:t>
                        </w:r>
                      </w:p>
                    </w:txbxContent>
                  </v:textbox>
                </v:shape>
                <v:shape id="Text Box 187" o:spid="_x0000_s1150" type="#_x0000_t202" style="position:absolute;left:3983;top:860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8F4F727" w14:textId="77777777" w:rsidR="00BC4CF1" w:rsidRDefault="00BC4CF1" w:rsidP="006C1FFB">
                        <w:pPr>
                          <w:spacing w:line="180" w:lineRule="exact"/>
                          <w:rPr>
                            <w:sz w:val="18"/>
                          </w:rPr>
                        </w:pPr>
                        <w:r>
                          <w:rPr>
                            <w:color w:val="595958"/>
                            <w:sz w:val="18"/>
                          </w:rPr>
                          <w:t>20</w:t>
                        </w:r>
                      </w:p>
                    </w:txbxContent>
                  </v:textbox>
                </v:shape>
                <v:shape id="Text Box 186" o:spid="_x0000_s1151" type="#_x0000_t202" style="position:absolute;left:4803;top:860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CD05E23" w14:textId="77777777" w:rsidR="00BC4CF1" w:rsidRDefault="00BC4CF1" w:rsidP="006C1FFB">
                        <w:pPr>
                          <w:spacing w:line="180" w:lineRule="exact"/>
                          <w:rPr>
                            <w:sz w:val="18"/>
                          </w:rPr>
                        </w:pPr>
                        <w:r>
                          <w:rPr>
                            <w:color w:val="595958"/>
                            <w:sz w:val="18"/>
                          </w:rPr>
                          <w:t>30</w:t>
                        </w:r>
                      </w:p>
                    </w:txbxContent>
                  </v:textbox>
                </v:shape>
                <v:shape id="Text Box 185" o:spid="_x0000_s1152" type="#_x0000_t202" style="position:absolute;left:5623;top:860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B918DB9" w14:textId="77777777" w:rsidR="00BC4CF1" w:rsidRDefault="00BC4CF1" w:rsidP="006C1FFB">
                        <w:pPr>
                          <w:spacing w:line="180" w:lineRule="exact"/>
                          <w:rPr>
                            <w:sz w:val="18"/>
                          </w:rPr>
                        </w:pPr>
                        <w:r>
                          <w:rPr>
                            <w:color w:val="595958"/>
                            <w:sz w:val="18"/>
                          </w:rPr>
                          <w:t>40</w:t>
                        </w:r>
                      </w:p>
                    </w:txbxContent>
                  </v:textbox>
                </v:shape>
                <v:shape id="Text Box 184" o:spid="_x0000_s1153" type="#_x0000_t202" style="position:absolute;left:6443;top:860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0DB6209" w14:textId="77777777" w:rsidR="00BC4CF1" w:rsidRDefault="00BC4CF1" w:rsidP="006C1FFB">
                        <w:pPr>
                          <w:spacing w:line="180" w:lineRule="exact"/>
                          <w:rPr>
                            <w:sz w:val="18"/>
                          </w:rPr>
                        </w:pPr>
                        <w:r>
                          <w:rPr>
                            <w:color w:val="595958"/>
                            <w:sz w:val="18"/>
                          </w:rPr>
                          <w:t>50</w:t>
                        </w:r>
                      </w:p>
                    </w:txbxContent>
                  </v:textbox>
                </v:shape>
                <v:shape id="Text Box 183" o:spid="_x0000_s1154" type="#_x0000_t202" style="position:absolute;left:7263;top:860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9603FA1" w14:textId="77777777" w:rsidR="00BC4CF1" w:rsidRDefault="00BC4CF1" w:rsidP="006C1FFB">
                        <w:pPr>
                          <w:spacing w:line="180" w:lineRule="exact"/>
                          <w:rPr>
                            <w:sz w:val="18"/>
                          </w:rPr>
                        </w:pPr>
                        <w:r>
                          <w:rPr>
                            <w:color w:val="595958"/>
                            <w:sz w:val="18"/>
                          </w:rPr>
                          <w:t>60</w:t>
                        </w:r>
                      </w:p>
                    </w:txbxContent>
                  </v:textbox>
                </v:shape>
                <v:shape id="Text Box 182" o:spid="_x0000_s1155" type="#_x0000_t202" style="position:absolute;left:2030;top:9163;width:25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5D1B68C" w14:textId="77777777" w:rsidR="00BC4CF1" w:rsidRDefault="00BC4CF1" w:rsidP="006C1FFB">
                        <w:pPr>
                          <w:spacing w:line="180" w:lineRule="exact"/>
                          <w:rPr>
                            <w:sz w:val="18"/>
                          </w:rPr>
                        </w:pPr>
                        <w:r>
                          <w:rPr>
                            <w:color w:val="595958"/>
                            <w:sz w:val="18"/>
                          </w:rPr>
                          <w:t>-50</w:t>
                        </w:r>
                      </w:p>
                    </w:txbxContent>
                  </v:textbox>
                </v:shape>
                <v:shape id="Text Box 181" o:spid="_x0000_s1156" type="#_x0000_t202" style="position:absolute;left:7521;top:916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D3FB40E" w14:textId="77777777" w:rsidR="00BC4CF1" w:rsidRDefault="00BC4CF1" w:rsidP="006C1FFB">
                        <w:pPr>
                          <w:spacing w:line="180" w:lineRule="exact"/>
                          <w:rPr>
                            <w:sz w:val="18"/>
                          </w:rPr>
                        </w:pPr>
                        <w:r>
                          <w:rPr>
                            <w:color w:val="595958"/>
                            <w:sz w:val="18"/>
                          </w:rPr>
                          <w:t>0</w:t>
                        </w:r>
                      </w:p>
                    </w:txbxContent>
                  </v:textbox>
                </v:shape>
                <v:shape id="Text Box 180" o:spid="_x0000_s1157" type="#_x0000_t202" style="position:absolute;left:4311;top:9318;width:11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7635AF1" w14:textId="77777777" w:rsidR="00BC4CF1" w:rsidRDefault="00BC4CF1" w:rsidP="006C1FFB">
                        <w:pPr>
                          <w:spacing w:line="199" w:lineRule="exact"/>
                        </w:pPr>
                        <w:r>
                          <w:rPr>
                            <w:color w:val="595958"/>
                          </w:rPr>
                          <w:t>Time, Minutes</w:t>
                        </w:r>
                      </w:p>
                    </w:txbxContent>
                  </v:textbox>
                </v:shape>
                <v:shape id="Text Box 179" o:spid="_x0000_s1158" type="#_x0000_t202" style="position:absolute;left:8258;top:5287;width:269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" filled="f" strokecolor="#2c4d75">
                  <v:textbox inset="0,0,0,0">
                    <w:txbxContent>
                      <w:p w14:paraId="5C765956" w14:textId="28589C0B" w:rsidR="00BC4CF1" w:rsidRDefault="00BC4CF1" w:rsidP="006C1FFB">
                        <w:pPr>
                          <w:spacing w:before="40" w:line="369" w:lineRule="auto"/>
                          <w:ind w:left="660" w:right="224"/>
                          <w:rPr>
                            <w:sz w:val="18"/>
                          </w:rPr>
                        </w:pPr>
                        <w:r>
                          <w:rPr>
                            <w:color w:val="595958"/>
                            <w:sz w:val="18"/>
                          </w:rPr>
                          <w:t xml:space="preserve">TC1 - Top Middle </w:t>
                        </w:r>
                        <w:r>
                          <w:rPr>
                            <w:color w:val="595958"/>
                            <w:sz w:val="18"/>
                          </w:rPr>
                          <w:br/>
                          <w:t>TC2 - Bottom Middle TC3 -</w:t>
                        </w:r>
                        <w:r>
                          <w:rPr>
                            <w:color w:val="595958"/>
                            <w:spacing w:val="-3"/>
                            <w:sz w:val="18"/>
                          </w:rPr>
                          <w:t xml:space="preserve"> </w:t>
                        </w:r>
                        <w:r>
                          <w:rPr>
                            <w:color w:val="595958"/>
                            <w:sz w:val="18"/>
                          </w:rPr>
                          <w:t>Side</w:t>
                        </w:r>
                      </w:p>
                      <w:p w14:paraId="434E1BBF" w14:textId="77777777" w:rsidR="00BC4CF1" w:rsidRDefault="00BC4CF1" w:rsidP="006C1FFB">
                        <w:pPr>
                          <w:spacing w:line="369" w:lineRule="auto"/>
                          <w:ind w:left="660" w:right="55"/>
                          <w:rPr>
                            <w:sz w:val="18"/>
                          </w:rPr>
                        </w:pPr>
                        <w:r>
                          <w:rPr>
                            <w:color w:val="595958"/>
                            <w:sz w:val="18"/>
                          </w:rPr>
                          <w:t>TC4 - Positive Terminal TC5 - Expected Vent Ambient</w:t>
                        </w:r>
                      </w:p>
                      <w:p w14:paraId="268B509F" w14:textId="77777777" w:rsidR="00BC4CF1" w:rsidRDefault="00BC4CF1" w:rsidP="006C1FFB">
                        <w:pPr>
                          <w:tabs>
                            <w:tab w:val="left" w:pos="604"/>
                          </w:tabs>
                          <w:spacing w:line="217" w:lineRule="exact"/>
                          <w:ind w:left="100"/>
                          <w:rPr>
                            <w:sz w:val="18"/>
                          </w:rPr>
                        </w:pPr>
                        <w:r>
                          <w:rPr>
                            <w:color w:val="595958"/>
                            <w:position w:val="7"/>
                            <w:sz w:val="18"/>
                            <w:u w:val="thick" w:color="772C2A"/>
                          </w:rPr>
                          <w:t xml:space="preserve"> </w:t>
                        </w:r>
                        <w:r>
                          <w:rPr>
                            <w:color w:val="595958"/>
                            <w:position w:val="7"/>
                            <w:sz w:val="18"/>
                            <w:u w:val="thick" w:color="772C2A"/>
                          </w:rPr>
                          <w:tab/>
                        </w:r>
                        <w:r>
                          <w:rPr>
                            <w:color w:val="595958"/>
                            <w:spacing w:val="14"/>
                            <w:position w:val="7"/>
                            <w:sz w:val="18"/>
                          </w:rPr>
                          <w:t xml:space="preserve"> </w:t>
                        </w:r>
                        <w:r>
                          <w:rPr>
                            <w:color w:val="595958"/>
                            <w:sz w:val="18"/>
                          </w:rPr>
                          <w:t>Current</w:t>
                        </w:r>
                      </w:p>
                      <w:p w14:paraId="49A09C42" w14:textId="77777777" w:rsidR="00BC4CF1" w:rsidRDefault="00BC4CF1" w:rsidP="006C1FFB">
                        <w:pPr>
                          <w:spacing w:before="115"/>
                          <w:ind w:left="660"/>
                          <w:rPr>
                            <w:sz w:val="18"/>
                          </w:rPr>
                        </w:pPr>
                        <w:r>
                          <w:rPr>
                            <w:color w:val="595958"/>
                            <w:sz w:val="18"/>
                          </w:rPr>
                          <w:t>Voltage</w:t>
                        </w:r>
                      </w:p>
                    </w:txbxContent>
                  </v:textbox>
                </v:shape>
                <w10:wrap anchorx="page"/>
              </v:group>
            </w:pict>
          </mc:Fallback>
        </mc:AlternateContent>
      </w:r>
    </w:p>
    <w:p w14:paraId="5C02E766" w14:textId="5CBABD68" w:rsidR="00086F57" w:rsidRPr="0023632C" w:rsidRDefault="00086F57" w:rsidP="006C1FFB">
      <w:pPr>
        <w:pStyle w:val="SingleTxtG"/>
        <w:spacing w:before="240"/>
      </w:pPr>
    </w:p>
    <w:p w14:paraId="5E820DA3" w14:textId="43BF2C40" w:rsidR="00086F57" w:rsidRPr="0023632C" w:rsidRDefault="00086F57" w:rsidP="006C1FFB">
      <w:pPr>
        <w:pStyle w:val="SingleTxtG"/>
        <w:spacing w:before="240"/>
      </w:pPr>
    </w:p>
    <w:p w14:paraId="73A5FCE0" w14:textId="4FF8A756" w:rsidR="00086F57" w:rsidRPr="0023632C" w:rsidRDefault="00086F57" w:rsidP="006C1FFB">
      <w:pPr>
        <w:pStyle w:val="SingleTxtG"/>
        <w:spacing w:before="240"/>
      </w:pPr>
    </w:p>
    <w:p w14:paraId="36DABBDE" w14:textId="4BED667C" w:rsidR="00086F57" w:rsidRPr="0023632C" w:rsidRDefault="00086F57" w:rsidP="006C1FFB">
      <w:pPr>
        <w:pStyle w:val="SingleTxtG"/>
        <w:spacing w:before="240"/>
      </w:pPr>
    </w:p>
    <w:p w14:paraId="6784B60B" w14:textId="67067BC9" w:rsidR="00086F57" w:rsidRPr="0023632C" w:rsidRDefault="00FC25C6" w:rsidP="006C1FFB">
      <w:pPr>
        <w:pStyle w:val="SingleTxtG"/>
        <w:spacing w:before="240"/>
      </w:pPr>
      <w:r w:rsidRPr="0023632C">
        <w:rPr>
          <w:noProof/>
        </w:rPr>
        <mc:AlternateContent>
          <mc:Choice Requires="wps">
            <w:drawing>
              <wp:anchor distT="0" distB="0" distL="114300" distR="114300" simplePos="0" relativeHeight="251676672" behindDoc="0" locked="0" layoutInCell="1" allowOverlap="1" wp14:anchorId="097CBCB5" wp14:editId="4F931128">
                <wp:simplePos x="0" y="0"/>
                <wp:positionH relativeFrom="page">
                  <wp:posOffset>1013517</wp:posOffset>
                </wp:positionH>
                <wp:positionV relativeFrom="paragraph">
                  <wp:posOffset>166749</wp:posOffset>
                </wp:positionV>
                <wp:extent cx="152400" cy="1611630"/>
                <wp:effectExtent l="0" t="0" r="0" b="0"/>
                <wp:wrapNone/>
                <wp:docPr id="19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0A4D" w14:textId="77777777" w:rsidR="00BC4CF1" w:rsidRDefault="00BC4CF1" w:rsidP="00FC25C6">
                            <w:pPr>
                              <w:spacing w:line="223" w:lineRule="exact"/>
                              <w:ind w:left="20"/>
                            </w:pPr>
                            <w:r>
                              <w:rPr>
                                <w:color w:val="595958"/>
                              </w:rPr>
                              <w:t>Temperature, C and Current,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BCB5" id="Text Box 177" o:spid="_x0000_s1159" type="#_x0000_t202" style="position:absolute;left:0;text-align:left;margin-left:79.8pt;margin-top:13.15pt;width:12pt;height:126.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" filled="f" stroked="f">
                <v:textbox style="layout-flow:vertical;mso-layout-flow-alt:bottom-to-top" inset="0,0,0,0">
                  <w:txbxContent>
                    <w:p w14:paraId="5BAC0A4D" w14:textId="77777777" w:rsidR="00BC4CF1" w:rsidRDefault="00BC4CF1" w:rsidP="00FC25C6">
                      <w:pPr>
                        <w:spacing w:line="223" w:lineRule="exact"/>
                        <w:ind w:left="20"/>
                      </w:pPr>
                      <w:r>
                        <w:rPr>
                          <w:color w:val="595958"/>
                        </w:rPr>
                        <w:t>Temperature, C and Current, A</w:t>
                      </w:r>
                    </w:p>
                  </w:txbxContent>
                </v:textbox>
                <w10:wrap anchorx="page"/>
              </v:shape>
            </w:pict>
          </mc:Fallback>
        </mc:AlternateContent>
      </w:r>
    </w:p>
    <w:p w14:paraId="25B30E93" w14:textId="7EC7BC63" w:rsidR="00086F57" w:rsidRPr="0023632C" w:rsidRDefault="004C6859" w:rsidP="006C1FFB">
      <w:pPr>
        <w:pStyle w:val="SingleTxtG"/>
        <w:spacing w:before="240"/>
      </w:pPr>
      <w:r w:rsidRPr="0023632C">
        <w:rPr>
          <w:noProof/>
        </w:rPr>
        <mc:AlternateContent>
          <mc:Choice Requires="wps">
            <w:drawing>
              <wp:anchor distT="0" distB="0" distL="114300" distR="114300" simplePos="0" relativeHeight="251678720" behindDoc="0" locked="0" layoutInCell="1" allowOverlap="1" wp14:anchorId="48B14C15" wp14:editId="42279942">
                <wp:simplePos x="0" y="0"/>
                <wp:positionH relativeFrom="page">
                  <wp:posOffset>4967785</wp:posOffset>
                </wp:positionH>
                <wp:positionV relativeFrom="paragraph">
                  <wp:posOffset>12245</wp:posOffset>
                </wp:positionV>
                <wp:extent cx="152400" cy="648951"/>
                <wp:effectExtent l="0" t="0" r="0" b="18415"/>
                <wp:wrapNone/>
                <wp:docPr id="19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48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9E35" w14:textId="77777777" w:rsidR="00BC4CF1" w:rsidRDefault="00BC4CF1" w:rsidP="004C6859">
                            <w:pPr>
                              <w:spacing w:line="223" w:lineRule="exact"/>
                              <w:ind w:left="20"/>
                            </w:pPr>
                            <w:r>
                              <w:rPr>
                                <w:color w:val="595958"/>
                              </w:rPr>
                              <w:t>Voltage, 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4C15" id="Text Box 176" o:spid="_x0000_s1160" type="#_x0000_t202" style="position:absolute;left:0;text-align:left;margin-left:391.15pt;margin-top:.95pt;width:12pt;height:5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" filled="f" stroked="f">
                <v:textbox style="layout-flow:vertical;mso-layout-flow-alt:bottom-to-top" inset="0,0,0,0">
                  <w:txbxContent>
                    <w:p w14:paraId="40439E35" w14:textId="77777777" w:rsidR="00BC4CF1" w:rsidRDefault="00BC4CF1" w:rsidP="004C6859">
                      <w:pPr>
                        <w:spacing w:line="223" w:lineRule="exact"/>
                        <w:ind w:left="20"/>
                      </w:pPr>
                      <w:r>
                        <w:rPr>
                          <w:color w:val="595958"/>
                        </w:rPr>
                        <w:t>Voltage, V</w:t>
                      </w:r>
                    </w:p>
                  </w:txbxContent>
                </v:textbox>
                <w10:wrap anchorx="page"/>
              </v:shape>
            </w:pict>
          </mc:Fallback>
        </mc:AlternateContent>
      </w:r>
    </w:p>
    <w:p w14:paraId="5C0C1122" w14:textId="1E83D926" w:rsidR="00086F57" w:rsidRPr="0023632C" w:rsidRDefault="00086F57" w:rsidP="006C1FFB">
      <w:pPr>
        <w:pStyle w:val="SingleTxtG"/>
        <w:spacing w:before="240"/>
      </w:pPr>
    </w:p>
    <w:p w14:paraId="783224F8" w14:textId="2D2E83AD" w:rsidR="00086F57" w:rsidRPr="0023632C" w:rsidRDefault="00086F57" w:rsidP="006C1FFB">
      <w:pPr>
        <w:pStyle w:val="SingleTxtG"/>
        <w:spacing w:before="240"/>
      </w:pPr>
    </w:p>
    <w:p w14:paraId="6BD5DF60" w14:textId="502D2342" w:rsidR="00086F57" w:rsidRPr="0023632C" w:rsidRDefault="00C83C4B" w:rsidP="006C1FFB">
      <w:pPr>
        <w:pStyle w:val="SingleTxtG"/>
        <w:spacing w:before="240"/>
      </w:pPr>
      <w:r w:rsidRPr="0023632C">
        <w:rPr>
          <w:noProof/>
        </w:rPr>
        <mc:AlternateContent>
          <mc:Choice Requires="wps">
            <w:drawing>
              <wp:anchor distT="0" distB="0" distL="114300" distR="114300" simplePos="0" relativeHeight="251674624" behindDoc="1" locked="0" layoutInCell="1" allowOverlap="1" wp14:anchorId="6CFFE8F7" wp14:editId="585EDC63">
                <wp:simplePos x="0" y="0"/>
                <wp:positionH relativeFrom="page">
                  <wp:posOffset>1520446</wp:posOffset>
                </wp:positionH>
                <wp:positionV relativeFrom="paragraph">
                  <wp:posOffset>103998</wp:posOffset>
                </wp:positionV>
                <wp:extent cx="3131185" cy="818515"/>
                <wp:effectExtent l="0" t="0" r="0" b="0"/>
                <wp:wrapNone/>
                <wp:docPr id="19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1185" cy="818515"/>
                        </a:xfrm>
                        <a:custGeom>
                          <a:avLst/>
                          <a:gdLst>
                            <a:gd name="T0" fmla="+- 0 2588 2437"/>
                            <a:gd name="T1" fmla="*/ T0 w 4931"/>
                            <a:gd name="T2" fmla="+- 0 -1385 -2616"/>
                            <a:gd name="T3" fmla="*/ -1385 h 1289"/>
                            <a:gd name="T4" fmla="+- 0 2615 2437"/>
                            <a:gd name="T5" fmla="*/ T4 w 4931"/>
                            <a:gd name="T6" fmla="+- 0 -1378 -2616"/>
                            <a:gd name="T7" fmla="*/ -1378 h 1289"/>
                            <a:gd name="T8" fmla="+- 0 2639 2437"/>
                            <a:gd name="T9" fmla="*/ T8 w 4931"/>
                            <a:gd name="T10" fmla="+- 0 -1371 -2616"/>
                            <a:gd name="T11" fmla="*/ -1371 h 1289"/>
                            <a:gd name="T12" fmla="+- 0 2660 2437"/>
                            <a:gd name="T13" fmla="*/ T12 w 4931"/>
                            <a:gd name="T14" fmla="+- 0 -1757 -2616"/>
                            <a:gd name="T15" fmla="*/ -1757 h 1289"/>
                            <a:gd name="T16" fmla="+- 0 2675 2437"/>
                            <a:gd name="T17" fmla="*/ T16 w 4931"/>
                            <a:gd name="T18" fmla="+- 0 -1536 -2616"/>
                            <a:gd name="T19" fmla="*/ -1536 h 1289"/>
                            <a:gd name="T20" fmla="+- 0 2689 2437"/>
                            <a:gd name="T21" fmla="*/ T20 w 4931"/>
                            <a:gd name="T22" fmla="+- 0 -1486 -2616"/>
                            <a:gd name="T23" fmla="*/ -1486 h 1289"/>
                            <a:gd name="T24" fmla="+- 0 2706 2437"/>
                            <a:gd name="T25" fmla="*/ T24 w 4931"/>
                            <a:gd name="T26" fmla="+- 0 -1457 -2616"/>
                            <a:gd name="T27" fmla="*/ -1457 h 1289"/>
                            <a:gd name="T28" fmla="+- 0 2728 2437"/>
                            <a:gd name="T29" fmla="*/ T28 w 4931"/>
                            <a:gd name="T30" fmla="+- 0 -1433 -2616"/>
                            <a:gd name="T31" fmla="*/ -1433 h 1289"/>
                            <a:gd name="T32" fmla="+- 0 2744 2437"/>
                            <a:gd name="T33" fmla="*/ T32 w 4931"/>
                            <a:gd name="T34" fmla="+- 0 -2189 -2616"/>
                            <a:gd name="T35" fmla="*/ -2189 h 1289"/>
                            <a:gd name="T36" fmla="+- 0 2759 2437"/>
                            <a:gd name="T37" fmla="*/ T36 w 4931"/>
                            <a:gd name="T38" fmla="+- 0 -2069 -2616"/>
                            <a:gd name="T39" fmla="*/ -2069 h 1289"/>
                            <a:gd name="T40" fmla="+- 0 2773 2437"/>
                            <a:gd name="T41" fmla="*/ T40 w 4931"/>
                            <a:gd name="T42" fmla="+- 0 -1939 -2616"/>
                            <a:gd name="T43" fmla="*/ -1939 h 1289"/>
                            <a:gd name="T44" fmla="+- 0 2788 2437"/>
                            <a:gd name="T45" fmla="*/ T44 w 4931"/>
                            <a:gd name="T46" fmla="+- 0 -1836 -2616"/>
                            <a:gd name="T47" fmla="*/ -1836 h 1289"/>
                            <a:gd name="T48" fmla="+- 0 2804 2437"/>
                            <a:gd name="T49" fmla="*/ T48 w 4931"/>
                            <a:gd name="T50" fmla="+- 0 -1757 -2616"/>
                            <a:gd name="T51" fmla="*/ -1757 h 1289"/>
                            <a:gd name="T52" fmla="+- 0 2819 2437"/>
                            <a:gd name="T53" fmla="*/ T52 w 4931"/>
                            <a:gd name="T54" fmla="+- 0 -1721 -2616"/>
                            <a:gd name="T55" fmla="*/ -1721 h 1289"/>
                            <a:gd name="T56" fmla="+- 0 2833 2437"/>
                            <a:gd name="T57" fmla="*/ T56 w 4931"/>
                            <a:gd name="T58" fmla="+- 0 -2489 -2616"/>
                            <a:gd name="T59" fmla="*/ -2489 h 1289"/>
                            <a:gd name="T60" fmla="+- 0 2852 2437"/>
                            <a:gd name="T61" fmla="*/ T60 w 4931"/>
                            <a:gd name="T62" fmla="+- 0 -2460 -2616"/>
                            <a:gd name="T63" fmla="*/ -2460 h 1289"/>
                            <a:gd name="T64" fmla="+- 0 2874 2437"/>
                            <a:gd name="T65" fmla="*/ T64 w 4931"/>
                            <a:gd name="T66" fmla="+- 0 -2453 -2616"/>
                            <a:gd name="T67" fmla="*/ -2453 h 1289"/>
                            <a:gd name="T68" fmla="+- 0 2891 2437"/>
                            <a:gd name="T69" fmla="*/ T68 w 4931"/>
                            <a:gd name="T70" fmla="+- 0 -2422 -2616"/>
                            <a:gd name="T71" fmla="*/ -2422 h 1289"/>
                            <a:gd name="T72" fmla="+- 0 2910 2437"/>
                            <a:gd name="T73" fmla="*/ T72 w 4931"/>
                            <a:gd name="T74" fmla="+- 0 -2595 -2616"/>
                            <a:gd name="T75" fmla="*/ -2595 h 1289"/>
                            <a:gd name="T76" fmla="+- 0 2927 2437"/>
                            <a:gd name="T77" fmla="*/ T76 w 4931"/>
                            <a:gd name="T78" fmla="+- 0 -1649 -2616"/>
                            <a:gd name="T79" fmla="*/ -1649 h 1289"/>
                            <a:gd name="T80" fmla="+- 0 2941 2437"/>
                            <a:gd name="T81" fmla="*/ T80 w 4931"/>
                            <a:gd name="T82" fmla="+- 0 -1529 -2616"/>
                            <a:gd name="T83" fmla="*/ -1529 h 1289"/>
                            <a:gd name="T84" fmla="+- 0 2956 2437"/>
                            <a:gd name="T85" fmla="*/ T84 w 4931"/>
                            <a:gd name="T86" fmla="+- 0 -1491 -2616"/>
                            <a:gd name="T87" fmla="*/ -1491 h 1289"/>
                            <a:gd name="T88" fmla="+- 0 2975 2437"/>
                            <a:gd name="T89" fmla="*/ T88 w 4931"/>
                            <a:gd name="T90" fmla="+- 0 -1467 -2616"/>
                            <a:gd name="T91" fmla="*/ -1467 h 1289"/>
                            <a:gd name="T92" fmla="+- 0 2992 2437"/>
                            <a:gd name="T93" fmla="*/ T92 w 4931"/>
                            <a:gd name="T94" fmla="+- 0 -1476 -2616"/>
                            <a:gd name="T95" fmla="*/ -1476 h 1289"/>
                            <a:gd name="T96" fmla="+- 0 3011 2437"/>
                            <a:gd name="T97" fmla="*/ T96 w 4931"/>
                            <a:gd name="T98" fmla="+- 0 -1447 -2616"/>
                            <a:gd name="T99" fmla="*/ -1447 h 1289"/>
                            <a:gd name="T100" fmla="+- 0 3032 2437"/>
                            <a:gd name="T101" fmla="*/ T100 w 4931"/>
                            <a:gd name="T102" fmla="+- 0 -1431 -2616"/>
                            <a:gd name="T103" fmla="*/ -1431 h 1289"/>
                            <a:gd name="T104" fmla="+- 0 3056 2437"/>
                            <a:gd name="T105" fmla="*/ T104 w 4931"/>
                            <a:gd name="T106" fmla="+- 0 -1419 -2616"/>
                            <a:gd name="T107" fmla="*/ -1419 h 1289"/>
                            <a:gd name="T108" fmla="+- 0 3078 2437"/>
                            <a:gd name="T109" fmla="*/ T108 w 4931"/>
                            <a:gd name="T110" fmla="+- 0 -1426 -2616"/>
                            <a:gd name="T111" fmla="*/ -1426 h 1289"/>
                            <a:gd name="T112" fmla="+- 0 3100 2437"/>
                            <a:gd name="T113" fmla="*/ T112 w 4931"/>
                            <a:gd name="T114" fmla="+- 0 -1414 -2616"/>
                            <a:gd name="T115" fmla="*/ -1414 h 1289"/>
                            <a:gd name="T116" fmla="+- 0 3121 2437"/>
                            <a:gd name="T117" fmla="*/ T116 w 4931"/>
                            <a:gd name="T118" fmla="+- 0 -1407 -2616"/>
                            <a:gd name="T119" fmla="*/ -1407 h 1289"/>
                            <a:gd name="T120" fmla="+- 0 3145 2437"/>
                            <a:gd name="T121" fmla="*/ T120 w 4931"/>
                            <a:gd name="T122" fmla="+- 0 -1402 -2616"/>
                            <a:gd name="T123" fmla="*/ -1402 h 1289"/>
                            <a:gd name="T124" fmla="+- 0 3169 2437"/>
                            <a:gd name="T125" fmla="*/ T124 w 4931"/>
                            <a:gd name="T126" fmla="+- 0 -1407 -2616"/>
                            <a:gd name="T127" fmla="*/ -1407 h 1289"/>
                            <a:gd name="T128" fmla="+- 0 3191 2437"/>
                            <a:gd name="T129" fmla="*/ T128 w 4931"/>
                            <a:gd name="T130" fmla="+- 0 -1399 -2616"/>
                            <a:gd name="T131" fmla="*/ -1399 h 1289"/>
                            <a:gd name="T132" fmla="+- 0 3229 2437"/>
                            <a:gd name="T133" fmla="*/ T132 w 4931"/>
                            <a:gd name="T134" fmla="+- 0 -1404 -2616"/>
                            <a:gd name="T135" fmla="*/ -1404 h 1289"/>
                            <a:gd name="T136" fmla="+- 0 3248 2437"/>
                            <a:gd name="T137" fmla="*/ T136 w 4931"/>
                            <a:gd name="T138" fmla="+- 0 -1399 -2616"/>
                            <a:gd name="T139" fmla="*/ -1399 h 1289"/>
                            <a:gd name="T140" fmla="+- 0 3272 2437"/>
                            <a:gd name="T141" fmla="*/ T140 w 4931"/>
                            <a:gd name="T142" fmla="+- 0 -1392 -2616"/>
                            <a:gd name="T143" fmla="*/ -1392 h 1289"/>
                            <a:gd name="T144" fmla="+- 0 3299 2437"/>
                            <a:gd name="T145" fmla="*/ T144 w 4931"/>
                            <a:gd name="T146" fmla="+- 0 -1387 -2616"/>
                            <a:gd name="T147" fmla="*/ -1387 h 1289"/>
                            <a:gd name="T148" fmla="+- 0 3328 2437"/>
                            <a:gd name="T149" fmla="*/ T148 w 4931"/>
                            <a:gd name="T150" fmla="+- 0 -1385 -2616"/>
                            <a:gd name="T151" fmla="*/ -1385 h 1289"/>
                            <a:gd name="T152" fmla="+- 0 3366 2437"/>
                            <a:gd name="T153" fmla="*/ T152 w 4931"/>
                            <a:gd name="T154" fmla="+- 0 -1378 -2616"/>
                            <a:gd name="T155" fmla="*/ -1378 h 1289"/>
                            <a:gd name="T156" fmla="+- 0 3436 2437"/>
                            <a:gd name="T157" fmla="*/ T156 w 4931"/>
                            <a:gd name="T158" fmla="+- 0 -1373 -2616"/>
                            <a:gd name="T159" fmla="*/ -1373 h 1289"/>
                            <a:gd name="T160" fmla="+- 0 3491 2437"/>
                            <a:gd name="T161" fmla="*/ T160 w 4931"/>
                            <a:gd name="T162" fmla="+- 0 -1371 -2616"/>
                            <a:gd name="T163" fmla="*/ -1371 h 1289"/>
                            <a:gd name="T164" fmla="+- 0 3522 2437"/>
                            <a:gd name="T165" fmla="*/ T164 w 4931"/>
                            <a:gd name="T166" fmla="+- 0 -1371 -2616"/>
                            <a:gd name="T167" fmla="*/ -1371 h 1289"/>
                            <a:gd name="T168" fmla="+- 0 3584 2437"/>
                            <a:gd name="T169" fmla="*/ T168 w 4931"/>
                            <a:gd name="T170" fmla="+- 0 -1368 -2616"/>
                            <a:gd name="T171" fmla="*/ -1368 h 1289"/>
                            <a:gd name="T172" fmla="+- 0 3644 2437"/>
                            <a:gd name="T173" fmla="*/ T172 w 4931"/>
                            <a:gd name="T174" fmla="+- 0 -1366 -2616"/>
                            <a:gd name="T175" fmla="*/ -1366 h 1289"/>
                            <a:gd name="T176" fmla="+- 0 3724 2437"/>
                            <a:gd name="T177" fmla="*/ T176 w 4931"/>
                            <a:gd name="T178" fmla="+- 0 -1363 -2616"/>
                            <a:gd name="T179" fmla="*/ -1363 h 1289"/>
                            <a:gd name="T180" fmla="+- 0 3779 2437"/>
                            <a:gd name="T181" fmla="*/ T180 w 4931"/>
                            <a:gd name="T182" fmla="+- 0 -1359 -2616"/>
                            <a:gd name="T183" fmla="*/ -1359 h 1289"/>
                            <a:gd name="T184" fmla="+- 0 3887 2437"/>
                            <a:gd name="T185" fmla="*/ T184 w 4931"/>
                            <a:gd name="T186" fmla="+- 0 -1356 -2616"/>
                            <a:gd name="T187" fmla="*/ -1356 h 1289"/>
                            <a:gd name="T188" fmla="+- 0 3983 2437"/>
                            <a:gd name="T189" fmla="*/ T188 w 4931"/>
                            <a:gd name="T190" fmla="+- 0 -1359 -2616"/>
                            <a:gd name="T191" fmla="*/ -1359 h 1289"/>
                            <a:gd name="T192" fmla="+- 0 4144 2437"/>
                            <a:gd name="T193" fmla="*/ T192 w 4931"/>
                            <a:gd name="T194" fmla="+- 0 -1359 -2616"/>
                            <a:gd name="T195" fmla="*/ -1359 h 1289"/>
                            <a:gd name="T196" fmla="+- 0 4297 2437"/>
                            <a:gd name="T197" fmla="*/ T196 w 4931"/>
                            <a:gd name="T198" fmla="+- 0 -1359 -2616"/>
                            <a:gd name="T199" fmla="*/ -1359 h 1289"/>
                            <a:gd name="T200" fmla="+- 0 4386 2437"/>
                            <a:gd name="T201" fmla="*/ T200 w 4931"/>
                            <a:gd name="T202" fmla="+- 0 -1361 -2616"/>
                            <a:gd name="T203" fmla="*/ -1361 h 1289"/>
                            <a:gd name="T204" fmla="+- 0 4468 2437"/>
                            <a:gd name="T205" fmla="*/ T204 w 4931"/>
                            <a:gd name="T206" fmla="+- 0 -1371 -2616"/>
                            <a:gd name="T207" fmla="*/ -1371 h 1289"/>
                            <a:gd name="T208" fmla="+- 0 4504 2437"/>
                            <a:gd name="T209" fmla="*/ T208 w 4931"/>
                            <a:gd name="T210" fmla="+- 0 -1380 -2616"/>
                            <a:gd name="T211" fmla="*/ -1380 h 1289"/>
                            <a:gd name="T212" fmla="+- 0 4540 2437"/>
                            <a:gd name="T213" fmla="*/ T212 w 4931"/>
                            <a:gd name="T214" fmla="+- 0 -1387 -2616"/>
                            <a:gd name="T215" fmla="*/ -1387 h 1289"/>
                            <a:gd name="T216" fmla="+- 0 4559 2437"/>
                            <a:gd name="T217" fmla="*/ T216 w 4931"/>
                            <a:gd name="T218" fmla="+- 0 -1399 -2616"/>
                            <a:gd name="T219" fmla="*/ -1399 h 1289"/>
                            <a:gd name="T220" fmla="+- 0 4578 2437"/>
                            <a:gd name="T221" fmla="*/ T220 w 4931"/>
                            <a:gd name="T222" fmla="+- 0 -1411 -2616"/>
                            <a:gd name="T223" fmla="*/ -1411 h 1289"/>
                            <a:gd name="T224" fmla="+- 0 4595 2437"/>
                            <a:gd name="T225" fmla="*/ T224 w 4931"/>
                            <a:gd name="T226" fmla="+- 0 -1431 -2616"/>
                            <a:gd name="T227" fmla="*/ -1431 h 1289"/>
                            <a:gd name="T228" fmla="+- 0 4612 2437"/>
                            <a:gd name="T229" fmla="*/ T228 w 4931"/>
                            <a:gd name="T230" fmla="+- 0 -1524 -2616"/>
                            <a:gd name="T231" fmla="*/ -1524 h 1289"/>
                            <a:gd name="T232" fmla="+- 0 5305 2437"/>
                            <a:gd name="T233" fmla="*/ T232 w 4931"/>
                            <a:gd name="T234" fmla="+- 0 -2595 -2616"/>
                            <a:gd name="T235" fmla="*/ -2595 h 1289"/>
                            <a:gd name="T236" fmla="+- 0 5380 2437"/>
                            <a:gd name="T237" fmla="*/ T236 w 4931"/>
                            <a:gd name="T238" fmla="+- 0 -1327 -2616"/>
                            <a:gd name="T239" fmla="*/ -1327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31" h="1289">
                              <a:moveTo>
                                <a:pt x="0" y="1289"/>
                              </a:moveTo>
                              <a:lnTo>
                                <a:pt x="0" y="1289"/>
                              </a:lnTo>
                              <a:lnTo>
                                <a:pt x="137" y="1289"/>
                              </a:lnTo>
                              <a:lnTo>
                                <a:pt x="139" y="1224"/>
                              </a:lnTo>
                              <a:lnTo>
                                <a:pt x="139" y="1226"/>
                              </a:lnTo>
                              <a:lnTo>
                                <a:pt x="142" y="1226"/>
                              </a:lnTo>
                              <a:lnTo>
                                <a:pt x="142" y="1229"/>
                              </a:lnTo>
                              <a:lnTo>
                                <a:pt x="144" y="1229"/>
                              </a:lnTo>
                              <a:lnTo>
                                <a:pt x="147" y="1231"/>
                              </a:lnTo>
                              <a:lnTo>
                                <a:pt x="149" y="1231"/>
                              </a:lnTo>
                              <a:lnTo>
                                <a:pt x="151" y="1231"/>
                              </a:lnTo>
                              <a:lnTo>
                                <a:pt x="154" y="1233"/>
                              </a:lnTo>
                              <a:lnTo>
                                <a:pt x="156" y="1233"/>
                              </a:lnTo>
                              <a:lnTo>
                                <a:pt x="159" y="1233"/>
                              </a:lnTo>
                              <a:lnTo>
                                <a:pt x="161" y="1236"/>
                              </a:lnTo>
                              <a:lnTo>
                                <a:pt x="163" y="1236"/>
                              </a:lnTo>
                              <a:lnTo>
                                <a:pt x="166" y="1236"/>
                              </a:lnTo>
                              <a:lnTo>
                                <a:pt x="168" y="1236"/>
                              </a:lnTo>
                              <a:lnTo>
                                <a:pt x="171" y="1238"/>
                              </a:lnTo>
                              <a:lnTo>
                                <a:pt x="173" y="1238"/>
                              </a:lnTo>
                              <a:lnTo>
                                <a:pt x="175" y="1238"/>
                              </a:lnTo>
                              <a:lnTo>
                                <a:pt x="178" y="1238"/>
                              </a:lnTo>
                              <a:lnTo>
                                <a:pt x="178" y="1241"/>
                              </a:lnTo>
                              <a:lnTo>
                                <a:pt x="180" y="1241"/>
                              </a:lnTo>
                              <a:lnTo>
                                <a:pt x="183" y="1241"/>
                              </a:lnTo>
                              <a:lnTo>
                                <a:pt x="185" y="1241"/>
                              </a:lnTo>
                              <a:lnTo>
                                <a:pt x="187" y="1241"/>
                              </a:lnTo>
                              <a:lnTo>
                                <a:pt x="190" y="1243"/>
                              </a:lnTo>
                              <a:lnTo>
                                <a:pt x="192" y="1243"/>
                              </a:lnTo>
                              <a:lnTo>
                                <a:pt x="195" y="1243"/>
                              </a:lnTo>
                              <a:lnTo>
                                <a:pt x="197" y="1243"/>
                              </a:lnTo>
                              <a:lnTo>
                                <a:pt x="199" y="1245"/>
                              </a:lnTo>
                              <a:lnTo>
                                <a:pt x="202" y="1245"/>
                              </a:lnTo>
                              <a:lnTo>
                                <a:pt x="204" y="1245"/>
                              </a:lnTo>
                              <a:lnTo>
                                <a:pt x="207" y="1245"/>
                              </a:lnTo>
                              <a:lnTo>
                                <a:pt x="209" y="1245"/>
                              </a:lnTo>
                              <a:lnTo>
                                <a:pt x="211" y="1248"/>
                              </a:lnTo>
                              <a:lnTo>
                                <a:pt x="214" y="1248"/>
                              </a:lnTo>
                              <a:lnTo>
                                <a:pt x="216" y="1248"/>
                              </a:lnTo>
                              <a:lnTo>
                                <a:pt x="219" y="1248"/>
                              </a:lnTo>
                              <a:lnTo>
                                <a:pt x="219" y="588"/>
                              </a:lnTo>
                              <a:lnTo>
                                <a:pt x="221" y="758"/>
                              </a:lnTo>
                              <a:lnTo>
                                <a:pt x="221" y="821"/>
                              </a:lnTo>
                              <a:lnTo>
                                <a:pt x="223" y="859"/>
                              </a:lnTo>
                              <a:lnTo>
                                <a:pt x="223" y="905"/>
                              </a:lnTo>
                              <a:lnTo>
                                <a:pt x="226" y="945"/>
                              </a:lnTo>
                              <a:lnTo>
                                <a:pt x="228" y="974"/>
                              </a:lnTo>
                              <a:lnTo>
                                <a:pt x="228" y="998"/>
                              </a:lnTo>
                              <a:lnTo>
                                <a:pt x="231" y="1015"/>
                              </a:lnTo>
                              <a:lnTo>
                                <a:pt x="231" y="1029"/>
                              </a:lnTo>
                              <a:lnTo>
                                <a:pt x="233" y="1041"/>
                              </a:lnTo>
                              <a:lnTo>
                                <a:pt x="233" y="1053"/>
                              </a:lnTo>
                              <a:lnTo>
                                <a:pt x="235" y="1063"/>
                              </a:lnTo>
                              <a:lnTo>
                                <a:pt x="238" y="1073"/>
                              </a:lnTo>
                              <a:lnTo>
                                <a:pt x="238" y="1080"/>
                              </a:lnTo>
                              <a:lnTo>
                                <a:pt x="240" y="1087"/>
                              </a:lnTo>
                              <a:lnTo>
                                <a:pt x="240" y="1092"/>
                              </a:lnTo>
                              <a:lnTo>
                                <a:pt x="243" y="1099"/>
                              </a:lnTo>
                              <a:lnTo>
                                <a:pt x="243" y="1104"/>
                              </a:lnTo>
                              <a:lnTo>
                                <a:pt x="245" y="1109"/>
                              </a:lnTo>
                              <a:lnTo>
                                <a:pt x="247" y="1113"/>
                              </a:lnTo>
                              <a:lnTo>
                                <a:pt x="247" y="1116"/>
                              </a:lnTo>
                              <a:lnTo>
                                <a:pt x="250" y="1121"/>
                              </a:lnTo>
                              <a:lnTo>
                                <a:pt x="250" y="1125"/>
                              </a:lnTo>
                              <a:lnTo>
                                <a:pt x="252" y="1128"/>
                              </a:lnTo>
                              <a:lnTo>
                                <a:pt x="252" y="1130"/>
                              </a:lnTo>
                              <a:lnTo>
                                <a:pt x="255" y="1135"/>
                              </a:lnTo>
                              <a:lnTo>
                                <a:pt x="257" y="1137"/>
                              </a:lnTo>
                              <a:lnTo>
                                <a:pt x="257" y="1140"/>
                              </a:lnTo>
                              <a:lnTo>
                                <a:pt x="259" y="1142"/>
                              </a:lnTo>
                              <a:lnTo>
                                <a:pt x="259" y="1145"/>
                              </a:lnTo>
                              <a:lnTo>
                                <a:pt x="262" y="1147"/>
                              </a:lnTo>
                              <a:lnTo>
                                <a:pt x="262" y="1149"/>
                              </a:lnTo>
                              <a:lnTo>
                                <a:pt x="264" y="1152"/>
                              </a:lnTo>
                              <a:lnTo>
                                <a:pt x="267" y="1154"/>
                              </a:lnTo>
                              <a:lnTo>
                                <a:pt x="267" y="1157"/>
                              </a:lnTo>
                              <a:lnTo>
                                <a:pt x="269" y="1159"/>
                              </a:lnTo>
                              <a:lnTo>
                                <a:pt x="271" y="1161"/>
                              </a:lnTo>
                              <a:lnTo>
                                <a:pt x="271" y="1164"/>
                              </a:lnTo>
                              <a:lnTo>
                                <a:pt x="274" y="1166"/>
                              </a:lnTo>
                              <a:lnTo>
                                <a:pt x="276" y="1166"/>
                              </a:lnTo>
                              <a:lnTo>
                                <a:pt x="276" y="1169"/>
                              </a:lnTo>
                              <a:lnTo>
                                <a:pt x="279" y="1171"/>
                              </a:lnTo>
                              <a:lnTo>
                                <a:pt x="281" y="1173"/>
                              </a:lnTo>
                              <a:lnTo>
                                <a:pt x="283" y="1176"/>
                              </a:lnTo>
                              <a:lnTo>
                                <a:pt x="286" y="1178"/>
                              </a:lnTo>
                              <a:lnTo>
                                <a:pt x="288" y="1181"/>
                              </a:lnTo>
                              <a:lnTo>
                                <a:pt x="291" y="1183"/>
                              </a:lnTo>
                              <a:lnTo>
                                <a:pt x="293" y="1185"/>
                              </a:lnTo>
                              <a:lnTo>
                                <a:pt x="295" y="1185"/>
                              </a:lnTo>
                              <a:lnTo>
                                <a:pt x="295" y="1188"/>
                              </a:lnTo>
                              <a:lnTo>
                                <a:pt x="298" y="1188"/>
                              </a:lnTo>
                              <a:lnTo>
                                <a:pt x="298" y="1190"/>
                              </a:lnTo>
                              <a:lnTo>
                                <a:pt x="300" y="1190"/>
                              </a:lnTo>
                              <a:lnTo>
                                <a:pt x="300" y="329"/>
                              </a:lnTo>
                              <a:lnTo>
                                <a:pt x="303" y="393"/>
                              </a:lnTo>
                              <a:lnTo>
                                <a:pt x="305" y="408"/>
                              </a:lnTo>
                              <a:lnTo>
                                <a:pt x="305" y="417"/>
                              </a:lnTo>
                              <a:lnTo>
                                <a:pt x="307" y="427"/>
                              </a:lnTo>
                              <a:lnTo>
                                <a:pt x="307" y="437"/>
                              </a:lnTo>
                              <a:lnTo>
                                <a:pt x="310" y="446"/>
                              </a:lnTo>
                              <a:lnTo>
                                <a:pt x="310" y="458"/>
                              </a:lnTo>
                              <a:lnTo>
                                <a:pt x="312" y="468"/>
                              </a:lnTo>
                              <a:lnTo>
                                <a:pt x="315" y="477"/>
                              </a:lnTo>
                              <a:lnTo>
                                <a:pt x="315" y="489"/>
                              </a:lnTo>
                              <a:lnTo>
                                <a:pt x="317" y="499"/>
                              </a:lnTo>
                              <a:lnTo>
                                <a:pt x="317" y="511"/>
                              </a:lnTo>
                              <a:lnTo>
                                <a:pt x="319" y="523"/>
                              </a:lnTo>
                              <a:lnTo>
                                <a:pt x="319" y="535"/>
                              </a:lnTo>
                              <a:lnTo>
                                <a:pt x="322" y="547"/>
                              </a:lnTo>
                              <a:lnTo>
                                <a:pt x="322" y="559"/>
                              </a:lnTo>
                              <a:lnTo>
                                <a:pt x="324" y="571"/>
                              </a:lnTo>
                              <a:lnTo>
                                <a:pt x="327" y="585"/>
                              </a:lnTo>
                              <a:lnTo>
                                <a:pt x="327" y="595"/>
                              </a:lnTo>
                              <a:lnTo>
                                <a:pt x="329" y="609"/>
                              </a:lnTo>
                              <a:lnTo>
                                <a:pt x="329" y="619"/>
                              </a:lnTo>
                              <a:lnTo>
                                <a:pt x="331" y="631"/>
                              </a:lnTo>
                              <a:lnTo>
                                <a:pt x="331" y="643"/>
                              </a:lnTo>
                              <a:lnTo>
                                <a:pt x="334" y="655"/>
                              </a:lnTo>
                              <a:lnTo>
                                <a:pt x="336" y="665"/>
                              </a:lnTo>
                              <a:lnTo>
                                <a:pt x="336" y="677"/>
                              </a:lnTo>
                              <a:lnTo>
                                <a:pt x="339" y="686"/>
                              </a:lnTo>
                              <a:lnTo>
                                <a:pt x="339" y="698"/>
                              </a:lnTo>
                              <a:lnTo>
                                <a:pt x="341" y="708"/>
                              </a:lnTo>
                              <a:lnTo>
                                <a:pt x="341" y="717"/>
                              </a:lnTo>
                              <a:lnTo>
                                <a:pt x="343" y="727"/>
                              </a:lnTo>
                              <a:lnTo>
                                <a:pt x="346" y="737"/>
                              </a:lnTo>
                              <a:lnTo>
                                <a:pt x="346" y="746"/>
                              </a:lnTo>
                              <a:lnTo>
                                <a:pt x="348" y="756"/>
                              </a:lnTo>
                              <a:lnTo>
                                <a:pt x="348" y="763"/>
                              </a:lnTo>
                              <a:lnTo>
                                <a:pt x="351" y="773"/>
                              </a:lnTo>
                              <a:lnTo>
                                <a:pt x="351" y="780"/>
                              </a:lnTo>
                              <a:lnTo>
                                <a:pt x="353" y="789"/>
                              </a:lnTo>
                              <a:lnTo>
                                <a:pt x="355" y="797"/>
                              </a:lnTo>
                              <a:lnTo>
                                <a:pt x="355" y="804"/>
                              </a:lnTo>
                              <a:lnTo>
                                <a:pt x="358" y="811"/>
                              </a:lnTo>
                              <a:lnTo>
                                <a:pt x="358" y="818"/>
                              </a:lnTo>
                              <a:lnTo>
                                <a:pt x="360" y="825"/>
                              </a:lnTo>
                              <a:lnTo>
                                <a:pt x="360" y="833"/>
                              </a:lnTo>
                              <a:lnTo>
                                <a:pt x="363" y="840"/>
                              </a:lnTo>
                              <a:lnTo>
                                <a:pt x="365" y="847"/>
                              </a:lnTo>
                              <a:lnTo>
                                <a:pt x="365" y="852"/>
                              </a:lnTo>
                              <a:lnTo>
                                <a:pt x="367" y="859"/>
                              </a:lnTo>
                              <a:lnTo>
                                <a:pt x="367" y="864"/>
                              </a:lnTo>
                              <a:lnTo>
                                <a:pt x="370" y="869"/>
                              </a:lnTo>
                              <a:lnTo>
                                <a:pt x="370" y="873"/>
                              </a:lnTo>
                              <a:lnTo>
                                <a:pt x="372" y="878"/>
                              </a:lnTo>
                              <a:lnTo>
                                <a:pt x="375" y="881"/>
                              </a:lnTo>
                              <a:lnTo>
                                <a:pt x="375" y="885"/>
                              </a:lnTo>
                              <a:lnTo>
                                <a:pt x="377" y="888"/>
                              </a:lnTo>
                              <a:lnTo>
                                <a:pt x="377" y="890"/>
                              </a:lnTo>
                              <a:lnTo>
                                <a:pt x="379" y="893"/>
                              </a:lnTo>
                              <a:lnTo>
                                <a:pt x="379" y="895"/>
                              </a:lnTo>
                              <a:lnTo>
                                <a:pt x="382" y="895"/>
                              </a:lnTo>
                              <a:lnTo>
                                <a:pt x="384" y="897"/>
                              </a:lnTo>
                              <a:lnTo>
                                <a:pt x="384" y="0"/>
                              </a:lnTo>
                              <a:lnTo>
                                <a:pt x="387" y="48"/>
                              </a:lnTo>
                              <a:lnTo>
                                <a:pt x="387" y="69"/>
                              </a:lnTo>
                              <a:lnTo>
                                <a:pt x="389" y="84"/>
                              </a:lnTo>
                              <a:lnTo>
                                <a:pt x="389" y="93"/>
                              </a:lnTo>
                              <a:lnTo>
                                <a:pt x="391" y="103"/>
                              </a:lnTo>
                              <a:lnTo>
                                <a:pt x="394" y="110"/>
                              </a:lnTo>
                              <a:lnTo>
                                <a:pt x="394" y="117"/>
                              </a:lnTo>
                              <a:lnTo>
                                <a:pt x="396" y="122"/>
                              </a:lnTo>
                              <a:lnTo>
                                <a:pt x="396" y="127"/>
                              </a:lnTo>
                              <a:lnTo>
                                <a:pt x="399" y="132"/>
                              </a:lnTo>
                              <a:lnTo>
                                <a:pt x="399" y="137"/>
                              </a:lnTo>
                              <a:lnTo>
                                <a:pt x="401" y="139"/>
                              </a:lnTo>
                              <a:lnTo>
                                <a:pt x="403" y="141"/>
                              </a:lnTo>
                              <a:lnTo>
                                <a:pt x="403" y="144"/>
                              </a:lnTo>
                              <a:lnTo>
                                <a:pt x="406" y="146"/>
                              </a:lnTo>
                              <a:lnTo>
                                <a:pt x="406" y="149"/>
                              </a:lnTo>
                              <a:lnTo>
                                <a:pt x="408" y="151"/>
                              </a:lnTo>
                              <a:lnTo>
                                <a:pt x="411" y="153"/>
                              </a:lnTo>
                              <a:lnTo>
                                <a:pt x="413" y="153"/>
                              </a:lnTo>
                              <a:lnTo>
                                <a:pt x="415" y="156"/>
                              </a:lnTo>
                              <a:lnTo>
                                <a:pt x="418" y="156"/>
                              </a:lnTo>
                              <a:lnTo>
                                <a:pt x="420" y="156"/>
                              </a:lnTo>
                              <a:lnTo>
                                <a:pt x="423" y="156"/>
                              </a:lnTo>
                              <a:lnTo>
                                <a:pt x="425" y="156"/>
                              </a:lnTo>
                              <a:lnTo>
                                <a:pt x="427" y="158"/>
                              </a:lnTo>
                              <a:lnTo>
                                <a:pt x="430" y="158"/>
                              </a:lnTo>
                              <a:lnTo>
                                <a:pt x="432" y="158"/>
                              </a:lnTo>
                              <a:lnTo>
                                <a:pt x="435" y="158"/>
                              </a:lnTo>
                              <a:lnTo>
                                <a:pt x="435" y="161"/>
                              </a:lnTo>
                              <a:lnTo>
                                <a:pt x="437" y="161"/>
                              </a:lnTo>
                              <a:lnTo>
                                <a:pt x="437" y="163"/>
                              </a:lnTo>
                              <a:lnTo>
                                <a:pt x="439" y="163"/>
                              </a:lnTo>
                              <a:lnTo>
                                <a:pt x="439" y="165"/>
                              </a:lnTo>
                              <a:lnTo>
                                <a:pt x="442" y="168"/>
                              </a:lnTo>
                              <a:lnTo>
                                <a:pt x="444" y="170"/>
                              </a:lnTo>
                              <a:lnTo>
                                <a:pt x="447" y="175"/>
                              </a:lnTo>
                              <a:lnTo>
                                <a:pt x="447" y="177"/>
                              </a:lnTo>
                              <a:lnTo>
                                <a:pt x="449" y="180"/>
                              </a:lnTo>
                              <a:lnTo>
                                <a:pt x="449" y="182"/>
                              </a:lnTo>
                              <a:lnTo>
                                <a:pt x="451" y="187"/>
                              </a:lnTo>
                              <a:lnTo>
                                <a:pt x="454" y="189"/>
                              </a:lnTo>
                              <a:lnTo>
                                <a:pt x="454" y="194"/>
                              </a:lnTo>
                              <a:lnTo>
                                <a:pt x="456" y="199"/>
                              </a:lnTo>
                              <a:lnTo>
                                <a:pt x="456" y="204"/>
                              </a:lnTo>
                              <a:lnTo>
                                <a:pt x="459" y="209"/>
                              </a:lnTo>
                              <a:lnTo>
                                <a:pt x="459" y="213"/>
                              </a:lnTo>
                              <a:lnTo>
                                <a:pt x="461" y="221"/>
                              </a:lnTo>
                              <a:lnTo>
                                <a:pt x="463" y="228"/>
                              </a:lnTo>
                              <a:lnTo>
                                <a:pt x="463" y="235"/>
                              </a:lnTo>
                              <a:lnTo>
                                <a:pt x="466" y="21"/>
                              </a:lnTo>
                              <a:lnTo>
                                <a:pt x="468" y="21"/>
                              </a:lnTo>
                              <a:lnTo>
                                <a:pt x="471" y="21"/>
                              </a:lnTo>
                              <a:lnTo>
                                <a:pt x="473" y="21"/>
                              </a:lnTo>
                              <a:lnTo>
                                <a:pt x="475" y="21"/>
                              </a:lnTo>
                              <a:lnTo>
                                <a:pt x="478" y="21"/>
                              </a:lnTo>
                              <a:lnTo>
                                <a:pt x="478" y="144"/>
                              </a:lnTo>
                              <a:lnTo>
                                <a:pt x="480" y="357"/>
                              </a:lnTo>
                              <a:lnTo>
                                <a:pt x="483" y="545"/>
                              </a:lnTo>
                              <a:lnTo>
                                <a:pt x="483" y="696"/>
                              </a:lnTo>
                              <a:lnTo>
                                <a:pt x="485" y="797"/>
                              </a:lnTo>
                              <a:lnTo>
                                <a:pt x="485" y="864"/>
                              </a:lnTo>
                              <a:lnTo>
                                <a:pt x="487" y="909"/>
                              </a:lnTo>
                              <a:lnTo>
                                <a:pt x="487" y="943"/>
                              </a:lnTo>
                              <a:lnTo>
                                <a:pt x="490" y="967"/>
                              </a:lnTo>
                              <a:lnTo>
                                <a:pt x="492" y="986"/>
                              </a:lnTo>
                              <a:lnTo>
                                <a:pt x="492" y="1003"/>
                              </a:lnTo>
                              <a:lnTo>
                                <a:pt x="495" y="1015"/>
                              </a:lnTo>
                              <a:lnTo>
                                <a:pt x="495" y="1027"/>
                              </a:lnTo>
                              <a:lnTo>
                                <a:pt x="497" y="1037"/>
                              </a:lnTo>
                              <a:lnTo>
                                <a:pt x="497" y="1046"/>
                              </a:lnTo>
                              <a:lnTo>
                                <a:pt x="499" y="1056"/>
                              </a:lnTo>
                              <a:lnTo>
                                <a:pt x="502" y="1065"/>
                              </a:lnTo>
                              <a:lnTo>
                                <a:pt x="502" y="1073"/>
                              </a:lnTo>
                              <a:lnTo>
                                <a:pt x="504" y="1080"/>
                              </a:lnTo>
                              <a:lnTo>
                                <a:pt x="504" y="1087"/>
                              </a:lnTo>
                              <a:lnTo>
                                <a:pt x="507" y="1092"/>
                              </a:lnTo>
                              <a:lnTo>
                                <a:pt x="507" y="1097"/>
                              </a:lnTo>
                              <a:lnTo>
                                <a:pt x="509" y="1101"/>
                              </a:lnTo>
                              <a:lnTo>
                                <a:pt x="511" y="1106"/>
                              </a:lnTo>
                              <a:lnTo>
                                <a:pt x="511" y="1109"/>
                              </a:lnTo>
                              <a:lnTo>
                                <a:pt x="514" y="1113"/>
                              </a:lnTo>
                              <a:lnTo>
                                <a:pt x="514" y="1116"/>
                              </a:lnTo>
                              <a:lnTo>
                                <a:pt x="516" y="1118"/>
                              </a:lnTo>
                              <a:lnTo>
                                <a:pt x="516" y="1121"/>
                              </a:lnTo>
                              <a:lnTo>
                                <a:pt x="519" y="1123"/>
                              </a:lnTo>
                              <a:lnTo>
                                <a:pt x="519" y="1125"/>
                              </a:lnTo>
                              <a:lnTo>
                                <a:pt x="521" y="1128"/>
                              </a:lnTo>
                              <a:lnTo>
                                <a:pt x="523" y="1130"/>
                              </a:lnTo>
                              <a:lnTo>
                                <a:pt x="523" y="1133"/>
                              </a:lnTo>
                              <a:lnTo>
                                <a:pt x="526" y="1135"/>
                              </a:lnTo>
                              <a:lnTo>
                                <a:pt x="526" y="1137"/>
                              </a:lnTo>
                              <a:lnTo>
                                <a:pt x="528" y="1137"/>
                              </a:lnTo>
                              <a:lnTo>
                                <a:pt x="528" y="1140"/>
                              </a:lnTo>
                              <a:lnTo>
                                <a:pt x="531" y="1142"/>
                              </a:lnTo>
                              <a:lnTo>
                                <a:pt x="533" y="1145"/>
                              </a:lnTo>
                              <a:lnTo>
                                <a:pt x="535" y="1147"/>
                              </a:lnTo>
                              <a:lnTo>
                                <a:pt x="538" y="1149"/>
                              </a:lnTo>
                              <a:lnTo>
                                <a:pt x="538" y="1152"/>
                              </a:lnTo>
                              <a:lnTo>
                                <a:pt x="540" y="1152"/>
                              </a:lnTo>
                              <a:lnTo>
                                <a:pt x="543" y="1152"/>
                              </a:lnTo>
                              <a:lnTo>
                                <a:pt x="543" y="1154"/>
                              </a:lnTo>
                              <a:lnTo>
                                <a:pt x="545" y="1157"/>
                              </a:lnTo>
                              <a:lnTo>
                                <a:pt x="547" y="1159"/>
                              </a:lnTo>
                              <a:lnTo>
                                <a:pt x="547" y="1113"/>
                              </a:lnTo>
                              <a:lnTo>
                                <a:pt x="550" y="1125"/>
                              </a:lnTo>
                              <a:lnTo>
                                <a:pt x="552" y="1133"/>
                              </a:lnTo>
                              <a:lnTo>
                                <a:pt x="552" y="1137"/>
                              </a:lnTo>
                              <a:lnTo>
                                <a:pt x="555" y="1140"/>
                              </a:lnTo>
                              <a:lnTo>
                                <a:pt x="555" y="1145"/>
                              </a:lnTo>
                              <a:lnTo>
                                <a:pt x="557" y="1147"/>
                              </a:lnTo>
                              <a:lnTo>
                                <a:pt x="557" y="1149"/>
                              </a:lnTo>
                              <a:lnTo>
                                <a:pt x="559" y="1152"/>
                              </a:lnTo>
                              <a:lnTo>
                                <a:pt x="562" y="1154"/>
                              </a:lnTo>
                              <a:lnTo>
                                <a:pt x="562" y="1157"/>
                              </a:lnTo>
                              <a:lnTo>
                                <a:pt x="564" y="1159"/>
                              </a:lnTo>
                              <a:lnTo>
                                <a:pt x="567" y="1161"/>
                              </a:lnTo>
                              <a:lnTo>
                                <a:pt x="569" y="1164"/>
                              </a:lnTo>
                              <a:lnTo>
                                <a:pt x="571" y="1166"/>
                              </a:lnTo>
                              <a:lnTo>
                                <a:pt x="574" y="1169"/>
                              </a:lnTo>
                              <a:lnTo>
                                <a:pt x="576" y="1171"/>
                              </a:lnTo>
                              <a:lnTo>
                                <a:pt x="579" y="1173"/>
                              </a:lnTo>
                              <a:lnTo>
                                <a:pt x="581" y="1176"/>
                              </a:lnTo>
                              <a:lnTo>
                                <a:pt x="583" y="1178"/>
                              </a:lnTo>
                              <a:lnTo>
                                <a:pt x="586" y="1178"/>
                              </a:lnTo>
                              <a:lnTo>
                                <a:pt x="586" y="1181"/>
                              </a:lnTo>
                              <a:lnTo>
                                <a:pt x="588" y="1181"/>
                              </a:lnTo>
                              <a:lnTo>
                                <a:pt x="591" y="1181"/>
                              </a:lnTo>
                              <a:lnTo>
                                <a:pt x="591" y="1183"/>
                              </a:lnTo>
                              <a:lnTo>
                                <a:pt x="593" y="1183"/>
                              </a:lnTo>
                              <a:lnTo>
                                <a:pt x="595" y="1185"/>
                              </a:lnTo>
                              <a:lnTo>
                                <a:pt x="598" y="1185"/>
                              </a:lnTo>
                              <a:lnTo>
                                <a:pt x="600" y="1188"/>
                              </a:lnTo>
                              <a:lnTo>
                                <a:pt x="603" y="1188"/>
                              </a:lnTo>
                              <a:lnTo>
                                <a:pt x="603" y="1190"/>
                              </a:lnTo>
                              <a:lnTo>
                                <a:pt x="605" y="1190"/>
                              </a:lnTo>
                              <a:lnTo>
                                <a:pt x="607" y="1190"/>
                              </a:lnTo>
                              <a:lnTo>
                                <a:pt x="610" y="1193"/>
                              </a:lnTo>
                              <a:lnTo>
                                <a:pt x="612" y="1193"/>
                              </a:lnTo>
                              <a:lnTo>
                                <a:pt x="615" y="1195"/>
                              </a:lnTo>
                              <a:lnTo>
                                <a:pt x="617" y="1195"/>
                              </a:lnTo>
                              <a:lnTo>
                                <a:pt x="619" y="1197"/>
                              </a:lnTo>
                              <a:lnTo>
                                <a:pt x="622" y="1197"/>
                              </a:lnTo>
                              <a:lnTo>
                                <a:pt x="624" y="1197"/>
                              </a:lnTo>
                              <a:lnTo>
                                <a:pt x="624" y="1200"/>
                              </a:lnTo>
                              <a:lnTo>
                                <a:pt x="627" y="1200"/>
                              </a:lnTo>
                              <a:lnTo>
                                <a:pt x="629" y="1200"/>
                              </a:lnTo>
                              <a:lnTo>
                                <a:pt x="631" y="1181"/>
                              </a:lnTo>
                              <a:lnTo>
                                <a:pt x="631" y="1183"/>
                              </a:lnTo>
                              <a:lnTo>
                                <a:pt x="634" y="1185"/>
                              </a:lnTo>
                              <a:lnTo>
                                <a:pt x="636" y="1188"/>
                              </a:lnTo>
                              <a:lnTo>
                                <a:pt x="639" y="1190"/>
                              </a:lnTo>
                              <a:lnTo>
                                <a:pt x="641" y="1190"/>
                              </a:lnTo>
                              <a:lnTo>
                                <a:pt x="641" y="1193"/>
                              </a:lnTo>
                              <a:lnTo>
                                <a:pt x="643" y="1193"/>
                              </a:lnTo>
                              <a:lnTo>
                                <a:pt x="646" y="1195"/>
                              </a:lnTo>
                              <a:lnTo>
                                <a:pt x="648" y="1195"/>
                              </a:lnTo>
                              <a:lnTo>
                                <a:pt x="651" y="1195"/>
                              </a:lnTo>
                              <a:lnTo>
                                <a:pt x="651" y="1197"/>
                              </a:lnTo>
                              <a:lnTo>
                                <a:pt x="653" y="1197"/>
                              </a:lnTo>
                              <a:lnTo>
                                <a:pt x="655" y="1200"/>
                              </a:lnTo>
                              <a:lnTo>
                                <a:pt x="658" y="1200"/>
                              </a:lnTo>
                              <a:lnTo>
                                <a:pt x="660" y="1200"/>
                              </a:lnTo>
                              <a:lnTo>
                                <a:pt x="663" y="1202"/>
                              </a:lnTo>
                              <a:lnTo>
                                <a:pt x="665" y="1202"/>
                              </a:lnTo>
                              <a:lnTo>
                                <a:pt x="667" y="1202"/>
                              </a:lnTo>
                              <a:lnTo>
                                <a:pt x="670" y="1205"/>
                              </a:lnTo>
                              <a:lnTo>
                                <a:pt x="672" y="1205"/>
                              </a:lnTo>
                              <a:lnTo>
                                <a:pt x="675" y="1205"/>
                              </a:lnTo>
                              <a:lnTo>
                                <a:pt x="675" y="1207"/>
                              </a:lnTo>
                              <a:lnTo>
                                <a:pt x="677" y="1207"/>
                              </a:lnTo>
                              <a:lnTo>
                                <a:pt x="679" y="1207"/>
                              </a:lnTo>
                              <a:lnTo>
                                <a:pt x="682" y="1207"/>
                              </a:lnTo>
                              <a:lnTo>
                                <a:pt x="684" y="1207"/>
                              </a:lnTo>
                              <a:lnTo>
                                <a:pt x="684" y="1209"/>
                              </a:lnTo>
                              <a:lnTo>
                                <a:pt x="687" y="1209"/>
                              </a:lnTo>
                              <a:lnTo>
                                <a:pt x="689" y="1209"/>
                              </a:lnTo>
                              <a:lnTo>
                                <a:pt x="691" y="1209"/>
                              </a:lnTo>
                              <a:lnTo>
                                <a:pt x="694" y="1209"/>
                              </a:lnTo>
                              <a:lnTo>
                                <a:pt x="694" y="1212"/>
                              </a:lnTo>
                              <a:lnTo>
                                <a:pt x="696" y="1212"/>
                              </a:lnTo>
                              <a:lnTo>
                                <a:pt x="699" y="1212"/>
                              </a:lnTo>
                              <a:lnTo>
                                <a:pt x="701" y="1212"/>
                              </a:lnTo>
                              <a:lnTo>
                                <a:pt x="703" y="1212"/>
                              </a:lnTo>
                              <a:lnTo>
                                <a:pt x="706" y="1214"/>
                              </a:lnTo>
                              <a:lnTo>
                                <a:pt x="708" y="1214"/>
                              </a:lnTo>
                              <a:lnTo>
                                <a:pt x="711" y="1214"/>
                              </a:lnTo>
                              <a:lnTo>
                                <a:pt x="713" y="1200"/>
                              </a:lnTo>
                              <a:lnTo>
                                <a:pt x="713" y="1202"/>
                              </a:lnTo>
                              <a:lnTo>
                                <a:pt x="715" y="1205"/>
                              </a:lnTo>
                              <a:lnTo>
                                <a:pt x="718" y="1205"/>
                              </a:lnTo>
                              <a:lnTo>
                                <a:pt x="720" y="1207"/>
                              </a:lnTo>
                              <a:lnTo>
                                <a:pt x="723" y="1207"/>
                              </a:lnTo>
                              <a:lnTo>
                                <a:pt x="725" y="1209"/>
                              </a:lnTo>
                              <a:lnTo>
                                <a:pt x="727" y="1209"/>
                              </a:lnTo>
                              <a:lnTo>
                                <a:pt x="730" y="1209"/>
                              </a:lnTo>
                              <a:lnTo>
                                <a:pt x="732" y="1209"/>
                              </a:lnTo>
                              <a:lnTo>
                                <a:pt x="732" y="1212"/>
                              </a:lnTo>
                              <a:lnTo>
                                <a:pt x="735" y="1212"/>
                              </a:lnTo>
                              <a:lnTo>
                                <a:pt x="737" y="1212"/>
                              </a:lnTo>
                              <a:lnTo>
                                <a:pt x="739" y="1212"/>
                              </a:lnTo>
                              <a:lnTo>
                                <a:pt x="739" y="1214"/>
                              </a:lnTo>
                              <a:lnTo>
                                <a:pt x="742" y="1214"/>
                              </a:lnTo>
                              <a:lnTo>
                                <a:pt x="744" y="1214"/>
                              </a:lnTo>
                              <a:lnTo>
                                <a:pt x="747" y="1214"/>
                              </a:lnTo>
                              <a:lnTo>
                                <a:pt x="749" y="1217"/>
                              </a:lnTo>
                              <a:lnTo>
                                <a:pt x="751" y="1217"/>
                              </a:lnTo>
                              <a:lnTo>
                                <a:pt x="754" y="1217"/>
                              </a:lnTo>
                              <a:lnTo>
                                <a:pt x="756" y="1217"/>
                              </a:lnTo>
                              <a:lnTo>
                                <a:pt x="759" y="1219"/>
                              </a:lnTo>
                              <a:lnTo>
                                <a:pt x="761" y="1219"/>
                              </a:lnTo>
                              <a:lnTo>
                                <a:pt x="763" y="1219"/>
                              </a:lnTo>
                              <a:lnTo>
                                <a:pt x="766" y="1219"/>
                              </a:lnTo>
                              <a:lnTo>
                                <a:pt x="768" y="1219"/>
                              </a:lnTo>
                              <a:lnTo>
                                <a:pt x="768" y="1221"/>
                              </a:lnTo>
                              <a:lnTo>
                                <a:pt x="780" y="1221"/>
                              </a:lnTo>
                              <a:lnTo>
                                <a:pt x="780" y="1224"/>
                              </a:lnTo>
                              <a:lnTo>
                                <a:pt x="792" y="1224"/>
                              </a:lnTo>
                              <a:lnTo>
                                <a:pt x="792" y="1212"/>
                              </a:lnTo>
                              <a:lnTo>
                                <a:pt x="795" y="1205"/>
                              </a:lnTo>
                              <a:lnTo>
                                <a:pt x="797" y="1207"/>
                              </a:lnTo>
                              <a:lnTo>
                                <a:pt x="797" y="1209"/>
                              </a:lnTo>
                              <a:lnTo>
                                <a:pt x="799" y="1209"/>
                              </a:lnTo>
                              <a:lnTo>
                                <a:pt x="802" y="1212"/>
                              </a:lnTo>
                              <a:lnTo>
                                <a:pt x="804" y="1212"/>
                              </a:lnTo>
                              <a:lnTo>
                                <a:pt x="807" y="1212"/>
                              </a:lnTo>
                              <a:lnTo>
                                <a:pt x="807" y="1214"/>
                              </a:lnTo>
                              <a:lnTo>
                                <a:pt x="809" y="1214"/>
                              </a:lnTo>
                              <a:lnTo>
                                <a:pt x="811" y="1214"/>
                              </a:lnTo>
                              <a:lnTo>
                                <a:pt x="811" y="1217"/>
                              </a:lnTo>
                              <a:lnTo>
                                <a:pt x="814" y="1217"/>
                              </a:lnTo>
                              <a:lnTo>
                                <a:pt x="816" y="1217"/>
                              </a:lnTo>
                              <a:lnTo>
                                <a:pt x="819" y="1217"/>
                              </a:lnTo>
                              <a:lnTo>
                                <a:pt x="819" y="1219"/>
                              </a:lnTo>
                              <a:lnTo>
                                <a:pt x="821" y="1219"/>
                              </a:lnTo>
                              <a:lnTo>
                                <a:pt x="823" y="1219"/>
                              </a:lnTo>
                              <a:lnTo>
                                <a:pt x="826" y="1221"/>
                              </a:lnTo>
                              <a:lnTo>
                                <a:pt x="828" y="1221"/>
                              </a:lnTo>
                              <a:lnTo>
                                <a:pt x="831" y="1221"/>
                              </a:lnTo>
                              <a:lnTo>
                                <a:pt x="833" y="1224"/>
                              </a:lnTo>
                              <a:lnTo>
                                <a:pt x="835" y="1224"/>
                              </a:lnTo>
                              <a:lnTo>
                                <a:pt x="838" y="1224"/>
                              </a:lnTo>
                              <a:lnTo>
                                <a:pt x="840" y="1224"/>
                              </a:lnTo>
                              <a:lnTo>
                                <a:pt x="843" y="1226"/>
                              </a:lnTo>
                              <a:lnTo>
                                <a:pt x="845" y="1226"/>
                              </a:lnTo>
                              <a:lnTo>
                                <a:pt x="847" y="1226"/>
                              </a:lnTo>
                              <a:lnTo>
                                <a:pt x="850" y="1226"/>
                              </a:lnTo>
                              <a:lnTo>
                                <a:pt x="852" y="1229"/>
                              </a:lnTo>
                              <a:lnTo>
                                <a:pt x="855" y="1229"/>
                              </a:lnTo>
                              <a:lnTo>
                                <a:pt x="857" y="1229"/>
                              </a:lnTo>
                              <a:lnTo>
                                <a:pt x="859" y="1229"/>
                              </a:lnTo>
                              <a:lnTo>
                                <a:pt x="862" y="1229"/>
                              </a:lnTo>
                              <a:lnTo>
                                <a:pt x="862" y="1231"/>
                              </a:lnTo>
                              <a:lnTo>
                                <a:pt x="876" y="1231"/>
                              </a:lnTo>
                              <a:lnTo>
                                <a:pt x="876" y="1219"/>
                              </a:lnTo>
                              <a:lnTo>
                                <a:pt x="879" y="1226"/>
                              </a:lnTo>
                              <a:lnTo>
                                <a:pt x="879" y="1229"/>
                              </a:lnTo>
                              <a:lnTo>
                                <a:pt x="881" y="1229"/>
                              </a:lnTo>
                              <a:lnTo>
                                <a:pt x="883" y="1229"/>
                              </a:lnTo>
                              <a:lnTo>
                                <a:pt x="886" y="1229"/>
                              </a:lnTo>
                              <a:lnTo>
                                <a:pt x="888" y="1229"/>
                              </a:lnTo>
                              <a:lnTo>
                                <a:pt x="888" y="1231"/>
                              </a:lnTo>
                              <a:lnTo>
                                <a:pt x="891" y="1231"/>
                              </a:lnTo>
                              <a:lnTo>
                                <a:pt x="893" y="1231"/>
                              </a:lnTo>
                              <a:lnTo>
                                <a:pt x="895" y="1231"/>
                              </a:lnTo>
                              <a:lnTo>
                                <a:pt x="898" y="1231"/>
                              </a:lnTo>
                              <a:lnTo>
                                <a:pt x="900" y="1233"/>
                              </a:lnTo>
                              <a:lnTo>
                                <a:pt x="903" y="1233"/>
                              </a:lnTo>
                              <a:lnTo>
                                <a:pt x="905" y="1233"/>
                              </a:lnTo>
                              <a:lnTo>
                                <a:pt x="907" y="1233"/>
                              </a:lnTo>
                              <a:lnTo>
                                <a:pt x="910" y="1233"/>
                              </a:lnTo>
                              <a:lnTo>
                                <a:pt x="912" y="1236"/>
                              </a:lnTo>
                              <a:lnTo>
                                <a:pt x="927" y="1236"/>
                              </a:lnTo>
                              <a:lnTo>
                                <a:pt x="929" y="1238"/>
                              </a:lnTo>
                              <a:lnTo>
                                <a:pt x="943" y="1238"/>
                              </a:lnTo>
                              <a:lnTo>
                                <a:pt x="946" y="1241"/>
                              </a:lnTo>
                              <a:lnTo>
                                <a:pt x="958" y="1241"/>
                              </a:lnTo>
                              <a:lnTo>
                                <a:pt x="958" y="1236"/>
                              </a:lnTo>
                              <a:lnTo>
                                <a:pt x="960" y="1238"/>
                              </a:lnTo>
                              <a:lnTo>
                                <a:pt x="963" y="1238"/>
                              </a:lnTo>
                              <a:lnTo>
                                <a:pt x="965" y="1238"/>
                              </a:lnTo>
                              <a:lnTo>
                                <a:pt x="979" y="1238"/>
                              </a:lnTo>
                              <a:lnTo>
                                <a:pt x="979" y="1241"/>
                              </a:lnTo>
                              <a:lnTo>
                                <a:pt x="999" y="1241"/>
                              </a:lnTo>
                              <a:lnTo>
                                <a:pt x="999" y="1243"/>
                              </a:lnTo>
                              <a:lnTo>
                                <a:pt x="1020" y="1243"/>
                              </a:lnTo>
                              <a:lnTo>
                                <a:pt x="1023" y="1245"/>
                              </a:lnTo>
                              <a:lnTo>
                                <a:pt x="1037" y="1245"/>
                              </a:lnTo>
                              <a:lnTo>
                                <a:pt x="1039" y="1241"/>
                              </a:lnTo>
                              <a:lnTo>
                                <a:pt x="1039" y="1243"/>
                              </a:lnTo>
                              <a:lnTo>
                                <a:pt x="1042" y="1243"/>
                              </a:lnTo>
                              <a:lnTo>
                                <a:pt x="1044" y="1243"/>
                              </a:lnTo>
                              <a:lnTo>
                                <a:pt x="1047" y="1243"/>
                              </a:lnTo>
                              <a:lnTo>
                                <a:pt x="1049" y="1243"/>
                              </a:lnTo>
                              <a:lnTo>
                                <a:pt x="1051" y="1243"/>
                              </a:lnTo>
                              <a:lnTo>
                                <a:pt x="1054" y="1245"/>
                              </a:lnTo>
                              <a:lnTo>
                                <a:pt x="1056" y="1245"/>
                              </a:lnTo>
                              <a:lnTo>
                                <a:pt x="1059" y="1245"/>
                              </a:lnTo>
                              <a:lnTo>
                                <a:pt x="1061" y="1245"/>
                              </a:lnTo>
                              <a:lnTo>
                                <a:pt x="1063" y="1245"/>
                              </a:lnTo>
                              <a:lnTo>
                                <a:pt x="1063" y="1243"/>
                              </a:lnTo>
                              <a:lnTo>
                                <a:pt x="1066" y="1245"/>
                              </a:lnTo>
                              <a:lnTo>
                                <a:pt x="1066" y="1243"/>
                              </a:lnTo>
                              <a:lnTo>
                                <a:pt x="1068" y="1245"/>
                              </a:lnTo>
                              <a:lnTo>
                                <a:pt x="1083" y="1245"/>
                              </a:lnTo>
                              <a:lnTo>
                                <a:pt x="1083" y="1248"/>
                              </a:lnTo>
                              <a:lnTo>
                                <a:pt x="1085" y="1245"/>
                              </a:lnTo>
                              <a:lnTo>
                                <a:pt x="1087" y="1245"/>
                              </a:lnTo>
                              <a:lnTo>
                                <a:pt x="1090" y="1245"/>
                              </a:lnTo>
                              <a:lnTo>
                                <a:pt x="1102" y="1245"/>
                              </a:lnTo>
                              <a:lnTo>
                                <a:pt x="1102" y="1248"/>
                              </a:lnTo>
                              <a:lnTo>
                                <a:pt x="1121" y="1248"/>
                              </a:lnTo>
                              <a:lnTo>
                                <a:pt x="1123" y="1250"/>
                              </a:lnTo>
                              <a:lnTo>
                                <a:pt x="1123" y="1245"/>
                              </a:lnTo>
                              <a:lnTo>
                                <a:pt x="1126" y="1245"/>
                              </a:lnTo>
                              <a:lnTo>
                                <a:pt x="1128" y="1248"/>
                              </a:lnTo>
                              <a:lnTo>
                                <a:pt x="1131" y="1248"/>
                              </a:lnTo>
                              <a:lnTo>
                                <a:pt x="1147" y="1248"/>
                              </a:lnTo>
                              <a:lnTo>
                                <a:pt x="1150" y="1250"/>
                              </a:lnTo>
                              <a:lnTo>
                                <a:pt x="1174" y="1250"/>
                              </a:lnTo>
                              <a:lnTo>
                                <a:pt x="1176" y="1253"/>
                              </a:lnTo>
                              <a:lnTo>
                                <a:pt x="1176" y="1250"/>
                              </a:lnTo>
                              <a:lnTo>
                                <a:pt x="1179" y="1250"/>
                              </a:lnTo>
                              <a:lnTo>
                                <a:pt x="1181" y="1253"/>
                              </a:lnTo>
                              <a:lnTo>
                                <a:pt x="1183" y="1253"/>
                              </a:lnTo>
                              <a:lnTo>
                                <a:pt x="1203" y="1253"/>
                              </a:lnTo>
                              <a:lnTo>
                                <a:pt x="1203" y="1248"/>
                              </a:lnTo>
                              <a:lnTo>
                                <a:pt x="1205" y="1250"/>
                              </a:lnTo>
                              <a:lnTo>
                                <a:pt x="1207" y="1250"/>
                              </a:lnTo>
                              <a:lnTo>
                                <a:pt x="1210" y="1250"/>
                              </a:lnTo>
                              <a:lnTo>
                                <a:pt x="1212" y="1250"/>
                              </a:lnTo>
                              <a:lnTo>
                                <a:pt x="1215" y="1250"/>
                              </a:lnTo>
                              <a:lnTo>
                                <a:pt x="1217" y="1253"/>
                              </a:lnTo>
                              <a:lnTo>
                                <a:pt x="1217" y="1250"/>
                              </a:lnTo>
                              <a:lnTo>
                                <a:pt x="1219" y="1253"/>
                              </a:lnTo>
                              <a:lnTo>
                                <a:pt x="1222" y="1253"/>
                              </a:lnTo>
                              <a:lnTo>
                                <a:pt x="1253" y="1253"/>
                              </a:lnTo>
                              <a:lnTo>
                                <a:pt x="1253" y="1255"/>
                              </a:lnTo>
                              <a:lnTo>
                                <a:pt x="1284" y="1255"/>
                              </a:lnTo>
                              <a:lnTo>
                                <a:pt x="1287" y="1253"/>
                              </a:lnTo>
                              <a:lnTo>
                                <a:pt x="1289" y="1253"/>
                              </a:lnTo>
                              <a:lnTo>
                                <a:pt x="1289" y="1255"/>
                              </a:lnTo>
                              <a:lnTo>
                                <a:pt x="1291" y="1255"/>
                              </a:lnTo>
                              <a:lnTo>
                                <a:pt x="1330" y="1255"/>
                              </a:lnTo>
                              <a:lnTo>
                                <a:pt x="1332" y="1257"/>
                              </a:lnTo>
                              <a:lnTo>
                                <a:pt x="1332" y="1255"/>
                              </a:lnTo>
                              <a:lnTo>
                                <a:pt x="1335" y="1257"/>
                              </a:lnTo>
                              <a:lnTo>
                                <a:pt x="1335" y="1255"/>
                              </a:lnTo>
                              <a:lnTo>
                                <a:pt x="1337" y="1257"/>
                              </a:lnTo>
                              <a:lnTo>
                                <a:pt x="1339" y="1257"/>
                              </a:lnTo>
                              <a:lnTo>
                                <a:pt x="1342" y="1257"/>
                              </a:lnTo>
                              <a:lnTo>
                                <a:pt x="1368" y="1257"/>
                              </a:lnTo>
                              <a:lnTo>
                                <a:pt x="1368" y="1255"/>
                              </a:lnTo>
                              <a:lnTo>
                                <a:pt x="1371" y="1255"/>
                              </a:lnTo>
                              <a:lnTo>
                                <a:pt x="1373" y="1255"/>
                              </a:lnTo>
                              <a:lnTo>
                                <a:pt x="1373" y="1257"/>
                              </a:lnTo>
                              <a:lnTo>
                                <a:pt x="1440" y="1257"/>
                              </a:lnTo>
                              <a:lnTo>
                                <a:pt x="1440" y="1260"/>
                              </a:lnTo>
                              <a:lnTo>
                                <a:pt x="1443" y="1260"/>
                              </a:lnTo>
                              <a:lnTo>
                                <a:pt x="1445" y="1260"/>
                              </a:lnTo>
                              <a:lnTo>
                                <a:pt x="1447" y="1260"/>
                              </a:lnTo>
                              <a:lnTo>
                                <a:pt x="1450" y="1260"/>
                              </a:lnTo>
                              <a:lnTo>
                                <a:pt x="1450" y="1257"/>
                              </a:lnTo>
                              <a:lnTo>
                                <a:pt x="1505" y="1257"/>
                              </a:lnTo>
                              <a:lnTo>
                                <a:pt x="1505" y="1260"/>
                              </a:lnTo>
                              <a:lnTo>
                                <a:pt x="1531" y="1260"/>
                              </a:lnTo>
                              <a:lnTo>
                                <a:pt x="1531" y="1255"/>
                              </a:lnTo>
                              <a:lnTo>
                                <a:pt x="1534" y="1257"/>
                              </a:lnTo>
                              <a:lnTo>
                                <a:pt x="1536" y="1257"/>
                              </a:lnTo>
                              <a:lnTo>
                                <a:pt x="1539" y="1257"/>
                              </a:lnTo>
                              <a:lnTo>
                                <a:pt x="1541" y="1257"/>
                              </a:lnTo>
                              <a:lnTo>
                                <a:pt x="1543" y="1255"/>
                              </a:lnTo>
                              <a:lnTo>
                                <a:pt x="1546" y="1257"/>
                              </a:lnTo>
                              <a:lnTo>
                                <a:pt x="1587" y="1257"/>
                              </a:lnTo>
                              <a:lnTo>
                                <a:pt x="1587" y="1260"/>
                              </a:lnTo>
                              <a:lnTo>
                                <a:pt x="1589" y="1257"/>
                              </a:lnTo>
                              <a:lnTo>
                                <a:pt x="1591" y="1260"/>
                              </a:lnTo>
                              <a:lnTo>
                                <a:pt x="1594" y="1260"/>
                              </a:lnTo>
                              <a:lnTo>
                                <a:pt x="1613" y="1260"/>
                              </a:lnTo>
                              <a:lnTo>
                                <a:pt x="1615" y="1257"/>
                              </a:lnTo>
                              <a:lnTo>
                                <a:pt x="1651" y="1257"/>
                              </a:lnTo>
                              <a:lnTo>
                                <a:pt x="1654" y="1260"/>
                              </a:lnTo>
                              <a:lnTo>
                                <a:pt x="1704" y="1260"/>
                              </a:lnTo>
                              <a:lnTo>
                                <a:pt x="1707" y="1257"/>
                              </a:lnTo>
                              <a:lnTo>
                                <a:pt x="1745" y="1257"/>
                              </a:lnTo>
                              <a:lnTo>
                                <a:pt x="1747" y="1260"/>
                              </a:lnTo>
                              <a:lnTo>
                                <a:pt x="1747" y="1257"/>
                              </a:lnTo>
                              <a:lnTo>
                                <a:pt x="1750" y="1257"/>
                              </a:lnTo>
                              <a:lnTo>
                                <a:pt x="1752" y="1257"/>
                              </a:lnTo>
                              <a:lnTo>
                                <a:pt x="1752" y="1260"/>
                              </a:lnTo>
                              <a:lnTo>
                                <a:pt x="1755" y="1260"/>
                              </a:lnTo>
                              <a:lnTo>
                                <a:pt x="1757" y="1260"/>
                              </a:lnTo>
                              <a:lnTo>
                                <a:pt x="1776" y="1260"/>
                              </a:lnTo>
                              <a:lnTo>
                                <a:pt x="1779" y="1257"/>
                              </a:lnTo>
                              <a:lnTo>
                                <a:pt x="1860" y="1257"/>
                              </a:lnTo>
                              <a:lnTo>
                                <a:pt x="1863" y="1255"/>
                              </a:lnTo>
                              <a:lnTo>
                                <a:pt x="1865" y="1255"/>
                              </a:lnTo>
                              <a:lnTo>
                                <a:pt x="1865" y="1257"/>
                              </a:lnTo>
                              <a:lnTo>
                                <a:pt x="1867" y="1257"/>
                              </a:lnTo>
                              <a:lnTo>
                                <a:pt x="1889" y="1257"/>
                              </a:lnTo>
                              <a:lnTo>
                                <a:pt x="1889" y="1255"/>
                              </a:lnTo>
                              <a:lnTo>
                                <a:pt x="1942" y="1255"/>
                              </a:lnTo>
                              <a:lnTo>
                                <a:pt x="1942" y="1253"/>
                              </a:lnTo>
                              <a:lnTo>
                                <a:pt x="1944" y="1253"/>
                              </a:lnTo>
                              <a:lnTo>
                                <a:pt x="1947" y="1253"/>
                              </a:lnTo>
                              <a:lnTo>
                                <a:pt x="1949" y="1255"/>
                              </a:lnTo>
                              <a:lnTo>
                                <a:pt x="1951" y="1253"/>
                              </a:lnTo>
                              <a:lnTo>
                                <a:pt x="1954" y="1253"/>
                              </a:lnTo>
                              <a:lnTo>
                                <a:pt x="1956" y="1253"/>
                              </a:lnTo>
                              <a:lnTo>
                                <a:pt x="1980" y="1253"/>
                              </a:lnTo>
                              <a:lnTo>
                                <a:pt x="1983" y="1250"/>
                              </a:lnTo>
                              <a:lnTo>
                                <a:pt x="2002" y="1250"/>
                              </a:lnTo>
                              <a:lnTo>
                                <a:pt x="2004" y="1248"/>
                              </a:lnTo>
                              <a:lnTo>
                                <a:pt x="2023" y="1248"/>
                              </a:lnTo>
                              <a:lnTo>
                                <a:pt x="2026" y="1245"/>
                              </a:lnTo>
                              <a:lnTo>
                                <a:pt x="2028" y="1245"/>
                              </a:lnTo>
                              <a:lnTo>
                                <a:pt x="2031" y="1245"/>
                              </a:lnTo>
                              <a:lnTo>
                                <a:pt x="2033" y="1245"/>
                              </a:lnTo>
                              <a:lnTo>
                                <a:pt x="2033" y="1243"/>
                              </a:lnTo>
                              <a:lnTo>
                                <a:pt x="2035" y="1243"/>
                              </a:lnTo>
                              <a:lnTo>
                                <a:pt x="2038" y="1243"/>
                              </a:lnTo>
                              <a:lnTo>
                                <a:pt x="2040" y="1243"/>
                              </a:lnTo>
                              <a:lnTo>
                                <a:pt x="2043" y="1241"/>
                              </a:lnTo>
                              <a:lnTo>
                                <a:pt x="2059" y="1241"/>
                              </a:lnTo>
                              <a:lnTo>
                                <a:pt x="2062" y="1238"/>
                              </a:lnTo>
                              <a:lnTo>
                                <a:pt x="2064" y="1238"/>
                              </a:lnTo>
                              <a:lnTo>
                                <a:pt x="2067" y="1238"/>
                              </a:lnTo>
                              <a:lnTo>
                                <a:pt x="2067" y="1236"/>
                              </a:lnTo>
                              <a:lnTo>
                                <a:pt x="2079" y="1236"/>
                              </a:lnTo>
                              <a:lnTo>
                                <a:pt x="2081" y="1233"/>
                              </a:lnTo>
                              <a:lnTo>
                                <a:pt x="2083" y="1233"/>
                              </a:lnTo>
                              <a:lnTo>
                                <a:pt x="2086" y="1233"/>
                              </a:lnTo>
                              <a:lnTo>
                                <a:pt x="2088" y="1231"/>
                              </a:lnTo>
                              <a:lnTo>
                                <a:pt x="2091" y="1231"/>
                              </a:lnTo>
                              <a:lnTo>
                                <a:pt x="2093" y="1231"/>
                              </a:lnTo>
                              <a:lnTo>
                                <a:pt x="2095" y="1231"/>
                              </a:lnTo>
                              <a:lnTo>
                                <a:pt x="2098" y="1229"/>
                              </a:lnTo>
                              <a:lnTo>
                                <a:pt x="2100" y="1229"/>
                              </a:lnTo>
                              <a:lnTo>
                                <a:pt x="2103" y="1229"/>
                              </a:lnTo>
                              <a:lnTo>
                                <a:pt x="2105" y="1229"/>
                              </a:lnTo>
                              <a:lnTo>
                                <a:pt x="2105" y="1224"/>
                              </a:lnTo>
                              <a:lnTo>
                                <a:pt x="2107" y="1224"/>
                              </a:lnTo>
                              <a:lnTo>
                                <a:pt x="2107" y="1226"/>
                              </a:lnTo>
                              <a:lnTo>
                                <a:pt x="2110" y="1224"/>
                              </a:lnTo>
                              <a:lnTo>
                                <a:pt x="2112" y="1221"/>
                              </a:lnTo>
                              <a:lnTo>
                                <a:pt x="2115" y="1221"/>
                              </a:lnTo>
                              <a:lnTo>
                                <a:pt x="2117" y="1221"/>
                              </a:lnTo>
                              <a:lnTo>
                                <a:pt x="2119" y="1219"/>
                              </a:lnTo>
                              <a:lnTo>
                                <a:pt x="2122" y="1219"/>
                              </a:lnTo>
                              <a:lnTo>
                                <a:pt x="2122" y="1217"/>
                              </a:lnTo>
                              <a:lnTo>
                                <a:pt x="2124" y="1217"/>
                              </a:lnTo>
                              <a:lnTo>
                                <a:pt x="2127" y="1214"/>
                              </a:lnTo>
                              <a:lnTo>
                                <a:pt x="2129" y="1214"/>
                              </a:lnTo>
                              <a:lnTo>
                                <a:pt x="2131" y="1212"/>
                              </a:lnTo>
                              <a:lnTo>
                                <a:pt x="2131" y="1209"/>
                              </a:lnTo>
                              <a:lnTo>
                                <a:pt x="2134" y="1209"/>
                              </a:lnTo>
                              <a:lnTo>
                                <a:pt x="2136" y="1209"/>
                              </a:lnTo>
                              <a:lnTo>
                                <a:pt x="2136" y="1207"/>
                              </a:lnTo>
                              <a:lnTo>
                                <a:pt x="2139" y="1207"/>
                              </a:lnTo>
                              <a:lnTo>
                                <a:pt x="2141" y="1207"/>
                              </a:lnTo>
                              <a:lnTo>
                                <a:pt x="2141" y="1205"/>
                              </a:lnTo>
                              <a:lnTo>
                                <a:pt x="2143" y="1202"/>
                              </a:lnTo>
                              <a:lnTo>
                                <a:pt x="2146" y="1202"/>
                              </a:lnTo>
                              <a:lnTo>
                                <a:pt x="2146" y="1200"/>
                              </a:lnTo>
                              <a:lnTo>
                                <a:pt x="2148" y="1200"/>
                              </a:lnTo>
                              <a:lnTo>
                                <a:pt x="2148" y="1197"/>
                              </a:lnTo>
                              <a:lnTo>
                                <a:pt x="2151" y="1197"/>
                              </a:lnTo>
                              <a:lnTo>
                                <a:pt x="2151" y="1195"/>
                              </a:lnTo>
                              <a:lnTo>
                                <a:pt x="2153" y="1195"/>
                              </a:lnTo>
                              <a:lnTo>
                                <a:pt x="2155" y="1193"/>
                              </a:lnTo>
                              <a:lnTo>
                                <a:pt x="2155" y="1190"/>
                              </a:lnTo>
                              <a:lnTo>
                                <a:pt x="2158" y="1185"/>
                              </a:lnTo>
                              <a:lnTo>
                                <a:pt x="2158" y="1183"/>
                              </a:lnTo>
                              <a:lnTo>
                                <a:pt x="2160" y="1181"/>
                              </a:lnTo>
                              <a:lnTo>
                                <a:pt x="2160" y="1178"/>
                              </a:lnTo>
                              <a:lnTo>
                                <a:pt x="2163" y="1176"/>
                              </a:lnTo>
                              <a:lnTo>
                                <a:pt x="2165" y="1171"/>
                              </a:lnTo>
                              <a:lnTo>
                                <a:pt x="2167" y="1169"/>
                              </a:lnTo>
                              <a:lnTo>
                                <a:pt x="2167" y="1161"/>
                              </a:lnTo>
                              <a:lnTo>
                                <a:pt x="2170" y="1157"/>
                              </a:lnTo>
                              <a:lnTo>
                                <a:pt x="2170" y="1149"/>
                              </a:lnTo>
                              <a:lnTo>
                                <a:pt x="2172" y="1147"/>
                              </a:lnTo>
                              <a:lnTo>
                                <a:pt x="2175" y="1092"/>
                              </a:lnTo>
                              <a:lnTo>
                                <a:pt x="2175" y="312"/>
                              </a:lnTo>
                              <a:lnTo>
                                <a:pt x="2177" y="21"/>
                              </a:lnTo>
                              <a:lnTo>
                                <a:pt x="2179" y="21"/>
                              </a:lnTo>
                              <a:lnTo>
                                <a:pt x="2179" y="353"/>
                              </a:lnTo>
                              <a:lnTo>
                                <a:pt x="2182" y="21"/>
                              </a:lnTo>
                              <a:lnTo>
                                <a:pt x="2422" y="21"/>
                              </a:lnTo>
                              <a:lnTo>
                                <a:pt x="2424" y="24"/>
                              </a:lnTo>
                              <a:lnTo>
                                <a:pt x="2424" y="21"/>
                              </a:lnTo>
                              <a:lnTo>
                                <a:pt x="2427" y="21"/>
                              </a:lnTo>
                              <a:lnTo>
                                <a:pt x="2429" y="21"/>
                              </a:lnTo>
                              <a:lnTo>
                                <a:pt x="2868" y="21"/>
                              </a:lnTo>
                              <a:lnTo>
                                <a:pt x="2871" y="1289"/>
                              </a:lnTo>
                              <a:lnTo>
                                <a:pt x="2873" y="1289"/>
                              </a:lnTo>
                              <a:lnTo>
                                <a:pt x="2875" y="1289"/>
                              </a:lnTo>
                              <a:lnTo>
                                <a:pt x="2875" y="1286"/>
                              </a:lnTo>
                              <a:lnTo>
                                <a:pt x="2897" y="1286"/>
                              </a:lnTo>
                              <a:lnTo>
                                <a:pt x="2899" y="1289"/>
                              </a:lnTo>
                              <a:lnTo>
                                <a:pt x="2935" y="1289"/>
                              </a:lnTo>
                              <a:lnTo>
                                <a:pt x="2935" y="1286"/>
                              </a:lnTo>
                              <a:lnTo>
                                <a:pt x="2938" y="1289"/>
                              </a:lnTo>
                              <a:lnTo>
                                <a:pt x="2940" y="1289"/>
                              </a:lnTo>
                              <a:lnTo>
                                <a:pt x="2943" y="1289"/>
                              </a:lnTo>
                              <a:lnTo>
                                <a:pt x="2943" y="1286"/>
                              </a:lnTo>
                              <a:lnTo>
                                <a:pt x="2945" y="1286"/>
                              </a:lnTo>
                              <a:lnTo>
                                <a:pt x="2947" y="1286"/>
                              </a:lnTo>
                              <a:lnTo>
                                <a:pt x="4930" y="1286"/>
                              </a:lnTo>
                              <a:lnTo>
                                <a:pt x="4931" y="1286"/>
                              </a:lnTo>
                            </a:path>
                          </a:pathLst>
                        </a:custGeom>
                        <a:noFill/>
                        <a:ln w="19812">
                          <a:solidFill>
                            <a:srgbClr val="772C2A"/>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DEEE6C" id="Freeform 17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7pt,72.65pt,119.7pt,72.65pt,126.55pt,72.65pt,126.65pt,69.4pt,126.65pt,69.5pt,126.8pt,69.5pt,126.8pt,69.65pt,126.9pt,69.65pt,127.05pt,69.75pt,127.15pt,69.75pt,127.25pt,69.75pt,127.4pt,69.85pt,127.5pt,69.85pt,127.65pt,69.85pt,127.75pt,70pt,127.85pt,70pt,128pt,70pt,128.1pt,70pt,128.25pt,70.1pt,128.35pt,70.1pt,128.45pt,70.1pt,128.6pt,70.1pt,128.6pt,70.25pt,128.7pt,70.25pt,128.85pt,70.25pt,128.95pt,70.25pt,129.05pt,70.25pt,129.2pt,70.35pt,129.3pt,70.35pt,129.45pt,70.35pt,129.55pt,70.35pt,129.65pt,70.45pt,129.8pt,70.45pt,129.9pt,70.45pt,130.05pt,70.45pt,130.15pt,70.45pt,130.25pt,70.6pt,130.4pt,70.6pt,130.5pt,70.6pt,130.65pt,70.6pt,130.65pt,37.6pt,130.75pt,46.1pt,130.75pt,49.25pt,130.85pt,51.15pt,130.85pt,53.45pt,131pt,55.45pt,131.1pt,56.9pt,131.1pt,58.1pt,131.25pt,58.95pt,131.25pt,59.65pt,131.35pt,60.25pt,131.35pt,60.85pt,131.45pt,61.35pt,131.6pt,61.85pt,131.6pt,62.2pt,131.7pt,62.55pt,131.7pt,62.8pt,131.85pt,63.15pt,131.85pt,63.4pt,131.95pt,63.65pt,132.05pt,63.85pt,132.05pt,64pt,132.2pt,64.25pt,132.2pt,64.45pt,132.3pt,64.6pt,132.3pt,64.7pt,132.45pt,64.95pt,132.55pt,65.05pt,132.55pt,65.2pt,132.65pt,65.3pt,132.65pt,65.45pt,132.8pt,65.55pt,132.8pt,65.65pt,132.9pt,65.8pt,133.05pt,65.9pt,133.05pt,66.05pt,133.15pt,66.15pt,133.25pt,66.25pt,133.25pt,66.4pt,133.4pt,66.5pt,133.5pt,66.5pt,133.5pt,66.65pt,133.65pt,66.75pt,133.75pt,66.85pt,133.85pt,67pt,134pt,67.1pt,134.1pt,67.25pt,134.25pt,67.35pt,134.35pt,67.45pt,134.45pt,67.45pt,134.45pt,67.6pt,134.6pt,67.6pt,134.6pt,67.7pt,134.7pt,67.7pt,134.7pt,24.65pt,134.85pt,27.85pt,134.95pt,28.6pt,134.95pt,29.05pt,135.05pt,29.55pt,135.05pt,30.05pt,135.2pt,30.5pt,135.2pt,31.1pt,135.3pt,31.6pt,135.45pt,32.05pt,135.45pt,32.65pt,135.55pt,33.15pt,135.55pt,33.75pt,135.65pt,34.35pt,135.65pt,34.95pt,135.8pt,35.55pt,135.8pt,36.15pt,135.9pt,36.75pt,136.05pt,37.45pt,136.05pt,37.95pt,136.15pt,38.65pt,136.15pt,39.15pt,136.25pt,39.75pt,136.25pt,40.35pt,136.4pt,40.95pt,136.5pt,41.45pt,136.5pt,42.05pt,136.65pt,42.5pt,136.65pt,43.1pt,136.75pt,43.6pt,136.75pt,44.05pt,136.85pt,44.55pt,137pt,45.05pt,137pt,45.5pt,137.1pt,46pt,137.1pt,46.35pt,137.25pt,46.85pt,137.25pt,47.2pt,137.35pt,47.65pt,137.45pt,48.05pt,137.45pt,48.4pt,137.6pt,48.75pt,137.6pt,49.1pt,137.7pt,49.45pt,137.7pt,49.85pt,137.85pt,50.2pt,137.95pt,50.55pt,137.95pt,50.8pt,138.05pt,51.15pt,138.05pt,51.4pt,138.2pt,51.65pt,138.2pt,51.85pt,138.3pt,52.1pt,138.45pt,52.25pt,138.45pt,52.45pt,138.55pt,52.6pt,138.55pt,52.7pt,138.65pt,52.85pt,138.65pt,52.95pt,138.8pt,52.95pt,138.9pt,53.05pt,138.9pt,8.2pt,139.05pt,10.6pt,139.05pt,11.65pt,139.15pt,12.4pt,139.15pt,12.85pt,139.25pt,13.35pt,139.4pt,13.7pt,139.4pt,14.05pt,139.5pt,14.3pt,139.5pt,14.55pt,139.65pt,14.8pt,139.65pt,15.05pt,139.75pt,15.15pt,139.85pt,15.25pt,139.85pt,15.4pt,140pt,15.5pt,140pt,15.65pt,140.1pt,15.75pt,140.25pt,15.85pt,140.35pt,15.85pt,140.45pt,16pt,140.6pt,16pt,140.7pt,16pt,140.85pt,16pt,140.95pt,16pt,141.05pt,16.1pt,141.2pt,16.1pt,141.3pt,16.1pt,141.45pt,16.1pt,141.45pt,16.25pt,141.55pt,16.25pt,141.55pt,16.35pt,141.65pt,16.35pt,141.65pt,16.45pt,141.8pt,16.6pt,141.9pt,16.7pt,142.05pt,16.95pt,142.05pt,17.05pt,142.15pt,17.2pt,142.15pt,17.3pt,142.25pt,17.55pt,142.4pt,17.65pt,142.4pt,17.9pt,142.5pt,18.15pt,142.5pt,18.4pt,142.65pt,18.65pt,142.65pt,18.85pt,142.75pt,19.25pt,142.85pt,19.6pt,142.85pt,19.95pt,143pt,9.25pt,143.1pt,9.25pt,143.25pt,9.25pt,143.35pt,9.25pt,143.45pt,9.25pt,143.6pt,9.25pt,143.6pt,15.4pt,143.7pt,26.05pt,143.85pt,35.45pt,143.85pt,43pt,143.95pt,48.05pt,143.95pt,51.4pt,144.05pt,53.65pt,144.05pt,55.35pt,144.2pt,56.55pt,144.3pt,57.5pt,144.3pt,58.35pt,144.45pt,58.95pt,144.45pt,59.55pt,144.55pt,60.05pt,144.55pt,60.5pt,144.65pt,61pt,144.8pt,61.45pt,144.8pt,61.85pt,144.9pt,62.2pt,144.9pt,62.55pt,145.05pt,62.8pt,145.05pt,63.05pt,145.15pt,63.25pt,145.25pt,63.5pt,145.25pt,63.65pt,145.4pt,63.85pt,145.4pt,64pt,145.5pt,64.1pt,145.5pt,64.25pt,145.65pt,64.35pt,145.65pt,64.45pt,145.75pt,64.6pt,145.85pt,64.7pt,145.85pt,64.85pt,146pt,64.95pt,146pt,65.05pt,146.1pt,65.05pt,146.1pt,65.2pt,146.25pt,65.3pt,146.35pt,65.45pt,146.45pt,65.55pt,146.6pt,65.65pt,146.6pt,65.8pt,146.7pt,65.8pt,146.85pt,65.8pt,146.85pt,65.9pt,146.95pt,66.05pt,147.05pt,66.15pt,147.05pt,63.85pt,147.2pt,64.45pt,147.3pt,64.85pt,147.3pt,65.05pt,147.45pt,65.2pt,147.45pt,65.45pt,147.55pt,65.55pt,147.55pt,65.65pt,147.65pt,65.8pt,147.8pt,65.9pt,147.8pt,66.05pt,147.9pt,66.15pt,148.05pt,66.25pt,148.15pt,66.4pt,148.25pt,66.5pt,148.4pt,66.65pt,148.5pt,66.75pt,148.65pt,66.85pt,148.75pt,67pt,148.85pt,67.1pt,149pt,67.1pt,149pt,67.25pt,149.1pt,67.25pt,149.25pt,67.25pt,149.25pt,67.35pt,149.35pt,67.35pt,149.45pt,67.45pt,149.6pt,67.45pt,149.7pt,67.6pt,149.85pt,67.6pt,149.85pt,67.7pt,149.95pt,67.7pt,150.05pt,67.7pt,150.2pt,67.85pt,150.3pt,67.85pt,150.45pt,67.95pt,150.55pt,67.95pt,150.65pt,68.05pt,150.8pt,68.05pt,150.9pt,68.05pt,150.9pt,68.2pt,151.05pt,68.2pt,151.15pt,68.2pt,151.25pt,67.25pt,151.25pt,67.35pt,151.4pt,67.45pt,151.5pt,67.6pt,151.65pt,67.7pt,151.75pt,67.7pt,151.75pt,67.85pt,151.85pt,67.85pt,152pt,67.95pt,152.1pt,67.95pt,152.25pt,67.95pt,152.25pt,68.05pt,152.35pt,68.05pt,152.45pt,68.2pt,152.6pt,68.2pt,152.7pt,68.2pt,152.85pt,68.3pt,152.95pt,68.3pt,153.05pt,68.3pt,153.2pt,68.45pt,153.3pt,68.45pt,153.45pt,68.45pt,153.45pt,68.55pt,153.55pt,68.55pt,153.65pt,68.55pt,153.8pt,68.55pt,153.9pt,68.55pt,153.9pt,68.65pt,154.05pt,68.65pt,154.15pt,68.65pt,154.25pt,68.65pt,154.4pt,68.65pt,154.4pt,68.8pt,154.5pt,68.8pt,154.65pt,68.8pt,154.75pt,68.8pt,154.85pt,68.8pt,155pt,68.9pt,155.1pt,68.9pt,155.25pt,68.9pt,155.35pt,68.2pt,155.35pt,68.3pt,155.45pt,68.45pt,155.6pt,68.45pt,155.7pt,68.55pt,155.85pt,68.55pt,155.95pt,68.65pt,156.05pt,68.65pt,156.2pt,68.65pt,156.3pt,68.65pt,156.3pt,68.8pt,156.45pt,68.8pt,156.55pt,68.8pt,156.65pt,68.8pt,156.65pt,68.9pt,156.8pt,68.9pt,156.9pt,68.9pt,157.05pt,68.9pt,157.15pt,69.05pt,157.25pt,69.05pt,157.4pt,69.05pt,157.5pt,69.05pt,157.65pt,69.15pt,157.75pt,69.15pt,157.85pt,69.15pt,158pt,69.15pt,158.1pt,69.15pt,158.1pt,69.25pt,158.7pt,69.25pt,158.7pt,69.4pt,159.3pt,69.4pt,159.3pt,68.8pt,159.45pt,68.45pt,159.55pt,68.55pt,159.55pt,68.65pt,159.65pt,68.65pt,159.8pt,68.8pt,159.9pt,68.8pt,160.05pt,68.8pt,160.05pt,68.9pt,160.15pt,68.9pt,160.25pt,68.9pt,160.25pt,69.05pt,160.4pt,69.05pt,160.5pt,69.05pt,160.65pt,69.05pt,160.65pt,69.15pt,160.75pt,69.15pt,160.85pt,69.15pt,161pt,69.25pt,161.1pt,69.25pt,161.25pt,69.25pt,161.35pt,69.4pt,161.45pt,69.4pt,161.6pt,69.4pt,161.7pt,69.4pt,161.85pt,69.5pt,161.95pt,69.5pt,162.05pt,69.5pt,162.2pt,69.5pt,162.3pt,69.65pt,162.45pt,69.65pt,162.55pt,69.65pt,162.65pt,69.65pt,162.8pt,69.65pt,162.8pt,69.75pt,163.5pt,69.75pt,163.5pt,69.15pt,163.65pt,69.5pt,163.65pt,69.65pt,163.75pt,69.65pt,163.85pt,69.65pt,164pt,69.65pt,164.1pt,69.65pt,164.1pt,69.75pt,164.25pt,69.75pt,164.35pt,69.75pt,164.45pt,69.75pt,164.6pt,69.75pt,164.7pt,69.85pt,164.85pt,69.85pt,164.95pt,69.85pt,165.05pt,69.85pt,165.2pt,69.85pt,165.3pt,70pt,166.05pt,70pt,166.15pt,70.1pt,166.85pt,70.1pt,167pt,70.25pt,167.6pt,70.25pt,167.6pt,70pt,167.7pt,70.1pt,167.85pt,70.1pt,167.95pt,70.1pt,168.65pt,70.1pt,168.65pt,70.25pt,169.65pt,70.25pt,169.65pt,70.35pt,170.7pt,70.35pt,170.85pt,70.45pt,171.55pt,70.45pt,171.65pt,70.25pt,171.65pt,70.35pt,171.8pt,70.35pt,171.9pt,70.35pt,172.05pt,70.35pt,172.15pt,70.35pt,172.25pt,70.35pt,172.4pt,70.45pt,172.5pt,70.45pt,172.65pt,70.45pt,172.75pt,70.45pt,172.85pt,70.45pt,172.85pt,70.35pt,173pt,70.45pt,173pt,70.35pt,173.1pt,70.45pt,173.85pt,70.45pt,173.85pt,70.6pt,173.95pt,70.45pt,174.05pt,70.45pt,174.2pt,70.45pt,174.8pt,70.45pt,174.8pt,70.6pt,175.75pt,70.6pt,175.85pt,70.7pt,175.85pt,70.45pt,176pt,70.45pt,176.1pt,70.6pt,176.25pt,70.6pt,177.05pt,70.6pt,177.2pt,70.7pt,178.4pt,70.7pt,178.5pt,70.85pt,178.5pt,70.7pt,178.65pt,70.7pt,178.75pt,70.85pt,178.85pt,70.85pt,179.85pt,70.85pt,179.85pt,70.6pt,179.95pt,70.7pt,180.05pt,70.7pt,180.2pt,70.7pt,180.3pt,70.7pt,180.45pt,70.7pt,180.55pt,70.85pt,180.55pt,70.7pt,180.65pt,70.85pt,180.8pt,70.85pt,182.35pt,70.85pt,182.35pt,70.95pt,183.9pt,70.95pt,184.05pt,70.85pt,184.15pt,70.85pt,184.15pt,70.95pt,184.25pt,70.95pt,186.2pt,70.95pt,186.3pt,71.05pt,186.3pt,70.95pt,186.45pt,71.05pt,186.45pt,70.95pt,186.55pt,71.05pt,186.65pt,71.05pt,186.8pt,71.05pt,188.1pt,71.05pt,188.1pt,70.95pt,188.25pt,70.95pt,188.35pt,70.95pt,188.35pt,71.05pt,191.7pt,71.05pt,191.7pt,71.2pt,191.85pt,71.2pt,191.95pt,71.2pt,192.05pt,71.2pt,192.2pt,71.2pt,192.2pt,71.05pt,194.95pt,71.05pt,194.95pt,71.2pt,196.25pt,71.2pt,196.25pt,70.95pt,196.4pt,71.05pt,196.5pt,71.05pt,196.65pt,71.05pt,196.75pt,71.05pt,196.85pt,70.95pt,197pt,71.05pt,199.05pt,71.05pt,199.05pt,71.2pt,199.15pt,71.05pt,199.25pt,71.2pt,199.4pt,71.2pt,200.35pt,71.2pt,200.45pt,71.05pt,202.25pt,71.05pt,202.4pt,71.2pt,204.9pt,71.2pt,205.05pt,71.05pt,206.95pt,71.05pt,207.05pt,71.2pt,207.05pt,71.05pt,207.2pt,71.05pt,207.3pt,71.05pt,207.3pt,71.2pt,207.45pt,71.2pt,207.55pt,71.2pt,208.5pt,71.2pt,208.65pt,71.05pt,212.7pt,71.05pt,212.85pt,70.95pt,212.95pt,70.95pt,212.95pt,71.05pt,213.05pt,71.05pt,214.15pt,71.05pt,214.15pt,70.95pt,216.8pt,70.95pt,216.8pt,70.85pt,216.9pt,70.85pt,217.05pt,70.85pt,217.15pt,70.95pt,217.25pt,70.85pt,217.4pt,70.85pt,217.5pt,70.85pt,218.7pt,70.85pt,218.85pt,70.7pt,219.8pt,70.7pt,219.9pt,70.6pt,220.85pt,70.6pt,221pt,70.45pt,221.1pt,70.45pt,221.25pt,70.45pt,221.35pt,70.45pt,221.35pt,70.35pt,221.45pt,70.35pt,221.6pt,70.35pt,221.7pt,70.35pt,221.85pt,70.25pt,222.65pt,70.25pt,222.8pt,70.1pt,222.9pt,70.1pt,223.05pt,70.1pt,223.05pt,70pt,223.65pt,70pt,223.75pt,69.85pt,223.85pt,69.85pt,224pt,69.85pt,224.1pt,69.75pt,224.25pt,69.75pt,224.35pt,69.75pt,224.45pt,69.75pt,224.6pt,69.65pt,224.7pt,69.65pt,224.85pt,69.65pt,224.95pt,69.65pt,224.95pt,69.4pt,225.05pt,69.4pt,225.05pt,69.5pt,225.2pt,69.4pt,225.3pt,69.25pt,225.45pt,69.25pt,225.55pt,69.25pt,225.65pt,69.15pt,225.8pt,69.15pt,225.8pt,69.05pt,225.9pt,69.05pt,226.05pt,68.9pt,226.15pt,68.9pt,226.25pt,68.8pt,226.25pt,68.65pt,226.4pt,68.65pt,226.5pt,68.65pt,226.5pt,68.55pt,226.65pt,68.55pt,226.75pt,68.55pt,226.75pt,68.45pt,226.85pt,68.3pt,227pt,68.3pt,227pt,68.2pt,227.1pt,68.2pt,227.1pt,68.05pt,227.25pt,68.05pt,227.25pt,67.95pt,227.35pt,67.95pt,227.45pt,67.85pt,227.45pt,67.7pt,227.6pt,67.45pt,227.6pt,67.35pt,227.7pt,67.25pt,227.7pt,67.1pt,227.85pt,67pt,227.95pt,66.75pt,228.05pt,66.65pt,228.05pt,66.25pt,228.2pt,66.05pt,228.2pt,65.65pt,228.3pt,65.55pt,228.45pt,62.8pt,228.45pt,23.8pt,228.55pt,9.25pt,228.65pt,9.25pt,228.65pt,25.85pt,228.8pt,9.25pt,240.8pt,9.25pt,240.9pt,9.4pt,240.9pt,9.25pt,241.05pt,9.25pt,241.15pt,9.25pt,263.1pt,9.25pt,263.25pt,72.65pt,263.35pt,72.65pt,263.45pt,72.65pt,263.45pt,72.5pt,264.55pt,72.5pt,264.65pt,72.65pt,266.45pt,72.65pt,266.45pt,72.5pt,266.6pt,72.65pt,266.7pt,72.65pt,266.85pt,72.65pt,266.85pt,72.5pt,266.95pt,72.5pt,267.05pt,72.5pt,366.2pt,72.5pt,366.25pt,72.5pt" coordsize="4931,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" filled="f" strokecolor="#772c2a" strokeweight="1.56pt">
                <v:stroke dashstyle="dot"/>
                <v:path arrowok="t" o:connecttype="custom" o:connectlocs="95885,-879475;113030,-875030;128270,-870585;141605,-1115695;151130,-975360;160020,-943610;170815,-925195;184785,-909955;194945,-1390015;204470,-1313815;213360,-1231265;222885,-1165860;233045,-1115695;242570,-1092835;251460,-1580515;263525,-1562100;277495,-1557655;288290,-1537970;300355,-1647825;311150,-1047115;320040,-970915;329565,-946785;341630,-931545;352425,-937260;364490,-918845;377825,-908685;393065,-901065;407035,-905510;421005,-897890;434340,-893445;449580,-890270;464820,-893445;478790,-888365;502920,-891540;514985,-888365;530225,-883920;547370,-880745;565785,-879475;589915,-875030;634365,-871855;669290,-870585;688975,-870585;728345,-868680;766445,-867410;817245,-865505;852170,-862965;920750,-861060;981710,-862965;1083945,-862965;1181100,-862965;1237615,-864235;1289685,-870585;1312545,-876300;1335405,-880745;1347470,-888365;1359535,-895985;1370330,-908685;1381125,-967740;1821180,-1647825;1868805,-842645" o:connectangles="0,0,0,0,0,0,0,0,0,0,0,0,0,0,0,0,0,0,0,0,0,0,0,0,0,0,0,0,0,0,0,0,0,0,0,0,0,0,0,0,0,0,0,0,0,0,0,0,0,0,0,0,0,0,0,0,0,0,0,0"/>
                <w10:wrap anchorx="page"/>
              </v:polyline>
            </w:pict>
          </mc:Fallback>
        </mc:AlternateContent>
      </w:r>
    </w:p>
    <w:p w14:paraId="7397BDCA" w14:textId="0BFEFCA8" w:rsidR="00086F57" w:rsidRPr="0023632C" w:rsidRDefault="00086F57" w:rsidP="006C1FFB">
      <w:pPr>
        <w:pStyle w:val="SingleTxtG"/>
        <w:spacing w:before="240"/>
      </w:pPr>
    </w:p>
    <w:p w14:paraId="3041B3A0" w14:textId="10AF746C" w:rsidR="00086F57" w:rsidRPr="0023632C" w:rsidRDefault="00086F57" w:rsidP="006C1FFB">
      <w:pPr>
        <w:pStyle w:val="SingleTxtG"/>
        <w:spacing w:before="240"/>
      </w:pPr>
    </w:p>
    <w:p w14:paraId="5DB2C928" w14:textId="70585EB5" w:rsidR="00086F57" w:rsidRPr="0023632C" w:rsidRDefault="00086F57" w:rsidP="006C1FFB">
      <w:pPr>
        <w:pStyle w:val="SingleTxtG"/>
        <w:spacing w:before="240"/>
      </w:pPr>
    </w:p>
    <w:p w14:paraId="43EDB581" w14:textId="69774BAF" w:rsidR="00086F57" w:rsidRPr="0023632C" w:rsidRDefault="00086F57" w:rsidP="006C1FFB">
      <w:pPr>
        <w:pStyle w:val="SingleTxtG"/>
        <w:spacing w:before="240"/>
      </w:pPr>
    </w:p>
    <w:p w14:paraId="4DB5FC96" w14:textId="4CDBE287" w:rsidR="006C1FFB" w:rsidRPr="0023632C" w:rsidRDefault="006C1FFB" w:rsidP="006C1FFB">
      <w:pPr>
        <w:pStyle w:val="SingleTxtG"/>
      </w:pPr>
    </w:p>
    <w:p w14:paraId="2F71CD9E" w14:textId="3BEA03AF" w:rsidR="00515437" w:rsidRPr="0023632C" w:rsidRDefault="00515437">
      <w:pPr>
        <w:suppressAutoHyphens w:val="0"/>
        <w:kinsoku/>
        <w:overflowPunct/>
        <w:autoSpaceDE/>
        <w:autoSpaceDN/>
        <w:adjustRightInd/>
        <w:snapToGrid/>
        <w:spacing w:after="200" w:line="276" w:lineRule="auto"/>
      </w:pPr>
      <w:r w:rsidRPr="0023632C">
        <w:br w:type="page"/>
      </w:r>
    </w:p>
    <w:p w14:paraId="6D588F17" w14:textId="78FDC448" w:rsidR="00C83C4B" w:rsidRPr="0023632C" w:rsidRDefault="00BC4CF1" w:rsidP="00BC4CF1">
      <w:pPr>
        <w:pStyle w:val="H23G"/>
      </w:pPr>
      <w:r>
        <w:lastRenderedPageBreak/>
        <w:tab/>
      </w:r>
      <w:r>
        <w:tab/>
      </w:r>
      <w:r w:rsidR="00C83C4B" w:rsidRPr="0023632C">
        <w:t>Test 4 – Demonstration of Thermal Runaway Propensity by Nail Penetration</w:t>
      </w:r>
    </w:p>
    <w:p w14:paraId="79766987" w14:textId="4694BC70" w:rsidR="00C83C4B" w:rsidRPr="000B6716" w:rsidRDefault="00C83C4B" w:rsidP="00BC4CF1">
      <w:pPr>
        <w:pStyle w:val="SingleTxtG"/>
        <w:jc w:val="left"/>
        <w:rPr>
          <w:b/>
          <w:bCs/>
        </w:rPr>
      </w:pPr>
      <w:r w:rsidRPr="000B6716">
        <w:rPr>
          <w:b/>
          <w:bCs/>
        </w:rPr>
        <w:t>Table 9</w:t>
      </w:r>
      <w:r w:rsidR="00BC4CF1" w:rsidRPr="000B6716">
        <w:rPr>
          <w:b/>
          <w:bCs/>
        </w:rPr>
        <w:t xml:space="preserve">: </w:t>
      </w:r>
      <w:r w:rsidRPr="000B6716">
        <w:rPr>
          <w:b/>
          <w:bCs/>
        </w:rPr>
        <w:t xml:space="preserve"> Test initiation details</w:t>
      </w:r>
    </w:p>
    <w:tbl>
      <w:tblPr>
        <w:tblW w:w="9350"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6204"/>
      </w:tblGrid>
      <w:tr w:rsidR="00C83C4B" w:rsidRPr="0023632C" w14:paraId="4C816A03" w14:textId="77777777" w:rsidTr="00C83C4B">
        <w:trPr>
          <w:trHeight w:val="268"/>
        </w:trPr>
        <w:tc>
          <w:tcPr>
            <w:tcW w:w="9350" w:type="dxa"/>
            <w:gridSpan w:val="2"/>
            <w:shd w:val="clear" w:color="auto" w:fill="C0C0C0"/>
          </w:tcPr>
          <w:p w14:paraId="0209C96F" w14:textId="77777777" w:rsidR="00C83C4B" w:rsidRPr="0023632C" w:rsidRDefault="00C83C4B" w:rsidP="00F90EAD">
            <w:pPr>
              <w:pStyle w:val="TableParagraph"/>
              <w:spacing w:line="248" w:lineRule="exact"/>
              <w:ind w:left="3057" w:right="3046"/>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 Initiation Details</w:t>
            </w:r>
          </w:p>
        </w:tc>
      </w:tr>
      <w:tr w:rsidR="00C83C4B" w:rsidRPr="0023632C" w14:paraId="77913B0F" w14:textId="77777777" w:rsidTr="00C83C4B">
        <w:trPr>
          <w:trHeight w:val="268"/>
        </w:trPr>
        <w:tc>
          <w:tcPr>
            <w:tcW w:w="3146" w:type="dxa"/>
          </w:tcPr>
          <w:p w14:paraId="1BCCC1E5" w14:textId="77777777" w:rsidR="00C83C4B" w:rsidRPr="0023632C" w:rsidRDefault="00C83C4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Date</w:t>
            </w:r>
          </w:p>
        </w:tc>
        <w:tc>
          <w:tcPr>
            <w:tcW w:w="6204" w:type="dxa"/>
          </w:tcPr>
          <w:p w14:paraId="19373FA4" w14:textId="77777777" w:rsidR="00C83C4B" w:rsidRPr="0023632C" w:rsidRDefault="00C83C4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2019/09/19</w:t>
            </w:r>
          </w:p>
        </w:tc>
      </w:tr>
      <w:tr w:rsidR="00C83C4B" w:rsidRPr="0023632C" w14:paraId="5315FBC5" w14:textId="77777777" w:rsidTr="00C83C4B">
        <w:trPr>
          <w:trHeight w:val="268"/>
        </w:trPr>
        <w:tc>
          <w:tcPr>
            <w:tcW w:w="3146" w:type="dxa"/>
          </w:tcPr>
          <w:p w14:paraId="1993AF67" w14:textId="77777777" w:rsidR="00C83C4B" w:rsidRPr="0023632C" w:rsidRDefault="00C83C4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Start Time</w:t>
            </w:r>
          </w:p>
        </w:tc>
        <w:tc>
          <w:tcPr>
            <w:tcW w:w="6204" w:type="dxa"/>
          </w:tcPr>
          <w:p w14:paraId="51BCCD1F" w14:textId="77777777" w:rsidR="00C83C4B" w:rsidRPr="0023632C" w:rsidRDefault="00C83C4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01:01 PM</w:t>
            </w:r>
          </w:p>
        </w:tc>
      </w:tr>
      <w:tr w:rsidR="00C83C4B" w:rsidRPr="0023632C" w14:paraId="7678BE0A" w14:textId="77777777" w:rsidTr="00C83C4B">
        <w:trPr>
          <w:trHeight w:val="268"/>
        </w:trPr>
        <w:tc>
          <w:tcPr>
            <w:tcW w:w="3146" w:type="dxa"/>
          </w:tcPr>
          <w:p w14:paraId="0D68A8C9" w14:textId="77777777" w:rsidR="00C83C4B" w:rsidRPr="0023632C" w:rsidRDefault="00C83C4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Lab Temperature</w:t>
            </w:r>
          </w:p>
        </w:tc>
        <w:tc>
          <w:tcPr>
            <w:tcW w:w="6204" w:type="dxa"/>
          </w:tcPr>
          <w:p w14:paraId="031FCFEF" w14:textId="6EA9EF0A" w:rsidR="00C83C4B" w:rsidRPr="0023632C" w:rsidRDefault="00C83C4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21.0</w:t>
            </w:r>
            <w:r w:rsidR="001D2E01">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°C</w:t>
            </w:r>
          </w:p>
        </w:tc>
      </w:tr>
      <w:tr w:rsidR="00C83C4B" w:rsidRPr="0023632C" w14:paraId="527D8285" w14:textId="77777777" w:rsidTr="00C83C4B">
        <w:trPr>
          <w:trHeight w:val="268"/>
        </w:trPr>
        <w:tc>
          <w:tcPr>
            <w:tcW w:w="3146" w:type="dxa"/>
          </w:tcPr>
          <w:p w14:paraId="111F8B03" w14:textId="77777777" w:rsidR="00C83C4B" w:rsidRPr="0023632C" w:rsidRDefault="00C83C4B"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Relative Humidity</w:t>
            </w:r>
          </w:p>
        </w:tc>
        <w:tc>
          <w:tcPr>
            <w:tcW w:w="6204" w:type="dxa"/>
          </w:tcPr>
          <w:p w14:paraId="0224A293" w14:textId="77777777" w:rsidR="00C83C4B" w:rsidRPr="0023632C" w:rsidRDefault="00C83C4B"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47% RH</w:t>
            </w:r>
          </w:p>
        </w:tc>
      </w:tr>
    </w:tbl>
    <w:p w14:paraId="77EC4E1E" w14:textId="3B5C64D7" w:rsidR="00515437" w:rsidRPr="0023632C" w:rsidRDefault="00C83C4B" w:rsidP="00C83C4B">
      <w:pPr>
        <w:pStyle w:val="SingleTxtG"/>
        <w:spacing w:before="240"/>
      </w:pPr>
      <w:r w:rsidRPr="0023632C">
        <w:t>Figures</w:t>
      </w:r>
      <w:r w:rsidRPr="0023632C">
        <w:rPr>
          <w:spacing w:val="-4"/>
        </w:rPr>
        <w:t xml:space="preserve"> </w:t>
      </w:r>
      <w:r w:rsidRPr="0023632C">
        <w:t>16</w:t>
      </w:r>
      <w:r w:rsidRPr="0023632C">
        <w:rPr>
          <w:spacing w:val="-6"/>
        </w:rPr>
        <w:t xml:space="preserve"> </w:t>
      </w:r>
      <w:r w:rsidRPr="0023632C">
        <w:t>show</w:t>
      </w:r>
      <w:r w:rsidRPr="0023632C">
        <w:rPr>
          <w:spacing w:val="-6"/>
        </w:rPr>
        <w:t xml:space="preserve"> </w:t>
      </w:r>
      <w:r w:rsidRPr="0023632C">
        <w:t>the</w:t>
      </w:r>
      <w:r w:rsidRPr="0023632C">
        <w:rPr>
          <w:spacing w:val="-3"/>
        </w:rPr>
        <w:t xml:space="preserve"> </w:t>
      </w:r>
      <w:r w:rsidRPr="0023632C">
        <w:t>surface</w:t>
      </w:r>
      <w:r w:rsidRPr="0023632C">
        <w:rPr>
          <w:spacing w:val="-4"/>
        </w:rPr>
        <w:t xml:space="preserve"> </w:t>
      </w:r>
      <w:r w:rsidRPr="0023632C">
        <w:t>temperatures</w:t>
      </w:r>
      <w:r w:rsidRPr="0023632C">
        <w:rPr>
          <w:spacing w:val="-7"/>
        </w:rPr>
        <w:t xml:space="preserve"> </w:t>
      </w:r>
      <w:r w:rsidRPr="0023632C">
        <w:t>measured</w:t>
      </w:r>
      <w:r w:rsidRPr="0023632C">
        <w:rPr>
          <w:spacing w:val="-7"/>
        </w:rPr>
        <w:t xml:space="preserve"> </w:t>
      </w:r>
      <w:r w:rsidRPr="0023632C">
        <w:t>during</w:t>
      </w:r>
      <w:r w:rsidRPr="0023632C">
        <w:rPr>
          <w:spacing w:val="-4"/>
        </w:rPr>
        <w:t xml:space="preserve"> </w:t>
      </w:r>
      <w:r w:rsidRPr="0023632C">
        <w:t>the</w:t>
      </w:r>
      <w:r w:rsidRPr="0023632C">
        <w:rPr>
          <w:spacing w:val="-4"/>
        </w:rPr>
        <w:t xml:space="preserve"> </w:t>
      </w:r>
      <w:r w:rsidRPr="0023632C">
        <w:t>test,</w:t>
      </w:r>
      <w:r w:rsidRPr="0023632C">
        <w:rPr>
          <w:spacing w:val="-4"/>
        </w:rPr>
        <w:t xml:space="preserve"> </w:t>
      </w:r>
      <w:r w:rsidRPr="0023632C">
        <w:t>in</w:t>
      </w:r>
      <w:r w:rsidRPr="0023632C">
        <w:rPr>
          <w:spacing w:val="-7"/>
        </w:rPr>
        <w:t xml:space="preserve"> </w:t>
      </w:r>
      <w:r w:rsidRPr="0023632C">
        <w:t>which</w:t>
      </w:r>
      <w:r w:rsidRPr="0023632C">
        <w:rPr>
          <w:spacing w:val="-4"/>
        </w:rPr>
        <w:t xml:space="preserve"> </w:t>
      </w:r>
      <w:r w:rsidRPr="0023632C">
        <w:t>no</w:t>
      </w:r>
      <w:r w:rsidRPr="0023632C">
        <w:rPr>
          <w:spacing w:val="-5"/>
        </w:rPr>
        <w:t xml:space="preserve"> </w:t>
      </w:r>
      <w:r w:rsidRPr="0023632C">
        <w:t>cell</w:t>
      </w:r>
      <w:r w:rsidRPr="0023632C">
        <w:rPr>
          <w:spacing w:val="-7"/>
        </w:rPr>
        <w:t xml:space="preserve"> </w:t>
      </w:r>
      <w:r w:rsidRPr="0023632C">
        <w:t>venting</w:t>
      </w:r>
      <w:r w:rsidRPr="0023632C">
        <w:rPr>
          <w:spacing w:val="-5"/>
        </w:rPr>
        <w:t xml:space="preserve"> </w:t>
      </w:r>
      <w:r w:rsidRPr="0023632C">
        <w:t>nor</w:t>
      </w:r>
      <w:r w:rsidRPr="0023632C">
        <w:rPr>
          <w:spacing w:val="-3"/>
        </w:rPr>
        <w:t xml:space="preserve"> </w:t>
      </w:r>
      <w:r w:rsidRPr="0023632C">
        <w:t>thermal runaway was observed. The open circuit voltage prior to the start of the test was 1.77</w:t>
      </w:r>
      <w:r w:rsidR="001D2E01">
        <w:t xml:space="preserve"> </w:t>
      </w:r>
      <w:r w:rsidRPr="0023632C">
        <w:t>V. An 8 mm diameter nail, 125 mm long, was used to penetrate through the side of the cell in order to puncture through</w:t>
      </w:r>
      <w:r w:rsidRPr="0023632C">
        <w:rPr>
          <w:spacing w:val="-12"/>
        </w:rPr>
        <w:t xml:space="preserve"> </w:t>
      </w:r>
      <w:r w:rsidRPr="0023632C">
        <w:t>the</w:t>
      </w:r>
      <w:r w:rsidRPr="0023632C">
        <w:rPr>
          <w:spacing w:val="-12"/>
        </w:rPr>
        <w:t xml:space="preserve"> </w:t>
      </w:r>
      <w:r w:rsidRPr="0023632C">
        <w:t>entire</w:t>
      </w:r>
      <w:r w:rsidRPr="0023632C">
        <w:rPr>
          <w:spacing w:val="-13"/>
        </w:rPr>
        <w:t xml:space="preserve"> </w:t>
      </w:r>
      <w:r w:rsidRPr="0023632C">
        <w:t>cell.</w:t>
      </w:r>
      <w:r w:rsidRPr="0023632C">
        <w:rPr>
          <w:spacing w:val="23"/>
        </w:rPr>
        <w:t xml:space="preserve"> </w:t>
      </w:r>
      <w:r w:rsidRPr="0023632C">
        <w:t>The</w:t>
      </w:r>
      <w:r w:rsidRPr="0023632C">
        <w:rPr>
          <w:spacing w:val="-12"/>
        </w:rPr>
        <w:t xml:space="preserve"> </w:t>
      </w:r>
      <w:r w:rsidRPr="0023632C">
        <w:t>nail</w:t>
      </w:r>
      <w:r w:rsidRPr="0023632C">
        <w:rPr>
          <w:spacing w:val="-12"/>
        </w:rPr>
        <w:t xml:space="preserve"> </w:t>
      </w:r>
      <w:r w:rsidRPr="0023632C">
        <w:t>increased</w:t>
      </w:r>
      <w:r w:rsidRPr="0023632C">
        <w:rPr>
          <w:spacing w:val="-14"/>
        </w:rPr>
        <w:t xml:space="preserve"> </w:t>
      </w:r>
      <w:r w:rsidRPr="0023632C">
        <w:t>in</w:t>
      </w:r>
      <w:r w:rsidRPr="0023632C">
        <w:rPr>
          <w:spacing w:val="-11"/>
        </w:rPr>
        <w:t xml:space="preserve"> </w:t>
      </w:r>
      <w:r w:rsidRPr="0023632C">
        <w:t>temperature</w:t>
      </w:r>
      <w:r w:rsidRPr="0023632C">
        <w:rPr>
          <w:spacing w:val="-11"/>
        </w:rPr>
        <w:t xml:space="preserve"> </w:t>
      </w:r>
      <w:r w:rsidRPr="0023632C">
        <w:t>slightly</w:t>
      </w:r>
      <w:r w:rsidRPr="0023632C">
        <w:rPr>
          <w:spacing w:val="-12"/>
        </w:rPr>
        <w:t xml:space="preserve"> </w:t>
      </w:r>
      <w:r w:rsidRPr="0023632C">
        <w:t>due</w:t>
      </w:r>
      <w:r w:rsidRPr="0023632C">
        <w:rPr>
          <w:spacing w:val="-13"/>
        </w:rPr>
        <w:t xml:space="preserve"> </w:t>
      </w:r>
      <w:r w:rsidRPr="0023632C">
        <w:t>to</w:t>
      </w:r>
      <w:r w:rsidRPr="0023632C">
        <w:rPr>
          <w:spacing w:val="-9"/>
        </w:rPr>
        <w:t xml:space="preserve"> </w:t>
      </w:r>
      <w:r w:rsidRPr="0023632C">
        <w:t>the</w:t>
      </w:r>
      <w:r w:rsidRPr="0023632C">
        <w:rPr>
          <w:spacing w:val="-11"/>
        </w:rPr>
        <w:t xml:space="preserve"> </w:t>
      </w:r>
      <w:r w:rsidRPr="0023632C">
        <w:t>friction</w:t>
      </w:r>
      <w:r w:rsidRPr="0023632C">
        <w:rPr>
          <w:spacing w:val="-14"/>
        </w:rPr>
        <w:t xml:space="preserve"> </w:t>
      </w:r>
      <w:r w:rsidRPr="0023632C">
        <w:t>of</w:t>
      </w:r>
      <w:r w:rsidRPr="0023632C">
        <w:rPr>
          <w:spacing w:val="-13"/>
        </w:rPr>
        <w:t xml:space="preserve"> </w:t>
      </w:r>
      <w:r w:rsidRPr="0023632C">
        <w:t>the</w:t>
      </w:r>
      <w:r w:rsidRPr="0023632C">
        <w:rPr>
          <w:spacing w:val="-11"/>
        </w:rPr>
        <w:t xml:space="preserve"> </w:t>
      </w:r>
      <w:r w:rsidRPr="0023632C">
        <w:t>nail</w:t>
      </w:r>
      <w:r w:rsidRPr="0023632C">
        <w:rPr>
          <w:spacing w:val="-13"/>
        </w:rPr>
        <w:t xml:space="preserve"> </w:t>
      </w:r>
      <w:r w:rsidRPr="0023632C">
        <w:t>as</w:t>
      </w:r>
      <w:r w:rsidRPr="0023632C">
        <w:rPr>
          <w:spacing w:val="-13"/>
        </w:rPr>
        <w:t xml:space="preserve"> </w:t>
      </w:r>
      <w:r w:rsidRPr="0023632C">
        <w:t>it</w:t>
      </w:r>
      <w:r w:rsidRPr="0023632C">
        <w:rPr>
          <w:spacing w:val="-13"/>
        </w:rPr>
        <w:t xml:space="preserve"> </w:t>
      </w:r>
      <w:r w:rsidRPr="0023632C">
        <w:t>passed through the cell. There was no change in status after nail penetration. The test was concluded after 38 minutes.</w:t>
      </w:r>
    </w:p>
    <w:p w14:paraId="20A975EC" w14:textId="15BA887D" w:rsidR="006B60A5" w:rsidRPr="0023632C" w:rsidRDefault="00BC4CF1" w:rsidP="00C83C4B">
      <w:pPr>
        <w:pStyle w:val="SingleTxtG"/>
        <w:spacing w:before="240"/>
      </w:pPr>
      <w:r w:rsidRPr="00BC4CF1">
        <w:rPr>
          <w:b/>
          <w:bCs/>
        </w:rPr>
        <w:t>Figure 16</w:t>
      </w:r>
      <w:r>
        <w:t>:</w:t>
      </w:r>
      <w:r w:rsidRPr="00BC4CF1">
        <w:t xml:space="preserve"> </w:t>
      </w:r>
      <w:r w:rsidRPr="000B6716">
        <w:rPr>
          <w:b/>
          <w:bCs/>
        </w:rPr>
        <w:t>Surface temperatures measured on cell</w:t>
      </w:r>
      <w:r w:rsidR="006B60A5" w:rsidRPr="0023632C">
        <w:rPr>
          <w:noProof/>
        </w:rPr>
        <mc:AlternateContent>
          <mc:Choice Requires="wpg">
            <w:drawing>
              <wp:anchor distT="0" distB="0" distL="114300" distR="114300" simplePos="0" relativeHeight="251672576" behindDoc="0" locked="0" layoutInCell="1" allowOverlap="1" wp14:anchorId="3116D69C" wp14:editId="454089C4">
                <wp:simplePos x="0" y="0"/>
                <wp:positionH relativeFrom="page">
                  <wp:posOffset>1184303</wp:posOffset>
                </wp:positionH>
                <wp:positionV relativeFrom="paragraph">
                  <wp:posOffset>242466</wp:posOffset>
                </wp:positionV>
                <wp:extent cx="5694045" cy="4020820"/>
                <wp:effectExtent l="0" t="0" r="1905" b="17780"/>
                <wp:wrapNone/>
                <wp:docPr id="1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4020820"/>
                          <a:chOff x="1994" y="2260"/>
                          <a:chExt cx="8967" cy="6332"/>
                        </a:xfrm>
                      </wpg:grpSpPr>
                      <wps:wsp>
                        <wps:cNvPr id="158" name="AutoShape 174"/>
                        <wps:cNvSpPr>
                          <a:spLocks/>
                        </wps:cNvSpPr>
                        <wps:spPr bwMode="auto">
                          <a:xfrm>
                            <a:off x="2479" y="2796"/>
                            <a:ext cx="4980" cy="4301"/>
                          </a:xfrm>
                          <a:custGeom>
                            <a:avLst/>
                            <a:gdLst>
                              <a:gd name="T0" fmla="+- 0 2479 2479"/>
                              <a:gd name="T1" fmla="*/ T0 w 4980"/>
                              <a:gd name="T2" fmla="+- 0 7098 2797"/>
                              <a:gd name="T3" fmla="*/ 7098 h 4301"/>
                              <a:gd name="T4" fmla="+- 0 7459 2479"/>
                              <a:gd name="T5" fmla="*/ T4 w 4980"/>
                              <a:gd name="T6" fmla="+- 0 7098 2797"/>
                              <a:gd name="T7" fmla="*/ 7098 h 4301"/>
                              <a:gd name="T8" fmla="+- 0 2479 2479"/>
                              <a:gd name="T9" fmla="*/ T8 w 4980"/>
                              <a:gd name="T10" fmla="+- 0 6238 2797"/>
                              <a:gd name="T11" fmla="*/ 6238 h 4301"/>
                              <a:gd name="T12" fmla="+- 0 7459 2479"/>
                              <a:gd name="T13" fmla="*/ T12 w 4980"/>
                              <a:gd name="T14" fmla="+- 0 6238 2797"/>
                              <a:gd name="T15" fmla="*/ 6238 h 4301"/>
                              <a:gd name="T16" fmla="+- 0 2479 2479"/>
                              <a:gd name="T17" fmla="*/ T16 w 4980"/>
                              <a:gd name="T18" fmla="+- 0 5377 2797"/>
                              <a:gd name="T19" fmla="*/ 5377 h 4301"/>
                              <a:gd name="T20" fmla="+- 0 7459 2479"/>
                              <a:gd name="T21" fmla="*/ T20 w 4980"/>
                              <a:gd name="T22" fmla="+- 0 5377 2797"/>
                              <a:gd name="T23" fmla="*/ 5377 h 4301"/>
                              <a:gd name="T24" fmla="+- 0 2479 2479"/>
                              <a:gd name="T25" fmla="*/ T24 w 4980"/>
                              <a:gd name="T26" fmla="+- 0 4518 2797"/>
                              <a:gd name="T27" fmla="*/ 4518 h 4301"/>
                              <a:gd name="T28" fmla="+- 0 7459 2479"/>
                              <a:gd name="T29" fmla="*/ T28 w 4980"/>
                              <a:gd name="T30" fmla="+- 0 4518 2797"/>
                              <a:gd name="T31" fmla="*/ 4518 h 4301"/>
                              <a:gd name="T32" fmla="+- 0 2479 2479"/>
                              <a:gd name="T33" fmla="*/ T32 w 4980"/>
                              <a:gd name="T34" fmla="+- 0 3656 2797"/>
                              <a:gd name="T35" fmla="*/ 3656 h 4301"/>
                              <a:gd name="T36" fmla="+- 0 7459 2479"/>
                              <a:gd name="T37" fmla="*/ T36 w 4980"/>
                              <a:gd name="T38" fmla="+- 0 3656 2797"/>
                              <a:gd name="T39" fmla="*/ 3656 h 4301"/>
                              <a:gd name="T40" fmla="+- 0 2479 2479"/>
                              <a:gd name="T41" fmla="*/ T40 w 4980"/>
                              <a:gd name="T42" fmla="+- 0 2797 2797"/>
                              <a:gd name="T43" fmla="*/ 2797 h 4301"/>
                              <a:gd name="T44" fmla="+- 0 7459 2479"/>
                              <a:gd name="T45" fmla="*/ T44 w 4980"/>
                              <a:gd name="T46" fmla="+- 0 2797 2797"/>
                              <a:gd name="T47" fmla="*/ 2797 h 4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80" h="4301">
                                <a:moveTo>
                                  <a:pt x="0" y="4301"/>
                                </a:moveTo>
                                <a:lnTo>
                                  <a:pt x="4980" y="4301"/>
                                </a:lnTo>
                                <a:moveTo>
                                  <a:pt x="0" y="3441"/>
                                </a:moveTo>
                                <a:lnTo>
                                  <a:pt x="4980" y="3441"/>
                                </a:lnTo>
                                <a:moveTo>
                                  <a:pt x="0" y="2580"/>
                                </a:moveTo>
                                <a:lnTo>
                                  <a:pt x="4980" y="2580"/>
                                </a:lnTo>
                                <a:moveTo>
                                  <a:pt x="0" y="1721"/>
                                </a:moveTo>
                                <a:lnTo>
                                  <a:pt x="4980" y="1721"/>
                                </a:lnTo>
                                <a:moveTo>
                                  <a:pt x="0" y="859"/>
                                </a:moveTo>
                                <a:lnTo>
                                  <a:pt x="4980" y="859"/>
                                </a:lnTo>
                                <a:moveTo>
                                  <a:pt x="0" y="0"/>
                                </a:moveTo>
                                <a:lnTo>
                                  <a:pt x="4980" y="0"/>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73"/>
                        <wps:cNvSpPr>
                          <a:spLocks/>
                        </wps:cNvSpPr>
                        <wps:spPr bwMode="auto">
                          <a:xfrm>
                            <a:off x="3103" y="2796"/>
                            <a:ext cx="4356" cy="5163"/>
                          </a:xfrm>
                          <a:custGeom>
                            <a:avLst/>
                            <a:gdLst>
                              <a:gd name="T0" fmla="+- 0 3103 3103"/>
                              <a:gd name="T1" fmla="*/ T0 w 4356"/>
                              <a:gd name="T2" fmla="+- 0 2797 2797"/>
                              <a:gd name="T3" fmla="*/ 2797 h 5163"/>
                              <a:gd name="T4" fmla="+- 0 3103 3103"/>
                              <a:gd name="T5" fmla="*/ T4 w 4356"/>
                              <a:gd name="T6" fmla="+- 0 7959 2797"/>
                              <a:gd name="T7" fmla="*/ 7959 h 5163"/>
                              <a:gd name="T8" fmla="+- 0 3725 3103"/>
                              <a:gd name="T9" fmla="*/ T8 w 4356"/>
                              <a:gd name="T10" fmla="+- 0 2797 2797"/>
                              <a:gd name="T11" fmla="*/ 2797 h 5163"/>
                              <a:gd name="T12" fmla="+- 0 3725 3103"/>
                              <a:gd name="T13" fmla="*/ T12 w 4356"/>
                              <a:gd name="T14" fmla="+- 0 7959 2797"/>
                              <a:gd name="T15" fmla="*/ 7959 h 5163"/>
                              <a:gd name="T16" fmla="+- 0 4346 3103"/>
                              <a:gd name="T17" fmla="*/ T16 w 4356"/>
                              <a:gd name="T18" fmla="+- 0 2797 2797"/>
                              <a:gd name="T19" fmla="*/ 2797 h 5163"/>
                              <a:gd name="T20" fmla="+- 0 4346 3103"/>
                              <a:gd name="T21" fmla="*/ T20 w 4356"/>
                              <a:gd name="T22" fmla="+- 0 7959 2797"/>
                              <a:gd name="T23" fmla="*/ 7959 h 5163"/>
                              <a:gd name="T24" fmla="+- 0 4970 3103"/>
                              <a:gd name="T25" fmla="*/ T24 w 4356"/>
                              <a:gd name="T26" fmla="+- 0 2797 2797"/>
                              <a:gd name="T27" fmla="*/ 2797 h 5163"/>
                              <a:gd name="T28" fmla="+- 0 4970 3103"/>
                              <a:gd name="T29" fmla="*/ T28 w 4356"/>
                              <a:gd name="T30" fmla="+- 0 7959 2797"/>
                              <a:gd name="T31" fmla="*/ 7959 h 5163"/>
                              <a:gd name="T32" fmla="+- 0 5592 3103"/>
                              <a:gd name="T33" fmla="*/ T32 w 4356"/>
                              <a:gd name="T34" fmla="+- 0 2797 2797"/>
                              <a:gd name="T35" fmla="*/ 2797 h 5163"/>
                              <a:gd name="T36" fmla="+- 0 5592 3103"/>
                              <a:gd name="T37" fmla="*/ T36 w 4356"/>
                              <a:gd name="T38" fmla="+- 0 7959 2797"/>
                              <a:gd name="T39" fmla="*/ 7959 h 5163"/>
                              <a:gd name="T40" fmla="+- 0 6214 3103"/>
                              <a:gd name="T41" fmla="*/ T40 w 4356"/>
                              <a:gd name="T42" fmla="+- 0 2797 2797"/>
                              <a:gd name="T43" fmla="*/ 2797 h 5163"/>
                              <a:gd name="T44" fmla="+- 0 6214 3103"/>
                              <a:gd name="T45" fmla="*/ T44 w 4356"/>
                              <a:gd name="T46" fmla="+- 0 7959 2797"/>
                              <a:gd name="T47" fmla="*/ 7959 h 5163"/>
                              <a:gd name="T48" fmla="+- 0 6838 3103"/>
                              <a:gd name="T49" fmla="*/ T48 w 4356"/>
                              <a:gd name="T50" fmla="+- 0 2797 2797"/>
                              <a:gd name="T51" fmla="*/ 2797 h 5163"/>
                              <a:gd name="T52" fmla="+- 0 6838 3103"/>
                              <a:gd name="T53" fmla="*/ T52 w 4356"/>
                              <a:gd name="T54" fmla="+- 0 7959 2797"/>
                              <a:gd name="T55" fmla="*/ 7959 h 5163"/>
                              <a:gd name="T56" fmla="+- 0 7459 3103"/>
                              <a:gd name="T57" fmla="*/ T56 w 4356"/>
                              <a:gd name="T58" fmla="+- 0 2797 2797"/>
                              <a:gd name="T59" fmla="*/ 2797 h 5163"/>
                              <a:gd name="T60" fmla="+- 0 7459 3103"/>
                              <a:gd name="T61" fmla="*/ T60 w 4356"/>
                              <a:gd name="T62" fmla="+- 0 7959 2797"/>
                              <a:gd name="T63" fmla="*/ 7959 h 5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56" h="5163">
                                <a:moveTo>
                                  <a:pt x="0" y="0"/>
                                </a:moveTo>
                                <a:lnTo>
                                  <a:pt x="0" y="5162"/>
                                </a:lnTo>
                                <a:moveTo>
                                  <a:pt x="622" y="0"/>
                                </a:moveTo>
                                <a:lnTo>
                                  <a:pt x="622" y="5162"/>
                                </a:lnTo>
                                <a:moveTo>
                                  <a:pt x="1243" y="0"/>
                                </a:moveTo>
                                <a:lnTo>
                                  <a:pt x="1243" y="5162"/>
                                </a:lnTo>
                                <a:moveTo>
                                  <a:pt x="1867" y="0"/>
                                </a:moveTo>
                                <a:lnTo>
                                  <a:pt x="1867" y="5162"/>
                                </a:lnTo>
                                <a:moveTo>
                                  <a:pt x="2489" y="0"/>
                                </a:moveTo>
                                <a:lnTo>
                                  <a:pt x="2489" y="5162"/>
                                </a:lnTo>
                                <a:moveTo>
                                  <a:pt x="3111" y="0"/>
                                </a:moveTo>
                                <a:lnTo>
                                  <a:pt x="3111" y="5162"/>
                                </a:lnTo>
                                <a:moveTo>
                                  <a:pt x="3735" y="0"/>
                                </a:moveTo>
                                <a:lnTo>
                                  <a:pt x="3735" y="5162"/>
                                </a:lnTo>
                                <a:moveTo>
                                  <a:pt x="4356" y="0"/>
                                </a:moveTo>
                                <a:lnTo>
                                  <a:pt x="4356" y="5162"/>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72"/>
                        <wps:cNvCnPr>
                          <a:cxnSpLocks noChangeShapeType="1"/>
                        </wps:cNvCnPr>
                        <wps:spPr bwMode="auto">
                          <a:xfrm>
                            <a:off x="7460" y="7958"/>
                            <a:ext cx="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1" name="AutoShape 171"/>
                        <wps:cNvSpPr>
                          <a:spLocks/>
                        </wps:cNvSpPr>
                        <wps:spPr bwMode="auto">
                          <a:xfrm>
                            <a:off x="7459" y="2796"/>
                            <a:ext cx="58" cy="5163"/>
                          </a:xfrm>
                          <a:custGeom>
                            <a:avLst/>
                            <a:gdLst>
                              <a:gd name="T0" fmla="+- 0 7459 7459"/>
                              <a:gd name="T1" fmla="*/ T0 w 58"/>
                              <a:gd name="T2" fmla="+- 0 7959 2797"/>
                              <a:gd name="T3" fmla="*/ 7959 h 5163"/>
                              <a:gd name="T4" fmla="+- 0 7517 7459"/>
                              <a:gd name="T5" fmla="*/ T4 w 58"/>
                              <a:gd name="T6" fmla="+- 0 7959 2797"/>
                              <a:gd name="T7" fmla="*/ 7959 h 5163"/>
                              <a:gd name="T8" fmla="+- 0 7459 7459"/>
                              <a:gd name="T9" fmla="*/ T8 w 58"/>
                              <a:gd name="T10" fmla="+- 0 7443 2797"/>
                              <a:gd name="T11" fmla="*/ 7443 h 5163"/>
                              <a:gd name="T12" fmla="+- 0 7517 7459"/>
                              <a:gd name="T13" fmla="*/ T12 w 58"/>
                              <a:gd name="T14" fmla="+- 0 7443 2797"/>
                              <a:gd name="T15" fmla="*/ 7443 h 5163"/>
                              <a:gd name="T16" fmla="+- 0 7459 7459"/>
                              <a:gd name="T17" fmla="*/ T16 w 58"/>
                              <a:gd name="T18" fmla="+- 0 6927 2797"/>
                              <a:gd name="T19" fmla="*/ 6927 h 5163"/>
                              <a:gd name="T20" fmla="+- 0 7517 7459"/>
                              <a:gd name="T21" fmla="*/ T20 w 58"/>
                              <a:gd name="T22" fmla="+- 0 6927 2797"/>
                              <a:gd name="T23" fmla="*/ 6927 h 5163"/>
                              <a:gd name="T24" fmla="+- 0 7459 7459"/>
                              <a:gd name="T25" fmla="*/ T24 w 58"/>
                              <a:gd name="T26" fmla="+- 0 6409 2797"/>
                              <a:gd name="T27" fmla="*/ 6409 h 5163"/>
                              <a:gd name="T28" fmla="+- 0 7517 7459"/>
                              <a:gd name="T29" fmla="*/ T28 w 58"/>
                              <a:gd name="T30" fmla="+- 0 6409 2797"/>
                              <a:gd name="T31" fmla="*/ 6409 h 5163"/>
                              <a:gd name="T32" fmla="+- 0 7459 7459"/>
                              <a:gd name="T33" fmla="*/ T32 w 58"/>
                              <a:gd name="T34" fmla="+- 0 5893 2797"/>
                              <a:gd name="T35" fmla="*/ 5893 h 5163"/>
                              <a:gd name="T36" fmla="+- 0 7517 7459"/>
                              <a:gd name="T37" fmla="*/ T36 w 58"/>
                              <a:gd name="T38" fmla="+- 0 5893 2797"/>
                              <a:gd name="T39" fmla="*/ 5893 h 5163"/>
                              <a:gd name="T40" fmla="+- 0 7459 7459"/>
                              <a:gd name="T41" fmla="*/ T40 w 58"/>
                              <a:gd name="T42" fmla="+- 0 5377 2797"/>
                              <a:gd name="T43" fmla="*/ 5377 h 5163"/>
                              <a:gd name="T44" fmla="+- 0 7517 7459"/>
                              <a:gd name="T45" fmla="*/ T44 w 58"/>
                              <a:gd name="T46" fmla="+- 0 5377 2797"/>
                              <a:gd name="T47" fmla="*/ 5377 h 5163"/>
                              <a:gd name="T48" fmla="+- 0 7459 7459"/>
                              <a:gd name="T49" fmla="*/ T48 w 58"/>
                              <a:gd name="T50" fmla="+- 0 4861 2797"/>
                              <a:gd name="T51" fmla="*/ 4861 h 5163"/>
                              <a:gd name="T52" fmla="+- 0 7517 7459"/>
                              <a:gd name="T53" fmla="*/ T52 w 58"/>
                              <a:gd name="T54" fmla="+- 0 4861 2797"/>
                              <a:gd name="T55" fmla="*/ 4861 h 5163"/>
                              <a:gd name="T56" fmla="+- 0 7459 7459"/>
                              <a:gd name="T57" fmla="*/ T56 w 58"/>
                              <a:gd name="T58" fmla="+- 0 4345 2797"/>
                              <a:gd name="T59" fmla="*/ 4345 h 5163"/>
                              <a:gd name="T60" fmla="+- 0 7517 7459"/>
                              <a:gd name="T61" fmla="*/ T60 w 58"/>
                              <a:gd name="T62" fmla="+- 0 4345 2797"/>
                              <a:gd name="T63" fmla="*/ 4345 h 5163"/>
                              <a:gd name="T64" fmla="+- 0 7459 7459"/>
                              <a:gd name="T65" fmla="*/ T64 w 58"/>
                              <a:gd name="T66" fmla="+- 0 3829 2797"/>
                              <a:gd name="T67" fmla="*/ 3829 h 5163"/>
                              <a:gd name="T68" fmla="+- 0 7517 7459"/>
                              <a:gd name="T69" fmla="*/ T68 w 58"/>
                              <a:gd name="T70" fmla="+- 0 3829 2797"/>
                              <a:gd name="T71" fmla="*/ 3829 h 5163"/>
                              <a:gd name="T72" fmla="+- 0 7459 7459"/>
                              <a:gd name="T73" fmla="*/ T72 w 58"/>
                              <a:gd name="T74" fmla="+- 0 3313 2797"/>
                              <a:gd name="T75" fmla="*/ 3313 h 5163"/>
                              <a:gd name="T76" fmla="+- 0 7517 7459"/>
                              <a:gd name="T77" fmla="*/ T76 w 58"/>
                              <a:gd name="T78" fmla="+- 0 3313 2797"/>
                              <a:gd name="T79" fmla="*/ 3313 h 5163"/>
                              <a:gd name="T80" fmla="+- 0 7459 7459"/>
                              <a:gd name="T81" fmla="*/ T80 w 58"/>
                              <a:gd name="T82" fmla="+- 0 2797 2797"/>
                              <a:gd name="T83" fmla="*/ 2797 h 5163"/>
                              <a:gd name="T84" fmla="+- 0 7517 7459"/>
                              <a:gd name="T85" fmla="*/ T84 w 58"/>
                              <a:gd name="T86" fmla="+- 0 2797 2797"/>
                              <a:gd name="T87" fmla="*/ 2797 h 5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 h="5163">
                                <a:moveTo>
                                  <a:pt x="0" y="5162"/>
                                </a:moveTo>
                                <a:lnTo>
                                  <a:pt x="58" y="5162"/>
                                </a:lnTo>
                                <a:moveTo>
                                  <a:pt x="0" y="4646"/>
                                </a:moveTo>
                                <a:lnTo>
                                  <a:pt x="58" y="4646"/>
                                </a:lnTo>
                                <a:moveTo>
                                  <a:pt x="0" y="4130"/>
                                </a:moveTo>
                                <a:lnTo>
                                  <a:pt x="58" y="4130"/>
                                </a:lnTo>
                                <a:moveTo>
                                  <a:pt x="0" y="3612"/>
                                </a:moveTo>
                                <a:lnTo>
                                  <a:pt x="58" y="3612"/>
                                </a:lnTo>
                                <a:moveTo>
                                  <a:pt x="0" y="3096"/>
                                </a:moveTo>
                                <a:lnTo>
                                  <a:pt x="58" y="3096"/>
                                </a:lnTo>
                                <a:moveTo>
                                  <a:pt x="0" y="2580"/>
                                </a:moveTo>
                                <a:lnTo>
                                  <a:pt x="58" y="2580"/>
                                </a:lnTo>
                                <a:moveTo>
                                  <a:pt x="0" y="2064"/>
                                </a:moveTo>
                                <a:lnTo>
                                  <a:pt x="58" y="2064"/>
                                </a:lnTo>
                                <a:moveTo>
                                  <a:pt x="0" y="1548"/>
                                </a:moveTo>
                                <a:lnTo>
                                  <a:pt x="58" y="1548"/>
                                </a:lnTo>
                                <a:moveTo>
                                  <a:pt x="0" y="1032"/>
                                </a:moveTo>
                                <a:lnTo>
                                  <a:pt x="58" y="1032"/>
                                </a:lnTo>
                                <a:moveTo>
                                  <a:pt x="0" y="516"/>
                                </a:moveTo>
                                <a:lnTo>
                                  <a:pt x="58" y="516"/>
                                </a:lnTo>
                                <a:moveTo>
                                  <a:pt x="0" y="0"/>
                                </a:moveTo>
                                <a:lnTo>
                                  <a:pt x="58" y="0"/>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70"/>
                        <wps:cNvSpPr>
                          <a:spLocks/>
                        </wps:cNvSpPr>
                        <wps:spPr bwMode="auto">
                          <a:xfrm>
                            <a:off x="2480" y="2796"/>
                            <a:ext cx="4980" cy="5163"/>
                          </a:xfrm>
                          <a:custGeom>
                            <a:avLst/>
                            <a:gdLst>
                              <a:gd name="T0" fmla="+- 0 2480 2480"/>
                              <a:gd name="T1" fmla="*/ T0 w 4980"/>
                              <a:gd name="T2" fmla="+- 0 7958 2796"/>
                              <a:gd name="T3" fmla="*/ 7958 h 5163"/>
                              <a:gd name="T4" fmla="+- 0 2480 2480"/>
                              <a:gd name="T5" fmla="*/ T4 w 4980"/>
                              <a:gd name="T6" fmla="+- 0 2796 2796"/>
                              <a:gd name="T7" fmla="*/ 2796 h 5163"/>
                              <a:gd name="T8" fmla="+- 0 2480 2480"/>
                              <a:gd name="T9" fmla="*/ T8 w 4980"/>
                              <a:gd name="T10" fmla="+- 0 7958 2796"/>
                              <a:gd name="T11" fmla="*/ 7958 h 5163"/>
                              <a:gd name="T12" fmla="+- 0 7460 2480"/>
                              <a:gd name="T13" fmla="*/ T12 w 4980"/>
                              <a:gd name="T14" fmla="+- 0 7958 2796"/>
                              <a:gd name="T15" fmla="*/ 7958 h 5163"/>
                            </a:gdLst>
                            <a:ahLst/>
                            <a:cxnLst>
                              <a:cxn ang="0">
                                <a:pos x="T1" y="T3"/>
                              </a:cxn>
                              <a:cxn ang="0">
                                <a:pos x="T5" y="T7"/>
                              </a:cxn>
                              <a:cxn ang="0">
                                <a:pos x="T9" y="T11"/>
                              </a:cxn>
                              <a:cxn ang="0">
                                <a:pos x="T13" y="T15"/>
                              </a:cxn>
                            </a:cxnLst>
                            <a:rect l="0" t="0" r="r" b="b"/>
                            <a:pathLst>
                              <a:path w="4980" h="5163">
                                <a:moveTo>
                                  <a:pt x="0" y="5162"/>
                                </a:moveTo>
                                <a:lnTo>
                                  <a:pt x="0" y="0"/>
                                </a:lnTo>
                                <a:moveTo>
                                  <a:pt x="0" y="5162"/>
                                </a:moveTo>
                                <a:lnTo>
                                  <a:pt x="4980" y="5162"/>
                                </a:lnTo>
                              </a:path>
                            </a:pathLst>
                          </a:custGeom>
                          <a:noFill/>
                          <a:ln w="9525">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67" y="3792"/>
                            <a:ext cx="4764" cy="3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68"/>
                        <wps:cNvCnPr>
                          <a:cxnSpLocks noChangeShapeType="1"/>
                        </wps:cNvCnPr>
                        <wps:spPr bwMode="auto">
                          <a:xfrm>
                            <a:off x="2467" y="3404"/>
                            <a:ext cx="4764" cy="0"/>
                          </a:xfrm>
                          <a:prstGeom prst="line">
                            <a:avLst/>
                          </a:prstGeom>
                          <a:noFill/>
                          <a:ln w="27432">
                            <a:solidFill>
                              <a:srgbClr val="772C2A"/>
                            </a:solidFill>
                            <a:prstDash val="solid"/>
                            <a:round/>
                            <a:headEnd/>
                            <a:tailEnd/>
                          </a:ln>
                          <a:extLst>
                            <a:ext uri="{909E8E84-426E-40DD-AFC4-6F175D3DCCD1}">
                              <a14:hiddenFill xmlns:a14="http://schemas.microsoft.com/office/drawing/2010/main">
                                <a:noFill/>
                              </a14:hiddenFill>
                            </a:ext>
                          </a:extLst>
                        </wps:spPr>
                        <wps:bodyPr/>
                      </wps:wsp>
                      <wps:wsp>
                        <wps:cNvPr id="165" name="Line 167"/>
                        <wps:cNvCnPr>
                          <a:cxnSpLocks noChangeShapeType="1"/>
                        </wps:cNvCnPr>
                        <wps:spPr bwMode="auto">
                          <a:xfrm>
                            <a:off x="8501" y="4530"/>
                            <a:ext cx="384" cy="0"/>
                          </a:xfrm>
                          <a:prstGeom prst="line">
                            <a:avLst/>
                          </a:prstGeom>
                          <a:noFill/>
                          <a:ln w="1905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66" name="Line 166"/>
                        <wps:cNvCnPr>
                          <a:cxnSpLocks noChangeShapeType="1"/>
                        </wps:cNvCnPr>
                        <wps:spPr bwMode="auto">
                          <a:xfrm>
                            <a:off x="8501" y="4868"/>
                            <a:ext cx="384" cy="0"/>
                          </a:xfrm>
                          <a:prstGeom prst="line">
                            <a:avLst/>
                          </a:prstGeom>
                          <a:noFill/>
                          <a:ln w="1905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7" name="Line 165"/>
                        <wps:cNvCnPr>
                          <a:cxnSpLocks noChangeShapeType="1"/>
                        </wps:cNvCnPr>
                        <wps:spPr bwMode="auto">
                          <a:xfrm>
                            <a:off x="8501" y="5205"/>
                            <a:ext cx="384" cy="0"/>
                          </a:xfrm>
                          <a:prstGeom prst="line">
                            <a:avLst/>
                          </a:prstGeom>
                          <a:noFill/>
                          <a:ln w="19050">
                            <a:solidFill>
                              <a:srgbClr val="9BBB59"/>
                            </a:solidFill>
                            <a:prstDash val="solid"/>
                            <a:round/>
                            <a:headEnd/>
                            <a:tailEnd/>
                          </a:ln>
                          <a:extLst>
                            <a:ext uri="{909E8E84-426E-40DD-AFC4-6F175D3DCCD1}">
                              <a14:hiddenFill xmlns:a14="http://schemas.microsoft.com/office/drawing/2010/main">
                                <a:noFill/>
                              </a14:hiddenFill>
                            </a:ext>
                          </a:extLst>
                        </wps:spPr>
                        <wps:bodyPr/>
                      </wps:wsp>
                      <wps:wsp>
                        <wps:cNvPr id="168" name="Line 164"/>
                        <wps:cNvCnPr>
                          <a:cxnSpLocks noChangeShapeType="1"/>
                        </wps:cNvCnPr>
                        <wps:spPr bwMode="auto">
                          <a:xfrm>
                            <a:off x="8501" y="5543"/>
                            <a:ext cx="384" cy="0"/>
                          </a:xfrm>
                          <a:prstGeom prst="line">
                            <a:avLst/>
                          </a:prstGeom>
                          <a:noFill/>
                          <a:ln w="19050">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169" name="Line 163"/>
                        <wps:cNvCnPr>
                          <a:cxnSpLocks noChangeShapeType="1"/>
                        </wps:cNvCnPr>
                        <wps:spPr bwMode="auto">
                          <a:xfrm>
                            <a:off x="8501" y="5880"/>
                            <a:ext cx="384" cy="0"/>
                          </a:xfrm>
                          <a:prstGeom prst="line">
                            <a:avLst/>
                          </a:prstGeom>
                          <a:noFill/>
                          <a:ln w="19050">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170" name="Line 162"/>
                        <wps:cNvCnPr>
                          <a:cxnSpLocks noChangeShapeType="1"/>
                        </wps:cNvCnPr>
                        <wps:spPr bwMode="auto">
                          <a:xfrm>
                            <a:off x="8501" y="6218"/>
                            <a:ext cx="384" cy="0"/>
                          </a:xfrm>
                          <a:prstGeom prst="line">
                            <a:avLst/>
                          </a:prstGeom>
                          <a:noFill/>
                          <a:ln w="19050">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171" name="Line 161"/>
                        <wps:cNvCnPr>
                          <a:cxnSpLocks noChangeShapeType="1"/>
                        </wps:cNvCnPr>
                        <wps:spPr bwMode="auto">
                          <a:xfrm>
                            <a:off x="8501" y="6555"/>
                            <a:ext cx="384" cy="0"/>
                          </a:xfrm>
                          <a:prstGeom prst="line">
                            <a:avLst/>
                          </a:prstGeom>
                          <a:noFill/>
                          <a:ln w="19050">
                            <a:solidFill>
                              <a:srgbClr val="2C4D75"/>
                            </a:solidFill>
                            <a:prstDash val="solid"/>
                            <a:round/>
                            <a:headEnd/>
                            <a:tailEnd/>
                          </a:ln>
                          <a:extLst>
                            <a:ext uri="{909E8E84-426E-40DD-AFC4-6F175D3DCCD1}">
                              <a14:hiddenFill xmlns:a14="http://schemas.microsoft.com/office/drawing/2010/main">
                                <a:noFill/>
                              </a14:hiddenFill>
                            </a:ext>
                          </a:extLst>
                        </wps:spPr>
                        <wps:bodyPr/>
                      </wps:wsp>
                      <wps:wsp>
                        <wps:cNvPr id="172" name="Line 160"/>
                        <wps:cNvCnPr>
                          <a:cxnSpLocks noChangeShapeType="1"/>
                        </wps:cNvCnPr>
                        <wps:spPr bwMode="auto">
                          <a:xfrm>
                            <a:off x="8501" y="6893"/>
                            <a:ext cx="384" cy="0"/>
                          </a:xfrm>
                          <a:prstGeom prst="line">
                            <a:avLst/>
                          </a:prstGeom>
                          <a:noFill/>
                          <a:ln w="19050">
                            <a:solidFill>
                              <a:srgbClr val="772C2A"/>
                            </a:solidFill>
                            <a:prstDash val="solid"/>
                            <a:round/>
                            <a:headEnd/>
                            <a:tailEnd/>
                          </a:ln>
                          <a:extLst>
                            <a:ext uri="{909E8E84-426E-40DD-AFC4-6F175D3DCCD1}">
                              <a14:hiddenFill xmlns:a14="http://schemas.microsoft.com/office/drawing/2010/main">
                                <a:noFill/>
                              </a14:hiddenFill>
                            </a:ext>
                          </a:extLst>
                        </wps:spPr>
                        <wps:bodyPr/>
                      </wps:wsp>
                      <wps:wsp>
                        <wps:cNvPr id="174" name="Text Box 158"/>
                        <wps:cNvSpPr txBox="1">
                          <a:spLocks noChangeArrowheads="1"/>
                        </wps:cNvSpPr>
                        <wps:spPr bwMode="auto">
                          <a:xfrm>
                            <a:off x="4718" y="2260"/>
                            <a:ext cx="241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0184" w14:textId="77777777" w:rsidR="00BC4CF1" w:rsidRPr="00C83C4B" w:rsidRDefault="00BC4CF1" w:rsidP="00C83C4B">
                              <w:pPr>
                                <w:spacing w:line="281" w:lineRule="exact"/>
                              </w:pPr>
                              <w:r w:rsidRPr="00C83C4B">
                                <w:rPr>
                                  <w:color w:val="595958"/>
                                </w:rPr>
                                <w:t>Nail Penentration</w:t>
                              </w:r>
                            </w:p>
                          </w:txbxContent>
                        </wps:txbx>
                        <wps:bodyPr rot="0" vert="horz" wrap="square" lIns="0" tIns="0" rIns="0" bIns="0" anchor="t" anchorCtr="0" upright="1">
                          <a:noAutofit/>
                        </wps:bodyPr>
                      </wps:wsp>
                      <wps:wsp>
                        <wps:cNvPr id="175" name="Text Box 157"/>
                        <wps:cNvSpPr txBox="1">
                          <a:spLocks noChangeArrowheads="1"/>
                        </wps:cNvSpPr>
                        <wps:spPr bwMode="auto">
                          <a:xfrm>
                            <a:off x="1994" y="2711"/>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FD4B" w14:textId="77777777" w:rsidR="00BC4CF1" w:rsidRDefault="00BC4CF1" w:rsidP="00C83C4B">
                              <w:pPr>
                                <w:spacing w:line="180" w:lineRule="exact"/>
                                <w:rPr>
                                  <w:sz w:val="18"/>
                                </w:rPr>
                              </w:pPr>
                              <w:r>
                                <w:rPr>
                                  <w:color w:val="595958"/>
                                  <w:sz w:val="18"/>
                                </w:rPr>
                                <w:t>22.5</w:t>
                              </w:r>
                            </w:p>
                          </w:txbxContent>
                        </wps:txbx>
                        <wps:bodyPr rot="0" vert="horz" wrap="square" lIns="0" tIns="0" rIns="0" bIns="0" anchor="t" anchorCtr="0" upright="1">
                          <a:noAutofit/>
                        </wps:bodyPr>
                      </wps:wsp>
                      <wps:wsp>
                        <wps:cNvPr id="176" name="Text Box 156"/>
                        <wps:cNvSpPr txBox="1">
                          <a:spLocks noChangeArrowheads="1"/>
                        </wps:cNvSpPr>
                        <wps:spPr bwMode="auto">
                          <a:xfrm>
                            <a:off x="7626" y="2711"/>
                            <a:ext cx="249"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0602" w14:textId="77777777" w:rsidR="00BC4CF1" w:rsidRDefault="00BC4CF1" w:rsidP="00C83C4B">
                              <w:pPr>
                                <w:spacing w:line="183" w:lineRule="exact"/>
                                <w:rPr>
                                  <w:sz w:val="18"/>
                                </w:rPr>
                              </w:pPr>
                              <w:r>
                                <w:rPr>
                                  <w:color w:val="595958"/>
                                  <w:sz w:val="18"/>
                                </w:rPr>
                                <w:t>2</w:t>
                              </w:r>
                            </w:p>
                            <w:p w14:paraId="777B3372" w14:textId="77777777" w:rsidR="00BC4CF1" w:rsidRDefault="00BC4CF1" w:rsidP="00C83C4B">
                              <w:pPr>
                                <w:spacing w:before="3"/>
                                <w:rPr>
                                  <w:sz w:val="24"/>
                                </w:rPr>
                              </w:pPr>
                            </w:p>
                            <w:p w14:paraId="4C718983" w14:textId="77777777" w:rsidR="00BC4CF1" w:rsidRDefault="00BC4CF1" w:rsidP="00C83C4B">
                              <w:pPr>
                                <w:spacing w:line="216" w:lineRule="exact"/>
                                <w:rPr>
                                  <w:sz w:val="18"/>
                                </w:rPr>
                              </w:pPr>
                              <w:r>
                                <w:rPr>
                                  <w:color w:val="595958"/>
                                  <w:sz w:val="18"/>
                                </w:rPr>
                                <w:t>1.8</w:t>
                              </w:r>
                            </w:p>
                          </w:txbxContent>
                        </wps:txbx>
                        <wps:bodyPr rot="0" vert="horz" wrap="square" lIns="0" tIns="0" rIns="0" bIns="0" anchor="t" anchorCtr="0" upright="1">
                          <a:noAutofit/>
                        </wps:bodyPr>
                      </wps:wsp>
                      <wps:wsp>
                        <wps:cNvPr id="177" name="Text Box 155"/>
                        <wps:cNvSpPr txBox="1">
                          <a:spLocks noChangeArrowheads="1"/>
                        </wps:cNvSpPr>
                        <wps:spPr bwMode="auto">
                          <a:xfrm>
                            <a:off x="2130" y="357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3797" w14:textId="77777777" w:rsidR="00BC4CF1" w:rsidRDefault="00BC4CF1" w:rsidP="00C83C4B">
                              <w:pPr>
                                <w:spacing w:line="180" w:lineRule="exact"/>
                                <w:rPr>
                                  <w:sz w:val="18"/>
                                </w:rPr>
                              </w:pPr>
                              <w:r>
                                <w:rPr>
                                  <w:color w:val="595958"/>
                                  <w:sz w:val="18"/>
                                </w:rPr>
                                <w:t>22</w:t>
                              </w:r>
                            </w:p>
                          </w:txbxContent>
                        </wps:txbx>
                        <wps:bodyPr rot="0" vert="horz" wrap="square" lIns="0" tIns="0" rIns="0" bIns="0" anchor="t" anchorCtr="0" upright="1">
                          <a:noAutofit/>
                        </wps:bodyPr>
                      </wps:wsp>
                      <wps:wsp>
                        <wps:cNvPr id="178" name="Text Box 154"/>
                        <wps:cNvSpPr txBox="1">
                          <a:spLocks noChangeArrowheads="1"/>
                        </wps:cNvSpPr>
                        <wps:spPr bwMode="auto">
                          <a:xfrm>
                            <a:off x="7626" y="3744"/>
                            <a:ext cx="249"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25CE4" w14:textId="77777777" w:rsidR="00BC4CF1" w:rsidRDefault="00BC4CF1" w:rsidP="00C83C4B">
                              <w:pPr>
                                <w:spacing w:line="183" w:lineRule="exact"/>
                                <w:rPr>
                                  <w:sz w:val="18"/>
                                </w:rPr>
                              </w:pPr>
                              <w:r>
                                <w:rPr>
                                  <w:color w:val="595958"/>
                                  <w:sz w:val="18"/>
                                </w:rPr>
                                <w:t>1.6</w:t>
                              </w:r>
                            </w:p>
                            <w:p w14:paraId="22528A25" w14:textId="77777777" w:rsidR="00BC4CF1" w:rsidRDefault="00BC4CF1" w:rsidP="00C83C4B">
                              <w:pPr>
                                <w:spacing w:before="3"/>
                                <w:rPr>
                                  <w:sz w:val="24"/>
                                </w:rPr>
                              </w:pPr>
                            </w:p>
                            <w:p w14:paraId="538A75D2" w14:textId="77777777" w:rsidR="00BC4CF1" w:rsidRDefault="00BC4CF1" w:rsidP="00C83C4B">
                              <w:pPr>
                                <w:spacing w:line="216" w:lineRule="exact"/>
                                <w:rPr>
                                  <w:sz w:val="18"/>
                                </w:rPr>
                              </w:pPr>
                              <w:r>
                                <w:rPr>
                                  <w:color w:val="595958"/>
                                  <w:sz w:val="18"/>
                                </w:rPr>
                                <w:t>1.4</w:t>
                              </w:r>
                            </w:p>
                          </w:txbxContent>
                        </wps:txbx>
                        <wps:bodyPr rot="0" vert="horz" wrap="square" lIns="0" tIns="0" rIns="0" bIns="0" anchor="t" anchorCtr="0" upright="1">
                          <a:noAutofit/>
                        </wps:bodyPr>
                      </wps:wsp>
                      <wps:wsp>
                        <wps:cNvPr id="179" name="Text Box 153"/>
                        <wps:cNvSpPr txBox="1">
                          <a:spLocks noChangeArrowheads="1"/>
                        </wps:cNvSpPr>
                        <wps:spPr bwMode="auto">
                          <a:xfrm>
                            <a:off x="1994" y="4432"/>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6E4F7" w14:textId="77777777" w:rsidR="00BC4CF1" w:rsidRDefault="00BC4CF1" w:rsidP="00C83C4B">
                              <w:pPr>
                                <w:spacing w:line="180" w:lineRule="exact"/>
                                <w:rPr>
                                  <w:sz w:val="18"/>
                                </w:rPr>
                              </w:pPr>
                              <w:r>
                                <w:rPr>
                                  <w:color w:val="595958"/>
                                  <w:sz w:val="18"/>
                                </w:rPr>
                                <w:t>21.5</w:t>
                              </w:r>
                            </w:p>
                          </w:txbxContent>
                        </wps:txbx>
                        <wps:bodyPr rot="0" vert="horz" wrap="square" lIns="0" tIns="0" rIns="0" bIns="0" anchor="t" anchorCtr="0" upright="1">
                          <a:noAutofit/>
                        </wps:bodyPr>
                      </wps:wsp>
                      <wps:wsp>
                        <wps:cNvPr id="180" name="Text Box 152"/>
                        <wps:cNvSpPr txBox="1">
                          <a:spLocks noChangeArrowheads="1"/>
                        </wps:cNvSpPr>
                        <wps:spPr bwMode="auto">
                          <a:xfrm>
                            <a:off x="7626" y="4445"/>
                            <a:ext cx="326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8BE2" w14:textId="77777777" w:rsidR="00BC4CF1" w:rsidRDefault="00BC4CF1" w:rsidP="00C83C4B">
                              <w:pPr>
                                <w:spacing w:line="183" w:lineRule="exact"/>
                                <w:ind w:left="1299"/>
                                <w:rPr>
                                  <w:sz w:val="18"/>
                                </w:rPr>
                              </w:pPr>
                              <w:r>
                                <w:rPr>
                                  <w:color w:val="595958"/>
                                  <w:sz w:val="18"/>
                                </w:rPr>
                                <w:t>TC1 - Top Middle</w:t>
                              </w:r>
                            </w:p>
                            <w:p w14:paraId="117520C4" w14:textId="77777777" w:rsidR="00BC4CF1" w:rsidRDefault="00BC4CF1" w:rsidP="00C83C4B">
                              <w:pPr>
                                <w:tabs>
                                  <w:tab w:val="left" w:pos="1299"/>
                                </w:tabs>
                                <w:spacing w:before="7" w:line="330" w:lineRule="atLeast"/>
                                <w:ind w:left="1299" w:right="18" w:hanging="1300"/>
                                <w:rPr>
                                  <w:sz w:val="18"/>
                                </w:rPr>
                              </w:pPr>
                              <w:r>
                                <w:rPr>
                                  <w:color w:val="595958"/>
                                  <w:position w:val="1"/>
                                  <w:sz w:val="18"/>
                                </w:rPr>
                                <w:t>1.2</w:t>
                              </w:r>
                              <w:r>
                                <w:rPr>
                                  <w:color w:val="595958"/>
                                  <w:position w:val="1"/>
                                  <w:sz w:val="18"/>
                                </w:rPr>
                                <w:tab/>
                              </w:r>
                              <w:r>
                                <w:rPr>
                                  <w:color w:val="595958"/>
                                  <w:sz w:val="18"/>
                                </w:rPr>
                                <w:t xml:space="preserve">TC2 - Bottom </w:t>
                              </w:r>
                              <w:r>
                                <w:rPr>
                                  <w:color w:val="595958"/>
                                  <w:spacing w:val="-3"/>
                                  <w:sz w:val="18"/>
                                </w:rPr>
                                <w:t xml:space="preserve">Middle </w:t>
                              </w:r>
                              <w:r>
                                <w:rPr>
                                  <w:color w:val="595958"/>
                                  <w:sz w:val="18"/>
                                </w:rPr>
                                <w:t>TC3 -</w:t>
                              </w:r>
                              <w:r>
                                <w:rPr>
                                  <w:color w:val="595958"/>
                                  <w:spacing w:val="-3"/>
                                  <w:sz w:val="18"/>
                                </w:rPr>
                                <w:t xml:space="preserve"> </w:t>
                              </w:r>
                              <w:r>
                                <w:rPr>
                                  <w:color w:val="595958"/>
                                  <w:sz w:val="18"/>
                                </w:rPr>
                                <w:t>Side</w:t>
                              </w:r>
                            </w:p>
                          </w:txbxContent>
                        </wps:txbx>
                        <wps:bodyPr rot="0" vert="horz" wrap="square" lIns="0" tIns="0" rIns="0" bIns="0" anchor="t" anchorCtr="0" upright="1">
                          <a:noAutofit/>
                        </wps:bodyPr>
                      </wps:wsp>
                      <wps:wsp>
                        <wps:cNvPr id="181" name="Text Box 151"/>
                        <wps:cNvSpPr txBox="1">
                          <a:spLocks noChangeArrowheads="1"/>
                        </wps:cNvSpPr>
                        <wps:spPr bwMode="auto">
                          <a:xfrm>
                            <a:off x="2130" y="5292"/>
                            <a:ext cx="560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CA81" w14:textId="77777777" w:rsidR="00BC4CF1" w:rsidRDefault="00BC4CF1" w:rsidP="00C83C4B">
                              <w:pPr>
                                <w:tabs>
                                  <w:tab w:val="left" w:pos="5495"/>
                                </w:tabs>
                                <w:spacing w:line="180" w:lineRule="exact"/>
                                <w:rPr>
                                  <w:sz w:val="18"/>
                                </w:rPr>
                              </w:pPr>
                              <w:r>
                                <w:rPr>
                                  <w:color w:val="595958"/>
                                  <w:sz w:val="18"/>
                                </w:rPr>
                                <w:t>21</w:t>
                              </w:r>
                              <w:r>
                                <w:rPr>
                                  <w:color w:val="595958"/>
                                  <w:sz w:val="18"/>
                                </w:rPr>
                                <w:tab/>
                                <w:t>1</w:t>
                              </w:r>
                            </w:p>
                          </w:txbxContent>
                        </wps:txbx>
                        <wps:bodyPr rot="0" vert="horz" wrap="square" lIns="0" tIns="0" rIns="0" bIns="0" anchor="t" anchorCtr="0" upright="1">
                          <a:noAutofit/>
                        </wps:bodyPr>
                      </wps:wsp>
                      <wps:wsp>
                        <wps:cNvPr id="182" name="Text Box 150"/>
                        <wps:cNvSpPr txBox="1">
                          <a:spLocks noChangeArrowheads="1"/>
                        </wps:cNvSpPr>
                        <wps:spPr bwMode="auto">
                          <a:xfrm>
                            <a:off x="8925" y="5396"/>
                            <a:ext cx="203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A5C2" w14:textId="77777777" w:rsidR="00BC4CF1" w:rsidRDefault="00BC4CF1" w:rsidP="00C83C4B">
                              <w:pPr>
                                <w:spacing w:line="180" w:lineRule="exact"/>
                                <w:rPr>
                                  <w:sz w:val="18"/>
                                </w:rPr>
                              </w:pPr>
                              <w:r>
                                <w:rPr>
                                  <w:color w:val="595958"/>
                                  <w:sz w:val="18"/>
                                </w:rPr>
                                <w:t>TC4 - Positive Terminal</w:t>
                              </w:r>
                            </w:p>
                          </w:txbxContent>
                        </wps:txbx>
                        <wps:bodyPr rot="0" vert="horz" wrap="square" lIns="0" tIns="0" rIns="0" bIns="0" anchor="t" anchorCtr="0" upright="1">
                          <a:noAutofit/>
                        </wps:bodyPr>
                      </wps:wsp>
                      <wps:wsp>
                        <wps:cNvPr id="183" name="Text Box 149"/>
                        <wps:cNvSpPr txBox="1">
                          <a:spLocks noChangeArrowheads="1"/>
                        </wps:cNvSpPr>
                        <wps:spPr bwMode="auto">
                          <a:xfrm>
                            <a:off x="7626" y="5809"/>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D6B9" w14:textId="77777777" w:rsidR="00BC4CF1" w:rsidRDefault="00BC4CF1" w:rsidP="00C83C4B">
                              <w:pPr>
                                <w:spacing w:line="180" w:lineRule="exact"/>
                                <w:rPr>
                                  <w:sz w:val="18"/>
                                </w:rPr>
                              </w:pPr>
                              <w:r>
                                <w:rPr>
                                  <w:color w:val="595958"/>
                                  <w:sz w:val="18"/>
                                </w:rPr>
                                <w:t>0.8</w:t>
                              </w:r>
                            </w:p>
                          </w:txbxContent>
                        </wps:txbx>
                        <wps:bodyPr rot="0" vert="horz" wrap="square" lIns="0" tIns="0" rIns="0" bIns="0" anchor="t" anchorCtr="0" upright="1">
                          <a:noAutofit/>
                        </wps:bodyPr>
                      </wps:wsp>
                      <wps:wsp>
                        <wps:cNvPr id="184" name="Text Box 148"/>
                        <wps:cNvSpPr txBox="1">
                          <a:spLocks noChangeArrowheads="1"/>
                        </wps:cNvSpPr>
                        <wps:spPr bwMode="auto">
                          <a:xfrm>
                            <a:off x="1994" y="6153"/>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497A" w14:textId="77777777" w:rsidR="00BC4CF1" w:rsidRDefault="00BC4CF1" w:rsidP="00C83C4B">
                              <w:pPr>
                                <w:spacing w:line="180" w:lineRule="exact"/>
                                <w:rPr>
                                  <w:sz w:val="18"/>
                                </w:rPr>
                              </w:pPr>
                              <w:r>
                                <w:rPr>
                                  <w:color w:val="595958"/>
                                  <w:sz w:val="18"/>
                                </w:rPr>
                                <w:t>20.5</w:t>
                              </w:r>
                            </w:p>
                          </w:txbxContent>
                        </wps:txbx>
                        <wps:bodyPr rot="0" vert="horz" wrap="square" lIns="0" tIns="0" rIns="0" bIns="0" anchor="t" anchorCtr="0" upright="1">
                          <a:noAutofit/>
                        </wps:bodyPr>
                      </wps:wsp>
                      <wps:wsp>
                        <wps:cNvPr id="185" name="Text Box 147"/>
                        <wps:cNvSpPr txBox="1">
                          <a:spLocks noChangeArrowheads="1"/>
                        </wps:cNvSpPr>
                        <wps:spPr bwMode="auto">
                          <a:xfrm>
                            <a:off x="7626" y="6325"/>
                            <a:ext cx="249"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B817" w14:textId="77777777" w:rsidR="00BC4CF1" w:rsidRDefault="00BC4CF1" w:rsidP="00C83C4B">
                              <w:pPr>
                                <w:spacing w:line="183" w:lineRule="exact"/>
                                <w:rPr>
                                  <w:sz w:val="18"/>
                                </w:rPr>
                              </w:pPr>
                              <w:r>
                                <w:rPr>
                                  <w:color w:val="595958"/>
                                  <w:sz w:val="18"/>
                                </w:rPr>
                                <w:t>0.6</w:t>
                              </w:r>
                            </w:p>
                            <w:p w14:paraId="36C24457" w14:textId="77777777" w:rsidR="00BC4CF1" w:rsidRDefault="00BC4CF1" w:rsidP="00C83C4B">
                              <w:pPr>
                                <w:spacing w:before="3"/>
                                <w:rPr>
                                  <w:sz w:val="24"/>
                                </w:rPr>
                              </w:pPr>
                            </w:p>
                            <w:p w14:paraId="55C48C5B" w14:textId="77777777" w:rsidR="00BC4CF1" w:rsidRDefault="00BC4CF1" w:rsidP="00C83C4B">
                              <w:pPr>
                                <w:spacing w:line="216" w:lineRule="exact"/>
                                <w:rPr>
                                  <w:sz w:val="18"/>
                                </w:rPr>
                              </w:pPr>
                              <w:r>
                                <w:rPr>
                                  <w:color w:val="595958"/>
                                  <w:sz w:val="18"/>
                                </w:rPr>
                                <w:t>0.4</w:t>
                              </w:r>
                            </w:p>
                          </w:txbxContent>
                        </wps:txbx>
                        <wps:bodyPr rot="0" vert="horz" wrap="square" lIns="0" tIns="0" rIns="0" bIns="0" anchor="t" anchorCtr="0" upright="1">
                          <a:noAutofit/>
                        </wps:bodyPr>
                      </wps:wsp>
                      <wps:wsp>
                        <wps:cNvPr id="186" name="Text Box 146"/>
                        <wps:cNvSpPr txBox="1">
                          <a:spLocks noChangeArrowheads="1"/>
                        </wps:cNvSpPr>
                        <wps:spPr bwMode="auto">
                          <a:xfrm>
                            <a:off x="8925" y="5795"/>
                            <a:ext cx="1961"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5539" w14:textId="77777777" w:rsidR="00BC4CF1" w:rsidRDefault="00BC4CF1" w:rsidP="00C83C4B">
                              <w:pPr>
                                <w:spacing w:line="183" w:lineRule="exact"/>
                                <w:rPr>
                                  <w:sz w:val="18"/>
                                </w:rPr>
                              </w:pPr>
                              <w:r>
                                <w:rPr>
                                  <w:color w:val="595958"/>
                                  <w:sz w:val="18"/>
                                </w:rPr>
                                <w:t>TC5 - Expected Vent</w:t>
                              </w:r>
                            </w:p>
                            <w:p w14:paraId="48576790" w14:textId="77777777" w:rsidR="00BC4CF1" w:rsidRDefault="00BC4CF1" w:rsidP="00C83C4B">
                              <w:pPr>
                                <w:spacing w:before="7" w:line="330" w:lineRule="atLeast"/>
                                <w:ind w:right="772"/>
                                <w:rPr>
                                  <w:sz w:val="18"/>
                                </w:rPr>
                              </w:pPr>
                              <w:r>
                                <w:rPr>
                                  <w:color w:val="595958"/>
                                  <w:sz w:val="18"/>
                                </w:rPr>
                                <w:t>TC6 - Nail Ambient Voltage</w:t>
                              </w:r>
                            </w:p>
                          </w:txbxContent>
                        </wps:txbx>
                        <wps:bodyPr rot="0" vert="horz" wrap="square" lIns="0" tIns="0" rIns="0" bIns="0" anchor="t" anchorCtr="0" upright="1">
                          <a:noAutofit/>
                        </wps:bodyPr>
                      </wps:wsp>
                      <wps:wsp>
                        <wps:cNvPr id="187" name="Text Box 145"/>
                        <wps:cNvSpPr txBox="1">
                          <a:spLocks noChangeArrowheads="1"/>
                        </wps:cNvSpPr>
                        <wps:spPr bwMode="auto">
                          <a:xfrm>
                            <a:off x="2130" y="701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E2E4" w14:textId="77777777" w:rsidR="00BC4CF1" w:rsidRDefault="00BC4CF1" w:rsidP="00C83C4B">
                              <w:pPr>
                                <w:spacing w:line="180" w:lineRule="exact"/>
                                <w:rPr>
                                  <w:sz w:val="18"/>
                                </w:rPr>
                              </w:pPr>
                              <w:r>
                                <w:rPr>
                                  <w:color w:val="595958"/>
                                  <w:sz w:val="18"/>
                                </w:rPr>
                                <w:t>20</w:t>
                              </w:r>
                            </w:p>
                          </w:txbxContent>
                        </wps:txbx>
                        <wps:bodyPr rot="0" vert="horz" wrap="square" lIns="0" tIns="0" rIns="0" bIns="0" anchor="t" anchorCtr="0" upright="1">
                          <a:noAutofit/>
                        </wps:bodyPr>
                      </wps:wsp>
                      <wps:wsp>
                        <wps:cNvPr id="188" name="Text Box 144"/>
                        <wps:cNvSpPr txBox="1">
                          <a:spLocks noChangeArrowheads="1"/>
                        </wps:cNvSpPr>
                        <wps:spPr bwMode="auto">
                          <a:xfrm>
                            <a:off x="7626" y="7357"/>
                            <a:ext cx="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2E07" w14:textId="77777777" w:rsidR="00BC4CF1" w:rsidRDefault="00BC4CF1" w:rsidP="00C83C4B">
                              <w:pPr>
                                <w:spacing w:line="180" w:lineRule="exact"/>
                                <w:rPr>
                                  <w:sz w:val="18"/>
                                </w:rPr>
                              </w:pPr>
                              <w:r>
                                <w:rPr>
                                  <w:color w:val="595958"/>
                                  <w:sz w:val="18"/>
                                </w:rPr>
                                <w:t>0.2</w:t>
                              </w:r>
                            </w:p>
                          </w:txbxContent>
                        </wps:txbx>
                        <wps:bodyPr rot="0" vert="horz" wrap="square" lIns="0" tIns="0" rIns="0" bIns="0" anchor="t" anchorCtr="0" upright="1">
                          <a:noAutofit/>
                        </wps:bodyPr>
                      </wps:wsp>
                      <wps:wsp>
                        <wps:cNvPr id="189" name="Text Box 143"/>
                        <wps:cNvSpPr txBox="1">
                          <a:spLocks noChangeArrowheads="1"/>
                        </wps:cNvSpPr>
                        <wps:spPr bwMode="auto">
                          <a:xfrm>
                            <a:off x="1994" y="7873"/>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9D49" w14:textId="77777777" w:rsidR="00BC4CF1" w:rsidRDefault="00BC4CF1" w:rsidP="00C83C4B">
                              <w:pPr>
                                <w:spacing w:line="180" w:lineRule="exact"/>
                                <w:rPr>
                                  <w:sz w:val="18"/>
                                </w:rPr>
                              </w:pPr>
                              <w:r>
                                <w:rPr>
                                  <w:color w:val="595958"/>
                                  <w:sz w:val="18"/>
                                </w:rPr>
                                <w:t>19.5</w:t>
                              </w:r>
                            </w:p>
                          </w:txbxContent>
                        </wps:txbx>
                        <wps:bodyPr rot="0" vert="horz" wrap="square" lIns="0" tIns="0" rIns="0" bIns="0" anchor="t" anchorCtr="0" upright="1">
                          <a:noAutofit/>
                        </wps:bodyPr>
                      </wps:wsp>
                      <wps:wsp>
                        <wps:cNvPr id="190" name="Text Box 142"/>
                        <wps:cNvSpPr txBox="1">
                          <a:spLocks noChangeArrowheads="1"/>
                        </wps:cNvSpPr>
                        <wps:spPr bwMode="auto">
                          <a:xfrm>
                            <a:off x="7626" y="787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ABB9" w14:textId="77777777" w:rsidR="00BC4CF1" w:rsidRDefault="00BC4CF1" w:rsidP="00C83C4B">
                              <w:pPr>
                                <w:spacing w:line="180" w:lineRule="exact"/>
                                <w:rPr>
                                  <w:sz w:val="18"/>
                                </w:rPr>
                              </w:pPr>
                              <w:r>
                                <w:rPr>
                                  <w:color w:val="595958"/>
                                  <w:sz w:val="18"/>
                                </w:rPr>
                                <w:t>0</w:t>
                              </w:r>
                            </w:p>
                          </w:txbxContent>
                        </wps:txbx>
                        <wps:bodyPr rot="0" vert="horz" wrap="square" lIns="0" tIns="0" rIns="0" bIns="0" anchor="t" anchorCtr="0" upright="1">
                          <a:noAutofit/>
                        </wps:bodyPr>
                      </wps:wsp>
                      <wps:wsp>
                        <wps:cNvPr id="191" name="Text Box 141"/>
                        <wps:cNvSpPr txBox="1">
                          <a:spLocks noChangeArrowheads="1"/>
                        </wps:cNvSpPr>
                        <wps:spPr bwMode="auto">
                          <a:xfrm>
                            <a:off x="2434" y="8107"/>
                            <a:ext cx="513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A682" w14:textId="77777777" w:rsidR="00BC4CF1" w:rsidRDefault="00BC4CF1" w:rsidP="00C83C4B">
                              <w:pPr>
                                <w:tabs>
                                  <w:tab w:val="left" w:pos="622"/>
                                  <w:tab w:val="left" w:pos="1199"/>
                                  <w:tab w:val="left" w:pos="1821"/>
                                  <w:tab w:val="left" w:pos="2444"/>
                                  <w:tab w:val="left" w:pos="3066"/>
                                  <w:tab w:val="left" w:pos="3689"/>
                                  <w:tab w:val="left" w:pos="4311"/>
                                  <w:tab w:val="left" w:pos="4933"/>
                                </w:tabs>
                                <w:spacing w:line="183" w:lineRule="exact"/>
                                <w:ind w:left="-1" w:right="18"/>
                                <w:jc w:val="center"/>
                                <w:rPr>
                                  <w:sz w:val="18"/>
                                </w:rPr>
                              </w:pPr>
                              <w:r>
                                <w:rPr>
                                  <w:color w:val="595958"/>
                                  <w:sz w:val="18"/>
                                </w:rPr>
                                <w:t>0</w:t>
                              </w:r>
                              <w:r>
                                <w:rPr>
                                  <w:color w:val="595958"/>
                                  <w:sz w:val="18"/>
                                </w:rPr>
                                <w:tab/>
                                <w:t>5</w:t>
                              </w:r>
                              <w:r>
                                <w:rPr>
                                  <w:color w:val="595958"/>
                                  <w:sz w:val="18"/>
                                </w:rPr>
                                <w:tab/>
                                <w:t>10</w:t>
                              </w:r>
                              <w:r>
                                <w:rPr>
                                  <w:color w:val="595958"/>
                                  <w:sz w:val="18"/>
                                </w:rPr>
                                <w:tab/>
                                <w:t>15</w:t>
                              </w:r>
                              <w:r>
                                <w:rPr>
                                  <w:color w:val="595958"/>
                                  <w:sz w:val="18"/>
                                </w:rPr>
                                <w:tab/>
                                <w:t>20</w:t>
                              </w:r>
                              <w:r>
                                <w:rPr>
                                  <w:color w:val="595958"/>
                                  <w:sz w:val="18"/>
                                </w:rPr>
                                <w:tab/>
                                <w:t>25</w:t>
                              </w:r>
                              <w:r>
                                <w:rPr>
                                  <w:color w:val="595958"/>
                                  <w:sz w:val="18"/>
                                </w:rPr>
                                <w:tab/>
                                <w:t>30</w:t>
                              </w:r>
                              <w:r>
                                <w:rPr>
                                  <w:color w:val="595958"/>
                                  <w:sz w:val="18"/>
                                </w:rPr>
                                <w:tab/>
                                <w:t>35</w:t>
                              </w:r>
                              <w:r>
                                <w:rPr>
                                  <w:color w:val="595958"/>
                                  <w:sz w:val="18"/>
                                </w:rPr>
                                <w:tab/>
                              </w:r>
                              <w:r>
                                <w:rPr>
                                  <w:color w:val="595958"/>
                                  <w:spacing w:val="-9"/>
                                  <w:sz w:val="18"/>
                                </w:rPr>
                                <w:t>40</w:t>
                              </w:r>
                            </w:p>
                            <w:p w14:paraId="65C99BF2" w14:textId="5164FCB6" w:rsidR="00BC4CF1" w:rsidRDefault="00BC4CF1" w:rsidP="00C83C4B">
                              <w:pPr>
                                <w:spacing w:before="60" w:line="240" w:lineRule="exact"/>
                                <w:ind w:left="1932" w:right="1995"/>
                                <w:jc w:val="center"/>
                                <w:rPr>
                                  <w:color w:val="595958"/>
                                </w:rPr>
                              </w:pPr>
                              <w:r>
                                <w:rPr>
                                  <w:color w:val="595958"/>
                                </w:rPr>
                                <w:t>Time, Minutes</w:t>
                              </w:r>
                            </w:p>
                            <w:p w14:paraId="2A3FA344" w14:textId="77777777" w:rsidR="00BC4CF1" w:rsidRDefault="00BC4CF1" w:rsidP="00C83C4B">
                              <w:pPr>
                                <w:spacing w:before="60" w:line="240" w:lineRule="exact"/>
                                <w:ind w:left="1932" w:right="1995"/>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6D69C" id="Group 140" o:spid="_x0000_s1161" style="position:absolute;left:0;text-align:left;margin-left:93.25pt;margin-top:19.1pt;width:448.35pt;height:316.6pt;z-index:251672576;mso-position-horizontal-relative:page;mso-position-vertical-relative:text" coordorigin="1994,2260" coordsize="8967,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">
                <v:shape id="AutoShape 174" o:spid="_x0000_s1162" style="position:absolute;left:2479;top:2796;width:4980;height:4301;visibility:visible;mso-wrap-style:square;v-text-anchor:top" coordsize="498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" path="m,4301r4980,m,3441r4980,m,2580r4980,m,1721r4980,m,859r4980,m,l4980,e" filled="f" strokecolor="#dadada" strokeweight=".72pt">
                  <v:path arrowok="t" o:connecttype="custom" o:connectlocs="0,7098;4980,7098;0,6238;4980,6238;0,5377;4980,5377;0,4518;4980,4518;0,3656;4980,3656;0,2797;4980,2797" o:connectangles="0,0,0,0,0,0,0,0,0,0,0,0"/>
                </v:shape>
                <v:shape id="AutoShape 173" o:spid="_x0000_s1163" style="position:absolute;left:3103;top:2796;width:4356;height:5163;visibility:visible;mso-wrap-style:square;v-text-anchor:top" coordsize="435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" path="m,l,5162m622,r,5162m1243,r,5162m1867,r,5162m2489,r,5162m3111,r,5162m3735,r,5162m4356,r,5162e" filled="f" strokecolor="#dadada" strokeweight=".72pt">
                  <v:path arrowok="t" o:connecttype="custom" o:connectlocs="0,2797;0,7959;622,2797;622,7959;1243,2797;1243,7959;1867,2797;1867,7959;2489,2797;2489,7959;3111,2797;3111,7959;3735,2797;3735,7959;4356,2797;4356,7959" o:connectangles="0,0,0,0,0,0,0,0,0,0,0,0,0,0,0,0"/>
                </v:shape>
                <v:line id="Line 172" o:spid="_x0000_s1164" style="position:absolute;visibility:visible;mso-wrap-style:square" from="7460,7958" to="7460,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" strokecolor="silver"/>
                <v:shape id="AutoShape 171" o:spid="_x0000_s1165" style="position:absolute;left:7459;top:2796;width:58;height:5163;visibility:visible;mso-wrap-style:square;v-text-anchor:top" coordsize="58,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" path="m,5162r58,m,4646r58,m,4130r58,m,3612r58,m,3096r58,m,2580r58,m,2064r58,m,1548r58,m,1032r58,m,516r58,m,l58,e" filled="f" strokecolor="silver" strokeweight=".72pt">
                  <v:path arrowok="t" o:connecttype="custom" o:connectlocs="0,7959;58,7959;0,7443;58,7443;0,6927;58,6927;0,6409;58,6409;0,5893;58,5893;0,5377;58,5377;0,4861;58,4861;0,4345;58,4345;0,3829;58,3829;0,3313;58,3313;0,2797;58,2797" o:connectangles="0,0,0,0,0,0,0,0,0,0,0,0,0,0,0,0,0,0,0,0,0,0"/>
                </v:shape>
                <v:shape id="AutoShape 170" o:spid="_x0000_s1166" style="position:absolute;left:2480;top:2796;width:4980;height:5163;visibility:visible;mso-wrap-style:square;v-text-anchor:top" coordsize="498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" path="m,5162l,m,5162r4980,e" filled="f" strokecolor="silver">
                  <v:path arrowok="t" o:connecttype="custom" o:connectlocs="0,7958;0,2796;0,7958;4980,7958" o:connectangles="0,0,0,0"/>
                </v:shape>
                <v:shape id="Picture 169" o:spid="_x0000_s1167" type="#_x0000_t75" style="position:absolute;left:2467;top:3792;width:4764;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">
                  <v:imagedata r:id="rId15" o:title=""/>
                </v:shape>
                <v:line id="Line 168" o:spid="_x0000_s1168" style="position:absolute;visibility:visible;mso-wrap-style:square" from="2467,3404" to="723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" strokecolor="#772c2a" strokeweight="2.16pt"/>
                <v:line id="Line 167" o:spid="_x0000_s1169" style="position:absolute;visibility:visible;mso-wrap-style:square" from="8501,4530" to="888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" strokecolor="#4f81bd" strokeweight="1.5pt"/>
                <v:line id="Line 166" o:spid="_x0000_s1170" style="position:absolute;visibility:visible;mso-wrap-style:square" from="8501,4868" to="8885,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" strokecolor="#c0504d" strokeweight="1.5pt"/>
                <v:line id="Line 165" o:spid="_x0000_s1171" style="position:absolute;visibility:visible;mso-wrap-style:square" from="8501,5205" to="8885,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" strokecolor="#9bbb59" strokeweight="1.5pt"/>
                <v:line id="Line 164" o:spid="_x0000_s1172" style="position:absolute;visibility:visible;mso-wrap-style:square" from="8501,5543" to="888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" strokecolor="#8064a2" strokeweight="1.5pt"/>
                <v:line id="Line 163" o:spid="_x0000_s1173" style="position:absolute;visibility:visible;mso-wrap-style:square" from="8501,5880" to="8885,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" strokecolor="#4bacc6" strokeweight="1.5pt"/>
                <v:line id="Line 162" o:spid="_x0000_s1174" style="position:absolute;visibility:visible;mso-wrap-style:square" from="8501,6218" to="888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" strokecolor="#f79646" strokeweight="1.5pt"/>
                <v:line id="Line 161" o:spid="_x0000_s1175" style="position:absolute;visibility:visible;mso-wrap-style:square" from="8501,6555" to="888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" strokecolor="#2c4d75" strokeweight="1.5pt"/>
                <v:line id="Line 160" o:spid="_x0000_s1176" style="position:absolute;visibility:visible;mso-wrap-style:square" from="8501,6893" to="888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" strokecolor="#772c2a" strokeweight="1.5pt"/>
                <v:shape id="Text Box 158" o:spid="_x0000_s1177" type="#_x0000_t202" style="position:absolute;left:4718;top:2260;width:241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1F80184" w14:textId="77777777" w:rsidR="00BC4CF1" w:rsidRPr="00C83C4B" w:rsidRDefault="00BC4CF1" w:rsidP="00C83C4B">
                        <w:pPr>
                          <w:spacing w:line="281" w:lineRule="exact"/>
                        </w:pPr>
                        <w:r w:rsidRPr="00C83C4B">
                          <w:rPr>
                            <w:color w:val="595958"/>
                          </w:rPr>
                          <w:t>Nail Penentration</w:t>
                        </w:r>
                      </w:p>
                    </w:txbxContent>
                  </v:textbox>
                </v:shape>
                <v:shape id="Text Box 157" o:spid="_x0000_s1178" type="#_x0000_t202" style="position:absolute;left:1994;top:2711;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25EFD4B" w14:textId="77777777" w:rsidR="00BC4CF1" w:rsidRDefault="00BC4CF1" w:rsidP="00C83C4B">
                        <w:pPr>
                          <w:spacing w:line="180" w:lineRule="exact"/>
                          <w:rPr>
                            <w:sz w:val="18"/>
                          </w:rPr>
                        </w:pPr>
                        <w:r>
                          <w:rPr>
                            <w:color w:val="595958"/>
                            <w:sz w:val="18"/>
                          </w:rPr>
                          <w:t>22.5</w:t>
                        </w:r>
                      </w:p>
                    </w:txbxContent>
                  </v:textbox>
                </v:shape>
                <v:shape id="Text Box 156" o:spid="_x0000_s1179" type="#_x0000_t202" style="position:absolute;left:7626;top:2711;width:24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1280602" w14:textId="77777777" w:rsidR="00BC4CF1" w:rsidRDefault="00BC4CF1" w:rsidP="00C83C4B">
                        <w:pPr>
                          <w:spacing w:line="183" w:lineRule="exact"/>
                          <w:rPr>
                            <w:sz w:val="18"/>
                          </w:rPr>
                        </w:pPr>
                        <w:r>
                          <w:rPr>
                            <w:color w:val="595958"/>
                            <w:sz w:val="18"/>
                          </w:rPr>
                          <w:t>2</w:t>
                        </w:r>
                      </w:p>
                      <w:p w14:paraId="777B3372" w14:textId="77777777" w:rsidR="00BC4CF1" w:rsidRDefault="00BC4CF1" w:rsidP="00C83C4B">
                        <w:pPr>
                          <w:spacing w:before="3"/>
                          <w:rPr>
                            <w:sz w:val="24"/>
                          </w:rPr>
                        </w:pPr>
                      </w:p>
                      <w:p w14:paraId="4C718983" w14:textId="77777777" w:rsidR="00BC4CF1" w:rsidRDefault="00BC4CF1" w:rsidP="00C83C4B">
                        <w:pPr>
                          <w:spacing w:line="216" w:lineRule="exact"/>
                          <w:rPr>
                            <w:sz w:val="18"/>
                          </w:rPr>
                        </w:pPr>
                        <w:r>
                          <w:rPr>
                            <w:color w:val="595958"/>
                            <w:sz w:val="18"/>
                          </w:rPr>
                          <w:t>1.8</w:t>
                        </w:r>
                      </w:p>
                    </w:txbxContent>
                  </v:textbox>
                </v:shape>
                <v:shape id="Text Box 155" o:spid="_x0000_s1180" type="#_x0000_t202" style="position:absolute;left:2130;top:357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AB53797" w14:textId="77777777" w:rsidR="00BC4CF1" w:rsidRDefault="00BC4CF1" w:rsidP="00C83C4B">
                        <w:pPr>
                          <w:spacing w:line="180" w:lineRule="exact"/>
                          <w:rPr>
                            <w:sz w:val="18"/>
                          </w:rPr>
                        </w:pPr>
                        <w:r>
                          <w:rPr>
                            <w:color w:val="595958"/>
                            <w:sz w:val="18"/>
                          </w:rPr>
                          <w:t>22</w:t>
                        </w:r>
                      </w:p>
                    </w:txbxContent>
                  </v:textbox>
                </v:shape>
                <v:shape id="Text Box 154" o:spid="_x0000_s1181" type="#_x0000_t202" style="position:absolute;left:7626;top:3744;width:24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5225CE4" w14:textId="77777777" w:rsidR="00BC4CF1" w:rsidRDefault="00BC4CF1" w:rsidP="00C83C4B">
                        <w:pPr>
                          <w:spacing w:line="183" w:lineRule="exact"/>
                          <w:rPr>
                            <w:sz w:val="18"/>
                          </w:rPr>
                        </w:pPr>
                        <w:r>
                          <w:rPr>
                            <w:color w:val="595958"/>
                            <w:sz w:val="18"/>
                          </w:rPr>
                          <w:t>1.6</w:t>
                        </w:r>
                      </w:p>
                      <w:p w14:paraId="22528A25" w14:textId="77777777" w:rsidR="00BC4CF1" w:rsidRDefault="00BC4CF1" w:rsidP="00C83C4B">
                        <w:pPr>
                          <w:spacing w:before="3"/>
                          <w:rPr>
                            <w:sz w:val="24"/>
                          </w:rPr>
                        </w:pPr>
                      </w:p>
                      <w:p w14:paraId="538A75D2" w14:textId="77777777" w:rsidR="00BC4CF1" w:rsidRDefault="00BC4CF1" w:rsidP="00C83C4B">
                        <w:pPr>
                          <w:spacing w:line="216" w:lineRule="exact"/>
                          <w:rPr>
                            <w:sz w:val="18"/>
                          </w:rPr>
                        </w:pPr>
                        <w:r>
                          <w:rPr>
                            <w:color w:val="595958"/>
                            <w:sz w:val="18"/>
                          </w:rPr>
                          <w:t>1.4</w:t>
                        </w:r>
                      </w:p>
                    </w:txbxContent>
                  </v:textbox>
                </v:shape>
                <v:shape id="Text Box 153" o:spid="_x0000_s1182" type="#_x0000_t202" style="position:absolute;left:1994;top:4432;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1D6E4F7" w14:textId="77777777" w:rsidR="00BC4CF1" w:rsidRDefault="00BC4CF1" w:rsidP="00C83C4B">
                        <w:pPr>
                          <w:spacing w:line="180" w:lineRule="exact"/>
                          <w:rPr>
                            <w:sz w:val="18"/>
                          </w:rPr>
                        </w:pPr>
                        <w:r>
                          <w:rPr>
                            <w:color w:val="595958"/>
                            <w:sz w:val="18"/>
                          </w:rPr>
                          <w:t>21.5</w:t>
                        </w:r>
                      </w:p>
                    </w:txbxContent>
                  </v:textbox>
                </v:shape>
                <v:shape id="Text Box 152" o:spid="_x0000_s1183" type="#_x0000_t202" style="position:absolute;left:7626;top:4445;width:326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C1A8BE2" w14:textId="77777777" w:rsidR="00BC4CF1" w:rsidRDefault="00BC4CF1" w:rsidP="00C83C4B">
                        <w:pPr>
                          <w:spacing w:line="183" w:lineRule="exact"/>
                          <w:ind w:left="1299"/>
                          <w:rPr>
                            <w:sz w:val="18"/>
                          </w:rPr>
                        </w:pPr>
                        <w:r>
                          <w:rPr>
                            <w:color w:val="595958"/>
                            <w:sz w:val="18"/>
                          </w:rPr>
                          <w:t>TC1 - Top Middle</w:t>
                        </w:r>
                      </w:p>
                      <w:p w14:paraId="117520C4" w14:textId="77777777" w:rsidR="00BC4CF1" w:rsidRDefault="00BC4CF1" w:rsidP="00C83C4B">
                        <w:pPr>
                          <w:tabs>
                            <w:tab w:val="left" w:pos="1299"/>
                          </w:tabs>
                          <w:spacing w:before="7" w:line="330" w:lineRule="atLeast"/>
                          <w:ind w:left="1299" w:right="18" w:hanging="1300"/>
                          <w:rPr>
                            <w:sz w:val="18"/>
                          </w:rPr>
                        </w:pPr>
                        <w:r>
                          <w:rPr>
                            <w:color w:val="595958"/>
                            <w:position w:val="1"/>
                            <w:sz w:val="18"/>
                          </w:rPr>
                          <w:t>1.2</w:t>
                        </w:r>
                        <w:r>
                          <w:rPr>
                            <w:color w:val="595958"/>
                            <w:position w:val="1"/>
                            <w:sz w:val="18"/>
                          </w:rPr>
                          <w:tab/>
                        </w:r>
                        <w:r>
                          <w:rPr>
                            <w:color w:val="595958"/>
                            <w:sz w:val="18"/>
                          </w:rPr>
                          <w:t xml:space="preserve">TC2 - Bottom </w:t>
                        </w:r>
                        <w:r>
                          <w:rPr>
                            <w:color w:val="595958"/>
                            <w:spacing w:val="-3"/>
                            <w:sz w:val="18"/>
                          </w:rPr>
                          <w:t xml:space="preserve">Middle </w:t>
                        </w:r>
                        <w:r>
                          <w:rPr>
                            <w:color w:val="595958"/>
                            <w:sz w:val="18"/>
                          </w:rPr>
                          <w:t>TC3 -</w:t>
                        </w:r>
                        <w:r>
                          <w:rPr>
                            <w:color w:val="595958"/>
                            <w:spacing w:val="-3"/>
                            <w:sz w:val="18"/>
                          </w:rPr>
                          <w:t xml:space="preserve"> </w:t>
                        </w:r>
                        <w:r>
                          <w:rPr>
                            <w:color w:val="595958"/>
                            <w:sz w:val="18"/>
                          </w:rPr>
                          <w:t>Side</w:t>
                        </w:r>
                      </w:p>
                    </w:txbxContent>
                  </v:textbox>
                </v:shape>
                <v:shape id="Text Box 151" o:spid="_x0000_s1184" type="#_x0000_t202" style="position:absolute;left:2130;top:5292;width:560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576CA81" w14:textId="77777777" w:rsidR="00BC4CF1" w:rsidRDefault="00BC4CF1" w:rsidP="00C83C4B">
                        <w:pPr>
                          <w:tabs>
                            <w:tab w:val="left" w:pos="5495"/>
                          </w:tabs>
                          <w:spacing w:line="180" w:lineRule="exact"/>
                          <w:rPr>
                            <w:sz w:val="18"/>
                          </w:rPr>
                        </w:pPr>
                        <w:r>
                          <w:rPr>
                            <w:color w:val="595958"/>
                            <w:sz w:val="18"/>
                          </w:rPr>
                          <w:t>21</w:t>
                        </w:r>
                        <w:r>
                          <w:rPr>
                            <w:color w:val="595958"/>
                            <w:sz w:val="18"/>
                          </w:rPr>
                          <w:tab/>
                          <w:t>1</w:t>
                        </w:r>
                      </w:p>
                    </w:txbxContent>
                  </v:textbox>
                </v:shape>
                <v:shape id="Text Box 150" o:spid="_x0000_s1185" type="#_x0000_t202" style="position:absolute;left:8925;top:5396;width:203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943A5C2" w14:textId="77777777" w:rsidR="00BC4CF1" w:rsidRDefault="00BC4CF1" w:rsidP="00C83C4B">
                        <w:pPr>
                          <w:spacing w:line="180" w:lineRule="exact"/>
                          <w:rPr>
                            <w:sz w:val="18"/>
                          </w:rPr>
                        </w:pPr>
                        <w:r>
                          <w:rPr>
                            <w:color w:val="595958"/>
                            <w:sz w:val="18"/>
                          </w:rPr>
                          <w:t>TC4 - Positive Terminal</w:t>
                        </w:r>
                      </w:p>
                    </w:txbxContent>
                  </v:textbox>
                </v:shape>
                <v:shape id="Text Box 149" o:spid="_x0000_s1186" type="#_x0000_t202" style="position:absolute;left:7626;top:5809;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33AD6B9" w14:textId="77777777" w:rsidR="00BC4CF1" w:rsidRDefault="00BC4CF1" w:rsidP="00C83C4B">
                        <w:pPr>
                          <w:spacing w:line="180" w:lineRule="exact"/>
                          <w:rPr>
                            <w:sz w:val="18"/>
                          </w:rPr>
                        </w:pPr>
                        <w:r>
                          <w:rPr>
                            <w:color w:val="595958"/>
                            <w:sz w:val="18"/>
                          </w:rPr>
                          <w:t>0.8</w:t>
                        </w:r>
                      </w:p>
                    </w:txbxContent>
                  </v:textbox>
                </v:shape>
                <v:shape id="Text Box 148" o:spid="_x0000_s1187" type="#_x0000_t202" style="position:absolute;left:1994;top:6153;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34C497A" w14:textId="77777777" w:rsidR="00BC4CF1" w:rsidRDefault="00BC4CF1" w:rsidP="00C83C4B">
                        <w:pPr>
                          <w:spacing w:line="180" w:lineRule="exact"/>
                          <w:rPr>
                            <w:sz w:val="18"/>
                          </w:rPr>
                        </w:pPr>
                        <w:r>
                          <w:rPr>
                            <w:color w:val="595958"/>
                            <w:sz w:val="18"/>
                          </w:rPr>
                          <w:t>20.5</w:t>
                        </w:r>
                      </w:p>
                    </w:txbxContent>
                  </v:textbox>
                </v:shape>
                <v:shape id="Text Box 147" o:spid="_x0000_s1188" type="#_x0000_t202" style="position:absolute;left:7626;top:6325;width:24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0ABB817" w14:textId="77777777" w:rsidR="00BC4CF1" w:rsidRDefault="00BC4CF1" w:rsidP="00C83C4B">
                        <w:pPr>
                          <w:spacing w:line="183" w:lineRule="exact"/>
                          <w:rPr>
                            <w:sz w:val="18"/>
                          </w:rPr>
                        </w:pPr>
                        <w:r>
                          <w:rPr>
                            <w:color w:val="595958"/>
                            <w:sz w:val="18"/>
                          </w:rPr>
                          <w:t>0.6</w:t>
                        </w:r>
                      </w:p>
                      <w:p w14:paraId="36C24457" w14:textId="77777777" w:rsidR="00BC4CF1" w:rsidRDefault="00BC4CF1" w:rsidP="00C83C4B">
                        <w:pPr>
                          <w:spacing w:before="3"/>
                          <w:rPr>
                            <w:sz w:val="24"/>
                          </w:rPr>
                        </w:pPr>
                      </w:p>
                      <w:p w14:paraId="55C48C5B" w14:textId="77777777" w:rsidR="00BC4CF1" w:rsidRDefault="00BC4CF1" w:rsidP="00C83C4B">
                        <w:pPr>
                          <w:spacing w:line="216" w:lineRule="exact"/>
                          <w:rPr>
                            <w:sz w:val="18"/>
                          </w:rPr>
                        </w:pPr>
                        <w:r>
                          <w:rPr>
                            <w:color w:val="595958"/>
                            <w:sz w:val="18"/>
                          </w:rPr>
                          <w:t>0.4</w:t>
                        </w:r>
                      </w:p>
                    </w:txbxContent>
                  </v:textbox>
                </v:shape>
                <v:shape id="Text Box 146" o:spid="_x0000_s1189" type="#_x0000_t202" style="position:absolute;left:8925;top:5795;width:1961;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0495539" w14:textId="77777777" w:rsidR="00BC4CF1" w:rsidRDefault="00BC4CF1" w:rsidP="00C83C4B">
                        <w:pPr>
                          <w:spacing w:line="183" w:lineRule="exact"/>
                          <w:rPr>
                            <w:sz w:val="18"/>
                          </w:rPr>
                        </w:pPr>
                        <w:r>
                          <w:rPr>
                            <w:color w:val="595958"/>
                            <w:sz w:val="18"/>
                          </w:rPr>
                          <w:t>TC5 - Expected Vent</w:t>
                        </w:r>
                      </w:p>
                      <w:p w14:paraId="48576790" w14:textId="77777777" w:rsidR="00BC4CF1" w:rsidRDefault="00BC4CF1" w:rsidP="00C83C4B">
                        <w:pPr>
                          <w:spacing w:before="7" w:line="330" w:lineRule="atLeast"/>
                          <w:ind w:right="772"/>
                          <w:rPr>
                            <w:sz w:val="18"/>
                          </w:rPr>
                        </w:pPr>
                        <w:r>
                          <w:rPr>
                            <w:color w:val="595958"/>
                            <w:sz w:val="18"/>
                          </w:rPr>
                          <w:t>TC6 - Nail Ambient Voltage</w:t>
                        </w:r>
                      </w:p>
                    </w:txbxContent>
                  </v:textbox>
                </v:shape>
                <v:shape id="Text Box 145" o:spid="_x0000_s1190" type="#_x0000_t202" style="position:absolute;left:2130;top:701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C2CE2E4" w14:textId="77777777" w:rsidR="00BC4CF1" w:rsidRDefault="00BC4CF1" w:rsidP="00C83C4B">
                        <w:pPr>
                          <w:spacing w:line="180" w:lineRule="exact"/>
                          <w:rPr>
                            <w:sz w:val="18"/>
                          </w:rPr>
                        </w:pPr>
                        <w:r>
                          <w:rPr>
                            <w:color w:val="595958"/>
                            <w:sz w:val="18"/>
                          </w:rPr>
                          <w:t>20</w:t>
                        </w:r>
                      </w:p>
                    </w:txbxContent>
                  </v:textbox>
                </v:shape>
                <v:shape id="Text Box 144" o:spid="_x0000_s1191" type="#_x0000_t202" style="position:absolute;left:7626;top:7357;width: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1092E07" w14:textId="77777777" w:rsidR="00BC4CF1" w:rsidRDefault="00BC4CF1" w:rsidP="00C83C4B">
                        <w:pPr>
                          <w:spacing w:line="180" w:lineRule="exact"/>
                          <w:rPr>
                            <w:sz w:val="18"/>
                          </w:rPr>
                        </w:pPr>
                        <w:r>
                          <w:rPr>
                            <w:color w:val="595958"/>
                            <w:sz w:val="18"/>
                          </w:rPr>
                          <w:t>0.2</w:t>
                        </w:r>
                      </w:p>
                    </w:txbxContent>
                  </v:textbox>
                </v:shape>
                <v:shape id="Text Box 143" o:spid="_x0000_s1192" type="#_x0000_t202" style="position:absolute;left:1994;top:7873;width: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8379D49" w14:textId="77777777" w:rsidR="00BC4CF1" w:rsidRDefault="00BC4CF1" w:rsidP="00C83C4B">
                        <w:pPr>
                          <w:spacing w:line="180" w:lineRule="exact"/>
                          <w:rPr>
                            <w:sz w:val="18"/>
                          </w:rPr>
                        </w:pPr>
                        <w:r>
                          <w:rPr>
                            <w:color w:val="595958"/>
                            <w:sz w:val="18"/>
                          </w:rPr>
                          <w:t>19.5</w:t>
                        </w:r>
                      </w:p>
                    </w:txbxContent>
                  </v:textbox>
                </v:shape>
                <v:shape id="Text Box 142" o:spid="_x0000_s1193" type="#_x0000_t202" style="position:absolute;left:7626;top:787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899ABB9" w14:textId="77777777" w:rsidR="00BC4CF1" w:rsidRDefault="00BC4CF1" w:rsidP="00C83C4B">
                        <w:pPr>
                          <w:spacing w:line="180" w:lineRule="exact"/>
                          <w:rPr>
                            <w:sz w:val="18"/>
                          </w:rPr>
                        </w:pPr>
                        <w:r>
                          <w:rPr>
                            <w:color w:val="595958"/>
                            <w:sz w:val="18"/>
                          </w:rPr>
                          <w:t>0</w:t>
                        </w:r>
                      </w:p>
                    </w:txbxContent>
                  </v:textbox>
                </v:shape>
                <v:shape id="Text Box 141" o:spid="_x0000_s1194" type="#_x0000_t202" style="position:absolute;left:2434;top:8107;width:513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2A5DA682" w14:textId="77777777" w:rsidR="00BC4CF1" w:rsidRDefault="00BC4CF1" w:rsidP="00C83C4B">
                        <w:pPr>
                          <w:tabs>
                            <w:tab w:val="left" w:pos="622"/>
                            <w:tab w:val="left" w:pos="1199"/>
                            <w:tab w:val="left" w:pos="1821"/>
                            <w:tab w:val="left" w:pos="2444"/>
                            <w:tab w:val="left" w:pos="3066"/>
                            <w:tab w:val="left" w:pos="3689"/>
                            <w:tab w:val="left" w:pos="4311"/>
                            <w:tab w:val="left" w:pos="4933"/>
                          </w:tabs>
                          <w:spacing w:line="183" w:lineRule="exact"/>
                          <w:ind w:left="-1" w:right="18"/>
                          <w:jc w:val="center"/>
                          <w:rPr>
                            <w:sz w:val="18"/>
                          </w:rPr>
                        </w:pPr>
                        <w:r>
                          <w:rPr>
                            <w:color w:val="595958"/>
                            <w:sz w:val="18"/>
                          </w:rPr>
                          <w:t>0</w:t>
                        </w:r>
                        <w:r>
                          <w:rPr>
                            <w:color w:val="595958"/>
                            <w:sz w:val="18"/>
                          </w:rPr>
                          <w:tab/>
                          <w:t>5</w:t>
                        </w:r>
                        <w:r>
                          <w:rPr>
                            <w:color w:val="595958"/>
                            <w:sz w:val="18"/>
                          </w:rPr>
                          <w:tab/>
                          <w:t>10</w:t>
                        </w:r>
                        <w:r>
                          <w:rPr>
                            <w:color w:val="595958"/>
                            <w:sz w:val="18"/>
                          </w:rPr>
                          <w:tab/>
                          <w:t>15</w:t>
                        </w:r>
                        <w:r>
                          <w:rPr>
                            <w:color w:val="595958"/>
                            <w:sz w:val="18"/>
                          </w:rPr>
                          <w:tab/>
                          <w:t>20</w:t>
                        </w:r>
                        <w:r>
                          <w:rPr>
                            <w:color w:val="595958"/>
                            <w:sz w:val="18"/>
                          </w:rPr>
                          <w:tab/>
                          <w:t>25</w:t>
                        </w:r>
                        <w:r>
                          <w:rPr>
                            <w:color w:val="595958"/>
                            <w:sz w:val="18"/>
                          </w:rPr>
                          <w:tab/>
                          <w:t>30</w:t>
                        </w:r>
                        <w:r>
                          <w:rPr>
                            <w:color w:val="595958"/>
                            <w:sz w:val="18"/>
                          </w:rPr>
                          <w:tab/>
                          <w:t>35</w:t>
                        </w:r>
                        <w:r>
                          <w:rPr>
                            <w:color w:val="595958"/>
                            <w:sz w:val="18"/>
                          </w:rPr>
                          <w:tab/>
                        </w:r>
                        <w:r>
                          <w:rPr>
                            <w:color w:val="595958"/>
                            <w:spacing w:val="-9"/>
                            <w:sz w:val="18"/>
                          </w:rPr>
                          <w:t>40</w:t>
                        </w:r>
                      </w:p>
                      <w:p w14:paraId="65C99BF2" w14:textId="5164FCB6" w:rsidR="00BC4CF1" w:rsidRDefault="00BC4CF1" w:rsidP="00C83C4B">
                        <w:pPr>
                          <w:spacing w:before="60" w:line="240" w:lineRule="exact"/>
                          <w:ind w:left="1932" w:right="1995"/>
                          <w:jc w:val="center"/>
                          <w:rPr>
                            <w:color w:val="595958"/>
                          </w:rPr>
                        </w:pPr>
                        <w:r>
                          <w:rPr>
                            <w:color w:val="595958"/>
                          </w:rPr>
                          <w:t>Time, Minutes</w:t>
                        </w:r>
                      </w:p>
                      <w:p w14:paraId="2A3FA344" w14:textId="77777777" w:rsidR="00BC4CF1" w:rsidRDefault="00BC4CF1" w:rsidP="00C83C4B">
                        <w:pPr>
                          <w:spacing w:before="60" w:line="240" w:lineRule="exact"/>
                          <w:ind w:left="1932" w:right="1995"/>
                          <w:jc w:val="center"/>
                        </w:pPr>
                      </w:p>
                    </w:txbxContent>
                  </v:textbox>
                </v:shape>
                <w10:wrap anchorx="page"/>
              </v:group>
            </w:pict>
          </mc:Fallback>
        </mc:AlternateContent>
      </w:r>
    </w:p>
    <w:p w14:paraId="2CBDADEA" w14:textId="1DCA6C1D" w:rsidR="006B60A5" w:rsidRPr="0023632C" w:rsidRDefault="006B60A5" w:rsidP="00C83C4B">
      <w:pPr>
        <w:pStyle w:val="SingleTxtG"/>
        <w:spacing w:before="240"/>
      </w:pPr>
    </w:p>
    <w:p w14:paraId="54A3D141" w14:textId="260B08F4" w:rsidR="006B60A5" w:rsidRPr="0023632C" w:rsidRDefault="006B60A5" w:rsidP="00C83C4B">
      <w:pPr>
        <w:pStyle w:val="SingleTxtG"/>
        <w:spacing w:before="240"/>
      </w:pPr>
    </w:p>
    <w:p w14:paraId="224180F6" w14:textId="1EF2151E" w:rsidR="006B60A5" w:rsidRPr="0023632C" w:rsidRDefault="006B60A5" w:rsidP="00C83C4B">
      <w:pPr>
        <w:pStyle w:val="SingleTxtG"/>
        <w:spacing w:before="240"/>
      </w:pPr>
    </w:p>
    <w:p w14:paraId="1A2E0C9D" w14:textId="6CB4A4D2" w:rsidR="006B60A5" w:rsidRPr="0023632C" w:rsidRDefault="006B60A5" w:rsidP="00C83C4B">
      <w:pPr>
        <w:pStyle w:val="SingleTxtG"/>
        <w:spacing w:before="240"/>
      </w:pPr>
    </w:p>
    <w:p w14:paraId="5D529E6F" w14:textId="292B43A6" w:rsidR="006B60A5" w:rsidRPr="0023632C" w:rsidRDefault="006B60A5" w:rsidP="00C83C4B">
      <w:pPr>
        <w:pStyle w:val="SingleTxtG"/>
        <w:spacing w:before="240"/>
      </w:pPr>
      <w:r w:rsidRPr="0023632C">
        <w:rPr>
          <w:noProof/>
        </w:rPr>
        <mc:AlternateContent>
          <mc:Choice Requires="wps">
            <w:drawing>
              <wp:anchor distT="0" distB="0" distL="114300" distR="114300" simplePos="0" relativeHeight="251684864" behindDoc="0" locked="0" layoutInCell="1" allowOverlap="1" wp14:anchorId="4CF4C5A3" wp14:editId="4E8A2FE0">
                <wp:simplePos x="0" y="0"/>
                <wp:positionH relativeFrom="page">
                  <wp:posOffset>938454</wp:posOffset>
                </wp:positionH>
                <wp:positionV relativeFrom="paragraph">
                  <wp:posOffset>213427</wp:posOffset>
                </wp:positionV>
                <wp:extent cx="152400" cy="832485"/>
                <wp:effectExtent l="0" t="0" r="0" b="0"/>
                <wp:wrapNone/>
                <wp:docPr id="36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7BB63" w14:textId="77777777" w:rsidR="00BC4CF1" w:rsidRDefault="00BC4CF1" w:rsidP="006B60A5">
                            <w:pPr>
                              <w:spacing w:line="223" w:lineRule="exact"/>
                              <w:ind w:left="20"/>
                            </w:pPr>
                            <w:r>
                              <w:rPr>
                                <w:color w:val="595958"/>
                              </w:rPr>
                              <w:t>Temperature,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C5A3" id="Text Box 139" o:spid="_x0000_s1195" type="#_x0000_t202" style="position:absolute;left:0;text-align:left;margin-left:73.9pt;margin-top:16.8pt;width:12pt;height:65.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" filled="f" stroked="f">
                <v:textbox style="layout-flow:vertical;mso-layout-flow-alt:bottom-to-top" inset="0,0,0,0">
                  <w:txbxContent>
                    <w:p w14:paraId="4677BB63" w14:textId="77777777" w:rsidR="00BC4CF1" w:rsidRDefault="00BC4CF1" w:rsidP="006B60A5">
                      <w:pPr>
                        <w:spacing w:line="223" w:lineRule="exact"/>
                        <w:ind w:left="20"/>
                      </w:pPr>
                      <w:r>
                        <w:rPr>
                          <w:color w:val="595958"/>
                        </w:rPr>
                        <w:t>Temperature, C</w:t>
                      </w:r>
                    </w:p>
                  </w:txbxContent>
                </v:textbox>
                <w10:wrap anchorx="page"/>
              </v:shape>
            </w:pict>
          </mc:Fallback>
        </mc:AlternateContent>
      </w:r>
    </w:p>
    <w:p w14:paraId="002783B9" w14:textId="25C5B1C2" w:rsidR="006B60A5" w:rsidRPr="0023632C" w:rsidRDefault="006B60A5" w:rsidP="00C83C4B">
      <w:pPr>
        <w:pStyle w:val="SingleTxtG"/>
        <w:spacing w:before="240"/>
      </w:pPr>
      <w:r w:rsidRPr="0023632C">
        <w:rPr>
          <w:noProof/>
        </w:rPr>
        <mc:AlternateContent>
          <mc:Choice Requires="wps">
            <w:drawing>
              <wp:anchor distT="0" distB="0" distL="114300" distR="114300" simplePos="0" relativeHeight="251686912" behindDoc="0" locked="0" layoutInCell="1" allowOverlap="1" wp14:anchorId="1500E3B1" wp14:editId="0C1E0D5D">
                <wp:simplePos x="0" y="0"/>
                <wp:positionH relativeFrom="page">
                  <wp:posOffset>5042848</wp:posOffset>
                </wp:positionH>
                <wp:positionV relativeFrom="paragraph">
                  <wp:posOffset>193542</wp:posOffset>
                </wp:positionV>
                <wp:extent cx="152400" cy="695117"/>
                <wp:effectExtent l="0" t="0" r="0" b="10160"/>
                <wp:wrapNone/>
                <wp:docPr id="36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95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D3C1" w14:textId="77777777" w:rsidR="00BC4CF1" w:rsidRDefault="00BC4CF1" w:rsidP="006B60A5">
                            <w:pPr>
                              <w:spacing w:line="223" w:lineRule="exact"/>
                              <w:ind w:left="20"/>
                            </w:pPr>
                            <w:r>
                              <w:rPr>
                                <w:color w:val="595958"/>
                              </w:rPr>
                              <w:t>Voltage, 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0E3B1" id="Text Box 138" o:spid="_x0000_s1196" type="#_x0000_t202" style="position:absolute;left:0;text-align:left;margin-left:397.05pt;margin-top:15.25pt;width:12pt;height:54.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" filled="f" stroked="f">
                <v:textbox style="layout-flow:vertical;mso-layout-flow-alt:bottom-to-top" inset="0,0,0,0">
                  <w:txbxContent>
                    <w:p w14:paraId="1FFFD3C1" w14:textId="77777777" w:rsidR="00BC4CF1" w:rsidRDefault="00BC4CF1" w:rsidP="006B60A5">
                      <w:pPr>
                        <w:spacing w:line="223" w:lineRule="exact"/>
                        <w:ind w:left="20"/>
                      </w:pPr>
                      <w:r>
                        <w:rPr>
                          <w:color w:val="595958"/>
                        </w:rPr>
                        <w:t>Voltage, V</w:t>
                      </w:r>
                    </w:p>
                  </w:txbxContent>
                </v:textbox>
                <w10:wrap anchorx="page"/>
              </v:shape>
            </w:pict>
          </mc:Fallback>
        </mc:AlternateContent>
      </w:r>
    </w:p>
    <w:p w14:paraId="7D7086B7" w14:textId="0CA80B49" w:rsidR="006B60A5" w:rsidRPr="0023632C" w:rsidRDefault="006B60A5" w:rsidP="00C83C4B">
      <w:pPr>
        <w:pStyle w:val="SingleTxtG"/>
        <w:spacing w:before="240"/>
      </w:pPr>
    </w:p>
    <w:p w14:paraId="012B3813" w14:textId="7212E533" w:rsidR="006B60A5" w:rsidRPr="0023632C" w:rsidRDefault="006B60A5" w:rsidP="00C83C4B">
      <w:pPr>
        <w:pStyle w:val="SingleTxtG"/>
        <w:spacing w:before="240"/>
      </w:pPr>
    </w:p>
    <w:p w14:paraId="59EFCD7D" w14:textId="183CB2AF" w:rsidR="006B60A5" w:rsidRPr="0023632C" w:rsidRDefault="006B60A5" w:rsidP="00C83C4B">
      <w:pPr>
        <w:pStyle w:val="SingleTxtG"/>
        <w:spacing w:before="240"/>
      </w:pPr>
    </w:p>
    <w:p w14:paraId="40EF77AE" w14:textId="3DCF2700" w:rsidR="006B60A5" w:rsidRPr="0023632C" w:rsidRDefault="006B60A5" w:rsidP="00C83C4B">
      <w:pPr>
        <w:pStyle w:val="SingleTxtG"/>
        <w:spacing w:before="240"/>
      </w:pPr>
    </w:p>
    <w:p w14:paraId="4F180E34" w14:textId="04CAF9CC" w:rsidR="006B60A5" w:rsidRPr="0023632C" w:rsidRDefault="006B60A5" w:rsidP="00C83C4B">
      <w:pPr>
        <w:pStyle w:val="SingleTxtG"/>
        <w:spacing w:before="240"/>
      </w:pPr>
    </w:p>
    <w:p w14:paraId="79DDB3D7" w14:textId="2DA045F3" w:rsidR="006B60A5" w:rsidRPr="0023632C" w:rsidRDefault="006B60A5" w:rsidP="00C83C4B">
      <w:pPr>
        <w:pStyle w:val="SingleTxtG"/>
        <w:spacing w:before="240"/>
      </w:pPr>
    </w:p>
    <w:p w14:paraId="3331FAB5" w14:textId="1A0A9E0D" w:rsidR="006B60A5" w:rsidRPr="0023632C" w:rsidRDefault="006B60A5" w:rsidP="006B60A5">
      <w:pPr>
        <w:pStyle w:val="SingleTxtG"/>
        <w:spacing w:before="240"/>
        <w:ind w:left="0"/>
      </w:pPr>
    </w:p>
    <w:p w14:paraId="5AE49549" w14:textId="0E3FE7FD" w:rsidR="008C5622" w:rsidRPr="0023632C" w:rsidRDefault="008C5622">
      <w:pPr>
        <w:suppressAutoHyphens w:val="0"/>
        <w:kinsoku/>
        <w:overflowPunct/>
        <w:autoSpaceDE/>
        <w:autoSpaceDN/>
        <w:adjustRightInd/>
        <w:snapToGrid/>
        <w:spacing w:after="200" w:line="276" w:lineRule="auto"/>
      </w:pPr>
      <w:r w:rsidRPr="0023632C">
        <w:br w:type="page"/>
      </w:r>
    </w:p>
    <w:p w14:paraId="68526B7F" w14:textId="3012D863" w:rsidR="00BC4CF1" w:rsidRPr="0023632C" w:rsidRDefault="00BC4CF1" w:rsidP="00BC4CF1">
      <w:pPr>
        <w:pStyle w:val="SingleTxtG"/>
        <w:jc w:val="left"/>
      </w:pPr>
      <w:r w:rsidRPr="00915113">
        <w:rPr>
          <w:b/>
          <w:bCs/>
        </w:rPr>
        <w:lastRenderedPageBreak/>
        <w:t>Figure 17</w:t>
      </w:r>
      <w:r w:rsidR="00915113">
        <w:rPr>
          <w:b/>
          <w:bCs/>
        </w:rPr>
        <w:t>:</w:t>
      </w:r>
      <w:r w:rsidRPr="0023632C">
        <w:t xml:space="preserve"> </w:t>
      </w:r>
      <w:r w:rsidRPr="000B6716">
        <w:rPr>
          <w:b/>
          <w:bCs/>
        </w:rPr>
        <w:t>Nail Penetration Setup</w:t>
      </w:r>
    </w:p>
    <w:p w14:paraId="45B69B46" w14:textId="2EADFE46" w:rsidR="008C5622" w:rsidRPr="0023632C" w:rsidRDefault="008C5622" w:rsidP="00BC4CF1">
      <w:pPr>
        <w:pStyle w:val="SingleTxtG"/>
        <w:jc w:val="left"/>
      </w:pPr>
      <w:r w:rsidRPr="0023632C">
        <w:rPr>
          <w:noProof/>
        </w:rPr>
        <w:drawing>
          <wp:inline distT="0" distB="0" distL="0" distR="0" wp14:anchorId="640080B8" wp14:editId="02570304">
            <wp:extent cx="3624679" cy="4973478"/>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6" cstate="print"/>
                    <a:stretch>
                      <a:fillRect/>
                    </a:stretch>
                  </pic:blipFill>
                  <pic:spPr>
                    <a:xfrm>
                      <a:off x="0" y="0"/>
                      <a:ext cx="3624679" cy="4973478"/>
                    </a:xfrm>
                    <a:prstGeom prst="rect">
                      <a:avLst/>
                    </a:prstGeom>
                  </pic:spPr>
                </pic:pic>
              </a:graphicData>
            </a:graphic>
          </wp:inline>
        </w:drawing>
      </w:r>
    </w:p>
    <w:p w14:paraId="5DC86FB6" w14:textId="77777777" w:rsidR="00915113" w:rsidRDefault="00915113" w:rsidP="006C1FFB">
      <w:pPr>
        <w:pStyle w:val="SingleTxtG"/>
      </w:pPr>
    </w:p>
    <w:p w14:paraId="6766CF26" w14:textId="5E04118C" w:rsidR="008C5622" w:rsidRPr="0023632C" w:rsidRDefault="00BC4CF1" w:rsidP="006C1FFB">
      <w:pPr>
        <w:pStyle w:val="SingleTxtG"/>
      </w:pPr>
      <w:r w:rsidRPr="00BC4CF1">
        <w:rPr>
          <w:b/>
          <w:bCs/>
        </w:rPr>
        <w:t>Figure 18</w:t>
      </w:r>
      <w:r>
        <w:t>:</w:t>
      </w:r>
      <w:r w:rsidRPr="00BC4CF1">
        <w:t xml:space="preserve"> </w:t>
      </w:r>
      <w:r w:rsidRPr="000B6716">
        <w:rPr>
          <w:b/>
          <w:bCs/>
        </w:rPr>
        <w:t>Nail Entry and Exit</w:t>
      </w:r>
      <w:r w:rsidR="008C5622" w:rsidRPr="0023632C">
        <w:rPr>
          <w:noProof/>
        </w:rPr>
        <w:drawing>
          <wp:anchor distT="0" distB="0" distL="0" distR="0" simplePos="0" relativeHeight="251688960" behindDoc="0" locked="0" layoutInCell="1" allowOverlap="1" wp14:anchorId="1271CF55" wp14:editId="332BAAC6">
            <wp:simplePos x="0" y="0"/>
            <wp:positionH relativeFrom="page">
              <wp:posOffset>720090</wp:posOffset>
            </wp:positionH>
            <wp:positionV relativeFrom="paragraph">
              <wp:posOffset>225425</wp:posOffset>
            </wp:positionV>
            <wp:extent cx="5776513" cy="2255520"/>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7" cstate="print"/>
                    <a:stretch>
                      <a:fillRect/>
                    </a:stretch>
                  </pic:blipFill>
                  <pic:spPr>
                    <a:xfrm>
                      <a:off x="0" y="0"/>
                      <a:ext cx="5776513" cy="2255520"/>
                    </a:xfrm>
                    <a:prstGeom prst="rect">
                      <a:avLst/>
                    </a:prstGeom>
                  </pic:spPr>
                </pic:pic>
              </a:graphicData>
            </a:graphic>
          </wp:anchor>
        </w:drawing>
      </w:r>
    </w:p>
    <w:p w14:paraId="23AEBFE0" w14:textId="42F18F1D" w:rsidR="003E5C4A" w:rsidRPr="0023632C" w:rsidRDefault="003E5C4A">
      <w:pPr>
        <w:suppressAutoHyphens w:val="0"/>
        <w:kinsoku/>
        <w:overflowPunct/>
        <w:autoSpaceDE/>
        <w:autoSpaceDN/>
        <w:adjustRightInd/>
        <w:snapToGrid/>
        <w:spacing w:after="200" w:line="276" w:lineRule="auto"/>
      </w:pPr>
      <w:r w:rsidRPr="0023632C">
        <w:br w:type="page"/>
      </w:r>
    </w:p>
    <w:p w14:paraId="508CDC3F" w14:textId="6B7DD608" w:rsidR="003E5C4A" w:rsidRPr="0023632C" w:rsidRDefault="00915113" w:rsidP="00915113">
      <w:pPr>
        <w:pStyle w:val="H23G"/>
      </w:pPr>
      <w:r>
        <w:lastRenderedPageBreak/>
        <w:tab/>
      </w:r>
      <w:r>
        <w:tab/>
      </w:r>
      <w:r w:rsidR="003E5C4A" w:rsidRPr="0023632C">
        <w:t>Test 5 – Demonstration of Thermal Runaway Propensity by Overcharge #2</w:t>
      </w:r>
    </w:p>
    <w:p w14:paraId="46EA47A9" w14:textId="011DD65B" w:rsidR="003E5C4A" w:rsidRPr="000B6716" w:rsidRDefault="003E5C4A" w:rsidP="00915113">
      <w:pPr>
        <w:pStyle w:val="SingleTxtG"/>
        <w:jc w:val="left"/>
        <w:rPr>
          <w:b/>
          <w:bCs/>
        </w:rPr>
      </w:pPr>
      <w:r w:rsidRPr="000B6716">
        <w:rPr>
          <w:b/>
          <w:bCs/>
        </w:rPr>
        <w:t>Table 10</w:t>
      </w:r>
      <w:r w:rsidR="00915113" w:rsidRPr="000B6716">
        <w:rPr>
          <w:b/>
          <w:bCs/>
        </w:rPr>
        <w:t>:</w:t>
      </w:r>
      <w:r w:rsidRPr="000B6716">
        <w:rPr>
          <w:b/>
          <w:bCs/>
        </w:rPr>
        <w:t xml:space="preserve">  Test initiation details</w:t>
      </w:r>
    </w:p>
    <w:tbl>
      <w:tblPr>
        <w:tblW w:w="8657"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5511"/>
      </w:tblGrid>
      <w:tr w:rsidR="003E5C4A" w:rsidRPr="0023632C" w14:paraId="702E6B0E" w14:textId="77777777" w:rsidTr="003E5C4A">
        <w:trPr>
          <w:trHeight w:val="268"/>
        </w:trPr>
        <w:tc>
          <w:tcPr>
            <w:tcW w:w="8657" w:type="dxa"/>
            <w:gridSpan w:val="2"/>
            <w:shd w:val="clear" w:color="auto" w:fill="C0C0C0"/>
          </w:tcPr>
          <w:p w14:paraId="3F105234" w14:textId="77777777" w:rsidR="003E5C4A" w:rsidRPr="0023632C" w:rsidRDefault="003E5C4A" w:rsidP="00F90EAD">
            <w:pPr>
              <w:pStyle w:val="TableParagraph"/>
              <w:spacing w:line="248" w:lineRule="exact"/>
              <w:ind w:left="3057" w:right="3046"/>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 Initiation Details</w:t>
            </w:r>
          </w:p>
        </w:tc>
      </w:tr>
      <w:tr w:rsidR="003E5C4A" w:rsidRPr="0023632C" w14:paraId="34200330" w14:textId="77777777" w:rsidTr="003E5C4A">
        <w:trPr>
          <w:trHeight w:val="268"/>
        </w:trPr>
        <w:tc>
          <w:tcPr>
            <w:tcW w:w="3146" w:type="dxa"/>
          </w:tcPr>
          <w:p w14:paraId="3FCDF3F1" w14:textId="77777777" w:rsidR="003E5C4A" w:rsidRPr="0023632C" w:rsidRDefault="003E5C4A"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Date</w:t>
            </w:r>
          </w:p>
        </w:tc>
        <w:tc>
          <w:tcPr>
            <w:tcW w:w="5511" w:type="dxa"/>
          </w:tcPr>
          <w:p w14:paraId="5B144821" w14:textId="77777777" w:rsidR="003E5C4A" w:rsidRPr="0023632C" w:rsidRDefault="003E5C4A"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2019/09/19</w:t>
            </w:r>
          </w:p>
        </w:tc>
      </w:tr>
      <w:tr w:rsidR="003E5C4A" w:rsidRPr="0023632C" w14:paraId="5D22D84E" w14:textId="77777777" w:rsidTr="003E5C4A">
        <w:trPr>
          <w:trHeight w:val="268"/>
        </w:trPr>
        <w:tc>
          <w:tcPr>
            <w:tcW w:w="3146" w:type="dxa"/>
          </w:tcPr>
          <w:p w14:paraId="4B27232D" w14:textId="77777777" w:rsidR="003E5C4A" w:rsidRPr="0023632C" w:rsidRDefault="003E5C4A"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Test Start Time</w:t>
            </w:r>
          </w:p>
        </w:tc>
        <w:tc>
          <w:tcPr>
            <w:tcW w:w="5511" w:type="dxa"/>
          </w:tcPr>
          <w:p w14:paraId="377D4DEA" w14:textId="77777777" w:rsidR="003E5C4A" w:rsidRPr="0023632C" w:rsidRDefault="003E5C4A"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02:03 PM</w:t>
            </w:r>
          </w:p>
        </w:tc>
      </w:tr>
      <w:tr w:rsidR="003E5C4A" w:rsidRPr="0023632C" w14:paraId="65CFF79C" w14:textId="77777777" w:rsidTr="003E5C4A">
        <w:trPr>
          <w:trHeight w:val="268"/>
        </w:trPr>
        <w:tc>
          <w:tcPr>
            <w:tcW w:w="3146" w:type="dxa"/>
          </w:tcPr>
          <w:p w14:paraId="1CD1216C" w14:textId="77777777" w:rsidR="003E5C4A" w:rsidRPr="0023632C" w:rsidRDefault="003E5C4A"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Lab Temperature</w:t>
            </w:r>
          </w:p>
        </w:tc>
        <w:tc>
          <w:tcPr>
            <w:tcW w:w="5511" w:type="dxa"/>
          </w:tcPr>
          <w:p w14:paraId="1DFBF418" w14:textId="62956B90" w:rsidR="003E5C4A" w:rsidRPr="0023632C" w:rsidRDefault="003E5C4A"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22.5</w:t>
            </w:r>
            <w:r w:rsidR="001D2E01">
              <w:rPr>
                <w:rFonts w:asciiTheme="majorBidi" w:hAnsiTheme="majorBidi" w:cstheme="majorBidi"/>
                <w:sz w:val="20"/>
                <w:szCs w:val="20"/>
                <w:lang w:val="en-GB"/>
              </w:rPr>
              <w:t xml:space="preserve"> </w:t>
            </w:r>
            <w:r w:rsidRPr="0023632C">
              <w:rPr>
                <w:rFonts w:asciiTheme="majorBidi" w:hAnsiTheme="majorBidi" w:cstheme="majorBidi"/>
                <w:sz w:val="20"/>
                <w:szCs w:val="20"/>
                <w:lang w:val="en-GB"/>
              </w:rPr>
              <w:t>°C</w:t>
            </w:r>
          </w:p>
        </w:tc>
      </w:tr>
      <w:tr w:rsidR="003E5C4A" w:rsidRPr="0023632C" w14:paraId="5E9D00A6" w14:textId="77777777" w:rsidTr="003E5C4A">
        <w:trPr>
          <w:trHeight w:val="268"/>
        </w:trPr>
        <w:tc>
          <w:tcPr>
            <w:tcW w:w="3146" w:type="dxa"/>
          </w:tcPr>
          <w:p w14:paraId="765B1308" w14:textId="77777777" w:rsidR="003E5C4A" w:rsidRPr="0023632C" w:rsidRDefault="003E5C4A" w:rsidP="00F90EAD">
            <w:pPr>
              <w:pStyle w:val="TableParagraph"/>
              <w:spacing w:line="248" w:lineRule="exact"/>
              <w:ind w:left="107"/>
              <w:rPr>
                <w:rFonts w:asciiTheme="majorBidi" w:hAnsiTheme="majorBidi" w:cstheme="majorBidi"/>
                <w:sz w:val="20"/>
                <w:szCs w:val="20"/>
                <w:lang w:val="en-GB"/>
              </w:rPr>
            </w:pPr>
            <w:r w:rsidRPr="0023632C">
              <w:rPr>
                <w:rFonts w:asciiTheme="majorBidi" w:hAnsiTheme="majorBidi" w:cstheme="majorBidi"/>
                <w:sz w:val="20"/>
                <w:szCs w:val="20"/>
                <w:lang w:val="en-GB"/>
              </w:rPr>
              <w:t>Initial Relative Humidity</w:t>
            </w:r>
          </w:p>
        </w:tc>
        <w:tc>
          <w:tcPr>
            <w:tcW w:w="5511" w:type="dxa"/>
          </w:tcPr>
          <w:p w14:paraId="1EF6014F" w14:textId="77777777" w:rsidR="003E5C4A" w:rsidRPr="0023632C" w:rsidRDefault="003E5C4A" w:rsidP="00F90EAD">
            <w:pPr>
              <w:pStyle w:val="TableParagraph"/>
              <w:spacing w:line="248" w:lineRule="exact"/>
              <w:ind w:left="105"/>
              <w:rPr>
                <w:rFonts w:asciiTheme="majorBidi" w:hAnsiTheme="majorBidi" w:cstheme="majorBidi"/>
                <w:sz w:val="20"/>
                <w:szCs w:val="20"/>
                <w:lang w:val="en-GB"/>
              </w:rPr>
            </w:pPr>
            <w:r w:rsidRPr="0023632C">
              <w:rPr>
                <w:rFonts w:asciiTheme="majorBidi" w:hAnsiTheme="majorBidi" w:cstheme="majorBidi"/>
                <w:sz w:val="20"/>
                <w:szCs w:val="20"/>
                <w:lang w:val="en-GB"/>
              </w:rPr>
              <w:t>47% RH</w:t>
            </w:r>
          </w:p>
        </w:tc>
      </w:tr>
    </w:tbl>
    <w:p w14:paraId="6487029F" w14:textId="6C0D1285" w:rsidR="008C5622" w:rsidRDefault="003E5C4A" w:rsidP="003E5C4A">
      <w:pPr>
        <w:pStyle w:val="SingleTxtG"/>
        <w:spacing w:before="240"/>
      </w:pPr>
      <w:r w:rsidRPr="0023632C">
        <w:t>Figure 19 shows the surface temperatures measured during the test, in which cell venting was observed through the seams of the cell pack but thermal runaway was not observed. The open circuit voltage of the cell prior to the test was 1.76</w:t>
      </w:r>
      <w:r w:rsidR="001D2E01">
        <w:t xml:space="preserve"> </w:t>
      </w:r>
      <w:r w:rsidRPr="0023632C">
        <w:t xml:space="preserve">V. The power supply used to charge the cell was placed in a constant voltage mode, where the voltage was increased by 1V every minute. During the test, the cell enclosure </w:t>
      </w:r>
      <w:proofErr w:type="gramStart"/>
      <w:r w:rsidRPr="0023632C">
        <w:t>breached</w:t>
      </w:r>
      <w:proofErr w:type="gramEnd"/>
      <w:r w:rsidRPr="0023632C">
        <w:t xml:space="preserve"> and a flame was observed in the cell when the supply was at 32</w:t>
      </w:r>
      <w:r w:rsidR="001D2E01">
        <w:t xml:space="preserve"> </w:t>
      </w:r>
      <w:r w:rsidRPr="0023632C">
        <w:t>V. This occurred at approx</w:t>
      </w:r>
      <w:r w:rsidR="001D2E01">
        <w:t>imately</w:t>
      </w:r>
      <w:r w:rsidRPr="0023632C">
        <w:t xml:space="preserve"> 35 minutes into the test. The power supply was immediately shut off after the initial breach was observed with flaming. When the power supply was turned off, the flames </w:t>
      </w:r>
      <w:r w:rsidR="001D2E01" w:rsidRPr="0023632C">
        <w:t>self-extinguished</w:t>
      </w:r>
      <w:r w:rsidRPr="0023632C">
        <w:t>.</w:t>
      </w:r>
    </w:p>
    <w:p w14:paraId="4C8C70E0" w14:textId="4F0C4DBD" w:rsidR="00915113" w:rsidRPr="000B6716" w:rsidRDefault="00915113" w:rsidP="003E5C4A">
      <w:pPr>
        <w:pStyle w:val="SingleTxtG"/>
        <w:spacing w:before="240"/>
        <w:rPr>
          <w:b/>
          <w:bCs/>
        </w:rPr>
      </w:pPr>
      <w:r w:rsidRPr="000B6716">
        <w:rPr>
          <w:b/>
          <w:bCs/>
        </w:rPr>
        <w:t>Figure 19:  Surface temperatures measured on cell</w:t>
      </w:r>
    </w:p>
    <w:p w14:paraId="6A24C789" w14:textId="64A2BF5D" w:rsidR="003E5C4A" w:rsidRPr="0023632C" w:rsidRDefault="00A762F3" w:rsidP="006C1FFB">
      <w:pPr>
        <w:pStyle w:val="SingleTxtG"/>
      </w:pPr>
      <w:r w:rsidRPr="0023632C">
        <w:rPr>
          <w:noProof/>
        </w:rPr>
        <mc:AlternateContent>
          <mc:Choice Requires="wpg">
            <w:drawing>
              <wp:anchor distT="0" distB="0" distL="114300" distR="114300" simplePos="0" relativeHeight="251691008" behindDoc="0" locked="0" layoutInCell="1" allowOverlap="1" wp14:anchorId="68476111" wp14:editId="7F41CCCC">
                <wp:simplePos x="0" y="0"/>
                <wp:positionH relativeFrom="page">
                  <wp:posOffset>1198624</wp:posOffset>
                </wp:positionH>
                <wp:positionV relativeFrom="paragraph">
                  <wp:posOffset>36489</wp:posOffset>
                </wp:positionV>
                <wp:extent cx="5943600" cy="4312920"/>
                <wp:effectExtent l="0" t="0" r="19050" b="11430"/>
                <wp:wrapNone/>
                <wp:docPr id="11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12920"/>
                          <a:chOff x="1440" y="2362"/>
                          <a:chExt cx="9360" cy="6792"/>
                        </a:xfrm>
                      </wpg:grpSpPr>
                      <wps:wsp>
                        <wps:cNvPr id="118" name="AutoShape 137"/>
                        <wps:cNvSpPr>
                          <a:spLocks/>
                        </wps:cNvSpPr>
                        <wps:spPr bwMode="auto">
                          <a:xfrm>
                            <a:off x="2433" y="3103"/>
                            <a:ext cx="4923" cy="5528"/>
                          </a:xfrm>
                          <a:custGeom>
                            <a:avLst/>
                            <a:gdLst>
                              <a:gd name="T0" fmla="+- 0 2434 2434"/>
                              <a:gd name="T1" fmla="*/ T0 w 4923"/>
                              <a:gd name="T2" fmla="+- 0 8631 3104"/>
                              <a:gd name="T3" fmla="*/ 8631 h 5528"/>
                              <a:gd name="T4" fmla="+- 0 7356 2434"/>
                              <a:gd name="T5" fmla="*/ T4 w 4923"/>
                              <a:gd name="T6" fmla="+- 0 8631 3104"/>
                              <a:gd name="T7" fmla="*/ 8631 h 5528"/>
                              <a:gd name="T8" fmla="+- 0 2434 2434"/>
                              <a:gd name="T9" fmla="*/ T8 w 4923"/>
                              <a:gd name="T10" fmla="+- 0 7052 3104"/>
                              <a:gd name="T11" fmla="*/ 7052 h 5528"/>
                              <a:gd name="T12" fmla="+- 0 7356 2434"/>
                              <a:gd name="T13" fmla="*/ T12 w 4923"/>
                              <a:gd name="T14" fmla="+- 0 7052 3104"/>
                              <a:gd name="T15" fmla="*/ 7052 h 5528"/>
                              <a:gd name="T16" fmla="+- 0 2434 2434"/>
                              <a:gd name="T17" fmla="*/ T16 w 4923"/>
                              <a:gd name="T18" fmla="+- 0 6262 3104"/>
                              <a:gd name="T19" fmla="*/ 6262 h 5528"/>
                              <a:gd name="T20" fmla="+- 0 7356 2434"/>
                              <a:gd name="T21" fmla="*/ T20 w 4923"/>
                              <a:gd name="T22" fmla="+- 0 6262 3104"/>
                              <a:gd name="T23" fmla="*/ 6262 h 5528"/>
                              <a:gd name="T24" fmla="+- 0 2434 2434"/>
                              <a:gd name="T25" fmla="*/ T24 w 4923"/>
                              <a:gd name="T26" fmla="+- 0 5473 3104"/>
                              <a:gd name="T27" fmla="*/ 5473 h 5528"/>
                              <a:gd name="T28" fmla="+- 0 7356 2434"/>
                              <a:gd name="T29" fmla="*/ T28 w 4923"/>
                              <a:gd name="T30" fmla="+- 0 5473 3104"/>
                              <a:gd name="T31" fmla="*/ 5473 h 5528"/>
                              <a:gd name="T32" fmla="+- 0 2434 2434"/>
                              <a:gd name="T33" fmla="*/ T32 w 4923"/>
                              <a:gd name="T34" fmla="+- 0 4683 3104"/>
                              <a:gd name="T35" fmla="*/ 4683 h 5528"/>
                              <a:gd name="T36" fmla="+- 0 7356 2434"/>
                              <a:gd name="T37" fmla="*/ T36 w 4923"/>
                              <a:gd name="T38" fmla="+- 0 4683 3104"/>
                              <a:gd name="T39" fmla="*/ 4683 h 5528"/>
                              <a:gd name="T40" fmla="+- 0 2434 2434"/>
                              <a:gd name="T41" fmla="*/ T40 w 4923"/>
                              <a:gd name="T42" fmla="+- 0 3894 3104"/>
                              <a:gd name="T43" fmla="*/ 3894 h 5528"/>
                              <a:gd name="T44" fmla="+- 0 7356 2434"/>
                              <a:gd name="T45" fmla="*/ T44 w 4923"/>
                              <a:gd name="T46" fmla="+- 0 3894 3104"/>
                              <a:gd name="T47" fmla="*/ 3894 h 5528"/>
                              <a:gd name="T48" fmla="+- 0 2434 2434"/>
                              <a:gd name="T49" fmla="*/ T48 w 4923"/>
                              <a:gd name="T50" fmla="+- 0 3104 3104"/>
                              <a:gd name="T51" fmla="*/ 3104 h 5528"/>
                              <a:gd name="T52" fmla="+- 0 7356 2434"/>
                              <a:gd name="T53" fmla="*/ T52 w 4923"/>
                              <a:gd name="T54" fmla="+- 0 3104 3104"/>
                              <a:gd name="T55" fmla="*/ 3104 h 5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5528">
                                <a:moveTo>
                                  <a:pt x="0" y="5527"/>
                                </a:moveTo>
                                <a:lnTo>
                                  <a:pt x="4922" y="5527"/>
                                </a:lnTo>
                                <a:moveTo>
                                  <a:pt x="0" y="3948"/>
                                </a:moveTo>
                                <a:lnTo>
                                  <a:pt x="4922" y="3948"/>
                                </a:lnTo>
                                <a:moveTo>
                                  <a:pt x="0" y="3158"/>
                                </a:moveTo>
                                <a:lnTo>
                                  <a:pt x="4922" y="3158"/>
                                </a:lnTo>
                                <a:moveTo>
                                  <a:pt x="0" y="2369"/>
                                </a:moveTo>
                                <a:lnTo>
                                  <a:pt x="4922" y="2369"/>
                                </a:lnTo>
                                <a:moveTo>
                                  <a:pt x="0" y="1579"/>
                                </a:moveTo>
                                <a:lnTo>
                                  <a:pt x="4922" y="1579"/>
                                </a:lnTo>
                                <a:moveTo>
                                  <a:pt x="0" y="790"/>
                                </a:moveTo>
                                <a:lnTo>
                                  <a:pt x="4922" y="790"/>
                                </a:lnTo>
                                <a:moveTo>
                                  <a:pt x="0" y="0"/>
                                </a:moveTo>
                                <a:lnTo>
                                  <a:pt x="4922" y="0"/>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3F0D084" w14:textId="77777777" w:rsidR="00BC4CF1" w:rsidRDefault="00BC4CF1" w:rsidP="00A762F3">
                              <w:pPr>
                                <w:jc w:val="center"/>
                              </w:pPr>
                            </w:p>
                          </w:txbxContent>
                        </wps:txbx>
                        <wps:bodyPr rot="0" vert="horz" wrap="square" lIns="91440" tIns="45720" rIns="91440" bIns="45720" anchor="t" anchorCtr="0" upright="1">
                          <a:noAutofit/>
                        </wps:bodyPr>
                      </wps:wsp>
                      <wps:wsp>
                        <wps:cNvPr id="119" name="AutoShape 136"/>
                        <wps:cNvSpPr>
                          <a:spLocks/>
                        </wps:cNvSpPr>
                        <wps:spPr bwMode="auto">
                          <a:xfrm>
                            <a:off x="3136" y="3103"/>
                            <a:ext cx="4220" cy="5528"/>
                          </a:xfrm>
                          <a:custGeom>
                            <a:avLst/>
                            <a:gdLst>
                              <a:gd name="T0" fmla="+- 0 3137 3137"/>
                              <a:gd name="T1" fmla="*/ T0 w 4220"/>
                              <a:gd name="T2" fmla="+- 0 3104 3104"/>
                              <a:gd name="T3" fmla="*/ 3104 h 5528"/>
                              <a:gd name="T4" fmla="+- 0 3137 3137"/>
                              <a:gd name="T5" fmla="*/ T4 w 4220"/>
                              <a:gd name="T6" fmla="+- 0 8631 3104"/>
                              <a:gd name="T7" fmla="*/ 8631 h 5528"/>
                              <a:gd name="T8" fmla="+- 0 3840 3137"/>
                              <a:gd name="T9" fmla="*/ T8 w 4220"/>
                              <a:gd name="T10" fmla="+- 0 3104 3104"/>
                              <a:gd name="T11" fmla="*/ 3104 h 5528"/>
                              <a:gd name="T12" fmla="+- 0 3840 3137"/>
                              <a:gd name="T13" fmla="*/ T12 w 4220"/>
                              <a:gd name="T14" fmla="+- 0 8631 3104"/>
                              <a:gd name="T15" fmla="*/ 8631 h 5528"/>
                              <a:gd name="T16" fmla="+- 0 4543 3137"/>
                              <a:gd name="T17" fmla="*/ T16 w 4220"/>
                              <a:gd name="T18" fmla="+- 0 3104 3104"/>
                              <a:gd name="T19" fmla="*/ 3104 h 5528"/>
                              <a:gd name="T20" fmla="+- 0 4543 3137"/>
                              <a:gd name="T21" fmla="*/ T20 w 4220"/>
                              <a:gd name="T22" fmla="+- 0 8631 3104"/>
                              <a:gd name="T23" fmla="*/ 8631 h 5528"/>
                              <a:gd name="T24" fmla="+- 0 5246 3137"/>
                              <a:gd name="T25" fmla="*/ T24 w 4220"/>
                              <a:gd name="T26" fmla="+- 0 3104 3104"/>
                              <a:gd name="T27" fmla="*/ 3104 h 5528"/>
                              <a:gd name="T28" fmla="+- 0 5246 3137"/>
                              <a:gd name="T29" fmla="*/ T28 w 4220"/>
                              <a:gd name="T30" fmla="+- 0 8631 3104"/>
                              <a:gd name="T31" fmla="*/ 8631 h 5528"/>
                              <a:gd name="T32" fmla="+- 0 5950 3137"/>
                              <a:gd name="T33" fmla="*/ T32 w 4220"/>
                              <a:gd name="T34" fmla="+- 0 3104 3104"/>
                              <a:gd name="T35" fmla="*/ 3104 h 5528"/>
                              <a:gd name="T36" fmla="+- 0 5950 3137"/>
                              <a:gd name="T37" fmla="*/ T36 w 4220"/>
                              <a:gd name="T38" fmla="+- 0 8631 3104"/>
                              <a:gd name="T39" fmla="*/ 8631 h 5528"/>
                              <a:gd name="T40" fmla="+- 0 6653 3137"/>
                              <a:gd name="T41" fmla="*/ T40 w 4220"/>
                              <a:gd name="T42" fmla="+- 0 3104 3104"/>
                              <a:gd name="T43" fmla="*/ 3104 h 5528"/>
                              <a:gd name="T44" fmla="+- 0 6653 3137"/>
                              <a:gd name="T45" fmla="*/ T44 w 4220"/>
                              <a:gd name="T46" fmla="+- 0 8631 3104"/>
                              <a:gd name="T47" fmla="*/ 8631 h 5528"/>
                              <a:gd name="T48" fmla="+- 0 7356 3137"/>
                              <a:gd name="T49" fmla="*/ T48 w 4220"/>
                              <a:gd name="T50" fmla="+- 0 3104 3104"/>
                              <a:gd name="T51" fmla="*/ 3104 h 5528"/>
                              <a:gd name="T52" fmla="+- 0 7356 3137"/>
                              <a:gd name="T53" fmla="*/ T52 w 4220"/>
                              <a:gd name="T54" fmla="+- 0 8631 3104"/>
                              <a:gd name="T55" fmla="*/ 8631 h 5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20" h="5528">
                                <a:moveTo>
                                  <a:pt x="0" y="0"/>
                                </a:moveTo>
                                <a:lnTo>
                                  <a:pt x="0" y="5527"/>
                                </a:lnTo>
                                <a:moveTo>
                                  <a:pt x="703" y="0"/>
                                </a:moveTo>
                                <a:lnTo>
                                  <a:pt x="703" y="5527"/>
                                </a:lnTo>
                                <a:moveTo>
                                  <a:pt x="1406" y="0"/>
                                </a:moveTo>
                                <a:lnTo>
                                  <a:pt x="1406" y="5527"/>
                                </a:lnTo>
                                <a:moveTo>
                                  <a:pt x="2109" y="0"/>
                                </a:moveTo>
                                <a:lnTo>
                                  <a:pt x="2109" y="5527"/>
                                </a:lnTo>
                                <a:moveTo>
                                  <a:pt x="2813" y="0"/>
                                </a:moveTo>
                                <a:lnTo>
                                  <a:pt x="2813" y="5527"/>
                                </a:lnTo>
                                <a:moveTo>
                                  <a:pt x="3516" y="0"/>
                                </a:moveTo>
                                <a:lnTo>
                                  <a:pt x="3516" y="5527"/>
                                </a:lnTo>
                                <a:moveTo>
                                  <a:pt x="4219" y="0"/>
                                </a:moveTo>
                                <a:lnTo>
                                  <a:pt x="4219" y="5527"/>
                                </a:lnTo>
                              </a:path>
                            </a:pathLst>
                          </a:custGeom>
                          <a:noFill/>
                          <a:ln w="9144">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35"/>
                        <wps:cNvCnPr>
                          <a:cxnSpLocks noChangeShapeType="1"/>
                        </wps:cNvCnPr>
                        <wps:spPr bwMode="auto">
                          <a:xfrm>
                            <a:off x="7355" y="8630"/>
                            <a:ext cx="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21" name="AutoShape 134"/>
                        <wps:cNvSpPr>
                          <a:spLocks/>
                        </wps:cNvSpPr>
                        <wps:spPr bwMode="auto">
                          <a:xfrm>
                            <a:off x="7356" y="3103"/>
                            <a:ext cx="56" cy="5528"/>
                          </a:xfrm>
                          <a:custGeom>
                            <a:avLst/>
                            <a:gdLst>
                              <a:gd name="T0" fmla="+- 0 7356 7356"/>
                              <a:gd name="T1" fmla="*/ T0 w 56"/>
                              <a:gd name="T2" fmla="+- 0 8631 3104"/>
                              <a:gd name="T3" fmla="*/ 8631 h 5528"/>
                              <a:gd name="T4" fmla="+- 0 7411 7356"/>
                              <a:gd name="T5" fmla="*/ T4 w 56"/>
                              <a:gd name="T6" fmla="+- 0 8631 3104"/>
                              <a:gd name="T7" fmla="*/ 8631 h 5528"/>
                              <a:gd name="T8" fmla="+- 0 7356 7356"/>
                              <a:gd name="T9" fmla="*/ T8 w 56"/>
                              <a:gd name="T10" fmla="+- 0 7842 3104"/>
                              <a:gd name="T11" fmla="*/ 7842 h 5528"/>
                              <a:gd name="T12" fmla="+- 0 7411 7356"/>
                              <a:gd name="T13" fmla="*/ T12 w 56"/>
                              <a:gd name="T14" fmla="+- 0 7842 3104"/>
                              <a:gd name="T15" fmla="*/ 7842 h 5528"/>
                              <a:gd name="T16" fmla="+- 0 7356 7356"/>
                              <a:gd name="T17" fmla="*/ T16 w 56"/>
                              <a:gd name="T18" fmla="+- 0 7052 3104"/>
                              <a:gd name="T19" fmla="*/ 7052 h 5528"/>
                              <a:gd name="T20" fmla="+- 0 7411 7356"/>
                              <a:gd name="T21" fmla="*/ T20 w 56"/>
                              <a:gd name="T22" fmla="+- 0 7052 3104"/>
                              <a:gd name="T23" fmla="*/ 7052 h 5528"/>
                              <a:gd name="T24" fmla="+- 0 7356 7356"/>
                              <a:gd name="T25" fmla="*/ T24 w 56"/>
                              <a:gd name="T26" fmla="+- 0 6262 3104"/>
                              <a:gd name="T27" fmla="*/ 6262 h 5528"/>
                              <a:gd name="T28" fmla="+- 0 7411 7356"/>
                              <a:gd name="T29" fmla="*/ T28 w 56"/>
                              <a:gd name="T30" fmla="+- 0 6262 3104"/>
                              <a:gd name="T31" fmla="*/ 6262 h 5528"/>
                              <a:gd name="T32" fmla="+- 0 7356 7356"/>
                              <a:gd name="T33" fmla="*/ T32 w 56"/>
                              <a:gd name="T34" fmla="+- 0 5473 3104"/>
                              <a:gd name="T35" fmla="*/ 5473 h 5528"/>
                              <a:gd name="T36" fmla="+- 0 7411 7356"/>
                              <a:gd name="T37" fmla="*/ T36 w 56"/>
                              <a:gd name="T38" fmla="+- 0 5473 3104"/>
                              <a:gd name="T39" fmla="*/ 5473 h 5528"/>
                              <a:gd name="T40" fmla="+- 0 7356 7356"/>
                              <a:gd name="T41" fmla="*/ T40 w 56"/>
                              <a:gd name="T42" fmla="+- 0 4683 3104"/>
                              <a:gd name="T43" fmla="*/ 4683 h 5528"/>
                              <a:gd name="T44" fmla="+- 0 7411 7356"/>
                              <a:gd name="T45" fmla="*/ T44 w 56"/>
                              <a:gd name="T46" fmla="+- 0 4683 3104"/>
                              <a:gd name="T47" fmla="*/ 4683 h 5528"/>
                              <a:gd name="T48" fmla="+- 0 7356 7356"/>
                              <a:gd name="T49" fmla="*/ T48 w 56"/>
                              <a:gd name="T50" fmla="+- 0 3894 3104"/>
                              <a:gd name="T51" fmla="*/ 3894 h 5528"/>
                              <a:gd name="T52" fmla="+- 0 7411 7356"/>
                              <a:gd name="T53" fmla="*/ T52 w 56"/>
                              <a:gd name="T54" fmla="+- 0 3894 3104"/>
                              <a:gd name="T55" fmla="*/ 3894 h 5528"/>
                              <a:gd name="T56" fmla="+- 0 7356 7356"/>
                              <a:gd name="T57" fmla="*/ T56 w 56"/>
                              <a:gd name="T58" fmla="+- 0 3104 3104"/>
                              <a:gd name="T59" fmla="*/ 3104 h 5528"/>
                              <a:gd name="T60" fmla="+- 0 7411 7356"/>
                              <a:gd name="T61" fmla="*/ T60 w 56"/>
                              <a:gd name="T62" fmla="+- 0 3104 3104"/>
                              <a:gd name="T63" fmla="*/ 3104 h 5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 h="5528">
                                <a:moveTo>
                                  <a:pt x="0" y="5527"/>
                                </a:moveTo>
                                <a:lnTo>
                                  <a:pt x="55" y="5527"/>
                                </a:lnTo>
                                <a:moveTo>
                                  <a:pt x="0" y="4738"/>
                                </a:moveTo>
                                <a:lnTo>
                                  <a:pt x="55" y="4738"/>
                                </a:lnTo>
                                <a:moveTo>
                                  <a:pt x="0" y="3948"/>
                                </a:moveTo>
                                <a:lnTo>
                                  <a:pt x="55" y="3948"/>
                                </a:lnTo>
                                <a:moveTo>
                                  <a:pt x="0" y="3158"/>
                                </a:moveTo>
                                <a:lnTo>
                                  <a:pt x="55" y="3158"/>
                                </a:lnTo>
                                <a:moveTo>
                                  <a:pt x="0" y="2369"/>
                                </a:moveTo>
                                <a:lnTo>
                                  <a:pt x="55" y="2369"/>
                                </a:lnTo>
                                <a:moveTo>
                                  <a:pt x="0" y="1579"/>
                                </a:moveTo>
                                <a:lnTo>
                                  <a:pt x="55" y="1579"/>
                                </a:lnTo>
                                <a:moveTo>
                                  <a:pt x="0" y="790"/>
                                </a:moveTo>
                                <a:lnTo>
                                  <a:pt x="55" y="790"/>
                                </a:lnTo>
                                <a:moveTo>
                                  <a:pt x="0" y="0"/>
                                </a:moveTo>
                                <a:lnTo>
                                  <a:pt x="55" y="0"/>
                                </a:lnTo>
                              </a:path>
                            </a:pathLst>
                          </a:custGeom>
                          <a:noFill/>
                          <a:ln w="9144">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33"/>
                        <wps:cNvCnPr>
                          <a:cxnSpLocks noChangeShapeType="1"/>
                        </wps:cNvCnPr>
                        <wps:spPr bwMode="auto">
                          <a:xfrm>
                            <a:off x="2435" y="8630"/>
                            <a:ext cx="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23" name="Line 132"/>
                        <wps:cNvCnPr>
                          <a:cxnSpLocks noChangeShapeType="1"/>
                        </wps:cNvCnPr>
                        <wps:spPr bwMode="auto">
                          <a:xfrm>
                            <a:off x="2435" y="7841"/>
                            <a:ext cx="4920"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19" y="3437"/>
                            <a:ext cx="4402" cy="5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130"/>
                        <wps:cNvCnPr>
                          <a:cxnSpLocks noChangeShapeType="1"/>
                        </wps:cNvCnPr>
                        <wps:spPr bwMode="auto">
                          <a:xfrm>
                            <a:off x="8366" y="4838"/>
                            <a:ext cx="504" cy="0"/>
                          </a:xfrm>
                          <a:prstGeom prst="line">
                            <a:avLst/>
                          </a:prstGeom>
                          <a:noFill/>
                          <a:ln w="19050">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26" name="Line 129"/>
                        <wps:cNvCnPr>
                          <a:cxnSpLocks noChangeShapeType="1"/>
                        </wps:cNvCnPr>
                        <wps:spPr bwMode="auto">
                          <a:xfrm>
                            <a:off x="8366" y="5175"/>
                            <a:ext cx="504" cy="0"/>
                          </a:xfrm>
                          <a:prstGeom prst="line">
                            <a:avLst/>
                          </a:prstGeom>
                          <a:noFill/>
                          <a:ln w="1905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7" name="Line 128"/>
                        <wps:cNvCnPr>
                          <a:cxnSpLocks noChangeShapeType="1"/>
                        </wps:cNvCnPr>
                        <wps:spPr bwMode="auto">
                          <a:xfrm>
                            <a:off x="8366" y="5851"/>
                            <a:ext cx="504" cy="0"/>
                          </a:xfrm>
                          <a:prstGeom prst="line">
                            <a:avLst/>
                          </a:prstGeom>
                          <a:noFill/>
                          <a:ln w="19050">
                            <a:solidFill>
                              <a:srgbClr val="8064A2"/>
                            </a:solidFill>
                            <a:prstDash val="solid"/>
                            <a:round/>
                            <a:headEnd/>
                            <a:tailEnd/>
                          </a:ln>
                          <a:extLst>
                            <a:ext uri="{909E8E84-426E-40DD-AFC4-6F175D3DCCD1}">
                              <a14:hiddenFill xmlns:a14="http://schemas.microsoft.com/office/drawing/2010/main">
                                <a:noFill/>
                              </a14:hiddenFill>
                            </a:ext>
                          </a:extLst>
                        </wps:spPr>
                        <wps:bodyPr/>
                      </wps:wsp>
                      <wps:wsp>
                        <wps:cNvPr id="128" name="Line 127"/>
                        <wps:cNvCnPr>
                          <a:cxnSpLocks noChangeShapeType="1"/>
                        </wps:cNvCnPr>
                        <wps:spPr bwMode="auto">
                          <a:xfrm>
                            <a:off x="8366" y="6188"/>
                            <a:ext cx="504" cy="0"/>
                          </a:xfrm>
                          <a:prstGeom prst="line">
                            <a:avLst/>
                          </a:prstGeom>
                          <a:noFill/>
                          <a:ln w="19050">
                            <a:solidFill>
                              <a:srgbClr val="4BACC6"/>
                            </a:solidFill>
                            <a:prstDash val="solid"/>
                            <a:round/>
                            <a:headEnd/>
                            <a:tailEnd/>
                          </a:ln>
                          <a:extLst>
                            <a:ext uri="{909E8E84-426E-40DD-AFC4-6F175D3DCCD1}">
                              <a14:hiddenFill xmlns:a14="http://schemas.microsoft.com/office/drawing/2010/main">
                                <a:noFill/>
                              </a14:hiddenFill>
                            </a:ext>
                          </a:extLst>
                        </wps:spPr>
                        <wps:bodyPr/>
                      </wps:wsp>
                      <wps:wsp>
                        <wps:cNvPr id="129" name="Line 126"/>
                        <wps:cNvCnPr>
                          <a:cxnSpLocks noChangeShapeType="1"/>
                        </wps:cNvCnPr>
                        <wps:spPr bwMode="auto">
                          <a:xfrm>
                            <a:off x="8366" y="6526"/>
                            <a:ext cx="504" cy="0"/>
                          </a:xfrm>
                          <a:prstGeom prst="line">
                            <a:avLst/>
                          </a:prstGeom>
                          <a:noFill/>
                          <a:ln w="19050">
                            <a:solidFill>
                              <a:srgbClr val="F79646"/>
                            </a:solidFill>
                            <a:prstDash val="solid"/>
                            <a:round/>
                            <a:headEnd/>
                            <a:tailEnd/>
                          </a:ln>
                          <a:extLst>
                            <a:ext uri="{909E8E84-426E-40DD-AFC4-6F175D3DCCD1}">
                              <a14:hiddenFill xmlns:a14="http://schemas.microsoft.com/office/drawing/2010/main">
                                <a:noFill/>
                              </a14:hiddenFill>
                            </a:ext>
                          </a:extLst>
                        </wps:spPr>
                        <wps:bodyPr/>
                      </wps:wsp>
                      <wps:wsp>
                        <wps:cNvPr id="130" name="Line 125"/>
                        <wps:cNvCnPr>
                          <a:cxnSpLocks noChangeShapeType="1"/>
                        </wps:cNvCnPr>
                        <wps:spPr bwMode="auto">
                          <a:xfrm>
                            <a:off x="8366" y="6863"/>
                            <a:ext cx="504" cy="0"/>
                          </a:xfrm>
                          <a:prstGeom prst="line">
                            <a:avLst/>
                          </a:prstGeom>
                          <a:noFill/>
                          <a:ln w="19050">
                            <a:solidFill>
                              <a:srgbClr val="772C2A"/>
                            </a:solidFill>
                            <a:prstDash val="dot"/>
                            <a:round/>
                            <a:headEnd/>
                            <a:tailEnd/>
                          </a:ln>
                          <a:extLst>
                            <a:ext uri="{909E8E84-426E-40DD-AFC4-6F175D3DCCD1}">
                              <a14:hiddenFill xmlns:a14="http://schemas.microsoft.com/office/drawing/2010/main">
                                <a:noFill/>
                              </a14:hiddenFill>
                            </a:ext>
                          </a:extLst>
                        </wps:spPr>
                        <wps:bodyPr/>
                      </wps:wsp>
                      <wps:wsp>
                        <wps:cNvPr id="131" name="Line 124"/>
                        <wps:cNvCnPr>
                          <a:cxnSpLocks noChangeShapeType="1"/>
                        </wps:cNvCnPr>
                        <wps:spPr bwMode="auto">
                          <a:xfrm>
                            <a:off x="8366" y="7201"/>
                            <a:ext cx="504" cy="0"/>
                          </a:xfrm>
                          <a:prstGeom prst="line">
                            <a:avLst/>
                          </a:prstGeom>
                          <a:noFill/>
                          <a:ln w="19050">
                            <a:solidFill>
                              <a:srgbClr val="2C4D75"/>
                            </a:solidFill>
                            <a:prstDash val="solid"/>
                            <a:round/>
                            <a:headEnd/>
                            <a:tailEnd/>
                          </a:ln>
                          <a:extLst>
                            <a:ext uri="{909E8E84-426E-40DD-AFC4-6F175D3DCCD1}">
                              <a14:hiddenFill xmlns:a14="http://schemas.microsoft.com/office/drawing/2010/main">
                                <a:noFill/>
                              </a14:hiddenFill>
                            </a:ext>
                          </a:extLst>
                        </wps:spPr>
                        <wps:bodyPr/>
                      </wps:wsp>
                      <wps:wsp>
                        <wps:cNvPr id="132" name="Rectangle 123"/>
                        <wps:cNvSpPr>
                          <a:spLocks noChangeArrowheads="1"/>
                        </wps:cNvSpPr>
                        <wps:spPr bwMode="auto">
                          <a:xfrm>
                            <a:off x="1440" y="2362"/>
                            <a:ext cx="9360" cy="6792"/>
                          </a:xfrm>
                          <a:prstGeom prst="rect">
                            <a:avLst/>
                          </a:prstGeom>
                          <a:noFill/>
                          <a:ln w="9525">
                            <a:solidFill>
                              <a:srgbClr val="DADAD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122"/>
                        <wps:cNvSpPr txBox="1">
                          <a:spLocks noChangeArrowheads="1"/>
                        </wps:cNvSpPr>
                        <wps:spPr bwMode="auto">
                          <a:xfrm>
                            <a:off x="5037" y="2568"/>
                            <a:ext cx="296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E02E" w14:textId="77777777" w:rsidR="00BC4CF1" w:rsidRPr="00A762F3" w:rsidRDefault="00BC4CF1" w:rsidP="003E5C4A">
                              <w:pPr>
                                <w:spacing w:line="281" w:lineRule="exact"/>
                              </w:pPr>
                              <w:r w:rsidRPr="00A762F3">
                                <w:rPr>
                                  <w:color w:val="595958"/>
                                  <w:spacing w:val="-3"/>
                                </w:rPr>
                                <w:t xml:space="preserve">Overcharge </w:t>
                              </w:r>
                              <w:r w:rsidRPr="00A762F3">
                                <w:rPr>
                                  <w:color w:val="595958"/>
                                  <w:spacing w:val="-7"/>
                                </w:rPr>
                                <w:t xml:space="preserve">Test </w:t>
                              </w:r>
                              <w:r w:rsidRPr="00A762F3">
                                <w:rPr>
                                  <w:color w:val="595958"/>
                                </w:rPr>
                                <w:t>#2</w:t>
                              </w:r>
                            </w:p>
                          </w:txbxContent>
                        </wps:txbx>
                        <wps:bodyPr rot="0" vert="horz" wrap="square" lIns="0" tIns="0" rIns="0" bIns="0" anchor="t" anchorCtr="0" upright="1">
                          <a:noAutofit/>
                        </wps:bodyPr>
                      </wps:wsp>
                      <wps:wsp>
                        <wps:cNvPr id="134" name="Text Box 121"/>
                        <wps:cNvSpPr txBox="1">
                          <a:spLocks noChangeArrowheads="1"/>
                        </wps:cNvSpPr>
                        <wps:spPr bwMode="auto">
                          <a:xfrm>
                            <a:off x="1994" y="301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1302" w14:textId="77777777" w:rsidR="00BC4CF1" w:rsidRDefault="00BC4CF1" w:rsidP="003E5C4A">
                              <w:pPr>
                                <w:spacing w:line="180" w:lineRule="exact"/>
                                <w:rPr>
                                  <w:sz w:val="18"/>
                                </w:rPr>
                              </w:pPr>
                              <w:r>
                                <w:rPr>
                                  <w:color w:val="595958"/>
                                  <w:sz w:val="18"/>
                                </w:rPr>
                                <w:t>120</w:t>
                              </w:r>
                            </w:p>
                          </w:txbxContent>
                        </wps:txbx>
                        <wps:bodyPr rot="0" vert="horz" wrap="square" lIns="0" tIns="0" rIns="0" bIns="0" anchor="t" anchorCtr="0" upright="1">
                          <a:noAutofit/>
                        </wps:bodyPr>
                      </wps:wsp>
                      <wps:wsp>
                        <wps:cNvPr id="135" name="Text Box 120"/>
                        <wps:cNvSpPr txBox="1">
                          <a:spLocks noChangeArrowheads="1"/>
                        </wps:cNvSpPr>
                        <wps:spPr bwMode="auto">
                          <a:xfrm>
                            <a:off x="7521" y="301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2CD0" w14:textId="77777777" w:rsidR="00BC4CF1" w:rsidRDefault="00BC4CF1" w:rsidP="003E5C4A">
                              <w:pPr>
                                <w:spacing w:line="180" w:lineRule="exact"/>
                                <w:rPr>
                                  <w:sz w:val="18"/>
                                </w:rPr>
                              </w:pPr>
                              <w:r>
                                <w:rPr>
                                  <w:color w:val="595958"/>
                                  <w:sz w:val="18"/>
                                </w:rPr>
                                <w:t>35</w:t>
                              </w:r>
                            </w:p>
                          </w:txbxContent>
                        </wps:txbx>
                        <wps:bodyPr rot="0" vert="horz" wrap="square" lIns="0" tIns="0" rIns="0" bIns="0" anchor="t" anchorCtr="0" upright="1">
                          <a:noAutofit/>
                        </wps:bodyPr>
                      </wps:wsp>
                      <wps:wsp>
                        <wps:cNvPr id="136" name="Text Box 119"/>
                        <wps:cNvSpPr txBox="1">
                          <a:spLocks noChangeArrowheads="1"/>
                        </wps:cNvSpPr>
                        <wps:spPr bwMode="auto">
                          <a:xfrm>
                            <a:off x="1994" y="380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EF6B" w14:textId="77777777" w:rsidR="00BC4CF1" w:rsidRDefault="00BC4CF1" w:rsidP="003E5C4A">
                              <w:pPr>
                                <w:spacing w:line="180" w:lineRule="exact"/>
                                <w:rPr>
                                  <w:sz w:val="18"/>
                                </w:rPr>
                              </w:pPr>
                              <w:r>
                                <w:rPr>
                                  <w:color w:val="595958"/>
                                  <w:sz w:val="18"/>
                                </w:rPr>
                                <w:t>100</w:t>
                              </w:r>
                            </w:p>
                          </w:txbxContent>
                        </wps:txbx>
                        <wps:bodyPr rot="0" vert="horz" wrap="square" lIns="0" tIns="0" rIns="0" bIns="0" anchor="t" anchorCtr="0" upright="1">
                          <a:noAutofit/>
                        </wps:bodyPr>
                      </wps:wsp>
                      <wps:wsp>
                        <wps:cNvPr id="137" name="Text Box 118"/>
                        <wps:cNvSpPr txBox="1">
                          <a:spLocks noChangeArrowheads="1"/>
                        </wps:cNvSpPr>
                        <wps:spPr bwMode="auto">
                          <a:xfrm>
                            <a:off x="7521" y="380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BD20" w14:textId="77777777" w:rsidR="00BC4CF1" w:rsidRDefault="00BC4CF1" w:rsidP="003E5C4A">
                              <w:pPr>
                                <w:spacing w:line="180" w:lineRule="exact"/>
                                <w:rPr>
                                  <w:sz w:val="18"/>
                                </w:rPr>
                              </w:pPr>
                              <w:r>
                                <w:rPr>
                                  <w:color w:val="595958"/>
                                  <w:sz w:val="18"/>
                                </w:rPr>
                                <w:t>30</w:t>
                              </w:r>
                            </w:p>
                          </w:txbxContent>
                        </wps:txbx>
                        <wps:bodyPr rot="0" vert="horz" wrap="square" lIns="0" tIns="0" rIns="0" bIns="0" anchor="t" anchorCtr="0" upright="1">
                          <a:noAutofit/>
                        </wps:bodyPr>
                      </wps:wsp>
                      <wps:wsp>
                        <wps:cNvPr id="138" name="Text Box 117"/>
                        <wps:cNvSpPr txBox="1">
                          <a:spLocks noChangeArrowheads="1"/>
                        </wps:cNvSpPr>
                        <wps:spPr bwMode="auto">
                          <a:xfrm>
                            <a:off x="2085" y="459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6BFD" w14:textId="77777777" w:rsidR="00BC4CF1" w:rsidRDefault="00BC4CF1" w:rsidP="003E5C4A">
                              <w:pPr>
                                <w:spacing w:line="180" w:lineRule="exact"/>
                                <w:rPr>
                                  <w:sz w:val="18"/>
                                </w:rPr>
                              </w:pPr>
                              <w:r>
                                <w:rPr>
                                  <w:color w:val="595958"/>
                                  <w:sz w:val="18"/>
                                </w:rPr>
                                <w:t>80</w:t>
                              </w:r>
                            </w:p>
                          </w:txbxContent>
                        </wps:txbx>
                        <wps:bodyPr rot="0" vert="horz" wrap="square" lIns="0" tIns="0" rIns="0" bIns="0" anchor="t" anchorCtr="0" upright="1">
                          <a:noAutofit/>
                        </wps:bodyPr>
                      </wps:wsp>
                      <wps:wsp>
                        <wps:cNvPr id="139" name="Text Box 116"/>
                        <wps:cNvSpPr txBox="1">
                          <a:spLocks noChangeArrowheads="1"/>
                        </wps:cNvSpPr>
                        <wps:spPr bwMode="auto">
                          <a:xfrm>
                            <a:off x="7521" y="459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DC19" w14:textId="77777777" w:rsidR="00BC4CF1" w:rsidRDefault="00BC4CF1" w:rsidP="003E5C4A">
                              <w:pPr>
                                <w:spacing w:line="180" w:lineRule="exact"/>
                                <w:rPr>
                                  <w:sz w:val="18"/>
                                </w:rPr>
                              </w:pPr>
                              <w:r>
                                <w:rPr>
                                  <w:color w:val="595958"/>
                                  <w:sz w:val="18"/>
                                </w:rPr>
                                <w:t>25</w:t>
                              </w:r>
                            </w:p>
                          </w:txbxContent>
                        </wps:txbx>
                        <wps:bodyPr rot="0" vert="horz" wrap="square" lIns="0" tIns="0" rIns="0" bIns="0" anchor="t" anchorCtr="0" upright="1">
                          <a:noAutofit/>
                        </wps:bodyPr>
                      </wps:wsp>
                      <wps:wsp>
                        <wps:cNvPr id="140" name="Text Box 115"/>
                        <wps:cNvSpPr txBox="1">
                          <a:spLocks noChangeArrowheads="1"/>
                        </wps:cNvSpPr>
                        <wps:spPr bwMode="auto">
                          <a:xfrm>
                            <a:off x="2085" y="538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0671" w14:textId="77777777" w:rsidR="00BC4CF1" w:rsidRDefault="00BC4CF1" w:rsidP="003E5C4A">
                              <w:pPr>
                                <w:spacing w:line="180" w:lineRule="exact"/>
                                <w:rPr>
                                  <w:sz w:val="18"/>
                                </w:rPr>
                              </w:pPr>
                              <w:r>
                                <w:rPr>
                                  <w:color w:val="595958"/>
                                  <w:sz w:val="18"/>
                                </w:rPr>
                                <w:t>60</w:t>
                              </w:r>
                            </w:p>
                          </w:txbxContent>
                        </wps:txbx>
                        <wps:bodyPr rot="0" vert="horz" wrap="square" lIns="0" tIns="0" rIns="0" bIns="0" anchor="t" anchorCtr="0" upright="1">
                          <a:noAutofit/>
                        </wps:bodyPr>
                      </wps:wsp>
                      <wps:wsp>
                        <wps:cNvPr id="141" name="Text Box 114"/>
                        <wps:cNvSpPr txBox="1">
                          <a:spLocks noChangeArrowheads="1"/>
                        </wps:cNvSpPr>
                        <wps:spPr bwMode="auto">
                          <a:xfrm>
                            <a:off x="7521" y="538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61A0" w14:textId="77777777" w:rsidR="00BC4CF1" w:rsidRDefault="00BC4CF1" w:rsidP="003E5C4A">
                              <w:pPr>
                                <w:spacing w:line="180" w:lineRule="exact"/>
                                <w:rPr>
                                  <w:sz w:val="18"/>
                                </w:rPr>
                              </w:pPr>
                              <w:r>
                                <w:rPr>
                                  <w:color w:val="595958"/>
                                  <w:sz w:val="18"/>
                                </w:rPr>
                                <w:t>20</w:t>
                              </w:r>
                            </w:p>
                          </w:txbxContent>
                        </wps:txbx>
                        <wps:bodyPr rot="0" vert="horz" wrap="square" lIns="0" tIns="0" rIns="0" bIns="0" anchor="t" anchorCtr="0" upright="1">
                          <a:noAutofit/>
                        </wps:bodyPr>
                      </wps:wsp>
                      <wps:wsp>
                        <wps:cNvPr id="142" name="Text Box 113"/>
                        <wps:cNvSpPr txBox="1">
                          <a:spLocks noChangeArrowheads="1"/>
                        </wps:cNvSpPr>
                        <wps:spPr bwMode="auto">
                          <a:xfrm>
                            <a:off x="8366" y="4753"/>
                            <a:ext cx="2251"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DE9C" w14:textId="77777777" w:rsidR="00BC4CF1" w:rsidRDefault="00BC4CF1" w:rsidP="003E5C4A">
                              <w:pPr>
                                <w:spacing w:line="183" w:lineRule="exact"/>
                                <w:ind w:left="559"/>
                                <w:rPr>
                                  <w:sz w:val="18"/>
                                </w:rPr>
                              </w:pPr>
                              <w:r>
                                <w:rPr>
                                  <w:color w:val="595958"/>
                                  <w:sz w:val="18"/>
                                </w:rPr>
                                <w:t>TC1 - Top Middle</w:t>
                              </w:r>
                            </w:p>
                            <w:p w14:paraId="6535C5C2" w14:textId="77777777" w:rsidR="00BC4CF1" w:rsidRDefault="00BC4CF1" w:rsidP="003E5C4A">
                              <w:pPr>
                                <w:spacing w:before="117"/>
                                <w:ind w:left="559"/>
                                <w:rPr>
                                  <w:sz w:val="18"/>
                                </w:rPr>
                              </w:pPr>
                              <w:r>
                                <w:rPr>
                                  <w:color w:val="595958"/>
                                  <w:sz w:val="18"/>
                                </w:rPr>
                                <w:t>TC2 - Bottom Middle</w:t>
                              </w:r>
                            </w:p>
                            <w:p w14:paraId="5AF0A16E" w14:textId="77777777" w:rsidR="00BC4CF1" w:rsidRDefault="00BC4CF1" w:rsidP="003E5C4A">
                              <w:pPr>
                                <w:tabs>
                                  <w:tab w:val="left" w:pos="503"/>
                                </w:tabs>
                                <w:spacing w:before="118"/>
                                <w:rPr>
                                  <w:sz w:val="18"/>
                                </w:rPr>
                              </w:pPr>
                              <w:r>
                                <w:rPr>
                                  <w:color w:val="595958"/>
                                  <w:position w:val="4"/>
                                  <w:sz w:val="18"/>
                                  <w:u w:val="thick" w:color="9BBB59"/>
                                </w:rPr>
                                <w:t xml:space="preserve"> </w:t>
                              </w:r>
                              <w:r>
                                <w:rPr>
                                  <w:color w:val="595958"/>
                                  <w:position w:val="4"/>
                                  <w:sz w:val="18"/>
                                  <w:u w:val="thick" w:color="9BBB59"/>
                                </w:rPr>
                                <w:tab/>
                              </w:r>
                              <w:r>
                                <w:rPr>
                                  <w:color w:val="595958"/>
                                  <w:spacing w:val="14"/>
                                  <w:position w:val="4"/>
                                  <w:sz w:val="18"/>
                                </w:rPr>
                                <w:t xml:space="preserve"> </w:t>
                              </w:r>
                              <w:r>
                                <w:rPr>
                                  <w:color w:val="595958"/>
                                  <w:sz w:val="18"/>
                                </w:rPr>
                                <w:t>TC3 -</w:t>
                              </w:r>
                              <w:r>
                                <w:rPr>
                                  <w:color w:val="595958"/>
                                  <w:spacing w:val="-3"/>
                                  <w:sz w:val="18"/>
                                </w:rPr>
                                <w:t xml:space="preserve"> </w:t>
                              </w:r>
                              <w:r>
                                <w:rPr>
                                  <w:color w:val="595958"/>
                                  <w:sz w:val="18"/>
                                </w:rPr>
                                <w:t>Side</w:t>
                              </w:r>
                            </w:p>
                            <w:p w14:paraId="5C6DDFC3" w14:textId="77777777" w:rsidR="00BC4CF1" w:rsidRDefault="00BC4CF1" w:rsidP="003E5C4A">
                              <w:pPr>
                                <w:spacing w:before="118" w:line="216" w:lineRule="exact"/>
                                <w:ind w:left="559"/>
                                <w:rPr>
                                  <w:sz w:val="18"/>
                                </w:rPr>
                              </w:pPr>
                              <w:r>
                                <w:rPr>
                                  <w:color w:val="595958"/>
                                  <w:sz w:val="18"/>
                                </w:rPr>
                                <w:t>TC4 - Positive Terminal</w:t>
                              </w:r>
                            </w:p>
                          </w:txbxContent>
                        </wps:txbx>
                        <wps:bodyPr rot="0" vert="horz" wrap="square" lIns="0" tIns="0" rIns="0" bIns="0" anchor="t" anchorCtr="0" upright="1">
                          <a:noAutofit/>
                        </wps:bodyPr>
                      </wps:wsp>
                      <wps:wsp>
                        <wps:cNvPr id="143" name="Text Box 112"/>
                        <wps:cNvSpPr txBox="1">
                          <a:spLocks noChangeArrowheads="1"/>
                        </wps:cNvSpPr>
                        <wps:spPr bwMode="auto">
                          <a:xfrm>
                            <a:off x="2085" y="617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F7EA" w14:textId="77777777" w:rsidR="00BC4CF1" w:rsidRDefault="00BC4CF1" w:rsidP="003E5C4A">
                              <w:pPr>
                                <w:spacing w:line="180" w:lineRule="exact"/>
                                <w:rPr>
                                  <w:sz w:val="18"/>
                                </w:rPr>
                              </w:pPr>
                              <w:r>
                                <w:rPr>
                                  <w:color w:val="595958"/>
                                  <w:sz w:val="18"/>
                                </w:rPr>
                                <w:t>40</w:t>
                              </w:r>
                            </w:p>
                          </w:txbxContent>
                        </wps:txbx>
                        <wps:bodyPr rot="0" vert="horz" wrap="square" lIns="0" tIns="0" rIns="0" bIns="0" anchor="t" anchorCtr="0" upright="1">
                          <a:noAutofit/>
                        </wps:bodyPr>
                      </wps:wsp>
                      <wps:wsp>
                        <wps:cNvPr id="144" name="Text Box 111"/>
                        <wps:cNvSpPr txBox="1">
                          <a:spLocks noChangeArrowheads="1"/>
                        </wps:cNvSpPr>
                        <wps:spPr bwMode="auto">
                          <a:xfrm>
                            <a:off x="7521" y="617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2DA4" w14:textId="77777777" w:rsidR="00BC4CF1" w:rsidRDefault="00BC4CF1" w:rsidP="003E5C4A">
                              <w:pPr>
                                <w:spacing w:line="180" w:lineRule="exact"/>
                                <w:rPr>
                                  <w:sz w:val="18"/>
                                </w:rPr>
                              </w:pPr>
                              <w:r>
                                <w:rPr>
                                  <w:color w:val="595958"/>
                                  <w:sz w:val="18"/>
                                </w:rPr>
                                <w:t>15</w:t>
                              </w:r>
                            </w:p>
                          </w:txbxContent>
                        </wps:txbx>
                        <wps:bodyPr rot="0" vert="horz" wrap="square" lIns="0" tIns="0" rIns="0" bIns="0" anchor="t" anchorCtr="0" upright="1">
                          <a:noAutofit/>
                        </wps:bodyPr>
                      </wps:wsp>
                      <wps:wsp>
                        <wps:cNvPr id="145" name="Text Box 110"/>
                        <wps:cNvSpPr txBox="1">
                          <a:spLocks noChangeArrowheads="1"/>
                        </wps:cNvSpPr>
                        <wps:spPr bwMode="auto">
                          <a:xfrm>
                            <a:off x="8925" y="6103"/>
                            <a:ext cx="148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A965" w14:textId="77777777" w:rsidR="00BC4CF1" w:rsidRDefault="00BC4CF1" w:rsidP="003E5C4A">
                              <w:pPr>
                                <w:spacing w:line="183" w:lineRule="exact"/>
                                <w:rPr>
                                  <w:sz w:val="18"/>
                                </w:rPr>
                              </w:pPr>
                              <w:r>
                                <w:rPr>
                                  <w:color w:val="595958"/>
                                  <w:sz w:val="18"/>
                                </w:rPr>
                                <w:t>TC5 - Expected Vent</w:t>
                              </w:r>
                            </w:p>
                            <w:p w14:paraId="555945A8" w14:textId="77777777" w:rsidR="00BC4CF1" w:rsidRDefault="00BC4CF1" w:rsidP="003E5C4A">
                              <w:pPr>
                                <w:spacing w:before="117" w:line="216" w:lineRule="exact"/>
                                <w:rPr>
                                  <w:sz w:val="18"/>
                                </w:rPr>
                              </w:pPr>
                              <w:r>
                                <w:rPr>
                                  <w:color w:val="595958"/>
                                  <w:sz w:val="18"/>
                                </w:rPr>
                                <w:t>Ambient</w:t>
                              </w:r>
                            </w:p>
                          </w:txbxContent>
                        </wps:txbx>
                        <wps:bodyPr rot="0" vert="horz" wrap="square" lIns="0" tIns="0" rIns="0" bIns="0" anchor="t" anchorCtr="0" upright="1">
                          <a:noAutofit/>
                        </wps:bodyPr>
                      </wps:wsp>
                      <wps:wsp>
                        <wps:cNvPr id="146" name="Text Box 109"/>
                        <wps:cNvSpPr txBox="1">
                          <a:spLocks noChangeArrowheads="1"/>
                        </wps:cNvSpPr>
                        <wps:spPr bwMode="auto">
                          <a:xfrm>
                            <a:off x="2085" y="696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C056" w14:textId="77777777" w:rsidR="00BC4CF1" w:rsidRDefault="00BC4CF1" w:rsidP="003E5C4A">
                              <w:pPr>
                                <w:spacing w:line="180" w:lineRule="exact"/>
                                <w:rPr>
                                  <w:sz w:val="18"/>
                                </w:rPr>
                              </w:pPr>
                              <w:r>
                                <w:rPr>
                                  <w:color w:val="595958"/>
                                  <w:sz w:val="18"/>
                                </w:rPr>
                                <w:t>20</w:t>
                              </w:r>
                            </w:p>
                          </w:txbxContent>
                        </wps:txbx>
                        <wps:bodyPr rot="0" vert="horz" wrap="square" lIns="0" tIns="0" rIns="0" bIns="0" anchor="t" anchorCtr="0" upright="1">
                          <a:noAutofit/>
                        </wps:bodyPr>
                      </wps:wsp>
                      <wps:wsp>
                        <wps:cNvPr id="147" name="Text Box 108"/>
                        <wps:cNvSpPr txBox="1">
                          <a:spLocks noChangeArrowheads="1"/>
                        </wps:cNvSpPr>
                        <wps:spPr bwMode="auto">
                          <a:xfrm>
                            <a:off x="7521" y="696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ADE6" w14:textId="77777777" w:rsidR="00BC4CF1" w:rsidRDefault="00BC4CF1" w:rsidP="003E5C4A">
                              <w:pPr>
                                <w:spacing w:line="180" w:lineRule="exact"/>
                                <w:rPr>
                                  <w:sz w:val="18"/>
                                </w:rPr>
                              </w:pPr>
                              <w:r>
                                <w:rPr>
                                  <w:color w:val="595958"/>
                                  <w:sz w:val="18"/>
                                </w:rPr>
                                <w:t>10</w:t>
                              </w:r>
                            </w:p>
                          </w:txbxContent>
                        </wps:txbx>
                        <wps:bodyPr rot="0" vert="horz" wrap="square" lIns="0" tIns="0" rIns="0" bIns="0" anchor="t" anchorCtr="0" upright="1">
                          <a:noAutofit/>
                        </wps:bodyPr>
                      </wps:wsp>
                      <wps:wsp>
                        <wps:cNvPr id="148" name="Text Box 107"/>
                        <wps:cNvSpPr txBox="1">
                          <a:spLocks noChangeArrowheads="1"/>
                        </wps:cNvSpPr>
                        <wps:spPr bwMode="auto">
                          <a:xfrm>
                            <a:off x="8366" y="6778"/>
                            <a:ext cx="114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1B5A" w14:textId="77777777" w:rsidR="00BC4CF1" w:rsidRDefault="00BC4CF1" w:rsidP="003E5C4A">
                              <w:pPr>
                                <w:tabs>
                                  <w:tab w:val="left" w:pos="559"/>
                                </w:tabs>
                                <w:spacing w:line="183" w:lineRule="exact"/>
                                <w:ind w:right="18"/>
                                <w:jc w:val="right"/>
                                <w:rPr>
                                  <w:sz w:val="18"/>
                                </w:rPr>
                              </w:pPr>
                              <w:r>
                                <w:rPr>
                                  <w:color w:val="595958"/>
                                  <w:sz w:val="18"/>
                                </w:rPr>
                                <w:t xml:space="preserve"> </w:t>
                              </w:r>
                              <w:r>
                                <w:rPr>
                                  <w:color w:val="595958"/>
                                  <w:sz w:val="18"/>
                                </w:rPr>
                                <w:tab/>
                              </w:r>
                              <w:r>
                                <w:rPr>
                                  <w:color w:val="595958"/>
                                  <w:spacing w:val="-4"/>
                                  <w:sz w:val="18"/>
                                </w:rPr>
                                <w:t>Current</w:t>
                              </w:r>
                            </w:p>
                            <w:p w14:paraId="3B391A72" w14:textId="77777777" w:rsidR="00BC4CF1" w:rsidRDefault="00BC4CF1" w:rsidP="003E5C4A">
                              <w:pPr>
                                <w:spacing w:before="117" w:line="216" w:lineRule="exact"/>
                                <w:ind w:right="19"/>
                                <w:jc w:val="right"/>
                                <w:rPr>
                                  <w:sz w:val="18"/>
                                </w:rPr>
                              </w:pPr>
                              <w:r>
                                <w:rPr>
                                  <w:color w:val="595958"/>
                                  <w:spacing w:val="-1"/>
                                  <w:sz w:val="18"/>
                                </w:rPr>
                                <w:t>Voltage</w:t>
                              </w:r>
                            </w:p>
                          </w:txbxContent>
                        </wps:txbx>
                        <wps:bodyPr rot="0" vert="horz" wrap="square" lIns="0" tIns="0" rIns="0" bIns="0" anchor="t" anchorCtr="0" upright="1">
                          <a:noAutofit/>
                        </wps:bodyPr>
                      </wps:wsp>
                      <wps:wsp>
                        <wps:cNvPr id="149" name="Text Box 106"/>
                        <wps:cNvSpPr txBox="1">
                          <a:spLocks noChangeArrowheads="1"/>
                        </wps:cNvSpPr>
                        <wps:spPr bwMode="auto">
                          <a:xfrm>
                            <a:off x="2176" y="775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F29F" w14:textId="77777777" w:rsidR="00BC4CF1" w:rsidRDefault="00BC4CF1" w:rsidP="003E5C4A">
                              <w:pPr>
                                <w:spacing w:line="180" w:lineRule="exact"/>
                                <w:rPr>
                                  <w:sz w:val="18"/>
                                </w:rPr>
                              </w:pPr>
                              <w:r>
                                <w:rPr>
                                  <w:color w:val="595958"/>
                                  <w:sz w:val="18"/>
                                </w:rPr>
                                <w:t>0</w:t>
                              </w:r>
                            </w:p>
                          </w:txbxContent>
                        </wps:txbx>
                        <wps:bodyPr rot="0" vert="horz" wrap="square" lIns="0" tIns="0" rIns="0" bIns="0" anchor="t" anchorCtr="0" upright="1">
                          <a:noAutofit/>
                        </wps:bodyPr>
                      </wps:wsp>
                      <wps:wsp>
                        <wps:cNvPr id="150" name="Text Box 105"/>
                        <wps:cNvSpPr txBox="1">
                          <a:spLocks noChangeArrowheads="1"/>
                        </wps:cNvSpPr>
                        <wps:spPr bwMode="auto">
                          <a:xfrm>
                            <a:off x="7521" y="775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8FEE" w14:textId="77777777" w:rsidR="00BC4CF1" w:rsidRDefault="00BC4CF1" w:rsidP="003E5C4A">
                              <w:pPr>
                                <w:spacing w:line="180" w:lineRule="exact"/>
                                <w:rPr>
                                  <w:sz w:val="18"/>
                                </w:rPr>
                              </w:pPr>
                              <w:r>
                                <w:rPr>
                                  <w:color w:val="595958"/>
                                  <w:sz w:val="18"/>
                                </w:rPr>
                                <w:t>5</w:t>
                              </w:r>
                            </w:p>
                          </w:txbxContent>
                        </wps:txbx>
                        <wps:bodyPr rot="0" vert="horz" wrap="square" lIns="0" tIns="0" rIns="0" bIns="0" anchor="t" anchorCtr="0" upright="1">
                          <a:noAutofit/>
                        </wps:bodyPr>
                      </wps:wsp>
                      <wps:wsp>
                        <wps:cNvPr id="151" name="Text Box 104"/>
                        <wps:cNvSpPr txBox="1">
                          <a:spLocks noChangeArrowheads="1"/>
                        </wps:cNvSpPr>
                        <wps:spPr bwMode="auto">
                          <a:xfrm>
                            <a:off x="2388" y="7990"/>
                            <a:ext cx="50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EBEA" w14:textId="77777777" w:rsidR="00BC4CF1" w:rsidRDefault="00BC4CF1" w:rsidP="003E5C4A">
                              <w:pPr>
                                <w:tabs>
                                  <w:tab w:val="left" w:pos="657"/>
                                  <w:tab w:val="left" w:pos="1360"/>
                                  <w:tab w:val="left" w:pos="2063"/>
                                  <w:tab w:val="left" w:pos="2765"/>
                                  <w:tab w:val="left" w:pos="3468"/>
                                  <w:tab w:val="left" w:pos="4171"/>
                                  <w:tab w:val="left" w:pos="4874"/>
                                </w:tabs>
                                <w:spacing w:line="180" w:lineRule="exact"/>
                                <w:rPr>
                                  <w:sz w:val="18"/>
                                </w:rPr>
                              </w:pPr>
                              <w:r>
                                <w:rPr>
                                  <w:color w:val="595958"/>
                                  <w:sz w:val="18"/>
                                </w:rPr>
                                <w:t>0</w:t>
                              </w:r>
                              <w:r>
                                <w:rPr>
                                  <w:color w:val="595958"/>
                                  <w:sz w:val="18"/>
                                </w:rPr>
                                <w:tab/>
                                <w:t>10</w:t>
                              </w:r>
                              <w:r>
                                <w:rPr>
                                  <w:color w:val="595958"/>
                                  <w:sz w:val="18"/>
                                </w:rPr>
                                <w:tab/>
                                <w:t>20</w:t>
                              </w:r>
                              <w:r>
                                <w:rPr>
                                  <w:color w:val="595958"/>
                                  <w:sz w:val="18"/>
                                </w:rPr>
                                <w:tab/>
                                <w:t>30</w:t>
                              </w:r>
                              <w:r>
                                <w:rPr>
                                  <w:color w:val="595958"/>
                                  <w:sz w:val="18"/>
                                </w:rPr>
                                <w:tab/>
                                <w:t>40</w:t>
                              </w:r>
                              <w:r>
                                <w:rPr>
                                  <w:color w:val="595958"/>
                                  <w:sz w:val="18"/>
                                </w:rPr>
                                <w:tab/>
                                <w:t>50</w:t>
                              </w:r>
                              <w:r>
                                <w:rPr>
                                  <w:color w:val="595958"/>
                                  <w:sz w:val="18"/>
                                </w:rPr>
                                <w:tab/>
                                <w:t>60</w:t>
                              </w:r>
                              <w:r>
                                <w:rPr>
                                  <w:color w:val="595958"/>
                                  <w:sz w:val="18"/>
                                </w:rPr>
                                <w:tab/>
                                <w:t>70</w:t>
                              </w:r>
                            </w:p>
                          </w:txbxContent>
                        </wps:txbx>
                        <wps:bodyPr rot="0" vert="horz" wrap="square" lIns="0" tIns="0" rIns="0" bIns="0" anchor="t" anchorCtr="0" upright="1">
                          <a:noAutofit/>
                        </wps:bodyPr>
                      </wps:wsp>
                      <wps:wsp>
                        <wps:cNvPr id="152" name="Text Box 103"/>
                        <wps:cNvSpPr txBox="1">
                          <a:spLocks noChangeArrowheads="1"/>
                        </wps:cNvSpPr>
                        <wps:spPr bwMode="auto">
                          <a:xfrm>
                            <a:off x="2030" y="8545"/>
                            <a:ext cx="2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FF149" w14:textId="77777777" w:rsidR="00BC4CF1" w:rsidRDefault="00BC4CF1" w:rsidP="003E5C4A">
                              <w:pPr>
                                <w:spacing w:line="180" w:lineRule="exact"/>
                                <w:rPr>
                                  <w:sz w:val="18"/>
                                </w:rPr>
                              </w:pPr>
                              <w:r>
                                <w:rPr>
                                  <w:color w:val="595958"/>
                                  <w:sz w:val="18"/>
                                </w:rPr>
                                <w:t>-20</w:t>
                              </w:r>
                            </w:p>
                          </w:txbxContent>
                        </wps:txbx>
                        <wps:bodyPr rot="0" vert="horz" wrap="square" lIns="0" tIns="0" rIns="0" bIns="0" anchor="t" anchorCtr="0" upright="1">
                          <a:noAutofit/>
                        </wps:bodyPr>
                      </wps:wsp>
                      <wps:wsp>
                        <wps:cNvPr id="153" name="Text Box 102"/>
                        <wps:cNvSpPr txBox="1">
                          <a:spLocks noChangeArrowheads="1"/>
                        </wps:cNvSpPr>
                        <wps:spPr bwMode="auto">
                          <a:xfrm>
                            <a:off x="7521" y="854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EF4DC" w14:textId="77777777" w:rsidR="00BC4CF1" w:rsidRDefault="00BC4CF1" w:rsidP="003E5C4A">
                              <w:pPr>
                                <w:spacing w:line="180" w:lineRule="exact"/>
                                <w:rPr>
                                  <w:sz w:val="18"/>
                                </w:rPr>
                              </w:pPr>
                              <w:r>
                                <w:rPr>
                                  <w:color w:val="595958"/>
                                  <w:sz w:val="18"/>
                                </w:rPr>
                                <w:t>0</w:t>
                              </w:r>
                            </w:p>
                          </w:txbxContent>
                        </wps:txbx>
                        <wps:bodyPr rot="0" vert="horz" wrap="square" lIns="0" tIns="0" rIns="0" bIns="0" anchor="t" anchorCtr="0" upright="1">
                          <a:noAutofit/>
                        </wps:bodyPr>
                      </wps:wsp>
                      <wps:wsp>
                        <wps:cNvPr id="154" name="Text Box 101"/>
                        <wps:cNvSpPr txBox="1">
                          <a:spLocks noChangeArrowheads="1"/>
                        </wps:cNvSpPr>
                        <wps:spPr bwMode="auto">
                          <a:xfrm>
                            <a:off x="4311" y="8700"/>
                            <a:ext cx="11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75482" w14:textId="77777777" w:rsidR="00BC4CF1" w:rsidRDefault="00BC4CF1" w:rsidP="003E5C4A">
                              <w:pPr>
                                <w:spacing w:line="199" w:lineRule="exact"/>
                              </w:pPr>
                              <w:r>
                                <w:rPr>
                                  <w:color w:val="595958"/>
                                </w:rPr>
                                <w:t>Time, Minutes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76111" id="Group 100" o:spid="_x0000_s1197" style="position:absolute;left:0;text-align:left;margin-left:94.4pt;margin-top:2.85pt;width:468pt;height:339.6pt;z-index:251691008;mso-position-horizontal-relative:page;mso-position-vertical-relative:text" coordorigin="1440,2362" coordsize="9360,6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">
                <v:shape id="AutoShape 137" o:spid="_x0000_s1198" style="position:absolute;left:2433;top:3103;width:4923;height:5528;visibility:visible;mso-wrap-style:square;v-text-anchor:top" coordsize="4923,5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" adj="-11796480,,5400" path="m,5527r4922,m,3948r4922,m,3158r4922,m,2369r4922,m,1579r4922,m,790r4922,m,l4922,e" filled="f" strokecolor="#dadada" strokeweight=".72pt">
                  <v:stroke joinstyle="round"/>
                  <v:formulas/>
                  <v:path arrowok="t" o:connecttype="custom" o:connectlocs="0,8631;4922,8631;0,7052;4922,7052;0,6262;4922,6262;0,5473;4922,5473;0,4683;4922,4683;0,3894;4922,3894;0,3104;4922,3104" o:connectangles="0,0,0,0,0,0,0,0,0,0,0,0,0,0" textboxrect="0,0,4923,5528"/>
                  <v:textbox>
                    <w:txbxContent>
                      <w:p w14:paraId="53F0D084" w14:textId="77777777" w:rsidR="00BC4CF1" w:rsidRDefault="00BC4CF1" w:rsidP="00A762F3">
                        <w:pPr>
                          <w:jc w:val="center"/>
                        </w:pPr>
                      </w:p>
                    </w:txbxContent>
                  </v:textbox>
                </v:shape>
                <v:shape id="AutoShape 136" o:spid="_x0000_s1199" style="position:absolute;left:3136;top:3103;width:4220;height:5528;visibility:visible;mso-wrap-style:square;v-text-anchor:top" coordsize="422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" path="m,l,5527m703,r,5527m1406,r,5527m2109,r,5527m2813,r,5527m3516,r,5527m4219,r,5527e" filled="f" strokecolor="#dadada" strokeweight=".72pt">
                  <v:path arrowok="t" o:connecttype="custom" o:connectlocs="0,3104;0,8631;703,3104;703,8631;1406,3104;1406,8631;2109,3104;2109,8631;2813,3104;2813,8631;3516,3104;3516,8631;4219,3104;4219,8631" o:connectangles="0,0,0,0,0,0,0,0,0,0,0,0,0,0"/>
                </v:shape>
                <v:line id="Line 135" o:spid="_x0000_s1200" style="position:absolute;visibility:visible;mso-wrap-style:square" from="7355,8630" to="7355,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" strokecolor="silver"/>
                <v:shape id="AutoShape 134" o:spid="_x0000_s1201" style="position:absolute;left:7356;top:3103;width:56;height:5528;visibility:visible;mso-wrap-style:square;v-text-anchor:top" coordsize="56,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" path="m,5527r55,m,4738r55,m,3948r55,m,3158r55,m,2369r55,m,1579r55,m,790r55,m,l55,e" filled="f" strokecolor="silver" strokeweight=".72pt">
                  <v:path arrowok="t" o:connecttype="custom" o:connectlocs="0,8631;55,8631;0,7842;55,7842;0,7052;55,7052;0,6262;55,6262;0,5473;55,5473;0,4683;55,4683;0,3894;55,3894;0,3104;55,3104" o:connectangles="0,0,0,0,0,0,0,0,0,0,0,0,0,0,0,0"/>
                </v:shape>
                <v:line id="Line 133" o:spid="_x0000_s1202" style="position:absolute;visibility:visible;mso-wrap-style:square" from="2435,8630" to="2435,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" strokecolor="silver"/>
                <v:line id="Line 132" o:spid="_x0000_s1203" style="position:absolute;visibility:visible;mso-wrap-style:square" from="2435,7841" to="7355,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" strokecolor="silver"/>
                <v:shape id="Picture 131" o:spid="_x0000_s1204" type="#_x0000_t75" style="position:absolute;left:2419;top:3437;width:4402;height: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">
                  <v:imagedata r:id="rId19" o:title=""/>
                </v:shape>
                <v:line id="Line 130" o:spid="_x0000_s1205" style="position:absolute;visibility:visible;mso-wrap-style:square" from="8366,4838" to="8870,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" strokecolor="#4f81bd" strokeweight="1.5pt"/>
                <v:line id="Line 129" o:spid="_x0000_s1206" style="position:absolute;visibility:visible;mso-wrap-style:square" from="8366,5175" to="887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" strokecolor="#c0504d" strokeweight="1.5pt"/>
                <v:line id="Line 128" o:spid="_x0000_s1207" style="position:absolute;visibility:visible;mso-wrap-style:square" from="8366,5851" to="8870,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" strokecolor="#8064a2" strokeweight="1.5pt"/>
                <v:line id="Line 127" o:spid="_x0000_s1208" style="position:absolute;visibility:visible;mso-wrap-style:square" from="8366,6188" to="8870,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" strokecolor="#4bacc6" strokeweight="1.5pt"/>
                <v:line id="Line 126" o:spid="_x0000_s1209" style="position:absolute;visibility:visible;mso-wrap-style:square" from="8366,6526" to="8870,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" strokecolor="#f79646" strokeweight="1.5pt"/>
                <v:line id="Line 125" o:spid="_x0000_s1210" style="position:absolute;visibility:visible;mso-wrap-style:square" from="8366,6863" to="8870,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" strokecolor="#772c2a" strokeweight="1.5pt">
                  <v:stroke dashstyle="dot"/>
                </v:line>
                <v:line id="Line 124" o:spid="_x0000_s1211" style="position:absolute;visibility:visible;mso-wrap-style:square" from="8366,7201" to="8870,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" strokecolor="#2c4d75" strokeweight="1.5pt"/>
                <v:rect id="Rectangle 123" o:spid="_x0000_s1212" style="position:absolute;left:1440;top:2362;width:9360;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" filled="f" strokecolor="#dadada"/>
                <v:shape id="Text Box 122" o:spid="_x0000_s1213" type="#_x0000_t202" style="position:absolute;left:5037;top:2568;width:296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CE6E02E" w14:textId="77777777" w:rsidR="00BC4CF1" w:rsidRPr="00A762F3" w:rsidRDefault="00BC4CF1" w:rsidP="003E5C4A">
                        <w:pPr>
                          <w:spacing w:line="281" w:lineRule="exact"/>
                        </w:pPr>
                        <w:r w:rsidRPr="00A762F3">
                          <w:rPr>
                            <w:color w:val="595958"/>
                            <w:spacing w:val="-3"/>
                          </w:rPr>
                          <w:t xml:space="preserve">Overcharge </w:t>
                        </w:r>
                        <w:r w:rsidRPr="00A762F3">
                          <w:rPr>
                            <w:color w:val="595958"/>
                            <w:spacing w:val="-7"/>
                          </w:rPr>
                          <w:t xml:space="preserve">Test </w:t>
                        </w:r>
                        <w:r w:rsidRPr="00A762F3">
                          <w:rPr>
                            <w:color w:val="595958"/>
                          </w:rPr>
                          <w:t>#2</w:t>
                        </w:r>
                      </w:p>
                    </w:txbxContent>
                  </v:textbox>
                </v:shape>
                <v:shape id="Text Box 121" o:spid="_x0000_s1214" type="#_x0000_t202" style="position:absolute;left:1994;top:301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0331302" w14:textId="77777777" w:rsidR="00BC4CF1" w:rsidRDefault="00BC4CF1" w:rsidP="003E5C4A">
                        <w:pPr>
                          <w:spacing w:line="180" w:lineRule="exact"/>
                          <w:rPr>
                            <w:sz w:val="18"/>
                          </w:rPr>
                        </w:pPr>
                        <w:r>
                          <w:rPr>
                            <w:color w:val="595958"/>
                            <w:sz w:val="18"/>
                          </w:rPr>
                          <w:t>120</w:t>
                        </w:r>
                      </w:p>
                    </w:txbxContent>
                  </v:textbox>
                </v:shape>
                <v:shape id="Text Box 120" o:spid="_x0000_s1215" type="#_x0000_t202" style="position:absolute;left:7521;top:301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26D2CD0" w14:textId="77777777" w:rsidR="00BC4CF1" w:rsidRDefault="00BC4CF1" w:rsidP="003E5C4A">
                        <w:pPr>
                          <w:spacing w:line="180" w:lineRule="exact"/>
                          <w:rPr>
                            <w:sz w:val="18"/>
                          </w:rPr>
                        </w:pPr>
                        <w:r>
                          <w:rPr>
                            <w:color w:val="595958"/>
                            <w:sz w:val="18"/>
                          </w:rPr>
                          <w:t>35</w:t>
                        </w:r>
                      </w:p>
                    </w:txbxContent>
                  </v:textbox>
                </v:shape>
                <v:shape id="Text Box 119" o:spid="_x0000_s1216" type="#_x0000_t202" style="position:absolute;left:1994;top:380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15CEF6B" w14:textId="77777777" w:rsidR="00BC4CF1" w:rsidRDefault="00BC4CF1" w:rsidP="003E5C4A">
                        <w:pPr>
                          <w:spacing w:line="180" w:lineRule="exact"/>
                          <w:rPr>
                            <w:sz w:val="18"/>
                          </w:rPr>
                        </w:pPr>
                        <w:r>
                          <w:rPr>
                            <w:color w:val="595958"/>
                            <w:sz w:val="18"/>
                          </w:rPr>
                          <w:t>100</w:t>
                        </w:r>
                      </w:p>
                    </w:txbxContent>
                  </v:textbox>
                </v:shape>
                <v:shape id="Text Box 118" o:spid="_x0000_s1217" type="#_x0000_t202" style="position:absolute;left:7521;top:380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559BD20" w14:textId="77777777" w:rsidR="00BC4CF1" w:rsidRDefault="00BC4CF1" w:rsidP="003E5C4A">
                        <w:pPr>
                          <w:spacing w:line="180" w:lineRule="exact"/>
                          <w:rPr>
                            <w:sz w:val="18"/>
                          </w:rPr>
                        </w:pPr>
                        <w:r>
                          <w:rPr>
                            <w:color w:val="595958"/>
                            <w:sz w:val="18"/>
                          </w:rPr>
                          <w:t>30</w:t>
                        </w:r>
                      </w:p>
                    </w:txbxContent>
                  </v:textbox>
                </v:shape>
                <v:shape id="Text Box 117" o:spid="_x0000_s1218" type="#_x0000_t202" style="position:absolute;left:2085;top:459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EB96BFD" w14:textId="77777777" w:rsidR="00BC4CF1" w:rsidRDefault="00BC4CF1" w:rsidP="003E5C4A">
                        <w:pPr>
                          <w:spacing w:line="180" w:lineRule="exact"/>
                          <w:rPr>
                            <w:sz w:val="18"/>
                          </w:rPr>
                        </w:pPr>
                        <w:r>
                          <w:rPr>
                            <w:color w:val="595958"/>
                            <w:sz w:val="18"/>
                          </w:rPr>
                          <w:t>80</w:t>
                        </w:r>
                      </w:p>
                    </w:txbxContent>
                  </v:textbox>
                </v:shape>
                <v:shape id="Text Box 116" o:spid="_x0000_s1219" type="#_x0000_t202" style="position:absolute;left:7521;top:459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A6BDC19" w14:textId="77777777" w:rsidR="00BC4CF1" w:rsidRDefault="00BC4CF1" w:rsidP="003E5C4A">
                        <w:pPr>
                          <w:spacing w:line="180" w:lineRule="exact"/>
                          <w:rPr>
                            <w:sz w:val="18"/>
                          </w:rPr>
                        </w:pPr>
                        <w:r>
                          <w:rPr>
                            <w:color w:val="595958"/>
                            <w:sz w:val="18"/>
                          </w:rPr>
                          <w:t>25</w:t>
                        </w:r>
                      </w:p>
                    </w:txbxContent>
                  </v:textbox>
                </v:shape>
                <v:shape id="Text Box 115" o:spid="_x0000_s1220" type="#_x0000_t202" style="position:absolute;left:2085;top:538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D670671" w14:textId="77777777" w:rsidR="00BC4CF1" w:rsidRDefault="00BC4CF1" w:rsidP="003E5C4A">
                        <w:pPr>
                          <w:spacing w:line="180" w:lineRule="exact"/>
                          <w:rPr>
                            <w:sz w:val="18"/>
                          </w:rPr>
                        </w:pPr>
                        <w:r>
                          <w:rPr>
                            <w:color w:val="595958"/>
                            <w:sz w:val="18"/>
                          </w:rPr>
                          <w:t>60</w:t>
                        </w:r>
                      </w:p>
                    </w:txbxContent>
                  </v:textbox>
                </v:shape>
                <v:shape id="Text Box 114" o:spid="_x0000_s1221" type="#_x0000_t202" style="position:absolute;left:7521;top:538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9D561A0" w14:textId="77777777" w:rsidR="00BC4CF1" w:rsidRDefault="00BC4CF1" w:rsidP="003E5C4A">
                        <w:pPr>
                          <w:spacing w:line="180" w:lineRule="exact"/>
                          <w:rPr>
                            <w:sz w:val="18"/>
                          </w:rPr>
                        </w:pPr>
                        <w:r>
                          <w:rPr>
                            <w:color w:val="595958"/>
                            <w:sz w:val="18"/>
                          </w:rPr>
                          <w:t>20</w:t>
                        </w:r>
                      </w:p>
                    </w:txbxContent>
                  </v:textbox>
                </v:shape>
                <v:shape id="Text Box 113" o:spid="_x0000_s1222" type="#_x0000_t202" style="position:absolute;left:8366;top:4753;width:2251;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531DE9C" w14:textId="77777777" w:rsidR="00BC4CF1" w:rsidRDefault="00BC4CF1" w:rsidP="003E5C4A">
                        <w:pPr>
                          <w:spacing w:line="183" w:lineRule="exact"/>
                          <w:ind w:left="559"/>
                          <w:rPr>
                            <w:sz w:val="18"/>
                          </w:rPr>
                        </w:pPr>
                        <w:r>
                          <w:rPr>
                            <w:color w:val="595958"/>
                            <w:sz w:val="18"/>
                          </w:rPr>
                          <w:t>TC1 - Top Middle</w:t>
                        </w:r>
                      </w:p>
                      <w:p w14:paraId="6535C5C2" w14:textId="77777777" w:rsidR="00BC4CF1" w:rsidRDefault="00BC4CF1" w:rsidP="003E5C4A">
                        <w:pPr>
                          <w:spacing w:before="117"/>
                          <w:ind w:left="559"/>
                          <w:rPr>
                            <w:sz w:val="18"/>
                          </w:rPr>
                        </w:pPr>
                        <w:r>
                          <w:rPr>
                            <w:color w:val="595958"/>
                            <w:sz w:val="18"/>
                          </w:rPr>
                          <w:t>TC2 - Bottom Middle</w:t>
                        </w:r>
                      </w:p>
                      <w:p w14:paraId="5AF0A16E" w14:textId="77777777" w:rsidR="00BC4CF1" w:rsidRDefault="00BC4CF1" w:rsidP="003E5C4A">
                        <w:pPr>
                          <w:tabs>
                            <w:tab w:val="left" w:pos="503"/>
                          </w:tabs>
                          <w:spacing w:before="118"/>
                          <w:rPr>
                            <w:sz w:val="18"/>
                          </w:rPr>
                        </w:pPr>
                        <w:r>
                          <w:rPr>
                            <w:color w:val="595958"/>
                            <w:position w:val="4"/>
                            <w:sz w:val="18"/>
                            <w:u w:val="thick" w:color="9BBB59"/>
                          </w:rPr>
                          <w:t xml:space="preserve"> </w:t>
                        </w:r>
                        <w:r>
                          <w:rPr>
                            <w:color w:val="595958"/>
                            <w:position w:val="4"/>
                            <w:sz w:val="18"/>
                            <w:u w:val="thick" w:color="9BBB59"/>
                          </w:rPr>
                          <w:tab/>
                        </w:r>
                        <w:r>
                          <w:rPr>
                            <w:color w:val="595958"/>
                            <w:spacing w:val="14"/>
                            <w:position w:val="4"/>
                            <w:sz w:val="18"/>
                          </w:rPr>
                          <w:t xml:space="preserve"> </w:t>
                        </w:r>
                        <w:r>
                          <w:rPr>
                            <w:color w:val="595958"/>
                            <w:sz w:val="18"/>
                          </w:rPr>
                          <w:t>TC3 -</w:t>
                        </w:r>
                        <w:r>
                          <w:rPr>
                            <w:color w:val="595958"/>
                            <w:spacing w:val="-3"/>
                            <w:sz w:val="18"/>
                          </w:rPr>
                          <w:t xml:space="preserve"> </w:t>
                        </w:r>
                        <w:r>
                          <w:rPr>
                            <w:color w:val="595958"/>
                            <w:sz w:val="18"/>
                          </w:rPr>
                          <w:t>Side</w:t>
                        </w:r>
                      </w:p>
                      <w:p w14:paraId="5C6DDFC3" w14:textId="77777777" w:rsidR="00BC4CF1" w:rsidRDefault="00BC4CF1" w:rsidP="003E5C4A">
                        <w:pPr>
                          <w:spacing w:before="118" w:line="216" w:lineRule="exact"/>
                          <w:ind w:left="559"/>
                          <w:rPr>
                            <w:sz w:val="18"/>
                          </w:rPr>
                        </w:pPr>
                        <w:r>
                          <w:rPr>
                            <w:color w:val="595958"/>
                            <w:sz w:val="18"/>
                          </w:rPr>
                          <w:t>TC4 - Positive Terminal</w:t>
                        </w:r>
                      </w:p>
                    </w:txbxContent>
                  </v:textbox>
                </v:shape>
                <v:shape id="Text Box 112" o:spid="_x0000_s1223" type="#_x0000_t202" style="position:absolute;left:2085;top:617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A38F7EA" w14:textId="77777777" w:rsidR="00BC4CF1" w:rsidRDefault="00BC4CF1" w:rsidP="003E5C4A">
                        <w:pPr>
                          <w:spacing w:line="180" w:lineRule="exact"/>
                          <w:rPr>
                            <w:sz w:val="18"/>
                          </w:rPr>
                        </w:pPr>
                        <w:r>
                          <w:rPr>
                            <w:color w:val="595958"/>
                            <w:sz w:val="18"/>
                          </w:rPr>
                          <w:t>40</w:t>
                        </w:r>
                      </w:p>
                    </w:txbxContent>
                  </v:textbox>
                </v:shape>
                <v:shape id="Text Box 111" o:spid="_x0000_s1224" type="#_x0000_t202" style="position:absolute;left:7521;top:617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8A52DA4" w14:textId="77777777" w:rsidR="00BC4CF1" w:rsidRDefault="00BC4CF1" w:rsidP="003E5C4A">
                        <w:pPr>
                          <w:spacing w:line="180" w:lineRule="exact"/>
                          <w:rPr>
                            <w:sz w:val="18"/>
                          </w:rPr>
                        </w:pPr>
                        <w:r>
                          <w:rPr>
                            <w:color w:val="595958"/>
                            <w:sz w:val="18"/>
                          </w:rPr>
                          <w:t>15</w:t>
                        </w:r>
                      </w:p>
                    </w:txbxContent>
                  </v:textbox>
                </v:shape>
                <v:shape id="Text Box 110" o:spid="_x0000_s1225" type="#_x0000_t202" style="position:absolute;left:8925;top:6103;width:1489;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1F2A965" w14:textId="77777777" w:rsidR="00BC4CF1" w:rsidRDefault="00BC4CF1" w:rsidP="003E5C4A">
                        <w:pPr>
                          <w:spacing w:line="183" w:lineRule="exact"/>
                          <w:rPr>
                            <w:sz w:val="18"/>
                          </w:rPr>
                        </w:pPr>
                        <w:r>
                          <w:rPr>
                            <w:color w:val="595958"/>
                            <w:sz w:val="18"/>
                          </w:rPr>
                          <w:t>TC5 - Expected Vent</w:t>
                        </w:r>
                      </w:p>
                      <w:p w14:paraId="555945A8" w14:textId="77777777" w:rsidR="00BC4CF1" w:rsidRDefault="00BC4CF1" w:rsidP="003E5C4A">
                        <w:pPr>
                          <w:spacing w:before="117" w:line="216" w:lineRule="exact"/>
                          <w:rPr>
                            <w:sz w:val="18"/>
                          </w:rPr>
                        </w:pPr>
                        <w:r>
                          <w:rPr>
                            <w:color w:val="595958"/>
                            <w:sz w:val="18"/>
                          </w:rPr>
                          <w:t>Ambient</w:t>
                        </w:r>
                      </w:p>
                    </w:txbxContent>
                  </v:textbox>
                </v:shape>
                <v:shape id="Text Box 109" o:spid="_x0000_s1226" type="#_x0000_t202" style="position:absolute;left:2085;top:696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429C056" w14:textId="77777777" w:rsidR="00BC4CF1" w:rsidRDefault="00BC4CF1" w:rsidP="003E5C4A">
                        <w:pPr>
                          <w:spacing w:line="180" w:lineRule="exact"/>
                          <w:rPr>
                            <w:sz w:val="18"/>
                          </w:rPr>
                        </w:pPr>
                        <w:r>
                          <w:rPr>
                            <w:color w:val="595958"/>
                            <w:sz w:val="18"/>
                          </w:rPr>
                          <w:t>20</w:t>
                        </w:r>
                      </w:p>
                    </w:txbxContent>
                  </v:textbox>
                </v:shape>
                <v:shape id="Text Box 108" o:spid="_x0000_s1227" type="#_x0000_t202" style="position:absolute;left:7521;top:696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642ADE6" w14:textId="77777777" w:rsidR="00BC4CF1" w:rsidRDefault="00BC4CF1" w:rsidP="003E5C4A">
                        <w:pPr>
                          <w:spacing w:line="180" w:lineRule="exact"/>
                          <w:rPr>
                            <w:sz w:val="18"/>
                          </w:rPr>
                        </w:pPr>
                        <w:r>
                          <w:rPr>
                            <w:color w:val="595958"/>
                            <w:sz w:val="18"/>
                          </w:rPr>
                          <w:t>10</w:t>
                        </w:r>
                      </w:p>
                    </w:txbxContent>
                  </v:textbox>
                </v:shape>
                <v:shape id="Text Box 107" o:spid="_x0000_s1228" type="#_x0000_t202" style="position:absolute;left:8366;top:6778;width:114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52F1B5A" w14:textId="77777777" w:rsidR="00BC4CF1" w:rsidRDefault="00BC4CF1" w:rsidP="003E5C4A">
                        <w:pPr>
                          <w:tabs>
                            <w:tab w:val="left" w:pos="559"/>
                          </w:tabs>
                          <w:spacing w:line="183" w:lineRule="exact"/>
                          <w:ind w:right="18"/>
                          <w:jc w:val="right"/>
                          <w:rPr>
                            <w:sz w:val="18"/>
                          </w:rPr>
                        </w:pPr>
                        <w:r>
                          <w:rPr>
                            <w:color w:val="595958"/>
                            <w:sz w:val="18"/>
                          </w:rPr>
                          <w:t xml:space="preserve"> </w:t>
                        </w:r>
                        <w:r>
                          <w:rPr>
                            <w:color w:val="595958"/>
                            <w:sz w:val="18"/>
                          </w:rPr>
                          <w:tab/>
                        </w:r>
                        <w:r>
                          <w:rPr>
                            <w:color w:val="595958"/>
                            <w:spacing w:val="-4"/>
                            <w:sz w:val="18"/>
                          </w:rPr>
                          <w:t>Current</w:t>
                        </w:r>
                      </w:p>
                      <w:p w14:paraId="3B391A72" w14:textId="77777777" w:rsidR="00BC4CF1" w:rsidRDefault="00BC4CF1" w:rsidP="003E5C4A">
                        <w:pPr>
                          <w:spacing w:before="117" w:line="216" w:lineRule="exact"/>
                          <w:ind w:right="19"/>
                          <w:jc w:val="right"/>
                          <w:rPr>
                            <w:sz w:val="18"/>
                          </w:rPr>
                        </w:pPr>
                        <w:r>
                          <w:rPr>
                            <w:color w:val="595958"/>
                            <w:spacing w:val="-1"/>
                            <w:sz w:val="18"/>
                          </w:rPr>
                          <w:t>Voltage</w:t>
                        </w:r>
                      </w:p>
                    </w:txbxContent>
                  </v:textbox>
                </v:shape>
                <v:shape id="Text Box 106" o:spid="_x0000_s1229" type="#_x0000_t202" style="position:absolute;left:2176;top:775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3EAF29F" w14:textId="77777777" w:rsidR="00BC4CF1" w:rsidRDefault="00BC4CF1" w:rsidP="003E5C4A">
                        <w:pPr>
                          <w:spacing w:line="180" w:lineRule="exact"/>
                          <w:rPr>
                            <w:sz w:val="18"/>
                          </w:rPr>
                        </w:pPr>
                        <w:r>
                          <w:rPr>
                            <w:color w:val="595958"/>
                            <w:sz w:val="18"/>
                          </w:rPr>
                          <w:t>0</w:t>
                        </w:r>
                      </w:p>
                    </w:txbxContent>
                  </v:textbox>
                </v:shape>
                <v:shape id="Text Box 105" o:spid="_x0000_s1230" type="#_x0000_t202" style="position:absolute;left:7521;top:775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0B98FEE" w14:textId="77777777" w:rsidR="00BC4CF1" w:rsidRDefault="00BC4CF1" w:rsidP="003E5C4A">
                        <w:pPr>
                          <w:spacing w:line="180" w:lineRule="exact"/>
                          <w:rPr>
                            <w:sz w:val="18"/>
                          </w:rPr>
                        </w:pPr>
                        <w:r>
                          <w:rPr>
                            <w:color w:val="595958"/>
                            <w:sz w:val="18"/>
                          </w:rPr>
                          <w:t>5</w:t>
                        </w:r>
                      </w:p>
                    </w:txbxContent>
                  </v:textbox>
                </v:shape>
                <v:shape id="Text Box 104" o:spid="_x0000_s1231" type="#_x0000_t202" style="position:absolute;left:2388;top:7990;width:50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714EBEA" w14:textId="77777777" w:rsidR="00BC4CF1" w:rsidRDefault="00BC4CF1" w:rsidP="003E5C4A">
                        <w:pPr>
                          <w:tabs>
                            <w:tab w:val="left" w:pos="657"/>
                            <w:tab w:val="left" w:pos="1360"/>
                            <w:tab w:val="left" w:pos="2063"/>
                            <w:tab w:val="left" w:pos="2765"/>
                            <w:tab w:val="left" w:pos="3468"/>
                            <w:tab w:val="left" w:pos="4171"/>
                            <w:tab w:val="left" w:pos="4874"/>
                          </w:tabs>
                          <w:spacing w:line="180" w:lineRule="exact"/>
                          <w:rPr>
                            <w:sz w:val="18"/>
                          </w:rPr>
                        </w:pPr>
                        <w:r>
                          <w:rPr>
                            <w:color w:val="595958"/>
                            <w:sz w:val="18"/>
                          </w:rPr>
                          <w:t>0</w:t>
                        </w:r>
                        <w:r>
                          <w:rPr>
                            <w:color w:val="595958"/>
                            <w:sz w:val="18"/>
                          </w:rPr>
                          <w:tab/>
                          <w:t>10</w:t>
                        </w:r>
                        <w:r>
                          <w:rPr>
                            <w:color w:val="595958"/>
                            <w:sz w:val="18"/>
                          </w:rPr>
                          <w:tab/>
                          <w:t>20</w:t>
                        </w:r>
                        <w:r>
                          <w:rPr>
                            <w:color w:val="595958"/>
                            <w:sz w:val="18"/>
                          </w:rPr>
                          <w:tab/>
                          <w:t>30</w:t>
                        </w:r>
                        <w:r>
                          <w:rPr>
                            <w:color w:val="595958"/>
                            <w:sz w:val="18"/>
                          </w:rPr>
                          <w:tab/>
                          <w:t>40</w:t>
                        </w:r>
                        <w:r>
                          <w:rPr>
                            <w:color w:val="595958"/>
                            <w:sz w:val="18"/>
                          </w:rPr>
                          <w:tab/>
                          <w:t>50</w:t>
                        </w:r>
                        <w:r>
                          <w:rPr>
                            <w:color w:val="595958"/>
                            <w:sz w:val="18"/>
                          </w:rPr>
                          <w:tab/>
                          <w:t>60</w:t>
                        </w:r>
                        <w:r>
                          <w:rPr>
                            <w:color w:val="595958"/>
                            <w:sz w:val="18"/>
                          </w:rPr>
                          <w:tab/>
                          <w:t>70</w:t>
                        </w:r>
                      </w:p>
                    </w:txbxContent>
                  </v:textbox>
                </v:shape>
                <v:shape id="Text Box 103" o:spid="_x0000_s1232" type="#_x0000_t202" style="position:absolute;left:2030;top:8545;width:25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F1FF149" w14:textId="77777777" w:rsidR="00BC4CF1" w:rsidRDefault="00BC4CF1" w:rsidP="003E5C4A">
                        <w:pPr>
                          <w:spacing w:line="180" w:lineRule="exact"/>
                          <w:rPr>
                            <w:sz w:val="18"/>
                          </w:rPr>
                        </w:pPr>
                        <w:r>
                          <w:rPr>
                            <w:color w:val="595958"/>
                            <w:sz w:val="18"/>
                          </w:rPr>
                          <w:t>-20</w:t>
                        </w:r>
                      </w:p>
                    </w:txbxContent>
                  </v:textbox>
                </v:shape>
                <v:shape id="Text Box 102" o:spid="_x0000_s1233" type="#_x0000_t202" style="position:absolute;left:7521;top:854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019EF4DC" w14:textId="77777777" w:rsidR="00BC4CF1" w:rsidRDefault="00BC4CF1" w:rsidP="003E5C4A">
                        <w:pPr>
                          <w:spacing w:line="180" w:lineRule="exact"/>
                          <w:rPr>
                            <w:sz w:val="18"/>
                          </w:rPr>
                        </w:pPr>
                        <w:r>
                          <w:rPr>
                            <w:color w:val="595958"/>
                            <w:sz w:val="18"/>
                          </w:rPr>
                          <w:t>0</w:t>
                        </w:r>
                      </w:p>
                    </w:txbxContent>
                  </v:textbox>
                </v:shape>
                <v:shape id="Text Box 101" o:spid="_x0000_s1234" type="#_x0000_t202" style="position:absolute;left:4311;top:8700;width:11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0375482" w14:textId="77777777" w:rsidR="00BC4CF1" w:rsidRDefault="00BC4CF1" w:rsidP="003E5C4A">
                        <w:pPr>
                          <w:spacing w:line="199" w:lineRule="exact"/>
                        </w:pPr>
                        <w:r>
                          <w:rPr>
                            <w:color w:val="595958"/>
                          </w:rPr>
                          <w:t>Time, Minutes</w:t>
                        </w:r>
                      </w:p>
                    </w:txbxContent>
                  </v:textbox>
                </v:shape>
                <w10:wrap anchorx="page"/>
              </v:group>
            </w:pict>
          </mc:Fallback>
        </mc:AlternateContent>
      </w:r>
    </w:p>
    <w:p w14:paraId="4A52BC8E" w14:textId="77777777" w:rsidR="00A762F3" w:rsidRPr="0023632C" w:rsidRDefault="00A762F3" w:rsidP="006C1FFB">
      <w:pPr>
        <w:pStyle w:val="SingleTxtG"/>
      </w:pPr>
    </w:p>
    <w:p w14:paraId="472D5164" w14:textId="2687364C" w:rsidR="00A762F3" w:rsidRPr="0023632C" w:rsidRDefault="00A762F3" w:rsidP="006C1FFB">
      <w:pPr>
        <w:pStyle w:val="SingleTxtG"/>
      </w:pPr>
    </w:p>
    <w:p w14:paraId="5B33475A" w14:textId="77777777" w:rsidR="00A762F3" w:rsidRPr="0023632C" w:rsidRDefault="00A762F3" w:rsidP="006C1FFB">
      <w:pPr>
        <w:pStyle w:val="SingleTxtG"/>
      </w:pPr>
    </w:p>
    <w:p w14:paraId="50F57EF6" w14:textId="77777777" w:rsidR="00A762F3" w:rsidRPr="0023632C" w:rsidRDefault="00A762F3" w:rsidP="006C1FFB">
      <w:pPr>
        <w:pStyle w:val="SingleTxtG"/>
      </w:pPr>
    </w:p>
    <w:p w14:paraId="2D875244" w14:textId="6283E817" w:rsidR="00A762F3" w:rsidRPr="0023632C" w:rsidRDefault="00A762F3" w:rsidP="006C1FFB">
      <w:pPr>
        <w:pStyle w:val="SingleTxtG"/>
      </w:pPr>
      <w:r w:rsidRPr="0023632C">
        <w:rPr>
          <w:noProof/>
        </w:rPr>
        <mc:AlternateContent>
          <mc:Choice Requires="wps">
            <w:drawing>
              <wp:anchor distT="0" distB="0" distL="114300" distR="114300" simplePos="0" relativeHeight="251695104" behindDoc="0" locked="0" layoutInCell="1" allowOverlap="1" wp14:anchorId="2007D4AC" wp14:editId="32AD6AF8">
                <wp:simplePos x="0" y="0"/>
                <wp:positionH relativeFrom="page">
                  <wp:posOffset>1275099</wp:posOffset>
                </wp:positionH>
                <wp:positionV relativeFrom="paragraph">
                  <wp:posOffset>210744</wp:posOffset>
                </wp:positionV>
                <wp:extent cx="152400" cy="1611630"/>
                <wp:effectExtent l="0" t="0" r="0" b="0"/>
                <wp:wrapNone/>
                <wp:docPr id="1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FD87" w14:textId="77777777" w:rsidR="00BC4CF1" w:rsidRDefault="00BC4CF1" w:rsidP="003E5C4A">
                            <w:pPr>
                              <w:spacing w:line="223" w:lineRule="exact"/>
                              <w:ind w:left="20"/>
                            </w:pPr>
                            <w:r>
                              <w:rPr>
                                <w:color w:val="595958"/>
                              </w:rPr>
                              <w:t>Temperature, C and Current,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7D4AC" id="Text Box 99" o:spid="_x0000_s1235" type="#_x0000_t202" style="position:absolute;left:0;text-align:left;margin-left:100.4pt;margin-top:16.6pt;width:12pt;height:126.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" filled="f" stroked="f">
                <v:textbox style="layout-flow:vertical;mso-layout-flow-alt:bottom-to-top" inset="0,0,0,0">
                  <w:txbxContent>
                    <w:p w14:paraId="4F00FD87" w14:textId="77777777" w:rsidR="00BC4CF1" w:rsidRDefault="00BC4CF1" w:rsidP="003E5C4A">
                      <w:pPr>
                        <w:spacing w:line="223" w:lineRule="exact"/>
                        <w:ind w:left="20"/>
                      </w:pPr>
                      <w:r>
                        <w:rPr>
                          <w:color w:val="595958"/>
                        </w:rPr>
                        <w:t>Temperature, C and Current, A</w:t>
                      </w:r>
                    </w:p>
                  </w:txbxContent>
                </v:textbox>
                <w10:wrap anchorx="page"/>
              </v:shape>
            </w:pict>
          </mc:Fallback>
        </mc:AlternateContent>
      </w:r>
    </w:p>
    <w:p w14:paraId="2E7B9B92" w14:textId="409600AD" w:rsidR="00A762F3" w:rsidRPr="0023632C" w:rsidRDefault="00A762F3" w:rsidP="006C1FFB">
      <w:pPr>
        <w:pStyle w:val="SingleTxtG"/>
      </w:pPr>
    </w:p>
    <w:p w14:paraId="04064CDD" w14:textId="6EB06D30" w:rsidR="00A762F3" w:rsidRPr="0023632C" w:rsidRDefault="00A762F3" w:rsidP="006C1FFB">
      <w:pPr>
        <w:pStyle w:val="SingleTxtG"/>
      </w:pPr>
    </w:p>
    <w:p w14:paraId="4927F76D" w14:textId="1EBF5E49" w:rsidR="00A762F3" w:rsidRPr="0023632C" w:rsidRDefault="00A762F3" w:rsidP="006C1FFB">
      <w:pPr>
        <w:pStyle w:val="SingleTxtG"/>
      </w:pPr>
      <w:r w:rsidRPr="0023632C">
        <w:rPr>
          <w:noProof/>
        </w:rPr>
        <mc:AlternateContent>
          <mc:Choice Requires="wps">
            <w:drawing>
              <wp:anchor distT="0" distB="0" distL="114300" distR="114300" simplePos="0" relativeHeight="251693056" behindDoc="0" locked="0" layoutInCell="1" allowOverlap="1" wp14:anchorId="5BB94288" wp14:editId="215E94A7">
                <wp:simplePos x="0" y="0"/>
                <wp:positionH relativeFrom="page">
                  <wp:posOffset>5308420</wp:posOffset>
                </wp:positionH>
                <wp:positionV relativeFrom="paragraph">
                  <wp:posOffset>179468</wp:posOffset>
                </wp:positionV>
                <wp:extent cx="152400" cy="674644"/>
                <wp:effectExtent l="0" t="0" r="0" b="11430"/>
                <wp:wrapNone/>
                <wp:docPr id="1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74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64D2" w14:textId="77777777" w:rsidR="00BC4CF1" w:rsidRDefault="00BC4CF1" w:rsidP="003E5C4A">
                            <w:pPr>
                              <w:spacing w:line="223" w:lineRule="exact"/>
                              <w:ind w:left="20"/>
                            </w:pPr>
                            <w:r>
                              <w:rPr>
                                <w:color w:val="595958"/>
                              </w:rPr>
                              <w:t>Voltage, 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94288" id="Text Box 98" o:spid="_x0000_s1236" type="#_x0000_t202" style="position:absolute;left:0;text-align:left;margin-left:418pt;margin-top:14.15pt;width:12pt;height:53.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" filled="f" stroked="f">
                <v:textbox style="layout-flow:vertical;mso-layout-flow-alt:bottom-to-top" inset="0,0,0,0">
                  <w:txbxContent>
                    <w:p w14:paraId="44BE64D2" w14:textId="77777777" w:rsidR="00BC4CF1" w:rsidRDefault="00BC4CF1" w:rsidP="003E5C4A">
                      <w:pPr>
                        <w:spacing w:line="223" w:lineRule="exact"/>
                        <w:ind w:left="20"/>
                      </w:pPr>
                      <w:r>
                        <w:rPr>
                          <w:color w:val="595958"/>
                        </w:rPr>
                        <w:t>Voltage, V</w:t>
                      </w:r>
                    </w:p>
                  </w:txbxContent>
                </v:textbox>
                <w10:wrap anchorx="page"/>
              </v:shape>
            </w:pict>
          </mc:Fallback>
        </mc:AlternateContent>
      </w:r>
    </w:p>
    <w:p w14:paraId="077B84A7" w14:textId="672CB378" w:rsidR="00A762F3" w:rsidRPr="0023632C" w:rsidRDefault="00A762F3" w:rsidP="006C1FFB">
      <w:pPr>
        <w:pStyle w:val="SingleTxtG"/>
      </w:pPr>
    </w:p>
    <w:p w14:paraId="1B4AD037" w14:textId="77777777" w:rsidR="00A762F3" w:rsidRPr="0023632C" w:rsidRDefault="00A762F3" w:rsidP="006C1FFB">
      <w:pPr>
        <w:pStyle w:val="SingleTxtG"/>
      </w:pPr>
    </w:p>
    <w:p w14:paraId="67B60CB3" w14:textId="77777777" w:rsidR="00A762F3" w:rsidRPr="0023632C" w:rsidRDefault="00A762F3" w:rsidP="006C1FFB">
      <w:pPr>
        <w:pStyle w:val="SingleTxtG"/>
      </w:pPr>
    </w:p>
    <w:p w14:paraId="26918B50" w14:textId="18BF5794" w:rsidR="00A762F3" w:rsidRPr="0023632C" w:rsidRDefault="00A762F3" w:rsidP="006C1FFB">
      <w:pPr>
        <w:pStyle w:val="SingleTxtG"/>
      </w:pPr>
    </w:p>
    <w:p w14:paraId="0F40E5BF" w14:textId="77777777" w:rsidR="00A762F3" w:rsidRPr="0023632C" w:rsidRDefault="00A762F3" w:rsidP="006C1FFB">
      <w:pPr>
        <w:pStyle w:val="SingleTxtG"/>
      </w:pPr>
    </w:p>
    <w:p w14:paraId="5A2D9DC6" w14:textId="2A050CE7" w:rsidR="00A762F3" w:rsidRPr="0023632C" w:rsidRDefault="00A762F3" w:rsidP="006C1FFB">
      <w:pPr>
        <w:pStyle w:val="SingleTxtG"/>
      </w:pPr>
    </w:p>
    <w:p w14:paraId="6310BBD9" w14:textId="3585AF4C" w:rsidR="003E5C4A" w:rsidRPr="0023632C" w:rsidRDefault="003E5C4A" w:rsidP="006C1FFB">
      <w:pPr>
        <w:pStyle w:val="SingleTxtG"/>
      </w:pPr>
    </w:p>
    <w:p w14:paraId="616247A4" w14:textId="2BB89828" w:rsidR="003E5C4A" w:rsidRPr="0023632C" w:rsidRDefault="003E5C4A" w:rsidP="006C1FFB">
      <w:pPr>
        <w:pStyle w:val="SingleTxtG"/>
      </w:pPr>
    </w:p>
    <w:p w14:paraId="0660B10D" w14:textId="78F5B95A" w:rsidR="003E5C4A" w:rsidRPr="0023632C" w:rsidRDefault="003E5C4A" w:rsidP="006C1FFB">
      <w:pPr>
        <w:pStyle w:val="SingleTxtG"/>
      </w:pPr>
    </w:p>
    <w:p w14:paraId="10971236" w14:textId="254FCF32" w:rsidR="003E5C4A" w:rsidRPr="0023632C" w:rsidRDefault="003E5C4A" w:rsidP="006C1FFB">
      <w:pPr>
        <w:pStyle w:val="SingleTxtG"/>
      </w:pPr>
    </w:p>
    <w:p w14:paraId="2ECDC949" w14:textId="77777777" w:rsidR="00915113" w:rsidRDefault="00915113">
      <w:pPr>
        <w:suppressAutoHyphens w:val="0"/>
        <w:kinsoku/>
        <w:overflowPunct/>
        <w:autoSpaceDE/>
        <w:autoSpaceDN/>
        <w:adjustRightInd/>
        <w:snapToGrid/>
        <w:spacing w:after="200" w:line="276" w:lineRule="auto"/>
      </w:pPr>
    </w:p>
    <w:p w14:paraId="518F22E4" w14:textId="260F2A12" w:rsidR="00456A95" w:rsidRPr="0023632C" w:rsidRDefault="00456A95">
      <w:pPr>
        <w:suppressAutoHyphens w:val="0"/>
        <w:kinsoku/>
        <w:overflowPunct/>
        <w:autoSpaceDE/>
        <w:autoSpaceDN/>
        <w:adjustRightInd/>
        <w:snapToGrid/>
        <w:spacing w:after="200" w:line="276" w:lineRule="auto"/>
      </w:pPr>
      <w:r w:rsidRPr="0023632C">
        <w:br w:type="page"/>
      </w:r>
    </w:p>
    <w:p w14:paraId="17CA322E" w14:textId="77777777" w:rsidR="00456A95" w:rsidRPr="0023632C" w:rsidRDefault="00456A95" w:rsidP="00456A95">
      <w:pPr>
        <w:pStyle w:val="HChG"/>
      </w:pPr>
      <w:r w:rsidRPr="0023632C">
        <w:lastRenderedPageBreak/>
        <w:t>Summary of Cell Test Results</w:t>
      </w:r>
    </w:p>
    <w:p w14:paraId="42F3CF39" w14:textId="5D8373F6" w:rsidR="00456A95" w:rsidRPr="0023632C" w:rsidRDefault="00456A95" w:rsidP="00456A95">
      <w:pPr>
        <w:pStyle w:val="H1G"/>
      </w:pPr>
      <w:bookmarkStart w:id="5" w:name="Cell_Vent_and_Thermal_Runaway_Results"/>
      <w:bookmarkStart w:id="6" w:name="_bookmark6"/>
      <w:bookmarkEnd w:id="5"/>
      <w:bookmarkEnd w:id="6"/>
      <w:r w:rsidRPr="0023632C">
        <w:tab/>
      </w:r>
      <w:r w:rsidRPr="0023632C">
        <w:tab/>
        <w:t>Cell Vent and Thermal Runaway Results</w:t>
      </w:r>
    </w:p>
    <w:p w14:paraId="1E61A69C" w14:textId="77777777" w:rsidR="00456A95" w:rsidRPr="0023632C" w:rsidRDefault="00456A95" w:rsidP="00456A95">
      <w:pPr>
        <w:pStyle w:val="SingleTxtG"/>
      </w:pPr>
      <w:r w:rsidRPr="0023632C">
        <w:t>A summary of cell venting times and temperatures, and thermal runaway time and temperatures are presented in Table 15.</w:t>
      </w:r>
    </w:p>
    <w:p w14:paraId="201409D2" w14:textId="1B741379" w:rsidR="00456A95" w:rsidRPr="000B6716" w:rsidRDefault="00456A95" w:rsidP="00456A95">
      <w:pPr>
        <w:pStyle w:val="SingleTxtG"/>
        <w:rPr>
          <w:b/>
          <w:bCs/>
        </w:rPr>
      </w:pPr>
      <w:r w:rsidRPr="000B6716">
        <w:rPr>
          <w:b/>
          <w:bCs/>
        </w:rPr>
        <w:t>Table 15</w:t>
      </w:r>
      <w:r w:rsidR="00915113" w:rsidRPr="000B6716">
        <w:rPr>
          <w:b/>
          <w:bCs/>
        </w:rPr>
        <w:t>:</w:t>
      </w:r>
      <w:r w:rsidRPr="000B6716">
        <w:rPr>
          <w:b/>
          <w:bCs/>
        </w:rPr>
        <w:t xml:space="preserve">  Summary of measurements collected in Cell Level Tests 1 - 6</w:t>
      </w:r>
    </w:p>
    <w:tbl>
      <w:tblPr>
        <w:tblW w:w="9350"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1610"/>
        <w:gridCol w:w="1656"/>
        <w:gridCol w:w="1709"/>
        <w:gridCol w:w="1980"/>
        <w:gridCol w:w="1795"/>
      </w:tblGrid>
      <w:tr w:rsidR="00456A95" w:rsidRPr="0023632C" w14:paraId="7E3BB2B5" w14:textId="77777777" w:rsidTr="00456A95">
        <w:trPr>
          <w:trHeight w:val="1077"/>
        </w:trPr>
        <w:tc>
          <w:tcPr>
            <w:tcW w:w="600" w:type="dxa"/>
            <w:shd w:val="clear" w:color="auto" w:fill="C0C0C0"/>
          </w:tcPr>
          <w:p w14:paraId="76769D51" w14:textId="77777777" w:rsidR="00456A95" w:rsidRPr="0023632C" w:rsidRDefault="00456A95" w:rsidP="00F90EAD">
            <w:pPr>
              <w:pStyle w:val="TableParagraph"/>
              <w:rPr>
                <w:rFonts w:asciiTheme="majorBidi" w:hAnsiTheme="majorBidi" w:cstheme="majorBidi"/>
                <w:sz w:val="20"/>
                <w:szCs w:val="20"/>
                <w:lang w:val="en-GB"/>
              </w:rPr>
            </w:pPr>
          </w:p>
          <w:p w14:paraId="3F7E11BB" w14:textId="77777777" w:rsidR="00456A95" w:rsidRPr="0023632C" w:rsidRDefault="00456A95" w:rsidP="00F90EAD">
            <w:pPr>
              <w:pStyle w:val="TableParagraph"/>
              <w:spacing w:before="136"/>
              <w:ind w:left="88" w:right="77"/>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w:t>
            </w:r>
          </w:p>
        </w:tc>
        <w:tc>
          <w:tcPr>
            <w:tcW w:w="1610" w:type="dxa"/>
            <w:shd w:val="clear" w:color="auto" w:fill="C0C0C0"/>
          </w:tcPr>
          <w:p w14:paraId="627AFC96" w14:textId="77777777" w:rsidR="00456A95" w:rsidRPr="0023632C" w:rsidRDefault="00456A95" w:rsidP="00F90EAD">
            <w:pPr>
              <w:pStyle w:val="TableParagraph"/>
              <w:rPr>
                <w:rFonts w:asciiTheme="majorBidi" w:hAnsiTheme="majorBidi" w:cstheme="majorBidi"/>
                <w:sz w:val="20"/>
                <w:szCs w:val="20"/>
                <w:lang w:val="en-GB"/>
              </w:rPr>
            </w:pPr>
          </w:p>
          <w:p w14:paraId="2338F58A" w14:textId="77777777" w:rsidR="00456A95" w:rsidRPr="0023632C" w:rsidRDefault="00456A95" w:rsidP="00F90EAD">
            <w:pPr>
              <w:pStyle w:val="TableParagraph"/>
              <w:spacing w:before="136"/>
              <w:ind w:left="26" w:right="15"/>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Test Method</w:t>
            </w:r>
          </w:p>
        </w:tc>
        <w:tc>
          <w:tcPr>
            <w:tcW w:w="1656" w:type="dxa"/>
            <w:shd w:val="clear" w:color="auto" w:fill="C0C0C0"/>
          </w:tcPr>
          <w:p w14:paraId="5B3069F3" w14:textId="77777777" w:rsidR="00456A95" w:rsidRPr="0023632C" w:rsidRDefault="00456A95" w:rsidP="00F90EAD">
            <w:pPr>
              <w:pStyle w:val="TableParagraph"/>
              <w:spacing w:before="1"/>
              <w:rPr>
                <w:rFonts w:asciiTheme="majorBidi" w:hAnsiTheme="majorBidi" w:cstheme="majorBidi"/>
                <w:sz w:val="20"/>
                <w:szCs w:val="20"/>
                <w:lang w:val="en-GB"/>
              </w:rPr>
            </w:pPr>
          </w:p>
          <w:p w14:paraId="6B5D7FAB" w14:textId="77777777" w:rsidR="00456A95" w:rsidRPr="0023632C" w:rsidRDefault="00456A95" w:rsidP="00F90EAD">
            <w:pPr>
              <w:pStyle w:val="TableParagraph"/>
              <w:ind w:left="208" w:right="184" w:firstLine="259"/>
              <w:rPr>
                <w:rFonts w:asciiTheme="majorBidi" w:hAnsiTheme="majorBidi" w:cstheme="majorBidi"/>
                <w:b/>
                <w:sz w:val="20"/>
                <w:szCs w:val="20"/>
                <w:lang w:val="en-GB"/>
              </w:rPr>
            </w:pPr>
            <w:r w:rsidRPr="0023632C">
              <w:rPr>
                <w:rFonts w:asciiTheme="majorBidi" w:hAnsiTheme="majorBidi" w:cstheme="majorBidi"/>
                <w:b/>
                <w:sz w:val="20"/>
                <w:szCs w:val="20"/>
                <w:lang w:val="en-GB"/>
              </w:rPr>
              <w:t>Venting Time (</w:t>
            </w:r>
            <w:proofErr w:type="spellStart"/>
            <w:proofErr w:type="gramStart"/>
            <w:r w:rsidRPr="0023632C">
              <w:rPr>
                <w:rFonts w:asciiTheme="majorBidi" w:hAnsiTheme="majorBidi" w:cstheme="majorBidi"/>
                <w:b/>
                <w:sz w:val="20"/>
                <w:szCs w:val="20"/>
                <w:lang w:val="en-GB"/>
              </w:rPr>
              <w:t>mm:ss</w:t>
            </w:r>
            <w:proofErr w:type="spellEnd"/>
            <w:proofErr w:type="gramEnd"/>
            <w:r w:rsidRPr="0023632C">
              <w:rPr>
                <w:rFonts w:asciiTheme="majorBidi" w:hAnsiTheme="majorBidi" w:cstheme="majorBidi"/>
                <w:b/>
                <w:sz w:val="20"/>
                <w:szCs w:val="20"/>
                <w:lang w:val="en-GB"/>
              </w:rPr>
              <w:t>)</w:t>
            </w:r>
          </w:p>
        </w:tc>
        <w:tc>
          <w:tcPr>
            <w:tcW w:w="1709" w:type="dxa"/>
            <w:shd w:val="clear" w:color="auto" w:fill="C0C0C0"/>
          </w:tcPr>
          <w:p w14:paraId="7CF7AEA4" w14:textId="77777777" w:rsidR="00456A95" w:rsidRPr="0023632C" w:rsidRDefault="00456A95" w:rsidP="00F90EAD">
            <w:pPr>
              <w:pStyle w:val="TableParagraph"/>
              <w:spacing w:before="136"/>
              <w:ind w:left="252" w:right="243" w:hanging="5"/>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Venting Temperature (°C)</w:t>
            </w:r>
          </w:p>
        </w:tc>
        <w:tc>
          <w:tcPr>
            <w:tcW w:w="1980" w:type="dxa"/>
            <w:shd w:val="clear" w:color="auto" w:fill="C0C0C0"/>
          </w:tcPr>
          <w:p w14:paraId="44F3BC98" w14:textId="77777777" w:rsidR="00456A95" w:rsidRPr="0023632C" w:rsidRDefault="00456A95" w:rsidP="00F90EAD">
            <w:pPr>
              <w:pStyle w:val="TableParagraph"/>
              <w:spacing w:before="136"/>
              <w:ind w:left="215" w:right="206"/>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Thermal Runway Time</w:t>
            </w:r>
          </w:p>
          <w:p w14:paraId="5596E62A" w14:textId="77777777" w:rsidR="00456A95" w:rsidRPr="0023632C" w:rsidRDefault="00456A95" w:rsidP="00F90EAD">
            <w:pPr>
              <w:pStyle w:val="TableParagraph"/>
              <w:ind w:left="215" w:right="204"/>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w:t>
            </w:r>
            <w:proofErr w:type="spellStart"/>
            <w:proofErr w:type="gramStart"/>
            <w:r w:rsidRPr="0023632C">
              <w:rPr>
                <w:rFonts w:asciiTheme="majorBidi" w:hAnsiTheme="majorBidi" w:cstheme="majorBidi"/>
                <w:b/>
                <w:sz w:val="20"/>
                <w:szCs w:val="20"/>
                <w:lang w:val="en-GB"/>
              </w:rPr>
              <w:t>mm:ss</w:t>
            </w:r>
            <w:proofErr w:type="spellEnd"/>
            <w:proofErr w:type="gramEnd"/>
            <w:r w:rsidRPr="0023632C">
              <w:rPr>
                <w:rFonts w:asciiTheme="majorBidi" w:hAnsiTheme="majorBidi" w:cstheme="majorBidi"/>
                <w:b/>
                <w:sz w:val="20"/>
                <w:szCs w:val="20"/>
                <w:lang w:val="en-GB"/>
              </w:rPr>
              <w:t>)</w:t>
            </w:r>
          </w:p>
        </w:tc>
        <w:tc>
          <w:tcPr>
            <w:tcW w:w="1795" w:type="dxa"/>
            <w:shd w:val="clear" w:color="auto" w:fill="C0C0C0"/>
          </w:tcPr>
          <w:p w14:paraId="1908B606" w14:textId="77777777" w:rsidR="00456A95" w:rsidRPr="0023632C" w:rsidRDefault="00456A95" w:rsidP="00F90EAD">
            <w:pPr>
              <w:pStyle w:val="TableParagraph"/>
              <w:spacing w:before="136"/>
              <w:ind w:left="134" w:right="123"/>
              <w:jc w:val="center"/>
              <w:rPr>
                <w:rFonts w:asciiTheme="majorBidi" w:hAnsiTheme="majorBidi" w:cstheme="majorBidi"/>
                <w:b/>
                <w:sz w:val="20"/>
                <w:szCs w:val="20"/>
                <w:lang w:val="en-GB"/>
              </w:rPr>
            </w:pPr>
            <w:r w:rsidRPr="0023632C">
              <w:rPr>
                <w:rFonts w:asciiTheme="majorBidi" w:hAnsiTheme="majorBidi" w:cstheme="majorBidi"/>
                <w:b/>
                <w:sz w:val="20"/>
                <w:szCs w:val="20"/>
                <w:lang w:val="en-GB"/>
              </w:rPr>
              <w:t xml:space="preserve">Thermal </w:t>
            </w:r>
            <w:r w:rsidRPr="0023632C">
              <w:rPr>
                <w:rFonts w:asciiTheme="majorBidi" w:hAnsiTheme="majorBidi" w:cstheme="majorBidi"/>
                <w:b/>
                <w:spacing w:val="-4"/>
                <w:sz w:val="20"/>
                <w:szCs w:val="20"/>
                <w:lang w:val="en-GB"/>
              </w:rPr>
              <w:t xml:space="preserve">Runway </w:t>
            </w:r>
            <w:r w:rsidRPr="0023632C">
              <w:rPr>
                <w:rFonts w:asciiTheme="majorBidi" w:hAnsiTheme="majorBidi" w:cstheme="majorBidi"/>
                <w:b/>
                <w:sz w:val="20"/>
                <w:szCs w:val="20"/>
                <w:lang w:val="en-GB"/>
              </w:rPr>
              <w:t>Temperature (°C)</w:t>
            </w:r>
          </w:p>
        </w:tc>
      </w:tr>
      <w:tr w:rsidR="00456A95" w:rsidRPr="0023632C" w14:paraId="04788144" w14:textId="77777777" w:rsidTr="00456A95">
        <w:trPr>
          <w:trHeight w:val="309"/>
        </w:trPr>
        <w:tc>
          <w:tcPr>
            <w:tcW w:w="600" w:type="dxa"/>
          </w:tcPr>
          <w:p w14:paraId="5343C23D" w14:textId="77777777" w:rsidR="00456A95" w:rsidRPr="0023632C" w:rsidRDefault="00456A95" w:rsidP="00F90EAD">
            <w:pPr>
              <w:pStyle w:val="TableParagraph"/>
              <w:spacing w:line="26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1</w:t>
            </w:r>
          </w:p>
        </w:tc>
        <w:tc>
          <w:tcPr>
            <w:tcW w:w="1610" w:type="dxa"/>
          </w:tcPr>
          <w:p w14:paraId="697F7AFE" w14:textId="77777777" w:rsidR="00456A95" w:rsidRPr="0023632C" w:rsidRDefault="00456A95" w:rsidP="00F90EAD">
            <w:pPr>
              <w:pStyle w:val="TableParagraph"/>
              <w:spacing w:line="268" w:lineRule="exact"/>
              <w:ind w:left="26" w:right="20"/>
              <w:jc w:val="center"/>
              <w:rPr>
                <w:rFonts w:asciiTheme="majorBidi" w:hAnsiTheme="majorBidi" w:cstheme="majorBidi"/>
                <w:sz w:val="20"/>
                <w:szCs w:val="20"/>
                <w:lang w:val="en-GB"/>
              </w:rPr>
            </w:pPr>
            <w:r w:rsidRPr="0023632C">
              <w:rPr>
                <w:rFonts w:asciiTheme="majorBidi" w:hAnsiTheme="majorBidi" w:cstheme="majorBidi"/>
                <w:sz w:val="20"/>
                <w:szCs w:val="20"/>
                <w:lang w:val="en-GB"/>
              </w:rPr>
              <w:t>Short Circuit</w:t>
            </w:r>
          </w:p>
        </w:tc>
        <w:tc>
          <w:tcPr>
            <w:tcW w:w="1656" w:type="dxa"/>
          </w:tcPr>
          <w:p w14:paraId="5A9E647F" w14:textId="77777777" w:rsidR="00456A95" w:rsidRPr="0023632C" w:rsidRDefault="00456A95" w:rsidP="00F90EAD">
            <w:pPr>
              <w:pStyle w:val="TableParagraph"/>
              <w:spacing w:line="268" w:lineRule="exact"/>
              <w:ind w:left="187" w:right="178"/>
              <w:jc w:val="center"/>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09" w:type="dxa"/>
          </w:tcPr>
          <w:p w14:paraId="09825081" w14:textId="77777777" w:rsidR="00456A95" w:rsidRPr="0023632C" w:rsidRDefault="00456A95" w:rsidP="00F90EAD">
            <w:pPr>
              <w:pStyle w:val="TableParagraph"/>
              <w:spacing w:line="268" w:lineRule="exact"/>
              <w:ind w:left="470" w:right="465"/>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c>
          <w:tcPr>
            <w:tcW w:w="1980" w:type="dxa"/>
          </w:tcPr>
          <w:p w14:paraId="67571BB5" w14:textId="77777777" w:rsidR="00456A95" w:rsidRPr="0023632C" w:rsidRDefault="00456A95" w:rsidP="00F90EAD">
            <w:pPr>
              <w:pStyle w:val="TableParagraph"/>
              <w:spacing w:line="268" w:lineRule="exact"/>
              <w:ind w:left="369"/>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95" w:type="dxa"/>
          </w:tcPr>
          <w:p w14:paraId="13CEED76" w14:textId="77777777" w:rsidR="00456A95" w:rsidRPr="0023632C" w:rsidRDefault="00456A95" w:rsidP="00F90EAD">
            <w:pPr>
              <w:pStyle w:val="TableParagraph"/>
              <w:spacing w:line="268" w:lineRule="exact"/>
              <w:ind w:left="700" w:right="690"/>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r>
      <w:tr w:rsidR="00456A95" w:rsidRPr="0023632C" w14:paraId="53B8D08D" w14:textId="77777777" w:rsidTr="00456A95">
        <w:trPr>
          <w:trHeight w:val="309"/>
        </w:trPr>
        <w:tc>
          <w:tcPr>
            <w:tcW w:w="600" w:type="dxa"/>
          </w:tcPr>
          <w:p w14:paraId="1E03C66D" w14:textId="77777777" w:rsidR="00456A95" w:rsidRPr="0023632C" w:rsidRDefault="00456A95" w:rsidP="00F90EAD">
            <w:pPr>
              <w:pStyle w:val="TableParagraph"/>
              <w:spacing w:line="26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2</w:t>
            </w:r>
          </w:p>
        </w:tc>
        <w:tc>
          <w:tcPr>
            <w:tcW w:w="1610" w:type="dxa"/>
          </w:tcPr>
          <w:p w14:paraId="11E00A55" w14:textId="77777777" w:rsidR="00456A95" w:rsidRPr="0023632C" w:rsidRDefault="00456A95" w:rsidP="00F90EAD">
            <w:pPr>
              <w:pStyle w:val="TableParagraph"/>
              <w:spacing w:line="268" w:lineRule="exact"/>
              <w:ind w:left="26" w:right="18"/>
              <w:jc w:val="center"/>
              <w:rPr>
                <w:rFonts w:asciiTheme="majorBidi" w:hAnsiTheme="majorBidi" w:cstheme="majorBidi"/>
                <w:sz w:val="20"/>
                <w:szCs w:val="20"/>
                <w:lang w:val="en-GB"/>
              </w:rPr>
            </w:pPr>
            <w:r w:rsidRPr="0023632C">
              <w:rPr>
                <w:rFonts w:asciiTheme="majorBidi" w:hAnsiTheme="majorBidi" w:cstheme="majorBidi"/>
                <w:sz w:val="20"/>
                <w:szCs w:val="20"/>
                <w:lang w:val="en-GB"/>
              </w:rPr>
              <w:t>Heating</w:t>
            </w:r>
          </w:p>
        </w:tc>
        <w:tc>
          <w:tcPr>
            <w:tcW w:w="1656" w:type="dxa"/>
          </w:tcPr>
          <w:p w14:paraId="5AF92456" w14:textId="77777777" w:rsidR="00456A95" w:rsidRPr="0023632C" w:rsidRDefault="00456A95" w:rsidP="00F90EAD">
            <w:pPr>
              <w:pStyle w:val="TableParagraph"/>
              <w:spacing w:line="268" w:lineRule="exact"/>
              <w:ind w:left="183" w:right="178"/>
              <w:jc w:val="center"/>
              <w:rPr>
                <w:rFonts w:asciiTheme="majorBidi" w:hAnsiTheme="majorBidi" w:cstheme="majorBidi"/>
                <w:sz w:val="20"/>
                <w:szCs w:val="20"/>
                <w:lang w:val="en-GB"/>
              </w:rPr>
            </w:pPr>
            <w:r w:rsidRPr="0023632C">
              <w:rPr>
                <w:rFonts w:asciiTheme="majorBidi" w:hAnsiTheme="majorBidi" w:cstheme="majorBidi"/>
                <w:sz w:val="20"/>
                <w:szCs w:val="20"/>
                <w:lang w:val="en-GB"/>
              </w:rPr>
              <w:t>64:05</w:t>
            </w:r>
          </w:p>
        </w:tc>
        <w:tc>
          <w:tcPr>
            <w:tcW w:w="1709" w:type="dxa"/>
          </w:tcPr>
          <w:p w14:paraId="22F3DFB2" w14:textId="77777777" w:rsidR="00456A95" w:rsidRPr="0023632C" w:rsidRDefault="00456A95" w:rsidP="00F90EAD">
            <w:pPr>
              <w:pStyle w:val="TableParagraph"/>
              <w:spacing w:line="268" w:lineRule="exact"/>
              <w:ind w:left="471" w:right="465"/>
              <w:jc w:val="center"/>
              <w:rPr>
                <w:rFonts w:asciiTheme="majorBidi" w:hAnsiTheme="majorBidi" w:cstheme="majorBidi"/>
                <w:sz w:val="20"/>
                <w:szCs w:val="20"/>
                <w:lang w:val="en-GB"/>
              </w:rPr>
            </w:pPr>
            <w:r w:rsidRPr="0023632C">
              <w:rPr>
                <w:rFonts w:asciiTheme="majorBidi" w:hAnsiTheme="majorBidi" w:cstheme="majorBidi"/>
                <w:sz w:val="20"/>
                <w:szCs w:val="20"/>
                <w:lang w:val="en-GB"/>
              </w:rPr>
              <w:t>476.14*</w:t>
            </w:r>
          </w:p>
        </w:tc>
        <w:tc>
          <w:tcPr>
            <w:tcW w:w="1980" w:type="dxa"/>
          </w:tcPr>
          <w:p w14:paraId="00D96B16" w14:textId="77777777" w:rsidR="00456A95" w:rsidRPr="0023632C" w:rsidRDefault="00456A95" w:rsidP="00F90EAD">
            <w:pPr>
              <w:pStyle w:val="TableParagraph"/>
              <w:spacing w:line="268" w:lineRule="exact"/>
              <w:ind w:left="369"/>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95" w:type="dxa"/>
          </w:tcPr>
          <w:p w14:paraId="2FEDE00B" w14:textId="77777777" w:rsidR="00456A95" w:rsidRPr="0023632C" w:rsidRDefault="00456A95" w:rsidP="00F90EAD">
            <w:pPr>
              <w:pStyle w:val="TableParagraph"/>
              <w:spacing w:line="268" w:lineRule="exact"/>
              <w:ind w:left="700" w:right="690"/>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r>
      <w:tr w:rsidR="00456A95" w:rsidRPr="0023632C" w14:paraId="2AFAB1B0" w14:textId="77777777" w:rsidTr="00456A95">
        <w:trPr>
          <w:trHeight w:val="309"/>
        </w:trPr>
        <w:tc>
          <w:tcPr>
            <w:tcW w:w="600" w:type="dxa"/>
          </w:tcPr>
          <w:p w14:paraId="74258C4C" w14:textId="77777777" w:rsidR="00456A95" w:rsidRPr="0023632C" w:rsidRDefault="00456A95" w:rsidP="00F90EAD">
            <w:pPr>
              <w:pStyle w:val="TableParagraph"/>
              <w:spacing w:line="26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3</w:t>
            </w:r>
          </w:p>
        </w:tc>
        <w:tc>
          <w:tcPr>
            <w:tcW w:w="1610" w:type="dxa"/>
          </w:tcPr>
          <w:p w14:paraId="5F842450" w14:textId="77777777" w:rsidR="00456A95" w:rsidRPr="0023632C" w:rsidRDefault="00456A95" w:rsidP="00F90EAD">
            <w:pPr>
              <w:pStyle w:val="TableParagraph"/>
              <w:spacing w:line="268" w:lineRule="exact"/>
              <w:ind w:left="26" w:right="17"/>
              <w:jc w:val="center"/>
              <w:rPr>
                <w:rFonts w:asciiTheme="majorBidi" w:hAnsiTheme="majorBidi" w:cstheme="majorBidi"/>
                <w:sz w:val="20"/>
                <w:szCs w:val="20"/>
                <w:lang w:val="en-GB"/>
              </w:rPr>
            </w:pPr>
            <w:r w:rsidRPr="0023632C">
              <w:rPr>
                <w:rFonts w:asciiTheme="majorBidi" w:hAnsiTheme="majorBidi" w:cstheme="majorBidi"/>
                <w:sz w:val="20"/>
                <w:szCs w:val="20"/>
                <w:lang w:val="en-GB"/>
              </w:rPr>
              <w:t>Overcharge #1</w:t>
            </w:r>
          </w:p>
        </w:tc>
        <w:tc>
          <w:tcPr>
            <w:tcW w:w="1656" w:type="dxa"/>
          </w:tcPr>
          <w:p w14:paraId="6B71EFB2" w14:textId="77777777" w:rsidR="00456A95" w:rsidRPr="0023632C" w:rsidRDefault="00456A95" w:rsidP="00F90EAD">
            <w:pPr>
              <w:pStyle w:val="TableParagraph"/>
              <w:spacing w:line="268" w:lineRule="exact"/>
              <w:ind w:left="183" w:right="178"/>
              <w:jc w:val="center"/>
              <w:rPr>
                <w:rFonts w:asciiTheme="majorBidi" w:hAnsiTheme="majorBidi" w:cstheme="majorBidi"/>
                <w:sz w:val="20"/>
                <w:szCs w:val="20"/>
                <w:lang w:val="en-GB"/>
              </w:rPr>
            </w:pPr>
            <w:r w:rsidRPr="0023632C">
              <w:rPr>
                <w:rFonts w:asciiTheme="majorBidi" w:hAnsiTheme="majorBidi" w:cstheme="majorBidi"/>
                <w:sz w:val="20"/>
                <w:szCs w:val="20"/>
                <w:lang w:val="en-GB"/>
              </w:rPr>
              <w:t>26:34</w:t>
            </w:r>
          </w:p>
        </w:tc>
        <w:tc>
          <w:tcPr>
            <w:tcW w:w="1709" w:type="dxa"/>
          </w:tcPr>
          <w:p w14:paraId="0D056951" w14:textId="77777777" w:rsidR="00456A95" w:rsidRPr="0023632C" w:rsidRDefault="00456A95" w:rsidP="00F90EAD">
            <w:pPr>
              <w:pStyle w:val="TableParagraph"/>
              <w:spacing w:line="268" w:lineRule="exact"/>
              <w:ind w:left="471" w:right="464"/>
              <w:jc w:val="center"/>
              <w:rPr>
                <w:rFonts w:asciiTheme="majorBidi" w:hAnsiTheme="majorBidi" w:cstheme="majorBidi"/>
                <w:sz w:val="20"/>
                <w:szCs w:val="20"/>
                <w:lang w:val="en-GB"/>
              </w:rPr>
            </w:pPr>
            <w:r w:rsidRPr="0023632C">
              <w:rPr>
                <w:rFonts w:asciiTheme="majorBidi" w:hAnsiTheme="majorBidi" w:cstheme="majorBidi"/>
                <w:sz w:val="20"/>
                <w:szCs w:val="20"/>
                <w:lang w:val="en-GB"/>
              </w:rPr>
              <w:t>239.6**</w:t>
            </w:r>
          </w:p>
        </w:tc>
        <w:tc>
          <w:tcPr>
            <w:tcW w:w="1980" w:type="dxa"/>
          </w:tcPr>
          <w:p w14:paraId="23A60066" w14:textId="77777777" w:rsidR="00456A95" w:rsidRPr="0023632C" w:rsidRDefault="00456A95" w:rsidP="00F90EAD">
            <w:pPr>
              <w:pStyle w:val="TableParagraph"/>
              <w:spacing w:line="268" w:lineRule="exact"/>
              <w:ind w:left="369"/>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95" w:type="dxa"/>
          </w:tcPr>
          <w:p w14:paraId="326A16D5" w14:textId="77777777" w:rsidR="00456A95" w:rsidRPr="0023632C" w:rsidRDefault="00456A95" w:rsidP="00F90EAD">
            <w:pPr>
              <w:pStyle w:val="TableParagraph"/>
              <w:spacing w:line="268" w:lineRule="exact"/>
              <w:ind w:left="700" w:right="690"/>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r>
      <w:tr w:rsidR="00456A95" w:rsidRPr="0023632C" w14:paraId="410D405D" w14:textId="77777777" w:rsidTr="00456A95">
        <w:trPr>
          <w:trHeight w:val="309"/>
        </w:trPr>
        <w:tc>
          <w:tcPr>
            <w:tcW w:w="600" w:type="dxa"/>
          </w:tcPr>
          <w:p w14:paraId="6E7F6B46" w14:textId="77777777" w:rsidR="00456A95" w:rsidRPr="0023632C" w:rsidRDefault="00456A95" w:rsidP="00F90EAD">
            <w:pPr>
              <w:pStyle w:val="TableParagraph"/>
              <w:spacing w:line="26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4</w:t>
            </w:r>
          </w:p>
        </w:tc>
        <w:tc>
          <w:tcPr>
            <w:tcW w:w="1610" w:type="dxa"/>
          </w:tcPr>
          <w:p w14:paraId="2943616E" w14:textId="77777777" w:rsidR="00456A95" w:rsidRPr="0023632C" w:rsidRDefault="00456A95" w:rsidP="00F90EAD">
            <w:pPr>
              <w:pStyle w:val="TableParagraph"/>
              <w:spacing w:line="268" w:lineRule="exact"/>
              <w:ind w:left="26" w:right="18"/>
              <w:jc w:val="center"/>
              <w:rPr>
                <w:rFonts w:asciiTheme="majorBidi" w:hAnsiTheme="majorBidi" w:cstheme="majorBidi"/>
                <w:sz w:val="20"/>
                <w:szCs w:val="20"/>
                <w:lang w:val="en-GB"/>
              </w:rPr>
            </w:pPr>
            <w:r w:rsidRPr="0023632C">
              <w:rPr>
                <w:rFonts w:asciiTheme="majorBidi" w:hAnsiTheme="majorBidi" w:cstheme="majorBidi"/>
                <w:sz w:val="20"/>
                <w:szCs w:val="20"/>
                <w:lang w:val="en-GB"/>
              </w:rPr>
              <w:t>Nail Penetration</w:t>
            </w:r>
          </w:p>
        </w:tc>
        <w:tc>
          <w:tcPr>
            <w:tcW w:w="1656" w:type="dxa"/>
          </w:tcPr>
          <w:p w14:paraId="18FD7C53" w14:textId="77777777" w:rsidR="00456A95" w:rsidRPr="0023632C" w:rsidRDefault="00456A95" w:rsidP="00F90EAD">
            <w:pPr>
              <w:pStyle w:val="TableParagraph"/>
              <w:spacing w:line="268" w:lineRule="exact"/>
              <w:ind w:left="187" w:right="178"/>
              <w:jc w:val="center"/>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09" w:type="dxa"/>
          </w:tcPr>
          <w:p w14:paraId="4F973AF1" w14:textId="77777777" w:rsidR="00456A95" w:rsidRPr="0023632C" w:rsidRDefault="00456A95" w:rsidP="00F90EAD">
            <w:pPr>
              <w:pStyle w:val="TableParagraph"/>
              <w:spacing w:line="268" w:lineRule="exact"/>
              <w:ind w:left="470" w:right="465"/>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c>
          <w:tcPr>
            <w:tcW w:w="1980" w:type="dxa"/>
          </w:tcPr>
          <w:p w14:paraId="77BD11A1" w14:textId="77777777" w:rsidR="00456A95" w:rsidRPr="0023632C" w:rsidRDefault="00456A95" w:rsidP="00F90EAD">
            <w:pPr>
              <w:pStyle w:val="TableParagraph"/>
              <w:spacing w:line="268" w:lineRule="exact"/>
              <w:ind w:left="369"/>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95" w:type="dxa"/>
          </w:tcPr>
          <w:p w14:paraId="2B5A44C7" w14:textId="77777777" w:rsidR="00456A95" w:rsidRPr="0023632C" w:rsidRDefault="00456A95" w:rsidP="00F90EAD">
            <w:pPr>
              <w:pStyle w:val="TableParagraph"/>
              <w:spacing w:line="268" w:lineRule="exact"/>
              <w:ind w:left="700" w:right="690"/>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r>
      <w:tr w:rsidR="00456A95" w:rsidRPr="0023632C" w14:paraId="700390D6" w14:textId="77777777" w:rsidTr="00456A95">
        <w:trPr>
          <w:trHeight w:val="306"/>
        </w:trPr>
        <w:tc>
          <w:tcPr>
            <w:tcW w:w="600" w:type="dxa"/>
          </w:tcPr>
          <w:p w14:paraId="346B00DC" w14:textId="77777777" w:rsidR="00456A95" w:rsidRPr="0023632C" w:rsidRDefault="00456A95" w:rsidP="00F90EAD">
            <w:pPr>
              <w:pStyle w:val="TableParagraph"/>
              <w:spacing w:line="268" w:lineRule="exact"/>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5</w:t>
            </w:r>
          </w:p>
        </w:tc>
        <w:tc>
          <w:tcPr>
            <w:tcW w:w="1610" w:type="dxa"/>
          </w:tcPr>
          <w:p w14:paraId="080CBFEF" w14:textId="77777777" w:rsidR="00456A95" w:rsidRPr="0023632C" w:rsidRDefault="00456A95" w:rsidP="00F90EAD">
            <w:pPr>
              <w:pStyle w:val="TableParagraph"/>
              <w:spacing w:line="268" w:lineRule="exact"/>
              <w:ind w:left="26" w:right="19"/>
              <w:jc w:val="center"/>
              <w:rPr>
                <w:rFonts w:asciiTheme="majorBidi" w:hAnsiTheme="majorBidi" w:cstheme="majorBidi"/>
                <w:sz w:val="20"/>
                <w:szCs w:val="20"/>
                <w:lang w:val="en-GB"/>
              </w:rPr>
            </w:pPr>
            <w:r w:rsidRPr="0023632C">
              <w:rPr>
                <w:rFonts w:asciiTheme="majorBidi" w:hAnsiTheme="majorBidi" w:cstheme="majorBidi"/>
                <w:sz w:val="20"/>
                <w:szCs w:val="20"/>
                <w:lang w:val="en-GB"/>
              </w:rPr>
              <w:t>Overcharge #2</w:t>
            </w:r>
          </w:p>
        </w:tc>
        <w:tc>
          <w:tcPr>
            <w:tcW w:w="1656" w:type="dxa"/>
          </w:tcPr>
          <w:p w14:paraId="6C2BD64A" w14:textId="77777777" w:rsidR="00456A95" w:rsidRPr="0023632C" w:rsidRDefault="00456A95" w:rsidP="00F90EAD">
            <w:pPr>
              <w:pStyle w:val="TableParagraph"/>
              <w:spacing w:line="268" w:lineRule="exact"/>
              <w:ind w:left="183" w:right="178"/>
              <w:jc w:val="center"/>
              <w:rPr>
                <w:rFonts w:asciiTheme="majorBidi" w:hAnsiTheme="majorBidi" w:cstheme="majorBidi"/>
                <w:sz w:val="20"/>
                <w:szCs w:val="20"/>
                <w:lang w:val="en-GB"/>
              </w:rPr>
            </w:pPr>
            <w:r w:rsidRPr="0023632C">
              <w:rPr>
                <w:rFonts w:asciiTheme="majorBidi" w:hAnsiTheme="majorBidi" w:cstheme="majorBidi"/>
                <w:sz w:val="20"/>
                <w:szCs w:val="20"/>
                <w:lang w:val="en-GB"/>
              </w:rPr>
              <w:t>35:55</w:t>
            </w:r>
          </w:p>
        </w:tc>
        <w:tc>
          <w:tcPr>
            <w:tcW w:w="1709" w:type="dxa"/>
          </w:tcPr>
          <w:p w14:paraId="68C8C400" w14:textId="77777777" w:rsidR="00456A95" w:rsidRPr="0023632C" w:rsidRDefault="00456A95" w:rsidP="00F90EAD">
            <w:pPr>
              <w:pStyle w:val="TableParagraph"/>
              <w:spacing w:line="268" w:lineRule="exact"/>
              <w:ind w:left="469" w:right="465"/>
              <w:jc w:val="center"/>
              <w:rPr>
                <w:rFonts w:asciiTheme="majorBidi" w:hAnsiTheme="majorBidi" w:cstheme="majorBidi"/>
                <w:sz w:val="20"/>
                <w:szCs w:val="20"/>
                <w:lang w:val="en-GB"/>
              </w:rPr>
            </w:pPr>
            <w:r w:rsidRPr="0023632C">
              <w:rPr>
                <w:rFonts w:asciiTheme="majorBidi" w:hAnsiTheme="majorBidi" w:cstheme="majorBidi"/>
                <w:sz w:val="20"/>
                <w:szCs w:val="20"/>
                <w:lang w:val="en-GB"/>
              </w:rPr>
              <w:t>81.85</w:t>
            </w:r>
          </w:p>
        </w:tc>
        <w:tc>
          <w:tcPr>
            <w:tcW w:w="1980" w:type="dxa"/>
          </w:tcPr>
          <w:p w14:paraId="79141C39" w14:textId="77777777" w:rsidR="00456A95" w:rsidRPr="0023632C" w:rsidRDefault="00456A95" w:rsidP="00F90EAD">
            <w:pPr>
              <w:pStyle w:val="TableParagraph"/>
              <w:spacing w:line="268" w:lineRule="exact"/>
              <w:ind w:left="369"/>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95" w:type="dxa"/>
          </w:tcPr>
          <w:p w14:paraId="138BA9F3" w14:textId="77777777" w:rsidR="00456A95" w:rsidRPr="0023632C" w:rsidRDefault="00456A95" w:rsidP="00F90EAD">
            <w:pPr>
              <w:pStyle w:val="TableParagraph"/>
              <w:spacing w:line="268" w:lineRule="exact"/>
              <w:ind w:left="700" w:right="690"/>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r>
      <w:tr w:rsidR="00456A95" w:rsidRPr="0023632C" w14:paraId="24480842" w14:textId="77777777" w:rsidTr="00456A95">
        <w:trPr>
          <w:trHeight w:val="618"/>
        </w:trPr>
        <w:tc>
          <w:tcPr>
            <w:tcW w:w="600" w:type="dxa"/>
          </w:tcPr>
          <w:p w14:paraId="53D85F79" w14:textId="77777777" w:rsidR="00456A95" w:rsidRPr="0023632C" w:rsidRDefault="00456A95" w:rsidP="00F90EAD">
            <w:pPr>
              <w:pStyle w:val="TableParagraph"/>
              <w:spacing w:before="1"/>
              <w:ind w:left="11"/>
              <w:jc w:val="center"/>
              <w:rPr>
                <w:rFonts w:asciiTheme="majorBidi" w:hAnsiTheme="majorBidi" w:cstheme="majorBidi"/>
                <w:sz w:val="20"/>
                <w:szCs w:val="20"/>
                <w:lang w:val="en-GB"/>
              </w:rPr>
            </w:pPr>
            <w:r w:rsidRPr="0023632C">
              <w:rPr>
                <w:rFonts w:asciiTheme="majorBidi" w:hAnsiTheme="majorBidi" w:cstheme="majorBidi"/>
                <w:sz w:val="20"/>
                <w:szCs w:val="20"/>
                <w:lang w:val="en-GB"/>
              </w:rPr>
              <w:t>6</w:t>
            </w:r>
          </w:p>
        </w:tc>
        <w:tc>
          <w:tcPr>
            <w:tcW w:w="1610" w:type="dxa"/>
          </w:tcPr>
          <w:p w14:paraId="2ED37701" w14:textId="77777777" w:rsidR="00456A95" w:rsidRPr="0023632C" w:rsidRDefault="00456A95" w:rsidP="00F90EAD">
            <w:pPr>
              <w:pStyle w:val="TableParagraph"/>
              <w:spacing w:before="1"/>
              <w:ind w:left="26" w:right="21"/>
              <w:jc w:val="center"/>
              <w:rPr>
                <w:rFonts w:asciiTheme="majorBidi" w:hAnsiTheme="majorBidi" w:cstheme="majorBidi"/>
                <w:sz w:val="20"/>
                <w:szCs w:val="20"/>
                <w:lang w:val="en-GB"/>
              </w:rPr>
            </w:pPr>
            <w:r w:rsidRPr="0023632C">
              <w:rPr>
                <w:rFonts w:asciiTheme="majorBidi" w:hAnsiTheme="majorBidi" w:cstheme="majorBidi"/>
                <w:sz w:val="20"/>
                <w:szCs w:val="20"/>
                <w:lang w:val="en-GB"/>
              </w:rPr>
              <w:t>Gas Composition</w:t>
            </w:r>
          </w:p>
          <w:p w14:paraId="0189373C" w14:textId="77777777" w:rsidR="00456A95" w:rsidRPr="0023632C" w:rsidRDefault="00456A95" w:rsidP="00F90EAD">
            <w:pPr>
              <w:pStyle w:val="TableParagraph"/>
              <w:spacing w:before="39"/>
              <w:ind w:left="26" w:right="19"/>
              <w:jc w:val="center"/>
              <w:rPr>
                <w:rFonts w:asciiTheme="majorBidi" w:hAnsiTheme="majorBidi" w:cstheme="majorBidi"/>
                <w:sz w:val="20"/>
                <w:szCs w:val="20"/>
                <w:lang w:val="en-GB"/>
              </w:rPr>
            </w:pPr>
            <w:r w:rsidRPr="0023632C">
              <w:rPr>
                <w:rFonts w:asciiTheme="majorBidi" w:hAnsiTheme="majorBidi" w:cstheme="majorBidi"/>
                <w:sz w:val="20"/>
                <w:szCs w:val="20"/>
                <w:lang w:val="en-GB"/>
              </w:rPr>
              <w:t>(Overcharge)</w:t>
            </w:r>
          </w:p>
        </w:tc>
        <w:tc>
          <w:tcPr>
            <w:tcW w:w="1656" w:type="dxa"/>
          </w:tcPr>
          <w:p w14:paraId="0818B26C" w14:textId="77777777" w:rsidR="00456A95" w:rsidRPr="0023632C" w:rsidRDefault="00456A95" w:rsidP="00F90EAD">
            <w:pPr>
              <w:pStyle w:val="TableParagraph"/>
              <w:spacing w:before="1"/>
              <w:ind w:left="183" w:right="178"/>
              <w:jc w:val="center"/>
              <w:rPr>
                <w:rFonts w:asciiTheme="majorBidi" w:hAnsiTheme="majorBidi" w:cstheme="majorBidi"/>
                <w:sz w:val="20"/>
                <w:szCs w:val="20"/>
                <w:lang w:val="en-GB"/>
              </w:rPr>
            </w:pPr>
            <w:r w:rsidRPr="0023632C">
              <w:rPr>
                <w:rFonts w:asciiTheme="majorBidi" w:hAnsiTheme="majorBidi" w:cstheme="majorBidi"/>
                <w:sz w:val="20"/>
                <w:szCs w:val="20"/>
                <w:lang w:val="en-GB"/>
              </w:rPr>
              <w:t>19:46</w:t>
            </w:r>
          </w:p>
        </w:tc>
        <w:tc>
          <w:tcPr>
            <w:tcW w:w="1709" w:type="dxa"/>
          </w:tcPr>
          <w:p w14:paraId="36818080" w14:textId="77777777" w:rsidR="00456A95" w:rsidRPr="0023632C" w:rsidRDefault="00456A95" w:rsidP="00F90EAD">
            <w:pPr>
              <w:pStyle w:val="TableParagraph"/>
              <w:spacing w:before="1"/>
              <w:ind w:left="469" w:right="465"/>
              <w:jc w:val="center"/>
              <w:rPr>
                <w:rFonts w:asciiTheme="majorBidi" w:hAnsiTheme="majorBidi" w:cstheme="majorBidi"/>
                <w:sz w:val="20"/>
                <w:szCs w:val="20"/>
                <w:lang w:val="en-GB"/>
              </w:rPr>
            </w:pPr>
            <w:r w:rsidRPr="0023632C">
              <w:rPr>
                <w:rFonts w:asciiTheme="majorBidi" w:hAnsiTheme="majorBidi" w:cstheme="majorBidi"/>
                <w:sz w:val="20"/>
                <w:szCs w:val="20"/>
                <w:lang w:val="en-GB"/>
              </w:rPr>
              <w:t>83.44</w:t>
            </w:r>
          </w:p>
        </w:tc>
        <w:tc>
          <w:tcPr>
            <w:tcW w:w="1980" w:type="dxa"/>
          </w:tcPr>
          <w:p w14:paraId="212B745F" w14:textId="77777777" w:rsidR="00456A95" w:rsidRPr="0023632C" w:rsidRDefault="00456A95" w:rsidP="00F90EAD">
            <w:pPr>
              <w:pStyle w:val="TableParagraph"/>
              <w:spacing w:before="1"/>
              <w:ind w:left="369"/>
              <w:rPr>
                <w:rFonts w:asciiTheme="majorBidi" w:hAnsiTheme="majorBidi" w:cstheme="majorBidi"/>
                <w:sz w:val="20"/>
                <w:szCs w:val="20"/>
                <w:lang w:val="en-GB"/>
              </w:rPr>
            </w:pPr>
            <w:r w:rsidRPr="0023632C">
              <w:rPr>
                <w:rFonts w:asciiTheme="majorBidi" w:hAnsiTheme="majorBidi" w:cstheme="majorBidi"/>
                <w:sz w:val="20"/>
                <w:szCs w:val="20"/>
                <w:lang w:val="en-GB"/>
              </w:rPr>
              <w:t>Not Observed</w:t>
            </w:r>
          </w:p>
        </w:tc>
        <w:tc>
          <w:tcPr>
            <w:tcW w:w="1795" w:type="dxa"/>
          </w:tcPr>
          <w:p w14:paraId="1B1C35C8" w14:textId="77777777" w:rsidR="00456A95" w:rsidRPr="0023632C" w:rsidRDefault="00456A95" w:rsidP="00F90EAD">
            <w:pPr>
              <w:pStyle w:val="TableParagraph"/>
              <w:spacing w:before="1"/>
              <w:ind w:left="700" w:right="690"/>
              <w:jc w:val="center"/>
              <w:rPr>
                <w:rFonts w:asciiTheme="majorBidi" w:hAnsiTheme="majorBidi" w:cstheme="majorBidi"/>
                <w:sz w:val="20"/>
                <w:szCs w:val="20"/>
                <w:lang w:val="en-GB"/>
              </w:rPr>
            </w:pPr>
            <w:r w:rsidRPr="0023632C">
              <w:rPr>
                <w:rFonts w:asciiTheme="majorBidi" w:hAnsiTheme="majorBidi" w:cstheme="majorBidi"/>
                <w:sz w:val="20"/>
                <w:szCs w:val="20"/>
                <w:lang w:val="en-GB"/>
              </w:rPr>
              <w:t>N/A</w:t>
            </w:r>
          </w:p>
        </w:tc>
      </w:tr>
    </w:tbl>
    <w:p w14:paraId="369190C4" w14:textId="22B99C86" w:rsidR="00456A95" w:rsidRPr="0023632C" w:rsidRDefault="00456A95" w:rsidP="00456A95">
      <w:pPr>
        <w:pStyle w:val="SingleTxtG"/>
      </w:pPr>
      <w:r w:rsidRPr="0023632C">
        <w:t>*The increased temperature was due to the heater being increased to 475</w:t>
      </w:r>
      <w:r w:rsidR="001D2E01">
        <w:t xml:space="preserve"> </w:t>
      </w:r>
      <w:r w:rsidRPr="0023632C">
        <w:t>°C</w:t>
      </w:r>
    </w:p>
    <w:p w14:paraId="096B7AA9" w14:textId="77777777" w:rsidR="00456A95" w:rsidRPr="0023632C" w:rsidRDefault="00456A95" w:rsidP="00456A95">
      <w:pPr>
        <w:pStyle w:val="SingleTxtG"/>
      </w:pPr>
      <w:r w:rsidRPr="0023632C">
        <w:t>**The increased temperature was due to the sustained fire when the power supply for charging was left on.</w:t>
      </w:r>
    </w:p>
    <w:p w14:paraId="60D5DA80" w14:textId="77777777" w:rsidR="00456A95" w:rsidRPr="0023632C" w:rsidRDefault="00456A95" w:rsidP="00456A95">
      <w:pPr>
        <w:pStyle w:val="SingleTxtG"/>
      </w:pPr>
      <w:r w:rsidRPr="0023632C">
        <w:t>Thermal runaway was not observed in any of the 5 tests, therefore repeat tests were not required.</w:t>
      </w:r>
    </w:p>
    <w:p w14:paraId="2FAA89DB" w14:textId="4257AE4B" w:rsidR="00456A95" w:rsidRPr="0023632C" w:rsidRDefault="00FC6CCC" w:rsidP="00FC6CCC">
      <w:pPr>
        <w:pStyle w:val="H1G"/>
      </w:pPr>
      <w:r>
        <w:tab/>
      </w:r>
      <w:r>
        <w:tab/>
      </w:r>
      <w:r w:rsidR="00456A95" w:rsidRPr="0023632C">
        <w:t>Cell Venting Gas Analysis</w:t>
      </w:r>
    </w:p>
    <w:p w14:paraId="3C7765FC" w14:textId="2AE41287" w:rsidR="00456A95" w:rsidRPr="0023632C" w:rsidRDefault="00456A95" w:rsidP="00456A95">
      <w:pPr>
        <w:pStyle w:val="SingleTxtG"/>
      </w:pPr>
      <w:r w:rsidRPr="0023632C">
        <w:t xml:space="preserve">The total amount of gas collected from the cell after venting was 77.5 L at Normal </w:t>
      </w:r>
      <w:r w:rsidR="00FC6CCC" w:rsidRPr="0023632C">
        <w:t>Temperature</w:t>
      </w:r>
      <w:r w:rsidRPr="0023632C">
        <w:t xml:space="preserve"> and Pressure (NTP), over a period of approximately 4 minutes. Flammability properties were determined empirically:</w:t>
      </w:r>
    </w:p>
    <w:p w14:paraId="77759C28" w14:textId="3AD2F60F" w:rsidR="00456A95" w:rsidRPr="0023632C" w:rsidRDefault="00456A95" w:rsidP="00456A95">
      <w:pPr>
        <w:pStyle w:val="Bullet1G"/>
      </w:pPr>
      <w:r w:rsidRPr="0023632C">
        <w:t>LFL:</w:t>
      </w:r>
      <w:r w:rsidRPr="0023632C">
        <w:rPr>
          <w:spacing w:val="-1"/>
        </w:rPr>
        <w:t xml:space="preserve"> </w:t>
      </w:r>
      <w:r w:rsidRPr="0023632C">
        <w:t>5.24</w:t>
      </w:r>
      <w:r w:rsidR="00FF4D1C">
        <w:t xml:space="preserve"> </w:t>
      </w:r>
      <w:r w:rsidRPr="0023632C">
        <w:t>%</w:t>
      </w:r>
    </w:p>
    <w:p w14:paraId="75F49168" w14:textId="77777777" w:rsidR="00456A95" w:rsidRPr="0023632C" w:rsidRDefault="00456A95" w:rsidP="00456A95">
      <w:pPr>
        <w:pStyle w:val="Bullet1G"/>
      </w:pPr>
      <w:proofErr w:type="spellStart"/>
      <w:r w:rsidRPr="0023632C">
        <w:t>Pmax</w:t>
      </w:r>
      <w:proofErr w:type="spellEnd"/>
      <w:r w:rsidRPr="0023632C">
        <w:t>: 121.1</w:t>
      </w:r>
      <w:r w:rsidRPr="0023632C">
        <w:rPr>
          <w:spacing w:val="-1"/>
        </w:rPr>
        <w:t xml:space="preserve"> </w:t>
      </w:r>
      <w:proofErr w:type="spellStart"/>
      <w:r w:rsidRPr="0023632C">
        <w:t>psig</w:t>
      </w:r>
      <w:proofErr w:type="spellEnd"/>
    </w:p>
    <w:p w14:paraId="427B2BC2" w14:textId="77777777" w:rsidR="00456A95" w:rsidRPr="0023632C" w:rsidRDefault="00456A95" w:rsidP="00456A95">
      <w:pPr>
        <w:pStyle w:val="Bullet1G"/>
      </w:pPr>
      <w:r w:rsidRPr="0023632C">
        <w:rPr>
          <w:position w:val="2"/>
        </w:rPr>
        <w:t>S</w:t>
      </w:r>
      <w:r w:rsidRPr="0023632C">
        <w:rPr>
          <w:sz w:val="14"/>
        </w:rPr>
        <w:t>u</w:t>
      </w:r>
      <w:r w:rsidRPr="0023632C">
        <w:rPr>
          <w:position w:val="2"/>
        </w:rPr>
        <w:t>: 85</w:t>
      </w:r>
      <w:r w:rsidRPr="0023632C">
        <w:rPr>
          <w:spacing w:val="-2"/>
          <w:position w:val="2"/>
        </w:rPr>
        <w:t xml:space="preserve"> </w:t>
      </w:r>
      <w:r w:rsidRPr="0023632C">
        <w:rPr>
          <w:position w:val="2"/>
        </w:rPr>
        <w:t>cm/sec</w:t>
      </w:r>
    </w:p>
    <w:p w14:paraId="7E4D24E6" w14:textId="708D86E2" w:rsidR="00456A95" w:rsidRPr="0023632C" w:rsidRDefault="00456A95">
      <w:pPr>
        <w:suppressAutoHyphens w:val="0"/>
        <w:kinsoku/>
        <w:overflowPunct/>
        <w:autoSpaceDE/>
        <w:autoSpaceDN/>
        <w:adjustRightInd/>
        <w:snapToGrid/>
        <w:spacing w:after="200" w:line="276" w:lineRule="auto"/>
      </w:pPr>
      <w:r w:rsidRPr="0023632C">
        <w:br w:type="page"/>
      </w:r>
    </w:p>
    <w:p w14:paraId="4CA7AEC1" w14:textId="09D83BE7" w:rsidR="00456A95" w:rsidRPr="00FC6CCC" w:rsidRDefault="0099010E" w:rsidP="0099010E">
      <w:pPr>
        <w:pStyle w:val="HChG"/>
      </w:pPr>
      <w:r>
        <w:lastRenderedPageBreak/>
        <w:tab/>
      </w:r>
      <w:r>
        <w:tab/>
      </w:r>
      <w:r w:rsidR="00456A95" w:rsidRPr="00FC6CCC">
        <w:t>T</w:t>
      </w:r>
      <w:r w:rsidR="000B6716">
        <w:t>est record</w:t>
      </w:r>
      <w:r w:rsidR="00456A95" w:rsidRPr="00FC6CCC">
        <w:t xml:space="preserve"> N</w:t>
      </w:r>
      <w:r>
        <w:t>o</w:t>
      </w:r>
      <w:r w:rsidR="00456A95" w:rsidRPr="00FC6CCC">
        <w:t>. 1</w:t>
      </w:r>
    </w:p>
    <w:p w14:paraId="7B2C60A0" w14:textId="77777777" w:rsidR="00456A95" w:rsidRPr="0023632C" w:rsidRDefault="00456A95" w:rsidP="00456A95">
      <w:pPr>
        <w:pStyle w:val="SingleTxtG"/>
        <w:rPr>
          <w:caps/>
        </w:rPr>
      </w:pPr>
      <w:r w:rsidRPr="0023632C">
        <w:rPr>
          <w:caps/>
        </w:rPr>
        <w:t>SAMPLES:</w:t>
      </w:r>
    </w:p>
    <w:p w14:paraId="0E1C31AD" w14:textId="77777777" w:rsidR="00456A95" w:rsidRPr="0023632C" w:rsidRDefault="00456A95" w:rsidP="00456A95">
      <w:pPr>
        <w:pStyle w:val="SingleTxtG"/>
      </w:pPr>
      <w:r w:rsidRPr="0023632C">
        <w:t>Samples of the Prussian Blue Cell, Model V6.0 as indicated below and constructed as described herein, was submitted by the manufacturer for examination and test.</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922"/>
        <w:gridCol w:w="1453"/>
        <w:gridCol w:w="1974"/>
        <w:gridCol w:w="1371"/>
      </w:tblGrid>
      <w:tr w:rsidR="00456A95" w:rsidRPr="0023632C" w14:paraId="75E631DB" w14:textId="77777777" w:rsidTr="00456A95">
        <w:trPr>
          <w:trHeight w:val="764"/>
          <w:jc w:val="center"/>
        </w:trPr>
        <w:tc>
          <w:tcPr>
            <w:tcW w:w="740" w:type="dxa"/>
            <w:tcBorders>
              <w:top w:val="single" w:sz="4" w:space="0" w:color="auto"/>
              <w:left w:val="single" w:sz="4" w:space="0" w:color="auto"/>
              <w:bottom w:val="single" w:sz="4" w:space="0" w:color="auto"/>
              <w:right w:val="single" w:sz="4" w:space="0" w:color="auto"/>
            </w:tcBorders>
            <w:vAlign w:val="center"/>
            <w:hideMark/>
          </w:tcPr>
          <w:p w14:paraId="2816D07B"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Model</w:t>
            </w:r>
          </w:p>
        </w:tc>
        <w:tc>
          <w:tcPr>
            <w:tcW w:w="2922" w:type="dxa"/>
            <w:tcBorders>
              <w:top w:val="single" w:sz="4" w:space="0" w:color="auto"/>
              <w:left w:val="single" w:sz="4" w:space="0" w:color="auto"/>
              <w:bottom w:val="single" w:sz="4" w:space="0" w:color="auto"/>
              <w:right w:val="single" w:sz="4" w:space="0" w:color="auto"/>
            </w:tcBorders>
            <w:vAlign w:val="center"/>
            <w:hideMark/>
          </w:tcPr>
          <w:p w14:paraId="0E48C14C"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Cell Chemistry</w:t>
            </w:r>
          </w:p>
        </w:tc>
        <w:tc>
          <w:tcPr>
            <w:tcW w:w="1453" w:type="dxa"/>
            <w:tcBorders>
              <w:top w:val="single" w:sz="4" w:space="0" w:color="auto"/>
              <w:left w:val="single" w:sz="4" w:space="0" w:color="auto"/>
              <w:bottom w:val="single" w:sz="4" w:space="0" w:color="auto"/>
              <w:right w:val="single" w:sz="4" w:space="0" w:color="auto"/>
            </w:tcBorders>
            <w:vAlign w:val="center"/>
            <w:hideMark/>
          </w:tcPr>
          <w:p w14:paraId="182C4672"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Cell Shape</w:t>
            </w:r>
          </w:p>
        </w:tc>
        <w:tc>
          <w:tcPr>
            <w:tcW w:w="1974" w:type="dxa"/>
            <w:tcBorders>
              <w:top w:val="single" w:sz="4" w:space="0" w:color="auto"/>
              <w:left w:val="single" w:sz="4" w:space="0" w:color="auto"/>
              <w:bottom w:val="single" w:sz="4" w:space="0" w:color="auto"/>
              <w:right w:val="single" w:sz="4" w:space="0" w:color="auto"/>
            </w:tcBorders>
            <w:vAlign w:val="center"/>
            <w:hideMark/>
          </w:tcPr>
          <w:p w14:paraId="759741FA" w14:textId="216CC3B4"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 xml:space="preserve">Nominal Voltage Rating, V </w:t>
            </w:r>
            <w:r w:rsidR="001D2E01">
              <w:rPr>
                <w:rFonts w:asciiTheme="majorBidi" w:hAnsiTheme="majorBidi" w:cstheme="majorBidi"/>
                <w:color w:val="000000"/>
              </w:rPr>
              <w:t>DC</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6CB075C"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Capacity, Ah</w:t>
            </w:r>
          </w:p>
        </w:tc>
      </w:tr>
      <w:tr w:rsidR="00456A95" w:rsidRPr="0023632C" w14:paraId="42D8B2F1" w14:textId="77777777" w:rsidTr="00456A95">
        <w:trPr>
          <w:trHeight w:val="431"/>
          <w:jc w:val="center"/>
        </w:trPr>
        <w:tc>
          <w:tcPr>
            <w:tcW w:w="740" w:type="dxa"/>
            <w:tcBorders>
              <w:top w:val="single" w:sz="4" w:space="0" w:color="auto"/>
              <w:left w:val="single" w:sz="4" w:space="0" w:color="auto"/>
              <w:bottom w:val="single" w:sz="4" w:space="0" w:color="auto"/>
              <w:right w:val="single" w:sz="4" w:space="0" w:color="auto"/>
            </w:tcBorders>
            <w:hideMark/>
          </w:tcPr>
          <w:p w14:paraId="1B138BCE" w14:textId="77777777" w:rsidR="00456A95" w:rsidRPr="0023632C" w:rsidRDefault="00456A95" w:rsidP="00F90EAD">
            <w:pPr>
              <w:autoSpaceDE/>
              <w:autoSpaceDN/>
              <w:spacing w:after="200" w:line="276" w:lineRule="auto"/>
              <w:rPr>
                <w:rFonts w:asciiTheme="majorBidi" w:hAnsiTheme="majorBidi" w:cstheme="majorBidi"/>
                <w:color w:val="000000"/>
              </w:rPr>
            </w:pPr>
            <w:r w:rsidRPr="0023632C">
              <w:rPr>
                <w:rFonts w:asciiTheme="majorBidi" w:hAnsiTheme="majorBidi" w:cstheme="majorBidi"/>
                <w:color w:val="000000"/>
              </w:rPr>
              <w:t>V6.0</w:t>
            </w:r>
          </w:p>
        </w:tc>
        <w:tc>
          <w:tcPr>
            <w:tcW w:w="2922" w:type="dxa"/>
            <w:tcBorders>
              <w:top w:val="single" w:sz="4" w:space="0" w:color="auto"/>
              <w:left w:val="single" w:sz="4" w:space="0" w:color="auto"/>
              <w:bottom w:val="single" w:sz="4" w:space="0" w:color="auto"/>
              <w:right w:val="single" w:sz="4" w:space="0" w:color="auto"/>
            </w:tcBorders>
            <w:hideMark/>
          </w:tcPr>
          <w:p w14:paraId="57E73161" w14:textId="77777777" w:rsidR="00456A95" w:rsidRPr="0023632C" w:rsidRDefault="00456A95" w:rsidP="00F90EAD">
            <w:pPr>
              <w:spacing w:before="120" w:after="200" w:line="276" w:lineRule="auto"/>
              <w:jc w:val="center"/>
              <w:rPr>
                <w:rFonts w:asciiTheme="majorBidi" w:hAnsiTheme="majorBidi" w:cstheme="majorBidi"/>
                <w:color w:val="000000"/>
              </w:rPr>
            </w:pPr>
            <w:r w:rsidRPr="0023632C">
              <w:rPr>
                <w:rFonts w:asciiTheme="majorBidi" w:hAnsiTheme="majorBidi" w:cstheme="majorBidi"/>
              </w:rPr>
              <w:t>Sodium Ion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5B5E4462"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Pouch</w:t>
            </w:r>
          </w:p>
        </w:tc>
        <w:tc>
          <w:tcPr>
            <w:tcW w:w="1974" w:type="dxa"/>
            <w:tcBorders>
              <w:top w:val="single" w:sz="4" w:space="0" w:color="auto"/>
              <w:left w:val="single" w:sz="4" w:space="0" w:color="auto"/>
              <w:bottom w:val="single" w:sz="4" w:space="0" w:color="auto"/>
              <w:right w:val="single" w:sz="4" w:space="0" w:color="auto"/>
            </w:tcBorders>
            <w:vAlign w:val="center"/>
            <w:hideMark/>
          </w:tcPr>
          <w:p w14:paraId="4A723DE4"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1.56</w:t>
            </w:r>
          </w:p>
        </w:tc>
        <w:tc>
          <w:tcPr>
            <w:tcW w:w="1371" w:type="dxa"/>
            <w:tcBorders>
              <w:top w:val="single" w:sz="4" w:space="0" w:color="auto"/>
              <w:left w:val="single" w:sz="4" w:space="0" w:color="auto"/>
              <w:bottom w:val="single" w:sz="4" w:space="0" w:color="auto"/>
              <w:right w:val="single" w:sz="4" w:space="0" w:color="auto"/>
            </w:tcBorders>
            <w:vAlign w:val="center"/>
            <w:hideMark/>
          </w:tcPr>
          <w:p w14:paraId="1BBD28F3"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4.6</w:t>
            </w:r>
          </w:p>
        </w:tc>
      </w:tr>
    </w:tbl>
    <w:p w14:paraId="4E90A897" w14:textId="77777777" w:rsidR="00456A95" w:rsidRPr="0023632C" w:rsidRDefault="00456A95" w:rsidP="00456A95">
      <w:pPr>
        <w:pStyle w:val="SingleTxtG"/>
        <w:spacing w:before="240"/>
      </w:pPr>
      <w:r w:rsidRPr="0023632C">
        <w:t>GENERAL:</w:t>
      </w:r>
    </w:p>
    <w:p w14:paraId="0F01F57E" w14:textId="77777777" w:rsidR="00456A95" w:rsidRPr="0023632C" w:rsidRDefault="00456A95" w:rsidP="00456A95">
      <w:pPr>
        <w:pStyle w:val="SingleTxtG"/>
      </w:pPr>
      <w:r w:rsidRPr="0023632C">
        <w:t>Test results relate only to the items tested.</w:t>
      </w:r>
    </w:p>
    <w:p w14:paraId="2EAFBD8A" w14:textId="6461A2F9" w:rsidR="00456A95" w:rsidRPr="0023632C" w:rsidRDefault="00456A95" w:rsidP="00456A95">
      <w:pPr>
        <w:pStyle w:val="SingleTxtG"/>
      </w:pPr>
      <w:r w:rsidRPr="0023632C">
        <w:t>The following tests were conducted on Model LFP36130200-100AH.</w:t>
      </w:r>
    </w:p>
    <w:tbl>
      <w:tblPr>
        <w:tblW w:w="9008" w:type="dxa"/>
        <w:tblInd w:w="56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686"/>
        <w:gridCol w:w="3440"/>
        <w:gridCol w:w="1882"/>
      </w:tblGrid>
      <w:tr w:rsidR="00456A95" w:rsidRPr="0023632C" w14:paraId="19DE3483" w14:textId="77777777" w:rsidTr="00456A95">
        <w:trPr>
          <w:cantSplit/>
          <w:trHeight w:val="289"/>
        </w:trPr>
        <w:tc>
          <w:tcPr>
            <w:tcW w:w="3686" w:type="dxa"/>
            <w:tcBorders>
              <w:top w:val="single" w:sz="4" w:space="0" w:color="auto"/>
              <w:left w:val="single" w:sz="4" w:space="0" w:color="auto"/>
              <w:bottom w:val="single" w:sz="4" w:space="0" w:color="auto"/>
              <w:right w:val="single" w:sz="4" w:space="0" w:color="auto"/>
            </w:tcBorders>
            <w:vAlign w:val="bottom"/>
            <w:hideMark/>
          </w:tcPr>
          <w:p w14:paraId="0F7DD560" w14:textId="77777777" w:rsidR="00456A95" w:rsidRPr="0023632C" w:rsidRDefault="00456A95" w:rsidP="00F90EAD">
            <w:pPr>
              <w:tabs>
                <w:tab w:val="left" w:pos="-1440"/>
              </w:tabs>
              <w:autoSpaceDE/>
              <w:autoSpaceDN/>
              <w:spacing w:line="216" w:lineRule="auto"/>
              <w:jc w:val="center"/>
              <w:rPr>
                <w:rFonts w:asciiTheme="majorBidi" w:eastAsia="MS Mincho" w:hAnsiTheme="majorBidi" w:cstheme="majorBidi"/>
                <w:bCs/>
                <w:color w:val="000000"/>
              </w:rPr>
            </w:pPr>
            <w:r w:rsidRPr="0023632C">
              <w:rPr>
                <w:rFonts w:asciiTheme="majorBidi" w:eastAsia="MS Mincho" w:hAnsiTheme="majorBidi" w:cstheme="majorBidi"/>
                <w:bCs/>
                <w:color w:val="000000"/>
                <w:lang w:eastAsia="zh-TW"/>
              </w:rPr>
              <w:t>TEST</w:t>
            </w:r>
          </w:p>
        </w:tc>
        <w:tc>
          <w:tcPr>
            <w:tcW w:w="3440" w:type="dxa"/>
            <w:tcBorders>
              <w:top w:val="single" w:sz="4" w:space="0" w:color="auto"/>
              <w:left w:val="nil"/>
              <w:bottom w:val="single" w:sz="4" w:space="0" w:color="auto"/>
              <w:right w:val="single" w:sz="4" w:space="0" w:color="auto"/>
            </w:tcBorders>
            <w:vAlign w:val="bottom"/>
            <w:hideMark/>
          </w:tcPr>
          <w:p w14:paraId="696F7F97" w14:textId="77777777" w:rsidR="00456A95" w:rsidRPr="0023632C" w:rsidRDefault="00456A95" w:rsidP="00F90EAD">
            <w:pPr>
              <w:tabs>
                <w:tab w:val="left" w:pos="-1440"/>
              </w:tabs>
              <w:autoSpaceDE/>
              <w:autoSpaceDN/>
              <w:spacing w:line="216" w:lineRule="auto"/>
              <w:jc w:val="center"/>
              <w:rPr>
                <w:rFonts w:asciiTheme="majorBidi" w:eastAsia="MS Mincho" w:hAnsiTheme="majorBidi" w:cstheme="majorBidi"/>
                <w:bCs/>
                <w:color w:val="000000"/>
                <w:lang w:eastAsia="zh-TW"/>
              </w:rPr>
            </w:pPr>
            <w:r w:rsidRPr="0023632C">
              <w:rPr>
                <w:rFonts w:asciiTheme="majorBidi" w:eastAsia="MS Mincho" w:hAnsiTheme="majorBidi" w:cstheme="majorBidi"/>
                <w:bCs/>
                <w:color w:val="000000"/>
                <w:lang w:eastAsia="zh-TW"/>
              </w:rPr>
              <w:t>Standard</w:t>
            </w:r>
          </w:p>
        </w:tc>
        <w:tc>
          <w:tcPr>
            <w:tcW w:w="1882" w:type="dxa"/>
            <w:tcBorders>
              <w:top w:val="single" w:sz="4" w:space="0" w:color="auto"/>
              <w:left w:val="nil"/>
              <w:bottom w:val="single" w:sz="4" w:space="0" w:color="auto"/>
              <w:right w:val="single" w:sz="4" w:space="0" w:color="auto"/>
            </w:tcBorders>
            <w:hideMark/>
          </w:tcPr>
          <w:p w14:paraId="757EBB23" w14:textId="77777777" w:rsidR="00456A95" w:rsidRPr="0023632C" w:rsidRDefault="00456A95" w:rsidP="00456A95">
            <w:pPr>
              <w:spacing w:before="60"/>
              <w:jc w:val="center"/>
              <w:rPr>
                <w:rFonts w:asciiTheme="majorBidi" w:eastAsia="Times New Roman" w:hAnsiTheme="majorBidi" w:cstheme="majorBidi"/>
                <w:color w:val="000000"/>
              </w:rPr>
            </w:pPr>
            <w:r w:rsidRPr="0023632C">
              <w:rPr>
                <w:rFonts w:asciiTheme="majorBidi" w:hAnsiTheme="majorBidi" w:cstheme="majorBidi"/>
                <w:bCs/>
                <w:color w:val="000000"/>
              </w:rPr>
              <w:t>Test Location</w:t>
            </w:r>
          </w:p>
        </w:tc>
      </w:tr>
      <w:tr w:rsidR="00456A95" w:rsidRPr="0023632C" w14:paraId="28AD710C" w14:textId="77777777" w:rsidTr="00456A95">
        <w:trPr>
          <w:cantSplit/>
          <w:trHeight w:val="441"/>
        </w:trPr>
        <w:tc>
          <w:tcPr>
            <w:tcW w:w="3686" w:type="dxa"/>
            <w:tcBorders>
              <w:top w:val="single" w:sz="4" w:space="0" w:color="auto"/>
              <w:left w:val="single" w:sz="4" w:space="0" w:color="auto"/>
              <w:bottom w:val="single" w:sz="4" w:space="0" w:color="auto"/>
              <w:right w:val="single" w:sz="4" w:space="0" w:color="auto"/>
            </w:tcBorders>
            <w:vAlign w:val="center"/>
            <w:hideMark/>
          </w:tcPr>
          <w:p w14:paraId="7C9156BC" w14:textId="77777777" w:rsidR="00456A95" w:rsidRPr="0023632C" w:rsidRDefault="00456A95" w:rsidP="00F90EAD">
            <w:pPr>
              <w:spacing w:before="60"/>
              <w:rPr>
                <w:rFonts w:asciiTheme="majorBidi" w:eastAsia="Times New Roman" w:hAnsiTheme="majorBidi" w:cstheme="majorBidi"/>
                <w:color w:val="000000"/>
              </w:rPr>
            </w:pPr>
            <w:r w:rsidRPr="0023632C">
              <w:rPr>
                <w:rFonts w:asciiTheme="majorBidi" w:eastAsia="Times New Roman" w:hAnsiTheme="majorBidi" w:cstheme="majorBidi"/>
                <w:color w:val="000000"/>
              </w:rPr>
              <w:t>SHORT CIRCUIT: (At Room Temperature)</w:t>
            </w:r>
          </w:p>
        </w:tc>
        <w:tc>
          <w:tcPr>
            <w:tcW w:w="3440" w:type="dxa"/>
            <w:tcBorders>
              <w:top w:val="single" w:sz="4" w:space="0" w:color="auto"/>
              <w:left w:val="nil"/>
              <w:bottom w:val="single" w:sz="4" w:space="0" w:color="auto"/>
              <w:right w:val="single" w:sz="4" w:space="0" w:color="auto"/>
            </w:tcBorders>
            <w:vAlign w:val="center"/>
            <w:hideMark/>
          </w:tcPr>
          <w:p w14:paraId="6EB95FA2" w14:textId="77777777" w:rsidR="00456A95" w:rsidRPr="0023632C" w:rsidRDefault="00456A95" w:rsidP="00F90EAD">
            <w:pPr>
              <w:spacing w:before="60"/>
              <w:jc w:val="center"/>
              <w:rPr>
                <w:rFonts w:asciiTheme="majorBidi" w:hAnsiTheme="majorBidi" w:cstheme="majorBidi"/>
                <w:color w:val="000000"/>
              </w:rPr>
            </w:pPr>
            <w:r w:rsidRPr="0023632C">
              <w:rPr>
                <w:rFonts w:asciiTheme="majorBidi" w:hAnsiTheme="majorBidi" w:cstheme="majorBidi"/>
                <w:color w:val="000000"/>
              </w:rPr>
              <w:t>ANSI/CAN/UL 1973 Appendix E</w:t>
            </w:r>
          </w:p>
        </w:tc>
        <w:tc>
          <w:tcPr>
            <w:tcW w:w="1882" w:type="dxa"/>
            <w:tcBorders>
              <w:top w:val="single" w:sz="4" w:space="0" w:color="auto"/>
              <w:left w:val="nil"/>
              <w:bottom w:val="single" w:sz="4" w:space="0" w:color="auto"/>
              <w:right w:val="single" w:sz="4" w:space="0" w:color="auto"/>
            </w:tcBorders>
            <w:vAlign w:val="center"/>
            <w:hideMark/>
          </w:tcPr>
          <w:p w14:paraId="5896B513" w14:textId="77777777" w:rsidR="00456A95" w:rsidRPr="0023632C" w:rsidRDefault="00456A95" w:rsidP="00F90EAD">
            <w:pPr>
              <w:spacing w:before="60"/>
              <w:jc w:val="center"/>
              <w:rPr>
                <w:rFonts w:asciiTheme="majorBidi" w:eastAsia="Times New Roman" w:hAnsiTheme="majorBidi" w:cstheme="majorBidi"/>
                <w:color w:val="000000"/>
              </w:rPr>
            </w:pPr>
            <w:r w:rsidRPr="0023632C">
              <w:rPr>
                <w:rFonts w:asciiTheme="majorBidi" w:eastAsia="Times New Roman" w:hAnsiTheme="majorBidi" w:cstheme="majorBidi"/>
                <w:color w:val="000000"/>
              </w:rPr>
              <w:t>UL NBK</w:t>
            </w:r>
          </w:p>
        </w:tc>
      </w:tr>
      <w:tr w:rsidR="00456A95" w:rsidRPr="0023632C" w14:paraId="57A2F588" w14:textId="77777777" w:rsidTr="00456A95">
        <w:trPr>
          <w:cantSplit/>
          <w:trHeight w:val="441"/>
        </w:trPr>
        <w:tc>
          <w:tcPr>
            <w:tcW w:w="3686" w:type="dxa"/>
            <w:tcBorders>
              <w:top w:val="single" w:sz="4" w:space="0" w:color="auto"/>
              <w:left w:val="single" w:sz="4" w:space="0" w:color="auto"/>
              <w:bottom w:val="single" w:sz="4" w:space="0" w:color="auto"/>
              <w:right w:val="single" w:sz="4" w:space="0" w:color="auto"/>
            </w:tcBorders>
            <w:vAlign w:val="center"/>
            <w:hideMark/>
          </w:tcPr>
          <w:p w14:paraId="20D6965A" w14:textId="77777777" w:rsidR="00456A95" w:rsidRPr="0023632C" w:rsidRDefault="00456A95" w:rsidP="00F90EAD">
            <w:pPr>
              <w:spacing w:before="60"/>
              <w:rPr>
                <w:rFonts w:asciiTheme="majorBidi" w:hAnsiTheme="majorBidi" w:cstheme="majorBidi"/>
                <w:color w:val="000000"/>
              </w:rPr>
            </w:pPr>
            <w:r w:rsidRPr="0023632C">
              <w:rPr>
                <w:rFonts w:asciiTheme="majorBidi" w:hAnsiTheme="majorBidi" w:cstheme="majorBidi"/>
                <w:color w:val="000000"/>
              </w:rPr>
              <w:t>CELL IMPACT</w:t>
            </w:r>
          </w:p>
        </w:tc>
        <w:tc>
          <w:tcPr>
            <w:tcW w:w="3440" w:type="dxa"/>
            <w:tcBorders>
              <w:top w:val="single" w:sz="4" w:space="0" w:color="auto"/>
              <w:left w:val="nil"/>
              <w:bottom w:val="single" w:sz="4" w:space="0" w:color="auto"/>
              <w:right w:val="single" w:sz="4" w:space="0" w:color="auto"/>
            </w:tcBorders>
            <w:hideMark/>
          </w:tcPr>
          <w:p w14:paraId="6352CEFD"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ANSI/CAN/UL 1973 Appendix E</w:t>
            </w:r>
          </w:p>
        </w:tc>
        <w:tc>
          <w:tcPr>
            <w:tcW w:w="1882" w:type="dxa"/>
            <w:tcBorders>
              <w:top w:val="single" w:sz="4" w:space="0" w:color="auto"/>
              <w:left w:val="nil"/>
              <w:bottom w:val="single" w:sz="4" w:space="0" w:color="auto"/>
              <w:right w:val="single" w:sz="4" w:space="0" w:color="auto"/>
            </w:tcBorders>
            <w:vAlign w:val="center"/>
            <w:hideMark/>
          </w:tcPr>
          <w:p w14:paraId="7ADBA702"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eastAsia="Times New Roman" w:hAnsiTheme="majorBidi" w:cstheme="majorBidi"/>
                <w:color w:val="000000"/>
              </w:rPr>
              <w:t>UL NBK</w:t>
            </w:r>
          </w:p>
        </w:tc>
      </w:tr>
      <w:tr w:rsidR="00456A95" w:rsidRPr="0023632C" w14:paraId="3212DE66" w14:textId="77777777" w:rsidTr="00456A95">
        <w:trPr>
          <w:cantSplit/>
          <w:trHeight w:val="441"/>
        </w:trPr>
        <w:tc>
          <w:tcPr>
            <w:tcW w:w="3686" w:type="dxa"/>
            <w:tcBorders>
              <w:top w:val="single" w:sz="4" w:space="0" w:color="auto"/>
              <w:left w:val="single" w:sz="4" w:space="0" w:color="auto"/>
              <w:bottom w:val="single" w:sz="4" w:space="0" w:color="auto"/>
              <w:right w:val="single" w:sz="4" w:space="0" w:color="auto"/>
            </w:tcBorders>
            <w:vAlign w:val="center"/>
            <w:hideMark/>
          </w:tcPr>
          <w:p w14:paraId="21B23B59" w14:textId="77777777" w:rsidR="00456A95" w:rsidRPr="0023632C" w:rsidRDefault="00456A95" w:rsidP="00F90EAD">
            <w:pPr>
              <w:spacing w:before="60"/>
              <w:rPr>
                <w:rFonts w:asciiTheme="majorBidi" w:hAnsiTheme="majorBidi" w:cstheme="majorBidi"/>
                <w:color w:val="000000"/>
              </w:rPr>
            </w:pPr>
            <w:r w:rsidRPr="0023632C">
              <w:rPr>
                <w:rFonts w:asciiTheme="majorBidi" w:hAnsiTheme="majorBidi" w:cstheme="majorBidi"/>
                <w:color w:val="000000"/>
              </w:rPr>
              <w:t>DROP IMPACT</w:t>
            </w:r>
          </w:p>
        </w:tc>
        <w:tc>
          <w:tcPr>
            <w:tcW w:w="3440" w:type="dxa"/>
            <w:tcBorders>
              <w:top w:val="single" w:sz="4" w:space="0" w:color="auto"/>
              <w:left w:val="nil"/>
              <w:bottom w:val="single" w:sz="4" w:space="0" w:color="auto"/>
              <w:right w:val="single" w:sz="4" w:space="0" w:color="auto"/>
            </w:tcBorders>
            <w:hideMark/>
          </w:tcPr>
          <w:p w14:paraId="4D9B901C"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ANSI/CAN/UL 1973 Appendix E</w:t>
            </w:r>
          </w:p>
        </w:tc>
        <w:tc>
          <w:tcPr>
            <w:tcW w:w="1882" w:type="dxa"/>
            <w:tcBorders>
              <w:top w:val="single" w:sz="4" w:space="0" w:color="auto"/>
              <w:left w:val="nil"/>
              <w:bottom w:val="single" w:sz="4" w:space="0" w:color="auto"/>
              <w:right w:val="single" w:sz="4" w:space="0" w:color="auto"/>
            </w:tcBorders>
            <w:vAlign w:val="center"/>
            <w:hideMark/>
          </w:tcPr>
          <w:p w14:paraId="63F466A6"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eastAsia="Times New Roman" w:hAnsiTheme="majorBidi" w:cstheme="majorBidi"/>
                <w:color w:val="000000"/>
              </w:rPr>
              <w:t>UL NBK</w:t>
            </w:r>
          </w:p>
        </w:tc>
      </w:tr>
      <w:tr w:rsidR="00456A95" w:rsidRPr="0023632C" w14:paraId="4FEA747F" w14:textId="77777777" w:rsidTr="00456A95">
        <w:trPr>
          <w:cantSplit/>
          <w:trHeight w:val="441"/>
        </w:trPr>
        <w:tc>
          <w:tcPr>
            <w:tcW w:w="3686" w:type="dxa"/>
            <w:tcBorders>
              <w:top w:val="single" w:sz="4" w:space="0" w:color="auto"/>
              <w:left w:val="single" w:sz="4" w:space="0" w:color="auto"/>
              <w:bottom w:val="single" w:sz="4" w:space="0" w:color="auto"/>
              <w:right w:val="single" w:sz="4" w:space="0" w:color="auto"/>
            </w:tcBorders>
            <w:vAlign w:val="center"/>
            <w:hideMark/>
          </w:tcPr>
          <w:p w14:paraId="18EABEB5" w14:textId="77777777" w:rsidR="00456A95" w:rsidRPr="0023632C" w:rsidRDefault="00456A95" w:rsidP="00F90EAD">
            <w:pPr>
              <w:spacing w:before="60"/>
              <w:rPr>
                <w:rFonts w:asciiTheme="majorBidi" w:hAnsiTheme="majorBidi" w:cstheme="majorBidi"/>
                <w:color w:val="000000"/>
              </w:rPr>
            </w:pPr>
            <w:r w:rsidRPr="0023632C">
              <w:rPr>
                <w:rFonts w:asciiTheme="majorBidi" w:hAnsiTheme="majorBidi" w:cstheme="majorBidi"/>
                <w:color w:val="000000"/>
              </w:rPr>
              <w:t>HEATING</w:t>
            </w:r>
          </w:p>
        </w:tc>
        <w:tc>
          <w:tcPr>
            <w:tcW w:w="3440" w:type="dxa"/>
            <w:tcBorders>
              <w:top w:val="single" w:sz="4" w:space="0" w:color="auto"/>
              <w:left w:val="nil"/>
              <w:bottom w:val="single" w:sz="4" w:space="0" w:color="auto"/>
              <w:right w:val="single" w:sz="4" w:space="0" w:color="auto"/>
            </w:tcBorders>
            <w:hideMark/>
          </w:tcPr>
          <w:p w14:paraId="00A2DC75"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ANSI/CAN/UL 1973 Appendix E</w:t>
            </w:r>
          </w:p>
        </w:tc>
        <w:tc>
          <w:tcPr>
            <w:tcW w:w="1882" w:type="dxa"/>
            <w:tcBorders>
              <w:top w:val="single" w:sz="4" w:space="0" w:color="auto"/>
              <w:left w:val="nil"/>
              <w:bottom w:val="single" w:sz="4" w:space="0" w:color="auto"/>
              <w:right w:val="single" w:sz="4" w:space="0" w:color="auto"/>
            </w:tcBorders>
            <w:vAlign w:val="center"/>
            <w:hideMark/>
          </w:tcPr>
          <w:p w14:paraId="02F0188C" w14:textId="77777777" w:rsidR="00456A95" w:rsidRPr="0023632C" w:rsidRDefault="00456A95" w:rsidP="00F90EAD">
            <w:pPr>
              <w:spacing w:before="60"/>
              <w:jc w:val="center"/>
              <w:rPr>
                <w:rFonts w:asciiTheme="majorBidi" w:eastAsia="Times New Roman" w:hAnsiTheme="majorBidi" w:cstheme="majorBidi"/>
                <w:color w:val="000000"/>
              </w:rPr>
            </w:pPr>
            <w:r w:rsidRPr="0023632C">
              <w:rPr>
                <w:rFonts w:asciiTheme="majorBidi" w:eastAsia="Times New Roman" w:hAnsiTheme="majorBidi" w:cstheme="majorBidi"/>
                <w:color w:val="000000"/>
              </w:rPr>
              <w:t>UL NBK</w:t>
            </w:r>
          </w:p>
        </w:tc>
      </w:tr>
      <w:tr w:rsidR="00456A95" w:rsidRPr="0023632C" w14:paraId="4B54A528" w14:textId="77777777" w:rsidTr="00456A95">
        <w:trPr>
          <w:cantSplit/>
          <w:trHeight w:val="441"/>
        </w:trPr>
        <w:tc>
          <w:tcPr>
            <w:tcW w:w="3686" w:type="dxa"/>
            <w:tcBorders>
              <w:top w:val="single" w:sz="4" w:space="0" w:color="auto"/>
              <w:left w:val="single" w:sz="4" w:space="0" w:color="auto"/>
              <w:bottom w:val="single" w:sz="4" w:space="0" w:color="auto"/>
              <w:right w:val="single" w:sz="4" w:space="0" w:color="auto"/>
            </w:tcBorders>
            <w:vAlign w:val="center"/>
            <w:hideMark/>
          </w:tcPr>
          <w:p w14:paraId="708415F8" w14:textId="77777777" w:rsidR="00456A95" w:rsidRPr="0023632C" w:rsidRDefault="00456A95" w:rsidP="00F90EAD">
            <w:pPr>
              <w:spacing w:before="60"/>
              <w:rPr>
                <w:rFonts w:asciiTheme="majorBidi" w:hAnsiTheme="majorBidi" w:cstheme="majorBidi"/>
                <w:color w:val="000000"/>
              </w:rPr>
            </w:pPr>
            <w:r w:rsidRPr="0023632C">
              <w:rPr>
                <w:rFonts w:asciiTheme="majorBidi" w:hAnsiTheme="majorBidi" w:cstheme="majorBidi"/>
                <w:color w:val="000000"/>
              </w:rPr>
              <w:t>OVERCHARGE</w:t>
            </w:r>
          </w:p>
        </w:tc>
        <w:tc>
          <w:tcPr>
            <w:tcW w:w="3440" w:type="dxa"/>
            <w:tcBorders>
              <w:top w:val="single" w:sz="4" w:space="0" w:color="auto"/>
              <w:left w:val="nil"/>
              <w:bottom w:val="single" w:sz="4" w:space="0" w:color="auto"/>
              <w:right w:val="single" w:sz="4" w:space="0" w:color="auto"/>
            </w:tcBorders>
            <w:hideMark/>
          </w:tcPr>
          <w:p w14:paraId="164BB6EB"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ANSI/CAN/UL 1973 Appendix E</w:t>
            </w:r>
          </w:p>
        </w:tc>
        <w:tc>
          <w:tcPr>
            <w:tcW w:w="1882" w:type="dxa"/>
            <w:tcBorders>
              <w:top w:val="single" w:sz="4" w:space="0" w:color="auto"/>
              <w:left w:val="nil"/>
              <w:bottom w:val="single" w:sz="4" w:space="0" w:color="auto"/>
              <w:right w:val="single" w:sz="4" w:space="0" w:color="auto"/>
            </w:tcBorders>
            <w:vAlign w:val="center"/>
            <w:hideMark/>
          </w:tcPr>
          <w:p w14:paraId="71B51788"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eastAsia="Times New Roman" w:hAnsiTheme="majorBidi" w:cstheme="majorBidi"/>
                <w:color w:val="000000"/>
              </w:rPr>
              <w:t>UL NBK</w:t>
            </w:r>
          </w:p>
        </w:tc>
      </w:tr>
      <w:tr w:rsidR="00456A95" w:rsidRPr="0023632C" w14:paraId="25D65C0B" w14:textId="77777777" w:rsidTr="00456A95">
        <w:trPr>
          <w:cantSplit/>
          <w:trHeight w:val="441"/>
        </w:trPr>
        <w:tc>
          <w:tcPr>
            <w:tcW w:w="3686" w:type="dxa"/>
            <w:tcBorders>
              <w:top w:val="single" w:sz="4" w:space="0" w:color="auto"/>
              <w:left w:val="single" w:sz="4" w:space="0" w:color="auto"/>
              <w:bottom w:val="single" w:sz="4" w:space="0" w:color="auto"/>
              <w:right w:val="single" w:sz="4" w:space="0" w:color="auto"/>
            </w:tcBorders>
            <w:vAlign w:val="center"/>
            <w:hideMark/>
          </w:tcPr>
          <w:p w14:paraId="0950C6FA" w14:textId="77777777" w:rsidR="00456A95" w:rsidRPr="0023632C" w:rsidRDefault="00456A95" w:rsidP="00F90EAD">
            <w:pPr>
              <w:spacing w:before="60"/>
              <w:rPr>
                <w:rFonts w:asciiTheme="majorBidi" w:hAnsiTheme="majorBidi" w:cstheme="majorBidi"/>
                <w:color w:val="000000"/>
              </w:rPr>
            </w:pPr>
            <w:r w:rsidRPr="0023632C">
              <w:rPr>
                <w:rFonts w:asciiTheme="majorBidi" w:hAnsiTheme="majorBidi" w:cstheme="majorBidi"/>
                <w:color w:val="000000"/>
              </w:rPr>
              <w:t>FORCED DISCHARGE</w:t>
            </w:r>
          </w:p>
        </w:tc>
        <w:tc>
          <w:tcPr>
            <w:tcW w:w="3440" w:type="dxa"/>
            <w:tcBorders>
              <w:top w:val="single" w:sz="4" w:space="0" w:color="auto"/>
              <w:left w:val="nil"/>
              <w:bottom w:val="single" w:sz="4" w:space="0" w:color="auto"/>
              <w:right w:val="single" w:sz="4" w:space="0" w:color="auto"/>
            </w:tcBorders>
            <w:hideMark/>
          </w:tcPr>
          <w:p w14:paraId="7AEE1752"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ANSI/CAN/UL 1973 Appendix E</w:t>
            </w:r>
          </w:p>
        </w:tc>
        <w:tc>
          <w:tcPr>
            <w:tcW w:w="1882" w:type="dxa"/>
            <w:tcBorders>
              <w:top w:val="single" w:sz="4" w:space="0" w:color="auto"/>
              <w:left w:val="nil"/>
              <w:bottom w:val="single" w:sz="4" w:space="0" w:color="auto"/>
              <w:right w:val="single" w:sz="4" w:space="0" w:color="auto"/>
            </w:tcBorders>
            <w:vAlign w:val="center"/>
            <w:hideMark/>
          </w:tcPr>
          <w:p w14:paraId="1B018EF7"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eastAsia="Times New Roman" w:hAnsiTheme="majorBidi" w:cstheme="majorBidi"/>
                <w:color w:val="000000"/>
              </w:rPr>
              <w:t>UL NBK</w:t>
            </w:r>
          </w:p>
        </w:tc>
      </w:tr>
      <w:tr w:rsidR="00456A95" w:rsidRPr="0023632C" w14:paraId="16E03D08" w14:textId="77777777" w:rsidTr="00456A95">
        <w:trPr>
          <w:cantSplit/>
          <w:trHeight w:val="441"/>
        </w:trPr>
        <w:tc>
          <w:tcPr>
            <w:tcW w:w="3686" w:type="dxa"/>
            <w:tcBorders>
              <w:top w:val="single" w:sz="4" w:space="0" w:color="auto"/>
              <w:left w:val="single" w:sz="4" w:space="0" w:color="auto"/>
              <w:bottom w:val="single" w:sz="4" w:space="0" w:color="auto"/>
              <w:right w:val="single" w:sz="4" w:space="0" w:color="auto"/>
            </w:tcBorders>
            <w:vAlign w:val="center"/>
            <w:hideMark/>
          </w:tcPr>
          <w:p w14:paraId="2B95E252" w14:textId="77777777" w:rsidR="00456A95" w:rsidRPr="0023632C" w:rsidRDefault="00456A95" w:rsidP="00F90EAD">
            <w:pPr>
              <w:spacing w:before="60"/>
              <w:rPr>
                <w:rFonts w:asciiTheme="majorBidi" w:hAnsiTheme="majorBidi" w:cstheme="majorBidi"/>
                <w:color w:val="000000"/>
              </w:rPr>
            </w:pPr>
            <w:r w:rsidRPr="0023632C">
              <w:rPr>
                <w:rFonts w:asciiTheme="majorBidi" w:hAnsiTheme="majorBidi" w:cstheme="majorBidi"/>
                <w:color w:val="000000"/>
              </w:rPr>
              <w:t>PROJECTILE</w:t>
            </w:r>
          </w:p>
        </w:tc>
        <w:tc>
          <w:tcPr>
            <w:tcW w:w="3440" w:type="dxa"/>
            <w:tcBorders>
              <w:top w:val="single" w:sz="4" w:space="0" w:color="auto"/>
              <w:left w:val="nil"/>
              <w:bottom w:val="single" w:sz="4" w:space="0" w:color="auto"/>
              <w:right w:val="single" w:sz="4" w:space="0" w:color="auto"/>
            </w:tcBorders>
            <w:hideMark/>
          </w:tcPr>
          <w:p w14:paraId="301832D7"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ANSI/CAN/UL 1973 Appendix E</w:t>
            </w:r>
          </w:p>
        </w:tc>
        <w:tc>
          <w:tcPr>
            <w:tcW w:w="1882" w:type="dxa"/>
            <w:tcBorders>
              <w:top w:val="single" w:sz="4" w:space="0" w:color="auto"/>
              <w:left w:val="nil"/>
              <w:bottom w:val="single" w:sz="4" w:space="0" w:color="auto"/>
              <w:right w:val="single" w:sz="4" w:space="0" w:color="auto"/>
            </w:tcBorders>
            <w:vAlign w:val="center"/>
            <w:hideMark/>
          </w:tcPr>
          <w:p w14:paraId="2B632DC9" w14:textId="77777777" w:rsidR="00456A95" w:rsidRPr="0023632C" w:rsidRDefault="00456A95" w:rsidP="00F90EAD">
            <w:pPr>
              <w:autoSpaceDE/>
              <w:autoSpaceDN/>
              <w:spacing w:after="200" w:line="276" w:lineRule="auto"/>
              <w:jc w:val="center"/>
              <w:rPr>
                <w:rFonts w:asciiTheme="majorBidi" w:hAnsiTheme="majorBidi" w:cstheme="majorBidi"/>
                <w:color w:val="000000"/>
              </w:rPr>
            </w:pPr>
            <w:r w:rsidRPr="0023632C">
              <w:rPr>
                <w:rFonts w:asciiTheme="majorBidi" w:hAnsiTheme="majorBidi" w:cstheme="majorBidi"/>
                <w:color w:val="000000"/>
              </w:rPr>
              <w:t>UL NBK</w:t>
            </w:r>
          </w:p>
        </w:tc>
      </w:tr>
    </w:tbl>
    <w:p w14:paraId="007C8BB5" w14:textId="44333FE9" w:rsidR="00456A95" w:rsidRPr="0023632C" w:rsidRDefault="00456A95" w:rsidP="00456A95">
      <w:pPr>
        <w:pStyle w:val="SingleTxtG"/>
        <w:spacing w:before="240"/>
      </w:pPr>
      <w:r w:rsidRPr="0023632C">
        <w:t>The test methods and results of the above tests have been reviewed and found in accordance with the requirements in the Standard for Batteries for Use in Stationary, Vehicle Auxiliary Power and Light Electric Rail (LER) Applications, ANSI/CAN/UL 1973, Second Edition, Dated February 07, 2018.</w:t>
      </w:r>
    </w:p>
    <w:p w14:paraId="3A4A9FCD" w14:textId="3F885ED0" w:rsidR="00456A95" w:rsidRPr="0023632C" w:rsidRDefault="00456A95">
      <w:pPr>
        <w:suppressAutoHyphens w:val="0"/>
        <w:kinsoku/>
        <w:overflowPunct/>
        <w:autoSpaceDE/>
        <w:autoSpaceDN/>
        <w:adjustRightInd/>
        <w:snapToGrid/>
        <w:spacing w:after="200" w:line="276" w:lineRule="auto"/>
      </w:pPr>
      <w:r w:rsidRPr="0023632C">
        <w:br w:type="page"/>
      </w:r>
    </w:p>
    <w:p w14:paraId="73EF53DF" w14:textId="6C62D058" w:rsidR="00456A95" w:rsidRPr="0023632C" w:rsidRDefault="00FC6CCC" w:rsidP="0099010E">
      <w:pPr>
        <w:pStyle w:val="HChG"/>
      </w:pPr>
      <w:r>
        <w:lastRenderedPageBreak/>
        <w:tab/>
      </w:r>
      <w:r>
        <w:tab/>
      </w:r>
      <w:r w:rsidR="00456A95" w:rsidRPr="0023632C">
        <w:t>T</w:t>
      </w:r>
      <w:r w:rsidR="0099010E">
        <w:t>est record summary</w:t>
      </w:r>
    </w:p>
    <w:p w14:paraId="020BE4DA" w14:textId="649C89DC" w:rsidR="00456A95" w:rsidRPr="0023632C" w:rsidRDefault="00456A95" w:rsidP="00456A95">
      <w:pPr>
        <w:pStyle w:val="SingleTxtG"/>
        <w:rPr>
          <w:color w:val="000000"/>
        </w:rPr>
      </w:pPr>
      <w:r w:rsidRPr="0023632C">
        <w:rPr>
          <w:color w:val="000000"/>
        </w:rPr>
        <w:t xml:space="preserve">The results of this investigation, including construction review and testing, indicate that the products evaluated comply with the applicable requirements in </w:t>
      </w:r>
      <w:r w:rsidRPr="0023632C">
        <w:rPr>
          <w:bCs/>
          <w:color w:val="000000"/>
        </w:rPr>
        <w:t xml:space="preserve">the Second Edition of ANSI/CAN/UL 1973, </w:t>
      </w:r>
      <w:r w:rsidRPr="0023632C">
        <w:rPr>
          <w:color w:val="000000"/>
        </w:rPr>
        <w:t>the Standard for Batteries for Use in Stationary, Vehicle Auxiliary Power and Light Electric Rail (LER) Applications, Dated February 07, 2018, and therefore, such products are judged eligible to bear UL’s Mark as described on the Conclusion Page of this Report.</w:t>
      </w:r>
    </w:p>
    <w:p w14:paraId="69C63515" w14:textId="5B9BF9A9" w:rsidR="00456A95" w:rsidRDefault="00456A95" w:rsidP="00456A95">
      <w:pPr>
        <w:pStyle w:val="SingleTxtG"/>
        <w:rPr>
          <w:color w:val="000000"/>
        </w:rPr>
      </w:pPr>
      <w:r w:rsidRPr="0023632C">
        <w:rPr>
          <w:color w:val="000000"/>
        </w:rPr>
        <w:t>Any information and documentation involving UL Mark services are provided on behalf of UL LLC (UL) or any authorized licensee of UL.</w:t>
      </w:r>
    </w:p>
    <w:p w14:paraId="215C3C23" w14:textId="65857EC8" w:rsidR="00456A95" w:rsidRDefault="00456A95" w:rsidP="006C1FFB">
      <w:pPr>
        <w:pStyle w:val="SingleTxtG"/>
      </w:pPr>
      <w:r>
        <w:rPr>
          <w:noProof/>
        </w:rPr>
        <w:drawing>
          <wp:inline distT="0" distB="0" distL="0" distR="0" wp14:anchorId="4D5D9DBD" wp14:editId="23C0B2FE">
            <wp:extent cx="5575110" cy="4590333"/>
            <wp:effectExtent l="0" t="0" r="698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6473" cy="4607922"/>
                    </a:xfrm>
                    <a:prstGeom prst="rect">
                      <a:avLst/>
                    </a:prstGeom>
                    <a:noFill/>
                    <a:ln>
                      <a:noFill/>
                    </a:ln>
                  </pic:spPr>
                </pic:pic>
              </a:graphicData>
            </a:graphic>
          </wp:inline>
        </w:drawing>
      </w:r>
    </w:p>
    <w:p w14:paraId="2D6953DB" w14:textId="6FF520B3" w:rsidR="00456A95" w:rsidRPr="008A3827" w:rsidRDefault="008A3827" w:rsidP="008A3827">
      <w:pPr>
        <w:spacing w:before="240"/>
        <w:jc w:val="center"/>
        <w:rPr>
          <w:u w:val="single"/>
        </w:rPr>
      </w:pPr>
      <w:r>
        <w:rPr>
          <w:u w:val="single"/>
        </w:rPr>
        <w:tab/>
      </w:r>
      <w:r>
        <w:rPr>
          <w:u w:val="single"/>
        </w:rPr>
        <w:tab/>
      </w:r>
      <w:r>
        <w:rPr>
          <w:u w:val="single"/>
        </w:rPr>
        <w:tab/>
      </w:r>
    </w:p>
    <w:p w14:paraId="15FDA809" w14:textId="77777777" w:rsidR="00456A95" w:rsidRDefault="00456A95" w:rsidP="006C1FFB">
      <w:pPr>
        <w:pStyle w:val="SingleTxtG"/>
      </w:pPr>
    </w:p>
    <w:sectPr w:rsidR="00456A95" w:rsidSect="008D224E">
      <w:headerReference w:type="even" r:id="rId21"/>
      <w:headerReference w:type="default" r:id="rId22"/>
      <w:footerReference w:type="even" r:id="rId23"/>
      <w:footerReference w:type="default" r:id="rId24"/>
      <w:headerReference w:type="first" r:id="rId25"/>
      <w:footerReference w:type="first" r:id="rId26"/>
      <w:footnotePr>
        <w:numFmt w:val="chicago"/>
      </w:footnotePr>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8CB85" w14:textId="77777777" w:rsidR="00BC4CF1" w:rsidRPr="00C47B2E" w:rsidRDefault="00BC4CF1" w:rsidP="00C47B2E">
      <w:pPr>
        <w:pStyle w:val="Footer"/>
      </w:pPr>
    </w:p>
  </w:endnote>
  <w:endnote w:type="continuationSeparator" w:id="0">
    <w:p w14:paraId="33A9AB67" w14:textId="77777777" w:rsidR="00BC4CF1" w:rsidRPr="00C47B2E" w:rsidRDefault="00BC4CF1" w:rsidP="00C47B2E">
      <w:pPr>
        <w:pStyle w:val="Footer"/>
      </w:pPr>
    </w:p>
  </w:endnote>
  <w:endnote w:type="continuationNotice" w:id="1">
    <w:p w14:paraId="0C06278E" w14:textId="77777777" w:rsidR="00BC4CF1" w:rsidRPr="00C47B2E" w:rsidRDefault="00BC4CF1"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07CE8" w14:textId="77777777" w:rsidR="00BC4CF1" w:rsidRPr="008D224E" w:rsidRDefault="00BC4CF1" w:rsidP="008D224E">
    <w:pPr>
      <w:pStyle w:val="Footer"/>
      <w:tabs>
        <w:tab w:val="right" w:pos="9598"/>
        <w:tab w:val="right" w:pos="9638"/>
      </w:tabs>
      <w:rPr>
        <w:sz w:val="18"/>
      </w:rPr>
    </w:pPr>
    <w:r w:rsidRPr="008D224E">
      <w:rPr>
        <w:b/>
        <w:sz w:val="18"/>
      </w:rPr>
      <w:fldChar w:fldCharType="begin"/>
    </w:r>
    <w:r w:rsidRPr="008D224E">
      <w:rPr>
        <w:b/>
        <w:sz w:val="18"/>
      </w:rPr>
      <w:instrText xml:space="preserve"> PAGE  \* MERGEFORMAT </w:instrText>
    </w:r>
    <w:r w:rsidRPr="008D224E">
      <w:rPr>
        <w:b/>
        <w:sz w:val="18"/>
      </w:rPr>
      <w:fldChar w:fldCharType="separate"/>
    </w:r>
    <w:r w:rsidRPr="008D224E">
      <w:rPr>
        <w:b/>
        <w:noProof/>
        <w:sz w:val="18"/>
      </w:rPr>
      <w:t>2</w:t>
    </w:r>
    <w:r w:rsidRPr="008D224E">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9FBB8" w14:textId="77777777" w:rsidR="00BC4CF1" w:rsidRPr="00862D12" w:rsidRDefault="00BC4CF1" w:rsidP="00862D12">
    <w:pPr>
      <w:pStyle w:val="Footer"/>
      <w:tabs>
        <w:tab w:val="left" w:pos="5775"/>
        <w:tab w:val="right" w:pos="9598"/>
        <w:tab w:val="right" w:pos="9638"/>
      </w:tabs>
      <w:jc w:val="right"/>
      <w:rPr>
        <w:b/>
        <w:bCs/>
        <w:sz w:val="18"/>
      </w:rPr>
    </w:pPr>
    <w:r w:rsidRPr="00862D12">
      <w:rPr>
        <w:b/>
        <w:bCs/>
        <w:sz w:val="18"/>
      </w:rPr>
      <w:tab/>
    </w:r>
    <w:r w:rsidRPr="00862D12">
      <w:rPr>
        <w:b/>
        <w:bCs/>
        <w:sz w:val="18"/>
      </w:rPr>
      <w:fldChar w:fldCharType="begin"/>
    </w:r>
    <w:r w:rsidRPr="00862D12">
      <w:rPr>
        <w:b/>
        <w:bCs/>
        <w:sz w:val="18"/>
      </w:rPr>
      <w:instrText xml:space="preserve"> PAGE  \* MERGEFORMAT </w:instrText>
    </w:r>
    <w:r w:rsidRPr="00862D12">
      <w:rPr>
        <w:b/>
        <w:bCs/>
        <w:sz w:val="18"/>
      </w:rPr>
      <w:fldChar w:fldCharType="separate"/>
    </w:r>
    <w:r w:rsidRPr="00862D12">
      <w:rPr>
        <w:b/>
        <w:bCs/>
        <w:noProof/>
        <w:sz w:val="18"/>
      </w:rPr>
      <w:t>3</w:t>
    </w:r>
    <w:r w:rsidRPr="00862D12">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C5F9C" w14:textId="77777777" w:rsidR="00BC4CF1" w:rsidRPr="008D224E" w:rsidRDefault="00BC4CF1" w:rsidP="00764440">
    <w:pPr>
      <w:pStyle w:val="Footer"/>
      <w:rPr>
        <w:rFonts w:asciiTheme="majorBidi" w:hAnsiTheme="majorBidi" w:cstheme="majorBidi"/>
        <w:sz w:val="20"/>
      </w:rPr>
    </w:pPr>
    <w:r>
      <w:rPr>
        <w:noProof/>
        <w:lang w:val="fr-CH" w:eastAsia="fr-CH"/>
      </w:rPr>
      <w:drawing>
        <wp:anchor distT="0" distB="0" distL="114300" distR="114300" simplePos="0" relativeHeight="251659264" behindDoc="0" locked="1" layoutInCell="1" allowOverlap="1" wp14:anchorId="624B2A4C" wp14:editId="78A29134">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D3FD1" w14:textId="77777777" w:rsidR="00BC4CF1" w:rsidRPr="00C47B2E" w:rsidRDefault="00BC4CF1" w:rsidP="00C47B2E">
      <w:pPr>
        <w:tabs>
          <w:tab w:val="right" w:pos="2155"/>
        </w:tabs>
        <w:spacing w:after="80" w:line="240" w:lineRule="auto"/>
        <w:ind w:left="680"/>
      </w:pPr>
      <w:r>
        <w:rPr>
          <w:u w:val="single"/>
        </w:rPr>
        <w:tab/>
      </w:r>
    </w:p>
  </w:footnote>
  <w:footnote w:type="continuationSeparator" w:id="0">
    <w:p w14:paraId="14B6F1D0" w14:textId="77777777" w:rsidR="00BC4CF1" w:rsidRPr="00C47B2E" w:rsidRDefault="00BC4CF1" w:rsidP="005E716E">
      <w:pPr>
        <w:tabs>
          <w:tab w:val="right" w:pos="2155"/>
        </w:tabs>
        <w:spacing w:after="80" w:line="240" w:lineRule="auto"/>
        <w:ind w:left="680"/>
      </w:pPr>
      <w:r>
        <w:rPr>
          <w:u w:val="single"/>
        </w:rPr>
        <w:tab/>
      </w:r>
    </w:p>
  </w:footnote>
  <w:footnote w:type="continuationNotice" w:id="1">
    <w:p w14:paraId="2368A21D" w14:textId="77777777" w:rsidR="00BC4CF1" w:rsidRPr="00C47B2E" w:rsidRDefault="00BC4CF1" w:rsidP="00C47B2E">
      <w:pPr>
        <w:pStyle w:val="Footer"/>
      </w:pPr>
    </w:p>
  </w:footnote>
  <w:footnote w:id="2">
    <w:p w14:paraId="02368A9E" w14:textId="6BE407F5" w:rsidR="00BC4CF1" w:rsidRPr="00A8695E" w:rsidRDefault="00BC4CF1" w:rsidP="00A8695E">
      <w:pPr>
        <w:pStyle w:val="FootnoteText"/>
        <w:tabs>
          <w:tab w:val="left" w:pos="1418"/>
        </w:tabs>
        <w:ind w:firstLine="0"/>
        <w:rPr>
          <w:lang w:val="fr-CH"/>
        </w:rPr>
      </w:pPr>
      <w:r>
        <w:rPr>
          <w:rStyle w:val="FootnoteReference"/>
        </w:rPr>
        <w:footnoteRef/>
      </w:r>
      <w:r>
        <w:t xml:space="preserve"> </w:t>
      </w:r>
      <w:r>
        <w:tab/>
      </w:r>
      <w:r>
        <w:rPr>
          <w:lang w:val="en-US"/>
        </w:rPr>
        <w:t xml:space="preserve">2020 (A/74/6 (Sect.20) and Supplementary, </w:t>
      </w:r>
      <w:proofErr w:type="spellStart"/>
      <w:r>
        <w:rPr>
          <w:lang w:val="en-US"/>
        </w:rPr>
        <w:t>Subprogramme</w:t>
      </w:r>
      <w:proofErr w:type="spellEnd"/>
      <w:r>
        <w:rPr>
          <w:lang w:val="en-US"/>
        </w:rPr>
        <w:t xml:space="preserv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811D4" w14:textId="026E45FA" w:rsidR="00BC4CF1" w:rsidRPr="008A3827" w:rsidRDefault="00BC4CF1">
    <w:pPr>
      <w:pStyle w:val="Header"/>
      <w:rPr>
        <w:lang w:val="fr-CH"/>
      </w:rPr>
    </w:pPr>
    <w:r>
      <w:rPr>
        <w:lang w:val="fr-CH"/>
      </w:rPr>
      <w:t>ST/SG/AC.10/C.3/2020/65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6D521" w14:textId="32595561" w:rsidR="00BC4CF1" w:rsidRPr="00A8695E" w:rsidRDefault="00BC4CF1" w:rsidP="008D224E">
    <w:pPr>
      <w:pStyle w:val="Header"/>
      <w:jc w:val="right"/>
      <w:rPr>
        <w:lang w:val="fr-CH"/>
      </w:rPr>
    </w:pPr>
    <w:r>
      <w:rPr>
        <w:lang w:val="fr-CH"/>
      </w:rPr>
      <w:t>ST/SG/AC.10/C.3/2020/65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63359" w14:textId="77777777" w:rsidR="00BC4CF1" w:rsidRDefault="00BC4CF1" w:rsidP="00A8695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651D10"/>
    <w:multiLevelType w:val="hybridMultilevel"/>
    <w:tmpl w:val="31C81D54"/>
    <w:lvl w:ilvl="0" w:tplc="8D0C6AEA">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ED3436C"/>
    <w:multiLevelType w:val="hybridMultilevel"/>
    <w:tmpl w:val="7DD4AB18"/>
    <w:lvl w:ilvl="0" w:tplc="54BE9368">
      <w:numFmt w:val="bullet"/>
      <w:lvlText w:val=""/>
      <w:lvlJc w:val="left"/>
      <w:pPr>
        <w:ind w:left="1120" w:hanging="361"/>
      </w:pPr>
      <w:rPr>
        <w:rFonts w:ascii="Symbol" w:eastAsia="Symbol" w:hAnsi="Symbol" w:cs="Symbol" w:hint="default"/>
        <w:w w:val="100"/>
        <w:sz w:val="22"/>
        <w:szCs w:val="22"/>
        <w:lang w:val="en-US" w:eastAsia="en-US" w:bidi="ar-SA"/>
      </w:rPr>
    </w:lvl>
    <w:lvl w:ilvl="1" w:tplc="7A941298">
      <w:numFmt w:val="bullet"/>
      <w:lvlText w:val="•"/>
      <w:lvlJc w:val="left"/>
      <w:pPr>
        <w:ind w:left="2128" w:hanging="361"/>
      </w:pPr>
      <w:rPr>
        <w:rFonts w:hint="default"/>
        <w:lang w:val="en-US" w:eastAsia="en-US" w:bidi="ar-SA"/>
      </w:rPr>
    </w:lvl>
    <w:lvl w:ilvl="2" w:tplc="B2E204BE">
      <w:numFmt w:val="bullet"/>
      <w:lvlText w:val="•"/>
      <w:lvlJc w:val="left"/>
      <w:pPr>
        <w:ind w:left="3136" w:hanging="361"/>
      </w:pPr>
      <w:rPr>
        <w:rFonts w:hint="default"/>
        <w:lang w:val="en-US" w:eastAsia="en-US" w:bidi="ar-SA"/>
      </w:rPr>
    </w:lvl>
    <w:lvl w:ilvl="3" w:tplc="2CCE24C2">
      <w:numFmt w:val="bullet"/>
      <w:lvlText w:val="•"/>
      <w:lvlJc w:val="left"/>
      <w:pPr>
        <w:ind w:left="4144" w:hanging="361"/>
      </w:pPr>
      <w:rPr>
        <w:rFonts w:hint="default"/>
        <w:lang w:val="en-US" w:eastAsia="en-US" w:bidi="ar-SA"/>
      </w:rPr>
    </w:lvl>
    <w:lvl w:ilvl="4" w:tplc="8F1CC222">
      <w:numFmt w:val="bullet"/>
      <w:lvlText w:val="•"/>
      <w:lvlJc w:val="left"/>
      <w:pPr>
        <w:ind w:left="5152" w:hanging="361"/>
      </w:pPr>
      <w:rPr>
        <w:rFonts w:hint="default"/>
        <w:lang w:val="en-US" w:eastAsia="en-US" w:bidi="ar-SA"/>
      </w:rPr>
    </w:lvl>
    <w:lvl w:ilvl="5" w:tplc="1046D388">
      <w:numFmt w:val="bullet"/>
      <w:lvlText w:val="•"/>
      <w:lvlJc w:val="left"/>
      <w:pPr>
        <w:ind w:left="6160" w:hanging="361"/>
      </w:pPr>
      <w:rPr>
        <w:rFonts w:hint="default"/>
        <w:lang w:val="en-US" w:eastAsia="en-US" w:bidi="ar-SA"/>
      </w:rPr>
    </w:lvl>
    <w:lvl w:ilvl="6" w:tplc="80BAF046">
      <w:numFmt w:val="bullet"/>
      <w:lvlText w:val="•"/>
      <w:lvlJc w:val="left"/>
      <w:pPr>
        <w:ind w:left="7168" w:hanging="361"/>
      </w:pPr>
      <w:rPr>
        <w:rFonts w:hint="default"/>
        <w:lang w:val="en-US" w:eastAsia="en-US" w:bidi="ar-SA"/>
      </w:rPr>
    </w:lvl>
    <w:lvl w:ilvl="7" w:tplc="76505986">
      <w:numFmt w:val="bullet"/>
      <w:lvlText w:val="•"/>
      <w:lvlJc w:val="left"/>
      <w:pPr>
        <w:ind w:left="8176" w:hanging="361"/>
      </w:pPr>
      <w:rPr>
        <w:rFonts w:hint="default"/>
        <w:lang w:val="en-US" w:eastAsia="en-US" w:bidi="ar-SA"/>
      </w:rPr>
    </w:lvl>
    <w:lvl w:ilvl="8" w:tplc="CEA04A88">
      <w:numFmt w:val="bullet"/>
      <w:lvlText w:val="•"/>
      <w:lvlJc w:val="left"/>
      <w:pPr>
        <w:ind w:left="9184" w:hanging="361"/>
      </w:pPr>
      <w:rPr>
        <w:rFonts w:hint="default"/>
        <w:lang w:val="en-US" w:eastAsia="en-US" w:bidi="ar-SA"/>
      </w:rPr>
    </w:lvl>
  </w:abstractNum>
  <w:num w:numId="1">
    <w:abstractNumId w:val="5"/>
  </w:num>
  <w:num w:numId="2">
    <w:abstractNumId w:val="4"/>
  </w:num>
  <w:num w:numId="3">
    <w:abstractNumId w:val="0"/>
  </w:num>
  <w:num w:numId="4">
    <w:abstractNumId w:val="7"/>
  </w:num>
  <w:num w:numId="5">
    <w:abstractNumId w:val="8"/>
  </w:num>
  <w:num w:numId="6">
    <w:abstractNumId w:val="10"/>
  </w:num>
  <w:num w:numId="7">
    <w:abstractNumId w:val="3"/>
  </w:num>
  <w:num w:numId="8">
    <w:abstractNumId w:val="1"/>
  </w:num>
  <w:num w:numId="9">
    <w:abstractNumId w:val="9"/>
  </w:num>
  <w:num w:numId="10">
    <w:abstractNumId w:val="1"/>
  </w:num>
  <w:num w:numId="11">
    <w:abstractNumId w:val="9"/>
  </w:num>
  <w:num w:numId="12">
    <w:abstractNumId w:val="2"/>
  </w:num>
  <w:num w:numId="13">
    <w:abstractNumId w:val="2"/>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attachedTemplate r:id="rId1"/>
  <w:defaultTabStop w:val="567"/>
  <w:hyphenationZone w:val="425"/>
  <w:evenAndOddHeaders/>
  <w:characterSpacingControl w:val="doNotCompress"/>
  <w:hdrShapeDefaults>
    <o:shapedefaults v:ext="edit" spidmax="32769"/>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4E"/>
    <w:rsid w:val="00031C5E"/>
    <w:rsid w:val="00046E92"/>
    <w:rsid w:val="00051904"/>
    <w:rsid w:val="00063C90"/>
    <w:rsid w:val="00086F57"/>
    <w:rsid w:val="000B6716"/>
    <w:rsid w:val="00101B98"/>
    <w:rsid w:val="001514D1"/>
    <w:rsid w:val="001554D6"/>
    <w:rsid w:val="00170BCA"/>
    <w:rsid w:val="001872B6"/>
    <w:rsid w:val="001A7C8D"/>
    <w:rsid w:val="001B312C"/>
    <w:rsid w:val="001B70DA"/>
    <w:rsid w:val="001D2E01"/>
    <w:rsid w:val="00216C1E"/>
    <w:rsid w:val="002318ED"/>
    <w:rsid w:val="0023632C"/>
    <w:rsid w:val="002427D5"/>
    <w:rsid w:val="002428CA"/>
    <w:rsid w:val="00247E2C"/>
    <w:rsid w:val="00262151"/>
    <w:rsid w:val="00264C17"/>
    <w:rsid w:val="002A32CB"/>
    <w:rsid w:val="002A5119"/>
    <w:rsid w:val="002C4F11"/>
    <w:rsid w:val="002D5B2C"/>
    <w:rsid w:val="002D6C53"/>
    <w:rsid w:val="002F5595"/>
    <w:rsid w:val="00334F6A"/>
    <w:rsid w:val="00342AC8"/>
    <w:rsid w:val="00343302"/>
    <w:rsid w:val="003731B2"/>
    <w:rsid w:val="003952EF"/>
    <w:rsid w:val="003979DE"/>
    <w:rsid w:val="003B1962"/>
    <w:rsid w:val="003B4550"/>
    <w:rsid w:val="003C6585"/>
    <w:rsid w:val="003D097E"/>
    <w:rsid w:val="003D2A18"/>
    <w:rsid w:val="003E5C4A"/>
    <w:rsid w:val="003E733A"/>
    <w:rsid w:val="00413386"/>
    <w:rsid w:val="004453DA"/>
    <w:rsid w:val="00456A95"/>
    <w:rsid w:val="00461253"/>
    <w:rsid w:val="00465DFD"/>
    <w:rsid w:val="004754BB"/>
    <w:rsid w:val="004858F5"/>
    <w:rsid w:val="004A2814"/>
    <w:rsid w:val="004B45B4"/>
    <w:rsid w:val="004C0622"/>
    <w:rsid w:val="004C25BA"/>
    <w:rsid w:val="004C3B04"/>
    <w:rsid w:val="004C6859"/>
    <w:rsid w:val="005042C2"/>
    <w:rsid w:val="00515437"/>
    <w:rsid w:val="005407CD"/>
    <w:rsid w:val="005740D4"/>
    <w:rsid w:val="005869AF"/>
    <w:rsid w:val="005E716E"/>
    <w:rsid w:val="00601238"/>
    <w:rsid w:val="006401B3"/>
    <w:rsid w:val="006476E1"/>
    <w:rsid w:val="006604DF"/>
    <w:rsid w:val="00671529"/>
    <w:rsid w:val="006B60A5"/>
    <w:rsid w:val="006C1FFB"/>
    <w:rsid w:val="006C3CE4"/>
    <w:rsid w:val="006D1130"/>
    <w:rsid w:val="0070110B"/>
    <w:rsid w:val="0070489D"/>
    <w:rsid w:val="00704DFA"/>
    <w:rsid w:val="00725857"/>
    <w:rsid w:val="007268F9"/>
    <w:rsid w:val="007271D6"/>
    <w:rsid w:val="00733AB9"/>
    <w:rsid w:val="00750282"/>
    <w:rsid w:val="00764440"/>
    <w:rsid w:val="0077101B"/>
    <w:rsid w:val="007759BD"/>
    <w:rsid w:val="00775C37"/>
    <w:rsid w:val="00786EFE"/>
    <w:rsid w:val="007B2523"/>
    <w:rsid w:val="007B76BD"/>
    <w:rsid w:val="007C52B0"/>
    <w:rsid w:val="007C6033"/>
    <w:rsid w:val="007C76AF"/>
    <w:rsid w:val="00805128"/>
    <w:rsid w:val="008147C8"/>
    <w:rsid w:val="0081753A"/>
    <w:rsid w:val="00847C48"/>
    <w:rsid w:val="00857D23"/>
    <w:rsid w:val="0086088F"/>
    <w:rsid w:val="00862D12"/>
    <w:rsid w:val="008A3827"/>
    <w:rsid w:val="008C5622"/>
    <w:rsid w:val="008D224E"/>
    <w:rsid w:val="00913EEF"/>
    <w:rsid w:val="00915113"/>
    <w:rsid w:val="009411B4"/>
    <w:rsid w:val="00946A31"/>
    <w:rsid w:val="00946F1D"/>
    <w:rsid w:val="0099010E"/>
    <w:rsid w:val="009A711B"/>
    <w:rsid w:val="009C2A93"/>
    <w:rsid w:val="009D0139"/>
    <w:rsid w:val="009D717D"/>
    <w:rsid w:val="009E2FFE"/>
    <w:rsid w:val="009E45F2"/>
    <w:rsid w:val="009E62B3"/>
    <w:rsid w:val="009F5CDC"/>
    <w:rsid w:val="009F7144"/>
    <w:rsid w:val="00A072D7"/>
    <w:rsid w:val="00A32BB2"/>
    <w:rsid w:val="00A5112E"/>
    <w:rsid w:val="00A52597"/>
    <w:rsid w:val="00A56A18"/>
    <w:rsid w:val="00A762F3"/>
    <w:rsid w:val="00A775CF"/>
    <w:rsid w:val="00A81481"/>
    <w:rsid w:val="00A8695E"/>
    <w:rsid w:val="00AA2C00"/>
    <w:rsid w:val="00AC6BC9"/>
    <w:rsid w:val="00AD1A9C"/>
    <w:rsid w:val="00AE1464"/>
    <w:rsid w:val="00AF1D9E"/>
    <w:rsid w:val="00AF5DE1"/>
    <w:rsid w:val="00B06045"/>
    <w:rsid w:val="00B206DD"/>
    <w:rsid w:val="00B273EB"/>
    <w:rsid w:val="00B34A93"/>
    <w:rsid w:val="00B52EF4"/>
    <w:rsid w:val="00B777AD"/>
    <w:rsid w:val="00BC4CF1"/>
    <w:rsid w:val="00BC6E45"/>
    <w:rsid w:val="00BD2332"/>
    <w:rsid w:val="00C01CED"/>
    <w:rsid w:val="00C03015"/>
    <w:rsid w:val="00C0358D"/>
    <w:rsid w:val="00C35A27"/>
    <w:rsid w:val="00C47B2E"/>
    <w:rsid w:val="00C80D55"/>
    <w:rsid w:val="00C825B4"/>
    <w:rsid w:val="00C83C4B"/>
    <w:rsid w:val="00CB20FB"/>
    <w:rsid w:val="00CE09E4"/>
    <w:rsid w:val="00CF17E6"/>
    <w:rsid w:val="00CF6853"/>
    <w:rsid w:val="00D0239D"/>
    <w:rsid w:val="00D21DEB"/>
    <w:rsid w:val="00D41241"/>
    <w:rsid w:val="00D63CD2"/>
    <w:rsid w:val="00D87DC2"/>
    <w:rsid w:val="00D94B05"/>
    <w:rsid w:val="00DF0A11"/>
    <w:rsid w:val="00E02C2B"/>
    <w:rsid w:val="00E21C27"/>
    <w:rsid w:val="00E26BCF"/>
    <w:rsid w:val="00E51C67"/>
    <w:rsid w:val="00E52109"/>
    <w:rsid w:val="00E608DD"/>
    <w:rsid w:val="00E75317"/>
    <w:rsid w:val="00EA1234"/>
    <w:rsid w:val="00EC0CE6"/>
    <w:rsid w:val="00EC7C1D"/>
    <w:rsid w:val="00ED5844"/>
    <w:rsid w:val="00ED6C48"/>
    <w:rsid w:val="00EE3045"/>
    <w:rsid w:val="00EE6A7E"/>
    <w:rsid w:val="00F35E1F"/>
    <w:rsid w:val="00F377A0"/>
    <w:rsid w:val="00F4408F"/>
    <w:rsid w:val="00F55B02"/>
    <w:rsid w:val="00F65F5D"/>
    <w:rsid w:val="00F766B8"/>
    <w:rsid w:val="00F85DD7"/>
    <w:rsid w:val="00F86A3A"/>
    <w:rsid w:val="00F90EAD"/>
    <w:rsid w:val="00FC25C6"/>
    <w:rsid w:val="00FC6CCC"/>
    <w:rsid w:val="00FD301A"/>
    <w:rsid w:val="00FF4D1C"/>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DB5BF66"/>
  <w15:docId w15:val="{EC56BBA0-BC90-442D-B8F7-6F6FA6AE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uiPriority w:val="9"/>
    <w:qFormat/>
    <w:rsid w:val="004A2814"/>
    <w:pPr>
      <w:spacing w:after="0" w:line="240" w:lineRule="auto"/>
      <w:ind w:right="0"/>
      <w:jc w:val="left"/>
      <w:outlineLvl w:val="0"/>
    </w:pPr>
  </w:style>
  <w:style w:type="paragraph" w:styleId="Heading2">
    <w:name w:val="heading 2"/>
    <w:basedOn w:val="Normal"/>
    <w:next w:val="Normal"/>
    <w:link w:val="Heading2Char"/>
    <w:uiPriority w:val="9"/>
    <w:qFormat/>
    <w:rsid w:val="004A2814"/>
    <w:pPr>
      <w:spacing w:line="240" w:lineRule="auto"/>
      <w:outlineLvl w:val="1"/>
    </w:pPr>
  </w:style>
  <w:style w:type="paragraph" w:styleId="Heading3">
    <w:name w:val="heading 3"/>
    <w:basedOn w:val="Normal"/>
    <w:next w:val="Normal"/>
    <w:link w:val="Heading3Char"/>
    <w:uiPriority w:val="9"/>
    <w:qFormat/>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uiPriority w:val="99"/>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uiPriority w:val="9"/>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9F7144"/>
  </w:style>
  <w:style w:type="character" w:customStyle="1" w:styleId="HChGChar">
    <w:name w:val="_ H _Ch_G Char"/>
    <w:link w:val="HChG"/>
    <w:locked/>
    <w:rsid w:val="009F7144"/>
    <w:rPr>
      <w:b/>
      <w:sz w:val="28"/>
    </w:rPr>
  </w:style>
  <w:style w:type="paragraph" w:styleId="ListParagraph">
    <w:name w:val="List Paragraph"/>
    <w:basedOn w:val="Normal"/>
    <w:uiPriority w:val="1"/>
    <w:qFormat/>
    <w:rsid w:val="009E62B3"/>
    <w:pPr>
      <w:ind w:left="720"/>
      <w:contextualSpacing/>
    </w:pPr>
  </w:style>
  <w:style w:type="paragraph" w:styleId="BodyText">
    <w:name w:val="Body Text"/>
    <w:basedOn w:val="Normal"/>
    <w:link w:val="BodyTextChar"/>
    <w:uiPriority w:val="1"/>
    <w:qFormat/>
    <w:rsid w:val="00847C48"/>
    <w:pPr>
      <w:widowControl w:val="0"/>
      <w:suppressAutoHyphens w:val="0"/>
      <w:kinsoku/>
      <w:overflowPunct/>
      <w:adjustRightInd/>
      <w:snapToGrid/>
      <w:spacing w:line="240" w:lineRule="auto"/>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847C48"/>
    <w:rPr>
      <w:rFonts w:ascii="Calibri" w:eastAsia="Calibri" w:hAnsi="Calibri" w:cs="Calibri"/>
      <w:sz w:val="22"/>
      <w:szCs w:val="22"/>
      <w:lang w:val="en-US" w:eastAsia="en-US"/>
    </w:rPr>
  </w:style>
  <w:style w:type="paragraph" w:customStyle="1" w:styleId="TableParagraph">
    <w:name w:val="Table Paragraph"/>
    <w:basedOn w:val="Normal"/>
    <w:uiPriority w:val="1"/>
    <w:qFormat/>
    <w:rsid w:val="00847C48"/>
    <w:pPr>
      <w:widowControl w:val="0"/>
      <w:suppressAutoHyphens w:val="0"/>
      <w:kinsoku/>
      <w:overflowPunct/>
      <w:adjustRightInd/>
      <w:snapToGrid/>
      <w:spacing w:line="240" w:lineRule="auto"/>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1223295089">
      <w:bodyDiv w:val="1"/>
      <w:marLeft w:val="0"/>
      <w:marRight w:val="0"/>
      <w:marTop w:val="0"/>
      <w:marBottom w:val="0"/>
      <w:divBdr>
        <w:top w:val="none" w:sz="0" w:space="0" w:color="auto"/>
        <w:left w:val="none" w:sz="0" w:space="0" w:color="auto"/>
        <w:bottom w:val="none" w:sz="0" w:space="0" w:color="auto"/>
        <w:right w:val="none" w:sz="0" w:space="0" w:color="auto"/>
      </w:divBdr>
    </w:div>
    <w:div w:id="17453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7D1FA-E7E1-4EA7-B51C-D4294C58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1</TotalTime>
  <Pages>15</Pages>
  <Words>2606</Words>
  <Characters>14859</Characters>
  <Application>Microsoft Office Word</Application>
  <DocSecurity>0</DocSecurity>
  <Lines>123</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ST/SG/AC.10/C.3/2020/48</vt:lpstr>
      <vt:lpstr>ST/SG/AC.10/C.3/2020/48</vt:lpstr>
    </vt:vector>
  </TitlesOfParts>
  <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ST/SG/AC.10/C.3/2020/48</dc:title>
  <dc:subject/>
  <dc:creator>Editorial</dc:creator>
  <cp:lastModifiedBy>Laurence Berthet</cp:lastModifiedBy>
  <cp:revision>2</cp:revision>
  <cp:lastPrinted>2020-09-21T07:22:00Z</cp:lastPrinted>
  <dcterms:created xsi:type="dcterms:W3CDTF">2020-09-21T08:09:00Z</dcterms:created>
  <dcterms:modified xsi:type="dcterms:W3CDTF">2020-09-21T08:09:00Z</dcterms:modified>
</cp:coreProperties>
</file>