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76"/>
        <w:gridCol w:w="2268"/>
        <w:gridCol w:w="3260"/>
        <w:gridCol w:w="2835"/>
      </w:tblGrid>
      <w:tr w:rsidR="00B56E9C" w14:paraId="64C409D6" w14:textId="77777777" w:rsidTr="00B6553F">
        <w:trPr>
          <w:cantSplit/>
          <w:trHeight w:hRule="exact" w:val="851"/>
        </w:trPr>
        <w:tc>
          <w:tcPr>
            <w:tcW w:w="1276" w:type="dxa"/>
            <w:tcBorders>
              <w:bottom w:val="single" w:sz="4" w:space="0" w:color="auto"/>
            </w:tcBorders>
            <w:vAlign w:val="bottom"/>
          </w:tcPr>
          <w:p w14:paraId="05D6C0ED" w14:textId="77777777" w:rsidR="00B56E9C" w:rsidRDefault="00B56E9C" w:rsidP="00B6553F">
            <w:pPr>
              <w:spacing w:after="80"/>
            </w:pPr>
            <w:bookmarkStart w:id="0" w:name="_GoBack"/>
            <w:bookmarkEnd w:id="0"/>
          </w:p>
        </w:tc>
        <w:tc>
          <w:tcPr>
            <w:tcW w:w="2268" w:type="dxa"/>
            <w:tcBorders>
              <w:bottom w:val="single" w:sz="4" w:space="0" w:color="auto"/>
            </w:tcBorders>
            <w:vAlign w:val="bottom"/>
          </w:tcPr>
          <w:p w14:paraId="1AB3EBE3" w14:textId="77777777" w:rsidR="00B56E9C" w:rsidRPr="00B97172" w:rsidRDefault="00B56E9C" w:rsidP="00B6553F">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36D2841" w14:textId="311F08FE" w:rsidR="00B56E9C" w:rsidRDefault="00F93A2E" w:rsidP="00F93A2E">
            <w:pPr>
              <w:jc w:val="right"/>
            </w:pPr>
            <w:r w:rsidRPr="00F93A2E">
              <w:rPr>
                <w:sz w:val="40"/>
              </w:rPr>
              <w:t>ECE</w:t>
            </w:r>
            <w:r>
              <w:t>/TRANS/WP.29/GRSP/</w:t>
            </w:r>
            <w:r w:rsidR="00717714">
              <w:t>2018</w:t>
            </w:r>
            <w:r>
              <w:t>/</w:t>
            </w:r>
            <w:r w:rsidR="008418D2">
              <w:t>2</w:t>
            </w:r>
          </w:p>
          <w:p w14:paraId="0DADEF5A" w14:textId="77777777" w:rsidR="00C56E2E" w:rsidRPr="00D47EEA" w:rsidRDefault="00C56E2E" w:rsidP="00F93A2E">
            <w:pPr>
              <w:jc w:val="right"/>
            </w:pPr>
          </w:p>
        </w:tc>
      </w:tr>
      <w:tr w:rsidR="00B56E9C" w14:paraId="5572222C" w14:textId="77777777" w:rsidTr="00B6553F">
        <w:trPr>
          <w:cantSplit/>
          <w:trHeight w:hRule="exact" w:val="2835"/>
        </w:trPr>
        <w:tc>
          <w:tcPr>
            <w:tcW w:w="1276" w:type="dxa"/>
            <w:tcBorders>
              <w:top w:val="single" w:sz="4" w:space="0" w:color="auto"/>
              <w:bottom w:val="single" w:sz="12" w:space="0" w:color="auto"/>
            </w:tcBorders>
          </w:tcPr>
          <w:p w14:paraId="4FBA5525" w14:textId="77777777" w:rsidR="00B56E9C" w:rsidRDefault="002E6FB9" w:rsidP="00B6553F">
            <w:pPr>
              <w:spacing w:before="120"/>
            </w:pPr>
            <w:r>
              <w:rPr>
                <w:noProof/>
                <w:lang w:eastAsia="zh-CN"/>
              </w:rPr>
              <w:drawing>
                <wp:inline distT="0" distB="0" distL="0" distR="0" wp14:anchorId="111FE3EC" wp14:editId="0F778D4F">
                  <wp:extent cx="714375" cy="590550"/>
                  <wp:effectExtent l="1905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c>
          <w:tcPr>
            <w:tcW w:w="5528" w:type="dxa"/>
            <w:gridSpan w:val="2"/>
            <w:tcBorders>
              <w:top w:val="single" w:sz="4" w:space="0" w:color="auto"/>
              <w:bottom w:val="single" w:sz="12" w:space="0" w:color="auto"/>
            </w:tcBorders>
          </w:tcPr>
          <w:p w14:paraId="3A6156B1" w14:textId="77777777" w:rsidR="00B56E9C" w:rsidRPr="00D773DF" w:rsidRDefault="00D773DF" w:rsidP="00D773DF">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43478D81" w14:textId="77777777" w:rsidR="00F93A2E" w:rsidRDefault="00F93A2E" w:rsidP="00F93A2E">
            <w:pPr>
              <w:spacing w:before="240" w:line="240" w:lineRule="exact"/>
            </w:pPr>
            <w:r>
              <w:t>Distr.: G</w:t>
            </w:r>
            <w:r w:rsidR="005A3923">
              <w:t>e</w:t>
            </w:r>
            <w:r>
              <w:t>neral</w:t>
            </w:r>
          </w:p>
          <w:p w14:paraId="2B0C7976" w14:textId="4651F76D" w:rsidR="00F93A2E" w:rsidRPr="003305BF" w:rsidRDefault="00241957" w:rsidP="00F93A2E">
            <w:pPr>
              <w:spacing w:line="240" w:lineRule="exact"/>
            </w:pPr>
            <w:r>
              <w:t>28</w:t>
            </w:r>
            <w:r w:rsidR="00F93A2E" w:rsidRPr="002D1D39">
              <w:t xml:space="preserve"> </w:t>
            </w:r>
            <w:r w:rsidR="00E654CA">
              <w:t>February</w:t>
            </w:r>
            <w:r w:rsidR="00F93A2E" w:rsidRPr="002D1D39">
              <w:t xml:space="preserve"> </w:t>
            </w:r>
            <w:r w:rsidR="00717714">
              <w:t>2018</w:t>
            </w:r>
          </w:p>
          <w:p w14:paraId="189C776A" w14:textId="77777777" w:rsidR="00F93A2E" w:rsidRDefault="00F93A2E" w:rsidP="00F93A2E">
            <w:pPr>
              <w:spacing w:line="240" w:lineRule="exact"/>
            </w:pPr>
          </w:p>
          <w:p w14:paraId="459DE54A" w14:textId="67AEAABF" w:rsidR="00EA2A77" w:rsidRDefault="00E654CA" w:rsidP="00717714">
            <w:pPr>
              <w:spacing w:line="240" w:lineRule="exact"/>
            </w:pPr>
            <w:r>
              <w:t>Original: English</w:t>
            </w:r>
          </w:p>
        </w:tc>
      </w:tr>
    </w:tbl>
    <w:p w14:paraId="1695C71B" w14:textId="77777777" w:rsidR="00F93A2E" w:rsidRDefault="00F93A2E" w:rsidP="00F93A2E">
      <w:pPr>
        <w:spacing w:before="120"/>
        <w:rPr>
          <w:b/>
          <w:sz w:val="28"/>
          <w:szCs w:val="28"/>
        </w:rPr>
      </w:pPr>
      <w:r w:rsidRPr="00832334">
        <w:rPr>
          <w:b/>
          <w:sz w:val="28"/>
          <w:szCs w:val="28"/>
        </w:rPr>
        <w:t xml:space="preserve">Economic Commission for </w:t>
      </w:r>
      <w:smartTag w:uri="urn:schemas-microsoft-com:office:smarttags" w:element="place">
        <w:r w:rsidRPr="00832334">
          <w:rPr>
            <w:b/>
            <w:sz w:val="28"/>
            <w:szCs w:val="28"/>
          </w:rPr>
          <w:t>Europe</w:t>
        </w:r>
      </w:smartTag>
    </w:p>
    <w:p w14:paraId="0B04177A" w14:textId="77777777" w:rsidR="00F93A2E" w:rsidRPr="008F31D2" w:rsidRDefault="00F93A2E" w:rsidP="00F93A2E">
      <w:pPr>
        <w:spacing w:before="120"/>
        <w:rPr>
          <w:sz w:val="28"/>
          <w:szCs w:val="28"/>
        </w:rPr>
      </w:pPr>
      <w:r>
        <w:rPr>
          <w:sz w:val="28"/>
          <w:szCs w:val="28"/>
        </w:rPr>
        <w:t>Inland Transport Committee</w:t>
      </w:r>
    </w:p>
    <w:p w14:paraId="37054D6E" w14:textId="77777777" w:rsidR="00F93A2E" w:rsidRPr="00EA2A77" w:rsidRDefault="00F93A2E" w:rsidP="00F93A2E">
      <w:pPr>
        <w:spacing w:before="120"/>
        <w:rPr>
          <w:b/>
          <w:sz w:val="24"/>
          <w:szCs w:val="24"/>
        </w:rPr>
      </w:pPr>
      <w:r w:rsidRPr="00EA2A77">
        <w:rPr>
          <w:b/>
          <w:sz w:val="24"/>
          <w:szCs w:val="24"/>
        </w:rPr>
        <w:t xml:space="preserve">World Forum for Harmonization of Vehicle </w:t>
      </w:r>
      <w:r>
        <w:rPr>
          <w:b/>
          <w:sz w:val="24"/>
          <w:szCs w:val="24"/>
        </w:rPr>
        <w:t>Regulation</w:t>
      </w:r>
      <w:r w:rsidRPr="00EA2A77">
        <w:rPr>
          <w:b/>
          <w:sz w:val="24"/>
          <w:szCs w:val="24"/>
        </w:rPr>
        <w:t>s</w:t>
      </w:r>
    </w:p>
    <w:p w14:paraId="617851F2" w14:textId="77777777" w:rsidR="00F93A2E" w:rsidRPr="00ED68BF" w:rsidRDefault="00F93A2E" w:rsidP="00F93A2E">
      <w:pPr>
        <w:spacing w:before="120"/>
        <w:rPr>
          <w:b/>
        </w:rPr>
      </w:pPr>
      <w:r w:rsidRPr="00ED68BF">
        <w:rPr>
          <w:b/>
        </w:rPr>
        <w:t>Working Party on Passive Safety</w:t>
      </w:r>
    </w:p>
    <w:p w14:paraId="5FEC9AB6" w14:textId="6925E708" w:rsidR="00F93A2E" w:rsidRPr="00717714" w:rsidRDefault="00717714" w:rsidP="00F93A2E">
      <w:pPr>
        <w:spacing w:before="120"/>
        <w:rPr>
          <w:b/>
        </w:rPr>
      </w:pPr>
      <w:r w:rsidRPr="00717714">
        <w:rPr>
          <w:b/>
        </w:rPr>
        <w:t>Sixty-third</w:t>
      </w:r>
      <w:r w:rsidR="00F93A2E" w:rsidRPr="00717714">
        <w:rPr>
          <w:b/>
        </w:rPr>
        <w:t xml:space="preserve"> session </w:t>
      </w:r>
    </w:p>
    <w:p w14:paraId="12F8243E" w14:textId="01FC9F44" w:rsidR="00F93A2E" w:rsidRPr="00717714" w:rsidRDefault="00F93A2E" w:rsidP="00F93A2E">
      <w:pPr>
        <w:rPr>
          <w:bCs/>
        </w:rPr>
      </w:pPr>
      <w:r w:rsidRPr="00717714">
        <w:rPr>
          <w:bCs/>
        </w:rPr>
        <w:t>Geneva,</w:t>
      </w:r>
      <w:r w:rsidR="00717714" w:rsidRPr="00717714">
        <w:rPr>
          <w:bCs/>
        </w:rPr>
        <w:t xml:space="preserve"> 14-18 May 2018</w:t>
      </w:r>
    </w:p>
    <w:p w14:paraId="5493161F" w14:textId="14DA0234" w:rsidR="000E28C1" w:rsidRDefault="000E28C1" w:rsidP="000E28C1">
      <w:pPr>
        <w:rPr>
          <w:bCs/>
        </w:rPr>
      </w:pPr>
      <w:r w:rsidRPr="00717714">
        <w:rPr>
          <w:bCs/>
        </w:rPr>
        <w:t xml:space="preserve">Item </w:t>
      </w:r>
      <w:r w:rsidR="008418D2">
        <w:rPr>
          <w:bCs/>
        </w:rPr>
        <w:t>3(a)</w:t>
      </w:r>
      <w:r w:rsidRPr="00717714">
        <w:rPr>
          <w:bCs/>
        </w:rPr>
        <w:t xml:space="preserve"> of the provisional agenda</w:t>
      </w:r>
    </w:p>
    <w:p w14:paraId="29C47490" w14:textId="721EF10A" w:rsidR="000E28C1" w:rsidRPr="004E3019" w:rsidRDefault="008418D2" w:rsidP="000E28C1">
      <w:pPr>
        <w:rPr>
          <w:b/>
          <w:bCs/>
        </w:rPr>
      </w:pPr>
      <w:r>
        <w:rPr>
          <w:b/>
          <w:bCs/>
        </w:rPr>
        <w:t xml:space="preserve">UN Global Technical </w:t>
      </w:r>
      <w:r w:rsidR="000E28C1">
        <w:rPr>
          <w:b/>
          <w:bCs/>
        </w:rPr>
        <w:t xml:space="preserve">Regulation No. </w:t>
      </w:r>
      <w:r>
        <w:rPr>
          <w:b/>
          <w:bCs/>
        </w:rPr>
        <w:t>9</w:t>
      </w:r>
      <w:r w:rsidR="000E28C1">
        <w:rPr>
          <w:b/>
          <w:bCs/>
        </w:rPr>
        <w:t xml:space="preserve"> </w:t>
      </w:r>
      <w:r w:rsidR="000E28C1" w:rsidRPr="004E3019">
        <w:rPr>
          <w:b/>
          <w:bCs/>
        </w:rPr>
        <w:t>(</w:t>
      </w:r>
      <w:r>
        <w:rPr>
          <w:b/>
          <w:bCs/>
        </w:rPr>
        <w:t>Pedestrian safety</w:t>
      </w:r>
      <w:r w:rsidR="000E28C1" w:rsidRPr="004E3019">
        <w:rPr>
          <w:b/>
          <w:bCs/>
        </w:rPr>
        <w:t>)</w:t>
      </w:r>
    </w:p>
    <w:p w14:paraId="70B86EDC" w14:textId="17968ED6" w:rsidR="000E28C1" w:rsidRPr="004F2EA2" w:rsidRDefault="000E28C1" w:rsidP="000E28C1">
      <w:pPr>
        <w:pStyle w:val="HChG"/>
        <w:rPr>
          <w:bCs/>
        </w:rPr>
      </w:pPr>
      <w:r>
        <w:tab/>
      </w:r>
      <w:r>
        <w:tab/>
      </w:r>
      <w:r>
        <w:rPr>
          <w:bCs/>
        </w:rPr>
        <w:t>Proposal for</w:t>
      </w:r>
      <w:r w:rsidRPr="00D73265">
        <w:rPr>
          <w:bCs/>
        </w:rPr>
        <w:t xml:space="preserve"> </w:t>
      </w:r>
      <w:r w:rsidR="008418D2">
        <w:rPr>
          <w:bCs/>
        </w:rPr>
        <w:t>Amendment</w:t>
      </w:r>
      <w:r w:rsidR="00BE362B" w:rsidRPr="002D1D39">
        <w:rPr>
          <w:bCs/>
        </w:rPr>
        <w:t xml:space="preserve"> </w:t>
      </w:r>
      <w:r w:rsidR="008418D2">
        <w:rPr>
          <w:bCs/>
        </w:rPr>
        <w:t>2 (Phase 2)</w:t>
      </w:r>
    </w:p>
    <w:p w14:paraId="6E81D0C0" w14:textId="12398ABF" w:rsidR="009873AE" w:rsidRPr="00F3305B" w:rsidRDefault="000E28C1" w:rsidP="000E28C1">
      <w:pPr>
        <w:pStyle w:val="H1G"/>
        <w:rPr>
          <w:lang w:val="en-US"/>
        </w:rPr>
      </w:pPr>
      <w:r>
        <w:tab/>
      </w:r>
      <w:r>
        <w:tab/>
      </w:r>
      <w:r w:rsidR="008418D2">
        <w:t>Submitted by the I</w:t>
      </w:r>
      <w:r w:rsidR="008418D2" w:rsidRPr="00F71987">
        <w:t>nform</w:t>
      </w:r>
      <w:r w:rsidR="008418D2">
        <w:t>al Working Group on UN Global Technical R</w:t>
      </w:r>
      <w:r w:rsidR="008418D2" w:rsidRPr="00F71987">
        <w:t>egulation No. 9</w:t>
      </w:r>
      <w:r w:rsidR="009873AE" w:rsidRPr="00F3305B">
        <w:rPr>
          <w:rStyle w:val="FootnoteReference"/>
          <w:sz w:val="20"/>
          <w:vertAlign w:val="baseline"/>
          <w:lang w:val="en-US"/>
        </w:rPr>
        <w:footnoteReference w:customMarkFollows="1" w:id="2"/>
        <w:t>*</w:t>
      </w:r>
    </w:p>
    <w:p w14:paraId="05324612" w14:textId="0F2206AC" w:rsidR="009873AE" w:rsidRPr="00166E9C" w:rsidRDefault="005B706F" w:rsidP="00E654CA">
      <w:pPr>
        <w:pStyle w:val="SingleTxtG"/>
        <w:rPr>
          <w:lang w:val="en-US"/>
        </w:rPr>
      </w:pPr>
      <w:r>
        <w:rPr>
          <w:snapToGrid w:val="0"/>
        </w:rPr>
        <w:tab/>
        <w:t xml:space="preserve">The text reproduced below was prepared by the experts of the Informal Working Group (IWG) on Global Technical Regulation No. 9 Phase 2 (GTR9-PH2) and </w:t>
      </w:r>
      <w:r>
        <w:t>proposes provisions on pedestrian safety and motor vehicles</w:t>
      </w:r>
      <w:r>
        <w:rPr>
          <w:iCs/>
        </w:rPr>
        <w:t xml:space="preserve">. It </w:t>
      </w:r>
      <w:r w:rsidRPr="00280A27">
        <w:rPr>
          <w:iCs/>
        </w:rPr>
        <w:t>represents the fina</w:t>
      </w:r>
      <w:r>
        <w:rPr>
          <w:iCs/>
        </w:rPr>
        <w:t>l proposal of the IWG</w:t>
      </w:r>
      <w:r w:rsidRPr="00280A27">
        <w:rPr>
          <w:iCs/>
        </w:rPr>
        <w:t xml:space="preserve"> for Phase 2 of </w:t>
      </w:r>
      <w:r>
        <w:rPr>
          <w:iCs/>
        </w:rPr>
        <w:t>UN GTR No. 9.</w:t>
      </w:r>
      <w:r w:rsidRPr="00280A27">
        <w:rPr>
          <w:iCs/>
        </w:rPr>
        <w:t xml:space="preserve"> </w:t>
      </w:r>
      <w:r>
        <w:rPr>
          <w:iCs/>
        </w:rPr>
        <w:t xml:space="preserve">It is </w:t>
      </w:r>
      <w:r w:rsidRPr="00280A27">
        <w:rPr>
          <w:iCs/>
        </w:rPr>
        <w:t>based on ECE/TRANS/WP.29/GRSP/2014/15</w:t>
      </w:r>
      <w:r>
        <w:rPr>
          <w:iCs/>
        </w:rPr>
        <w:t>, ECE/TRANS/WP.29/GRSP/2015/2 and ECE/TRANS/WP.29/GRSP/2017/3</w:t>
      </w:r>
      <w:r w:rsidRPr="00280A27">
        <w:rPr>
          <w:iCs/>
        </w:rPr>
        <w:t xml:space="preserve">. </w:t>
      </w:r>
      <w:r>
        <w:t>The modifications to the text of the UN GTR</w:t>
      </w:r>
      <w:r>
        <w:rPr>
          <w:iCs/>
        </w:rPr>
        <w:t xml:space="preserve"> </w:t>
      </w:r>
      <w:r>
        <w:t>are marked in bold for new or strikethrough for deleted characters</w:t>
      </w:r>
      <w:r>
        <w:rPr>
          <w:sz w:val="18"/>
          <w:lang w:val="en-US"/>
        </w:rPr>
        <w:t>.</w:t>
      </w:r>
    </w:p>
    <w:p w14:paraId="74B6DECD" w14:textId="77777777" w:rsidR="0077609A" w:rsidRDefault="005A3923" w:rsidP="0077609A">
      <w:pPr>
        <w:tabs>
          <w:tab w:val="left" w:pos="1560"/>
        </w:tabs>
        <w:ind w:left="1560" w:hanging="1560"/>
        <w:jc w:val="both"/>
        <w:rPr>
          <w:sz w:val="24"/>
          <w:szCs w:val="24"/>
        </w:rPr>
      </w:pPr>
      <w:r>
        <w:br w:type="page"/>
      </w:r>
    </w:p>
    <w:p w14:paraId="581A305E" w14:textId="77777777" w:rsidR="007D2A4D" w:rsidRPr="000B09FD" w:rsidRDefault="007D2A4D" w:rsidP="007D2A4D">
      <w:pPr>
        <w:pStyle w:val="HChG"/>
      </w:pPr>
      <w:r>
        <w:lastRenderedPageBreak/>
        <w:tab/>
        <w:t>I.</w:t>
      </w:r>
      <w:r>
        <w:tab/>
      </w:r>
      <w:r w:rsidRPr="000B09FD">
        <w:t>Proposal</w:t>
      </w:r>
    </w:p>
    <w:p w14:paraId="682623FA" w14:textId="77777777" w:rsidR="00F4339E" w:rsidRPr="0085160C" w:rsidRDefault="00F4339E" w:rsidP="00F4339E">
      <w:pPr>
        <w:pStyle w:val="SingleTxtG"/>
        <w:ind w:left="2268" w:hanging="1134"/>
        <w:rPr>
          <w:bCs/>
          <w:i/>
          <w:iCs/>
        </w:rPr>
      </w:pPr>
      <w:r w:rsidRPr="0085160C">
        <w:rPr>
          <w:i/>
          <w:iCs/>
        </w:rPr>
        <w:t xml:space="preserve">The table of contents (Part A), </w:t>
      </w:r>
      <w:r w:rsidRPr="0085160C">
        <w:rPr>
          <w:iCs/>
        </w:rPr>
        <w:t>and</w:t>
      </w:r>
      <w:r w:rsidRPr="0085160C">
        <w:rPr>
          <w:i/>
          <w:iCs/>
        </w:rPr>
        <w:t xml:space="preserve"> </w:t>
      </w:r>
      <w:r w:rsidRPr="0085160C">
        <w:rPr>
          <w:iCs/>
        </w:rPr>
        <w:t>amend to read:</w:t>
      </w:r>
      <w:r w:rsidRPr="0085160C">
        <w:rPr>
          <w:bCs/>
          <w:i/>
          <w:iCs/>
        </w:rPr>
        <w:t xml:space="preserve"> </w:t>
      </w:r>
    </w:p>
    <w:p w14:paraId="1A3F0F74" w14:textId="77777777" w:rsidR="00F4339E" w:rsidRPr="0085160C" w:rsidRDefault="00F4339E" w:rsidP="00F4339E">
      <w:pPr>
        <w:keepNext/>
        <w:keepLines/>
        <w:tabs>
          <w:tab w:val="right" w:pos="851"/>
        </w:tabs>
        <w:spacing w:before="360" w:after="240" w:line="300" w:lineRule="exact"/>
        <w:ind w:left="1134" w:right="1134" w:hanging="1134"/>
        <w:rPr>
          <w:b/>
          <w:sz w:val="28"/>
        </w:rPr>
      </w:pPr>
      <w:r>
        <w:rPr>
          <w:b/>
          <w:sz w:val="28"/>
        </w:rPr>
        <w:t>"</w:t>
      </w:r>
      <w:r w:rsidRPr="0085160C">
        <w:rPr>
          <w:b/>
          <w:sz w:val="28"/>
        </w:rPr>
        <w:t>Contents</w:t>
      </w:r>
    </w:p>
    <w:p w14:paraId="0040A29F" w14:textId="77777777" w:rsidR="00F4339E" w:rsidRPr="0085160C" w:rsidRDefault="00F4339E" w:rsidP="00F4339E">
      <w:pPr>
        <w:tabs>
          <w:tab w:val="right" w:pos="9638"/>
        </w:tabs>
        <w:spacing w:after="120"/>
        <w:ind w:left="283"/>
        <w:rPr>
          <w:sz w:val="18"/>
        </w:rPr>
      </w:pPr>
      <w:r w:rsidRPr="0085160C">
        <w:rPr>
          <w:i/>
          <w:sz w:val="18"/>
        </w:rPr>
        <w:tab/>
        <w:t>Page</w:t>
      </w:r>
    </w:p>
    <w:p w14:paraId="4AAB5A32" w14:textId="77777777" w:rsidR="00F4339E" w:rsidRPr="0085160C" w:rsidRDefault="00F4339E" w:rsidP="00F4339E">
      <w:pPr>
        <w:tabs>
          <w:tab w:val="right" w:pos="850"/>
          <w:tab w:val="left" w:pos="1134"/>
          <w:tab w:val="left" w:pos="1559"/>
          <w:tab w:val="left" w:pos="1984"/>
          <w:tab w:val="left" w:leader="dot" w:pos="8929"/>
          <w:tab w:val="right" w:pos="9638"/>
        </w:tabs>
        <w:spacing w:after="120"/>
      </w:pPr>
      <w:r w:rsidRPr="0085160C">
        <w:tab/>
      </w:r>
      <w:r w:rsidRPr="00217BA1">
        <w:rPr>
          <w:b/>
        </w:rPr>
        <w:t>I.</w:t>
      </w:r>
      <w:r w:rsidRPr="0085160C">
        <w:tab/>
        <w:t xml:space="preserve">Statement of technical rationale and justification </w:t>
      </w:r>
      <w:r w:rsidRPr="0085160C">
        <w:tab/>
      </w:r>
      <w:r w:rsidRPr="0085160C">
        <w:tab/>
      </w:r>
    </w:p>
    <w:p w14:paraId="2AAFFEFE" w14:textId="77777777" w:rsidR="00F4339E" w:rsidRPr="0085160C" w:rsidRDefault="00F4339E" w:rsidP="00F4339E">
      <w:pPr>
        <w:tabs>
          <w:tab w:val="right" w:pos="850"/>
          <w:tab w:val="left" w:pos="1134"/>
          <w:tab w:val="left" w:pos="1559"/>
          <w:tab w:val="left" w:pos="1984"/>
          <w:tab w:val="left" w:leader="dot" w:pos="8929"/>
          <w:tab w:val="right" w:pos="9638"/>
        </w:tabs>
        <w:spacing w:after="120"/>
      </w:pPr>
      <w:r w:rsidRPr="0085160C">
        <w:tab/>
      </w:r>
      <w:r w:rsidRPr="0085160C">
        <w:rPr>
          <w:b/>
        </w:rPr>
        <w:t>A.</w:t>
      </w:r>
      <w:r w:rsidRPr="0085160C">
        <w:rPr>
          <w:b/>
        </w:rPr>
        <w:tab/>
        <w:t>Phase 1</w:t>
      </w:r>
      <w:r w:rsidRPr="0085160C">
        <w:rPr>
          <w:b/>
        </w:rPr>
        <w:tab/>
      </w:r>
      <w:r w:rsidRPr="0085160C">
        <w:tab/>
      </w:r>
      <w:r w:rsidRPr="0085160C">
        <w:tab/>
      </w:r>
    </w:p>
    <w:p w14:paraId="3CD61B6F" w14:textId="77777777" w:rsidR="00F4339E" w:rsidRPr="0085160C" w:rsidRDefault="00F4339E" w:rsidP="00F4339E">
      <w:pPr>
        <w:tabs>
          <w:tab w:val="right" w:pos="850"/>
          <w:tab w:val="left" w:pos="1134"/>
          <w:tab w:val="left" w:pos="1559"/>
          <w:tab w:val="left" w:pos="1984"/>
          <w:tab w:val="left" w:leader="dot" w:pos="8929"/>
          <w:tab w:val="right" w:pos="9638"/>
        </w:tabs>
        <w:spacing w:after="120"/>
      </w:pPr>
      <w:r w:rsidRPr="0085160C">
        <w:tab/>
      </w:r>
      <w:r w:rsidRPr="0085160C">
        <w:tab/>
        <w:t>1.</w:t>
      </w:r>
      <w:r w:rsidRPr="0085160C">
        <w:tab/>
        <w:t>Safety need</w:t>
      </w:r>
      <w:r w:rsidRPr="0085160C">
        <w:tab/>
      </w:r>
      <w:r w:rsidRPr="0085160C">
        <w:tab/>
      </w:r>
    </w:p>
    <w:p w14:paraId="7CE73DE6" w14:textId="77777777" w:rsidR="00F4339E" w:rsidRDefault="00F4339E" w:rsidP="00F4339E">
      <w:pPr>
        <w:tabs>
          <w:tab w:val="right" w:pos="850"/>
          <w:tab w:val="left" w:pos="1134"/>
          <w:tab w:val="left" w:pos="1559"/>
          <w:tab w:val="left" w:pos="1984"/>
          <w:tab w:val="left" w:leader="dot" w:pos="8929"/>
          <w:tab w:val="right" w:pos="9638"/>
        </w:tabs>
        <w:spacing w:after="120"/>
      </w:pPr>
      <w:r w:rsidRPr="0085160C">
        <w:tab/>
      </w:r>
      <w:r>
        <w:tab/>
      </w:r>
      <w:r w:rsidRPr="0085160C">
        <w:t>…</w:t>
      </w:r>
    </w:p>
    <w:p w14:paraId="4E3E92D2" w14:textId="77777777" w:rsidR="00F4339E" w:rsidRPr="0085160C" w:rsidRDefault="00F4339E" w:rsidP="00F4339E">
      <w:pPr>
        <w:tabs>
          <w:tab w:val="right" w:pos="850"/>
          <w:tab w:val="left" w:pos="1134"/>
          <w:tab w:val="left" w:pos="1559"/>
          <w:tab w:val="left" w:pos="1984"/>
          <w:tab w:val="left" w:leader="dot" w:pos="8929"/>
          <w:tab w:val="right" w:pos="9638"/>
        </w:tabs>
        <w:spacing w:after="120"/>
      </w:pPr>
      <w:r>
        <w:tab/>
      </w:r>
      <w:r>
        <w:tab/>
        <w:t xml:space="preserve">10. </w:t>
      </w:r>
      <w:r>
        <w:tab/>
        <w:t>Appendix</w:t>
      </w:r>
    </w:p>
    <w:p w14:paraId="51935C47" w14:textId="77777777" w:rsidR="00F4339E" w:rsidRPr="0085160C" w:rsidRDefault="00F4339E" w:rsidP="00F4339E">
      <w:pPr>
        <w:tabs>
          <w:tab w:val="right" w:pos="850"/>
          <w:tab w:val="left" w:pos="1134"/>
          <w:tab w:val="left" w:pos="1559"/>
          <w:tab w:val="left" w:pos="1984"/>
          <w:tab w:val="left" w:leader="dot" w:pos="8929"/>
          <w:tab w:val="right" w:pos="9638"/>
        </w:tabs>
        <w:spacing w:after="120"/>
        <w:rPr>
          <w:b/>
        </w:rPr>
      </w:pPr>
      <w:r w:rsidRPr="0085160C">
        <w:tab/>
      </w:r>
      <w:r w:rsidRPr="0085160C">
        <w:rPr>
          <w:b/>
        </w:rPr>
        <w:t>B.</w:t>
      </w:r>
      <w:r w:rsidRPr="0085160C">
        <w:rPr>
          <w:b/>
        </w:rPr>
        <w:tab/>
        <w:t>Phase 2</w:t>
      </w:r>
      <w:r w:rsidRPr="0085160C">
        <w:rPr>
          <w:b/>
        </w:rPr>
        <w:tab/>
      </w:r>
      <w:r w:rsidRPr="0085160C">
        <w:rPr>
          <w:b/>
        </w:rPr>
        <w:tab/>
      </w:r>
      <w:r w:rsidRPr="0085160C">
        <w:rPr>
          <w:b/>
        </w:rPr>
        <w:tab/>
      </w:r>
    </w:p>
    <w:p w14:paraId="1D47EF67" w14:textId="77777777" w:rsidR="00F4339E" w:rsidRPr="0085160C" w:rsidRDefault="00F4339E" w:rsidP="00F4339E">
      <w:pPr>
        <w:tabs>
          <w:tab w:val="left" w:pos="1134"/>
          <w:tab w:val="left" w:pos="1559"/>
          <w:tab w:val="left" w:pos="1984"/>
          <w:tab w:val="left" w:leader="dot" w:pos="8929"/>
          <w:tab w:val="right" w:pos="9638"/>
        </w:tabs>
        <w:spacing w:after="120"/>
        <w:ind w:left="1134" w:hanging="1134"/>
        <w:rPr>
          <w:b/>
        </w:rPr>
      </w:pPr>
      <w:r w:rsidRPr="0085160C">
        <w:rPr>
          <w:b/>
        </w:rPr>
        <w:tab/>
        <w:t>1.</w:t>
      </w:r>
      <w:r w:rsidRPr="0085160C">
        <w:rPr>
          <w:b/>
        </w:rPr>
        <w:tab/>
        <w:t>Introduction and General Background</w:t>
      </w:r>
      <w:r w:rsidRPr="0085160C">
        <w:rPr>
          <w:b/>
        </w:rPr>
        <w:tab/>
      </w:r>
      <w:r w:rsidRPr="0085160C">
        <w:rPr>
          <w:b/>
        </w:rPr>
        <w:tab/>
      </w:r>
    </w:p>
    <w:p w14:paraId="6BB81390" w14:textId="77777777" w:rsidR="00F4339E" w:rsidRPr="0085160C" w:rsidRDefault="00F4339E" w:rsidP="00F4339E">
      <w:pPr>
        <w:tabs>
          <w:tab w:val="left" w:pos="1134"/>
          <w:tab w:val="left" w:pos="1559"/>
          <w:tab w:val="left" w:pos="1984"/>
          <w:tab w:val="left" w:leader="dot" w:pos="8929"/>
          <w:tab w:val="right" w:pos="9638"/>
        </w:tabs>
        <w:spacing w:after="120"/>
        <w:ind w:left="1134" w:hanging="1134"/>
        <w:rPr>
          <w:b/>
        </w:rPr>
      </w:pPr>
      <w:r w:rsidRPr="0085160C">
        <w:rPr>
          <w:b/>
        </w:rPr>
        <w:tab/>
        <w:t>2.</w:t>
      </w:r>
      <w:r w:rsidRPr="0085160C">
        <w:rPr>
          <w:b/>
        </w:rPr>
        <w:tab/>
        <w:t>Procedural Background</w:t>
      </w:r>
      <w:r w:rsidRPr="0085160C">
        <w:rPr>
          <w:b/>
        </w:rPr>
        <w:tab/>
      </w:r>
      <w:r w:rsidRPr="0085160C">
        <w:rPr>
          <w:b/>
        </w:rPr>
        <w:tab/>
      </w:r>
    </w:p>
    <w:p w14:paraId="0FD370A7" w14:textId="77777777" w:rsidR="00F4339E" w:rsidRPr="0085160C" w:rsidRDefault="00F4339E" w:rsidP="00F4339E">
      <w:pPr>
        <w:tabs>
          <w:tab w:val="left" w:pos="1134"/>
          <w:tab w:val="left" w:pos="1559"/>
          <w:tab w:val="left" w:pos="1985"/>
          <w:tab w:val="left" w:leader="dot" w:pos="8929"/>
          <w:tab w:val="right" w:pos="9638"/>
        </w:tabs>
        <w:spacing w:after="120"/>
        <w:ind w:left="1134" w:hanging="1134"/>
        <w:rPr>
          <w:b/>
        </w:rPr>
      </w:pPr>
      <w:r w:rsidRPr="0085160C">
        <w:rPr>
          <w:b/>
        </w:rPr>
        <w:tab/>
        <w:t>3.</w:t>
      </w:r>
      <w:r w:rsidRPr="0085160C">
        <w:rPr>
          <w:b/>
        </w:rPr>
        <w:tab/>
        <w:t>Requirements</w:t>
      </w:r>
      <w:r w:rsidRPr="0085160C">
        <w:rPr>
          <w:b/>
        </w:rPr>
        <w:tab/>
      </w:r>
      <w:r w:rsidRPr="0085160C">
        <w:rPr>
          <w:b/>
        </w:rPr>
        <w:tab/>
      </w:r>
    </w:p>
    <w:p w14:paraId="3D957B87" w14:textId="77777777" w:rsidR="00F4339E" w:rsidRPr="0085160C" w:rsidRDefault="00F4339E" w:rsidP="00F4339E">
      <w:pPr>
        <w:tabs>
          <w:tab w:val="left" w:pos="1134"/>
          <w:tab w:val="left" w:pos="1559"/>
          <w:tab w:val="left" w:pos="1985"/>
          <w:tab w:val="left" w:leader="dot" w:pos="8929"/>
          <w:tab w:val="right" w:pos="9638"/>
        </w:tabs>
        <w:spacing w:after="120"/>
        <w:ind w:left="1134" w:hanging="1134"/>
        <w:rPr>
          <w:b/>
        </w:rPr>
      </w:pPr>
      <w:r w:rsidRPr="0085160C">
        <w:rPr>
          <w:b/>
        </w:rPr>
        <w:tab/>
        <w:t>4.</w:t>
      </w:r>
      <w:r w:rsidRPr="0085160C">
        <w:rPr>
          <w:b/>
        </w:rPr>
        <w:tab/>
        <w:t>Key elements of the amendment</w:t>
      </w:r>
      <w:r w:rsidRPr="0085160C">
        <w:rPr>
          <w:b/>
        </w:rPr>
        <w:tab/>
      </w:r>
      <w:r w:rsidRPr="0085160C">
        <w:rPr>
          <w:b/>
        </w:rPr>
        <w:tab/>
      </w:r>
    </w:p>
    <w:p w14:paraId="2AB0C11C" w14:textId="77777777" w:rsidR="00F4339E" w:rsidRPr="0085160C" w:rsidRDefault="00F4339E" w:rsidP="00F4339E">
      <w:pPr>
        <w:tabs>
          <w:tab w:val="left" w:pos="1134"/>
          <w:tab w:val="left" w:pos="1559"/>
          <w:tab w:val="left" w:pos="1985"/>
          <w:tab w:val="left" w:leader="dot" w:pos="8929"/>
          <w:tab w:val="right" w:pos="9638"/>
        </w:tabs>
        <w:spacing w:after="120"/>
        <w:ind w:left="1134" w:hanging="1134"/>
        <w:rPr>
          <w:b/>
        </w:rPr>
      </w:pPr>
      <w:r w:rsidRPr="0085160C">
        <w:rPr>
          <w:b/>
        </w:rPr>
        <w:tab/>
        <w:t>5.</w:t>
      </w:r>
      <w:r w:rsidRPr="0085160C">
        <w:rPr>
          <w:b/>
        </w:rPr>
        <w:tab/>
        <w:t>Recommendations and Limitations for introducing the flexible lower legform impactor</w:t>
      </w:r>
      <w:r w:rsidRPr="0085160C">
        <w:rPr>
          <w:b/>
        </w:rPr>
        <w:tab/>
      </w:r>
    </w:p>
    <w:p w14:paraId="59ED2B8F" w14:textId="77777777" w:rsidR="00F4339E" w:rsidRPr="0085160C" w:rsidRDefault="00F4339E" w:rsidP="00F4339E">
      <w:pPr>
        <w:tabs>
          <w:tab w:val="left" w:pos="1134"/>
          <w:tab w:val="left" w:pos="1559"/>
          <w:tab w:val="left" w:pos="1985"/>
          <w:tab w:val="left" w:leader="dot" w:pos="8929"/>
          <w:tab w:val="right" w:pos="9638"/>
        </w:tabs>
        <w:spacing w:after="120"/>
        <w:ind w:left="1134" w:hanging="1134"/>
        <w:rPr>
          <w:b/>
        </w:rPr>
      </w:pPr>
      <w:r w:rsidRPr="0085160C">
        <w:rPr>
          <w:b/>
        </w:rPr>
        <w:tab/>
        <w:t>6.</w:t>
      </w:r>
      <w:r w:rsidRPr="0085160C">
        <w:rPr>
          <w:b/>
        </w:rPr>
        <w:tab/>
        <w:t>Task Force Bumper Test Area (TF-BTA)</w:t>
      </w:r>
      <w:r w:rsidRPr="0085160C">
        <w:rPr>
          <w:b/>
        </w:rPr>
        <w:tab/>
      </w:r>
      <w:r w:rsidRPr="0085160C">
        <w:rPr>
          <w:b/>
        </w:rPr>
        <w:tab/>
      </w:r>
    </w:p>
    <w:p w14:paraId="7AACE55D" w14:textId="77777777" w:rsidR="00F4339E" w:rsidRDefault="00F4339E" w:rsidP="00F4339E">
      <w:pPr>
        <w:tabs>
          <w:tab w:val="right" w:pos="851"/>
          <w:tab w:val="left" w:pos="1134"/>
          <w:tab w:val="left" w:pos="1559"/>
          <w:tab w:val="left" w:pos="1985"/>
          <w:tab w:val="left" w:leader="dot" w:pos="8929"/>
          <w:tab w:val="right" w:pos="9638"/>
        </w:tabs>
        <w:spacing w:after="120"/>
        <w:rPr>
          <w:b/>
        </w:rPr>
      </w:pPr>
      <w:r w:rsidRPr="0085160C">
        <w:rPr>
          <w:b/>
        </w:rPr>
        <w:tab/>
      </w:r>
      <w:r>
        <w:rPr>
          <w:b/>
        </w:rPr>
        <w:t>II.</w:t>
      </w:r>
      <w:r>
        <w:rPr>
          <w:b/>
        </w:rPr>
        <w:tab/>
      </w:r>
      <w:r w:rsidRPr="008B3310">
        <w:t>Text of the Regulation</w:t>
      </w:r>
    </w:p>
    <w:p w14:paraId="55E80783" w14:textId="77777777" w:rsidR="00F4339E" w:rsidRDefault="00F4339E" w:rsidP="00F4339E">
      <w:pPr>
        <w:numPr>
          <w:ilvl w:val="0"/>
          <w:numId w:val="32"/>
        </w:numPr>
        <w:tabs>
          <w:tab w:val="right" w:pos="993"/>
          <w:tab w:val="left" w:pos="1134"/>
          <w:tab w:val="left" w:pos="1559"/>
          <w:tab w:val="left" w:pos="1985"/>
          <w:tab w:val="left" w:leader="dot" w:pos="8929"/>
          <w:tab w:val="right" w:pos="9638"/>
        </w:tabs>
        <w:spacing w:after="120"/>
        <w:rPr>
          <w:b/>
        </w:rPr>
      </w:pPr>
      <w:r w:rsidRPr="008B3310">
        <w:t>Purpose</w:t>
      </w:r>
      <w:r w:rsidRPr="008B3310">
        <w:tab/>
      </w:r>
    </w:p>
    <w:p w14:paraId="417507A1" w14:textId="77777777" w:rsidR="00F4339E" w:rsidRPr="008B3310" w:rsidRDefault="00F4339E" w:rsidP="00F4339E">
      <w:pPr>
        <w:numPr>
          <w:ilvl w:val="0"/>
          <w:numId w:val="32"/>
        </w:numPr>
        <w:tabs>
          <w:tab w:val="right" w:pos="993"/>
          <w:tab w:val="left" w:pos="1134"/>
          <w:tab w:val="left" w:pos="1559"/>
          <w:tab w:val="left" w:pos="1985"/>
          <w:tab w:val="left" w:leader="dot" w:pos="8929"/>
          <w:tab w:val="right" w:pos="9638"/>
        </w:tabs>
        <w:spacing w:after="120"/>
      </w:pPr>
      <w:r w:rsidRPr="008B3310">
        <w:t>…</w:t>
      </w:r>
      <w:r>
        <w:t>"</w:t>
      </w:r>
    </w:p>
    <w:p w14:paraId="41B27990" w14:textId="77777777" w:rsidR="00F4339E" w:rsidRPr="0085160C" w:rsidRDefault="00F4339E" w:rsidP="00F4339E">
      <w:pPr>
        <w:tabs>
          <w:tab w:val="left" w:pos="540"/>
          <w:tab w:val="left" w:leader="dot" w:pos="8640"/>
        </w:tabs>
        <w:rPr>
          <w:sz w:val="22"/>
          <w:szCs w:val="22"/>
        </w:rPr>
      </w:pPr>
    </w:p>
    <w:p w14:paraId="76EE6D7D" w14:textId="77777777" w:rsidR="00F4339E" w:rsidRPr="0085160C" w:rsidRDefault="00F4339E" w:rsidP="00F4339E">
      <w:pPr>
        <w:pStyle w:val="SingleTxtG"/>
        <w:rPr>
          <w:snapToGrid w:val="0"/>
          <w:sz w:val="22"/>
          <w:szCs w:val="22"/>
        </w:rPr>
      </w:pPr>
    </w:p>
    <w:p w14:paraId="33EB4EFE" w14:textId="77777777" w:rsidR="00F4339E" w:rsidRPr="0085160C" w:rsidRDefault="00F4339E" w:rsidP="00F4339E">
      <w:pPr>
        <w:pStyle w:val="SingleTxtG"/>
        <w:rPr>
          <w:snapToGrid w:val="0"/>
          <w:sz w:val="22"/>
          <w:szCs w:val="22"/>
        </w:rPr>
      </w:pPr>
    </w:p>
    <w:p w14:paraId="65424668" w14:textId="77777777" w:rsidR="00F4339E" w:rsidRPr="0085160C" w:rsidRDefault="00F4339E" w:rsidP="00F4339E">
      <w:pPr>
        <w:pStyle w:val="SingleTxtG"/>
      </w:pPr>
      <w:r w:rsidRPr="0085160C">
        <w:rPr>
          <w:snapToGrid w:val="0"/>
          <w:szCs w:val="28"/>
        </w:rPr>
        <w:br w:type="page"/>
      </w:r>
      <w:r w:rsidRPr="0085160C">
        <w:rPr>
          <w:i/>
        </w:rPr>
        <w:lastRenderedPageBreak/>
        <w:t>Part A, statement of technical rationale and justification</w:t>
      </w:r>
      <w:r w:rsidRPr="0085160C">
        <w:t>, renumber as I and amend to read:</w:t>
      </w:r>
    </w:p>
    <w:p w14:paraId="3A93DF58" w14:textId="77777777" w:rsidR="00F4339E" w:rsidRPr="0085160C" w:rsidRDefault="00F4339E" w:rsidP="00F4339E">
      <w:pPr>
        <w:pStyle w:val="HChG"/>
      </w:pPr>
      <w:r w:rsidRPr="0085160C">
        <w:rPr>
          <w:lang w:eastAsia="de-DE"/>
        </w:rPr>
        <w:tab/>
      </w:r>
      <w:r>
        <w:rPr>
          <w:lang w:eastAsia="de-DE"/>
        </w:rPr>
        <w:t>"</w:t>
      </w:r>
      <w:r w:rsidRPr="0085160C">
        <w:rPr>
          <w:lang w:eastAsia="de-DE"/>
        </w:rPr>
        <w:t>I.</w:t>
      </w:r>
      <w:r w:rsidRPr="0085160C">
        <w:rPr>
          <w:lang w:eastAsia="de-DE"/>
        </w:rPr>
        <w:tab/>
      </w:r>
      <w:r w:rsidRPr="00DD27D3">
        <w:t>Statement of technical rationale and justification</w:t>
      </w:r>
    </w:p>
    <w:p w14:paraId="55EC0B75" w14:textId="77777777" w:rsidR="00F4339E" w:rsidRPr="0085160C" w:rsidRDefault="00F4339E" w:rsidP="00F4339E">
      <w:pPr>
        <w:pStyle w:val="H1G"/>
      </w:pPr>
      <w:r w:rsidRPr="0085160C">
        <w:tab/>
        <w:t>A.</w:t>
      </w:r>
      <w:r w:rsidRPr="0085160C">
        <w:tab/>
        <w:t>Phase 1</w:t>
      </w:r>
    </w:p>
    <w:p w14:paraId="5B807533" w14:textId="2380E43E" w:rsidR="00F4339E" w:rsidRPr="0085160C" w:rsidRDefault="00F4339E" w:rsidP="00F4339E">
      <w:pPr>
        <w:pStyle w:val="SingleTxtG"/>
        <w:ind w:hanging="425"/>
        <w:rPr>
          <w:b/>
        </w:rPr>
      </w:pPr>
      <w:r w:rsidRPr="0085160C">
        <w:rPr>
          <w:b/>
        </w:rPr>
        <w:t>0.</w:t>
      </w:r>
      <w:r w:rsidRPr="0085160C">
        <w:rPr>
          <w:b/>
        </w:rPr>
        <w:tab/>
        <w:t xml:space="preserve">Sections 1. to </w:t>
      </w:r>
      <w:r w:rsidR="008E5589">
        <w:rPr>
          <w:b/>
        </w:rPr>
        <w:t>10. reflect the development of P</w:t>
      </w:r>
      <w:r w:rsidRPr="0085160C">
        <w:rPr>
          <w:b/>
        </w:rPr>
        <w:t xml:space="preserve">hase 1 of </w:t>
      </w:r>
      <w:r w:rsidR="008E5589" w:rsidRPr="008E5589">
        <w:rPr>
          <w:b/>
        </w:rPr>
        <w:t xml:space="preserve">UN </w:t>
      </w:r>
      <w:r w:rsidR="008E5589">
        <w:rPr>
          <w:b/>
        </w:rPr>
        <w:t>Global Techincal Regulation (</w:t>
      </w:r>
      <w:r w:rsidRPr="008E5589">
        <w:rPr>
          <w:b/>
        </w:rPr>
        <w:t>GTR</w:t>
      </w:r>
      <w:r w:rsidR="008E5589">
        <w:rPr>
          <w:b/>
        </w:rPr>
        <w:t>)</w:t>
      </w:r>
      <w:r w:rsidRPr="008E5589">
        <w:rPr>
          <w:b/>
        </w:rPr>
        <w:t xml:space="preserve"> </w:t>
      </w:r>
      <w:r w:rsidRPr="0085160C">
        <w:rPr>
          <w:b/>
        </w:rPr>
        <w:t xml:space="preserve">No. 9 and concern the legform test procedure with the lower legform impactor designed by the </w:t>
      </w:r>
      <w:r>
        <w:rPr>
          <w:b/>
        </w:rPr>
        <w:t>European Enhanced Vehicle-Safety Committee (EEVC)</w:t>
      </w:r>
      <w:r w:rsidRPr="0085160C">
        <w:rPr>
          <w:b/>
        </w:rPr>
        <w:t xml:space="preserve"> and the upper legform impactor for the high bumper vehicles as well as the headform </w:t>
      </w:r>
      <w:r>
        <w:rPr>
          <w:b/>
        </w:rPr>
        <w:t>test procedure.</w:t>
      </w:r>
    </w:p>
    <w:p w14:paraId="6A1CFC5E" w14:textId="77777777" w:rsidR="00F4339E" w:rsidRPr="0085160C" w:rsidRDefault="00F4339E" w:rsidP="00F4339E">
      <w:pPr>
        <w:keepNext/>
        <w:keepLines/>
        <w:tabs>
          <w:tab w:val="right" w:pos="851"/>
        </w:tabs>
        <w:spacing w:before="240" w:after="120" w:line="240" w:lineRule="exact"/>
        <w:ind w:left="1134" w:right="1134" w:hanging="1134"/>
        <w:rPr>
          <w:b/>
        </w:rPr>
      </w:pPr>
      <w:r w:rsidRPr="0085160C">
        <w:rPr>
          <w:b/>
        </w:rPr>
        <w:tab/>
        <w:t>1.</w:t>
      </w:r>
      <w:r w:rsidRPr="0085160C">
        <w:rPr>
          <w:b/>
        </w:rPr>
        <w:tab/>
        <w:t>Safety need</w:t>
      </w:r>
    </w:p>
    <w:p w14:paraId="750A8FFE" w14:textId="77777777" w:rsidR="00F4339E" w:rsidRPr="0085160C" w:rsidRDefault="00F4339E" w:rsidP="00F4339E">
      <w:pPr>
        <w:pStyle w:val="SingleTxtG"/>
        <w:rPr>
          <w:lang w:eastAsia="ja-JP"/>
        </w:rPr>
      </w:pPr>
      <w:r w:rsidRPr="0085160C">
        <w:rPr>
          <w:lang w:eastAsia="ja-JP"/>
        </w:rPr>
        <w:t>…..</w:t>
      </w:r>
    </w:p>
    <w:p w14:paraId="3142E80E" w14:textId="77777777" w:rsidR="00F4339E" w:rsidRPr="0085160C" w:rsidRDefault="00F4339E" w:rsidP="00F4339E">
      <w:pPr>
        <w:keepNext/>
        <w:keepLines/>
        <w:tabs>
          <w:tab w:val="right" w:pos="851"/>
        </w:tabs>
        <w:spacing w:before="240" w:after="120" w:line="240" w:lineRule="exact"/>
        <w:ind w:left="1134" w:right="1134" w:hanging="1134"/>
        <w:rPr>
          <w:b/>
        </w:rPr>
      </w:pPr>
      <w:r w:rsidRPr="0085160C">
        <w:rPr>
          <w:b/>
        </w:rPr>
        <w:tab/>
        <w:t>10.</w:t>
      </w:r>
      <w:r w:rsidRPr="0085160C">
        <w:rPr>
          <w:b/>
        </w:rPr>
        <w:tab/>
        <w:t>Appendix</w:t>
      </w:r>
    </w:p>
    <w:p w14:paraId="6ECD2066" w14:textId="77777777" w:rsidR="00F4339E" w:rsidRPr="0085160C" w:rsidRDefault="00F4339E" w:rsidP="00F4339E">
      <w:pPr>
        <w:keepNext/>
        <w:keepLines/>
        <w:tabs>
          <w:tab w:val="right" w:pos="851"/>
        </w:tabs>
        <w:spacing w:before="240" w:after="120" w:line="240" w:lineRule="exact"/>
        <w:ind w:left="1134" w:right="1134" w:hanging="1134"/>
        <w:rPr>
          <w:b/>
        </w:rPr>
      </w:pPr>
    </w:p>
    <w:tbl>
      <w:tblPr>
        <w:tblW w:w="9505" w:type="dxa"/>
        <w:tblInd w:w="93" w:type="dxa"/>
        <w:tblLook w:val="0000" w:firstRow="0" w:lastRow="0" w:firstColumn="0" w:lastColumn="0" w:noHBand="0" w:noVBand="0"/>
      </w:tblPr>
      <w:tblGrid>
        <w:gridCol w:w="1716"/>
        <w:gridCol w:w="7789"/>
      </w:tblGrid>
      <w:tr w:rsidR="00F4339E" w:rsidRPr="003174CB" w14:paraId="7408A272" w14:textId="77777777" w:rsidTr="002472F9">
        <w:trPr>
          <w:trHeight w:val="525"/>
          <w:tblHeader/>
        </w:trPr>
        <w:tc>
          <w:tcPr>
            <w:tcW w:w="1716" w:type="dxa"/>
            <w:tcBorders>
              <w:top w:val="single" w:sz="8" w:space="0" w:color="auto"/>
              <w:left w:val="single" w:sz="8" w:space="0" w:color="auto"/>
              <w:bottom w:val="single" w:sz="8" w:space="0" w:color="auto"/>
              <w:right w:val="single" w:sz="4" w:space="0" w:color="auto"/>
            </w:tcBorders>
          </w:tcPr>
          <w:p w14:paraId="4E60D58D" w14:textId="77777777" w:rsidR="00F4339E" w:rsidRPr="003174CB" w:rsidRDefault="00F4339E" w:rsidP="002472F9">
            <w:pPr>
              <w:rPr>
                <w:bCs/>
              </w:rPr>
            </w:pPr>
            <w:r w:rsidRPr="003174CB">
              <w:rPr>
                <w:bCs/>
              </w:rPr>
              <w:t>Number of working paper</w:t>
            </w:r>
          </w:p>
        </w:tc>
        <w:tc>
          <w:tcPr>
            <w:tcW w:w="7789" w:type="dxa"/>
            <w:tcBorders>
              <w:top w:val="single" w:sz="8" w:space="0" w:color="auto"/>
              <w:left w:val="nil"/>
              <w:bottom w:val="single" w:sz="8" w:space="0" w:color="auto"/>
              <w:right w:val="single" w:sz="4" w:space="0" w:color="auto"/>
            </w:tcBorders>
          </w:tcPr>
          <w:p w14:paraId="73ED5CA9" w14:textId="77777777" w:rsidR="00F4339E" w:rsidRPr="003174CB" w:rsidRDefault="00F4339E" w:rsidP="002472F9">
            <w:pPr>
              <w:rPr>
                <w:bCs/>
              </w:rPr>
            </w:pPr>
            <w:r w:rsidRPr="003174CB">
              <w:rPr>
                <w:bCs/>
              </w:rPr>
              <w:t>Title of informal document</w:t>
            </w:r>
          </w:p>
        </w:tc>
      </w:tr>
      <w:tr w:rsidR="00F4339E" w:rsidRPr="003174CB" w14:paraId="60BD565D"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A4CF4B7" w14:textId="77777777" w:rsidR="00F4339E" w:rsidRPr="003174CB" w:rsidRDefault="00F4339E" w:rsidP="002472F9">
            <w:pPr>
              <w:suppressAutoHyphens w:val="0"/>
              <w:spacing w:before="40" w:after="120" w:line="220" w:lineRule="exact"/>
              <w:ind w:right="113"/>
            </w:pPr>
            <w:r w:rsidRPr="003174CB">
              <w:t>INF GR/PS/1 and Rev 1</w:t>
            </w:r>
          </w:p>
        </w:tc>
        <w:tc>
          <w:tcPr>
            <w:tcW w:w="7789" w:type="dxa"/>
            <w:tcBorders>
              <w:top w:val="nil"/>
              <w:left w:val="nil"/>
              <w:bottom w:val="single" w:sz="4" w:space="0" w:color="auto"/>
              <w:right w:val="single" w:sz="4" w:space="0" w:color="auto"/>
            </w:tcBorders>
            <w:noWrap/>
          </w:tcPr>
          <w:p w14:paraId="4554C95A" w14:textId="77777777" w:rsidR="00F4339E" w:rsidRPr="003174CB" w:rsidRDefault="00F4339E" w:rsidP="002472F9">
            <w:r w:rsidRPr="003174CB">
              <w:t>Agenda 1st meeting</w:t>
            </w:r>
          </w:p>
        </w:tc>
      </w:tr>
      <w:tr w:rsidR="00F4339E" w:rsidRPr="003174CB" w14:paraId="23BC6F4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AA7115D" w14:textId="77777777" w:rsidR="00F4339E" w:rsidRPr="003174CB" w:rsidRDefault="00F4339E" w:rsidP="002472F9">
            <w:pPr>
              <w:suppressAutoHyphens w:val="0"/>
              <w:spacing w:before="40" w:after="120" w:line="220" w:lineRule="exact"/>
              <w:ind w:right="113"/>
            </w:pPr>
            <w:r w:rsidRPr="003174CB">
              <w:t>INF GR/PS/2</w:t>
            </w:r>
          </w:p>
        </w:tc>
        <w:tc>
          <w:tcPr>
            <w:tcW w:w="7789" w:type="dxa"/>
            <w:tcBorders>
              <w:top w:val="nil"/>
              <w:left w:val="nil"/>
              <w:bottom w:val="single" w:sz="4" w:space="0" w:color="auto"/>
              <w:right w:val="single" w:sz="4" w:space="0" w:color="auto"/>
            </w:tcBorders>
            <w:noWrap/>
          </w:tcPr>
          <w:p w14:paraId="565205FC" w14:textId="77777777" w:rsidR="00F4339E" w:rsidRPr="003174CB" w:rsidRDefault="00F4339E" w:rsidP="002472F9">
            <w:pPr>
              <w:pStyle w:val="FootnoteText"/>
              <w:tabs>
                <w:tab w:val="clear" w:pos="1021"/>
                <w:tab w:val="right" w:pos="0"/>
              </w:tabs>
              <w:ind w:left="0" w:firstLine="0"/>
              <w:rPr>
                <w:lang w:val="en-US"/>
              </w:rPr>
            </w:pPr>
            <w:r w:rsidRPr="003174CB">
              <w:t xml:space="preserve">Terms </w:t>
            </w:r>
            <w:r w:rsidRPr="003174CB">
              <w:rPr>
                <w:szCs w:val="24"/>
              </w:rPr>
              <w:t xml:space="preserve">of </w:t>
            </w:r>
            <w:r w:rsidRPr="003174CB">
              <w:rPr>
                <w:strike/>
                <w:szCs w:val="24"/>
                <w:lang w:val="en-US"/>
              </w:rPr>
              <w:t>r</w:t>
            </w:r>
            <w:r w:rsidRPr="003174CB">
              <w:rPr>
                <w:b/>
                <w:szCs w:val="24"/>
                <w:lang w:val="en-US"/>
              </w:rPr>
              <w:t>R</w:t>
            </w:r>
            <w:r w:rsidRPr="003174CB">
              <w:rPr>
                <w:szCs w:val="24"/>
                <w:lang w:val="en-US"/>
              </w:rPr>
              <w:t xml:space="preserve">eference </w:t>
            </w:r>
            <w:r w:rsidRPr="003174CB">
              <w:rPr>
                <w:b/>
                <w:szCs w:val="24"/>
                <w:lang w:val="en-US"/>
              </w:rPr>
              <w:t>of the GRSP Informal Group on Pedestrian Safety adopted by GRSP at its thirty first session</w:t>
            </w:r>
          </w:p>
        </w:tc>
      </w:tr>
      <w:tr w:rsidR="00F4339E" w:rsidRPr="003174CB" w14:paraId="06457DF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F061C17" w14:textId="77777777" w:rsidR="00F4339E" w:rsidRPr="003174CB" w:rsidRDefault="00F4339E" w:rsidP="002472F9">
            <w:pPr>
              <w:suppressAutoHyphens w:val="0"/>
              <w:spacing w:before="40" w:after="120" w:line="220" w:lineRule="exact"/>
              <w:ind w:right="113"/>
            </w:pPr>
            <w:r w:rsidRPr="003174CB">
              <w:t>INF GR/PS/3</w:t>
            </w:r>
          </w:p>
        </w:tc>
        <w:tc>
          <w:tcPr>
            <w:tcW w:w="7789" w:type="dxa"/>
            <w:tcBorders>
              <w:top w:val="nil"/>
              <w:left w:val="nil"/>
              <w:bottom w:val="single" w:sz="4" w:space="0" w:color="auto"/>
              <w:right w:val="single" w:sz="4" w:space="0" w:color="auto"/>
            </w:tcBorders>
            <w:noWrap/>
          </w:tcPr>
          <w:p w14:paraId="7870464A" w14:textId="77777777" w:rsidR="00F4339E" w:rsidRPr="003174CB" w:rsidRDefault="00F4339E" w:rsidP="002472F9">
            <w:r w:rsidRPr="003174CB">
              <w:t>IHRA accident study presentation</w:t>
            </w:r>
          </w:p>
        </w:tc>
      </w:tr>
      <w:tr w:rsidR="00F4339E" w:rsidRPr="003174CB" w14:paraId="455241C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2FE5AF3" w14:textId="77777777" w:rsidR="00F4339E" w:rsidRPr="003174CB" w:rsidRDefault="00F4339E" w:rsidP="002472F9">
            <w:pPr>
              <w:suppressAutoHyphens w:val="0"/>
              <w:spacing w:before="40" w:after="120" w:line="220" w:lineRule="exact"/>
              <w:ind w:right="113"/>
            </w:pPr>
            <w:r w:rsidRPr="003174CB">
              <w:t>INF GR/PS/4 and Rev 1</w:t>
            </w:r>
          </w:p>
        </w:tc>
        <w:tc>
          <w:tcPr>
            <w:tcW w:w="7789" w:type="dxa"/>
            <w:tcBorders>
              <w:top w:val="nil"/>
              <w:left w:val="nil"/>
              <w:bottom w:val="single" w:sz="4" w:space="0" w:color="auto"/>
              <w:right w:val="single" w:sz="4" w:space="0" w:color="auto"/>
            </w:tcBorders>
            <w:noWrap/>
          </w:tcPr>
          <w:p w14:paraId="62F3FD88" w14:textId="77777777" w:rsidR="00F4339E" w:rsidRPr="003174CB" w:rsidRDefault="00F4339E" w:rsidP="002472F9">
            <w:r w:rsidRPr="003174CB">
              <w:t>JMLIT proposed legislation</w:t>
            </w:r>
            <w:r w:rsidRPr="003174CB">
              <w:rPr>
                <w:b/>
              </w:rPr>
              <w:t xml:space="preserve"> - </w:t>
            </w:r>
            <w:r w:rsidRPr="003174CB">
              <w:rPr>
                <w:b/>
                <w:lang w:val="en-US"/>
              </w:rPr>
              <w:t>Comparison of draft regulations</w:t>
            </w:r>
          </w:p>
        </w:tc>
      </w:tr>
      <w:tr w:rsidR="00F4339E" w:rsidRPr="003174CB" w14:paraId="447998C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FB1E39A" w14:textId="77777777" w:rsidR="00F4339E" w:rsidRPr="003174CB" w:rsidRDefault="00F4339E" w:rsidP="002472F9">
            <w:pPr>
              <w:suppressAutoHyphens w:val="0"/>
              <w:spacing w:before="40" w:after="120" w:line="220" w:lineRule="exact"/>
              <w:ind w:right="113"/>
            </w:pPr>
            <w:r w:rsidRPr="003174CB">
              <w:t>INF GR/PS/5</w:t>
            </w:r>
          </w:p>
        </w:tc>
        <w:tc>
          <w:tcPr>
            <w:tcW w:w="7789" w:type="dxa"/>
            <w:tcBorders>
              <w:top w:val="nil"/>
              <w:left w:val="nil"/>
              <w:bottom w:val="single" w:sz="4" w:space="0" w:color="auto"/>
              <w:right w:val="single" w:sz="4" w:space="0" w:color="auto"/>
            </w:tcBorders>
            <w:noWrap/>
          </w:tcPr>
          <w:p w14:paraId="66757E42" w14:textId="77777777" w:rsidR="00F4339E" w:rsidRPr="003174CB" w:rsidRDefault="00F4339E" w:rsidP="002472F9">
            <w:pPr>
              <w:rPr>
                <w:lang w:val="en-US"/>
              </w:rPr>
            </w:pPr>
            <w:r w:rsidRPr="003174CB">
              <w:t>IHRA feasibility study</w:t>
            </w:r>
            <w:r w:rsidRPr="003174CB">
              <w:rPr>
                <w:lang w:val="en-US"/>
              </w:rPr>
              <w:t xml:space="preserve"> </w:t>
            </w:r>
            <w:r w:rsidRPr="003174CB">
              <w:rPr>
                <w:b/>
                <w:lang w:val="en-US"/>
              </w:rPr>
              <w:t>(doc. IHRA/PS/224 - Chapter 9)</w:t>
            </w:r>
          </w:p>
        </w:tc>
      </w:tr>
      <w:tr w:rsidR="00F4339E" w:rsidRPr="003174CB" w14:paraId="2842CF75"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7E79664" w14:textId="77777777" w:rsidR="00F4339E" w:rsidRPr="003174CB" w:rsidRDefault="00F4339E" w:rsidP="002472F9">
            <w:pPr>
              <w:suppressAutoHyphens w:val="0"/>
              <w:spacing w:before="40" w:after="120" w:line="220" w:lineRule="exact"/>
              <w:ind w:right="113"/>
            </w:pPr>
            <w:r w:rsidRPr="003174CB">
              <w:t>INF GR/PS/6</w:t>
            </w:r>
          </w:p>
        </w:tc>
        <w:tc>
          <w:tcPr>
            <w:tcW w:w="7789" w:type="dxa"/>
            <w:tcBorders>
              <w:top w:val="nil"/>
              <w:left w:val="nil"/>
              <w:bottom w:val="single" w:sz="4" w:space="0" w:color="auto"/>
              <w:right w:val="single" w:sz="4" w:space="0" w:color="auto"/>
            </w:tcBorders>
            <w:noWrap/>
          </w:tcPr>
          <w:p w14:paraId="5A812A5B" w14:textId="77777777" w:rsidR="00F4339E" w:rsidRPr="003174CB" w:rsidRDefault="00F4339E" w:rsidP="002472F9">
            <w:pPr>
              <w:rPr>
                <w:lang w:val="en-US"/>
              </w:rPr>
            </w:pPr>
            <w:r w:rsidRPr="003174CB">
              <w:rPr>
                <w:b/>
                <w:lang w:val="en-US"/>
              </w:rPr>
              <w:t>Japanese proposal for the scope of Global Technical Regulations on Pedestrian Protection</w:t>
            </w:r>
            <w:r w:rsidRPr="003174CB">
              <w:rPr>
                <w:b/>
                <w:strike/>
                <w:lang w:val="en-US"/>
              </w:rPr>
              <w:t xml:space="preserve"> </w:t>
            </w:r>
            <w:r w:rsidRPr="003174CB">
              <w:rPr>
                <w:strike/>
                <w:lang w:val="en-US"/>
              </w:rPr>
              <w:t>Japan information on possible scope</w:t>
            </w:r>
          </w:p>
        </w:tc>
      </w:tr>
      <w:tr w:rsidR="00F4339E" w:rsidRPr="003174CB" w14:paraId="3D11E2E7"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61D92A6" w14:textId="77777777" w:rsidR="00F4339E" w:rsidRPr="003174CB" w:rsidRDefault="00F4339E" w:rsidP="002472F9">
            <w:pPr>
              <w:suppressAutoHyphens w:val="0"/>
              <w:spacing w:before="40" w:after="120" w:line="220" w:lineRule="exact"/>
              <w:ind w:right="113"/>
            </w:pPr>
            <w:r w:rsidRPr="003174CB">
              <w:t>INF GR/PS/7</w:t>
            </w:r>
          </w:p>
        </w:tc>
        <w:tc>
          <w:tcPr>
            <w:tcW w:w="7789" w:type="dxa"/>
            <w:tcBorders>
              <w:top w:val="nil"/>
              <w:left w:val="nil"/>
              <w:bottom w:val="single" w:sz="4" w:space="0" w:color="auto"/>
              <w:right w:val="single" w:sz="4" w:space="0" w:color="auto"/>
            </w:tcBorders>
            <w:noWrap/>
          </w:tcPr>
          <w:p w14:paraId="578FA74C" w14:textId="77777777" w:rsidR="00F4339E" w:rsidRPr="003174CB" w:rsidRDefault="00F4339E" w:rsidP="002472F9">
            <w:r w:rsidRPr="003174CB">
              <w:t>Attendance list 1st meeting</w:t>
            </w:r>
          </w:p>
        </w:tc>
      </w:tr>
      <w:tr w:rsidR="00F4339E" w:rsidRPr="003174CB" w14:paraId="0BDA6EE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23A9F04" w14:textId="77777777" w:rsidR="00F4339E" w:rsidRPr="003174CB" w:rsidRDefault="00F4339E" w:rsidP="002472F9">
            <w:pPr>
              <w:suppressAutoHyphens w:val="0"/>
              <w:spacing w:before="40" w:after="120" w:line="220" w:lineRule="exact"/>
              <w:ind w:right="113"/>
            </w:pPr>
            <w:r w:rsidRPr="003174CB">
              <w:t>INF GR/PS/8 and Rev 1</w:t>
            </w:r>
          </w:p>
        </w:tc>
        <w:tc>
          <w:tcPr>
            <w:tcW w:w="7789" w:type="dxa"/>
            <w:tcBorders>
              <w:top w:val="nil"/>
              <w:left w:val="nil"/>
              <w:bottom w:val="single" w:sz="4" w:space="0" w:color="auto"/>
              <w:right w:val="single" w:sz="4" w:space="0" w:color="auto"/>
            </w:tcBorders>
            <w:noWrap/>
          </w:tcPr>
          <w:p w14:paraId="4DF35A42" w14:textId="77777777" w:rsidR="00F4339E" w:rsidRPr="003174CB" w:rsidRDefault="00F4339E" w:rsidP="002472F9">
            <w:r w:rsidRPr="003174CB">
              <w:t>Draft Meeting Minutes 1st meeting</w:t>
            </w:r>
          </w:p>
        </w:tc>
      </w:tr>
      <w:tr w:rsidR="00F4339E" w:rsidRPr="003174CB" w14:paraId="067BF041"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5DDF826" w14:textId="77777777" w:rsidR="00F4339E" w:rsidRPr="003174CB" w:rsidRDefault="00F4339E" w:rsidP="002472F9">
            <w:pPr>
              <w:suppressAutoHyphens w:val="0"/>
              <w:spacing w:before="40" w:after="120" w:line="220" w:lineRule="exact"/>
              <w:ind w:right="113"/>
            </w:pPr>
            <w:r w:rsidRPr="003174CB">
              <w:t>INF GR/PS/9 and Rev 1</w:t>
            </w:r>
          </w:p>
        </w:tc>
        <w:tc>
          <w:tcPr>
            <w:tcW w:w="7789" w:type="dxa"/>
            <w:tcBorders>
              <w:top w:val="nil"/>
              <w:left w:val="nil"/>
              <w:bottom w:val="single" w:sz="4" w:space="0" w:color="auto"/>
              <w:right w:val="single" w:sz="4" w:space="0" w:color="auto"/>
            </w:tcBorders>
            <w:noWrap/>
          </w:tcPr>
          <w:p w14:paraId="3F85AE49" w14:textId="77777777" w:rsidR="00F4339E" w:rsidRPr="003174CB" w:rsidRDefault="00F4339E" w:rsidP="002472F9">
            <w:r w:rsidRPr="003174CB">
              <w:t xml:space="preserve">Report </w:t>
            </w:r>
            <w:r w:rsidRPr="003174CB">
              <w:rPr>
                <w:b/>
                <w:lang w:val="en-US"/>
              </w:rPr>
              <w:t>of the First Meeting</w:t>
            </w:r>
            <w:r w:rsidRPr="003174CB">
              <w:rPr>
                <w:lang w:val="en-US"/>
              </w:rPr>
              <w:t xml:space="preserve"> </w:t>
            </w:r>
            <w:r w:rsidRPr="003174CB">
              <w:rPr>
                <w:b/>
                <w:lang w:val="en-US"/>
              </w:rPr>
              <w:t>(Informal Document</w:t>
            </w:r>
            <w:r w:rsidRPr="003174CB">
              <w:rPr>
                <w:strike/>
                <w:lang w:val="en-US"/>
              </w:rPr>
              <w:t xml:space="preserve"> </w:t>
            </w:r>
            <w:r>
              <w:rPr>
                <w:strike/>
                <w:lang w:val="en-US"/>
              </w:rPr>
              <w:t>to</w:t>
            </w:r>
            <w:r w:rsidRPr="003174CB" w:rsidDel="00FA2B11">
              <w:t xml:space="preserve"> </w:t>
            </w:r>
            <w:r w:rsidRPr="003174CB">
              <w:t>GRSP 32</w:t>
            </w:r>
            <w:r w:rsidRPr="003174CB">
              <w:rPr>
                <w:b/>
                <w:lang w:val="en-US"/>
              </w:rPr>
              <w:t>-07)</w:t>
            </w:r>
            <w:r w:rsidRPr="003174CB">
              <w:rPr>
                <w:strike/>
                <w:lang w:val="en-US"/>
              </w:rPr>
              <w:t xml:space="preserve"> inf doc</w:t>
            </w:r>
          </w:p>
        </w:tc>
      </w:tr>
      <w:tr w:rsidR="00F4339E" w:rsidRPr="003174CB" w14:paraId="2D9DC1CE"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BBC96E6" w14:textId="77777777" w:rsidR="00F4339E" w:rsidRPr="003174CB" w:rsidRDefault="00F4339E" w:rsidP="002472F9">
            <w:pPr>
              <w:suppressAutoHyphens w:val="0"/>
              <w:spacing w:before="40" w:after="120" w:line="220" w:lineRule="exact"/>
              <w:ind w:right="113"/>
            </w:pPr>
            <w:r w:rsidRPr="003174CB">
              <w:t>INF GR/PS/10</w:t>
            </w:r>
          </w:p>
        </w:tc>
        <w:tc>
          <w:tcPr>
            <w:tcW w:w="7789" w:type="dxa"/>
            <w:tcBorders>
              <w:top w:val="nil"/>
              <w:left w:val="nil"/>
              <w:bottom w:val="single" w:sz="4" w:space="0" w:color="auto"/>
              <w:right w:val="single" w:sz="4" w:space="0" w:color="auto"/>
            </w:tcBorders>
            <w:noWrap/>
          </w:tcPr>
          <w:p w14:paraId="6CF5D29D" w14:textId="77777777" w:rsidR="00F4339E" w:rsidRPr="003174CB" w:rsidRDefault="00F4339E" w:rsidP="002472F9">
            <w:r w:rsidRPr="003174CB">
              <w:t xml:space="preserve">Draft </w:t>
            </w:r>
            <w:r w:rsidRPr="003174CB">
              <w:rPr>
                <w:b/>
                <w:lang w:val="en-US"/>
              </w:rPr>
              <w:t>GRSP/Pedestrian Safety Ad hoc</w:t>
            </w:r>
            <w:r w:rsidRPr="003174CB">
              <w:rPr>
                <w:lang w:val="en-US"/>
              </w:rPr>
              <w:t xml:space="preserve"> </w:t>
            </w:r>
            <w:r w:rsidRPr="003174CB">
              <w:rPr>
                <w:strike/>
                <w:lang w:val="en-US"/>
              </w:rPr>
              <w:t>a</w:t>
            </w:r>
            <w:r w:rsidRPr="003174CB">
              <w:rPr>
                <w:b/>
              </w:rPr>
              <w:t>A</w:t>
            </w:r>
            <w:r w:rsidRPr="003174CB">
              <w:t xml:space="preserve">ction </w:t>
            </w:r>
            <w:r w:rsidRPr="003174CB">
              <w:rPr>
                <w:strike/>
              </w:rPr>
              <w:t>p</w:t>
            </w:r>
            <w:r w:rsidRPr="003174CB">
              <w:rPr>
                <w:b/>
              </w:rPr>
              <w:t>P</w:t>
            </w:r>
            <w:r w:rsidRPr="003174CB">
              <w:t>lan</w:t>
            </w:r>
          </w:p>
        </w:tc>
      </w:tr>
      <w:tr w:rsidR="00F4339E" w:rsidRPr="003174CB" w14:paraId="1DDED9EA"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820BD8D" w14:textId="77777777" w:rsidR="00F4339E" w:rsidRPr="003174CB" w:rsidRDefault="00F4339E" w:rsidP="002472F9">
            <w:pPr>
              <w:suppressAutoHyphens w:val="0"/>
              <w:spacing w:before="40" w:after="120" w:line="220" w:lineRule="exact"/>
              <w:ind w:right="113"/>
            </w:pPr>
            <w:r w:rsidRPr="003174CB">
              <w:t>INF GR/PS/11</w:t>
            </w:r>
          </w:p>
        </w:tc>
        <w:tc>
          <w:tcPr>
            <w:tcW w:w="7789" w:type="dxa"/>
            <w:tcBorders>
              <w:top w:val="nil"/>
              <w:left w:val="nil"/>
              <w:bottom w:val="single" w:sz="4" w:space="0" w:color="auto"/>
              <w:right w:val="single" w:sz="4" w:space="0" w:color="auto"/>
            </w:tcBorders>
            <w:noWrap/>
          </w:tcPr>
          <w:p w14:paraId="3B14892A" w14:textId="77777777" w:rsidR="00F4339E" w:rsidRPr="003174CB" w:rsidRDefault="00F4339E" w:rsidP="002472F9">
            <w:r w:rsidRPr="003174CB">
              <w:t>Agenda 2nd meeting</w:t>
            </w:r>
          </w:p>
        </w:tc>
      </w:tr>
      <w:tr w:rsidR="00F4339E" w:rsidRPr="003174CB" w14:paraId="68A2AA4A"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95AAEB1" w14:textId="77777777" w:rsidR="00F4339E" w:rsidRPr="003174CB" w:rsidRDefault="00F4339E" w:rsidP="002472F9">
            <w:pPr>
              <w:suppressAutoHyphens w:val="0"/>
              <w:spacing w:before="40" w:after="120" w:line="220" w:lineRule="exact"/>
              <w:ind w:right="113"/>
            </w:pPr>
            <w:r w:rsidRPr="003174CB">
              <w:t>INF GR/PS/12</w:t>
            </w:r>
          </w:p>
        </w:tc>
        <w:tc>
          <w:tcPr>
            <w:tcW w:w="7789" w:type="dxa"/>
            <w:tcBorders>
              <w:top w:val="nil"/>
              <w:left w:val="nil"/>
              <w:bottom w:val="single" w:sz="4" w:space="0" w:color="auto"/>
              <w:right w:val="single" w:sz="4" w:space="0" w:color="auto"/>
            </w:tcBorders>
            <w:noWrap/>
          </w:tcPr>
          <w:p w14:paraId="76EC771E" w14:textId="77777777" w:rsidR="00F4339E" w:rsidRPr="003174CB" w:rsidRDefault="00F4339E" w:rsidP="002472F9">
            <w:r w:rsidRPr="003174CB">
              <w:rPr>
                <w:b/>
                <w:lang w:val="en-US"/>
              </w:rPr>
              <w:t>Pedestrian Protection In Europe - The Potential of Car Design and Impact Testing (</w:t>
            </w:r>
            <w:r w:rsidRPr="003174CB">
              <w:t xml:space="preserve">GIDAS </w:t>
            </w:r>
            <w:r w:rsidRPr="003174CB">
              <w:rPr>
                <w:b/>
              </w:rPr>
              <w:t>Study)</w:t>
            </w:r>
            <w:r w:rsidRPr="003174CB">
              <w:rPr>
                <w:strike/>
              </w:rPr>
              <w:t xml:space="preserve"> accident data</w:t>
            </w:r>
          </w:p>
        </w:tc>
      </w:tr>
      <w:tr w:rsidR="00F4339E" w:rsidRPr="003174CB" w14:paraId="66471352"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36BC468" w14:textId="77777777" w:rsidR="00F4339E" w:rsidRPr="003174CB" w:rsidRDefault="00F4339E" w:rsidP="002472F9">
            <w:pPr>
              <w:suppressAutoHyphens w:val="0"/>
              <w:spacing w:before="40" w:after="120" w:line="220" w:lineRule="exact"/>
              <w:ind w:right="113"/>
            </w:pPr>
            <w:r w:rsidRPr="003174CB">
              <w:t>INF GR/PS/13</w:t>
            </w:r>
          </w:p>
        </w:tc>
        <w:tc>
          <w:tcPr>
            <w:tcW w:w="7789" w:type="dxa"/>
            <w:tcBorders>
              <w:top w:val="nil"/>
              <w:left w:val="nil"/>
              <w:bottom w:val="single" w:sz="4" w:space="0" w:color="auto"/>
              <w:right w:val="single" w:sz="4" w:space="0" w:color="auto"/>
            </w:tcBorders>
            <w:noWrap/>
          </w:tcPr>
          <w:p w14:paraId="185A965C" w14:textId="77777777" w:rsidR="00F4339E" w:rsidRPr="003174CB" w:rsidRDefault="00F4339E" w:rsidP="002472F9">
            <w:r w:rsidRPr="003174CB">
              <w:rPr>
                <w:b/>
                <w:lang w:val="en-US"/>
              </w:rPr>
              <w:t>Pedestrian Protection In Europe - The Potential of Car Design and Impact Testing (</w:t>
            </w:r>
            <w:r w:rsidRPr="003174CB">
              <w:t xml:space="preserve">GIDAS </w:t>
            </w:r>
            <w:r w:rsidRPr="003174CB">
              <w:rPr>
                <w:b/>
              </w:rPr>
              <w:t>Presentation)</w:t>
            </w:r>
            <w:r w:rsidRPr="003174CB">
              <w:rPr>
                <w:strike/>
              </w:rPr>
              <w:t xml:space="preserve"> accident graphs</w:t>
            </w:r>
          </w:p>
        </w:tc>
      </w:tr>
      <w:tr w:rsidR="00F4339E" w:rsidRPr="003174CB" w14:paraId="1053F43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FBD3111" w14:textId="77777777" w:rsidR="00F4339E" w:rsidRPr="003174CB" w:rsidRDefault="00F4339E" w:rsidP="002472F9">
            <w:pPr>
              <w:suppressAutoHyphens w:val="0"/>
              <w:spacing w:before="40" w:after="120" w:line="220" w:lineRule="exact"/>
              <w:ind w:right="113"/>
            </w:pPr>
            <w:r w:rsidRPr="003174CB">
              <w:t>INF GR/PS/14</w:t>
            </w:r>
          </w:p>
        </w:tc>
        <w:tc>
          <w:tcPr>
            <w:tcW w:w="7789" w:type="dxa"/>
            <w:tcBorders>
              <w:top w:val="nil"/>
              <w:left w:val="nil"/>
              <w:bottom w:val="single" w:sz="4" w:space="0" w:color="auto"/>
              <w:right w:val="single" w:sz="4" w:space="0" w:color="auto"/>
            </w:tcBorders>
            <w:noWrap/>
          </w:tcPr>
          <w:p w14:paraId="281031D1" w14:textId="77777777" w:rsidR="00F4339E" w:rsidRPr="003174CB" w:rsidRDefault="00F4339E" w:rsidP="002472F9">
            <w:r w:rsidRPr="003174CB">
              <w:t>Ital</w:t>
            </w:r>
            <w:r w:rsidRPr="003174CB">
              <w:rPr>
                <w:b/>
              </w:rPr>
              <w:t>y 1999 – 2000</w:t>
            </w:r>
            <w:r w:rsidRPr="003174CB">
              <w:t xml:space="preserve"> </w:t>
            </w:r>
            <w:r w:rsidRPr="003174CB">
              <w:rPr>
                <w:strike/>
              </w:rPr>
              <w:t>ian</w:t>
            </w:r>
            <w:r w:rsidRPr="003174CB">
              <w:rPr>
                <w:b/>
              </w:rPr>
              <w:t>[</w:t>
            </w:r>
            <w:r w:rsidRPr="003174CB">
              <w:t>accident data</w:t>
            </w:r>
            <w:r w:rsidRPr="003174CB">
              <w:rPr>
                <w:b/>
              </w:rPr>
              <w:t>]</w:t>
            </w:r>
          </w:p>
        </w:tc>
      </w:tr>
      <w:tr w:rsidR="00F4339E" w:rsidRPr="003174CB" w14:paraId="32871B1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FCBF0C3" w14:textId="77777777" w:rsidR="00F4339E" w:rsidRPr="003174CB" w:rsidRDefault="00F4339E" w:rsidP="002472F9">
            <w:pPr>
              <w:suppressAutoHyphens w:val="0"/>
              <w:spacing w:before="40" w:after="120" w:line="220" w:lineRule="exact"/>
              <w:ind w:right="113"/>
            </w:pPr>
            <w:r w:rsidRPr="003174CB">
              <w:t>INF GR/PS/15</w:t>
            </w:r>
          </w:p>
        </w:tc>
        <w:tc>
          <w:tcPr>
            <w:tcW w:w="7789" w:type="dxa"/>
            <w:tcBorders>
              <w:top w:val="nil"/>
              <w:left w:val="nil"/>
              <w:bottom w:val="single" w:sz="4" w:space="0" w:color="auto"/>
              <w:right w:val="single" w:sz="4" w:space="0" w:color="auto"/>
            </w:tcBorders>
            <w:noWrap/>
          </w:tcPr>
          <w:p w14:paraId="4DE0576F" w14:textId="77777777" w:rsidR="00F4339E" w:rsidRPr="003174CB" w:rsidRDefault="00F4339E" w:rsidP="002472F9">
            <w:r w:rsidRPr="003174CB">
              <w:rPr>
                <w:b/>
                <w:lang w:val="en-US"/>
              </w:rPr>
              <w:t>Pedestrians killed in road traffic accidents</w:t>
            </w:r>
            <w:r w:rsidRPr="003174CB">
              <w:t xml:space="preserve"> [UN </w:t>
            </w:r>
            <w:r w:rsidRPr="003174CB">
              <w:rPr>
                <w:b/>
                <w:lang w:val="en-US"/>
              </w:rPr>
              <w:t>Statistics of Road Traffic Accidents in Europe and North America]</w:t>
            </w:r>
            <w:r w:rsidRPr="003174CB">
              <w:rPr>
                <w:strike/>
              </w:rPr>
              <w:t xml:space="preserve"> accident data</w:t>
            </w:r>
          </w:p>
        </w:tc>
      </w:tr>
      <w:tr w:rsidR="00F4339E" w:rsidRPr="003174CB" w14:paraId="1807C9F8"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425F135" w14:textId="77777777" w:rsidR="00F4339E" w:rsidRPr="003174CB" w:rsidRDefault="00F4339E" w:rsidP="002472F9">
            <w:pPr>
              <w:suppressAutoHyphens w:val="0"/>
              <w:spacing w:before="40" w:after="120" w:line="220" w:lineRule="exact"/>
              <w:ind w:right="113"/>
            </w:pPr>
            <w:r w:rsidRPr="003174CB">
              <w:lastRenderedPageBreak/>
              <w:t>INF GR/PS/16</w:t>
            </w:r>
          </w:p>
        </w:tc>
        <w:tc>
          <w:tcPr>
            <w:tcW w:w="7789" w:type="dxa"/>
            <w:tcBorders>
              <w:top w:val="nil"/>
              <w:left w:val="nil"/>
              <w:bottom w:val="single" w:sz="4" w:space="0" w:color="auto"/>
              <w:right w:val="single" w:sz="4" w:space="0" w:color="auto"/>
            </w:tcBorders>
            <w:noWrap/>
          </w:tcPr>
          <w:p w14:paraId="3EA3412A" w14:textId="77777777" w:rsidR="00F4339E" w:rsidRPr="003174CB" w:rsidRDefault="00F4339E" w:rsidP="002472F9">
            <w:r w:rsidRPr="003174CB">
              <w:rPr>
                <w:b/>
                <w:bCs/>
                <w:lang w:val="en-US"/>
              </w:rPr>
              <w:t>Pedestrians injury profile evaluation in a hospital-based multicenter polytrauma survey [</w:t>
            </w:r>
            <w:r w:rsidRPr="003174CB">
              <w:t>Spanish accident data</w:t>
            </w:r>
            <w:r w:rsidRPr="003174CB">
              <w:rPr>
                <w:b/>
              </w:rPr>
              <w:t>]</w:t>
            </w:r>
          </w:p>
        </w:tc>
      </w:tr>
      <w:tr w:rsidR="00F4339E" w:rsidRPr="003174CB" w14:paraId="5EDF7387"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DDBDD2C" w14:textId="77777777" w:rsidR="00F4339E" w:rsidRPr="003174CB" w:rsidRDefault="00F4339E" w:rsidP="002472F9">
            <w:pPr>
              <w:suppressAutoHyphens w:val="0"/>
              <w:spacing w:before="40" w:after="120" w:line="220" w:lineRule="exact"/>
              <w:ind w:right="113"/>
            </w:pPr>
            <w:r w:rsidRPr="003174CB">
              <w:t>INF GR/PS/17</w:t>
            </w:r>
          </w:p>
        </w:tc>
        <w:tc>
          <w:tcPr>
            <w:tcW w:w="7789" w:type="dxa"/>
            <w:tcBorders>
              <w:top w:val="nil"/>
              <w:left w:val="nil"/>
              <w:bottom w:val="single" w:sz="4" w:space="0" w:color="auto"/>
              <w:right w:val="single" w:sz="4" w:space="0" w:color="auto"/>
            </w:tcBorders>
            <w:noWrap/>
          </w:tcPr>
          <w:p w14:paraId="76C0D605" w14:textId="77777777" w:rsidR="00F4339E" w:rsidRPr="003174CB" w:rsidRDefault="00F4339E" w:rsidP="002472F9">
            <w:r w:rsidRPr="003174CB">
              <w:rPr>
                <w:b/>
                <w:lang w:val="en-US"/>
              </w:rPr>
              <w:t>European Accident Causation Survey (EACS)</w:t>
            </w:r>
            <w:r w:rsidRPr="003174CB">
              <w:rPr>
                <w:strike/>
              </w:rPr>
              <w:t xml:space="preserve"> ACEA accident data</w:t>
            </w:r>
          </w:p>
        </w:tc>
      </w:tr>
      <w:tr w:rsidR="00F4339E" w:rsidRPr="003174CB" w14:paraId="05A8273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D5FE9AB" w14:textId="77777777" w:rsidR="00F4339E" w:rsidRPr="003174CB" w:rsidRDefault="00F4339E" w:rsidP="002472F9">
            <w:pPr>
              <w:suppressAutoHyphens w:val="0"/>
              <w:spacing w:before="40" w:after="120" w:line="220" w:lineRule="exact"/>
              <w:ind w:right="113"/>
            </w:pPr>
            <w:r w:rsidRPr="003174CB">
              <w:t>INF GR/PS/18</w:t>
            </w:r>
          </w:p>
        </w:tc>
        <w:tc>
          <w:tcPr>
            <w:tcW w:w="7789" w:type="dxa"/>
            <w:tcBorders>
              <w:top w:val="nil"/>
              <w:left w:val="nil"/>
              <w:bottom w:val="single" w:sz="4" w:space="0" w:color="auto"/>
              <w:right w:val="single" w:sz="4" w:space="0" w:color="auto"/>
            </w:tcBorders>
            <w:noWrap/>
          </w:tcPr>
          <w:p w14:paraId="239426FB" w14:textId="77777777" w:rsidR="00F4339E" w:rsidRPr="003174CB" w:rsidRDefault="00F4339E" w:rsidP="002472F9">
            <w:r w:rsidRPr="003174CB">
              <w:t>Draft Meeting Minutes 2nd meeting</w:t>
            </w:r>
          </w:p>
        </w:tc>
      </w:tr>
      <w:tr w:rsidR="00F4339E" w:rsidRPr="003174CB" w14:paraId="73B0940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EF4BC53" w14:textId="77777777" w:rsidR="00F4339E" w:rsidRPr="003174CB" w:rsidRDefault="00F4339E" w:rsidP="002472F9">
            <w:pPr>
              <w:suppressAutoHyphens w:val="0"/>
              <w:spacing w:before="40" w:after="120" w:line="220" w:lineRule="exact"/>
              <w:ind w:right="113"/>
            </w:pPr>
            <w:r w:rsidRPr="003174CB">
              <w:t>INF GR/PS/19</w:t>
            </w:r>
          </w:p>
        </w:tc>
        <w:tc>
          <w:tcPr>
            <w:tcW w:w="7789" w:type="dxa"/>
            <w:tcBorders>
              <w:top w:val="nil"/>
              <w:left w:val="nil"/>
              <w:bottom w:val="single" w:sz="4" w:space="0" w:color="auto"/>
              <w:right w:val="single" w:sz="4" w:space="0" w:color="auto"/>
            </w:tcBorders>
            <w:noWrap/>
          </w:tcPr>
          <w:p w14:paraId="2DE98C1A" w14:textId="77777777" w:rsidR="00F4339E" w:rsidRPr="003174CB" w:rsidRDefault="00F4339E" w:rsidP="002472F9">
            <w:r w:rsidRPr="003174CB">
              <w:t>Agenda 3rd meeting</w:t>
            </w:r>
          </w:p>
        </w:tc>
      </w:tr>
      <w:tr w:rsidR="00F4339E" w:rsidRPr="003174CB" w14:paraId="3B34C83B"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82B3DBC" w14:textId="77777777" w:rsidR="00F4339E" w:rsidRPr="003174CB" w:rsidRDefault="00F4339E" w:rsidP="002472F9">
            <w:pPr>
              <w:suppressAutoHyphens w:val="0"/>
              <w:spacing w:before="40" w:after="120" w:line="220" w:lineRule="exact"/>
              <w:ind w:right="113"/>
            </w:pPr>
            <w:r w:rsidRPr="003174CB">
              <w:t>INF GR/PS/20</w:t>
            </w:r>
          </w:p>
        </w:tc>
        <w:tc>
          <w:tcPr>
            <w:tcW w:w="7789" w:type="dxa"/>
            <w:tcBorders>
              <w:top w:val="nil"/>
              <w:left w:val="nil"/>
              <w:bottom w:val="single" w:sz="4" w:space="0" w:color="auto"/>
              <w:right w:val="single" w:sz="4" w:space="0" w:color="auto"/>
            </w:tcBorders>
            <w:noWrap/>
          </w:tcPr>
          <w:p w14:paraId="0DEC3EE0" w14:textId="77777777" w:rsidR="00F4339E" w:rsidRPr="003174CB" w:rsidRDefault="00F4339E" w:rsidP="002472F9">
            <w:r w:rsidRPr="003174CB">
              <w:t xml:space="preserve">Canadian </w:t>
            </w:r>
            <w:r w:rsidRPr="003174CB">
              <w:rPr>
                <w:b/>
                <w:lang w:val="en-US"/>
              </w:rPr>
              <w:t>Pedestrian Fatalities and Injuries 1990 – 2000</w:t>
            </w:r>
            <w:r w:rsidRPr="003174CB">
              <w:rPr>
                <w:strike/>
              </w:rPr>
              <w:t xml:space="preserve"> accident data</w:t>
            </w:r>
          </w:p>
        </w:tc>
      </w:tr>
      <w:tr w:rsidR="00F4339E" w:rsidRPr="00056E5D" w14:paraId="32EE8AE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2F24364" w14:textId="77777777" w:rsidR="00F4339E" w:rsidRPr="00056E5D" w:rsidRDefault="00F4339E" w:rsidP="002472F9">
            <w:pPr>
              <w:suppressAutoHyphens w:val="0"/>
              <w:spacing w:before="40" w:after="120" w:line="220" w:lineRule="exact"/>
              <w:ind w:right="113"/>
            </w:pPr>
            <w:r w:rsidRPr="00056E5D">
              <w:t>INF GR/PS/21</w:t>
            </w:r>
          </w:p>
        </w:tc>
        <w:tc>
          <w:tcPr>
            <w:tcW w:w="7789" w:type="dxa"/>
            <w:tcBorders>
              <w:top w:val="nil"/>
              <w:left w:val="nil"/>
              <w:bottom w:val="single" w:sz="4" w:space="0" w:color="auto"/>
              <w:right w:val="single" w:sz="4" w:space="0" w:color="auto"/>
            </w:tcBorders>
            <w:noWrap/>
          </w:tcPr>
          <w:p w14:paraId="531049DD" w14:textId="77777777" w:rsidR="00F4339E" w:rsidRPr="00056E5D" w:rsidRDefault="00F4339E" w:rsidP="002472F9">
            <w:r w:rsidRPr="00056E5D">
              <w:rPr>
                <w:b/>
                <w:lang w:val="en-US"/>
              </w:rPr>
              <w:t>Data from the</w:t>
            </w:r>
            <w:r w:rsidRPr="00056E5D">
              <w:rPr>
                <w:lang w:val="en-US"/>
              </w:rPr>
              <w:t xml:space="preserve"> </w:t>
            </w:r>
            <w:r w:rsidRPr="00056E5D">
              <w:t>Netherlands</w:t>
            </w:r>
            <w:r w:rsidRPr="00056E5D">
              <w:rPr>
                <w:b/>
                <w:lang w:val="en-US"/>
              </w:rPr>
              <w:t xml:space="preserve"> for the years 1990-2001: Pedestrian and Cyclists Casualties</w:t>
            </w:r>
            <w:r w:rsidRPr="00056E5D">
              <w:rPr>
                <w:strike/>
              </w:rPr>
              <w:t xml:space="preserve"> accident data</w:t>
            </w:r>
          </w:p>
        </w:tc>
      </w:tr>
      <w:tr w:rsidR="00F4339E" w:rsidRPr="00056E5D" w14:paraId="26D0528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453EE81" w14:textId="77777777" w:rsidR="00F4339E" w:rsidRPr="00056E5D" w:rsidRDefault="00F4339E" w:rsidP="002472F9">
            <w:pPr>
              <w:suppressAutoHyphens w:val="0"/>
              <w:spacing w:before="40" w:after="120" w:line="220" w:lineRule="exact"/>
              <w:ind w:right="113"/>
            </w:pPr>
            <w:r w:rsidRPr="00056E5D">
              <w:t>INF GR/PS/22</w:t>
            </w:r>
          </w:p>
        </w:tc>
        <w:tc>
          <w:tcPr>
            <w:tcW w:w="7789" w:type="dxa"/>
            <w:tcBorders>
              <w:top w:val="nil"/>
              <w:left w:val="nil"/>
              <w:bottom w:val="single" w:sz="4" w:space="0" w:color="auto"/>
              <w:right w:val="single" w:sz="4" w:space="0" w:color="auto"/>
            </w:tcBorders>
            <w:noWrap/>
          </w:tcPr>
          <w:p w14:paraId="22F186E2" w14:textId="77777777" w:rsidR="00F4339E" w:rsidRPr="00056E5D" w:rsidRDefault="00F4339E" w:rsidP="002472F9">
            <w:r w:rsidRPr="00056E5D">
              <w:rPr>
                <w:b/>
                <w:bCs/>
                <w:lang w:val="en-US"/>
              </w:rPr>
              <w:t xml:space="preserve">Vehicle Category (Proposal for the </w:t>
            </w:r>
            <w:r w:rsidRPr="00056E5D">
              <w:t>Scope</w:t>
            </w:r>
            <w:r w:rsidRPr="00056E5D">
              <w:rPr>
                <w:strike/>
              </w:rPr>
              <w:t xml:space="preserve"> overview</w:t>
            </w:r>
            <w:r w:rsidRPr="00056E5D">
              <w:rPr>
                <w:b/>
              </w:rPr>
              <w:t>)</w:t>
            </w:r>
          </w:p>
        </w:tc>
      </w:tr>
      <w:tr w:rsidR="00F4339E" w:rsidRPr="00056E5D" w14:paraId="63515CCA"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0FB21B8" w14:textId="77777777" w:rsidR="00F4339E" w:rsidRPr="00056E5D" w:rsidRDefault="00F4339E" w:rsidP="002472F9">
            <w:pPr>
              <w:suppressAutoHyphens w:val="0"/>
              <w:spacing w:before="40" w:after="120" w:line="220" w:lineRule="exact"/>
              <w:ind w:right="113"/>
            </w:pPr>
            <w:r w:rsidRPr="00056E5D">
              <w:t>INF GR/PS/23</w:t>
            </w:r>
          </w:p>
        </w:tc>
        <w:tc>
          <w:tcPr>
            <w:tcW w:w="7789" w:type="dxa"/>
            <w:tcBorders>
              <w:top w:val="nil"/>
              <w:left w:val="nil"/>
              <w:bottom w:val="single" w:sz="4" w:space="0" w:color="auto"/>
              <w:right w:val="single" w:sz="4" w:space="0" w:color="auto"/>
            </w:tcBorders>
            <w:noWrap/>
          </w:tcPr>
          <w:p w14:paraId="5D49626A" w14:textId="77777777" w:rsidR="00F4339E" w:rsidRPr="00056E5D" w:rsidRDefault="00F4339E" w:rsidP="002472F9">
            <w:r w:rsidRPr="00056E5D">
              <w:t>Draft content preliminary report</w:t>
            </w:r>
          </w:p>
        </w:tc>
      </w:tr>
      <w:tr w:rsidR="00F4339E" w:rsidRPr="00056E5D" w14:paraId="453764C7"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3619AE2" w14:textId="77777777" w:rsidR="00F4339E" w:rsidRPr="00056E5D" w:rsidRDefault="00F4339E" w:rsidP="002472F9">
            <w:pPr>
              <w:suppressAutoHyphens w:val="0"/>
              <w:spacing w:before="40" w:after="120" w:line="220" w:lineRule="exact"/>
              <w:ind w:right="113"/>
            </w:pPr>
            <w:r w:rsidRPr="00056E5D">
              <w:t>INF GR/PS/24</w:t>
            </w:r>
          </w:p>
        </w:tc>
        <w:tc>
          <w:tcPr>
            <w:tcW w:w="7789" w:type="dxa"/>
            <w:tcBorders>
              <w:top w:val="nil"/>
              <w:left w:val="nil"/>
              <w:bottom w:val="single" w:sz="4" w:space="0" w:color="auto"/>
              <w:right w:val="single" w:sz="4" w:space="0" w:color="auto"/>
            </w:tcBorders>
            <w:noWrap/>
          </w:tcPr>
          <w:p w14:paraId="127FA05A" w14:textId="77777777" w:rsidR="00F4339E" w:rsidRPr="00056E5D" w:rsidRDefault="00F4339E" w:rsidP="002472F9">
            <w:r w:rsidRPr="00056E5D">
              <w:t>Attendance list 3rd meeting</w:t>
            </w:r>
          </w:p>
        </w:tc>
      </w:tr>
      <w:tr w:rsidR="00F4339E" w:rsidRPr="00056E5D" w14:paraId="1622543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921F617" w14:textId="77777777" w:rsidR="00F4339E" w:rsidRPr="00056E5D" w:rsidRDefault="00F4339E" w:rsidP="002472F9">
            <w:pPr>
              <w:suppressAutoHyphens w:val="0"/>
              <w:spacing w:before="40" w:after="120" w:line="220" w:lineRule="exact"/>
              <w:ind w:right="113"/>
            </w:pPr>
            <w:r w:rsidRPr="00056E5D">
              <w:t>INF GR/PS/25</w:t>
            </w:r>
          </w:p>
        </w:tc>
        <w:tc>
          <w:tcPr>
            <w:tcW w:w="7789" w:type="dxa"/>
            <w:tcBorders>
              <w:top w:val="nil"/>
              <w:left w:val="nil"/>
              <w:bottom w:val="single" w:sz="4" w:space="0" w:color="auto"/>
              <w:right w:val="single" w:sz="4" w:space="0" w:color="auto"/>
            </w:tcBorders>
            <w:noWrap/>
          </w:tcPr>
          <w:p w14:paraId="26EABB5B" w14:textId="77777777" w:rsidR="00F4339E" w:rsidRPr="00056E5D" w:rsidRDefault="00F4339E" w:rsidP="002472F9">
            <w:r w:rsidRPr="00056E5D">
              <w:rPr>
                <w:b/>
                <w:lang w:val="en-US"/>
              </w:rPr>
              <w:t>Extract from the</w:t>
            </w:r>
            <w:r w:rsidRPr="00056E5D">
              <w:rPr>
                <w:lang w:val="en-US"/>
              </w:rPr>
              <w:t xml:space="preserve"> </w:t>
            </w:r>
            <w:r w:rsidRPr="00056E5D">
              <w:t xml:space="preserve">GIDAS </w:t>
            </w:r>
            <w:r w:rsidRPr="00056E5D">
              <w:rPr>
                <w:b/>
                <w:lang w:val="en-US"/>
              </w:rPr>
              <w:t>study for pedestrian safety</w:t>
            </w:r>
            <w:r w:rsidRPr="00056E5D">
              <w:rPr>
                <w:strike/>
              </w:rPr>
              <w:t xml:space="preserve"> presentation</w:t>
            </w:r>
          </w:p>
        </w:tc>
      </w:tr>
      <w:tr w:rsidR="00F4339E" w:rsidRPr="00056E5D" w14:paraId="4D840705" w14:textId="77777777" w:rsidTr="002472F9">
        <w:trPr>
          <w:trHeight w:val="255"/>
        </w:trPr>
        <w:tc>
          <w:tcPr>
            <w:tcW w:w="1716" w:type="dxa"/>
            <w:tcBorders>
              <w:top w:val="nil"/>
              <w:left w:val="single" w:sz="8" w:space="0" w:color="auto"/>
              <w:bottom w:val="nil"/>
              <w:right w:val="single" w:sz="4" w:space="0" w:color="auto"/>
            </w:tcBorders>
            <w:noWrap/>
          </w:tcPr>
          <w:p w14:paraId="3E05D118" w14:textId="77777777" w:rsidR="00F4339E" w:rsidRPr="00056E5D" w:rsidRDefault="00F4339E" w:rsidP="002472F9">
            <w:pPr>
              <w:suppressAutoHyphens w:val="0"/>
              <w:spacing w:before="40" w:after="120" w:line="220" w:lineRule="exact"/>
              <w:ind w:right="113"/>
            </w:pPr>
            <w:r w:rsidRPr="00056E5D">
              <w:t>INF GR/PS/26</w:t>
            </w:r>
          </w:p>
        </w:tc>
        <w:tc>
          <w:tcPr>
            <w:tcW w:w="7789" w:type="dxa"/>
            <w:tcBorders>
              <w:top w:val="nil"/>
              <w:left w:val="nil"/>
              <w:bottom w:val="nil"/>
              <w:right w:val="single" w:sz="4" w:space="0" w:color="auto"/>
            </w:tcBorders>
            <w:noWrap/>
          </w:tcPr>
          <w:p w14:paraId="00335D04" w14:textId="77777777" w:rsidR="00F4339E" w:rsidRPr="00056E5D" w:rsidRDefault="00F4339E" w:rsidP="002472F9">
            <w:r w:rsidRPr="00056E5D">
              <w:rPr>
                <w:strike/>
              </w:rPr>
              <w:t xml:space="preserve">Leg injuries </w:t>
            </w:r>
            <w:r w:rsidRPr="00056E5D">
              <w:t xml:space="preserve">ITARDA </w:t>
            </w:r>
            <w:r w:rsidRPr="00056E5D">
              <w:rPr>
                <w:b/>
              </w:rPr>
              <w:t>Leg Injury Data</w:t>
            </w:r>
          </w:p>
        </w:tc>
      </w:tr>
      <w:tr w:rsidR="00F4339E" w:rsidRPr="00056E5D" w14:paraId="37E32811"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5D0E16DE" w14:textId="77777777" w:rsidR="00F4339E" w:rsidRPr="00056E5D" w:rsidRDefault="00F4339E" w:rsidP="002472F9">
            <w:pPr>
              <w:suppressAutoHyphens w:val="0"/>
              <w:spacing w:before="40" w:after="120" w:line="220" w:lineRule="exact"/>
              <w:ind w:right="113"/>
            </w:pPr>
            <w:r w:rsidRPr="00056E5D">
              <w:t>INF GR/PS/27 and Rev 1</w:t>
            </w:r>
          </w:p>
        </w:tc>
        <w:tc>
          <w:tcPr>
            <w:tcW w:w="7789" w:type="dxa"/>
            <w:tcBorders>
              <w:top w:val="single" w:sz="4" w:space="0" w:color="auto"/>
              <w:left w:val="nil"/>
              <w:bottom w:val="single" w:sz="4" w:space="0" w:color="auto"/>
              <w:right w:val="single" w:sz="4" w:space="0" w:color="auto"/>
            </w:tcBorders>
            <w:noWrap/>
          </w:tcPr>
          <w:p w14:paraId="009038E4" w14:textId="77777777" w:rsidR="00F4339E" w:rsidRPr="00056E5D" w:rsidRDefault="00F4339E" w:rsidP="002472F9">
            <w:r w:rsidRPr="00056E5D">
              <w:t>Draft Meeting Minutes 3rd meeting</w:t>
            </w:r>
          </w:p>
        </w:tc>
      </w:tr>
      <w:tr w:rsidR="00F4339E" w:rsidRPr="00056E5D" w14:paraId="696880CF"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084F895" w14:textId="77777777" w:rsidR="00F4339E" w:rsidRPr="00056E5D" w:rsidRDefault="00F4339E" w:rsidP="002472F9">
            <w:pPr>
              <w:suppressAutoHyphens w:val="0"/>
              <w:spacing w:before="40" w:after="120" w:line="220" w:lineRule="exact"/>
              <w:ind w:right="113"/>
            </w:pPr>
            <w:r w:rsidRPr="00056E5D">
              <w:t>INF GR/PS/28</w:t>
            </w:r>
          </w:p>
        </w:tc>
        <w:tc>
          <w:tcPr>
            <w:tcW w:w="7789" w:type="dxa"/>
            <w:tcBorders>
              <w:top w:val="nil"/>
              <w:left w:val="nil"/>
              <w:bottom w:val="single" w:sz="4" w:space="0" w:color="auto"/>
              <w:right w:val="single" w:sz="4" w:space="0" w:color="auto"/>
            </w:tcBorders>
            <w:noWrap/>
          </w:tcPr>
          <w:p w14:paraId="28413A5B" w14:textId="77777777" w:rsidR="00F4339E" w:rsidRPr="00056E5D" w:rsidRDefault="00F4339E" w:rsidP="002472F9">
            <w:r w:rsidRPr="00056E5D">
              <w:t xml:space="preserve">Technical feasibility </w:t>
            </w:r>
            <w:r>
              <w:rPr>
                <w:b/>
              </w:rPr>
              <w:t>–</w:t>
            </w:r>
            <w:r w:rsidRPr="00056E5D">
              <w:rPr>
                <w:b/>
              </w:rPr>
              <w:t xml:space="preserve"> </w:t>
            </w:r>
            <w:r w:rsidRPr="00056E5D">
              <w:t>general</w:t>
            </w:r>
          </w:p>
        </w:tc>
      </w:tr>
      <w:tr w:rsidR="00F4339E" w:rsidRPr="00056E5D" w14:paraId="3862CFF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6922778A" w14:textId="77777777" w:rsidR="00F4339E" w:rsidRPr="00056E5D" w:rsidRDefault="00F4339E" w:rsidP="002472F9">
            <w:pPr>
              <w:suppressAutoHyphens w:val="0"/>
              <w:spacing w:before="40" w:after="120" w:line="220" w:lineRule="exact"/>
              <w:ind w:right="113"/>
            </w:pPr>
            <w:r w:rsidRPr="00056E5D">
              <w:t>INF GR/PS/29</w:t>
            </w:r>
          </w:p>
        </w:tc>
        <w:tc>
          <w:tcPr>
            <w:tcW w:w="7789" w:type="dxa"/>
            <w:tcBorders>
              <w:top w:val="nil"/>
              <w:left w:val="nil"/>
              <w:bottom w:val="single" w:sz="4" w:space="0" w:color="auto"/>
              <w:right w:val="single" w:sz="4" w:space="0" w:color="auto"/>
            </w:tcBorders>
            <w:noWrap/>
          </w:tcPr>
          <w:p w14:paraId="6A50CA03" w14:textId="77777777" w:rsidR="00F4339E" w:rsidRPr="00056E5D" w:rsidRDefault="00F4339E" w:rsidP="002472F9">
            <w:r w:rsidRPr="00056E5D">
              <w:rPr>
                <w:b/>
                <w:lang w:val="en-US"/>
              </w:rPr>
              <w:t>Study of the Efficiency of</w:t>
            </w:r>
            <w:r w:rsidRPr="00056E5D">
              <w:rPr>
                <w:lang w:val="en-US"/>
              </w:rPr>
              <w:t xml:space="preserve"> </w:t>
            </w:r>
            <w:r w:rsidRPr="00056E5D">
              <w:t>Infrastructur</w:t>
            </w:r>
            <w:r w:rsidRPr="00056E5D">
              <w:rPr>
                <w:b/>
              </w:rPr>
              <w:t>al</w:t>
            </w:r>
            <w:r w:rsidRPr="00056E5D">
              <w:t xml:space="preserve"> </w:t>
            </w:r>
            <w:r w:rsidRPr="00056E5D">
              <w:rPr>
                <w:strike/>
              </w:rPr>
              <w:t xml:space="preserve">effectiveness </w:t>
            </w:r>
            <w:r w:rsidRPr="00056E5D">
              <w:rPr>
                <w:b/>
                <w:lang w:val="en-US"/>
              </w:rPr>
              <w:t>Measures for Pedestrian Protection</w:t>
            </w:r>
          </w:p>
        </w:tc>
      </w:tr>
      <w:tr w:rsidR="00F4339E" w:rsidRPr="00056E5D" w14:paraId="0D64BFA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1D1591A" w14:textId="77777777" w:rsidR="00F4339E" w:rsidRPr="00056E5D" w:rsidRDefault="00F4339E" w:rsidP="002472F9">
            <w:pPr>
              <w:suppressAutoHyphens w:val="0"/>
              <w:spacing w:before="40" w:after="120" w:line="220" w:lineRule="exact"/>
              <w:ind w:right="113"/>
            </w:pPr>
            <w:r w:rsidRPr="00056E5D">
              <w:t>INF GR/PS/30</w:t>
            </w:r>
          </w:p>
        </w:tc>
        <w:tc>
          <w:tcPr>
            <w:tcW w:w="7789" w:type="dxa"/>
            <w:tcBorders>
              <w:top w:val="nil"/>
              <w:left w:val="nil"/>
              <w:bottom w:val="single" w:sz="4" w:space="0" w:color="auto"/>
              <w:right w:val="single" w:sz="4" w:space="0" w:color="auto"/>
            </w:tcBorders>
            <w:noWrap/>
          </w:tcPr>
          <w:p w14:paraId="17540587" w14:textId="77777777" w:rsidR="00F4339E" w:rsidRPr="00056E5D" w:rsidRDefault="00F4339E" w:rsidP="002472F9">
            <w:r w:rsidRPr="00056E5D">
              <w:rPr>
                <w:b/>
                <w:lang w:val="en-US"/>
              </w:rPr>
              <w:t>Frequency of Pelvis/Femur Fractures for Pedestrians more than 11 Years</w:t>
            </w:r>
            <w:r w:rsidRPr="00056E5D">
              <w:rPr>
                <w:strike/>
              </w:rPr>
              <w:t xml:space="preserve"> Pelvis / Femur fracture</w:t>
            </w:r>
          </w:p>
        </w:tc>
      </w:tr>
      <w:tr w:rsidR="00F4339E" w:rsidRPr="00056E5D" w14:paraId="6BFC81AD"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6D19E2BA" w14:textId="77777777" w:rsidR="00F4339E" w:rsidRPr="00056E5D" w:rsidRDefault="00F4339E" w:rsidP="002472F9">
            <w:pPr>
              <w:suppressAutoHyphens w:val="0"/>
              <w:spacing w:before="40" w:after="120" w:line="220" w:lineRule="exact"/>
              <w:ind w:right="113"/>
            </w:pPr>
            <w:r w:rsidRPr="00056E5D">
              <w:t>INF GR/PS/31</w:t>
            </w:r>
          </w:p>
        </w:tc>
        <w:tc>
          <w:tcPr>
            <w:tcW w:w="7789" w:type="dxa"/>
            <w:tcBorders>
              <w:top w:val="nil"/>
              <w:left w:val="nil"/>
              <w:bottom w:val="single" w:sz="4" w:space="0" w:color="auto"/>
              <w:right w:val="single" w:sz="4" w:space="0" w:color="auto"/>
            </w:tcBorders>
            <w:noWrap/>
          </w:tcPr>
          <w:p w14:paraId="151BF115" w14:textId="77777777" w:rsidR="00F4339E" w:rsidRPr="00056E5D" w:rsidRDefault="00F4339E" w:rsidP="002472F9">
            <w:r w:rsidRPr="00056E5D">
              <w:t>IHRA/PS-WG Pedestrian accident data</w:t>
            </w:r>
          </w:p>
        </w:tc>
      </w:tr>
      <w:tr w:rsidR="00F4339E" w:rsidRPr="00056E5D" w14:paraId="4BDA5C7D"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107BBE3" w14:textId="77777777" w:rsidR="00F4339E" w:rsidRPr="00056E5D" w:rsidRDefault="00F4339E" w:rsidP="002472F9">
            <w:pPr>
              <w:suppressAutoHyphens w:val="0"/>
              <w:spacing w:before="40" w:after="120" w:line="220" w:lineRule="exact"/>
              <w:ind w:right="113"/>
            </w:pPr>
            <w:r w:rsidRPr="00056E5D">
              <w:t>INF GR/PS/32</w:t>
            </w:r>
          </w:p>
        </w:tc>
        <w:tc>
          <w:tcPr>
            <w:tcW w:w="7789" w:type="dxa"/>
            <w:tcBorders>
              <w:top w:val="nil"/>
              <w:left w:val="nil"/>
              <w:bottom w:val="single" w:sz="4" w:space="0" w:color="auto"/>
              <w:right w:val="single" w:sz="4" w:space="0" w:color="auto"/>
            </w:tcBorders>
            <w:noWrap/>
          </w:tcPr>
          <w:p w14:paraId="30BFDEFD" w14:textId="77777777" w:rsidR="00F4339E" w:rsidRPr="00056E5D" w:rsidRDefault="00F4339E" w:rsidP="002472F9">
            <w:r w:rsidRPr="00056E5D">
              <w:t>ESV summary paper on IHRA/PS-WG report</w:t>
            </w:r>
          </w:p>
        </w:tc>
      </w:tr>
      <w:tr w:rsidR="00F4339E" w:rsidRPr="00056E5D" w14:paraId="558BD876"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31AF351" w14:textId="77777777" w:rsidR="00F4339E" w:rsidRPr="00056E5D" w:rsidRDefault="00F4339E" w:rsidP="002472F9">
            <w:pPr>
              <w:suppressAutoHyphens w:val="0"/>
              <w:spacing w:before="40" w:after="120" w:line="220" w:lineRule="exact"/>
              <w:ind w:right="113"/>
            </w:pPr>
            <w:r w:rsidRPr="00056E5D">
              <w:t>INF GR/PS/33</w:t>
            </w:r>
          </w:p>
        </w:tc>
        <w:tc>
          <w:tcPr>
            <w:tcW w:w="7789" w:type="dxa"/>
            <w:tcBorders>
              <w:top w:val="nil"/>
              <w:left w:val="nil"/>
              <w:bottom w:val="single" w:sz="4" w:space="0" w:color="auto"/>
              <w:right w:val="single" w:sz="4" w:space="0" w:color="auto"/>
            </w:tcBorders>
            <w:noWrap/>
          </w:tcPr>
          <w:p w14:paraId="0BF51DFB" w14:textId="77777777" w:rsidR="00F4339E" w:rsidRPr="00056E5D" w:rsidRDefault="00F4339E" w:rsidP="002472F9">
            <w:pPr>
              <w:keepNext/>
              <w:keepLines/>
              <w:rPr>
                <w:lang w:val="en-US"/>
              </w:rPr>
            </w:pPr>
            <w:r w:rsidRPr="00056E5D">
              <w:t xml:space="preserve">Introduction of the regulation of pedestrian head protection in Japan </w:t>
            </w:r>
            <w:r w:rsidRPr="00056E5D">
              <w:rPr>
                <w:b/>
              </w:rPr>
              <w:t>(</w:t>
            </w:r>
            <w:r w:rsidRPr="00056E5D">
              <w:t>Nishimoto</w:t>
            </w:r>
            <w:r w:rsidRPr="00AA4A43">
              <w:rPr>
                <w:strike/>
              </w:rPr>
              <w:t>,</w:t>
            </w:r>
            <w:r w:rsidRPr="00AA4A43">
              <w:t>/</w:t>
            </w:r>
            <w:r w:rsidRPr="00056E5D">
              <w:t>Toshiyuki</w:t>
            </w:r>
            <w:r w:rsidRPr="00056E5D">
              <w:rPr>
                <w:b/>
                <w:lang w:val="en-US"/>
              </w:rPr>
              <w:t>, 18</w:t>
            </w:r>
            <w:r w:rsidRPr="00056E5D">
              <w:rPr>
                <w:b/>
                <w:vertAlign w:val="superscript"/>
                <w:lang w:val="en-US"/>
              </w:rPr>
              <w:t>th</w:t>
            </w:r>
            <w:r w:rsidRPr="00056E5D">
              <w:rPr>
                <w:b/>
                <w:lang w:val="en-US"/>
              </w:rPr>
              <w:t xml:space="preserve"> ESV Conference, Nagoya 2003)</w:t>
            </w:r>
          </w:p>
        </w:tc>
      </w:tr>
      <w:tr w:rsidR="00F4339E" w:rsidRPr="00056E5D" w14:paraId="617A80BB" w14:textId="77777777" w:rsidTr="002472F9">
        <w:trPr>
          <w:trHeight w:val="1020"/>
        </w:trPr>
        <w:tc>
          <w:tcPr>
            <w:tcW w:w="1716" w:type="dxa"/>
            <w:tcBorders>
              <w:top w:val="nil"/>
              <w:left w:val="single" w:sz="8" w:space="0" w:color="auto"/>
              <w:bottom w:val="single" w:sz="4" w:space="0" w:color="auto"/>
              <w:right w:val="single" w:sz="4" w:space="0" w:color="auto"/>
            </w:tcBorders>
            <w:noWrap/>
          </w:tcPr>
          <w:p w14:paraId="70FBFC22" w14:textId="77777777" w:rsidR="00F4339E" w:rsidRPr="00056E5D" w:rsidRDefault="00F4339E" w:rsidP="002472F9">
            <w:pPr>
              <w:suppressAutoHyphens w:val="0"/>
              <w:spacing w:before="40" w:after="120" w:line="220" w:lineRule="exact"/>
              <w:ind w:right="113"/>
            </w:pPr>
            <w:r w:rsidRPr="00056E5D">
              <w:t>INF GR/PS/34</w:t>
            </w:r>
          </w:p>
        </w:tc>
        <w:tc>
          <w:tcPr>
            <w:tcW w:w="7789" w:type="dxa"/>
            <w:tcBorders>
              <w:top w:val="nil"/>
              <w:left w:val="nil"/>
              <w:bottom w:val="single" w:sz="4" w:space="0" w:color="auto"/>
              <w:right w:val="single" w:sz="4" w:space="0" w:color="auto"/>
            </w:tcBorders>
          </w:tcPr>
          <w:p w14:paraId="0E049951" w14:textId="77777777" w:rsidR="00F4339E" w:rsidRPr="00056E5D" w:rsidRDefault="00F4339E" w:rsidP="002472F9">
            <w:r w:rsidRPr="00056E5D">
              <w:t xml:space="preserve">Proposal for a </w:t>
            </w:r>
            <w:r w:rsidRPr="00056E5D">
              <w:rPr>
                <w:strike/>
              </w:rPr>
              <w:t>d</w:t>
            </w:r>
            <w:r w:rsidRPr="00056E5D">
              <w:rPr>
                <w:b/>
              </w:rPr>
              <w:t>D</w:t>
            </w:r>
            <w:r w:rsidRPr="00056E5D">
              <w:t>irective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F4339E" w:rsidRPr="00056E5D" w14:paraId="3A21E77B"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3A96AA3" w14:textId="77777777" w:rsidR="00F4339E" w:rsidRPr="00056E5D" w:rsidRDefault="00F4339E" w:rsidP="002472F9">
            <w:pPr>
              <w:suppressAutoHyphens w:val="0"/>
              <w:spacing w:before="40" w:after="120" w:line="220" w:lineRule="exact"/>
              <w:ind w:right="113"/>
            </w:pPr>
            <w:r w:rsidRPr="00056E5D">
              <w:t>INF GR/PS/35</w:t>
            </w:r>
          </w:p>
        </w:tc>
        <w:tc>
          <w:tcPr>
            <w:tcW w:w="7789" w:type="dxa"/>
            <w:tcBorders>
              <w:top w:val="nil"/>
              <w:left w:val="nil"/>
              <w:bottom w:val="single" w:sz="4" w:space="0" w:color="auto"/>
              <w:right w:val="single" w:sz="4" w:space="0" w:color="auto"/>
            </w:tcBorders>
            <w:noWrap/>
          </w:tcPr>
          <w:p w14:paraId="056CCDDA" w14:textId="77777777" w:rsidR="00F4339E" w:rsidRPr="00056E5D" w:rsidRDefault="00F4339E" w:rsidP="002472F9">
            <w:r w:rsidRPr="00056E5D">
              <w:t>List of conflicts with existing legislation / requirements</w:t>
            </w:r>
          </w:p>
        </w:tc>
      </w:tr>
      <w:tr w:rsidR="00F4339E" w:rsidRPr="00056E5D" w14:paraId="73FEECBE"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1BA37DE" w14:textId="77777777" w:rsidR="00F4339E" w:rsidRPr="00056E5D" w:rsidRDefault="00F4339E" w:rsidP="002472F9">
            <w:pPr>
              <w:suppressAutoHyphens w:val="0"/>
              <w:spacing w:before="40" w:after="120" w:line="220" w:lineRule="exact"/>
              <w:ind w:right="113"/>
            </w:pPr>
            <w:r w:rsidRPr="00056E5D">
              <w:t>INF GR/PS/36</w:t>
            </w:r>
          </w:p>
        </w:tc>
        <w:tc>
          <w:tcPr>
            <w:tcW w:w="7789" w:type="dxa"/>
            <w:tcBorders>
              <w:top w:val="nil"/>
              <w:left w:val="nil"/>
              <w:bottom w:val="single" w:sz="4" w:space="0" w:color="auto"/>
              <w:right w:val="single" w:sz="4" w:space="0" w:color="auto"/>
            </w:tcBorders>
            <w:noWrap/>
          </w:tcPr>
          <w:p w14:paraId="1FFE25DA" w14:textId="77777777" w:rsidR="00F4339E" w:rsidRPr="00056E5D" w:rsidRDefault="00F4339E" w:rsidP="002472F9">
            <w:r w:rsidRPr="00056E5D">
              <w:t>Draft preliminary report</w:t>
            </w:r>
          </w:p>
        </w:tc>
      </w:tr>
      <w:tr w:rsidR="00F4339E" w:rsidRPr="00056E5D" w14:paraId="66D8F85F"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5CD18FB" w14:textId="77777777" w:rsidR="00F4339E" w:rsidRPr="00056E5D" w:rsidRDefault="00F4339E" w:rsidP="002472F9">
            <w:pPr>
              <w:suppressAutoHyphens w:val="0"/>
              <w:spacing w:before="40" w:after="120" w:line="220" w:lineRule="exact"/>
              <w:ind w:right="113"/>
            </w:pPr>
            <w:r w:rsidRPr="00056E5D">
              <w:t>INF GR/PS/37</w:t>
            </w:r>
          </w:p>
        </w:tc>
        <w:tc>
          <w:tcPr>
            <w:tcW w:w="7789" w:type="dxa"/>
            <w:tcBorders>
              <w:top w:val="nil"/>
              <w:left w:val="nil"/>
              <w:bottom w:val="single" w:sz="4" w:space="0" w:color="auto"/>
              <w:right w:val="single" w:sz="4" w:space="0" w:color="auto"/>
            </w:tcBorders>
            <w:noWrap/>
          </w:tcPr>
          <w:p w14:paraId="784414A5" w14:textId="77777777" w:rsidR="00F4339E" w:rsidRPr="00056E5D" w:rsidRDefault="00F4339E" w:rsidP="002472F9">
            <w:r w:rsidRPr="00056E5D">
              <w:t>Agenda 4th meeting</w:t>
            </w:r>
          </w:p>
        </w:tc>
      </w:tr>
      <w:tr w:rsidR="00F4339E" w:rsidRPr="00056E5D" w14:paraId="720ECE7D"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CBD4D39" w14:textId="77777777" w:rsidR="00F4339E" w:rsidRPr="00056E5D" w:rsidRDefault="00F4339E" w:rsidP="002472F9">
            <w:pPr>
              <w:suppressAutoHyphens w:val="0"/>
              <w:spacing w:before="40" w:after="120" w:line="220" w:lineRule="exact"/>
              <w:ind w:right="113"/>
            </w:pPr>
            <w:r w:rsidRPr="00056E5D">
              <w:t>INF GR/PS/38</w:t>
            </w:r>
          </w:p>
        </w:tc>
        <w:tc>
          <w:tcPr>
            <w:tcW w:w="7789" w:type="dxa"/>
            <w:tcBorders>
              <w:top w:val="nil"/>
              <w:left w:val="nil"/>
              <w:bottom w:val="single" w:sz="4" w:space="0" w:color="auto"/>
              <w:right w:val="single" w:sz="4" w:space="0" w:color="auto"/>
            </w:tcBorders>
            <w:noWrap/>
          </w:tcPr>
          <w:p w14:paraId="75484F15" w14:textId="77777777" w:rsidR="00F4339E" w:rsidRPr="00056E5D" w:rsidRDefault="00F4339E" w:rsidP="002472F9">
            <w:r w:rsidRPr="00056E5D">
              <w:t>Technical prescriptions concerning test provisions for pedestrian safety</w:t>
            </w:r>
          </w:p>
        </w:tc>
      </w:tr>
      <w:tr w:rsidR="00F4339E" w:rsidRPr="00056E5D" w14:paraId="0492ED8B"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D1486F9" w14:textId="77777777" w:rsidR="00F4339E" w:rsidRPr="00056E5D" w:rsidRDefault="00F4339E" w:rsidP="002472F9">
            <w:pPr>
              <w:suppressAutoHyphens w:val="0"/>
              <w:spacing w:before="40" w:after="120" w:line="220" w:lineRule="exact"/>
              <w:ind w:right="113"/>
            </w:pPr>
            <w:r w:rsidRPr="00056E5D">
              <w:t>INF GR/PS/39 and Rev 1</w:t>
            </w:r>
          </w:p>
        </w:tc>
        <w:tc>
          <w:tcPr>
            <w:tcW w:w="7789" w:type="dxa"/>
            <w:tcBorders>
              <w:top w:val="nil"/>
              <w:left w:val="nil"/>
              <w:bottom w:val="single" w:sz="4" w:space="0" w:color="auto"/>
              <w:right w:val="single" w:sz="4" w:space="0" w:color="auto"/>
            </w:tcBorders>
            <w:noWrap/>
          </w:tcPr>
          <w:p w14:paraId="578AD825" w14:textId="77777777" w:rsidR="00F4339E" w:rsidRPr="00056E5D" w:rsidRDefault="00F4339E" w:rsidP="002472F9">
            <w:r w:rsidRPr="00056E5D">
              <w:t>Vehicle safety standards report 1</w:t>
            </w:r>
          </w:p>
        </w:tc>
      </w:tr>
      <w:tr w:rsidR="00F4339E" w:rsidRPr="00056E5D" w14:paraId="37F3CA02"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3AFA8C4" w14:textId="77777777" w:rsidR="00F4339E" w:rsidRPr="00056E5D" w:rsidRDefault="00F4339E" w:rsidP="002472F9">
            <w:pPr>
              <w:suppressAutoHyphens w:val="0"/>
              <w:spacing w:before="40" w:after="120" w:line="220" w:lineRule="exact"/>
              <w:ind w:right="113"/>
            </w:pPr>
            <w:r w:rsidRPr="00056E5D">
              <w:t>INF GR/PS/40</w:t>
            </w:r>
          </w:p>
        </w:tc>
        <w:tc>
          <w:tcPr>
            <w:tcW w:w="7789" w:type="dxa"/>
            <w:tcBorders>
              <w:top w:val="nil"/>
              <w:left w:val="nil"/>
              <w:bottom w:val="single" w:sz="4" w:space="0" w:color="auto"/>
              <w:right w:val="single" w:sz="4" w:space="0" w:color="auto"/>
            </w:tcBorders>
            <w:noWrap/>
          </w:tcPr>
          <w:p w14:paraId="54EA34AE" w14:textId="77777777" w:rsidR="00F4339E" w:rsidRPr="00056E5D" w:rsidRDefault="00F4339E" w:rsidP="002472F9">
            <w:r w:rsidRPr="00056E5D">
              <w:t>US Cumulative 2002 Fleet GVMR</w:t>
            </w:r>
          </w:p>
        </w:tc>
      </w:tr>
      <w:tr w:rsidR="00F4339E" w:rsidRPr="00056E5D" w14:paraId="1CF405C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E997D8E" w14:textId="77777777" w:rsidR="00F4339E" w:rsidRPr="00056E5D" w:rsidRDefault="00F4339E" w:rsidP="002472F9">
            <w:pPr>
              <w:suppressAutoHyphens w:val="0"/>
              <w:spacing w:before="40" w:after="120" w:line="220" w:lineRule="exact"/>
              <w:ind w:right="113"/>
            </w:pPr>
            <w:r w:rsidRPr="00056E5D">
              <w:t>INF GR/PS/41</w:t>
            </w:r>
          </w:p>
        </w:tc>
        <w:tc>
          <w:tcPr>
            <w:tcW w:w="7789" w:type="dxa"/>
            <w:tcBorders>
              <w:top w:val="nil"/>
              <w:left w:val="nil"/>
              <w:bottom w:val="single" w:sz="4" w:space="0" w:color="auto"/>
              <w:right w:val="single" w:sz="4" w:space="0" w:color="auto"/>
            </w:tcBorders>
            <w:noWrap/>
          </w:tcPr>
          <w:p w14:paraId="0172675D" w14:textId="77777777" w:rsidR="00F4339E" w:rsidRPr="00056E5D" w:rsidRDefault="00F4339E" w:rsidP="002472F9">
            <w:r w:rsidRPr="00056E5D">
              <w:t xml:space="preserve">Swedish </w:t>
            </w:r>
            <w:r w:rsidRPr="00056E5D">
              <w:rPr>
                <w:b/>
                <w:lang w:val="en-US"/>
              </w:rPr>
              <w:t>pedestrian fatalities 1994-2002</w:t>
            </w:r>
            <w:r w:rsidRPr="00056E5D">
              <w:rPr>
                <w:strike/>
              </w:rPr>
              <w:t xml:space="preserve"> accident data</w:t>
            </w:r>
          </w:p>
        </w:tc>
      </w:tr>
      <w:tr w:rsidR="00F4339E" w:rsidRPr="00056E5D" w14:paraId="0458B01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88F20A0" w14:textId="77777777" w:rsidR="00F4339E" w:rsidRPr="00056E5D" w:rsidRDefault="00F4339E" w:rsidP="002472F9">
            <w:pPr>
              <w:suppressAutoHyphens w:val="0"/>
              <w:spacing w:before="40" w:after="120" w:line="220" w:lineRule="exact"/>
              <w:ind w:right="113"/>
            </w:pPr>
            <w:r w:rsidRPr="00056E5D">
              <w:t>INF GR/PS/42</w:t>
            </w:r>
          </w:p>
        </w:tc>
        <w:tc>
          <w:tcPr>
            <w:tcW w:w="7789" w:type="dxa"/>
            <w:tcBorders>
              <w:top w:val="nil"/>
              <w:left w:val="nil"/>
              <w:bottom w:val="single" w:sz="4" w:space="0" w:color="auto"/>
              <w:right w:val="single" w:sz="4" w:space="0" w:color="auto"/>
            </w:tcBorders>
            <w:noWrap/>
          </w:tcPr>
          <w:p w14:paraId="05E38457" w14:textId="77777777" w:rsidR="00F4339E" w:rsidRPr="00056E5D" w:rsidRDefault="00F4339E" w:rsidP="002472F9">
            <w:r w:rsidRPr="00056E5D">
              <w:rPr>
                <w:b/>
                <w:lang w:val="en-US"/>
              </w:rPr>
              <w:t>Proposal for a new draft global technical regulation concerning uniform provisions for common definitions and procedures to be used in Global Technical Regulations</w:t>
            </w:r>
            <w:r w:rsidRPr="00056E5D">
              <w:rPr>
                <w:lang w:val="en-US"/>
              </w:rPr>
              <w:t xml:space="preserve"> </w:t>
            </w:r>
            <w:r w:rsidRPr="00056E5D">
              <w:rPr>
                <w:lang w:val="en-US"/>
              </w:rPr>
              <w:lastRenderedPageBreak/>
              <w:t>(</w:t>
            </w:r>
            <w:r w:rsidRPr="00056E5D">
              <w:t>TRANS/WP.29/GRSG/2003/10</w:t>
            </w:r>
            <w:r w:rsidRPr="00056E5D">
              <w:rPr>
                <w:strike/>
              </w:rPr>
              <w:t xml:space="preserve"> proposal for common definitions</w:t>
            </w:r>
            <w:r w:rsidRPr="00056E5D">
              <w:t>)</w:t>
            </w:r>
          </w:p>
        </w:tc>
      </w:tr>
      <w:tr w:rsidR="00F4339E" w:rsidRPr="00056E5D" w14:paraId="7BB0065F"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968E5FB" w14:textId="77777777" w:rsidR="00F4339E" w:rsidRPr="00056E5D" w:rsidRDefault="00F4339E" w:rsidP="002472F9">
            <w:pPr>
              <w:suppressAutoHyphens w:val="0"/>
              <w:spacing w:before="40" w:after="120" w:line="220" w:lineRule="exact"/>
              <w:ind w:right="113"/>
            </w:pPr>
            <w:r w:rsidRPr="00056E5D">
              <w:lastRenderedPageBreak/>
              <w:t>INF GR/PS/43</w:t>
            </w:r>
          </w:p>
        </w:tc>
        <w:tc>
          <w:tcPr>
            <w:tcW w:w="7789" w:type="dxa"/>
            <w:tcBorders>
              <w:top w:val="nil"/>
              <w:left w:val="nil"/>
              <w:bottom w:val="single" w:sz="4" w:space="0" w:color="auto"/>
              <w:right w:val="single" w:sz="4" w:space="0" w:color="auto"/>
            </w:tcBorders>
            <w:noWrap/>
          </w:tcPr>
          <w:p w14:paraId="284BB6C9" w14:textId="77777777" w:rsidR="00F4339E" w:rsidRPr="00056E5D" w:rsidRDefault="00F4339E" w:rsidP="002472F9">
            <w:r w:rsidRPr="00056E5D">
              <w:rPr>
                <w:b/>
                <w:lang w:val="en-US"/>
              </w:rPr>
              <w:t>Vehicles of</w:t>
            </w:r>
            <w:r w:rsidRPr="00056E5D">
              <w:rPr>
                <w:lang w:val="en-US"/>
              </w:rPr>
              <w:t xml:space="preserve"> </w:t>
            </w:r>
            <w:r w:rsidRPr="00056E5D">
              <w:t>Category 1-1</w:t>
            </w:r>
            <w:r w:rsidRPr="00056E5D">
              <w:rPr>
                <w:strike/>
              </w:rPr>
              <w:t xml:space="preserve"> GVM</w:t>
            </w:r>
            <w:r w:rsidRPr="00056E5D">
              <w:t xml:space="preserve"> </w:t>
            </w:r>
            <w:r w:rsidRPr="00056E5D">
              <w:rPr>
                <w:b/>
                <w:lang w:val="en-US"/>
              </w:rPr>
              <w:t>in Japan</w:t>
            </w:r>
          </w:p>
        </w:tc>
      </w:tr>
      <w:tr w:rsidR="00F4339E" w:rsidRPr="00056E5D" w14:paraId="243E6108"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AF1640C" w14:textId="77777777" w:rsidR="00F4339E" w:rsidRPr="00056E5D" w:rsidRDefault="00F4339E" w:rsidP="002472F9">
            <w:pPr>
              <w:suppressAutoHyphens w:val="0"/>
              <w:spacing w:before="40" w:after="120" w:line="220" w:lineRule="exact"/>
              <w:ind w:right="113"/>
            </w:pPr>
            <w:r w:rsidRPr="00056E5D">
              <w:t>INF GR/PS/44</w:t>
            </w:r>
          </w:p>
        </w:tc>
        <w:tc>
          <w:tcPr>
            <w:tcW w:w="7789" w:type="dxa"/>
            <w:tcBorders>
              <w:top w:val="nil"/>
              <w:left w:val="nil"/>
              <w:bottom w:val="single" w:sz="4" w:space="0" w:color="auto"/>
              <w:right w:val="single" w:sz="4" w:space="0" w:color="auto"/>
            </w:tcBorders>
            <w:noWrap/>
          </w:tcPr>
          <w:p w14:paraId="0997EBD1" w14:textId="77777777" w:rsidR="00F4339E" w:rsidRPr="00056E5D" w:rsidRDefault="00F4339E" w:rsidP="002472F9">
            <w:r w:rsidRPr="00056E5D">
              <w:t>Light duty truck</w:t>
            </w:r>
          </w:p>
        </w:tc>
      </w:tr>
      <w:tr w:rsidR="00F4339E" w:rsidRPr="00056E5D" w14:paraId="4A50907D"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81D3AEA" w14:textId="77777777" w:rsidR="00F4339E" w:rsidRPr="00056E5D" w:rsidRDefault="00F4339E" w:rsidP="002472F9">
            <w:pPr>
              <w:suppressAutoHyphens w:val="0"/>
              <w:spacing w:before="40" w:after="120" w:line="220" w:lineRule="exact"/>
              <w:ind w:right="113"/>
            </w:pPr>
            <w:r w:rsidRPr="00056E5D">
              <w:t>INF GR/PS/45</w:t>
            </w:r>
          </w:p>
        </w:tc>
        <w:tc>
          <w:tcPr>
            <w:tcW w:w="7789" w:type="dxa"/>
            <w:tcBorders>
              <w:top w:val="nil"/>
              <w:left w:val="nil"/>
              <w:bottom w:val="single" w:sz="4" w:space="0" w:color="auto"/>
              <w:right w:val="single" w:sz="4" w:space="0" w:color="auto"/>
            </w:tcBorders>
            <w:noWrap/>
          </w:tcPr>
          <w:p w14:paraId="6469CFAA" w14:textId="77777777" w:rsidR="00F4339E" w:rsidRPr="00056E5D" w:rsidRDefault="00F4339E" w:rsidP="002472F9">
            <w:r w:rsidRPr="00056E5D">
              <w:rPr>
                <w:b/>
                <w:lang w:val="en-US"/>
              </w:rPr>
              <w:t>Analysis of</w:t>
            </w:r>
            <w:r w:rsidRPr="00056E5D">
              <w:rPr>
                <w:lang w:val="en-US"/>
              </w:rPr>
              <w:t xml:space="preserve"> E</w:t>
            </w:r>
            <w:r w:rsidRPr="00056E5D">
              <w:rPr>
                <w:b/>
                <w:lang w:val="en-US"/>
              </w:rPr>
              <w:t>uro</w:t>
            </w:r>
            <w:r w:rsidRPr="00056E5D">
              <w:t xml:space="preserve"> </w:t>
            </w:r>
            <w:r w:rsidRPr="00056E5D">
              <w:rPr>
                <w:strike/>
              </w:rPr>
              <w:t>URO</w:t>
            </w:r>
            <w:r w:rsidRPr="00056E5D">
              <w:t>NCAP</w:t>
            </w:r>
            <w:r w:rsidRPr="00056E5D">
              <w:rPr>
                <w:strike/>
              </w:rPr>
              <w:t xml:space="preserve"> results and what they mean in relation to EU Phase 1</w:t>
            </w:r>
            <w:r w:rsidRPr="00056E5D">
              <w:t xml:space="preserve"> </w:t>
            </w:r>
            <w:r w:rsidRPr="00056E5D">
              <w:rPr>
                <w:b/>
                <w:lang w:val="en-US"/>
              </w:rPr>
              <w:t>data</w:t>
            </w:r>
          </w:p>
        </w:tc>
      </w:tr>
      <w:tr w:rsidR="00F4339E" w:rsidRPr="00056E5D" w14:paraId="025BBF5C" w14:textId="77777777" w:rsidTr="002472F9">
        <w:trPr>
          <w:trHeight w:val="255"/>
        </w:trPr>
        <w:tc>
          <w:tcPr>
            <w:tcW w:w="1716" w:type="dxa"/>
            <w:tcBorders>
              <w:top w:val="nil"/>
              <w:left w:val="single" w:sz="8" w:space="0" w:color="auto"/>
              <w:bottom w:val="nil"/>
              <w:right w:val="single" w:sz="4" w:space="0" w:color="auto"/>
            </w:tcBorders>
            <w:noWrap/>
          </w:tcPr>
          <w:p w14:paraId="0FC3DC30" w14:textId="77777777" w:rsidR="00F4339E" w:rsidRPr="00056E5D" w:rsidRDefault="00F4339E" w:rsidP="002472F9">
            <w:pPr>
              <w:suppressAutoHyphens w:val="0"/>
              <w:spacing w:before="40" w:after="120" w:line="220" w:lineRule="exact"/>
              <w:ind w:right="113"/>
            </w:pPr>
            <w:r w:rsidRPr="00056E5D">
              <w:t>INF GR/PS/46</w:t>
            </w:r>
          </w:p>
        </w:tc>
        <w:tc>
          <w:tcPr>
            <w:tcW w:w="7789" w:type="dxa"/>
            <w:tcBorders>
              <w:top w:val="nil"/>
              <w:left w:val="nil"/>
              <w:bottom w:val="nil"/>
              <w:right w:val="single" w:sz="4" w:space="0" w:color="auto"/>
            </w:tcBorders>
            <w:noWrap/>
          </w:tcPr>
          <w:p w14:paraId="67E2C991" w14:textId="77777777" w:rsidR="00F4339E" w:rsidRPr="00056E5D" w:rsidRDefault="00F4339E" w:rsidP="002472F9">
            <w:r w:rsidRPr="00056E5D">
              <w:rPr>
                <w:b/>
                <w:lang w:val="en-US"/>
              </w:rPr>
              <w:t>Development of</w:t>
            </w:r>
            <w:r w:rsidRPr="00056E5D">
              <w:rPr>
                <w:lang w:val="en-US"/>
              </w:rPr>
              <w:t xml:space="preserve"> </w:t>
            </w:r>
            <w:r w:rsidRPr="00056E5D">
              <w:t xml:space="preserve">JAMA / JARI </w:t>
            </w:r>
            <w:r w:rsidRPr="00056E5D">
              <w:rPr>
                <w:b/>
                <w:lang w:val="en-US"/>
              </w:rPr>
              <w:t>pedestrian</w:t>
            </w:r>
            <w:r w:rsidRPr="00056E5D">
              <w:rPr>
                <w:lang w:val="en-US"/>
              </w:rPr>
              <w:t xml:space="preserve"> </w:t>
            </w:r>
            <w:r w:rsidRPr="00056E5D">
              <w:t>child and adult head</w:t>
            </w:r>
            <w:r w:rsidRPr="00056E5D">
              <w:rPr>
                <w:b/>
              </w:rPr>
              <w:t>form</w:t>
            </w:r>
            <w:r w:rsidRPr="00056E5D">
              <w:t xml:space="preserve"> impactors</w:t>
            </w:r>
          </w:p>
        </w:tc>
      </w:tr>
      <w:tr w:rsidR="00F4339E" w:rsidRPr="00056E5D" w14:paraId="2B3CA894" w14:textId="77777777" w:rsidTr="002472F9">
        <w:trPr>
          <w:trHeight w:val="255"/>
        </w:trPr>
        <w:tc>
          <w:tcPr>
            <w:tcW w:w="1716" w:type="dxa"/>
            <w:tcBorders>
              <w:top w:val="single" w:sz="4" w:space="0" w:color="auto"/>
              <w:left w:val="single" w:sz="8" w:space="0" w:color="auto"/>
              <w:bottom w:val="nil"/>
              <w:right w:val="single" w:sz="4" w:space="0" w:color="auto"/>
            </w:tcBorders>
            <w:noWrap/>
          </w:tcPr>
          <w:p w14:paraId="14C8CD52" w14:textId="77777777" w:rsidR="00F4339E" w:rsidRPr="00056E5D" w:rsidRDefault="00F4339E" w:rsidP="002472F9">
            <w:pPr>
              <w:suppressAutoHyphens w:val="0"/>
              <w:spacing w:before="40" w:after="120" w:line="220" w:lineRule="exact"/>
              <w:ind w:right="113"/>
            </w:pPr>
            <w:r w:rsidRPr="00056E5D">
              <w:t>INF GR/PS/47 and Rev 1</w:t>
            </w:r>
          </w:p>
        </w:tc>
        <w:tc>
          <w:tcPr>
            <w:tcW w:w="7789" w:type="dxa"/>
            <w:tcBorders>
              <w:top w:val="single" w:sz="4" w:space="0" w:color="auto"/>
              <w:left w:val="nil"/>
              <w:bottom w:val="nil"/>
              <w:right w:val="single" w:sz="4" w:space="0" w:color="auto"/>
            </w:tcBorders>
            <w:noWrap/>
          </w:tcPr>
          <w:p w14:paraId="76796C4C" w14:textId="77777777" w:rsidR="00F4339E" w:rsidRPr="00056E5D" w:rsidRDefault="00F4339E" w:rsidP="002472F9">
            <w:pPr>
              <w:rPr>
                <w:lang w:val="en-US"/>
              </w:rPr>
            </w:pPr>
            <w:r w:rsidRPr="00056E5D">
              <w:t>Preliminary report to GRSP 33</w:t>
            </w:r>
            <w:r w:rsidRPr="00056E5D">
              <w:rPr>
                <w:b/>
                <w:vertAlign w:val="superscript"/>
              </w:rPr>
              <w:t>rd</w:t>
            </w:r>
            <w:r w:rsidRPr="00056E5D">
              <w:rPr>
                <w:b/>
              </w:rPr>
              <w:t xml:space="preserve"> </w:t>
            </w:r>
            <w:r w:rsidRPr="00056E5D">
              <w:rPr>
                <w:b/>
                <w:lang w:val="en-US"/>
              </w:rPr>
              <w:t>session</w:t>
            </w:r>
          </w:p>
        </w:tc>
      </w:tr>
      <w:tr w:rsidR="00F4339E" w:rsidRPr="00056E5D" w14:paraId="05878264" w14:textId="77777777" w:rsidTr="002472F9">
        <w:trPr>
          <w:trHeight w:val="255"/>
        </w:trPr>
        <w:tc>
          <w:tcPr>
            <w:tcW w:w="1716" w:type="dxa"/>
            <w:tcBorders>
              <w:top w:val="single" w:sz="4" w:space="0" w:color="auto"/>
              <w:left w:val="single" w:sz="8" w:space="0" w:color="auto"/>
              <w:bottom w:val="nil"/>
              <w:right w:val="single" w:sz="4" w:space="0" w:color="auto"/>
            </w:tcBorders>
            <w:noWrap/>
          </w:tcPr>
          <w:p w14:paraId="511C111A" w14:textId="77777777" w:rsidR="00F4339E" w:rsidRPr="00056E5D" w:rsidRDefault="00F4339E" w:rsidP="002472F9">
            <w:pPr>
              <w:suppressAutoHyphens w:val="0"/>
              <w:spacing w:before="40" w:after="120" w:line="220" w:lineRule="exact"/>
              <w:ind w:right="113"/>
            </w:pPr>
            <w:r w:rsidRPr="00056E5D">
              <w:t>INF GR/PS/48 and Rev 1</w:t>
            </w:r>
          </w:p>
        </w:tc>
        <w:tc>
          <w:tcPr>
            <w:tcW w:w="7789" w:type="dxa"/>
            <w:tcBorders>
              <w:top w:val="single" w:sz="4" w:space="0" w:color="auto"/>
              <w:left w:val="nil"/>
              <w:bottom w:val="nil"/>
              <w:right w:val="single" w:sz="4" w:space="0" w:color="auto"/>
            </w:tcBorders>
            <w:noWrap/>
          </w:tcPr>
          <w:p w14:paraId="3CC8FC65" w14:textId="77777777" w:rsidR="00F4339E" w:rsidRPr="00056E5D" w:rsidRDefault="00F4339E" w:rsidP="002472F9">
            <w:r w:rsidRPr="00056E5D">
              <w:t>Draft meeting minutes 4th meeting</w:t>
            </w:r>
          </w:p>
        </w:tc>
      </w:tr>
      <w:tr w:rsidR="00F4339E" w:rsidRPr="00056E5D" w14:paraId="2E2375A2"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3AA1E5AF" w14:textId="77777777" w:rsidR="00F4339E" w:rsidRPr="00056E5D" w:rsidRDefault="00F4339E" w:rsidP="002472F9">
            <w:pPr>
              <w:suppressAutoHyphens w:val="0"/>
              <w:spacing w:before="40" w:after="120" w:line="220" w:lineRule="exact"/>
              <w:ind w:right="113"/>
            </w:pPr>
            <w:r w:rsidRPr="00056E5D">
              <w:t>INF GR/PS/49</w:t>
            </w:r>
          </w:p>
        </w:tc>
        <w:tc>
          <w:tcPr>
            <w:tcW w:w="7789" w:type="dxa"/>
            <w:tcBorders>
              <w:top w:val="single" w:sz="4" w:space="0" w:color="auto"/>
              <w:left w:val="nil"/>
              <w:bottom w:val="single" w:sz="4" w:space="0" w:color="auto"/>
              <w:right w:val="single" w:sz="4" w:space="0" w:color="auto"/>
            </w:tcBorders>
            <w:noWrap/>
          </w:tcPr>
          <w:p w14:paraId="6FF53C9E" w14:textId="77777777" w:rsidR="00F4339E" w:rsidRPr="00056E5D" w:rsidRDefault="00F4339E" w:rsidP="002472F9">
            <w:r w:rsidRPr="00056E5D">
              <w:t>IHRA child head test method</w:t>
            </w:r>
          </w:p>
        </w:tc>
      </w:tr>
      <w:tr w:rsidR="00F4339E" w:rsidRPr="00056E5D" w14:paraId="138D24A5"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16481A0" w14:textId="77777777" w:rsidR="00F4339E" w:rsidRPr="00056E5D" w:rsidRDefault="00F4339E" w:rsidP="002472F9">
            <w:pPr>
              <w:suppressAutoHyphens w:val="0"/>
              <w:spacing w:before="40" w:after="120" w:line="220" w:lineRule="exact"/>
              <w:ind w:right="113"/>
            </w:pPr>
            <w:r w:rsidRPr="00056E5D">
              <w:t>INF GR/PS/50</w:t>
            </w:r>
          </w:p>
        </w:tc>
        <w:tc>
          <w:tcPr>
            <w:tcW w:w="7789" w:type="dxa"/>
            <w:tcBorders>
              <w:top w:val="nil"/>
              <w:left w:val="nil"/>
              <w:bottom w:val="single" w:sz="4" w:space="0" w:color="auto"/>
              <w:right w:val="single" w:sz="4" w:space="0" w:color="auto"/>
            </w:tcBorders>
            <w:noWrap/>
          </w:tcPr>
          <w:p w14:paraId="27CD8C53" w14:textId="77777777" w:rsidR="00F4339E" w:rsidRPr="00056E5D" w:rsidRDefault="00F4339E" w:rsidP="002472F9">
            <w:r w:rsidRPr="00056E5D">
              <w:t>IHRA adult head test method</w:t>
            </w:r>
          </w:p>
        </w:tc>
      </w:tr>
      <w:tr w:rsidR="00F4339E" w:rsidRPr="00056E5D" w14:paraId="7A99C5E8" w14:textId="77777777" w:rsidTr="002472F9">
        <w:trPr>
          <w:trHeight w:val="255"/>
        </w:trPr>
        <w:tc>
          <w:tcPr>
            <w:tcW w:w="1716" w:type="dxa"/>
            <w:tcBorders>
              <w:top w:val="nil"/>
              <w:left w:val="single" w:sz="8" w:space="0" w:color="auto"/>
              <w:bottom w:val="nil"/>
              <w:right w:val="single" w:sz="4" w:space="0" w:color="auto"/>
            </w:tcBorders>
            <w:noWrap/>
          </w:tcPr>
          <w:p w14:paraId="28C39546" w14:textId="77777777" w:rsidR="00F4339E" w:rsidRPr="00056E5D" w:rsidRDefault="00F4339E" w:rsidP="002472F9">
            <w:pPr>
              <w:suppressAutoHyphens w:val="0"/>
              <w:spacing w:before="40" w:after="120" w:line="220" w:lineRule="exact"/>
              <w:ind w:right="113"/>
            </w:pPr>
            <w:r w:rsidRPr="00056E5D">
              <w:t>INF GR/PS/51</w:t>
            </w:r>
          </w:p>
        </w:tc>
        <w:tc>
          <w:tcPr>
            <w:tcW w:w="7789" w:type="dxa"/>
            <w:tcBorders>
              <w:top w:val="nil"/>
              <w:left w:val="nil"/>
              <w:bottom w:val="nil"/>
              <w:right w:val="single" w:sz="4" w:space="0" w:color="auto"/>
            </w:tcBorders>
            <w:noWrap/>
          </w:tcPr>
          <w:p w14:paraId="72427545" w14:textId="77777777" w:rsidR="00F4339E" w:rsidRPr="00056E5D" w:rsidRDefault="00F4339E" w:rsidP="002472F9">
            <w:r w:rsidRPr="00056E5D">
              <w:t>Attendance list 4th meeting</w:t>
            </w:r>
          </w:p>
        </w:tc>
      </w:tr>
      <w:tr w:rsidR="00F4339E" w:rsidRPr="00056E5D" w14:paraId="1D8A4F00"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784A6092" w14:textId="77777777" w:rsidR="00F4339E" w:rsidRPr="00056E5D" w:rsidRDefault="00F4339E" w:rsidP="002472F9">
            <w:pPr>
              <w:suppressAutoHyphens w:val="0"/>
              <w:spacing w:before="40" w:after="120" w:line="220" w:lineRule="exact"/>
              <w:ind w:right="113"/>
            </w:pPr>
            <w:r w:rsidRPr="00056E5D">
              <w:t>INF GR/PS/52</w:t>
            </w:r>
          </w:p>
        </w:tc>
        <w:tc>
          <w:tcPr>
            <w:tcW w:w="7789" w:type="dxa"/>
            <w:tcBorders>
              <w:top w:val="single" w:sz="4" w:space="0" w:color="auto"/>
              <w:left w:val="nil"/>
              <w:bottom w:val="single" w:sz="4" w:space="0" w:color="auto"/>
              <w:right w:val="single" w:sz="4" w:space="0" w:color="auto"/>
            </w:tcBorders>
            <w:noWrap/>
          </w:tcPr>
          <w:p w14:paraId="5867B4A7" w14:textId="77777777" w:rsidR="00F4339E" w:rsidRPr="00056E5D" w:rsidRDefault="00F4339E" w:rsidP="002472F9">
            <w:r w:rsidRPr="00056E5D">
              <w:t>Provisional agenda for the 5th meeting</w:t>
            </w:r>
          </w:p>
        </w:tc>
      </w:tr>
      <w:tr w:rsidR="00F4339E" w:rsidRPr="00056E5D" w14:paraId="4C47FE87"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E056ECB" w14:textId="77777777" w:rsidR="00F4339E" w:rsidRPr="00056E5D" w:rsidRDefault="00F4339E" w:rsidP="002472F9">
            <w:pPr>
              <w:suppressAutoHyphens w:val="0"/>
              <w:spacing w:before="40" w:after="120" w:line="220" w:lineRule="exact"/>
              <w:ind w:right="113"/>
            </w:pPr>
            <w:r w:rsidRPr="00056E5D">
              <w:t>INF GR/PS/53</w:t>
            </w:r>
          </w:p>
        </w:tc>
        <w:tc>
          <w:tcPr>
            <w:tcW w:w="7789" w:type="dxa"/>
            <w:tcBorders>
              <w:top w:val="nil"/>
              <w:left w:val="nil"/>
              <w:bottom w:val="single" w:sz="4" w:space="0" w:color="auto"/>
              <w:right w:val="single" w:sz="4" w:space="0" w:color="auto"/>
            </w:tcBorders>
            <w:noWrap/>
          </w:tcPr>
          <w:p w14:paraId="117839A4" w14:textId="77777777" w:rsidR="00F4339E" w:rsidRPr="00056E5D" w:rsidRDefault="00F4339E" w:rsidP="002472F9">
            <w:r w:rsidRPr="00056E5D">
              <w:t>Draft gtr format</w:t>
            </w:r>
          </w:p>
        </w:tc>
      </w:tr>
      <w:tr w:rsidR="00F4339E" w:rsidRPr="00056E5D" w14:paraId="64E06E9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0FC527F" w14:textId="77777777" w:rsidR="00F4339E" w:rsidRPr="00056E5D" w:rsidRDefault="00F4339E" w:rsidP="002472F9">
            <w:pPr>
              <w:suppressAutoHyphens w:val="0"/>
              <w:spacing w:before="40" w:after="120" w:line="220" w:lineRule="exact"/>
              <w:ind w:right="113"/>
            </w:pPr>
            <w:r w:rsidRPr="00056E5D">
              <w:t>INF GR/PS/54</w:t>
            </w:r>
          </w:p>
        </w:tc>
        <w:tc>
          <w:tcPr>
            <w:tcW w:w="7789" w:type="dxa"/>
            <w:tcBorders>
              <w:top w:val="nil"/>
              <w:left w:val="nil"/>
              <w:bottom w:val="single" w:sz="4" w:space="0" w:color="auto"/>
              <w:right w:val="single" w:sz="4" w:space="0" w:color="auto"/>
            </w:tcBorders>
            <w:noWrap/>
          </w:tcPr>
          <w:p w14:paraId="6AF57041" w14:textId="77777777" w:rsidR="00F4339E" w:rsidRPr="00056E5D" w:rsidRDefault="00F4339E" w:rsidP="002472F9">
            <w:r w:rsidRPr="00056E5D">
              <w:t>gtr proposal to WP.29</w:t>
            </w:r>
          </w:p>
        </w:tc>
      </w:tr>
      <w:tr w:rsidR="00F4339E" w:rsidRPr="00056E5D" w14:paraId="593AE7C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0FE86EC" w14:textId="77777777" w:rsidR="00F4339E" w:rsidRPr="00056E5D" w:rsidRDefault="00F4339E" w:rsidP="002472F9">
            <w:pPr>
              <w:suppressAutoHyphens w:val="0"/>
              <w:spacing w:before="40" w:after="120" w:line="220" w:lineRule="exact"/>
              <w:ind w:right="113"/>
            </w:pPr>
            <w:r w:rsidRPr="00056E5D">
              <w:t>INF GR/PS/55</w:t>
            </w:r>
          </w:p>
        </w:tc>
        <w:tc>
          <w:tcPr>
            <w:tcW w:w="7789" w:type="dxa"/>
            <w:tcBorders>
              <w:top w:val="nil"/>
              <w:left w:val="nil"/>
              <w:bottom w:val="single" w:sz="4" w:space="0" w:color="auto"/>
              <w:right w:val="single" w:sz="4" w:space="0" w:color="auto"/>
            </w:tcBorders>
            <w:noWrap/>
          </w:tcPr>
          <w:p w14:paraId="0F8AC1D6" w14:textId="77777777" w:rsidR="00F4339E" w:rsidRPr="00056E5D" w:rsidRDefault="00F4339E" w:rsidP="002472F9">
            <w:r w:rsidRPr="00056E5D">
              <w:rPr>
                <w:b/>
                <w:lang w:val="en-US"/>
              </w:rPr>
              <w:t>Proposal for a new d</w:t>
            </w:r>
            <w:r w:rsidRPr="00056E5D">
              <w:rPr>
                <w:strike/>
                <w:lang w:val="en-US"/>
              </w:rPr>
              <w:t>D</w:t>
            </w:r>
            <w:r w:rsidRPr="00056E5D">
              <w:t xml:space="preserve">raft gtr </w:t>
            </w:r>
            <w:r w:rsidRPr="00056E5D">
              <w:rPr>
                <w:b/>
                <w:lang w:val="en-US"/>
              </w:rPr>
              <w:t>(Japan)</w:t>
            </w:r>
          </w:p>
        </w:tc>
      </w:tr>
      <w:tr w:rsidR="00F4339E" w:rsidRPr="003663FC" w14:paraId="1D4695B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3DA0672" w14:textId="77777777" w:rsidR="00F4339E" w:rsidRPr="003663FC" w:rsidRDefault="00F4339E" w:rsidP="002472F9">
            <w:pPr>
              <w:suppressAutoHyphens w:val="0"/>
              <w:spacing w:before="40" w:after="120" w:line="220" w:lineRule="exact"/>
              <w:ind w:right="113"/>
            </w:pPr>
            <w:r w:rsidRPr="003663FC">
              <w:t>INF GR/PS/56 and Rev 1</w:t>
            </w:r>
          </w:p>
        </w:tc>
        <w:tc>
          <w:tcPr>
            <w:tcW w:w="7789" w:type="dxa"/>
            <w:tcBorders>
              <w:top w:val="nil"/>
              <w:left w:val="nil"/>
              <w:bottom w:val="single" w:sz="4" w:space="0" w:color="auto"/>
              <w:right w:val="single" w:sz="4" w:space="0" w:color="auto"/>
            </w:tcBorders>
            <w:noWrap/>
          </w:tcPr>
          <w:p w14:paraId="1E361EC1" w14:textId="77777777" w:rsidR="00F4339E" w:rsidRPr="003663FC" w:rsidRDefault="00F4339E" w:rsidP="002472F9">
            <w:r w:rsidRPr="003663FC">
              <w:rPr>
                <w:b/>
              </w:rPr>
              <w:t>Pedestrian Safety</w:t>
            </w:r>
            <w:r w:rsidRPr="003663FC">
              <w:t xml:space="preserve"> Comparison </w:t>
            </w:r>
            <w:r w:rsidRPr="003663FC">
              <w:rPr>
                <w:b/>
              </w:rPr>
              <w:t>T</w:t>
            </w:r>
            <w:r w:rsidRPr="003663FC">
              <w:t>able</w:t>
            </w:r>
          </w:p>
        </w:tc>
      </w:tr>
      <w:tr w:rsidR="00F4339E" w:rsidRPr="003663FC" w14:paraId="75782B2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7E9C7B9" w14:textId="77777777" w:rsidR="00F4339E" w:rsidRPr="003663FC" w:rsidRDefault="00F4339E" w:rsidP="002472F9">
            <w:pPr>
              <w:suppressAutoHyphens w:val="0"/>
              <w:spacing w:before="40" w:after="120" w:line="220" w:lineRule="exact"/>
              <w:ind w:right="113"/>
            </w:pPr>
            <w:r w:rsidRPr="003663FC">
              <w:t>INF GR/PS/57</w:t>
            </w:r>
          </w:p>
        </w:tc>
        <w:tc>
          <w:tcPr>
            <w:tcW w:w="7789" w:type="dxa"/>
            <w:tcBorders>
              <w:top w:val="nil"/>
              <w:left w:val="nil"/>
              <w:bottom w:val="single" w:sz="4" w:space="0" w:color="auto"/>
              <w:right w:val="single" w:sz="4" w:space="0" w:color="auto"/>
            </w:tcBorders>
            <w:noWrap/>
          </w:tcPr>
          <w:p w14:paraId="1E9FD9ED" w14:textId="77777777" w:rsidR="00F4339E" w:rsidRPr="003663FC" w:rsidRDefault="00F4339E" w:rsidP="002472F9">
            <w:r w:rsidRPr="003663FC">
              <w:rPr>
                <w:b/>
                <w:lang w:val="en-US"/>
              </w:rPr>
              <w:t>Pedestrian Safety gtr Preparation</w:t>
            </w:r>
            <w:r w:rsidRPr="003663FC">
              <w:rPr>
                <w:strike/>
                <w:lang w:val="en-US"/>
              </w:rPr>
              <w:t xml:space="preserve"> proposed s</w:t>
            </w:r>
            <w:r w:rsidRPr="003663FC">
              <w:rPr>
                <w:lang w:val="en-US"/>
              </w:rPr>
              <w:t xml:space="preserve"> </w:t>
            </w:r>
            <w:r w:rsidRPr="003663FC">
              <w:rPr>
                <w:b/>
              </w:rPr>
              <w:t>S</w:t>
            </w:r>
            <w:r w:rsidRPr="003663FC">
              <w:t xml:space="preserve">chedule </w:t>
            </w:r>
            <w:r w:rsidRPr="003663FC">
              <w:rPr>
                <w:b/>
                <w:lang w:val="en-US"/>
              </w:rPr>
              <w:t>(Draft)</w:t>
            </w:r>
            <w:r w:rsidRPr="003663FC">
              <w:rPr>
                <w:strike/>
                <w:lang w:val="en-US"/>
              </w:rPr>
              <w:t xml:space="preserve"> of the group</w:t>
            </w:r>
          </w:p>
        </w:tc>
      </w:tr>
      <w:tr w:rsidR="00F4339E" w:rsidRPr="003663FC" w14:paraId="6E26E4F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E1C0050" w14:textId="77777777" w:rsidR="00F4339E" w:rsidRPr="003663FC" w:rsidRDefault="00F4339E" w:rsidP="002472F9">
            <w:pPr>
              <w:suppressAutoHyphens w:val="0"/>
              <w:spacing w:before="40" w:after="120" w:line="220" w:lineRule="exact"/>
              <w:ind w:right="113"/>
            </w:pPr>
            <w:r w:rsidRPr="003663FC">
              <w:t>INF GR/PS/58</w:t>
            </w:r>
          </w:p>
        </w:tc>
        <w:tc>
          <w:tcPr>
            <w:tcW w:w="7789" w:type="dxa"/>
            <w:tcBorders>
              <w:top w:val="nil"/>
              <w:left w:val="nil"/>
              <w:bottom w:val="single" w:sz="4" w:space="0" w:color="auto"/>
              <w:right w:val="single" w:sz="4" w:space="0" w:color="auto"/>
            </w:tcBorders>
            <w:noWrap/>
          </w:tcPr>
          <w:p w14:paraId="3344B6D5" w14:textId="77777777" w:rsidR="00F4339E" w:rsidRPr="003663FC" w:rsidRDefault="00F4339E" w:rsidP="002472F9">
            <w:r w:rsidRPr="003663FC">
              <w:rPr>
                <w:b/>
                <w:lang w:val="en-US"/>
              </w:rPr>
              <w:t>Contents of headform test procedure</w:t>
            </w:r>
            <w:r w:rsidRPr="003663FC">
              <w:rPr>
                <w:strike/>
                <w:lang w:val="en-US"/>
              </w:rPr>
              <w:t xml:space="preserve"> Presentation on vehicle shape, boundary line, …</w:t>
            </w:r>
          </w:p>
        </w:tc>
      </w:tr>
      <w:tr w:rsidR="00F4339E" w:rsidRPr="003663FC" w14:paraId="1179803B"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6529CA0A" w14:textId="77777777" w:rsidR="00F4339E" w:rsidRPr="003663FC" w:rsidRDefault="00F4339E" w:rsidP="002472F9">
            <w:pPr>
              <w:suppressAutoHyphens w:val="0"/>
              <w:spacing w:before="40" w:after="120" w:line="220" w:lineRule="exact"/>
              <w:ind w:right="113"/>
            </w:pPr>
            <w:r w:rsidRPr="003663FC">
              <w:t>INF GR/PS/59</w:t>
            </w:r>
          </w:p>
        </w:tc>
        <w:tc>
          <w:tcPr>
            <w:tcW w:w="7789" w:type="dxa"/>
            <w:tcBorders>
              <w:top w:val="nil"/>
              <w:left w:val="nil"/>
              <w:bottom w:val="single" w:sz="4" w:space="0" w:color="auto"/>
              <w:right w:val="single" w:sz="4" w:space="0" w:color="auto"/>
            </w:tcBorders>
            <w:noWrap/>
          </w:tcPr>
          <w:p w14:paraId="0F38CF68" w14:textId="77777777" w:rsidR="00F4339E" w:rsidRPr="003663FC" w:rsidRDefault="00F4339E" w:rsidP="002472F9">
            <w:r w:rsidRPr="003663FC">
              <w:rPr>
                <w:b/>
                <w:lang w:val="en-US"/>
              </w:rPr>
              <w:t>Comments on windscreen/A pillars as headform test area</w:t>
            </w:r>
            <w:r w:rsidRPr="003663FC">
              <w:rPr>
                <w:strike/>
                <w:lang w:val="en-US"/>
              </w:rPr>
              <w:t xml:space="preserve"> A-pillar IHRA OICA presentation</w:t>
            </w:r>
          </w:p>
        </w:tc>
      </w:tr>
      <w:tr w:rsidR="00F4339E" w:rsidRPr="00241957" w14:paraId="47D2D3C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D391ACA" w14:textId="77777777" w:rsidR="00F4339E" w:rsidRPr="003663FC" w:rsidRDefault="00F4339E" w:rsidP="002472F9">
            <w:pPr>
              <w:suppressAutoHyphens w:val="0"/>
              <w:spacing w:before="40" w:after="120" w:line="220" w:lineRule="exact"/>
              <w:ind w:right="113"/>
            </w:pPr>
            <w:r w:rsidRPr="003663FC">
              <w:t>INF GR/PS/60</w:t>
            </w:r>
          </w:p>
        </w:tc>
        <w:tc>
          <w:tcPr>
            <w:tcW w:w="7789" w:type="dxa"/>
            <w:tcBorders>
              <w:top w:val="nil"/>
              <w:left w:val="nil"/>
              <w:bottom w:val="single" w:sz="4" w:space="0" w:color="auto"/>
              <w:right w:val="single" w:sz="4" w:space="0" w:color="auto"/>
            </w:tcBorders>
            <w:noWrap/>
          </w:tcPr>
          <w:p w14:paraId="12C5C2E7" w14:textId="77777777" w:rsidR="00F4339E" w:rsidRPr="003663FC" w:rsidRDefault="00F4339E" w:rsidP="002472F9">
            <w:pPr>
              <w:rPr>
                <w:lang w:val="fr-FR"/>
              </w:rPr>
            </w:pPr>
            <w:r w:rsidRPr="003663FC">
              <w:rPr>
                <w:b/>
                <w:lang w:val="fr-FR"/>
              </w:rPr>
              <w:t xml:space="preserve">Document </w:t>
            </w:r>
            <w:r w:rsidRPr="003663FC">
              <w:rPr>
                <w:lang w:val="fr-FR"/>
              </w:rPr>
              <w:t>ISO/TC22/SC10/WG2 N613</w:t>
            </w:r>
          </w:p>
        </w:tc>
      </w:tr>
      <w:tr w:rsidR="00F4339E" w:rsidRPr="00241957" w14:paraId="3DD4335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E13A4E0" w14:textId="77777777" w:rsidR="00F4339E" w:rsidRPr="003663FC" w:rsidRDefault="00F4339E" w:rsidP="002472F9">
            <w:pPr>
              <w:suppressAutoHyphens w:val="0"/>
              <w:spacing w:before="40" w:after="120" w:line="220" w:lineRule="exact"/>
              <w:ind w:right="113"/>
            </w:pPr>
            <w:r w:rsidRPr="003663FC">
              <w:t>INF GR/PS/61</w:t>
            </w:r>
          </w:p>
        </w:tc>
        <w:tc>
          <w:tcPr>
            <w:tcW w:w="7789" w:type="dxa"/>
            <w:tcBorders>
              <w:top w:val="nil"/>
              <w:left w:val="nil"/>
              <w:bottom w:val="single" w:sz="4" w:space="0" w:color="auto"/>
              <w:right w:val="single" w:sz="4" w:space="0" w:color="auto"/>
            </w:tcBorders>
            <w:noWrap/>
          </w:tcPr>
          <w:p w14:paraId="52A923EE" w14:textId="77777777" w:rsidR="00F4339E" w:rsidRPr="003663FC" w:rsidRDefault="00F4339E" w:rsidP="002472F9">
            <w:pPr>
              <w:rPr>
                <w:lang w:val="fr-FR"/>
              </w:rPr>
            </w:pPr>
            <w:r w:rsidRPr="003663FC">
              <w:rPr>
                <w:b/>
                <w:lang w:val="fr-FR"/>
              </w:rPr>
              <w:t xml:space="preserve">IHRA Computer simulation </w:t>
            </w:r>
            <w:r w:rsidRPr="00241957">
              <w:rPr>
                <w:b/>
                <w:lang w:val="fr-CH"/>
              </w:rPr>
              <w:t>results</w:t>
            </w:r>
            <w:r w:rsidRPr="003663FC">
              <w:rPr>
                <w:b/>
                <w:lang w:val="fr-FR"/>
              </w:rPr>
              <w:t xml:space="preserve"> (document</w:t>
            </w:r>
            <w:r w:rsidRPr="003663FC">
              <w:rPr>
                <w:lang w:val="fr-FR"/>
              </w:rPr>
              <w:t xml:space="preserve"> IHRA PS 237</w:t>
            </w:r>
            <w:r w:rsidRPr="003663FC">
              <w:rPr>
                <w:b/>
                <w:lang w:val="fr-FR"/>
              </w:rPr>
              <w:t>)</w:t>
            </w:r>
          </w:p>
        </w:tc>
      </w:tr>
      <w:tr w:rsidR="00F4339E" w:rsidRPr="003663FC" w14:paraId="7884569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0C3185B" w14:textId="77777777" w:rsidR="00F4339E" w:rsidRPr="003663FC" w:rsidRDefault="00F4339E" w:rsidP="002472F9">
            <w:pPr>
              <w:suppressAutoHyphens w:val="0"/>
              <w:spacing w:before="40" w:after="120" w:line="220" w:lineRule="exact"/>
              <w:ind w:right="113"/>
            </w:pPr>
            <w:r w:rsidRPr="003663FC">
              <w:t>INF GR/PS/62</w:t>
            </w:r>
          </w:p>
        </w:tc>
        <w:tc>
          <w:tcPr>
            <w:tcW w:w="7789" w:type="dxa"/>
            <w:tcBorders>
              <w:top w:val="nil"/>
              <w:left w:val="nil"/>
              <w:bottom w:val="single" w:sz="4" w:space="0" w:color="auto"/>
              <w:right w:val="single" w:sz="4" w:space="0" w:color="auto"/>
            </w:tcBorders>
            <w:noWrap/>
          </w:tcPr>
          <w:p w14:paraId="278A1CEC" w14:textId="77777777" w:rsidR="00F4339E" w:rsidRPr="003663FC" w:rsidRDefault="00F4339E" w:rsidP="002472F9">
            <w:r w:rsidRPr="003663FC">
              <w:t>Action plan from 5th meeting</w:t>
            </w:r>
          </w:p>
        </w:tc>
      </w:tr>
      <w:tr w:rsidR="00F4339E" w:rsidRPr="003663FC" w14:paraId="5A27B24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7FB8674" w14:textId="77777777" w:rsidR="00F4339E" w:rsidRPr="003663FC" w:rsidRDefault="00F4339E" w:rsidP="002472F9">
            <w:pPr>
              <w:suppressAutoHyphens w:val="0"/>
              <w:spacing w:before="40" w:after="120" w:line="220" w:lineRule="exact"/>
              <w:ind w:right="113"/>
            </w:pPr>
            <w:r w:rsidRPr="003663FC">
              <w:t>INF GR/PS/63</w:t>
            </w:r>
          </w:p>
        </w:tc>
        <w:tc>
          <w:tcPr>
            <w:tcW w:w="7789" w:type="dxa"/>
            <w:tcBorders>
              <w:top w:val="nil"/>
              <w:left w:val="nil"/>
              <w:bottom w:val="single" w:sz="4" w:space="0" w:color="auto"/>
              <w:right w:val="single" w:sz="4" w:space="0" w:color="auto"/>
            </w:tcBorders>
            <w:noWrap/>
          </w:tcPr>
          <w:p w14:paraId="5761B348" w14:textId="77777777" w:rsidR="00F4339E" w:rsidRPr="003663FC" w:rsidRDefault="00F4339E" w:rsidP="002472F9">
            <w:r w:rsidRPr="003663FC">
              <w:t>Attendance list 5th meeting</w:t>
            </w:r>
          </w:p>
        </w:tc>
      </w:tr>
      <w:tr w:rsidR="00F4339E" w:rsidRPr="003663FC" w14:paraId="3AA22E4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FEE9DC4" w14:textId="77777777" w:rsidR="00F4339E" w:rsidRPr="003663FC" w:rsidRDefault="00F4339E" w:rsidP="002472F9">
            <w:pPr>
              <w:suppressAutoHyphens w:val="0"/>
              <w:spacing w:before="40" w:after="120" w:line="220" w:lineRule="exact"/>
              <w:ind w:right="113"/>
            </w:pPr>
            <w:r w:rsidRPr="003663FC">
              <w:t>INF GR/PS/64 and Rev 1</w:t>
            </w:r>
          </w:p>
        </w:tc>
        <w:tc>
          <w:tcPr>
            <w:tcW w:w="7789" w:type="dxa"/>
            <w:tcBorders>
              <w:top w:val="nil"/>
              <w:left w:val="nil"/>
              <w:bottom w:val="single" w:sz="4" w:space="0" w:color="auto"/>
              <w:right w:val="single" w:sz="4" w:space="0" w:color="auto"/>
            </w:tcBorders>
            <w:noWrap/>
          </w:tcPr>
          <w:p w14:paraId="4027317C" w14:textId="77777777" w:rsidR="00F4339E" w:rsidRPr="003663FC" w:rsidRDefault="00F4339E" w:rsidP="002472F9">
            <w:r w:rsidRPr="003663FC">
              <w:t>Draft meeting minutes 5th meeting</w:t>
            </w:r>
          </w:p>
        </w:tc>
      </w:tr>
      <w:tr w:rsidR="00F4339E" w:rsidRPr="003663FC" w14:paraId="61F9BA3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AD51CAC" w14:textId="77777777" w:rsidR="00F4339E" w:rsidRPr="003663FC" w:rsidRDefault="00F4339E" w:rsidP="002472F9">
            <w:pPr>
              <w:suppressAutoHyphens w:val="0"/>
              <w:spacing w:before="40" w:after="120" w:line="220" w:lineRule="exact"/>
              <w:ind w:right="113"/>
            </w:pPr>
            <w:r w:rsidRPr="003663FC">
              <w:t>INF GR/PS/65 and Rev 1</w:t>
            </w:r>
          </w:p>
        </w:tc>
        <w:tc>
          <w:tcPr>
            <w:tcW w:w="7789" w:type="dxa"/>
            <w:tcBorders>
              <w:top w:val="nil"/>
              <w:left w:val="nil"/>
              <w:bottom w:val="single" w:sz="4" w:space="0" w:color="auto"/>
              <w:right w:val="single" w:sz="4" w:space="0" w:color="auto"/>
            </w:tcBorders>
            <w:noWrap/>
          </w:tcPr>
          <w:p w14:paraId="5CB9E101" w14:textId="77777777" w:rsidR="00F4339E" w:rsidRPr="003663FC" w:rsidRDefault="00F4339E" w:rsidP="002472F9">
            <w:r w:rsidRPr="003663FC">
              <w:t>Provisional agenda for the 6th meeting</w:t>
            </w:r>
          </w:p>
        </w:tc>
      </w:tr>
      <w:tr w:rsidR="00F4339E" w:rsidRPr="003663FC" w14:paraId="39CE0581"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4694ABC" w14:textId="77777777" w:rsidR="00F4339E" w:rsidRPr="003663FC" w:rsidRDefault="00F4339E" w:rsidP="002472F9">
            <w:pPr>
              <w:suppressAutoHyphens w:val="0"/>
              <w:spacing w:before="40" w:after="120" w:line="220" w:lineRule="exact"/>
              <w:ind w:right="113"/>
            </w:pPr>
            <w:r w:rsidRPr="003663FC">
              <w:t>INF GR/PS/66</w:t>
            </w:r>
          </w:p>
        </w:tc>
        <w:tc>
          <w:tcPr>
            <w:tcW w:w="7789" w:type="dxa"/>
            <w:tcBorders>
              <w:top w:val="nil"/>
              <w:left w:val="nil"/>
              <w:bottom w:val="single" w:sz="4" w:space="0" w:color="auto"/>
              <w:right w:val="single" w:sz="4" w:space="0" w:color="auto"/>
            </w:tcBorders>
            <w:noWrap/>
          </w:tcPr>
          <w:p w14:paraId="1664F314" w14:textId="77777777" w:rsidR="00F4339E" w:rsidRPr="003663FC" w:rsidRDefault="00F4339E" w:rsidP="002472F9">
            <w:r w:rsidRPr="003663FC">
              <w:t>A</w:t>
            </w:r>
            <w:r w:rsidRPr="003663FC">
              <w:rPr>
                <w:strike/>
                <w:lang w:val="en-US"/>
              </w:rPr>
              <w:t>US</w:t>
            </w:r>
            <w:r w:rsidRPr="003663FC">
              <w:rPr>
                <w:b/>
              </w:rPr>
              <w:t xml:space="preserve">ustralian </w:t>
            </w:r>
            <w:r w:rsidRPr="003663FC">
              <w:rPr>
                <w:b/>
                <w:strike/>
              </w:rPr>
              <w:t>-</w:t>
            </w:r>
            <w:r w:rsidRPr="003663FC">
              <w:t>NCAP pedestrian</w:t>
            </w:r>
            <w:r w:rsidRPr="003663FC">
              <w:rPr>
                <w:strike/>
                <w:lang w:val="en-US"/>
              </w:rPr>
              <w:t xml:space="preserve"> data</w:t>
            </w:r>
            <w:r w:rsidRPr="003663FC">
              <w:t xml:space="preserve"> </w:t>
            </w:r>
            <w:r w:rsidRPr="003663FC">
              <w:rPr>
                <w:b/>
              </w:rPr>
              <w:t>report</w:t>
            </w:r>
          </w:p>
        </w:tc>
      </w:tr>
      <w:tr w:rsidR="00F4339E" w:rsidRPr="003663FC" w14:paraId="27B6BC26"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FB60B64" w14:textId="77777777" w:rsidR="00F4339E" w:rsidRPr="003663FC" w:rsidRDefault="00F4339E" w:rsidP="002472F9">
            <w:pPr>
              <w:suppressAutoHyphens w:val="0"/>
              <w:spacing w:before="40" w:after="120" w:line="220" w:lineRule="exact"/>
              <w:ind w:right="113"/>
            </w:pPr>
            <w:r w:rsidRPr="003663FC">
              <w:t>INF GR/PS/67</w:t>
            </w:r>
          </w:p>
        </w:tc>
        <w:tc>
          <w:tcPr>
            <w:tcW w:w="7789" w:type="dxa"/>
            <w:tcBorders>
              <w:top w:val="nil"/>
              <w:left w:val="nil"/>
              <w:bottom w:val="single" w:sz="4" w:space="0" w:color="auto"/>
              <w:right w:val="single" w:sz="4" w:space="0" w:color="auto"/>
            </w:tcBorders>
            <w:noWrap/>
          </w:tcPr>
          <w:p w14:paraId="75DFD9E2" w14:textId="77777777" w:rsidR="00F4339E" w:rsidRPr="003663FC" w:rsidRDefault="00F4339E" w:rsidP="002472F9">
            <w:r w:rsidRPr="003663FC">
              <w:rPr>
                <w:b/>
                <w:lang w:val="en-US"/>
              </w:rPr>
              <w:t>CLEPA proposal for a</w:t>
            </w:r>
            <w:r w:rsidRPr="003663FC">
              <w:t xml:space="preserve"> </w:t>
            </w:r>
            <w:r w:rsidRPr="003663FC">
              <w:rPr>
                <w:strike/>
                <w:lang w:val="en-US"/>
              </w:rPr>
              <w:t>T</w:t>
            </w:r>
            <w:r w:rsidRPr="003663FC">
              <w:rPr>
                <w:b/>
              </w:rPr>
              <w:t>t</w:t>
            </w:r>
            <w:r w:rsidRPr="003663FC">
              <w:t>est-method - active hood / bonnet systems</w:t>
            </w:r>
          </w:p>
        </w:tc>
      </w:tr>
      <w:tr w:rsidR="00F4339E" w:rsidRPr="007F79E4" w14:paraId="3D910DF1"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85CB9D3" w14:textId="77777777" w:rsidR="00F4339E" w:rsidRPr="00217BA1" w:rsidRDefault="00F4339E" w:rsidP="002472F9">
            <w:pPr>
              <w:suppressAutoHyphens w:val="0"/>
              <w:spacing w:before="40" w:after="120" w:line="220" w:lineRule="exact"/>
              <w:ind w:right="113"/>
            </w:pPr>
            <w:r w:rsidRPr="00217BA1">
              <w:t>INF GR/PS/68</w:t>
            </w:r>
          </w:p>
        </w:tc>
        <w:tc>
          <w:tcPr>
            <w:tcW w:w="7789" w:type="dxa"/>
            <w:tcBorders>
              <w:top w:val="nil"/>
              <w:left w:val="nil"/>
              <w:bottom w:val="single" w:sz="4" w:space="0" w:color="auto"/>
              <w:right w:val="single" w:sz="4" w:space="0" w:color="auto"/>
            </w:tcBorders>
            <w:noWrap/>
          </w:tcPr>
          <w:p w14:paraId="08519A17" w14:textId="77777777" w:rsidR="00F4339E" w:rsidRPr="00217BA1" w:rsidRDefault="00F4339E" w:rsidP="002472F9">
            <w:pPr>
              <w:suppressAutoHyphens w:val="0"/>
              <w:spacing w:before="40" w:after="120" w:line="220" w:lineRule="exact"/>
              <w:ind w:right="113"/>
            </w:pPr>
            <w:r w:rsidRPr="00217BA1">
              <w:rPr>
                <w:b/>
              </w:rPr>
              <w:t>Initial Assessment of</w:t>
            </w:r>
            <w:r w:rsidRPr="00217BA1">
              <w:t xml:space="preserve"> Target </w:t>
            </w:r>
            <w:r w:rsidRPr="00217BA1">
              <w:rPr>
                <w:strike/>
              </w:rPr>
              <w:t>p</w:t>
            </w:r>
            <w:r w:rsidRPr="00217BA1">
              <w:rPr>
                <w:b/>
              </w:rPr>
              <w:t>P</w:t>
            </w:r>
            <w:r w:rsidRPr="00217BA1">
              <w:t xml:space="preserve">opulation </w:t>
            </w:r>
            <w:r w:rsidRPr="00217BA1">
              <w:rPr>
                <w:b/>
              </w:rPr>
              <w:t>for Potential Reduction of Pedestrian</w:t>
            </w:r>
            <w:r w:rsidRPr="00217BA1">
              <w:t xml:space="preserve"> </w:t>
            </w:r>
            <w:r w:rsidRPr="00217BA1">
              <w:rPr>
                <w:strike/>
              </w:rPr>
              <w:t>h</w:t>
            </w:r>
            <w:r w:rsidRPr="00217BA1">
              <w:rPr>
                <w:b/>
              </w:rPr>
              <w:t>H</w:t>
            </w:r>
            <w:r w:rsidRPr="00217BA1">
              <w:t xml:space="preserve">ead </w:t>
            </w:r>
            <w:r w:rsidRPr="00217BA1">
              <w:rPr>
                <w:strike/>
              </w:rPr>
              <w:t>i</w:t>
            </w:r>
            <w:r w:rsidRPr="00217BA1">
              <w:rPr>
                <w:b/>
              </w:rPr>
              <w:t>I</w:t>
            </w:r>
            <w:r w:rsidRPr="00217BA1">
              <w:t>njur</w:t>
            </w:r>
            <w:r w:rsidRPr="00217BA1">
              <w:rPr>
                <w:b/>
              </w:rPr>
              <w:t>y</w:t>
            </w:r>
            <w:r w:rsidRPr="00217BA1">
              <w:rPr>
                <w:strike/>
              </w:rPr>
              <w:t>ies</w:t>
            </w:r>
            <w:r w:rsidRPr="00217BA1">
              <w:t xml:space="preserve"> </w:t>
            </w:r>
            <w:r w:rsidRPr="00217BA1">
              <w:rPr>
                <w:b/>
              </w:rPr>
              <w:t xml:space="preserve">in the </w:t>
            </w:r>
            <w:r w:rsidRPr="00217BA1">
              <w:rPr>
                <w:strike/>
              </w:rPr>
              <w:t xml:space="preserve">- </w:t>
            </w:r>
            <w:r w:rsidRPr="00217BA1">
              <w:t>US</w:t>
            </w:r>
            <w:r w:rsidRPr="00217BA1">
              <w:rPr>
                <w:b/>
              </w:rPr>
              <w:t xml:space="preserve"> (Mallory/Stammen 2004)</w:t>
            </w:r>
          </w:p>
        </w:tc>
      </w:tr>
      <w:tr w:rsidR="00F4339E" w:rsidRPr="007F79E4" w14:paraId="51D6BFFF"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0D0A920" w14:textId="77777777" w:rsidR="00F4339E" w:rsidRPr="00217BA1" w:rsidRDefault="00F4339E" w:rsidP="002472F9">
            <w:pPr>
              <w:suppressAutoHyphens w:val="0"/>
              <w:spacing w:before="40" w:after="120" w:line="220" w:lineRule="exact"/>
              <w:ind w:right="113"/>
            </w:pPr>
            <w:r w:rsidRPr="00217BA1">
              <w:t xml:space="preserve">INF GR/PS/69 </w:t>
            </w:r>
            <w:r w:rsidRPr="00217BA1">
              <w:lastRenderedPageBreak/>
              <w:t>and Rev 1</w:t>
            </w:r>
          </w:p>
        </w:tc>
        <w:tc>
          <w:tcPr>
            <w:tcW w:w="7789" w:type="dxa"/>
            <w:tcBorders>
              <w:top w:val="nil"/>
              <w:left w:val="nil"/>
              <w:bottom w:val="single" w:sz="4" w:space="0" w:color="auto"/>
              <w:right w:val="single" w:sz="4" w:space="0" w:color="auto"/>
            </w:tcBorders>
            <w:noWrap/>
          </w:tcPr>
          <w:p w14:paraId="5FF4EA8B" w14:textId="77777777" w:rsidR="00F4339E" w:rsidRPr="00217BA1" w:rsidRDefault="00F4339E" w:rsidP="002472F9">
            <w:pPr>
              <w:suppressAutoHyphens w:val="0"/>
              <w:spacing w:before="40" w:after="120" w:line="220" w:lineRule="exact"/>
              <w:ind w:right="113"/>
            </w:pPr>
            <w:r w:rsidRPr="00217BA1">
              <w:rPr>
                <w:b/>
              </w:rPr>
              <w:lastRenderedPageBreak/>
              <w:t xml:space="preserve">Proposed draft global technical regulation (gtr) on pedestrian protection - Transmitted </w:t>
            </w:r>
            <w:r w:rsidRPr="00217BA1">
              <w:rPr>
                <w:b/>
              </w:rPr>
              <w:lastRenderedPageBreak/>
              <w:t>by OICA</w:t>
            </w:r>
            <w:r w:rsidRPr="003663FC">
              <w:rPr>
                <w:strike/>
              </w:rPr>
              <w:t xml:space="preserve"> </w:t>
            </w:r>
            <w:r w:rsidRPr="00217BA1">
              <w:rPr>
                <w:strike/>
              </w:rPr>
              <w:t>Working paper draft gtr</w:t>
            </w:r>
          </w:p>
        </w:tc>
      </w:tr>
      <w:tr w:rsidR="00F4339E" w:rsidRPr="007F79E4" w14:paraId="2166A0EF"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690755A" w14:textId="77777777" w:rsidR="00F4339E" w:rsidRPr="00217BA1" w:rsidRDefault="00F4339E" w:rsidP="002472F9">
            <w:pPr>
              <w:suppressAutoHyphens w:val="0"/>
              <w:spacing w:before="40" w:after="120" w:line="220" w:lineRule="exact"/>
              <w:ind w:right="113"/>
            </w:pPr>
            <w:r w:rsidRPr="00217BA1">
              <w:lastRenderedPageBreak/>
              <w:t>INF GR/PS/70</w:t>
            </w:r>
          </w:p>
        </w:tc>
        <w:tc>
          <w:tcPr>
            <w:tcW w:w="7789" w:type="dxa"/>
            <w:tcBorders>
              <w:top w:val="nil"/>
              <w:left w:val="nil"/>
              <w:bottom w:val="single" w:sz="4" w:space="0" w:color="auto"/>
              <w:right w:val="single" w:sz="4" w:space="0" w:color="auto"/>
            </w:tcBorders>
            <w:noWrap/>
          </w:tcPr>
          <w:p w14:paraId="5EF2BDC2" w14:textId="77777777" w:rsidR="00F4339E" w:rsidRPr="00217BA1" w:rsidRDefault="00F4339E" w:rsidP="002472F9">
            <w:pPr>
              <w:suppressAutoHyphens w:val="0"/>
              <w:spacing w:before="40" w:after="120" w:line="220" w:lineRule="exact"/>
              <w:ind w:right="113"/>
            </w:pPr>
            <w:r w:rsidRPr="00217BA1">
              <w:rPr>
                <w:b/>
              </w:rPr>
              <w:t>Current Status in</w:t>
            </w:r>
            <w:r w:rsidRPr="00217BA1">
              <w:t xml:space="preserve"> Korea</w:t>
            </w:r>
            <w:r w:rsidRPr="00217BA1">
              <w:rPr>
                <w:strike/>
              </w:rPr>
              <w:t>n</w:t>
            </w:r>
            <w:r w:rsidRPr="00217BA1">
              <w:t xml:space="preserve"> </w:t>
            </w:r>
            <w:r w:rsidRPr="00217BA1">
              <w:rPr>
                <w:b/>
              </w:rPr>
              <w:t>for Pedestrian Safety Rule-making Researches</w:t>
            </w:r>
            <w:r w:rsidRPr="003663FC">
              <w:rPr>
                <w:strike/>
              </w:rPr>
              <w:t xml:space="preserve"> </w:t>
            </w:r>
            <w:r w:rsidRPr="00217BA1">
              <w:rPr>
                <w:strike/>
              </w:rPr>
              <w:t>information</w:t>
            </w:r>
          </w:p>
        </w:tc>
      </w:tr>
      <w:tr w:rsidR="00F4339E" w:rsidRPr="007F79E4" w14:paraId="7ECCFD9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938A20D" w14:textId="77777777" w:rsidR="00F4339E" w:rsidRPr="00217BA1" w:rsidRDefault="00F4339E" w:rsidP="002472F9">
            <w:pPr>
              <w:suppressAutoHyphens w:val="0"/>
              <w:spacing w:before="40" w:after="120" w:line="220" w:lineRule="exact"/>
              <w:ind w:right="113"/>
            </w:pPr>
            <w:r w:rsidRPr="00217BA1">
              <w:t>INF GR/PS/71</w:t>
            </w:r>
          </w:p>
        </w:tc>
        <w:tc>
          <w:tcPr>
            <w:tcW w:w="7789" w:type="dxa"/>
            <w:tcBorders>
              <w:top w:val="nil"/>
              <w:left w:val="nil"/>
              <w:bottom w:val="single" w:sz="4" w:space="0" w:color="auto"/>
              <w:right w:val="single" w:sz="4" w:space="0" w:color="auto"/>
            </w:tcBorders>
            <w:noWrap/>
          </w:tcPr>
          <w:p w14:paraId="0CADB387" w14:textId="77777777" w:rsidR="00F4339E" w:rsidRPr="00217BA1" w:rsidRDefault="00F4339E" w:rsidP="002472F9">
            <w:pPr>
              <w:suppressAutoHyphens w:val="0"/>
              <w:spacing w:before="40" w:after="120" w:line="220" w:lineRule="exact"/>
              <w:ind w:right="113"/>
            </w:pPr>
            <w:r w:rsidRPr="00217BA1">
              <w:rPr>
                <w:b/>
              </w:rPr>
              <w:t>Possibility to define an impact zone in the windscreen/A-pillar area to fulfil HIC criteria</w:t>
            </w:r>
            <w:r w:rsidRPr="003663FC">
              <w:rPr>
                <w:strike/>
              </w:rPr>
              <w:t xml:space="preserve"> </w:t>
            </w:r>
            <w:r w:rsidRPr="00217BA1">
              <w:rPr>
                <w:strike/>
              </w:rPr>
              <w:t>Head test area windscreen + A-pillar</w:t>
            </w:r>
          </w:p>
        </w:tc>
      </w:tr>
      <w:tr w:rsidR="00F4339E" w:rsidRPr="0056271D" w14:paraId="6CD484D6"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92A3306" w14:textId="77777777" w:rsidR="00F4339E" w:rsidRPr="00217BA1" w:rsidRDefault="00F4339E" w:rsidP="002472F9">
            <w:pPr>
              <w:suppressAutoHyphens w:val="0"/>
              <w:spacing w:before="40" w:after="120" w:line="220" w:lineRule="exact"/>
              <w:ind w:right="113"/>
            </w:pPr>
            <w:r w:rsidRPr="00217BA1">
              <w:t>INF GR/PS/72</w:t>
            </w:r>
          </w:p>
        </w:tc>
        <w:tc>
          <w:tcPr>
            <w:tcW w:w="7789" w:type="dxa"/>
            <w:tcBorders>
              <w:top w:val="nil"/>
              <w:left w:val="nil"/>
              <w:bottom w:val="single" w:sz="4" w:space="0" w:color="auto"/>
              <w:right w:val="single" w:sz="4" w:space="0" w:color="auto"/>
            </w:tcBorders>
            <w:noWrap/>
          </w:tcPr>
          <w:p w14:paraId="02F42FA5" w14:textId="77777777" w:rsidR="00F4339E" w:rsidRPr="00217BA1" w:rsidRDefault="00F4339E" w:rsidP="002472F9">
            <w:pPr>
              <w:suppressAutoHyphens w:val="0"/>
              <w:spacing w:before="40" w:after="120" w:line="220" w:lineRule="exact"/>
              <w:ind w:right="113"/>
            </w:pPr>
            <w:r w:rsidRPr="00217BA1">
              <w:t xml:space="preserve">Head </w:t>
            </w:r>
            <w:r w:rsidRPr="00217BA1">
              <w:rPr>
                <w:strike/>
              </w:rPr>
              <w:t>test data on</w:t>
            </w:r>
            <w:r w:rsidRPr="003663FC">
              <w:rPr>
                <w:strike/>
              </w:rPr>
              <w:t xml:space="preserve"> </w:t>
            </w:r>
            <w:r w:rsidRPr="00217BA1">
              <w:rPr>
                <w:b/>
              </w:rPr>
              <w:t>impact to</w:t>
            </w:r>
            <w:r w:rsidRPr="00217BA1">
              <w:t xml:space="preserve"> windscreen</w:t>
            </w:r>
          </w:p>
        </w:tc>
      </w:tr>
      <w:tr w:rsidR="00F4339E" w:rsidRPr="0056271D" w14:paraId="1CE149F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FF8F2EB" w14:textId="77777777" w:rsidR="00F4339E" w:rsidRPr="00217BA1" w:rsidRDefault="00F4339E" w:rsidP="002472F9">
            <w:pPr>
              <w:suppressAutoHyphens w:val="0"/>
              <w:spacing w:before="40" w:after="120" w:line="220" w:lineRule="exact"/>
              <w:ind w:right="113"/>
            </w:pPr>
            <w:r w:rsidRPr="00217BA1">
              <w:t>INF GR/PS/73</w:t>
            </w:r>
          </w:p>
        </w:tc>
        <w:tc>
          <w:tcPr>
            <w:tcW w:w="7789" w:type="dxa"/>
            <w:tcBorders>
              <w:top w:val="nil"/>
              <w:left w:val="nil"/>
              <w:bottom w:val="single" w:sz="4" w:space="0" w:color="auto"/>
              <w:right w:val="single" w:sz="4" w:space="0" w:color="auto"/>
            </w:tcBorders>
            <w:noWrap/>
          </w:tcPr>
          <w:p w14:paraId="7C8BDE6F" w14:textId="77777777" w:rsidR="00F4339E" w:rsidRPr="00217BA1" w:rsidRDefault="00F4339E" w:rsidP="002472F9">
            <w:pPr>
              <w:suppressAutoHyphens w:val="0"/>
              <w:spacing w:before="40" w:after="120" w:line="220" w:lineRule="exact"/>
              <w:ind w:right="113"/>
            </w:pPr>
            <w:r w:rsidRPr="00217BA1">
              <w:rPr>
                <w:b/>
              </w:rPr>
              <w:t>Re-assessment of headform impactor test parameters</w:t>
            </w:r>
            <w:r w:rsidRPr="007F79E4">
              <w:rPr>
                <w:strike/>
              </w:rPr>
              <w:t xml:space="preserve"> </w:t>
            </w:r>
            <w:r w:rsidRPr="00217BA1">
              <w:rPr>
                <w:strike/>
              </w:rPr>
              <w:t>Head impact angle / speed re-assessment based on vehicle geometry</w:t>
            </w:r>
          </w:p>
        </w:tc>
      </w:tr>
      <w:tr w:rsidR="00F4339E" w:rsidRPr="0056271D" w14:paraId="1DB8E5E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9DED269" w14:textId="77777777" w:rsidR="00F4339E" w:rsidRPr="00217BA1" w:rsidRDefault="00F4339E" w:rsidP="002472F9">
            <w:pPr>
              <w:suppressAutoHyphens w:val="0"/>
              <w:spacing w:before="40" w:after="120" w:line="220" w:lineRule="exact"/>
              <w:ind w:right="113"/>
            </w:pPr>
            <w:r w:rsidRPr="00217BA1">
              <w:t>INF GR/PS/74</w:t>
            </w:r>
          </w:p>
        </w:tc>
        <w:tc>
          <w:tcPr>
            <w:tcW w:w="7789" w:type="dxa"/>
            <w:tcBorders>
              <w:top w:val="nil"/>
              <w:left w:val="nil"/>
              <w:bottom w:val="single" w:sz="4" w:space="0" w:color="auto"/>
              <w:right w:val="single" w:sz="4" w:space="0" w:color="auto"/>
            </w:tcBorders>
            <w:noWrap/>
          </w:tcPr>
          <w:p w14:paraId="443AC589" w14:textId="77777777" w:rsidR="00F4339E" w:rsidRPr="00217BA1" w:rsidRDefault="00F4339E" w:rsidP="002472F9">
            <w:pPr>
              <w:suppressAutoHyphens w:val="0"/>
              <w:spacing w:before="40" w:after="120" w:line="220" w:lineRule="exact"/>
              <w:ind w:right="113"/>
            </w:pPr>
            <w:r w:rsidRPr="00217BA1">
              <w:rPr>
                <w:strike/>
              </w:rPr>
              <w:t>IHRA/PS/270</w:t>
            </w:r>
            <w:r w:rsidRPr="007F79E4">
              <w:rPr>
                <w:strike/>
              </w:rPr>
              <w:t xml:space="preserve"> </w:t>
            </w:r>
            <w:r w:rsidRPr="00217BA1">
              <w:rPr>
                <w:b/>
              </w:rPr>
              <w:t>Specification of</w:t>
            </w:r>
            <w:r w:rsidRPr="00217BA1">
              <w:t xml:space="preserve"> headform impactor </w:t>
            </w:r>
            <w:r w:rsidRPr="00217BA1">
              <w:rPr>
                <w:strike/>
              </w:rPr>
              <w:t>specification</w:t>
            </w:r>
            <w:r w:rsidRPr="00E92187">
              <w:rPr>
                <w:strike/>
              </w:rPr>
              <w:t xml:space="preserve"> </w:t>
            </w:r>
            <w:r w:rsidRPr="00217BA1">
              <w:rPr>
                <w:b/>
              </w:rPr>
              <w:t>(document IHRA/PS 270)</w:t>
            </w:r>
          </w:p>
        </w:tc>
      </w:tr>
      <w:tr w:rsidR="00F4339E" w:rsidRPr="0056271D" w14:paraId="7E3A962C"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9577254" w14:textId="77777777" w:rsidR="00F4339E" w:rsidRPr="00217BA1" w:rsidRDefault="00F4339E" w:rsidP="002472F9">
            <w:pPr>
              <w:suppressAutoHyphens w:val="0"/>
              <w:spacing w:before="40" w:after="120" w:line="220" w:lineRule="exact"/>
              <w:ind w:right="113"/>
            </w:pPr>
            <w:r w:rsidRPr="00217BA1">
              <w:t>INF GR/PS/75</w:t>
            </w:r>
          </w:p>
        </w:tc>
        <w:tc>
          <w:tcPr>
            <w:tcW w:w="7789" w:type="dxa"/>
            <w:tcBorders>
              <w:top w:val="nil"/>
              <w:left w:val="nil"/>
              <w:bottom w:val="single" w:sz="4" w:space="0" w:color="auto"/>
              <w:right w:val="single" w:sz="4" w:space="0" w:color="auto"/>
            </w:tcBorders>
            <w:noWrap/>
          </w:tcPr>
          <w:p w14:paraId="0AC9E3F3" w14:textId="77777777" w:rsidR="00F4339E" w:rsidRPr="00217BA1" w:rsidRDefault="00F4339E" w:rsidP="002472F9">
            <w:pPr>
              <w:suppressAutoHyphens w:val="0"/>
              <w:spacing w:before="40" w:after="120" w:line="220" w:lineRule="exact"/>
              <w:ind w:right="113"/>
            </w:pPr>
            <w:r w:rsidRPr="00217BA1">
              <w:rPr>
                <w:b/>
              </w:rPr>
              <w:t xml:space="preserve">"Active hood" systems test method </w:t>
            </w:r>
            <w:r w:rsidRPr="00217BA1">
              <w:rPr>
                <w:strike/>
              </w:rPr>
              <w:t>Powerpoint explanation of PS/67</w:t>
            </w:r>
            <w:r w:rsidRPr="00217BA1">
              <w:rPr>
                <w:b/>
              </w:rPr>
              <w:t>-</w:t>
            </w:r>
            <w:r w:rsidRPr="00E92187">
              <w:rPr>
                <w:strike/>
              </w:rPr>
              <w:t xml:space="preserve"> </w:t>
            </w:r>
            <w:r w:rsidRPr="00217BA1">
              <w:rPr>
                <w:b/>
              </w:rPr>
              <w:t>CLEPA proposal</w:t>
            </w:r>
          </w:p>
        </w:tc>
      </w:tr>
      <w:tr w:rsidR="00F4339E" w:rsidRPr="0056271D" w14:paraId="7748BF17"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8A01F54" w14:textId="77777777" w:rsidR="00F4339E" w:rsidRPr="00217BA1" w:rsidRDefault="00F4339E" w:rsidP="002472F9">
            <w:pPr>
              <w:suppressAutoHyphens w:val="0"/>
              <w:spacing w:before="40" w:after="120" w:line="220" w:lineRule="exact"/>
              <w:ind w:right="113"/>
            </w:pPr>
            <w:r w:rsidRPr="00217BA1">
              <w:t>INF GR/PS/76</w:t>
            </w:r>
          </w:p>
        </w:tc>
        <w:tc>
          <w:tcPr>
            <w:tcW w:w="7789" w:type="dxa"/>
            <w:tcBorders>
              <w:top w:val="nil"/>
              <w:left w:val="nil"/>
              <w:bottom w:val="single" w:sz="4" w:space="0" w:color="auto"/>
              <w:right w:val="single" w:sz="4" w:space="0" w:color="auto"/>
            </w:tcBorders>
            <w:noWrap/>
          </w:tcPr>
          <w:p w14:paraId="21DEB169" w14:textId="77777777" w:rsidR="00F4339E" w:rsidRPr="00217BA1" w:rsidRDefault="00F4339E" w:rsidP="002472F9">
            <w:pPr>
              <w:suppressAutoHyphens w:val="0"/>
              <w:spacing w:before="40" w:after="120" w:line="220" w:lineRule="exact"/>
              <w:ind w:right="113"/>
            </w:pPr>
            <w:r w:rsidRPr="00217BA1">
              <w:rPr>
                <w:b/>
              </w:rPr>
              <w:t>IHRA Discussions on Legform Test - Reviewing the 14th IHRA Meeting Minutes</w:t>
            </w:r>
            <w:r w:rsidRPr="00E92187">
              <w:rPr>
                <w:strike/>
              </w:rPr>
              <w:t xml:space="preserve"> </w:t>
            </w:r>
            <w:r w:rsidRPr="00217BA1">
              <w:rPr>
                <w:strike/>
              </w:rPr>
              <w:t>IHRA legform discussions</w:t>
            </w:r>
          </w:p>
        </w:tc>
      </w:tr>
      <w:tr w:rsidR="00F4339E" w:rsidRPr="0056271D" w14:paraId="55DB594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CD7CD2B" w14:textId="77777777" w:rsidR="00F4339E" w:rsidRPr="00217BA1" w:rsidRDefault="00F4339E" w:rsidP="002472F9">
            <w:pPr>
              <w:suppressAutoHyphens w:val="0"/>
              <w:spacing w:before="40" w:after="120" w:line="220" w:lineRule="exact"/>
              <w:ind w:right="113"/>
            </w:pPr>
            <w:r w:rsidRPr="00217BA1">
              <w:t>INF GR/PS/77</w:t>
            </w:r>
          </w:p>
        </w:tc>
        <w:tc>
          <w:tcPr>
            <w:tcW w:w="7789" w:type="dxa"/>
            <w:tcBorders>
              <w:top w:val="nil"/>
              <w:left w:val="nil"/>
              <w:bottom w:val="single" w:sz="4" w:space="0" w:color="auto"/>
              <w:right w:val="single" w:sz="4" w:space="0" w:color="auto"/>
            </w:tcBorders>
            <w:noWrap/>
          </w:tcPr>
          <w:p w14:paraId="3DE6AF2E" w14:textId="77777777" w:rsidR="00F4339E" w:rsidRPr="00217BA1" w:rsidRDefault="00F4339E" w:rsidP="002472F9">
            <w:pPr>
              <w:suppressAutoHyphens w:val="0"/>
              <w:spacing w:before="40" w:after="120" w:line="220" w:lineRule="exact"/>
              <w:ind w:right="113"/>
            </w:pPr>
            <w:r w:rsidRPr="00217BA1">
              <w:rPr>
                <w:b/>
              </w:rPr>
              <w:t>UVA Dynamic Bending Corridors for Mid-Thigh, Knee, and Mid-Leg;</w:t>
            </w:r>
            <w:r>
              <w:rPr>
                <w:b/>
              </w:rPr>
              <w:t xml:space="preserve"> </w:t>
            </w:r>
            <w:r w:rsidRPr="00217BA1">
              <w:rPr>
                <w:strike/>
              </w:rPr>
              <w:t>Corridors proposed by UVA (lower legform)</w:t>
            </w:r>
            <w:r w:rsidRPr="00E92187">
              <w:rPr>
                <w:strike/>
              </w:rPr>
              <w:t xml:space="preserve"> </w:t>
            </w:r>
            <w:r w:rsidRPr="00217BA1">
              <w:rPr>
                <w:b/>
              </w:rPr>
              <w:t>Explained by JARI instead of UVA</w:t>
            </w:r>
          </w:p>
        </w:tc>
      </w:tr>
      <w:tr w:rsidR="00F4339E" w:rsidRPr="0056271D" w14:paraId="0217403E"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AFC7293" w14:textId="77777777" w:rsidR="00F4339E" w:rsidRPr="00217BA1" w:rsidRDefault="00F4339E" w:rsidP="002472F9">
            <w:pPr>
              <w:suppressAutoHyphens w:val="0"/>
              <w:spacing w:before="40" w:after="120" w:line="220" w:lineRule="exact"/>
              <w:ind w:right="113"/>
            </w:pPr>
            <w:r w:rsidRPr="00217BA1">
              <w:t>INF GR/PS/78</w:t>
            </w:r>
          </w:p>
        </w:tc>
        <w:tc>
          <w:tcPr>
            <w:tcW w:w="7789" w:type="dxa"/>
            <w:tcBorders>
              <w:top w:val="nil"/>
              <w:left w:val="nil"/>
              <w:bottom w:val="single" w:sz="4" w:space="0" w:color="auto"/>
              <w:right w:val="single" w:sz="4" w:space="0" w:color="auto"/>
            </w:tcBorders>
            <w:noWrap/>
          </w:tcPr>
          <w:p w14:paraId="21C44852" w14:textId="77777777" w:rsidR="00F4339E" w:rsidRPr="00217BA1" w:rsidRDefault="00F4339E" w:rsidP="002472F9">
            <w:pPr>
              <w:suppressAutoHyphens w:val="0"/>
              <w:spacing w:before="40" w:after="120" w:line="220" w:lineRule="exact"/>
              <w:ind w:right="113"/>
            </w:pPr>
            <w:r w:rsidRPr="00217BA1">
              <w:rPr>
                <w:b/>
              </w:rPr>
              <w:t>Explanation of the Bio-Rating Method of Maltese M. R. (NHTSA) and Application the Method to Flex-PLI 2003R using UVA Dynamic Bending Corridors for Mid-Thigh, Knee, and Mid-Leg</w:t>
            </w:r>
            <w:r w:rsidRPr="00217BA1">
              <w:rPr>
                <w:strike/>
              </w:rPr>
              <w:t>Bio rating method: Maltese</w:t>
            </w:r>
          </w:p>
        </w:tc>
      </w:tr>
      <w:tr w:rsidR="00F4339E" w:rsidRPr="0056271D" w14:paraId="001AF5EE"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10844D1" w14:textId="77777777" w:rsidR="00F4339E" w:rsidRPr="00217BA1" w:rsidRDefault="00F4339E" w:rsidP="002472F9">
            <w:pPr>
              <w:suppressAutoHyphens w:val="0"/>
              <w:spacing w:before="40" w:after="120" w:line="220" w:lineRule="exact"/>
              <w:ind w:right="113"/>
            </w:pPr>
            <w:r w:rsidRPr="00217BA1">
              <w:t>INF GR/PS/79</w:t>
            </w:r>
          </w:p>
        </w:tc>
        <w:tc>
          <w:tcPr>
            <w:tcW w:w="7789" w:type="dxa"/>
            <w:tcBorders>
              <w:top w:val="nil"/>
              <w:left w:val="nil"/>
              <w:bottom w:val="single" w:sz="4" w:space="0" w:color="auto"/>
              <w:right w:val="single" w:sz="4" w:space="0" w:color="auto"/>
            </w:tcBorders>
            <w:noWrap/>
          </w:tcPr>
          <w:p w14:paraId="4544EBE8" w14:textId="77777777" w:rsidR="00F4339E" w:rsidRPr="00217BA1" w:rsidRDefault="00F4339E" w:rsidP="002472F9">
            <w:pPr>
              <w:suppressAutoHyphens w:val="0"/>
              <w:spacing w:before="40" w:after="120" w:line="220" w:lineRule="exact"/>
              <w:ind w:right="113"/>
            </w:pPr>
            <w:r w:rsidRPr="00217BA1">
              <w:rPr>
                <w:b/>
              </w:rPr>
              <w:t>[</w:t>
            </w:r>
            <w:r w:rsidRPr="00217BA1">
              <w:t>IHRA ant</w:t>
            </w:r>
            <w:r w:rsidRPr="00217BA1">
              <w:rPr>
                <w:b/>
              </w:rPr>
              <w:t>h</w:t>
            </w:r>
            <w:r w:rsidRPr="00217BA1">
              <w:t xml:space="preserve">ropometric </w:t>
            </w:r>
            <w:r w:rsidRPr="00217BA1">
              <w:rPr>
                <w:b/>
              </w:rPr>
              <w:t>leg</w:t>
            </w:r>
            <w:r w:rsidRPr="00217BA1">
              <w:t xml:space="preserve"> proposal</w:t>
            </w:r>
            <w:r w:rsidRPr="00217BA1">
              <w:rPr>
                <w:b/>
              </w:rPr>
              <w:t>]</w:t>
            </w:r>
          </w:p>
        </w:tc>
      </w:tr>
      <w:tr w:rsidR="00F4339E" w:rsidRPr="0056271D" w14:paraId="4463602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5596C5A" w14:textId="77777777" w:rsidR="00F4339E" w:rsidRPr="00217BA1" w:rsidRDefault="00F4339E" w:rsidP="002472F9">
            <w:pPr>
              <w:suppressAutoHyphens w:val="0"/>
              <w:spacing w:before="40" w:after="120" w:line="220" w:lineRule="exact"/>
              <w:ind w:right="113"/>
            </w:pPr>
            <w:r w:rsidRPr="00217BA1">
              <w:t>INF GR/PS/80</w:t>
            </w:r>
          </w:p>
        </w:tc>
        <w:tc>
          <w:tcPr>
            <w:tcW w:w="7789" w:type="dxa"/>
            <w:tcBorders>
              <w:top w:val="nil"/>
              <w:left w:val="nil"/>
              <w:bottom w:val="single" w:sz="4" w:space="0" w:color="auto"/>
              <w:right w:val="single" w:sz="4" w:space="0" w:color="auto"/>
            </w:tcBorders>
            <w:noWrap/>
          </w:tcPr>
          <w:p w14:paraId="729E77B5" w14:textId="77777777" w:rsidR="00F4339E" w:rsidRPr="00217BA1" w:rsidRDefault="00F4339E" w:rsidP="002472F9">
            <w:pPr>
              <w:suppressAutoHyphens w:val="0"/>
              <w:spacing w:before="40" w:after="120" w:line="220" w:lineRule="exact"/>
              <w:ind w:right="113"/>
            </w:pPr>
            <w:r w:rsidRPr="00217BA1">
              <w:rPr>
                <w:b/>
              </w:rPr>
              <w:t>IHRA developed/IHRA recommendation to gtr [</w:t>
            </w:r>
            <w:r w:rsidRPr="00217BA1">
              <w:t>IHRA/PS/278</w:t>
            </w:r>
            <w:r w:rsidRPr="00217BA1">
              <w:rPr>
                <w:b/>
              </w:rPr>
              <w:t>]</w:t>
            </w:r>
          </w:p>
        </w:tc>
      </w:tr>
      <w:tr w:rsidR="00F4339E" w:rsidRPr="0056271D" w14:paraId="22AE0861"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336B91C1" w14:textId="77777777" w:rsidR="00F4339E" w:rsidRPr="00217BA1" w:rsidRDefault="00F4339E" w:rsidP="002472F9">
            <w:pPr>
              <w:suppressAutoHyphens w:val="0"/>
              <w:spacing w:before="40" w:after="120" w:line="220" w:lineRule="exact"/>
              <w:ind w:right="113"/>
            </w:pPr>
            <w:r w:rsidRPr="00217BA1">
              <w:t>INF GR/PS/81</w:t>
            </w:r>
          </w:p>
        </w:tc>
        <w:tc>
          <w:tcPr>
            <w:tcW w:w="7789" w:type="dxa"/>
            <w:tcBorders>
              <w:top w:val="nil"/>
              <w:left w:val="nil"/>
              <w:bottom w:val="single" w:sz="4" w:space="0" w:color="auto"/>
              <w:right w:val="single" w:sz="4" w:space="0" w:color="auto"/>
            </w:tcBorders>
            <w:noWrap/>
          </w:tcPr>
          <w:p w14:paraId="40C362B1" w14:textId="77777777" w:rsidR="00F4339E" w:rsidRPr="00217BA1" w:rsidRDefault="00F4339E" w:rsidP="002472F9">
            <w:pPr>
              <w:suppressAutoHyphens w:val="0"/>
              <w:spacing w:before="40" w:after="120" w:line="220" w:lineRule="exact"/>
              <w:ind w:right="113"/>
            </w:pPr>
            <w:r w:rsidRPr="00217BA1">
              <w:t>Schedule for legform impactor for gtr</w:t>
            </w:r>
          </w:p>
        </w:tc>
      </w:tr>
      <w:tr w:rsidR="00F4339E" w:rsidRPr="0056271D" w14:paraId="3D4EC4D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0984302F" w14:textId="77777777" w:rsidR="00F4339E" w:rsidRPr="00217BA1" w:rsidRDefault="00F4339E" w:rsidP="002472F9">
            <w:pPr>
              <w:suppressAutoHyphens w:val="0"/>
              <w:spacing w:before="40" w:after="120" w:line="220" w:lineRule="exact"/>
              <w:ind w:right="113"/>
            </w:pPr>
            <w:r w:rsidRPr="00217BA1">
              <w:t>INF GR/PS/82</w:t>
            </w:r>
          </w:p>
        </w:tc>
        <w:tc>
          <w:tcPr>
            <w:tcW w:w="7789" w:type="dxa"/>
            <w:tcBorders>
              <w:top w:val="nil"/>
              <w:left w:val="nil"/>
              <w:bottom w:val="single" w:sz="4" w:space="0" w:color="auto"/>
              <w:right w:val="single" w:sz="4" w:space="0" w:color="auto"/>
            </w:tcBorders>
            <w:noWrap/>
          </w:tcPr>
          <w:p w14:paraId="2F391E5E" w14:textId="77777777" w:rsidR="00F4339E" w:rsidRPr="00217BA1" w:rsidRDefault="00F4339E" w:rsidP="002472F9">
            <w:pPr>
              <w:suppressAutoHyphens w:val="0"/>
              <w:spacing w:before="40" w:after="120" w:line="220" w:lineRule="exact"/>
              <w:ind w:right="113"/>
            </w:pPr>
            <w:r w:rsidRPr="00217BA1">
              <w:rPr>
                <w:b/>
              </w:rPr>
              <w:t>Discussion on</w:t>
            </w:r>
            <w:r w:rsidRPr="00217BA1">
              <w:t xml:space="preserve"> Injury </w:t>
            </w:r>
            <w:r w:rsidRPr="00217BA1">
              <w:rPr>
                <w:strike/>
              </w:rPr>
              <w:t>t</w:t>
            </w:r>
            <w:r w:rsidRPr="00217BA1">
              <w:rPr>
                <w:b/>
              </w:rPr>
              <w:t>T</w:t>
            </w:r>
            <w:r w:rsidRPr="00217BA1">
              <w:t xml:space="preserve">hreshold for </w:t>
            </w:r>
            <w:r w:rsidRPr="00217BA1">
              <w:rPr>
                <w:strike/>
              </w:rPr>
              <w:t>p</w:t>
            </w:r>
            <w:r w:rsidRPr="00217BA1">
              <w:rPr>
                <w:b/>
              </w:rPr>
              <w:t>P</w:t>
            </w:r>
            <w:r w:rsidRPr="00217BA1">
              <w:t>ed</w:t>
            </w:r>
            <w:r w:rsidRPr="00217BA1">
              <w:rPr>
                <w:b/>
              </w:rPr>
              <w:t>estrian</w:t>
            </w:r>
            <w:r w:rsidRPr="00217BA1">
              <w:t xml:space="preserve"> </w:t>
            </w:r>
            <w:r w:rsidRPr="00217BA1">
              <w:rPr>
                <w:strike/>
              </w:rPr>
              <w:t>l</w:t>
            </w:r>
            <w:r w:rsidRPr="00217BA1">
              <w:rPr>
                <w:b/>
              </w:rPr>
              <w:t>L</w:t>
            </w:r>
            <w:r w:rsidRPr="00217BA1">
              <w:t xml:space="preserve">egform </w:t>
            </w:r>
            <w:r w:rsidRPr="00217BA1">
              <w:rPr>
                <w:strike/>
              </w:rPr>
              <w:t>t</w:t>
            </w:r>
            <w:r w:rsidRPr="00217BA1">
              <w:rPr>
                <w:b/>
              </w:rPr>
              <w:t>T</w:t>
            </w:r>
            <w:r w:rsidRPr="00217BA1">
              <w:t>est</w:t>
            </w:r>
          </w:p>
        </w:tc>
      </w:tr>
      <w:tr w:rsidR="00F4339E" w:rsidRPr="0056271D" w14:paraId="6828531B"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1E1DA33" w14:textId="77777777" w:rsidR="00F4339E" w:rsidRPr="00217BA1" w:rsidRDefault="00F4339E" w:rsidP="002472F9">
            <w:pPr>
              <w:suppressAutoHyphens w:val="0"/>
              <w:spacing w:before="40" w:after="120" w:line="220" w:lineRule="exact"/>
              <w:ind w:right="113"/>
            </w:pPr>
            <w:r w:rsidRPr="00217BA1">
              <w:t>INF GR/PS/83</w:t>
            </w:r>
          </w:p>
        </w:tc>
        <w:tc>
          <w:tcPr>
            <w:tcW w:w="7789" w:type="dxa"/>
            <w:tcBorders>
              <w:top w:val="nil"/>
              <w:left w:val="nil"/>
              <w:bottom w:val="single" w:sz="4" w:space="0" w:color="auto"/>
              <w:right w:val="single" w:sz="4" w:space="0" w:color="auto"/>
            </w:tcBorders>
            <w:noWrap/>
          </w:tcPr>
          <w:p w14:paraId="207CA08F" w14:textId="77777777" w:rsidR="00F4339E" w:rsidRPr="00217BA1" w:rsidRDefault="00F4339E" w:rsidP="002472F9">
            <w:pPr>
              <w:suppressAutoHyphens w:val="0"/>
              <w:spacing w:before="40" w:after="120" w:line="220" w:lineRule="exact"/>
              <w:ind w:right="113"/>
            </w:pPr>
            <w:r w:rsidRPr="00217BA1">
              <w:rPr>
                <w:b/>
              </w:rPr>
              <w:t>Action plan / decisions resulting from</w:t>
            </w:r>
            <w:r w:rsidRPr="00217BA1">
              <w:t xml:space="preserve"> </w:t>
            </w:r>
            <w:r w:rsidRPr="00217BA1">
              <w:rPr>
                <w:strike/>
              </w:rPr>
              <w:t>Decided items and action items of</w:t>
            </w:r>
            <w:r w:rsidRPr="00217BA1">
              <w:t xml:space="preserve"> the 6th meeting</w:t>
            </w:r>
          </w:p>
        </w:tc>
      </w:tr>
      <w:tr w:rsidR="00F4339E" w:rsidRPr="00926208" w14:paraId="65449AA8"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6E0925BF" w14:textId="77777777" w:rsidR="00F4339E" w:rsidRPr="00217BA1" w:rsidRDefault="00F4339E" w:rsidP="002472F9">
            <w:pPr>
              <w:suppressAutoHyphens w:val="0"/>
              <w:spacing w:before="40" w:after="120" w:line="220" w:lineRule="exact"/>
              <w:ind w:right="113"/>
            </w:pPr>
            <w:r w:rsidRPr="00217BA1">
              <w:t>INF GR/PS/84</w:t>
            </w:r>
          </w:p>
        </w:tc>
        <w:tc>
          <w:tcPr>
            <w:tcW w:w="7789" w:type="dxa"/>
            <w:tcBorders>
              <w:top w:val="nil"/>
              <w:left w:val="nil"/>
              <w:bottom w:val="single" w:sz="4" w:space="0" w:color="auto"/>
              <w:right w:val="single" w:sz="4" w:space="0" w:color="auto"/>
            </w:tcBorders>
            <w:noWrap/>
          </w:tcPr>
          <w:p w14:paraId="6FFA02A6" w14:textId="77777777" w:rsidR="00F4339E" w:rsidRPr="00217BA1" w:rsidRDefault="00F4339E" w:rsidP="002472F9">
            <w:pPr>
              <w:suppressAutoHyphens w:val="0"/>
              <w:spacing w:before="40" w:after="120" w:line="220" w:lineRule="exact"/>
              <w:ind w:right="113"/>
            </w:pPr>
            <w:r w:rsidRPr="00217BA1">
              <w:t>Draft meeting minutes of the 6th meeting</w:t>
            </w:r>
          </w:p>
        </w:tc>
      </w:tr>
      <w:tr w:rsidR="00F4339E" w:rsidRPr="00926208" w14:paraId="4F3EDA6F" w14:textId="77777777" w:rsidTr="002472F9">
        <w:trPr>
          <w:trHeight w:val="255"/>
        </w:trPr>
        <w:tc>
          <w:tcPr>
            <w:tcW w:w="1716" w:type="dxa"/>
            <w:tcBorders>
              <w:top w:val="nil"/>
              <w:left w:val="single" w:sz="8" w:space="0" w:color="auto"/>
              <w:bottom w:val="nil"/>
              <w:right w:val="single" w:sz="4" w:space="0" w:color="auto"/>
            </w:tcBorders>
            <w:noWrap/>
          </w:tcPr>
          <w:p w14:paraId="13EDFEB8" w14:textId="77777777" w:rsidR="00F4339E" w:rsidRPr="00217BA1" w:rsidRDefault="00F4339E" w:rsidP="002472F9">
            <w:pPr>
              <w:suppressAutoHyphens w:val="0"/>
              <w:spacing w:before="40" w:after="120" w:line="220" w:lineRule="exact"/>
              <w:ind w:right="113"/>
            </w:pPr>
            <w:r w:rsidRPr="00217BA1">
              <w:t>INF GR/PS/85</w:t>
            </w:r>
          </w:p>
        </w:tc>
        <w:tc>
          <w:tcPr>
            <w:tcW w:w="7789" w:type="dxa"/>
            <w:tcBorders>
              <w:top w:val="nil"/>
              <w:left w:val="nil"/>
              <w:bottom w:val="nil"/>
              <w:right w:val="single" w:sz="4" w:space="0" w:color="auto"/>
            </w:tcBorders>
            <w:noWrap/>
          </w:tcPr>
          <w:p w14:paraId="2C518A99" w14:textId="77777777" w:rsidR="00F4339E" w:rsidRPr="00217BA1" w:rsidRDefault="00F4339E" w:rsidP="002472F9">
            <w:pPr>
              <w:suppressAutoHyphens w:val="0"/>
              <w:spacing w:before="40" w:after="120" w:line="220" w:lineRule="exact"/>
              <w:ind w:right="113"/>
            </w:pPr>
            <w:r w:rsidRPr="00217BA1">
              <w:t>Attendance list of the 6th meeting</w:t>
            </w:r>
          </w:p>
        </w:tc>
      </w:tr>
      <w:tr w:rsidR="00F4339E" w:rsidRPr="00926208" w14:paraId="69298227" w14:textId="77777777" w:rsidTr="002472F9">
        <w:trPr>
          <w:trHeight w:val="255"/>
        </w:trPr>
        <w:tc>
          <w:tcPr>
            <w:tcW w:w="1716" w:type="dxa"/>
            <w:tcBorders>
              <w:top w:val="single" w:sz="4" w:space="0" w:color="auto"/>
              <w:left w:val="single" w:sz="8" w:space="0" w:color="auto"/>
              <w:bottom w:val="nil"/>
              <w:right w:val="single" w:sz="4" w:space="0" w:color="auto"/>
            </w:tcBorders>
            <w:noWrap/>
          </w:tcPr>
          <w:p w14:paraId="394EBFC6" w14:textId="77777777" w:rsidR="00F4339E" w:rsidRPr="00217BA1" w:rsidRDefault="00F4339E" w:rsidP="002472F9">
            <w:pPr>
              <w:suppressAutoHyphens w:val="0"/>
              <w:spacing w:before="40" w:after="120" w:line="220" w:lineRule="exact"/>
              <w:ind w:right="113"/>
            </w:pPr>
            <w:r w:rsidRPr="00217BA1">
              <w:t>INF GR/PS/86 and Rev 1 / 2</w:t>
            </w:r>
          </w:p>
        </w:tc>
        <w:tc>
          <w:tcPr>
            <w:tcW w:w="7789" w:type="dxa"/>
            <w:tcBorders>
              <w:top w:val="single" w:sz="4" w:space="0" w:color="auto"/>
              <w:left w:val="nil"/>
              <w:bottom w:val="nil"/>
              <w:right w:val="single" w:sz="4" w:space="0" w:color="auto"/>
            </w:tcBorders>
            <w:noWrap/>
          </w:tcPr>
          <w:p w14:paraId="1D1FD48A" w14:textId="77777777" w:rsidR="00F4339E" w:rsidRPr="00217BA1" w:rsidRDefault="00F4339E" w:rsidP="002472F9">
            <w:pPr>
              <w:suppressAutoHyphens w:val="0"/>
              <w:spacing w:before="40" w:after="120" w:line="220" w:lineRule="exact"/>
              <w:ind w:right="113"/>
            </w:pPr>
            <w:r w:rsidRPr="00217BA1">
              <w:rPr>
                <w:b/>
              </w:rPr>
              <w:t xml:space="preserve">Proposed draft global technical regulation (gtr) on pedestrian protection </w:t>
            </w:r>
            <w:r w:rsidRPr="00217BA1">
              <w:rPr>
                <w:strike/>
              </w:rPr>
              <w:t>Draft gtr EU working document</w:t>
            </w:r>
          </w:p>
        </w:tc>
      </w:tr>
      <w:tr w:rsidR="00F4339E" w:rsidRPr="00926208" w14:paraId="3385750D"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78731211" w14:textId="77777777" w:rsidR="00F4339E" w:rsidRPr="00217BA1" w:rsidRDefault="00F4339E" w:rsidP="002472F9">
            <w:pPr>
              <w:suppressAutoHyphens w:val="0"/>
              <w:spacing w:before="40" w:after="120" w:line="220" w:lineRule="exact"/>
              <w:ind w:right="113"/>
            </w:pPr>
            <w:r w:rsidRPr="00217BA1">
              <w:t>INF GR/PS/87</w:t>
            </w:r>
          </w:p>
        </w:tc>
        <w:tc>
          <w:tcPr>
            <w:tcW w:w="7789" w:type="dxa"/>
            <w:tcBorders>
              <w:top w:val="single" w:sz="4" w:space="0" w:color="auto"/>
              <w:left w:val="nil"/>
              <w:bottom w:val="single" w:sz="4" w:space="0" w:color="auto"/>
              <w:right w:val="single" w:sz="4" w:space="0" w:color="auto"/>
            </w:tcBorders>
            <w:noWrap/>
          </w:tcPr>
          <w:p w14:paraId="718918B3" w14:textId="77777777" w:rsidR="00F4339E" w:rsidRPr="00217BA1" w:rsidRDefault="00F4339E" w:rsidP="002472F9">
            <w:pPr>
              <w:suppressAutoHyphens w:val="0"/>
              <w:spacing w:before="40" w:after="120" w:line="220" w:lineRule="exact"/>
              <w:ind w:right="113"/>
            </w:pPr>
            <w:r w:rsidRPr="00217BA1">
              <w:rPr>
                <w:b/>
              </w:rPr>
              <w:t>Development of a biofidelic flexible pedestrian leg form impactor [document</w:t>
            </w:r>
            <w:r w:rsidRPr="00217BA1">
              <w:t xml:space="preserve"> IHRA PS 273</w:t>
            </w:r>
            <w:r w:rsidRPr="00217BA1">
              <w:rPr>
                <w:b/>
              </w:rPr>
              <w:t>]</w:t>
            </w:r>
            <w:r w:rsidRPr="0056271D">
              <w:rPr>
                <w:strike/>
              </w:rPr>
              <w:t xml:space="preserve"> </w:t>
            </w:r>
            <w:r w:rsidRPr="00217BA1">
              <w:rPr>
                <w:strike/>
              </w:rPr>
              <w:t>Development of FlexPLI2003</w:t>
            </w:r>
          </w:p>
        </w:tc>
      </w:tr>
      <w:tr w:rsidR="00F4339E" w:rsidRPr="00926208" w14:paraId="5039B9A0"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21E84E77" w14:textId="77777777" w:rsidR="00F4339E" w:rsidRPr="00217BA1" w:rsidRDefault="00F4339E" w:rsidP="002472F9">
            <w:pPr>
              <w:suppressAutoHyphens w:val="0"/>
              <w:spacing w:before="40" w:after="120" w:line="220" w:lineRule="exact"/>
              <w:ind w:right="113"/>
            </w:pPr>
            <w:r w:rsidRPr="00217BA1">
              <w:t>INF GR/PS/88</w:t>
            </w:r>
          </w:p>
        </w:tc>
        <w:tc>
          <w:tcPr>
            <w:tcW w:w="7789" w:type="dxa"/>
            <w:tcBorders>
              <w:top w:val="nil"/>
              <w:left w:val="nil"/>
              <w:bottom w:val="single" w:sz="4" w:space="0" w:color="auto"/>
              <w:right w:val="single" w:sz="4" w:space="0" w:color="auto"/>
            </w:tcBorders>
            <w:noWrap/>
          </w:tcPr>
          <w:p w14:paraId="6816DD6E" w14:textId="77777777" w:rsidR="00F4339E" w:rsidRPr="00217BA1" w:rsidRDefault="00F4339E" w:rsidP="002472F9">
            <w:pPr>
              <w:suppressAutoHyphens w:val="0"/>
              <w:spacing w:before="40" w:after="120" w:line="220" w:lineRule="exact"/>
              <w:ind w:right="113"/>
            </w:pPr>
            <w:r w:rsidRPr="00217BA1">
              <w:t>Second interim report to GRSP 35</w:t>
            </w:r>
          </w:p>
        </w:tc>
      </w:tr>
      <w:tr w:rsidR="00F4339E" w:rsidRPr="00926208" w14:paraId="070CA63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19301D8" w14:textId="77777777" w:rsidR="00F4339E" w:rsidRPr="00217BA1" w:rsidRDefault="00F4339E" w:rsidP="002472F9">
            <w:pPr>
              <w:suppressAutoHyphens w:val="0"/>
              <w:spacing w:before="40" w:after="120" w:line="220" w:lineRule="exact"/>
              <w:ind w:right="113"/>
            </w:pPr>
            <w:r w:rsidRPr="00217BA1">
              <w:t>INF GR/PS/89</w:t>
            </w:r>
          </w:p>
        </w:tc>
        <w:tc>
          <w:tcPr>
            <w:tcW w:w="7789" w:type="dxa"/>
            <w:tcBorders>
              <w:top w:val="nil"/>
              <w:left w:val="nil"/>
              <w:bottom w:val="single" w:sz="4" w:space="0" w:color="auto"/>
              <w:right w:val="single" w:sz="4" w:space="0" w:color="auto"/>
            </w:tcBorders>
            <w:noWrap/>
          </w:tcPr>
          <w:p w14:paraId="0FBAA9B1" w14:textId="77777777" w:rsidR="00F4339E" w:rsidRPr="00217BA1" w:rsidRDefault="00F4339E" w:rsidP="002472F9">
            <w:pPr>
              <w:suppressAutoHyphens w:val="0"/>
              <w:spacing w:before="40" w:after="120" w:line="220" w:lineRule="exact"/>
              <w:ind w:right="113"/>
            </w:pPr>
            <w:r w:rsidRPr="00217BA1">
              <w:rPr>
                <w:b/>
              </w:rPr>
              <w:t>A study on the feasibility of measures relating to the protection of pedestrians and other vulnerable road users. Final Report. [European Commission]</w:t>
            </w:r>
            <w:r w:rsidRPr="0056271D">
              <w:rPr>
                <w:strike/>
              </w:rPr>
              <w:t xml:space="preserve"> </w:t>
            </w:r>
            <w:r w:rsidRPr="00217BA1">
              <w:rPr>
                <w:strike/>
              </w:rPr>
              <w:t>EU Feasibility Study Phase 2</w:t>
            </w:r>
          </w:p>
        </w:tc>
      </w:tr>
      <w:tr w:rsidR="00F4339E" w:rsidRPr="00926208" w14:paraId="4DFFD18F" w14:textId="77777777" w:rsidTr="002472F9">
        <w:trPr>
          <w:trHeight w:val="255"/>
        </w:trPr>
        <w:tc>
          <w:tcPr>
            <w:tcW w:w="1716" w:type="dxa"/>
            <w:tcBorders>
              <w:top w:val="nil"/>
              <w:left w:val="single" w:sz="8" w:space="0" w:color="auto"/>
              <w:bottom w:val="nil"/>
              <w:right w:val="single" w:sz="4" w:space="0" w:color="auto"/>
            </w:tcBorders>
            <w:noWrap/>
          </w:tcPr>
          <w:p w14:paraId="0B509D2A" w14:textId="77777777" w:rsidR="00F4339E" w:rsidRPr="00217BA1" w:rsidRDefault="00F4339E" w:rsidP="002472F9">
            <w:pPr>
              <w:suppressAutoHyphens w:val="0"/>
              <w:spacing w:before="40" w:after="120" w:line="220" w:lineRule="exact"/>
              <w:ind w:right="113"/>
            </w:pPr>
            <w:r w:rsidRPr="00217BA1">
              <w:t>INF GR/PS/90</w:t>
            </w:r>
          </w:p>
        </w:tc>
        <w:tc>
          <w:tcPr>
            <w:tcW w:w="7789" w:type="dxa"/>
            <w:tcBorders>
              <w:top w:val="nil"/>
              <w:left w:val="nil"/>
              <w:bottom w:val="single" w:sz="4" w:space="0" w:color="auto"/>
              <w:right w:val="single" w:sz="4" w:space="0" w:color="auto"/>
            </w:tcBorders>
            <w:noWrap/>
          </w:tcPr>
          <w:p w14:paraId="2EAA154C" w14:textId="77777777" w:rsidR="00F4339E" w:rsidRPr="00217BA1" w:rsidRDefault="00F4339E" w:rsidP="002472F9">
            <w:pPr>
              <w:suppressAutoHyphens w:val="0"/>
              <w:spacing w:before="40" w:after="120" w:line="220" w:lineRule="exact"/>
              <w:ind w:right="113"/>
            </w:pPr>
            <w:r w:rsidRPr="00217BA1">
              <w:t>Provisional agenda for the 7th meeting</w:t>
            </w:r>
          </w:p>
        </w:tc>
      </w:tr>
      <w:tr w:rsidR="00F4339E" w:rsidRPr="00926208" w14:paraId="477988F8"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6A1749B1" w14:textId="77777777" w:rsidR="00F4339E" w:rsidRPr="00217BA1" w:rsidRDefault="00F4339E" w:rsidP="002472F9">
            <w:pPr>
              <w:suppressAutoHyphens w:val="0"/>
              <w:spacing w:before="40" w:after="120" w:line="220" w:lineRule="exact"/>
              <w:ind w:right="113"/>
            </w:pPr>
            <w:r w:rsidRPr="00217BA1">
              <w:t>INF GR/PS/91</w:t>
            </w:r>
          </w:p>
        </w:tc>
        <w:tc>
          <w:tcPr>
            <w:tcW w:w="7789" w:type="dxa"/>
            <w:tcBorders>
              <w:top w:val="nil"/>
              <w:left w:val="nil"/>
              <w:bottom w:val="single" w:sz="4" w:space="0" w:color="auto"/>
              <w:right w:val="single" w:sz="4" w:space="0" w:color="auto"/>
            </w:tcBorders>
            <w:noWrap/>
          </w:tcPr>
          <w:p w14:paraId="1A72F6FA" w14:textId="77777777" w:rsidR="00F4339E" w:rsidRPr="00217BA1" w:rsidRDefault="00F4339E" w:rsidP="002472F9">
            <w:pPr>
              <w:suppressAutoHyphens w:val="0"/>
              <w:spacing w:before="40" w:after="120" w:line="220" w:lineRule="exact"/>
              <w:ind w:right="113"/>
            </w:pPr>
            <w:r w:rsidRPr="00217BA1">
              <w:rPr>
                <w:strike/>
              </w:rPr>
              <w:t>ACEA</w:t>
            </w:r>
            <w:r w:rsidRPr="00217BA1">
              <w:t xml:space="preserve"> </w:t>
            </w:r>
            <w:r w:rsidRPr="00217BA1">
              <w:rPr>
                <w:b/>
              </w:rPr>
              <w:t>Study on Technical</w:t>
            </w:r>
            <w:r w:rsidRPr="00217BA1">
              <w:t xml:space="preserve"> </w:t>
            </w:r>
            <w:r w:rsidRPr="00217BA1">
              <w:rPr>
                <w:strike/>
              </w:rPr>
              <w:t>f</w:t>
            </w:r>
            <w:r w:rsidRPr="00217BA1">
              <w:rPr>
                <w:b/>
              </w:rPr>
              <w:t>F</w:t>
            </w:r>
            <w:r w:rsidRPr="00217BA1">
              <w:t xml:space="preserve">easibility </w:t>
            </w:r>
            <w:r w:rsidRPr="00217BA1">
              <w:rPr>
                <w:b/>
              </w:rPr>
              <w:t>of EEVC WG17 (Matra/ACEA)</w:t>
            </w:r>
            <w:r w:rsidRPr="00217BA1">
              <w:rPr>
                <w:strike/>
              </w:rPr>
              <w:t>study Phase 2</w:t>
            </w:r>
          </w:p>
        </w:tc>
      </w:tr>
      <w:tr w:rsidR="00F4339E" w:rsidRPr="00926208" w14:paraId="325B16E9"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C887C1F" w14:textId="77777777" w:rsidR="00F4339E" w:rsidRPr="00217BA1" w:rsidRDefault="00F4339E" w:rsidP="002472F9">
            <w:pPr>
              <w:suppressAutoHyphens w:val="0"/>
              <w:spacing w:before="40" w:after="120" w:line="220" w:lineRule="exact"/>
              <w:ind w:right="113"/>
            </w:pPr>
            <w:r w:rsidRPr="00217BA1">
              <w:t>INF GR/PS/92</w:t>
            </w:r>
          </w:p>
        </w:tc>
        <w:tc>
          <w:tcPr>
            <w:tcW w:w="7789" w:type="dxa"/>
            <w:tcBorders>
              <w:top w:val="nil"/>
              <w:left w:val="nil"/>
              <w:bottom w:val="single" w:sz="4" w:space="0" w:color="auto"/>
              <w:right w:val="single" w:sz="4" w:space="0" w:color="auto"/>
            </w:tcBorders>
            <w:noWrap/>
          </w:tcPr>
          <w:p w14:paraId="3B0E6590" w14:textId="77777777" w:rsidR="00F4339E" w:rsidRPr="00217BA1" w:rsidRDefault="00F4339E" w:rsidP="002472F9">
            <w:pPr>
              <w:suppressAutoHyphens w:val="0"/>
              <w:spacing w:before="40" w:after="120" w:line="220" w:lineRule="exact"/>
              <w:ind w:right="113"/>
            </w:pPr>
            <w:r w:rsidRPr="00217BA1">
              <w:rPr>
                <w:strike/>
              </w:rPr>
              <w:t>ACEA e</w:t>
            </w:r>
            <w:r w:rsidRPr="00217BA1">
              <w:rPr>
                <w:b/>
              </w:rPr>
              <w:t>E</w:t>
            </w:r>
            <w:r w:rsidRPr="00217BA1">
              <w:t xml:space="preserve">qual </w:t>
            </w:r>
            <w:r w:rsidRPr="00217BA1">
              <w:rPr>
                <w:strike/>
              </w:rPr>
              <w:t>e</w:t>
            </w:r>
            <w:r w:rsidRPr="00217BA1">
              <w:rPr>
                <w:b/>
              </w:rPr>
              <w:t>E</w:t>
            </w:r>
            <w:r w:rsidRPr="00217BA1">
              <w:t xml:space="preserve">ffectiveness </w:t>
            </w:r>
            <w:r w:rsidRPr="00217BA1">
              <w:rPr>
                <w:strike/>
              </w:rPr>
              <w:t>s</w:t>
            </w:r>
            <w:r w:rsidRPr="00217BA1">
              <w:rPr>
                <w:b/>
              </w:rPr>
              <w:t>S</w:t>
            </w:r>
            <w:r w:rsidRPr="00217BA1">
              <w:t xml:space="preserve">tudy </w:t>
            </w:r>
            <w:r w:rsidRPr="00217BA1">
              <w:rPr>
                <w:b/>
              </w:rPr>
              <w:t>on Pedestrian Protection</w:t>
            </w:r>
            <w:r w:rsidRPr="00217BA1">
              <w:t xml:space="preserve"> </w:t>
            </w:r>
            <w:r w:rsidRPr="00217BA1">
              <w:rPr>
                <w:strike/>
              </w:rPr>
              <w:t>Phase 2</w:t>
            </w:r>
            <w:r w:rsidRPr="00217BA1">
              <w:rPr>
                <w:b/>
              </w:rPr>
              <w:t>(TU Dresden/ACEA)</w:t>
            </w:r>
          </w:p>
        </w:tc>
      </w:tr>
      <w:tr w:rsidR="00F4339E" w:rsidRPr="00926208" w14:paraId="18A5D923"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6B8ABB10" w14:textId="77777777" w:rsidR="00F4339E" w:rsidRPr="00217BA1" w:rsidRDefault="00F4339E" w:rsidP="002472F9">
            <w:pPr>
              <w:suppressAutoHyphens w:val="0"/>
              <w:spacing w:before="40" w:after="120" w:line="220" w:lineRule="exact"/>
              <w:ind w:right="113"/>
            </w:pPr>
            <w:r w:rsidRPr="00217BA1">
              <w:t>INF GR/PS/93</w:t>
            </w:r>
          </w:p>
        </w:tc>
        <w:tc>
          <w:tcPr>
            <w:tcW w:w="7789" w:type="dxa"/>
            <w:tcBorders>
              <w:top w:val="nil"/>
              <w:left w:val="nil"/>
              <w:bottom w:val="single" w:sz="4" w:space="0" w:color="auto"/>
              <w:right w:val="single" w:sz="4" w:space="0" w:color="auto"/>
            </w:tcBorders>
            <w:noWrap/>
          </w:tcPr>
          <w:p w14:paraId="44374D86" w14:textId="77777777" w:rsidR="00F4339E" w:rsidRPr="00217BA1" w:rsidRDefault="00F4339E" w:rsidP="002472F9">
            <w:pPr>
              <w:suppressAutoHyphens w:val="0"/>
              <w:spacing w:before="40" w:after="120" w:line="220" w:lineRule="exact"/>
              <w:ind w:right="113"/>
            </w:pPr>
            <w:r w:rsidRPr="00217BA1">
              <w:t xml:space="preserve">Design of </w:t>
            </w:r>
            <w:r w:rsidRPr="00217BA1">
              <w:rPr>
                <w:b/>
              </w:rPr>
              <w:t>JAMA/JARI pedestrian</w:t>
            </w:r>
            <w:r w:rsidRPr="00217BA1">
              <w:t xml:space="preserve"> head</w:t>
            </w:r>
            <w:r w:rsidRPr="00217BA1">
              <w:rPr>
                <w:b/>
              </w:rPr>
              <w:t>form</w:t>
            </w:r>
            <w:r w:rsidRPr="00217BA1">
              <w:t xml:space="preserve"> impactor</w:t>
            </w:r>
          </w:p>
        </w:tc>
      </w:tr>
      <w:tr w:rsidR="00F4339E" w:rsidRPr="00926208" w14:paraId="03AD8245" w14:textId="77777777" w:rsidTr="002472F9">
        <w:trPr>
          <w:trHeight w:val="255"/>
        </w:trPr>
        <w:tc>
          <w:tcPr>
            <w:tcW w:w="1716" w:type="dxa"/>
            <w:tcBorders>
              <w:top w:val="nil"/>
              <w:left w:val="single" w:sz="8" w:space="0" w:color="auto"/>
              <w:bottom w:val="nil"/>
              <w:right w:val="single" w:sz="4" w:space="0" w:color="auto"/>
            </w:tcBorders>
            <w:noWrap/>
          </w:tcPr>
          <w:p w14:paraId="2D87C3D2" w14:textId="77777777" w:rsidR="00F4339E" w:rsidRPr="00217BA1" w:rsidRDefault="00F4339E" w:rsidP="002472F9">
            <w:pPr>
              <w:suppressAutoHyphens w:val="0"/>
              <w:spacing w:before="40" w:after="120" w:line="220" w:lineRule="exact"/>
              <w:ind w:right="113"/>
            </w:pPr>
            <w:r w:rsidRPr="00217BA1">
              <w:lastRenderedPageBreak/>
              <w:t>INF GR/PS/94</w:t>
            </w:r>
          </w:p>
        </w:tc>
        <w:tc>
          <w:tcPr>
            <w:tcW w:w="7789" w:type="dxa"/>
            <w:tcBorders>
              <w:top w:val="nil"/>
              <w:left w:val="nil"/>
              <w:bottom w:val="single" w:sz="4" w:space="0" w:color="auto"/>
              <w:right w:val="single" w:sz="4" w:space="0" w:color="auto"/>
            </w:tcBorders>
            <w:noWrap/>
          </w:tcPr>
          <w:p w14:paraId="4C701A4B" w14:textId="77777777" w:rsidR="00F4339E" w:rsidRPr="00217BA1" w:rsidRDefault="00F4339E" w:rsidP="002472F9">
            <w:pPr>
              <w:suppressAutoHyphens w:val="0"/>
              <w:spacing w:before="40" w:after="120" w:line="220" w:lineRule="exact"/>
              <w:ind w:right="113"/>
            </w:pPr>
            <w:r w:rsidRPr="00217BA1">
              <w:rPr>
                <w:b/>
              </w:rPr>
              <w:t>J-NCAP Pedestrian Headform Test - HIC Values in Windshield Impact</w:t>
            </w:r>
            <w:r w:rsidRPr="0056271D">
              <w:rPr>
                <w:strike/>
              </w:rPr>
              <w:t xml:space="preserve"> </w:t>
            </w:r>
            <w:r w:rsidRPr="00217BA1">
              <w:rPr>
                <w:strike/>
              </w:rPr>
              <w:t>Front windshield</w:t>
            </w:r>
          </w:p>
        </w:tc>
      </w:tr>
      <w:tr w:rsidR="00F4339E" w:rsidRPr="00926208" w14:paraId="54AB9694"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326B4E6F" w14:textId="77777777" w:rsidR="00F4339E" w:rsidRPr="00217BA1" w:rsidRDefault="00F4339E" w:rsidP="002472F9">
            <w:pPr>
              <w:suppressAutoHyphens w:val="0"/>
              <w:spacing w:before="40" w:after="120" w:line="220" w:lineRule="exact"/>
              <w:ind w:right="113"/>
            </w:pPr>
            <w:r w:rsidRPr="00217BA1">
              <w:t>INF GR/PS/95</w:t>
            </w:r>
          </w:p>
        </w:tc>
        <w:tc>
          <w:tcPr>
            <w:tcW w:w="7789" w:type="dxa"/>
            <w:tcBorders>
              <w:top w:val="nil"/>
              <w:left w:val="nil"/>
              <w:bottom w:val="single" w:sz="4" w:space="0" w:color="auto"/>
              <w:right w:val="single" w:sz="4" w:space="0" w:color="auto"/>
            </w:tcBorders>
            <w:noWrap/>
          </w:tcPr>
          <w:p w14:paraId="59ACC918" w14:textId="77777777" w:rsidR="00F4339E" w:rsidRPr="00217BA1" w:rsidRDefault="00F4339E" w:rsidP="002472F9">
            <w:pPr>
              <w:suppressAutoHyphens w:val="0"/>
              <w:spacing w:before="40" w:after="120" w:line="220" w:lineRule="exact"/>
              <w:ind w:right="113"/>
            </w:pPr>
            <w:r w:rsidRPr="00217BA1">
              <w:rPr>
                <w:b/>
              </w:rPr>
              <w:t>Proposed Global Technical Regulation (GTR) on Pedestrian Protection -</w:t>
            </w:r>
            <w:r w:rsidRPr="00217BA1">
              <w:t xml:space="preserve"> JPN comment on PS</w:t>
            </w:r>
            <w:r w:rsidRPr="00217BA1">
              <w:rPr>
                <w:b/>
              </w:rPr>
              <w:t>-</w:t>
            </w:r>
            <w:r w:rsidRPr="00217BA1">
              <w:t>86</w:t>
            </w:r>
            <w:r w:rsidRPr="00217BA1">
              <w:rPr>
                <w:b/>
              </w:rPr>
              <w:t>-</w:t>
            </w:r>
            <w:r w:rsidRPr="00217BA1">
              <w:t>Rev 2</w:t>
            </w:r>
            <w:r w:rsidRPr="00217BA1">
              <w:rPr>
                <w:strike/>
              </w:rPr>
              <w:t xml:space="preserve"> + English text of Japanese technical standard</w:t>
            </w:r>
          </w:p>
        </w:tc>
      </w:tr>
      <w:tr w:rsidR="00F4339E" w:rsidRPr="00926208" w14:paraId="0734FD58"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5BC8514" w14:textId="77777777" w:rsidR="00F4339E" w:rsidRPr="00217BA1" w:rsidRDefault="00F4339E" w:rsidP="002472F9">
            <w:pPr>
              <w:suppressAutoHyphens w:val="0"/>
              <w:spacing w:before="40" w:after="120" w:line="220" w:lineRule="exact"/>
              <w:ind w:right="113"/>
            </w:pPr>
            <w:r w:rsidRPr="00217BA1">
              <w:t>INF GR/PS/96</w:t>
            </w:r>
          </w:p>
        </w:tc>
        <w:tc>
          <w:tcPr>
            <w:tcW w:w="7789" w:type="dxa"/>
            <w:tcBorders>
              <w:top w:val="nil"/>
              <w:left w:val="nil"/>
              <w:bottom w:val="single" w:sz="4" w:space="0" w:color="auto"/>
              <w:right w:val="single" w:sz="4" w:space="0" w:color="auto"/>
            </w:tcBorders>
            <w:noWrap/>
          </w:tcPr>
          <w:p w14:paraId="3C4A3DE3" w14:textId="77777777" w:rsidR="00F4339E" w:rsidRPr="00217BA1" w:rsidRDefault="00F4339E" w:rsidP="002472F9">
            <w:pPr>
              <w:suppressAutoHyphens w:val="0"/>
              <w:spacing w:before="40" w:after="120" w:line="220" w:lineRule="exact"/>
              <w:ind w:right="113"/>
            </w:pPr>
            <w:r w:rsidRPr="00217BA1">
              <w:t xml:space="preserve">Problem of </w:t>
            </w:r>
            <w:r w:rsidRPr="00217BA1">
              <w:rPr>
                <w:strike/>
              </w:rPr>
              <w:t>u</w:t>
            </w:r>
            <w:r w:rsidRPr="00217BA1">
              <w:rPr>
                <w:b/>
              </w:rPr>
              <w:t>U</w:t>
            </w:r>
            <w:r w:rsidRPr="00217BA1">
              <w:t xml:space="preserve">ndamped </w:t>
            </w:r>
            <w:r w:rsidRPr="00217BA1">
              <w:rPr>
                <w:strike/>
              </w:rPr>
              <w:t>a</w:t>
            </w:r>
            <w:r w:rsidRPr="00217BA1">
              <w:rPr>
                <w:b/>
              </w:rPr>
              <w:t>A</w:t>
            </w:r>
            <w:r w:rsidRPr="00217BA1">
              <w:t xml:space="preserve">ccelerometer </w:t>
            </w:r>
            <w:r w:rsidRPr="00217BA1">
              <w:rPr>
                <w:b/>
              </w:rPr>
              <w:t>in Headform Impact Test - Generation of Abnormal Acceleration in Headform Impact Tests - Causes and Solutions</w:t>
            </w:r>
          </w:p>
        </w:tc>
      </w:tr>
      <w:tr w:rsidR="00F4339E" w:rsidRPr="00926208" w14:paraId="5E8FA527"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16E7BE36" w14:textId="77777777" w:rsidR="00F4339E" w:rsidRPr="00217BA1" w:rsidRDefault="00F4339E" w:rsidP="002472F9">
            <w:pPr>
              <w:suppressAutoHyphens w:val="0"/>
              <w:spacing w:before="40" w:after="120" w:line="220" w:lineRule="exact"/>
              <w:ind w:right="113"/>
            </w:pPr>
            <w:r w:rsidRPr="00217BA1">
              <w:t>INF GR/PS/97</w:t>
            </w:r>
          </w:p>
        </w:tc>
        <w:tc>
          <w:tcPr>
            <w:tcW w:w="7789" w:type="dxa"/>
            <w:tcBorders>
              <w:top w:val="nil"/>
              <w:left w:val="nil"/>
              <w:bottom w:val="single" w:sz="4" w:space="0" w:color="auto"/>
              <w:right w:val="single" w:sz="4" w:space="0" w:color="auto"/>
            </w:tcBorders>
            <w:noWrap/>
          </w:tcPr>
          <w:p w14:paraId="5378DBA8" w14:textId="77777777" w:rsidR="00F4339E" w:rsidRPr="00217BA1" w:rsidRDefault="00F4339E" w:rsidP="002472F9">
            <w:pPr>
              <w:suppressAutoHyphens w:val="0"/>
              <w:spacing w:before="40" w:after="120" w:line="220" w:lineRule="exact"/>
              <w:ind w:right="113"/>
            </w:pPr>
            <w:r w:rsidRPr="00217BA1">
              <w:t>Durability and repeatability of headform skin</w:t>
            </w:r>
          </w:p>
        </w:tc>
      </w:tr>
      <w:tr w:rsidR="00F4339E" w:rsidRPr="00926208" w14:paraId="77AE4A51" w14:textId="77777777" w:rsidTr="002472F9">
        <w:trPr>
          <w:trHeight w:val="255"/>
        </w:trPr>
        <w:tc>
          <w:tcPr>
            <w:tcW w:w="1716" w:type="dxa"/>
            <w:tcBorders>
              <w:top w:val="nil"/>
              <w:left w:val="single" w:sz="8" w:space="0" w:color="auto"/>
              <w:bottom w:val="nil"/>
              <w:right w:val="single" w:sz="4" w:space="0" w:color="auto"/>
            </w:tcBorders>
            <w:noWrap/>
          </w:tcPr>
          <w:p w14:paraId="47BFC34D" w14:textId="77777777" w:rsidR="00F4339E" w:rsidRPr="00217BA1" w:rsidRDefault="00F4339E" w:rsidP="002472F9">
            <w:pPr>
              <w:suppressAutoHyphens w:val="0"/>
              <w:spacing w:before="40" w:after="120" w:line="220" w:lineRule="exact"/>
              <w:ind w:right="113"/>
            </w:pPr>
            <w:r w:rsidRPr="00217BA1">
              <w:t>INF GR/PS/98</w:t>
            </w:r>
          </w:p>
        </w:tc>
        <w:tc>
          <w:tcPr>
            <w:tcW w:w="7789" w:type="dxa"/>
            <w:tcBorders>
              <w:top w:val="nil"/>
              <w:left w:val="nil"/>
              <w:bottom w:val="single" w:sz="4" w:space="0" w:color="auto"/>
              <w:right w:val="single" w:sz="4" w:space="0" w:color="auto"/>
            </w:tcBorders>
            <w:noWrap/>
          </w:tcPr>
          <w:p w14:paraId="22B43DA9" w14:textId="77777777" w:rsidR="00F4339E" w:rsidRPr="00217BA1" w:rsidRDefault="00F4339E" w:rsidP="002472F9">
            <w:pPr>
              <w:suppressAutoHyphens w:val="0"/>
              <w:spacing w:before="40" w:after="120" w:line="220" w:lineRule="exact"/>
              <w:ind w:right="113"/>
            </w:pPr>
            <w:r w:rsidRPr="00217BA1">
              <w:rPr>
                <w:b/>
              </w:rPr>
              <w:t>IHRA/PS Decisions for the IHRA/PS Legform Test Procedures - IHRA/PS Working Group (</w:t>
            </w:r>
            <w:r w:rsidRPr="00217BA1">
              <w:t>IHRA PS 310</w:t>
            </w:r>
            <w:r w:rsidRPr="00217BA1">
              <w:rPr>
                <w:b/>
              </w:rPr>
              <w:t>)</w:t>
            </w:r>
            <w:r w:rsidRPr="00217BA1">
              <w:rPr>
                <w:strike/>
              </w:rPr>
              <w:t>decision for legform test</w:t>
            </w:r>
          </w:p>
        </w:tc>
      </w:tr>
      <w:tr w:rsidR="00F4339E" w:rsidRPr="00926208" w14:paraId="3704DA7B"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74660207" w14:textId="77777777" w:rsidR="00F4339E" w:rsidRPr="00217BA1" w:rsidRDefault="00F4339E" w:rsidP="002472F9">
            <w:pPr>
              <w:suppressAutoHyphens w:val="0"/>
              <w:spacing w:before="40" w:after="120" w:line="220" w:lineRule="exact"/>
              <w:ind w:right="113"/>
            </w:pPr>
            <w:r w:rsidRPr="00217BA1">
              <w:t>INF GR/PS/99</w:t>
            </w:r>
          </w:p>
        </w:tc>
        <w:tc>
          <w:tcPr>
            <w:tcW w:w="7789" w:type="dxa"/>
            <w:tcBorders>
              <w:top w:val="nil"/>
              <w:left w:val="nil"/>
              <w:bottom w:val="single" w:sz="4" w:space="0" w:color="auto"/>
              <w:right w:val="single" w:sz="4" w:space="0" w:color="auto"/>
            </w:tcBorders>
            <w:noWrap/>
          </w:tcPr>
          <w:p w14:paraId="0868C972" w14:textId="77777777" w:rsidR="00F4339E" w:rsidRPr="00217BA1" w:rsidRDefault="00F4339E" w:rsidP="002472F9">
            <w:pPr>
              <w:suppressAutoHyphens w:val="0"/>
              <w:spacing w:before="40" w:after="120" w:line="220" w:lineRule="exact"/>
              <w:ind w:right="113"/>
            </w:pPr>
            <w:r w:rsidRPr="00217BA1">
              <w:rPr>
                <w:strike/>
              </w:rPr>
              <w:t>Skin a</w:t>
            </w:r>
            <w:r w:rsidRPr="00217BA1">
              <w:rPr>
                <w:b/>
              </w:rPr>
              <w:t>A</w:t>
            </w:r>
            <w:r w:rsidRPr="00217BA1">
              <w:t xml:space="preserve">ging </w:t>
            </w:r>
            <w:r w:rsidRPr="00217BA1">
              <w:rPr>
                <w:b/>
              </w:rPr>
              <w:t>Effect</w:t>
            </w:r>
            <w:r w:rsidRPr="00217BA1">
              <w:t xml:space="preserve"> of </w:t>
            </w:r>
            <w:r w:rsidRPr="00217BA1">
              <w:rPr>
                <w:strike/>
              </w:rPr>
              <w:t>head impactor</w:t>
            </w:r>
            <w:r w:rsidRPr="000F574B">
              <w:rPr>
                <w:strike/>
              </w:rPr>
              <w:t xml:space="preserve"> </w:t>
            </w:r>
            <w:r w:rsidRPr="00217BA1">
              <w:rPr>
                <w:b/>
              </w:rPr>
              <w:t>PVC Headform Skin on the Drop Certification Testing</w:t>
            </w:r>
          </w:p>
        </w:tc>
      </w:tr>
      <w:tr w:rsidR="00F4339E" w:rsidRPr="00926208" w14:paraId="3720031E"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503E5FC6" w14:textId="77777777" w:rsidR="00F4339E" w:rsidRPr="00217BA1" w:rsidRDefault="00F4339E" w:rsidP="002472F9">
            <w:pPr>
              <w:suppressAutoHyphens w:val="0"/>
              <w:spacing w:before="40" w:after="120" w:line="220" w:lineRule="exact"/>
              <w:ind w:right="113"/>
            </w:pPr>
            <w:r w:rsidRPr="00217BA1">
              <w:t>INF GR/PS/100</w:t>
            </w:r>
          </w:p>
        </w:tc>
        <w:tc>
          <w:tcPr>
            <w:tcW w:w="7789" w:type="dxa"/>
            <w:tcBorders>
              <w:top w:val="nil"/>
              <w:left w:val="nil"/>
              <w:bottom w:val="single" w:sz="4" w:space="0" w:color="auto"/>
              <w:right w:val="single" w:sz="4" w:space="0" w:color="auto"/>
            </w:tcBorders>
            <w:noWrap/>
          </w:tcPr>
          <w:p w14:paraId="03ED0686" w14:textId="77777777" w:rsidR="00F4339E" w:rsidRPr="00217BA1" w:rsidRDefault="00F4339E" w:rsidP="002472F9">
            <w:pPr>
              <w:suppressAutoHyphens w:val="0"/>
              <w:spacing w:before="40" w:after="120" w:line="220" w:lineRule="exact"/>
              <w:ind w:right="113"/>
            </w:pPr>
            <w:r w:rsidRPr="00217BA1">
              <w:t xml:space="preserve">OICA proposed amendments to </w:t>
            </w:r>
            <w:r w:rsidRPr="00217BA1">
              <w:rPr>
                <w:b/>
              </w:rPr>
              <w:t>INF/GR/PS/86/Rev.2 J - 28 September 2004</w:t>
            </w:r>
            <w:r w:rsidRPr="00217BA1">
              <w:rPr>
                <w:strike/>
              </w:rPr>
              <w:t>PS/95</w:t>
            </w:r>
          </w:p>
        </w:tc>
      </w:tr>
      <w:tr w:rsidR="00F4339E" w:rsidRPr="00C77A1C" w14:paraId="5FA67D75"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622477D4" w14:textId="77777777" w:rsidR="00F4339E" w:rsidRPr="00217BA1" w:rsidRDefault="00F4339E" w:rsidP="002472F9">
            <w:pPr>
              <w:suppressAutoHyphens w:val="0"/>
              <w:spacing w:before="40" w:after="120" w:line="220" w:lineRule="exact"/>
              <w:ind w:right="113"/>
            </w:pPr>
            <w:r w:rsidRPr="00217BA1">
              <w:t>INF GR/PS/101</w:t>
            </w:r>
          </w:p>
        </w:tc>
        <w:tc>
          <w:tcPr>
            <w:tcW w:w="7789" w:type="dxa"/>
            <w:tcBorders>
              <w:top w:val="nil"/>
              <w:left w:val="nil"/>
              <w:bottom w:val="single" w:sz="4" w:space="0" w:color="auto"/>
              <w:right w:val="single" w:sz="4" w:space="0" w:color="auto"/>
            </w:tcBorders>
            <w:noWrap/>
          </w:tcPr>
          <w:p w14:paraId="2C15E95E" w14:textId="77777777" w:rsidR="00F4339E" w:rsidRPr="00217BA1" w:rsidRDefault="00F4339E" w:rsidP="002472F9">
            <w:pPr>
              <w:suppressAutoHyphens w:val="0"/>
              <w:spacing w:before="40" w:after="120" w:line="220" w:lineRule="exact"/>
              <w:ind w:right="113"/>
            </w:pPr>
            <w:r w:rsidRPr="00217BA1">
              <w:t xml:space="preserve">JAMA </w:t>
            </w:r>
            <w:r w:rsidRPr="00217BA1">
              <w:rPr>
                <w:b/>
              </w:rPr>
              <w:t>Technical</w:t>
            </w:r>
            <w:r w:rsidRPr="00217BA1">
              <w:t xml:space="preserve"> </w:t>
            </w:r>
            <w:r w:rsidRPr="00217BA1">
              <w:rPr>
                <w:strike/>
              </w:rPr>
              <w:t>f</w:t>
            </w:r>
            <w:r w:rsidRPr="00217BA1">
              <w:rPr>
                <w:b/>
              </w:rPr>
              <w:t>F</w:t>
            </w:r>
            <w:r w:rsidRPr="00217BA1">
              <w:t xml:space="preserve">easibility </w:t>
            </w:r>
            <w:r w:rsidRPr="00217BA1">
              <w:rPr>
                <w:strike/>
              </w:rPr>
              <w:t>s</w:t>
            </w:r>
            <w:r w:rsidRPr="00217BA1">
              <w:rPr>
                <w:b/>
              </w:rPr>
              <w:t>S</w:t>
            </w:r>
            <w:r w:rsidRPr="00217BA1">
              <w:t xml:space="preserve">tudy </w:t>
            </w:r>
            <w:r w:rsidRPr="00217BA1">
              <w:rPr>
                <w:strike/>
              </w:rPr>
              <w:t>Phase 2</w:t>
            </w:r>
            <w:r w:rsidRPr="00217BA1">
              <w:rPr>
                <w:b/>
              </w:rPr>
              <w:t>on EEVC/WG17 - Pedestrian Subsystem Test</w:t>
            </w:r>
          </w:p>
        </w:tc>
      </w:tr>
      <w:tr w:rsidR="00F4339E" w:rsidRPr="00C77A1C" w14:paraId="75C06CDF" w14:textId="77777777" w:rsidTr="002472F9">
        <w:trPr>
          <w:trHeight w:val="255"/>
        </w:trPr>
        <w:tc>
          <w:tcPr>
            <w:tcW w:w="1716" w:type="dxa"/>
            <w:tcBorders>
              <w:top w:val="nil"/>
              <w:left w:val="single" w:sz="8" w:space="0" w:color="auto"/>
              <w:bottom w:val="nil"/>
              <w:right w:val="single" w:sz="4" w:space="0" w:color="auto"/>
            </w:tcBorders>
            <w:noWrap/>
          </w:tcPr>
          <w:p w14:paraId="1127E832" w14:textId="77777777" w:rsidR="00F4339E" w:rsidRPr="00217BA1" w:rsidRDefault="00F4339E" w:rsidP="002472F9">
            <w:pPr>
              <w:suppressAutoHyphens w:val="0"/>
              <w:spacing w:before="40" w:after="120" w:line="220" w:lineRule="exact"/>
              <w:ind w:right="113"/>
            </w:pPr>
            <w:r w:rsidRPr="00217BA1">
              <w:t>INF GR/PS/102</w:t>
            </w:r>
          </w:p>
        </w:tc>
        <w:tc>
          <w:tcPr>
            <w:tcW w:w="7789" w:type="dxa"/>
            <w:tcBorders>
              <w:top w:val="nil"/>
              <w:left w:val="nil"/>
              <w:bottom w:val="single" w:sz="4" w:space="0" w:color="auto"/>
              <w:right w:val="single" w:sz="4" w:space="0" w:color="auto"/>
            </w:tcBorders>
            <w:noWrap/>
          </w:tcPr>
          <w:p w14:paraId="43036EDA" w14:textId="77777777" w:rsidR="00F4339E" w:rsidRPr="00217BA1" w:rsidRDefault="00F4339E" w:rsidP="002472F9">
            <w:pPr>
              <w:suppressAutoHyphens w:val="0"/>
              <w:spacing w:before="40" w:after="120" w:line="220" w:lineRule="exact"/>
              <w:ind w:right="113"/>
            </w:pPr>
            <w:r w:rsidRPr="00217BA1">
              <w:rPr>
                <w:strike/>
              </w:rPr>
              <w:t>OICA w</w:t>
            </w:r>
            <w:r w:rsidRPr="00217BA1">
              <w:rPr>
                <w:b/>
              </w:rPr>
              <w:t>W</w:t>
            </w:r>
            <w:r w:rsidRPr="00217BA1">
              <w:t xml:space="preserve">indscreen </w:t>
            </w:r>
            <w:r w:rsidRPr="00217BA1">
              <w:rPr>
                <w:strike/>
              </w:rPr>
              <w:t>t</w:t>
            </w:r>
            <w:r w:rsidRPr="00217BA1">
              <w:rPr>
                <w:b/>
              </w:rPr>
              <w:t>T</w:t>
            </w:r>
            <w:r w:rsidRPr="00217BA1">
              <w:t>est</w:t>
            </w:r>
            <w:r w:rsidRPr="00217BA1">
              <w:rPr>
                <w:b/>
              </w:rPr>
              <w:t>s</w:t>
            </w:r>
            <w:r w:rsidRPr="00217BA1">
              <w:rPr>
                <w:strike/>
              </w:rPr>
              <w:t>ing</w:t>
            </w:r>
            <w:r w:rsidRPr="00217BA1">
              <w:t xml:space="preserve"> according to </w:t>
            </w:r>
            <w:r w:rsidRPr="00217BA1">
              <w:rPr>
                <w:strike/>
              </w:rPr>
              <w:t>EURO-</w:t>
            </w:r>
            <w:r w:rsidRPr="00217BA1">
              <w:rPr>
                <w:b/>
              </w:rPr>
              <w:t xml:space="preserve">Euro </w:t>
            </w:r>
            <w:r w:rsidRPr="00217BA1">
              <w:t xml:space="preserve">NCAP </w:t>
            </w:r>
            <w:r w:rsidRPr="00217BA1">
              <w:rPr>
                <w:strike/>
              </w:rPr>
              <w:t>p</w:t>
            </w:r>
            <w:r w:rsidRPr="00217BA1">
              <w:rPr>
                <w:b/>
              </w:rPr>
              <w:t>P</w:t>
            </w:r>
            <w:r w:rsidRPr="00217BA1">
              <w:t xml:space="preserve">rotocol </w:t>
            </w:r>
            <w:r w:rsidRPr="00217BA1">
              <w:rPr>
                <w:b/>
              </w:rPr>
              <w:t>(Example)</w:t>
            </w:r>
          </w:p>
        </w:tc>
      </w:tr>
      <w:tr w:rsidR="00F4339E" w:rsidRPr="00C77A1C" w14:paraId="68255466" w14:textId="77777777" w:rsidTr="002472F9">
        <w:trPr>
          <w:trHeight w:val="255"/>
        </w:trPr>
        <w:tc>
          <w:tcPr>
            <w:tcW w:w="1716" w:type="dxa"/>
            <w:tcBorders>
              <w:top w:val="single" w:sz="4" w:space="0" w:color="auto"/>
              <w:left w:val="single" w:sz="8" w:space="0" w:color="auto"/>
              <w:bottom w:val="single" w:sz="4" w:space="0" w:color="auto"/>
              <w:right w:val="single" w:sz="4" w:space="0" w:color="auto"/>
            </w:tcBorders>
            <w:noWrap/>
          </w:tcPr>
          <w:p w14:paraId="721D9262" w14:textId="77777777" w:rsidR="00F4339E" w:rsidRPr="00217BA1" w:rsidRDefault="00F4339E" w:rsidP="002472F9">
            <w:pPr>
              <w:suppressAutoHyphens w:val="0"/>
              <w:spacing w:before="40" w:after="120" w:line="220" w:lineRule="exact"/>
              <w:ind w:right="113"/>
            </w:pPr>
            <w:r w:rsidRPr="00217BA1">
              <w:t>INF GR/PS/103</w:t>
            </w:r>
          </w:p>
        </w:tc>
        <w:tc>
          <w:tcPr>
            <w:tcW w:w="7789" w:type="dxa"/>
            <w:tcBorders>
              <w:top w:val="nil"/>
              <w:left w:val="nil"/>
              <w:bottom w:val="single" w:sz="4" w:space="0" w:color="auto"/>
              <w:right w:val="single" w:sz="4" w:space="0" w:color="auto"/>
            </w:tcBorders>
            <w:noWrap/>
          </w:tcPr>
          <w:p w14:paraId="73859EAD" w14:textId="77777777" w:rsidR="00F4339E" w:rsidRPr="00217BA1" w:rsidRDefault="00F4339E" w:rsidP="002472F9">
            <w:pPr>
              <w:suppressAutoHyphens w:val="0"/>
              <w:spacing w:before="40" w:after="120" w:line="220" w:lineRule="exact"/>
              <w:ind w:right="113"/>
            </w:pPr>
            <w:r w:rsidRPr="00217BA1">
              <w:rPr>
                <w:strike/>
              </w:rPr>
              <w:t>CLEPA w</w:t>
            </w:r>
            <w:r w:rsidRPr="00217BA1">
              <w:rPr>
                <w:b/>
              </w:rPr>
              <w:t>[W</w:t>
            </w:r>
            <w:r w:rsidRPr="00217BA1">
              <w:t xml:space="preserve">indscreen </w:t>
            </w:r>
            <w:r w:rsidRPr="00217BA1">
              <w:rPr>
                <w:b/>
              </w:rPr>
              <w:t>&amp; A-pillar</w:t>
            </w:r>
            <w:r w:rsidRPr="00217BA1">
              <w:t xml:space="preserve"> testing on one car model</w:t>
            </w:r>
            <w:r w:rsidRPr="00217BA1">
              <w:rPr>
                <w:b/>
              </w:rPr>
              <w:t>]</w:t>
            </w:r>
          </w:p>
        </w:tc>
      </w:tr>
      <w:tr w:rsidR="00F4339E" w:rsidRPr="00C77A1C" w14:paraId="41251065"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7B23A923" w14:textId="77777777" w:rsidR="00F4339E" w:rsidRPr="00217BA1" w:rsidRDefault="00F4339E" w:rsidP="002472F9">
            <w:pPr>
              <w:suppressAutoHyphens w:val="0"/>
              <w:spacing w:before="40" w:after="120" w:line="220" w:lineRule="exact"/>
              <w:ind w:right="113"/>
            </w:pPr>
            <w:r w:rsidRPr="00217BA1">
              <w:t>INF GR/PS/104</w:t>
            </w:r>
          </w:p>
        </w:tc>
        <w:tc>
          <w:tcPr>
            <w:tcW w:w="7789" w:type="dxa"/>
            <w:tcBorders>
              <w:top w:val="nil"/>
              <w:left w:val="nil"/>
              <w:bottom w:val="single" w:sz="4" w:space="0" w:color="auto"/>
              <w:right w:val="single" w:sz="4" w:space="0" w:color="auto"/>
            </w:tcBorders>
            <w:noWrap/>
          </w:tcPr>
          <w:p w14:paraId="221CACFC" w14:textId="77777777" w:rsidR="00F4339E" w:rsidRPr="00217BA1" w:rsidRDefault="00F4339E" w:rsidP="002472F9">
            <w:pPr>
              <w:suppressAutoHyphens w:val="0"/>
              <w:spacing w:before="40" w:after="120" w:line="220" w:lineRule="exact"/>
              <w:ind w:right="113"/>
            </w:pPr>
            <w:r w:rsidRPr="00217BA1">
              <w:rPr>
                <w:b/>
              </w:rPr>
              <w:t>Minimum Standard for Type Approval Testing of Active Deployable Systems of the Bonnet / Windscreen Area (</w:t>
            </w:r>
            <w:r w:rsidRPr="00217BA1">
              <w:rPr>
                <w:strike/>
              </w:rPr>
              <w:t>Draft</w:t>
            </w:r>
            <w:r w:rsidRPr="00217BA1">
              <w:t>CLEPA/OICA</w:t>
            </w:r>
            <w:r w:rsidRPr="00217BA1">
              <w:rPr>
                <w:b/>
              </w:rPr>
              <w:t>)</w:t>
            </w:r>
            <w:r w:rsidRPr="00217BA1">
              <w:t xml:space="preserve"> </w:t>
            </w:r>
            <w:r w:rsidRPr="00217BA1">
              <w:rPr>
                <w:strike/>
              </w:rPr>
              <w:t>document on active bonnet testing</w:t>
            </w:r>
          </w:p>
        </w:tc>
      </w:tr>
      <w:tr w:rsidR="00F4339E" w:rsidRPr="00C77A1C" w14:paraId="1C8F7A34" w14:textId="77777777" w:rsidTr="002472F9">
        <w:trPr>
          <w:trHeight w:val="255"/>
        </w:trPr>
        <w:tc>
          <w:tcPr>
            <w:tcW w:w="1716" w:type="dxa"/>
            <w:tcBorders>
              <w:top w:val="nil"/>
              <w:left w:val="single" w:sz="8" w:space="0" w:color="auto"/>
              <w:bottom w:val="single" w:sz="4" w:space="0" w:color="auto"/>
              <w:right w:val="single" w:sz="4" w:space="0" w:color="auto"/>
            </w:tcBorders>
            <w:noWrap/>
          </w:tcPr>
          <w:p w14:paraId="45F2CC28" w14:textId="77777777" w:rsidR="00F4339E" w:rsidRPr="00217BA1" w:rsidRDefault="00F4339E" w:rsidP="002472F9">
            <w:pPr>
              <w:suppressAutoHyphens w:val="0"/>
              <w:spacing w:before="40" w:after="120" w:line="220" w:lineRule="exact"/>
              <w:ind w:right="113"/>
            </w:pPr>
            <w:r w:rsidRPr="00217BA1">
              <w:t>INF GR/PS/105</w:t>
            </w:r>
          </w:p>
        </w:tc>
        <w:tc>
          <w:tcPr>
            <w:tcW w:w="7789" w:type="dxa"/>
            <w:tcBorders>
              <w:top w:val="nil"/>
              <w:left w:val="nil"/>
              <w:bottom w:val="single" w:sz="4" w:space="0" w:color="auto"/>
              <w:right w:val="single" w:sz="4" w:space="0" w:color="auto"/>
            </w:tcBorders>
            <w:noWrap/>
          </w:tcPr>
          <w:p w14:paraId="0E8EEFBA" w14:textId="77777777" w:rsidR="00F4339E" w:rsidRPr="00217BA1" w:rsidRDefault="00F4339E" w:rsidP="002472F9">
            <w:pPr>
              <w:suppressAutoHyphens w:val="0"/>
              <w:spacing w:before="40" w:after="120" w:line="220" w:lineRule="exact"/>
              <w:ind w:right="113"/>
            </w:pPr>
            <w:r w:rsidRPr="00217BA1">
              <w:rPr>
                <w:strike/>
              </w:rPr>
              <w:t>Lower leg research for developing corridors</w:t>
            </w:r>
            <w:r w:rsidRPr="000F574B">
              <w:rPr>
                <w:strike/>
              </w:rPr>
              <w:t xml:space="preserve"> </w:t>
            </w:r>
            <w:r w:rsidRPr="00217BA1">
              <w:rPr>
                <w:b/>
              </w:rPr>
              <w:t>Human Biomechanical Responses to support the Design of a Pedestrian Leg Impactor</w:t>
            </w:r>
          </w:p>
        </w:tc>
      </w:tr>
      <w:tr w:rsidR="00F4339E" w:rsidRPr="00C77A1C" w14:paraId="0FC7E062"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74FE93E" w14:textId="77777777" w:rsidR="00F4339E" w:rsidRPr="00217BA1" w:rsidRDefault="00F4339E" w:rsidP="002472F9">
            <w:pPr>
              <w:suppressAutoHyphens w:val="0"/>
              <w:spacing w:before="40" w:after="120" w:line="220" w:lineRule="exact"/>
              <w:ind w:right="113"/>
            </w:pPr>
            <w:r w:rsidRPr="00217BA1">
              <w:t>INF GR/PS/106</w:t>
            </w:r>
          </w:p>
        </w:tc>
        <w:tc>
          <w:tcPr>
            <w:tcW w:w="7789" w:type="dxa"/>
            <w:tcBorders>
              <w:top w:val="nil"/>
              <w:left w:val="nil"/>
              <w:bottom w:val="single" w:sz="4" w:space="0" w:color="auto"/>
              <w:right w:val="single" w:sz="4" w:space="0" w:color="auto"/>
            </w:tcBorders>
            <w:noWrap/>
          </w:tcPr>
          <w:p w14:paraId="5FB3CCE2" w14:textId="77777777" w:rsidR="00F4339E" w:rsidRPr="00217BA1" w:rsidRDefault="00F4339E" w:rsidP="002472F9">
            <w:pPr>
              <w:suppressAutoHyphens w:val="0"/>
              <w:spacing w:before="40" w:after="120" w:line="220" w:lineRule="exact"/>
              <w:ind w:right="113"/>
            </w:pPr>
            <w:r w:rsidRPr="00217BA1">
              <w:rPr>
                <w:b/>
              </w:rPr>
              <w:t>Information on the Flexible Pedestrian Legform Impactor (Flex-PLI) from</w:t>
            </w:r>
            <w:r w:rsidRPr="00217BA1">
              <w:t xml:space="preserve"> J-MLIT </w:t>
            </w:r>
            <w:r w:rsidRPr="00217BA1">
              <w:rPr>
                <w:b/>
              </w:rPr>
              <w:t>Research</w:t>
            </w:r>
            <w:r w:rsidRPr="000F574B">
              <w:rPr>
                <w:strike/>
              </w:rPr>
              <w:t xml:space="preserve"> </w:t>
            </w:r>
            <w:r w:rsidRPr="00217BA1">
              <w:rPr>
                <w:strike/>
              </w:rPr>
              <w:t>proposal for FlexPLI answering item 9 of PS/83</w:t>
            </w:r>
          </w:p>
        </w:tc>
      </w:tr>
      <w:tr w:rsidR="00F4339E" w:rsidRPr="00C77A1C" w14:paraId="61C7A8F8"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01F7C0C2" w14:textId="77777777" w:rsidR="00F4339E" w:rsidRPr="00217BA1" w:rsidRDefault="00F4339E" w:rsidP="002472F9">
            <w:pPr>
              <w:suppressAutoHyphens w:val="0"/>
              <w:spacing w:before="40" w:after="120" w:line="220" w:lineRule="exact"/>
              <w:ind w:right="113"/>
            </w:pPr>
            <w:r w:rsidRPr="00217BA1">
              <w:t>INF GR/PS/107</w:t>
            </w:r>
          </w:p>
        </w:tc>
        <w:tc>
          <w:tcPr>
            <w:tcW w:w="7789" w:type="dxa"/>
            <w:tcBorders>
              <w:top w:val="nil"/>
              <w:left w:val="nil"/>
              <w:bottom w:val="single" w:sz="4" w:space="0" w:color="auto"/>
              <w:right w:val="single" w:sz="4" w:space="0" w:color="auto"/>
            </w:tcBorders>
            <w:noWrap/>
          </w:tcPr>
          <w:p w14:paraId="18AA8BF3" w14:textId="77777777" w:rsidR="00F4339E" w:rsidRPr="00217BA1" w:rsidRDefault="00F4339E" w:rsidP="002472F9">
            <w:pPr>
              <w:suppressAutoHyphens w:val="0"/>
              <w:spacing w:before="40" w:after="120" w:line="220" w:lineRule="exact"/>
              <w:ind w:right="113"/>
            </w:pPr>
            <w:r w:rsidRPr="00217BA1">
              <w:rPr>
                <w:b/>
              </w:rPr>
              <w:t>Knee ligament figure</w:t>
            </w:r>
            <w:r w:rsidRPr="000F574B">
              <w:rPr>
                <w:strike/>
              </w:rPr>
              <w:t xml:space="preserve"> </w:t>
            </w:r>
            <w:r w:rsidRPr="00217BA1">
              <w:rPr>
                <w:strike/>
              </w:rPr>
              <w:t>NHTSA proposal for guidelines of preamble</w:t>
            </w:r>
          </w:p>
        </w:tc>
      </w:tr>
      <w:tr w:rsidR="00F4339E" w:rsidRPr="00C77A1C" w14:paraId="48A520D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3AA0BB5" w14:textId="77777777" w:rsidR="00F4339E" w:rsidRPr="00217BA1" w:rsidRDefault="00F4339E" w:rsidP="002472F9">
            <w:pPr>
              <w:suppressAutoHyphens w:val="0"/>
              <w:spacing w:before="40" w:after="120" w:line="220" w:lineRule="exact"/>
              <w:ind w:right="113"/>
            </w:pPr>
            <w:r w:rsidRPr="00217BA1">
              <w:t>INF GR/PS/108</w:t>
            </w:r>
          </w:p>
        </w:tc>
        <w:tc>
          <w:tcPr>
            <w:tcW w:w="7789" w:type="dxa"/>
            <w:tcBorders>
              <w:top w:val="nil"/>
              <w:left w:val="nil"/>
              <w:bottom w:val="single" w:sz="4" w:space="0" w:color="auto"/>
              <w:right w:val="single" w:sz="4" w:space="0" w:color="auto"/>
            </w:tcBorders>
            <w:noWrap/>
          </w:tcPr>
          <w:p w14:paraId="6D9001E2" w14:textId="77777777" w:rsidR="00F4339E" w:rsidRPr="00217BA1" w:rsidRDefault="00F4339E" w:rsidP="002472F9">
            <w:pPr>
              <w:suppressAutoHyphens w:val="0"/>
              <w:spacing w:before="40" w:after="120" w:line="220" w:lineRule="exact"/>
              <w:ind w:right="113"/>
            </w:pPr>
            <w:r w:rsidRPr="00217BA1">
              <w:rPr>
                <w:b/>
              </w:rPr>
              <w:t>Comment for IHRA or gtr regarding Legform Test</w:t>
            </w:r>
            <w:r w:rsidRPr="008D58D4">
              <w:rPr>
                <w:strike/>
              </w:rPr>
              <w:t xml:space="preserve"> </w:t>
            </w:r>
            <w:r w:rsidRPr="00217BA1">
              <w:rPr>
                <w:strike/>
              </w:rPr>
              <w:t>JAMA information on high bumper definition</w:t>
            </w:r>
          </w:p>
        </w:tc>
      </w:tr>
      <w:tr w:rsidR="00F4339E" w:rsidRPr="00C77A1C" w14:paraId="31589055"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01EA3ED0" w14:textId="77777777" w:rsidR="00F4339E" w:rsidRPr="00217BA1" w:rsidRDefault="00F4339E" w:rsidP="002472F9">
            <w:pPr>
              <w:suppressAutoHyphens w:val="0"/>
              <w:spacing w:before="40" w:after="120" w:line="220" w:lineRule="exact"/>
              <w:ind w:right="113"/>
            </w:pPr>
            <w:r w:rsidRPr="00217BA1">
              <w:t>INF GR/PS/109</w:t>
            </w:r>
          </w:p>
        </w:tc>
        <w:tc>
          <w:tcPr>
            <w:tcW w:w="7789" w:type="dxa"/>
            <w:tcBorders>
              <w:top w:val="nil"/>
              <w:left w:val="nil"/>
              <w:bottom w:val="single" w:sz="4" w:space="0" w:color="auto"/>
              <w:right w:val="single" w:sz="4" w:space="0" w:color="auto"/>
            </w:tcBorders>
            <w:noWrap/>
          </w:tcPr>
          <w:p w14:paraId="12786F75" w14:textId="77777777" w:rsidR="00F4339E" w:rsidRPr="00217BA1" w:rsidRDefault="00F4339E" w:rsidP="002472F9">
            <w:pPr>
              <w:suppressAutoHyphens w:val="0"/>
              <w:spacing w:before="40" w:after="120" w:line="220" w:lineRule="exact"/>
              <w:ind w:right="113"/>
            </w:pPr>
            <w:r w:rsidRPr="00217BA1">
              <w:rPr>
                <w:strike/>
              </w:rPr>
              <w:t>Chairman proposal for FlexPLI and rigid impactor use in gtr</w:t>
            </w:r>
            <w:r>
              <w:rPr>
                <w:strike/>
              </w:rPr>
              <w:t xml:space="preserve"> </w:t>
            </w:r>
            <w:r w:rsidRPr="00217BA1">
              <w:rPr>
                <w:b/>
              </w:rPr>
              <w:t>[Flex-PLI as a certification tool]</w:t>
            </w:r>
          </w:p>
        </w:tc>
      </w:tr>
      <w:tr w:rsidR="00F4339E" w:rsidRPr="00C77A1C" w14:paraId="134BBE97"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DA5D988" w14:textId="77777777" w:rsidR="00F4339E" w:rsidRPr="00217BA1" w:rsidRDefault="00F4339E" w:rsidP="002472F9">
            <w:pPr>
              <w:suppressAutoHyphens w:val="0"/>
              <w:spacing w:before="40" w:after="120" w:line="220" w:lineRule="exact"/>
              <w:ind w:right="113"/>
            </w:pPr>
            <w:r w:rsidRPr="00217BA1">
              <w:t>INF GR/PS/110</w:t>
            </w:r>
          </w:p>
        </w:tc>
        <w:tc>
          <w:tcPr>
            <w:tcW w:w="7789" w:type="dxa"/>
            <w:tcBorders>
              <w:top w:val="nil"/>
              <w:left w:val="nil"/>
              <w:bottom w:val="single" w:sz="4" w:space="0" w:color="auto"/>
              <w:right w:val="single" w:sz="4" w:space="0" w:color="auto"/>
            </w:tcBorders>
            <w:noWrap/>
          </w:tcPr>
          <w:p w14:paraId="4E970947" w14:textId="77777777" w:rsidR="00F4339E" w:rsidRPr="00217BA1" w:rsidRDefault="00F4339E" w:rsidP="002472F9">
            <w:pPr>
              <w:suppressAutoHyphens w:val="0"/>
              <w:spacing w:before="40" w:after="120" w:line="220" w:lineRule="exact"/>
              <w:ind w:right="113"/>
            </w:pPr>
            <w:r w:rsidRPr="00217BA1">
              <w:rPr>
                <w:b/>
              </w:rPr>
              <w:t>DRAFT: Definition of the</w:t>
            </w:r>
            <w:r w:rsidRPr="00217BA1">
              <w:t xml:space="preserve"> </w:t>
            </w:r>
            <w:r w:rsidRPr="00217BA1">
              <w:rPr>
                <w:strike/>
              </w:rPr>
              <w:t xml:space="preserve">OICA proposal for side and rear </w:t>
            </w:r>
            <w:r w:rsidRPr="00217BA1">
              <w:t>windscreen reference line</w:t>
            </w:r>
            <w:r w:rsidRPr="00217BA1">
              <w:rPr>
                <w:b/>
              </w:rPr>
              <w:t>s</w:t>
            </w:r>
          </w:p>
        </w:tc>
      </w:tr>
      <w:tr w:rsidR="00F4339E" w:rsidRPr="00C77A1C" w14:paraId="3823ADD1"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BDB5981" w14:textId="77777777" w:rsidR="00F4339E" w:rsidRPr="00217BA1" w:rsidRDefault="00F4339E" w:rsidP="002472F9">
            <w:pPr>
              <w:suppressAutoHyphens w:val="0"/>
              <w:spacing w:before="40" w:after="120" w:line="220" w:lineRule="exact"/>
              <w:ind w:right="113"/>
            </w:pPr>
            <w:r w:rsidRPr="00217BA1">
              <w:t>INF GR/PS/111 and Rev 1</w:t>
            </w:r>
          </w:p>
        </w:tc>
        <w:tc>
          <w:tcPr>
            <w:tcW w:w="7789" w:type="dxa"/>
            <w:tcBorders>
              <w:top w:val="nil"/>
              <w:left w:val="nil"/>
              <w:bottom w:val="single" w:sz="4" w:space="0" w:color="auto"/>
              <w:right w:val="single" w:sz="4" w:space="0" w:color="auto"/>
            </w:tcBorders>
            <w:noWrap/>
          </w:tcPr>
          <w:p w14:paraId="0905A1FA" w14:textId="77777777" w:rsidR="00F4339E" w:rsidRPr="00217BA1" w:rsidRDefault="00F4339E" w:rsidP="002472F9">
            <w:pPr>
              <w:suppressAutoHyphens w:val="0"/>
              <w:spacing w:before="40" w:after="120" w:line="220" w:lineRule="exact"/>
              <w:ind w:right="113"/>
            </w:pPr>
            <w:r w:rsidRPr="00217BA1">
              <w:rPr>
                <w:b/>
              </w:rPr>
              <w:t>Pedestrian Safety Global Technical Regulation Preamble [draft and</w:t>
            </w:r>
            <w:r w:rsidRPr="00217BA1">
              <w:t xml:space="preserve"> </w:t>
            </w:r>
            <w:r w:rsidRPr="00217BA1">
              <w:rPr>
                <w:strike/>
              </w:rPr>
              <w:t>G</w:t>
            </w:r>
            <w:r w:rsidRPr="00217BA1">
              <w:rPr>
                <w:b/>
              </w:rPr>
              <w:t>g</w:t>
            </w:r>
            <w:r w:rsidRPr="00217BA1">
              <w:t>uideline</w:t>
            </w:r>
            <w:r w:rsidRPr="00217BA1">
              <w:rPr>
                <w:strike/>
              </w:rPr>
              <w:t>for preamble</w:t>
            </w:r>
            <w:r w:rsidRPr="00217BA1">
              <w:rPr>
                <w:b/>
              </w:rPr>
              <w:t>]</w:t>
            </w:r>
          </w:p>
        </w:tc>
      </w:tr>
      <w:tr w:rsidR="00F4339E" w:rsidRPr="00C77A1C" w14:paraId="5C2621B9"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BCFF508" w14:textId="77777777" w:rsidR="00F4339E" w:rsidRPr="00217BA1" w:rsidRDefault="00F4339E" w:rsidP="002472F9">
            <w:pPr>
              <w:suppressAutoHyphens w:val="0"/>
              <w:spacing w:before="40" w:after="120" w:line="220" w:lineRule="exact"/>
              <w:ind w:right="113"/>
            </w:pPr>
            <w:r w:rsidRPr="00217BA1">
              <w:t>INF GR/PS/112</w:t>
            </w:r>
          </w:p>
        </w:tc>
        <w:tc>
          <w:tcPr>
            <w:tcW w:w="7789" w:type="dxa"/>
            <w:tcBorders>
              <w:top w:val="nil"/>
              <w:left w:val="nil"/>
              <w:bottom w:val="single" w:sz="4" w:space="0" w:color="auto"/>
              <w:right w:val="single" w:sz="4" w:space="0" w:color="auto"/>
            </w:tcBorders>
            <w:noWrap/>
          </w:tcPr>
          <w:p w14:paraId="03F8000A" w14:textId="77777777" w:rsidR="00F4339E" w:rsidRPr="00217BA1" w:rsidRDefault="00F4339E" w:rsidP="002472F9">
            <w:pPr>
              <w:suppressAutoHyphens w:val="0"/>
              <w:spacing w:before="40" w:after="120" w:line="220" w:lineRule="exact"/>
              <w:ind w:right="113"/>
            </w:pPr>
            <w:r w:rsidRPr="00217BA1">
              <w:t xml:space="preserve">Action plan </w:t>
            </w:r>
            <w:r w:rsidRPr="00217BA1">
              <w:rPr>
                <w:b/>
              </w:rPr>
              <w:t>resulting from the 7th meeting</w:t>
            </w:r>
          </w:p>
        </w:tc>
      </w:tr>
      <w:tr w:rsidR="00F4339E" w:rsidRPr="00C77A1C" w14:paraId="6DC56C1A"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3DE8A8D9" w14:textId="77777777" w:rsidR="00F4339E" w:rsidRPr="00217BA1" w:rsidRDefault="00F4339E" w:rsidP="002472F9">
            <w:pPr>
              <w:suppressAutoHyphens w:val="0"/>
              <w:spacing w:before="40" w:after="120" w:line="220" w:lineRule="exact"/>
              <w:ind w:right="113"/>
            </w:pPr>
            <w:r w:rsidRPr="00217BA1">
              <w:t>INF GR/PS/113</w:t>
            </w:r>
          </w:p>
        </w:tc>
        <w:tc>
          <w:tcPr>
            <w:tcW w:w="7789" w:type="dxa"/>
            <w:tcBorders>
              <w:top w:val="nil"/>
              <w:left w:val="nil"/>
              <w:bottom w:val="single" w:sz="4" w:space="0" w:color="auto"/>
              <w:right w:val="single" w:sz="4" w:space="0" w:color="auto"/>
            </w:tcBorders>
            <w:noWrap/>
          </w:tcPr>
          <w:p w14:paraId="21A2633A" w14:textId="77777777" w:rsidR="00F4339E" w:rsidRPr="00217BA1" w:rsidRDefault="00F4339E" w:rsidP="002472F9">
            <w:pPr>
              <w:suppressAutoHyphens w:val="0"/>
              <w:spacing w:before="40" w:after="120" w:line="220" w:lineRule="exact"/>
              <w:ind w:right="113"/>
            </w:pPr>
            <w:r w:rsidRPr="00217BA1">
              <w:rPr>
                <w:b/>
              </w:rPr>
              <w:t>Proposed Draft Global Technical Regulation (gtr) on Pedestrian Protection</w:t>
            </w:r>
            <w:r w:rsidRPr="008D58D4">
              <w:rPr>
                <w:strike/>
              </w:rPr>
              <w:t xml:space="preserve"> </w:t>
            </w:r>
            <w:r w:rsidRPr="00217BA1">
              <w:rPr>
                <w:strike/>
              </w:rPr>
              <w:t>Revision of draft gtr</w:t>
            </w:r>
          </w:p>
        </w:tc>
      </w:tr>
      <w:tr w:rsidR="00F4339E" w:rsidRPr="00C77A1C" w14:paraId="07D58205"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9D11EF3" w14:textId="77777777" w:rsidR="00F4339E" w:rsidRPr="00217BA1" w:rsidRDefault="00F4339E" w:rsidP="002472F9">
            <w:pPr>
              <w:suppressAutoHyphens w:val="0"/>
              <w:spacing w:before="40" w:after="120" w:line="220" w:lineRule="exact"/>
              <w:ind w:right="113"/>
            </w:pPr>
            <w:r w:rsidRPr="00217BA1">
              <w:t>INF GR/PS/114</w:t>
            </w:r>
          </w:p>
        </w:tc>
        <w:tc>
          <w:tcPr>
            <w:tcW w:w="7789" w:type="dxa"/>
            <w:tcBorders>
              <w:top w:val="nil"/>
              <w:left w:val="nil"/>
              <w:bottom w:val="single" w:sz="4" w:space="0" w:color="auto"/>
              <w:right w:val="single" w:sz="4" w:space="0" w:color="auto"/>
            </w:tcBorders>
            <w:noWrap/>
          </w:tcPr>
          <w:p w14:paraId="769D33B4" w14:textId="77777777" w:rsidR="00F4339E" w:rsidRPr="00217BA1" w:rsidRDefault="00F4339E" w:rsidP="002472F9">
            <w:pPr>
              <w:suppressAutoHyphens w:val="0"/>
              <w:spacing w:before="40" w:after="120" w:line="220" w:lineRule="exact"/>
              <w:ind w:right="113"/>
            </w:pPr>
            <w:r w:rsidRPr="00217BA1">
              <w:t xml:space="preserve">Attendance list </w:t>
            </w:r>
            <w:r w:rsidRPr="00217BA1">
              <w:rPr>
                <w:b/>
              </w:rPr>
              <w:t>7th meeting</w:t>
            </w:r>
          </w:p>
        </w:tc>
      </w:tr>
      <w:tr w:rsidR="00F4339E" w:rsidRPr="00C77A1C" w14:paraId="024E4635"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4E9B696" w14:textId="77777777" w:rsidR="00F4339E" w:rsidRPr="00217BA1" w:rsidRDefault="00F4339E" w:rsidP="002472F9">
            <w:pPr>
              <w:suppressAutoHyphens w:val="0"/>
              <w:spacing w:before="40" w:after="120" w:line="220" w:lineRule="exact"/>
              <w:ind w:right="113"/>
            </w:pPr>
            <w:r w:rsidRPr="00217BA1">
              <w:t>INF GR/PS/115 and Rev 1</w:t>
            </w:r>
          </w:p>
        </w:tc>
        <w:tc>
          <w:tcPr>
            <w:tcW w:w="7789" w:type="dxa"/>
            <w:tcBorders>
              <w:top w:val="nil"/>
              <w:left w:val="nil"/>
              <w:bottom w:val="single" w:sz="4" w:space="0" w:color="auto"/>
              <w:right w:val="single" w:sz="4" w:space="0" w:color="auto"/>
            </w:tcBorders>
            <w:noWrap/>
          </w:tcPr>
          <w:p w14:paraId="350E57E2" w14:textId="77777777" w:rsidR="00F4339E" w:rsidRPr="00217BA1" w:rsidRDefault="00F4339E" w:rsidP="002472F9">
            <w:pPr>
              <w:suppressAutoHyphens w:val="0"/>
              <w:spacing w:before="40" w:after="120" w:line="220" w:lineRule="exact"/>
              <w:ind w:right="113"/>
            </w:pPr>
            <w:r w:rsidRPr="00217BA1">
              <w:t>Draft meeting minutes of the 7th meeting</w:t>
            </w:r>
          </w:p>
        </w:tc>
      </w:tr>
      <w:tr w:rsidR="00F4339E" w:rsidRPr="00C77A1C" w14:paraId="0A76F6D8"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0FE80F36" w14:textId="77777777" w:rsidR="00F4339E" w:rsidRPr="00217BA1" w:rsidRDefault="00F4339E" w:rsidP="002472F9">
            <w:pPr>
              <w:suppressAutoHyphens w:val="0"/>
              <w:spacing w:before="40" w:after="120" w:line="220" w:lineRule="exact"/>
              <w:ind w:right="113"/>
            </w:pPr>
            <w:r w:rsidRPr="00217BA1">
              <w:t>INF GR/PS/116</w:t>
            </w:r>
          </w:p>
        </w:tc>
        <w:tc>
          <w:tcPr>
            <w:tcW w:w="7789" w:type="dxa"/>
            <w:tcBorders>
              <w:top w:val="single" w:sz="4" w:space="0" w:color="auto"/>
              <w:left w:val="nil"/>
              <w:bottom w:val="single" w:sz="4" w:space="0" w:color="auto"/>
              <w:right w:val="single" w:sz="4" w:space="0" w:color="auto"/>
            </w:tcBorders>
            <w:noWrap/>
          </w:tcPr>
          <w:p w14:paraId="549C47AF" w14:textId="77777777" w:rsidR="00F4339E" w:rsidRPr="00217BA1" w:rsidRDefault="00F4339E" w:rsidP="002472F9">
            <w:pPr>
              <w:suppressAutoHyphens w:val="0"/>
              <w:spacing w:before="40" w:after="120" w:line="220" w:lineRule="exact"/>
              <w:ind w:right="113"/>
            </w:pPr>
            <w:r w:rsidRPr="00217BA1">
              <w:rPr>
                <w:b/>
              </w:rPr>
              <w:t>Proposed Draft Global Technical Regulation (gtr) on Pedestrian Protection [working version]</w:t>
            </w:r>
            <w:r w:rsidRPr="008D58D4">
              <w:rPr>
                <w:strike/>
              </w:rPr>
              <w:t xml:space="preserve"> </w:t>
            </w:r>
            <w:r w:rsidRPr="00217BA1">
              <w:rPr>
                <w:strike/>
              </w:rPr>
              <w:t>Cleaned up version of draft gtr</w:t>
            </w:r>
          </w:p>
        </w:tc>
      </w:tr>
      <w:tr w:rsidR="00F4339E" w:rsidRPr="00C77A1C" w14:paraId="64CE85C5"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10E87006" w14:textId="77777777" w:rsidR="00F4339E" w:rsidRPr="00217BA1" w:rsidRDefault="00F4339E" w:rsidP="002472F9">
            <w:pPr>
              <w:suppressAutoHyphens w:val="0"/>
              <w:spacing w:before="40" w:after="120" w:line="220" w:lineRule="exact"/>
              <w:ind w:right="113"/>
            </w:pPr>
            <w:r w:rsidRPr="00217BA1">
              <w:lastRenderedPageBreak/>
              <w:t>INF GR/PS/117</w:t>
            </w:r>
          </w:p>
        </w:tc>
        <w:tc>
          <w:tcPr>
            <w:tcW w:w="7789" w:type="dxa"/>
            <w:tcBorders>
              <w:top w:val="single" w:sz="4" w:space="0" w:color="auto"/>
              <w:left w:val="nil"/>
              <w:bottom w:val="single" w:sz="4" w:space="0" w:color="auto"/>
              <w:right w:val="single" w:sz="4" w:space="0" w:color="auto"/>
            </w:tcBorders>
            <w:noWrap/>
          </w:tcPr>
          <w:p w14:paraId="401E4875" w14:textId="77777777" w:rsidR="00F4339E" w:rsidRPr="00217BA1" w:rsidRDefault="00F4339E" w:rsidP="002472F9">
            <w:pPr>
              <w:suppressAutoHyphens w:val="0"/>
              <w:spacing w:before="40" w:after="120" w:line="220" w:lineRule="exact"/>
              <w:ind w:right="113"/>
            </w:pPr>
            <w:r w:rsidRPr="00217BA1">
              <w:rPr>
                <w:b/>
              </w:rPr>
              <w:t>Proposed Draft Global Technical Regulation (gtr) on Pedestrian Protection [Proposal for 37th GRSP]</w:t>
            </w:r>
            <w:r w:rsidRPr="008D58D4">
              <w:rPr>
                <w:strike/>
              </w:rPr>
              <w:t xml:space="preserve"> </w:t>
            </w:r>
            <w:r w:rsidRPr="00217BA1">
              <w:rPr>
                <w:strike/>
              </w:rPr>
              <w:t>Preamble and draft gtr off doc for GRSP 37</w:t>
            </w:r>
          </w:p>
        </w:tc>
      </w:tr>
      <w:tr w:rsidR="00F4339E" w:rsidRPr="00C77A1C" w14:paraId="07A392F4"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61EECB87" w14:textId="77777777" w:rsidR="00F4339E" w:rsidRPr="00217BA1" w:rsidRDefault="00F4339E" w:rsidP="002472F9">
            <w:pPr>
              <w:suppressAutoHyphens w:val="0"/>
              <w:spacing w:before="40" w:after="120" w:line="220" w:lineRule="exact"/>
              <w:ind w:right="113"/>
            </w:pPr>
            <w:r w:rsidRPr="00217BA1">
              <w:t>INF GR/PS/118 and Rev 1</w:t>
            </w:r>
          </w:p>
        </w:tc>
        <w:tc>
          <w:tcPr>
            <w:tcW w:w="7789" w:type="dxa"/>
            <w:tcBorders>
              <w:top w:val="nil"/>
              <w:left w:val="nil"/>
              <w:bottom w:val="single" w:sz="4" w:space="0" w:color="auto"/>
              <w:right w:val="single" w:sz="4" w:space="0" w:color="auto"/>
            </w:tcBorders>
            <w:noWrap/>
          </w:tcPr>
          <w:p w14:paraId="2102E8A4" w14:textId="77777777" w:rsidR="00F4339E" w:rsidRPr="00217BA1" w:rsidRDefault="00F4339E" w:rsidP="002472F9">
            <w:pPr>
              <w:suppressAutoHyphens w:val="0"/>
              <w:spacing w:before="40" w:after="120" w:line="220" w:lineRule="exact"/>
              <w:ind w:right="113"/>
            </w:pPr>
            <w:r w:rsidRPr="00217BA1">
              <w:t>Provisional agenda for the 8th meeting</w:t>
            </w:r>
          </w:p>
        </w:tc>
      </w:tr>
      <w:tr w:rsidR="00F4339E" w:rsidRPr="00C77A1C" w14:paraId="002C416C"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9495709" w14:textId="77777777" w:rsidR="00F4339E" w:rsidRPr="00217BA1" w:rsidRDefault="00F4339E" w:rsidP="002472F9">
            <w:pPr>
              <w:suppressAutoHyphens w:val="0"/>
              <w:spacing w:before="40" w:after="120" w:line="220" w:lineRule="exact"/>
              <w:ind w:right="113"/>
            </w:pPr>
            <w:r w:rsidRPr="00217BA1">
              <w:t>INF GR/PS/119</w:t>
            </w:r>
          </w:p>
        </w:tc>
        <w:tc>
          <w:tcPr>
            <w:tcW w:w="7789" w:type="dxa"/>
            <w:tcBorders>
              <w:top w:val="nil"/>
              <w:left w:val="nil"/>
              <w:bottom w:val="single" w:sz="4" w:space="0" w:color="auto"/>
              <w:right w:val="single" w:sz="4" w:space="0" w:color="auto"/>
            </w:tcBorders>
            <w:noWrap/>
          </w:tcPr>
          <w:p w14:paraId="7D9CB72D" w14:textId="77777777" w:rsidR="00F4339E" w:rsidRPr="00217BA1" w:rsidRDefault="00F4339E" w:rsidP="002472F9">
            <w:pPr>
              <w:suppressAutoHyphens w:val="0"/>
              <w:spacing w:before="40" w:after="120" w:line="220" w:lineRule="exact"/>
              <w:ind w:right="113"/>
            </w:pPr>
            <w:r w:rsidRPr="00217BA1">
              <w:rPr>
                <w:b/>
                <w:bCs/>
              </w:rPr>
              <w:t>Proposal from the Chairman to include the history of ISO work in the Preamble under item III. Existing Regulations, Directives, and International Voluntary Standards</w:t>
            </w:r>
            <w:r w:rsidRPr="008D58D4">
              <w:rPr>
                <w:strike/>
              </w:rPr>
              <w:t xml:space="preserve"> </w:t>
            </w:r>
            <w:r w:rsidRPr="00217BA1">
              <w:rPr>
                <w:strike/>
              </w:rPr>
              <w:t>ISO Activities for Pedestrian Safety</w:t>
            </w:r>
          </w:p>
        </w:tc>
      </w:tr>
      <w:tr w:rsidR="00F4339E" w:rsidRPr="00C77A1C" w14:paraId="49847708"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3CD67A51" w14:textId="77777777" w:rsidR="00F4339E" w:rsidRPr="00217BA1" w:rsidRDefault="00F4339E" w:rsidP="002472F9">
            <w:pPr>
              <w:suppressAutoHyphens w:val="0"/>
              <w:spacing w:before="40" w:after="120" w:line="220" w:lineRule="exact"/>
              <w:ind w:right="113"/>
            </w:pPr>
            <w:r w:rsidRPr="00217BA1">
              <w:t>INF GR/PS/120</w:t>
            </w:r>
          </w:p>
        </w:tc>
        <w:tc>
          <w:tcPr>
            <w:tcW w:w="7789" w:type="dxa"/>
            <w:tcBorders>
              <w:top w:val="nil"/>
              <w:left w:val="nil"/>
              <w:bottom w:val="single" w:sz="4" w:space="0" w:color="auto"/>
              <w:right w:val="single" w:sz="4" w:space="0" w:color="auto"/>
            </w:tcBorders>
            <w:noWrap/>
          </w:tcPr>
          <w:p w14:paraId="0B1F441B" w14:textId="77777777" w:rsidR="00F4339E" w:rsidRPr="00217BA1" w:rsidRDefault="00F4339E" w:rsidP="002472F9">
            <w:pPr>
              <w:suppressAutoHyphens w:val="0"/>
              <w:spacing w:before="40" w:after="120" w:line="220" w:lineRule="exact"/>
              <w:ind w:right="113"/>
            </w:pPr>
            <w:r w:rsidRPr="00217BA1">
              <w:rPr>
                <w:b/>
              </w:rPr>
              <w:t>A study on the feasibility of measures relating to the protection of pedestrians and other vulnerable road users - Addendum to Final Report (</w:t>
            </w:r>
            <w:r w:rsidRPr="00217BA1">
              <w:t>EC)</w:t>
            </w:r>
            <w:r w:rsidRPr="00217BA1">
              <w:rPr>
                <w:strike/>
              </w:rPr>
              <w:t>final feasibility study</w:t>
            </w:r>
          </w:p>
        </w:tc>
      </w:tr>
      <w:tr w:rsidR="00F4339E" w:rsidRPr="00C77A1C" w14:paraId="55E72E3D"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9D742B9" w14:textId="77777777" w:rsidR="00F4339E" w:rsidRPr="00217BA1" w:rsidRDefault="00F4339E" w:rsidP="002472F9">
            <w:pPr>
              <w:suppressAutoHyphens w:val="0"/>
              <w:spacing w:before="40" w:after="120" w:line="220" w:lineRule="exact"/>
              <w:ind w:right="113"/>
            </w:pPr>
            <w:r w:rsidRPr="00217BA1">
              <w:t>INF GR/PS/121</w:t>
            </w:r>
          </w:p>
        </w:tc>
        <w:tc>
          <w:tcPr>
            <w:tcW w:w="7789" w:type="dxa"/>
            <w:tcBorders>
              <w:top w:val="nil"/>
              <w:left w:val="nil"/>
              <w:bottom w:val="single" w:sz="4" w:space="0" w:color="auto"/>
              <w:right w:val="single" w:sz="4" w:space="0" w:color="auto"/>
            </w:tcBorders>
            <w:noWrap/>
          </w:tcPr>
          <w:p w14:paraId="5227A4B9" w14:textId="77777777" w:rsidR="00F4339E" w:rsidRPr="00217BA1" w:rsidRDefault="00F4339E" w:rsidP="002472F9">
            <w:pPr>
              <w:suppressAutoHyphens w:val="0"/>
              <w:spacing w:before="40" w:after="120" w:line="220" w:lineRule="exact"/>
              <w:ind w:right="113"/>
            </w:pPr>
            <w:r w:rsidRPr="00217BA1">
              <w:rPr>
                <w:b/>
              </w:rPr>
              <w:t>TRANS/WP.29/</w:t>
            </w:r>
            <w:r w:rsidRPr="00217BA1">
              <w:t xml:space="preserve">GRSP/2005/3 </w:t>
            </w:r>
            <w:r w:rsidRPr="00217BA1">
              <w:rPr>
                <w:b/>
              </w:rPr>
              <w:t>incl.</w:t>
            </w:r>
            <w:r w:rsidRPr="00217BA1">
              <w:t xml:space="preserve"> </w:t>
            </w:r>
            <w:r w:rsidRPr="00217BA1">
              <w:rPr>
                <w:strike/>
              </w:rPr>
              <w:t>as</w:t>
            </w:r>
            <w:r w:rsidRPr="00217BA1">
              <w:t>amend</w:t>
            </w:r>
            <w:r w:rsidRPr="00217BA1">
              <w:rPr>
                <w:b/>
              </w:rPr>
              <w:t>ments</w:t>
            </w:r>
            <w:r w:rsidRPr="00217BA1">
              <w:rPr>
                <w:strike/>
              </w:rPr>
              <w:t xml:space="preserve">ed during </w:t>
            </w:r>
            <w:r w:rsidRPr="00217BA1">
              <w:rPr>
                <w:b/>
              </w:rPr>
              <w:t>of the 37th</w:t>
            </w:r>
            <w:r w:rsidRPr="00217BA1">
              <w:t xml:space="preserve"> GRSP </w:t>
            </w:r>
            <w:r w:rsidRPr="00217BA1">
              <w:rPr>
                <w:b/>
              </w:rPr>
              <w:t>session</w:t>
            </w:r>
            <w:r w:rsidRPr="00217BA1">
              <w:rPr>
                <w:strike/>
              </w:rPr>
              <w:t>/37</w:t>
            </w:r>
          </w:p>
        </w:tc>
      </w:tr>
      <w:tr w:rsidR="00F4339E" w:rsidRPr="00C77A1C" w14:paraId="15B4724E"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0E5BC9E" w14:textId="77777777" w:rsidR="00F4339E" w:rsidRPr="00217BA1" w:rsidRDefault="00F4339E" w:rsidP="002472F9">
            <w:pPr>
              <w:suppressAutoHyphens w:val="0"/>
              <w:spacing w:before="40" w:after="120" w:line="220" w:lineRule="exact"/>
              <w:ind w:right="113"/>
            </w:pPr>
            <w:r w:rsidRPr="00217BA1">
              <w:t>INF GR/PS/122</w:t>
            </w:r>
          </w:p>
        </w:tc>
        <w:tc>
          <w:tcPr>
            <w:tcW w:w="7789" w:type="dxa"/>
            <w:tcBorders>
              <w:top w:val="nil"/>
              <w:left w:val="nil"/>
              <w:bottom w:val="single" w:sz="4" w:space="0" w:color="auto"/>
              <w:right w:val="single" w:sz="4" w:space="0" w:color="auto"/>
            </w:tcBorders>
            <w:noWrap/>
          </w:tcPr>
          <w:p w14:paraId="2881C6CD" w14:textId="77777777" w:rsidR="00F4339E" w:rsidRPr="00217BA1" w:rsidRDefault="00F4339E" w:rsidP="002472F9">
            <w:pPr>
              <w:suppressAutoHyphens w:val="0"/>
              <w:spacing w:before="40" w:after="120" w:line="220" w:lineRule="exact"/>
              <w:ind w:right="113"/>
              <w:rPr>
                <w:lang w:val="en-US"/>
              </w:rPr>
            </w:pPr>
            <w:r w:rsidRPr="00217BA1">
              <w:rPr>
                <w:lang w:val="en-US"/>
              </w:rPr>
              <w:t>GRSP-37-18</w:t>
            </w:r>
            <w:r w:rsidRPr="00217BA1">
              <w:rPr>
                <w:b/>
                <w:lang w:val="en-US"/>
              </w:rPr>
              <w:t xml:space="preserve"> – USA Comments on Draft GTR on Pedestrian Head and Leg Protection (</w:t>
            </w:r>
            <w:r w:rsidRPr="00217BA1">
              <w:rPr>
                <w:b/>
              </w:rPr>
              <w:t>TRANS/WP.29/GRSP/2005/3)</w:t>
            </w:r>
          </w:p>
        </w:tc>
      </w:tr>
      <w:tr w:rsidR="00F4339E" w:rsidRPr="00C77A1C" w14:paraId="6023A73E"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691C6EB" w14:textId="77777777" w:rsidR="00F4339E" w:rsidRPr="00217BA1" w:rsidRDefault="00F4339E" w:rsidP="002472F9">
            <w:pPr>
              <w:suppressAutoHyphens w:val="0"/>
              <w:spacing w:before="40" w:after="120" w:line="220" w:lineRule="exact"/>
              <w:ind w:right="113"/>
            </w:pPr>
            <w:r w:rsidRPr="00217BA1">
              <w:t>INF GR/PS/123</w:t>
            </w:r>
          </w:p>
        </w:tc>
        <w:tc>
          <w:tcPr>
            <w:tcW w:w="7789" w:type="dxa"/>
            <w:tcBorders>
              <w:top w:val="nil"/>
              <w:left w:val="nil"/>
              <w:bottom w:val="single" w:sz="4" w:space="0" w:color="auto"/>
              <w:right w:val="single" w:sz="4" w:space="0" w:color="auto"/>
            </w:tcBorders>
            <w:noWrap/>
          </w:tcPr>
          <w:p w14:paraId="61890221" w14:textId="77777777" w:rsidR="00F4339E" w:rsidRPr="00217BA1" w:rsidRDefault="00F4339E" w:rsidP="002472F9">
            <w:pPr>
              <w:suppressAutoHyphens w:val="0"/>
              <w:spacing w:before="40" w:after="120" w:line="220" w:lineRule="exact"/>
              <w:ind w:right="113"/>
            </w:pPr>
            <w:r w:rsidRPr="00217BA1">
              <w:t xml:space="preserve">GRSP-37-15 </w:t>
            </w:r>
            <w:r w:rsidRPr="00217BA1">
              <w:rPr>
                <w:b/>
              </w:rPr>
              <w:t>- Japan’s Comment to TRANS/WP.29/GRSP/2005/3</w:t>
            </w:r>
          </w:p>
        </w:tc>
      </w:tr>
      <w:tr w:rsidR="00F4339E" w:rsidRPr="00C77A1C" w14:paraId="741C332C"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2D3EE02" w14:textId="77777777" w:rsidR="00F4339E" w:rsidRPr="00217BA1" w:rsidRDefault="00F4339E" w:rsidP="002472F9">
            <w:pPr>
              <w:suppressAutoHyphens w:val="0"/>
              <w:spacing w:before="40" w:after="120" w:line="220" w:lineRule="exact"/>
              <w:ind w:right="113"/>
            </w:pPr>
            <w:r w:rsidRPr="00217BA1">
              <w:t>INF GR/PS/124</w:t>
            </w:r>
          </w:p>
        </w:tc>
        <w:tc>
          <w:tcPr>
            <w:tcW w:w="7789" w:type="dxa"/>
            <w:tcBorders>
              <w:top w:val="nil"/>
              <w:left w:val="nil"/>
              <w:bottom w:val="single" w:sz="4" w:space="0" w:color="auto"/>
              <w:right w:val="single" w:sz="4" w:space="0" w:color="auto"/>
            </w:tcBorders>
            <w:noWrap/>
          </w:tcPr>
          <w:p w14:paraId="275E9F91" w14:textId="77777777" w:rsidR="00F4339E" w:rsidRPr="00217BA1" w:rsidRDefault="00F4339E" w:rsidP="002472F9">
            <w:pPr>
              <w:suppressAutoHyphens w:val="0"/>
              <w:spacing w:before="40" w:after="120" w:line="220" w:lineRule="exact"/>
              <w:ind w:right="113"/>
              <w:rPr>
                <w:lang w:val="en-US"/>
              </w:rPr>
            </w:pPr>
            <w:r w:rsidRPr="00217BA1">
              <w:t xml:space="preserve">GRSP-37-16 </w:t>
            </w:r>
            <w:r w:rsidRPr="00217BA1">
              <w:rPr>
                <w:b/>
              </w:rPr>
              <w:t xml:space="preserve">- </w:t>
            </w:r>
            <w:r w:rsidRPr="00217BA1">
              <w:rPr>
                <w:b/>
                <w:bCs/>
                <w:lang w:val="en-US"/>
              </w:rPr>
              <w:t>Flex-PLI Technical Evaluation Group (Flex-PLI TEG) Activities</w:t>
            </w:r>
          </w:p>
        </w:tc>
      </w:tr>
      <w:tr w:rsidR="00F4339E" w:rsidRPr="00C77A1C" w14:paraId="5154FEC8"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8E41358" w14:textId="77777777" w:rsidR="00F4339E" w:rsidRPr="00217BA1" w:rsidRDefault="00F4339E" w:rsidP="002472F9">
            <w:pPr>
              <w:suppressAutoHyphens w:val="0"/>
              <w:spacing w:before="40" w:after="120" w:line="220" w:lineRule="exact"/>
              <w:ind w:right="113"/>
            </w:pPr>
            <w:r w:rsidRPr="00217BA1">
              <w:t>INF GR/PS/125</w:t>
            </w:r>
          </w:p>
        </w:tc>
        <w:tc>
          <w:tcPr>
            <w:tcW w:w="7789" w:type="dxa"/>
            <w:tcBorders>
              <w:top w:val="nil"/>
              <w:left w:val="nil"/>
              <w:bottom w:val="single" w:sz="4" w:space="0" w:color="auto"/>
              <w:right w:val="single" w:sz="4" w:space="0" w:color="auto"/>
            </w:tcBorders>
            <w:noWrap/>
          </w:tcPr>
          <w:p w14:paraId="60C71A9E" w14:textId="77777777" w:rsidR="00F4339E" w:rsidRPr="00217BA1" w:rsidRDefault="00F4339E" w:rsidP="002472F9">
            <w:pPr>
              <w:suppressAutoHyphens w:val="0"/>
              <w:spacing w:before="40" w:after="120" w:line="220" w:lineRule="exact"/>
              <w:ind w:right="113"/>
            </w:pPr>
            <w:r w:rsidRPr="00217BA1">
              <w:t>Short report on comments received during GRSP-37</w:t>
            </w:r>
          </w:p>
        </w:tc>
      </w:tr>
      <w:tr w:rsidR="00F4339E" w:rsidRPr="00C77A1C" w14:paraId="0CE3F0CD"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4BF2143" w14:textId="77777777" w:rsidR="00F4339E" w:rsidRPr="00217BA1" w:rsidRDefault="00F4339E" w:rsidP="002472F9">
            <w:pPr>
              <w:suppressAutoHyphens w:val="0"/>
              <w:spacing w:before="40" w:after="120" w:line="220" w:lineRule="exact"/>
              <w:ind w:right="113"/>
            </w:pPr>
            <w:r w:rsidRPr="00217BA1">
              <w:t>INF GR/PS/126</w:t>
            </w:r>
          </w:p>
        </w:tc>
        <w:tc>
          <w:tcPr>
            <w:tcW w:w="7789" w:type="dxa"/>
            <w:tcBorders>
              <w:top w:val="nil"/>
              <w:left w:val="nil"/>
              <w:bottom w:val="single" w:sz="4" w:space="0" w:color="auto"/>
              <w:right w:val="single" w:sz="4" w:space="0" w:color="auto"/>
            </w:tcBorders>
            <w:noWrap/>
          </w:tcPr>
          <w:p w14:paraId="736BE2AD" w14:textId="77777777" w:rsidR="00F4339E" w:rsidRPr="00217BA1" w:rsidRDefault="00F4339E" w:rsidP="002472F9">
            <w:pPr>
              <w:suppressAutoHyphens w:val="0"/>
              <w:spacing w:before="40" w:after="120" w:line="220" w:lineRule="exact"/>
              <w:ind w:right="113"/>
            </w:pPr>
            <w:r w:rsidRPr="00217BA1">
              <w:rPr>
                <w:rFonts w:hint="eastAsia"/>
                <w:b/>
              </w:rPr>
              <w:t>Request for submission of the justifications for PS gtr proposal</w:t>
            </w:r>
            <w:r w:rsidRPr="00217BA1">
              <w:t xml:space="preserve"> </w:t>
            </w:r>
            <w:r w:rsidRPr="00217BA1">
              <w:rPr>
                <w:b/>
              </w:rPr>
              <w:t>[</w:t>
            </w:r>
            <w:r w:rsidRPr="00217BA1">
              <w:rPr>
                <w:strike/>
              </w:rPr>
              <w:t>July meeting</w:t>
            </w:r>
            <w:r w:rsidRPr="00217BA1">
              <w:t xml:space="preserve"> task list</w:t>
            </w:r>
            <w:r w:rsidRPr="00217BA1">
              <w:rPr>
                <w:b/>
              </w:rPr>
              <w:t>]</w:t>
            </w:r>
          </w:p>
        </w:tc>
      </w:tr>
      <w:tr w:rsidR="00F4339E" w:rsidRPr="00C77A1C" w14:paraId="30DE4E6A"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1F9995F5" w14:textId="77777777" w:rsidR="00F4339E" w:rsidRPr="00217BA1" w:rsidRDefault="00F4339E" w:rsidP="002472F9">
            <w:pPr>
              <w:suppressAutoHyphens w:val="0"/>
              <w:spacing w:before="40" w:after="120" w:line="220" w:lineRule="exact"/>
              <w:ind w:right="113"/>
            </w:pPr>
            <w:r w:rsidRPr="00217BA1">
              <w:t>INF GR/PS/127</w:t>
            </w:r>
          </w:p>
        </w:tc>
        <w:tc>
          <w:tcPr>
            <w:tcW w:w="7789" w:type="dxa"/>
            <w:tcBorders>
              <w:top w:val="nil"/>
              <w:left w:val="nil"/>
              <w:bottom w:val="single" w:sz="4" w:space="0" w:color="auto"/>
              <w:right w:val="single" w:sz="4" w:space="0" w:color="auto"/>
            </w:tcBorders>
            <w:noWrap/>
          </w:tcPr>
          <w:p w14:paraId="621A954B" w14:textId="77777777" w:rsidR="00F4339E" w:rsidRPr="00217BA1" w:rsidRDefault="00F4339E" w:rsidP="002472F9">
            <w:pPr>
              <w:suppressAutoHyphens w:val="0"/>
              <w:spacing w:before="40" w:after="120" w:line="220" w:lineRule="exact"/>
              <w:ind w:right="113"/>
            </w:pPr>
            <w:r w:rsidRPr="00217BA1">
              <w:rPr>
                <w:strike/>
              </w:rPr>
              <w:t>Presentation on EU</w:t>
            </w:r>
            <w:r w:rsidRPr="008D58D4">
              <w:rPr>
                <w:strike/>
              </w:rPr>
              <w:t xml:space="preserve"> </w:t>
            </w:r>
            <w:r w:rsidRPr="00217BA1">
              <w:rPr>
                <w:b/>
              </w:rPr>
              <w:t xml:space="preserve">Pedestrian Protection </w:t>
            </w:r>
            <w:r w:rsidRPr="00217BA1">
              <w:t>Phase 2</w:t>
            </w:r>
            <w:r w:rsidRPr="00217BA1">
              <w:rPr>
                <w:b/>
              </w:rPr>
              <w:t xml:space="preserve"> [EU]</w:t>
            </w:r>
          </w:p>
        </w:tc>
      </w:tr>
      <w:tr w:rsidR="00F4339E" w:rsidRPr="00C77A1C" w14:paraId="7F4CE073"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B730F20" w14:textId="77777777" w:rsidR="00F4339E" w:rsidRPr="00217BA1" w:rsidRDefault="00F4339E" w:rsidP="002472F9">
            <w:pPr>
              <w:suppressAutoHyphens w:val="0"/>
              <w:spacing w:before="40" w:after="120" w:line="220" w:lineRule="exact"/>
              <w:ind w:right="113"/>
            </w:pPr>
            <w:r w:rsidRPr="00217BA1">
              <w:t>INF GR/PS/128</w:t>
            </w:r>
          </w:p>
        </w:tc>
        <w:tc>
          <w:tcPr>
            <w:tcW w:w="7789" w:type="dxa"/>
            <w:tcBorders>
              <w:top w:val="nil"/>
              <w:left w:val="nil"/>
              <w:bottom w:val="single" w:sz="4" w:space="0" w:color="auto"/>
              <w:right w:val="single" w:sz="4" w:space="0" w:color="auto"/>
            </w:tcBorders>
            <w:noWrap/>
          </w:tcPr>
          <w:p w14:paraId="68181790" w14:textId="77777777" w:rsidR="00F4339E" w:rsidRPr="00217BA1" w:rsidRDefault="00F4339E" w:rsidP="002472F9">
            <w:pPr>
              <w:suppressAutoHyphens w:val="0"/>
              <w:spacing w:before="40" w:after="120" w:line="220" w:lineRule="exact"/>
              <w:ind w:right="113"/>
            </w:pPr>
            <w:r w:rsidRPr="00217BA1">
              <w:t>The need for harmonized legislation on pedestrian protection</w:t>
            </w:r>
          </w:p>
        </w:tc>
      </w:tr>
      <w:tr w:rsidR="00F4339E" w:rsidRPr="00C77A1C" w14:paraId="70B0F04A"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34BA69F" w14:textId="77777777" w:rsidR="00F4339E" w:rsidRPr="00217BA1" w:rsidRDefault="00F4339E" w:rsidP="002472F9">
            <w:pPr>
              <w:suppressAutoHyphens w:val="0"/>
              <w:spacing w:before="40" w:after="120" w:line="220" w:lineRule="exact"/>
              <w:ind w:right="113"/>
            </w:pPr>
            <w:r w:rsidRPr="00217BA1">
              <w:t>INF GR/PS/129</w:t>
            </w:r>
          </w:p>
        </w:tc>
        <w:tc>
          <w:tcPr>
            <w:tcW w:w="7789" w:type="dxa"/>
            <w:tcBorders>
              <w:top w:val="nil"/>
              <w:left w:val="nil"/>
              <w:bottom w:val="single" w:sz="4" w:space="0" w:color="auto"/>
              <w:right w:val="single" w:sz="4" w:space="0" w:color="auto"/>
            </w:tcBorders>
            <w:noWrap/>
          </w:tcPr>
          <w:p w14:paraId="4843EB91" w14:textId="77777777" w:rsidR="00F4339E" w:rsidRPr="00217BA1" w:rsidRDefault="00F4339E" w:rsidP="002472F9">
            <w:pPr>
              <w:suppressAutoHyphens w:val="0"/>
              <w:spacing w:before="40" w:after="120" w:line="220" w:lineRule="exact"/>
              <w:ind w:right="113"/>
            </w:pPr>
            <w:r w:rsidRPr="00217BA1">
              <w:t xml:space="preserve">Comparison </w:t>
            </w:r>
            <w:r w:rsidRPr="00217BA1">
              <w:rPr>
                <w:b/>
              </w:rPr>
              <w:t>of the severity</w:t>
            </w:r>
            <w:r w:rsidRPr="00217BA1">
              <w:t xml:space="preserve"> between the J</w:t>
            </w:r>
            <w:r w:rsidRPr="00217BA1">
              <w:rPr>
                <w:b/>
              </w:rPr>
              <w:t xml:space="preserve">apanese regulation based on IHRA </w:t>
            </w:r>
            <w:r w:rsidRPr="00217BA1">
              <w:rPr>
                <w:strike/>
              </w:rPr>
              <w:t>standard</w:t>
            </w:r>
            <w:r w:rsidRPr="008D58D4">
              <w:rPr>
                <w:strike/>
              </w:rPr>
              <w:t xml:space="preserve"> </w:t>
            </w:r>
            <w:r w:rsidRPr="00217BA1">
              <w:t xml:space="preserve">and </w:t>
            </w:r>
            <w:r w:rsidRPr="00217BA1">
              <w:rPr>
                <w:strike/>
              </w:rPr>
              <w:t>the EU</w:t>
            </w:r>
            <w:r w:rsidRPr="00217BA1">
              <w:t xml:space="preserve"> Phase 2 proposal </w:t>
            </w:r>
            <w:r w:rsidRPr="00217BA1">
              <w:rPr>
                <w:strike/>
              </w:rPr>
              <w:t>for head testing</w:t>
            </w:r>
            <w:r w:rsidRPr="008D58D4">
              <w:rPr>
                <w:strike/>
              </w:rPr>
              <w:t xml:space="preserve"> </w:t>
            </w:r>
            <w:r w:rsidRPr="00217BA1">
              <w:rPr>
                <w:b/>
              </w:rPr>
              <w:t>based on EEVC</w:t>
            </w:r>
          </w:p>
        </w:tc>
      </w:tr>
      <w:tr w:rsidR="00F4339E" w:rsidRPr="00C77A1C" w14:paraId="1FDE8455"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EFF462F" w14:textId="77777777" w:rsidR="00F4339E" w:rsidRPr="00217BA1" w:rsidRDefault="00F4339E" w:rsidP="002472F9">
            <w:pPr>
              <w:suppressAutoHyphens w:val="0"/>
              <w:spacing w:before="40" w:after="120" w:line="220" w:lineRule="exact"/>
              <w:ind w:right="113"/>
            </w:pPr>
            <w:r w:rsidRPr="00217BA1">
              <w:t>INF GR/PS/130</w:t>
            </w:r>
          </w:p>
        </w:tc>
        <w:tc>
          <w:tcPr>
            <w:tcW w:w="7789" w:type="dxa"/>
            <w:tcBorders>
              <w:top w:val="nil"/>
              <w:left w:val="nil"/>
              <w:bottom w:val="single" w:sz="4" w:space="0" w:color="auto"/>
              <w:right w:val="single" w:sz="4" w:space="0" w:color="auto"/>
            </w:tcBorders>
            <w:noWrap/>
          </w:tcPr>
          <w:p w14:paraId="32346A4B" w14:textId="77777777" w:rsidR="00F4339E" w:rsidRPr="00217BA1" w:rsidRDefault="00F4339E" w:rsidP="002472F9">
            <w:pPr>
              <w:suppressAutoHyphens w:val="0"/>
              <w:spacing w:before="40" w:after="120" w:line="220" w:lineRule="exact"/>
              <w:ind w:right="113"/>
            </w:pPr>
            <w:r w:rsidRPr="00217BA1">
              <w:rPr>
                <w:b/>
              </w:rPr>
              <w:t>Derivation of [head] impact direction; extract from Glaeser 1995</w:t>
            </w:r>
            <w:r w:rsidRPr="008D58D4">
              <w:rPr>
                <w:strike/>
              </w:rPr>
              <w:t xml:space="preserve"> </w:t>
            </w:r>
            <w:r w:rsidRPr="00217BA1">
              <w:rPr>
                <w:strike/>
              </w:rPr>
              <w:t>List of references for EU / EEVC on head impact angles</w:t>
            </w:r>
          </w:p>
        </w:tc>
      </w:tr>
      <w:tr w:rsidR="00F4339E" w:rsidRPr="00C77A1C" w14:paraId="00AEA0DE"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3687767D" w14:textId="77777777" w:rsidR="00F4339E" w:rsidRPr="00217BA1" w:rsidRDefault="00F4339E" w:rsidP="002472F9">
            <w:pPr>
              <w:suppressAutoHyphens w:val="0"/>
              <w:spacing w:before="40" w:after="120" w:line="220" w:lineRule="exact"/>
              <w:ind w:right="113"/>
            </w:pPr>
            <w:r w:rsidRPr="00217BA1">
              <w:t>INF GR/PS/131</w:t>
            </w:r>
          </w:p>
        </w:tc>
        <w:tc>
          <w:tcPr>
            <w:tcW w:w="7789" w:type="dxa"/>
            <w:tcBorders>
              <w:top w:val="nil"/>
              <w:left w:val="nil"/>
              <w:bottom w:val="single" w:sz="4" w:space="0" w:color="auto"/>
              <w:right w:val="single" w:sz="4" w:space="0" w:color="auto"/>
            </w:tcBorders>
            <w:noWrap/>
          </w:tcPr>
          <w:p w14:paraId="05D96970" w14:textId="77777777" w:rsidR="00F4339E" w:rsidRPr="00217BA1" w:rsidRDefault="00F4339E" w:rsidP="002472F9">
            <w:pPr>
              <w:suppressAutoHyphens w:val="0"/>
              <w:spacing w:before="40" w:after="120" w:line="220" w:lineRule="exact"/>
              <w:ind w:right="113"/>
            </w:pPr>
            <w:r w:rsidRPr="00217BA1">
              <w:t>Analysis of pedestrian accident situation and portion addressed by this gtr</w:t>
            </w:r>
          </w:p>
        </w:tc>
      </w:tr>
      <w:tr w:rsidR="00F4339E" w:rsidRPr="00C77A1C" w14:paraId="07EBFC14"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65E1A72" w14:textId="77777777" w:rsidR="00F4339E" w:rsidRPr="00217BA1" w:rsidRDefault="00F4339E" w:rsidP="002472F9">
            <w:pPr>
              <w:suppressAutoHyphens w:val="0"/>
              <w:spacing w:before="40" w:after="120" w:line="220" w:lineRule="exact"/>
              <w:ind w:right="113"/>
            </w:pPr>
            <w:r w:rsidRPr="00217BA1">
              <w:t>INF GR/PS/132</w:t>
            </w:r>
          </w:p>
        </w:tc>
        <w:tc>
          <w:tcPr>
            <w:tcW w:w="7789" w:type="dxa"/>
            <w:tcBorders>
              <w:top w:val="nil"/>
              <w:left w:val="nil"/>
              <w:bottom w:val="single" w:sz="4" w:space="0" w:color="auto"/>
              <w:right w:val="single" w:sz="4" w:space="0" w:color="auto"/>
            </w:tcBorders>
            <w:noWrap/>
          </w:tcPr>
          <w:p w14:paraId="2329714A" w14:textId="77777777" w:rsidR="00F4339E" w:rsidRPr="00217BA1" w:rsidRDefault="00F4339E" w:rsidP="002472F9">
            <w:pPr>
              <w:suppressAutoHyphens w:val="0"/>
              <w:spacing w:before="40" w:after="120" w:line="220" w:lineRule="exact"/>
              <w:ind w:right="113"/>
            </w:pPr>
            <w:r w:rsidRPr="00217BA1">
              <w:rPr>
                <w:b/>
              </w:rPr>
              <w:t>Gtr Head Tests of</w:t>
            </w:r>
            <w:r w:rsidRPr="00217BA1">
              <w:t xml:space="preserve"> </w:t>
            </w:r>
            <w:r w:rsidRPr="00217BA1">
              <w:rPr>
                <w:strike/>
              </w:rPr>
              <w:t>gtr testing and what it means for the</w:t>
            </w:r>
            <w:r w:rsidRPr="00217BA1">
              <w:t xml:space="preserve"> US </w:t>
            </w:r>
            <w:r w:rsidRPr="00217BA1">
              <w:rPr>
                <w:b/>
              </w:rPr>
              <w:t>Fleet Vehicles</w:t>
            </w:r>
            <w:r w:rsidRPr="00217BA1">
              <w:rPr>
                <w:strike/>
              </w:rPr>
              <w:t>situation</w:t>
            </w:r>
          </w:p>
        </w:tc>
      </w:tr>
      <w:tr w:rsidR="00F4339E" w:rsidRPr="00C77A1C" w14:paraId="5EEDD3C1"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033236BA" w14:textId="77777777" w:rsidR="00F4339E" w:rsidRPr="00217BA1" w:rsidRDefault="00F4339E" w:rsidP="002472F9">
            <w:pPr>
              <w:suppressAutoHyphens w:val="0"/>
              <w:spacing w:before="40" w:after="120" w:line="220" w:lineRule="exact"/>
              <w:ind w:right="113"/>
            </w:pPr>
            <w:r w:rsidRPr="00217BA1">
              <w:t>INF GR/PS/133 and Rev 1</w:t>
            </w:r>
          </w:p>
        </w:tc>
        <w:tc>
          <w:tcPr>
            <w:tcW w:w="7789" w:type="dxa"/>
            <w:tcBorders>
              <w:top w:val="nil"/>
              <w:left w:val="nil"/>
              <w:bottom w:val="single" w:sz="4" w:space="0" w:color="auto"/>
              <w:right w:val="single" w:sz="4" w:space="0" w:color="auto"/>
            </w:tcBorders>
            <w:noWrap/>
          </w:tcPr>
          <w:p w14:paraId="386A3E89" w14:textId="77777777" w:rsidR="00F4339E" w:rsidRPr="00217BA1" w:rsidRDefault="00F4339E" w:rsidP="002472F9">
            <w:pPr>
              <w:suppressAutoHyphens w:val="0"/>
              <w:spacing w:before="40" w:after="120" w:line="220" w:lineRule="exact"/>
              <w:ind w:right="113"/>
            </w:pPr>
            <w:r w:rsidRPr="00217BA1">
              <w:rPr>
                <w:b/>
              </w:rPr>
              <w:t xml:space="preserve">Miniature </w:t>
            </w:r>
            <w:r w:rsidRPr="00217BA1">
              <w:rPr>
                <w:strike/>
              </w:rPr>
              <w:t>Proposal to solve the und</w:t>
            </w:r>
            <w:r w:rsidRPr="00217BA1">
              <w:rPr>
                <w:b/>
              </w:rPr>
              <w:t>D</w:t>
            </w:r>
            <w:r w:rsidRPr="00217BA1">
              <w:t xml:space="preserve">amped </w:t>
            </w:r>
            <w:r w:rsidRPr="00217BA1">
              <w:rPr>
                <w:strike/>
              </w:rPr>
              <w:t>a</w:t>
            </w:r>
            <w:r w:rsidRPr="00217BA1">
              <w:rPr>
                <w:b/>
              </w:rPr>
              <w:t>A</w:t>
            </w:r>
            <w:r w:rsidRPr="00217BA1">
              <w:t xml:space="preserve">ccelerometer </w:t>
            </w:r>
            <w:r w:rsidRPr="00217BA1">
              <w:rPr>
                <w:b/>
              </w:rPr>
              <w:t>Series Kyowa ASE-A</w:t>
            </w:r>
            <w:r w:rsidRPr="00F82832">
              <w:rPr>
                <w:strike/>
              </w:rPr>
              <w:t xml:space="preserve"> </w:t>
            </w:r>
            <w:r w:rsidRPr="00217BA1">
              <w:rPr>
                <w:strike/>
              </w:rPr>
              <w:t>problem</w:t>
            </w:r>
          </w:p>
        </w:tc>
      </w:tr>
      <w:tr w:rsidR="00F4339E" w:rsidRPr="00C77A1C" w14:paraId="17CA985A"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64E1769E" w14:textId="77777777" w:rsidR="00F4339E" w:rsidRPr="00217BA1" w:rsidRDefault="00F4339E" w:rsidP="002472F9">
            <w:pPr>
              <w:suppressAutoHyphens w:val="0"/>
              <w:spacing w:before="40" w:after="120" w:line="220" w:lineRule="exact"/>
              <w:ind w:right="113"/>
            </w:pPr>
            <w:r w:rsidRPr="00217BA1">
              <w:t>INF GR/PS/134</w:t>
            </w:r>
          </w:p>
        </w:tc>
        <w:tc>
          <w:tcPr>
            <w:tcW w:w="7789" w:type="dxa"/>
            <w:tcBorders>
              <w:top w:val="nil"/>
              <w:left w:val="nil"/>
              <w:bottom w:val="single" w:sz="4" w:space="0" w:color="auto"/>
              <w:right w:val="single" w:sz="4" w:space="0" w:color="auto"/>
            </w:tcBorders>
            <w:noWrap/>
          </w:tcPr>
          <w:p w14:paraId="38906DA1" w14:textId="77777777" w:rsidR="00F4339E" w:rsidRPr="00217BA1" w:rsidRDefault="00F4339E" w:rsidP="002472F9">
            <w:pPr>
              <w:suppressAutoHyphens w:val="0"/>
              <w:spacing w:before="40" w:after="120" w:line="220" w:lineRule="exact"/>
              <w:ind w:right="113"/>
            </w:pPr>
            <w:r w:rsidRPr="00217BA1">
              <w:rPr>
                <w:strike/>
              </w:rPr>
              <w:t>Concerns on §7.4 with</w:t>
            </w:r>
            <w:r w:rsidRPr="00217BA1">
              <w:t xml:space="preserve"> </w:t>
            </w:r>
            <w:r w:rsidRPr="00217BA1">
              <w:rPr>
                <w:b/>
              </w:rPr>
              <w:t>Head Impact</w:t>
            </w:r>
            <w:r w:rsidRPr="00217BA1">
              <w:t xml:space="preserve"> </w:t>
            </w:r>
            <w:r w:rsidRPr="00217BA1">
              <w:rPr>
                <w:strike/>
              </w:rPr>
              <w:t>t</w:t>
            </w:r>
            <w:r w:rsidRPr="00217BA1">
              <w:rPr>
                <w:b/>
              </w:rPr>
              <w:t>T</w:t>
            </w:r>
            <w:r w:rsidRPr="00217BA1">
              <w:t>est</w:t>
            </w:r>
            <w:r w:rsidRPr="00217BA1">
              <w:rPr>
                <w:b/>
              </w:rPr>
              <w:t>s</w:t>
            </w:r>
            <w:r w:rsidRPr="00217BA1">
              <w:rPr>
                <w:strike/>
              </w:rPr>
              <w:t>ing</w:t>
            </w:r>
            <w:r w:rsidRPr="00217BA1">
              <w:t xml:space="preserve"> </w:t>
            </w:r>
            <w:r w:rsidRPr="00217BA1">
              <w:rPr>
                <w:strike/>
              </w:rPr>
              <w:t>o</w:t>
            </w:r>
            <w:r w:rsidRPr="00217BA1">
              <w:rPr>
                <w:b/>
              </w:rPr>
              <w:t>i</w:t>
            </w:r>
            <w:r w:rsidRPr="00217BA1">
              <w:t xml:space="preserve">n the </w:t>
            </w:r>
            <w:r w:rsidRPr="00217BA1">
              <w:rPr>
                <w:strike/>
              </w:rPr>
              <w:t>c</w:t>
            </w:r>
            <w:r w:rsidRPr="00217BA1">
              <w:rPr>
                <w:b/>
              </w:rPr>
              <w:t>C</w:t>
            </w:r>
            <w:r w:rsidRPr="00217BA1">
              <w:t xml:space="preserve">entre of the </w:t>
            </w:r>
            <w:r w:rsidRPr="00217BA1">
              <w:rPr>
                <w:strike/>
              </w:rPr>
              <w:t>w</w:t>
            </w:r>
            <w:r w:rsidRPr="00217BA1">
              <w:rPr>
                <w:b/>
              </w:rPr>
              <w:t>W</w:t>
            </w:r>
            <w:r w:rsidRPr="00217BA1">
              <w:t>indscreen</w:t>
            </w:r>
          </w:p>
        </w:tc>
      </w:tr>
      <w:tr w:rsidR="00F4339E" w:rsidRPr="00C77A1C" w14:paraId="4B70B9D3"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2436686" w14:textId="77777777" w:rsidR="00F4339E" w:rsidRPr="00217BA1" w:rsidRDefault="00F4339E" w:rsidP="002472F9">
            <w:pPr>
              <w:suppressAutoHyphens w:val="0"/>
              <w:spacing w:before="40" w:after="120" w:line="220" w:lineRule="exact"/>
              <w:ind w:right="113"/>
            </w:pPr>
            <w:r w:rsidRPr="00217BA1">
              <w:t>INF GR/PS/135</w:t>
            </w:r>
          </w:p>
        </w:tc>
        <w:tc>
          <w:tcPr>
            <w:tcW w:w="7789" w:type="dxa"/>
            <w:tcBorders>
              <w:top w:val="nil"/>
              <w:left w:val="nil"/>
              <w:bottom w:val="single" w:sz="4" w:space="0" w:color="auto"/>
              <w:right w:val="single" w:sz="4" w:space="0" w:color="auto"/>
            </w:tcBorders>
            <w:noWrap/>
          </w:tcPr>
          <w:p w14:paraId="7EC0F47F" w14:textId="77777777" w:rsidR="00F4339E" w:rsidRPr="00217BA1" w:rsidRDefault="00F4339E" w:rsidP="002472F9">
            <w:pPr>
              <w:suppressAutoHyphens w:val="0"/>
              <w:spacing w:before="40" w:after="120" w:line="220" w:lineRule="exact"/>
              <w:ind w:right="113"/>
            </w:pPr>
            <w:r w:rsidRPr="00217BA1">
              <w:rPr>
                <w:b/>
              </w:rPr>
              <w:t>Definition of Windscreen Lower Reference Line</w:t>
            </w:r>
            <w:r w:rsidRPr="00F82832">
              <w:rPr>
                <w:strike/>
              </w:rPr>
              <w:t xml:space="preserve"> </w:t>
            </w:r>
            <w:r w:rsidRPr="00217BA1">
              <w:rPr>
                <w:strike/>
              </w:rPr>
              <w:t>OICA proposal for §3.33</w:t>
            </w:r>
          </w:p>
        </w:tc>
      </w:tr>
      <w:tr w:rsidR="00F4339E" w:rsidRPr="00C77A1C" w14:paraId="35A85FB0"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3E95C013" w14:textId="77777777" w:rsidR="00F4339E" w:rsidRPr="00217BA1" w:rsidRDefault="00F4339E" w:rsidP="002472F9">
            <w:pPr>
              <w:suppressAutoHyphens w:val="0"/>
              <w:spacing w:before="40" w:after="120" w:line="220" w:lineRule="exact"/>
              <w:ind w:right="113"/>
            </w:pPr>
            <w:r w:rsidRPr="00217BA1">
              <w:t>INF GR/PS/136</w:t>
            </w:r>
          </w:p>
        </w:tc>
        <w:tc>
          <w:tcPr>
            <w:tcW w:w="7789" w:type="dxa"/>
            <w:tcBorders>
              <w:top w:val="nil"/>
              <w:left w:val="nil"/>
              <w:bottom w:val="single" w:sz="4" w:space="0" w:color="auto"/>
              <w:right w:val="single" w:sz="4" w:space="0" w:color="auto"/>
            </w:tcBorders>
            <w:noWrap/>
          </w:tcPr>
          <w:p w14:paraId="11F66C60" w14:textId="77777777" w:rsidR="00F4339E" w:rsidRPr="00217BA1" w:rsidRDefault="00F4339E" w:rsidP="002472F9">
            <w:pPr>
              <w:suppressAutoHyphens w:val="0"/>
              <w:spacing w:before="40" w:after="120" w:line="220" w:lineRule="exact"/>
              <w:ind w:right="113"/>
            </w:pPr>
            <w:r w:rsidRPr="00217BA1">
              <w:rPr>
                <w:b/>
              </w:rPr>
              <w:t>Action 10 of INF GR/PS/112: Clarification of values</w:t>
            </w:r>
            <w:r w:rsidRPr="00217BA1">
              <w:t xml:space="preserve"> </w:t>
            </w:r>
            <w:r w:rsidRPr="00217BA1">
              <w:rPr>
                <w:strike/>
              </w:rPr>
              <w:t>OICA proposal for a mass for the</w:t>
            </w:r>
            <w:r w:rsidRPr="00217BA1">
              <w:t xml:space="preserve"> upper leg</w:t>
            </w:r>
            <w:r w:rsidRPr="00217BA1">
              <w:rPr>
                <w:b/>
              </w:rPr>
              <w:t>form/</w:t>
            </w:r>
            <w:r w:rsidRPr="00217BA1">
              <w:rPr>
                <w:strike/>
              </w:rPr>
              <w:t>impactor</w:t>
            </w:r>
            <w:r w:rsidRPr="008D58D4">
              <w:rPr>
                <w:strike/>
              </w:rPr>
              <w:t xml:space="preserve"> </w:t>
            </w:r>
            <w:r w:rsidRPr="00217BA1">
              <w:rPr>
                <w:b/>
              </w:rPr>
              <w:t>bumper</w:t>
            </w:r>
          </w:p>
        </w:tc>
      </w:tr>
      <w:tr w:rsidR="00F4339E" w:rsidRPr="00C77A1C" w14:paraId="460AEB73"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176BC15A" w14:textId="77777777" w:rsidR="00F4339E" w:rsidRPr="00217BA1" w:rsidRDefault="00F4339E" w:rsidP="002472F9">
            <w:pPr>
              <w:suppressAutoHyphens w:val="0"/>
              <w:spacing w:before="40" w:after="120" w:line="220" w:lineRule="exact"/>
              <w:ind w:right="113"/>
            </w:pPr>
            <w:r w:rsidRPr="00217BA1">
              <w:t>INF GR/PS/137</w:t>
            </w:r>
          </w:p>
        </w:tc>
        <w:tc>
          <w:tcPr>
            <w:tcW w:w="7789" w:type="dxa"/>
            <w:tcBorders>
              <w:top w:val="nil"/>
              <w:left w:val="nil"/>
              <w:bottom w:val="single" w:sz="4" w:space="0" w:color="auto"/>
              <w:right w:val="single" w:sz="4" w:space="0" w:color="auto"/>
            </w:tcBorders>
            <w:noWrap/>
          </w:tcPr>
          <w:p w14:paraId="1BE54814" w14:textId="77777777" w:rsidR="00F4339E" w:rsidRPr="00217BA1" w:rsidRDefault="00F4339E" w:rsidP="002472F9">
            <w:pPr>
              <w:suppressAutoHyphens w:val="0"/>
              <w:spacing w:before="40" w:after="120" w:line="220" w:lineRule="exact"/>
              <w:ind w:right="113"/>
            </w:pPr>
            <w:r w:rsidRPr="00217BA1">
              <w:rPr>
                <w:strike/>
              </w:rPr>
              <w:t>OICA proposal on d</w:t>
            </w:r>
            <w:r w:rsidRPr="00217BA1">
              <w:rPr>
                <w:b/>
              </w:rPr>
              <w:t>D</w:t>
            </w:r>
            <w:r w:rsidRPr="00217BA1">
              <w:t xml:space="preserve">efinition of </w:t>
            </w:r>
            <w:r w:rsidRPr="00217BA1">
              <w:rPr>
                <w:strike/>
              </w:rPr>
              <w:t>h</w:t>
            </w:r>
            <w:r w:rsidRPr="00217BA1">
              <w:rPr>
                <w:b/>
              </w:rPr>
              <w:t>H</w:t>
            </w:r>
            <w:r w:rsidRPr="00217BA1">
              <w:t xml:space="preserve">igh </w:t>
            </w:r>
            <w:r w:rsidRPr="00217BA1">
              <w:rPr>
                <w:strike/>
              </w:rPr>
              <w:t>b</w:t>
            </w:r>
            <w:r w:rsidRPr="00217BA1">
              <w:rPr>
                <w:b/>
              </w:rPr>
              <w:t>B</w:t>
            </w:r>
            <w:r w:rsidRPr="00217BA1">
              <w:t xml:space="preserve">umper </w:t>
            </w:r>
            <w:r w:rsidRPr="00217BA1">
              <w:rPr>
                <w:strike/>
              </w:rPr>
              <w:t>v</w:t>
            </w:r>
            <w:r w:rsidRPr="00217BA1">
              <w:rPr>
                <w:b/>
              </w:rPr>
              <w:t>V</w:t>
            </w:r>
            <w:r w:rsidRPr="00217BA1">
              <w:t>ehicles</w:t>
            </w:r>
          </w:p>
        </w:tc>
      </w:tr>
      <w:tr w:rsidR="00F4339E" w:rsidRPr="00C77A1C" w14:paraId="415BCE87"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BF77FDB" w14:textId="77777777" w:rsidR="00F4339E" w:rsidRPr="00217BA1" w:rsidRDefault="00F4339E" w:rsidP="002472F9">
            <w:pPr>
              <w:suppressAutoHyphens w:val="0"/>
              <w:spacing w:before="40" w:after="120" w:line="220" w:lineRule="exact"/>
              <w:ind w:right="113"/>
            </w:pPr>
            <w:r w:rsidRPr="00217BA1">
              <w:t>INF GR/PS/138</w:t>
            </w:r>
          </w:p>
        </w:tc>
        <w:tc>
          <w:tcPr>
            <w:tcW w:w="7789" w:type="dxa"/>
            <w:tcBorders>
              <w:top w:val="nil"/>
              <w:left w:val="nil"/>
              <w:bottom w:val="single" w:sz="4" w:space="0" w:color="auto"/>
              <w:right w:val="single" w:sz="4" w:space="0" w:color="auto"/>
            </w:tcBorders>
            <w:noWrap/>
          </w:tcPr>
          <w:p w14:paraId="50F0CFAC" w14:textId="77777777" w:rsidR="00F4339E" w:rsidRPr="00217BA1" w:rsidRDefault="00F4339E" w:rsidP="002472F9">
            <w:pPr>
              <w:suppressAutoHyphens w:val="0"/>
              <w:spacing w:before="40" w:after="120" w:line="220" w:lineRule="exact"/>
              <w:ind w:right="113"/>
            </w:pPr>
            <w:r w:rsidRPr="00217BA1">
              <w:t xml:space="preserve">Economic </w:t>
            </w:r>
            <w:r w:rsidRPr="00217BA1">
              <w:rPr>
                <w:rFonts w:hint="eastAsia"/>
                <w:b/>
                <w:bCs/>
              </w:rPr>
              <w:t>Appraisal for Technical Regulation on Pedestrian Protection</w:t>
            </w:r>
            <w:r w:rsidRPr="00217BA1">
              <w:rPr>
                <w:b/>
                <w:bCs/>
              </w:rPr>
              <w:t>, focused on head protection</w:t>
            </w:r>
            <w:r w:rsidRPr="008D58D4">
              <w:rPr>
                <w:strike/>
              </w:rPr>
              <w:t xml:space="preserve"> </w:t>
            </w:r>
            <w:r w:rsidRPr="00217BA1">
              <w:rPr>
                <w:strike/>
              </w:rPr>
              <w:t>effectiveness study from Korea</w:t>
            </w:r>
          </w:p>
        </w:tc>
      </w:tr>
      <w:tr w:rsidR="00F4339E" w:rsidRPr="00C77A1C" w14:paraId="18662752"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A0EF119" w14:textId="77777777" w:rsidR="00F4339E" w:rsidRPr="00217BA1" w:rsidRDefault="00F4339E" w:rsidP="002472F9">
            <w:pPr>
              <w:suppressAutoHyphens w:val="0"/>
              <w:spacing w:before="40" w:after="120" w:line="220" w:lineRule="exact"/>
              <w:ind w:right="113"/>
            </w:pPr>
            <w:r w:rsidRPr="00217BA1">
              <w:t>INF GR/PS/139</w:t>
            </w:r>
          </w:p>
        </w:tc>
        <w:tc>
          <w:tcPr>
            <w:tcW w:w="7789" w:type="dxa"/>
            <w:tcBorders>
              <w:top w:val="nil"/>
              <w:left w:val="nil"/>
              <w:bottom w:val="single" w:sz="4" w:space="0" w:color="auto"/>
              <w:right w:val="single" w:sz="4" w:space="0" w:color="auto"/>
            </w:tcBorders>
            <w:noWrap/>
          </w:tcPr>
          <w:p w14:paraId="2A44470A" w14:textId="77777777" w:rsidR="00F4339E" w:rsidRPr="00217BA1" w:rsidRDefault="00F4339E" w:rsidP="002472F9">
            <w:pPr>
              <w:suppressAutoHyphens w:val="0"/>
              <w:spacing w:before="40" w:after="120" w:line="220" w:lineRule="exact"/>
              <w:ind w:right="113"/>
            </w:pPr>
            <w:r w:rsidRPr="00217BA1">
              <w:t>Action</w:t>
            </w:r>
            <w:r w:rsidRPr="008D58D4">
              <w:rPr>
                <w:strike/>
              </w:rPr>
              <w:t xml:space="preserve"> </w:t>
            </w:r>
            <w:r w:rsidRPr="00217BA1">
              <w:rPr>
                <w:strike/>
              </w:rPr>
              <w:t>list of</w:t>
            </w:r>
            <w:r w:rsidRPr="00217BA1">
              <w:t xml:space="preserve"> </w:t>
            </w:r>
            <w:r w:rsidRPr="00217BA1">
              <w:rPr>
                <w:b/>
              </w:rPr>
              <w:t>items from the</w:t>
            </w:r>
            <w:r w:rsidRPr="00217BA1">
              <w:t xml:space="preserve"> 8th meeting</w:t>
            </w:r>
          </w:p>
        </w:tc>
      </w:tr>
      <w:tr w:rsidR="00F4339E" w:rsidRPr="00C77A1C" w14:paraId="55B961A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1FF42B7" w14:textId="77777777" w:rsidR="00F4339E" w:rsidRPr="00217BA1" w:rsidRDefault="00F4339E" w:rsidP="002472F9">
            <w:pPr>
              <w:suppressAutoHyphens w:val="0"/>
              <w:spacing w:before="40" w:after="120" w:line="220" w:lineRule="exact"/>
              <w:ind w:right="113"/>
            </w:pPr>
            <w:r w:rsidRPr="00217BA1">
              <w:t>INF GR/PS/140</w:t>
            </w:r>
          </w:p>
        </w:tc>
        <w:tc>
          <w:tcPr>
            <w:tcW w:w="7789" w:type="dxa"/>
            <w:tcBorders>
              <w:top w:val="nil"/>
              <w:left w:val="nil"/>
              <w:bottom w:val="single" w:sz="4" w:space="0" w:color="auto"/>
              <w:right w:val="single" w:sz="4" w:space="0" w:color="auto"/>
            </w:tcBorders>
            <w:noWrap/>
          </w:tcPr>
          <w:p w14:paraId="58AF3CB9" w14:textId="77777777" w:rsidR="00F4339E" w:rsidRPr="00217BA1" w:rsidRDefault="00F4339E" w:rsidP="002472F9">
            <w:pPr>
              <w:suppressAutoHyphens w:val="0"/>
              <w:spacing w:before="40" w:after="120" w:line="220" w:lineRule="exact"/>
              <w:ind w:right="113"/>
            </w:pPr>
            <w:r w:rsidRPr="00217BA1">
              <w:t xml:space="preserve">IHRA Injury </w:t>
            </w:r>
            <w:r w:rsidRPr="00217BA1">
              <w:rPr>
                <w:strike/>
              </w:rPr>
              <w:t>b</w:t>
            </w:r>
            <w:r w:rsidRPr="00217BA1">
              <w:rPr>
                <w:b/>
              </w:rPr>
              <w:t>B</w:t>
            </w:r>
            <w:r w:rsidRPr="00217BA1">
              <w:t xml:space="preserve">reakdown </w:t>
            </w:r>
            <w:r w:rsidRPr="00217BA1">
              <w:rPr>
                <w:strike/>
              </w:rPr>
              <w:t>background document for  PS/131</w:t>
            </w:r>
            <w:r w:rsidRPr="00217BA1">
              <w:rPr>
                <w:b/>
              </w:rPr>
              <w:t>(All Ages)</w:t>
            </w:r>
          </w:p>
        </w:tc>
      </w:tr>
      <w:tr w:rsidR="00F4339E" w:rsidRPr="00C77A1C" w14:paraId="2F606DEF"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3E4BC81" w14:textId="77777777" w:rsidR="00F4339E" w:rsidRPr="00217BA1" w:rsidRDefault="00F4339E" w:rsidP="002472F9">
            <w:pPr>
              <w:suppressAutoHyphens w:val="0"/>
              <w:spacing w:before="40" w:after="120" w:line="220" w:lineRule="exact"/>
              <w:ind w:right="113"/>
              <w:rPr>
                <w:b/>
              </w:rPr>
            </w:pPr>
            <w:r w:rsidRPr="00217BA1">
              <w:t>INF GR/PS/141</w:t>
            </w:r>
            <w:r>
              <w:br/>
            </w:r>
            <w:r w:rsidRPr="00217BA1">
              <w:rPr>
                <w:b/>
              </w:rPr>
              <w:lastRenderedPageBreak/>
              <w:t>and Rev 1</w:t>
            </w:r>
          </w:p>
        </w:tc>
        <w:tc>
          <w:tcPr>
            <w:tcW w:w="7789" w:type="dxa"/>
            <w:tcBorders>
              <w:top w:val="nil"/>
              <w:left w:val="nil"/>
              <w:bottom w:val="single" w:sz="4" w:space="0" w:color="auto"/>
              <w:right w:val="single" w:sz="4" w:space="0" w:color="auto"/>
            </w:tcBorders>
            <w:noWrap/>
          </w:tcPr>
          <w:p w14:paraId="39208378" w14:textId="77777777" w:rsidR="00F4339E" w:rsidRPr="00217BA1" w:rsidRDefault="00F4339E" w:rsidP="002472F9">
            <w:pPr>
              <w:suppressAutoHyphens w:val="0"/>
              <w:spacing w:before="40" w:after="120" w:line="220" w:lineRule="exact"/>
              <w:ind w:right="113"/>
            </w:pPr>
            <w:r w:rsidRPr="00217BA1">
              <w:rPr>
                <w:strike/>
              </w:rPr>
              <w:lastRenderedPageBreak/>
              <w:t>Update of PS67 on c</w:t>
            </w:r>
            <w:r w:rsidRPr="00217BA1">
              <w:rPr>
                <w:b/>
              </w:rPr>
              <w:t>C</w:t>
            </w:r>
            <w:r w:rsidRPr="00217BA1">
              <w:t xml:space="preserve">ertification </w:t>
            </w:r>
            <w:r w:rsidRPr="00217BA1">
              <w:rPr>
                <w:strike/>
              </w:rPr>
              <w:t>s</w:t>
            </w:r>
            <w:r w:rsidRPr="00217BA1">
              <w:rPr>
                <w:b/>
              </w:rPr>
              <w:t>S</w:t>
            </w:r>
            <w:r w:rsidRPr="00217BA1">
              <w:t xml:space="preserve">tandard for </w:t>
            </w:r>
            <w:r w:rsidRPr="00217BA1">
              <w:rPr>
                <w:b/>
              </w:rPr>
              <w:t>Type Approval Testing of Active</w:t>
            </w:r>
            <w:r w:rsidRPr="00217BA1">
              <w:t xml:space="preserve"> </w:t>
            </w:r>
            <w:r w:rsidRPr="00217BA1">
              <w:rPr>
                <w:strike/>
              </w:rPr>
              <w:lastRenderedPageBreak/>
              <w:t>d</w:t>
            </w:r>
            <w:r w:rsidRPr="00217BA1">
              <w:rPr>
                <w:b/>
              </w:rPr>
              <w:t>D</w:t>
            </w:r>
            <w:r w:rsidRPr="00217BA1">
              <w:t xml:space="preserve">eployable </w:t>
            </w:r>
            <w:r w:rsidRPr="00217BA1">
              <w:rPr>
                <w:strike/>
              </w:rPr>
              <w:t>s</w:t>
            </w:r>
            <w:r w:rsidRPr="00217BA1">
              <w:rPr>
                <w:b/>
              </w:rPr>
              <w:t>S</w:t>
            </w:r>
            <w:r w:rsidRPr="00217BA1">
              <w:t xml:space="preserve">ystems </w:t>
            </w:r>
            <w:r w:rsidRPr="00217BA1">
              <w:rPr>
                <w:b/>
              </w:rPr>
              <w:t>of the Bonnet Area</w:t>
            </w:r>
          </w:p>
        </w:tc>
      </w:tr>
      <w:tr w:rsidR="00F4339E" w:rsidRPr="00C77A1C" w14:paraId="6D3955D2"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1662D69" w14:textId="77777777" w:rsidR="00F4339E" w:rsidRPr="00217BA1" w:rsidRDefault="00F4339E" w:rsidP="002472F9">
            <w:pPr>
              <w:suppressAutoHyphens w:val="0"/>
              <w:spacing w:before="40" w:after="120" w:line="220" w:lineRule="exact"/>
              <w:ind w:right="113"/>
            </w:pPr>
            <w:r w:rsidRPr="00217BA1">
              <w:lastRenderedPageBreak/>
              <w:t>INF GR/PS/142</w:t>
            </w:r>
          </w:p>
        </w:tc>
        <w:tc>
          <w:tcPr>
            <w:tcW w:w="7789" w:type="dxa"/>
            <w:tcBorders>
              <w:top w:val="nil"/>
              <w:left w:val="nil"/>
              <w:bottom w:val="single" w:sz="4" w:space="0" w:color="auto"/>
              <w:right w:val="single" w:sz="4" w:space="0" w:color="auto"/>
            </w:tcBorders>
            <w:noWrap/>
          </w:tcPr>
          <w:p w14:paraId="67E8E8D6" w14:textId="77777777" w:rsidR="00F4339E" w:rsidRPr="00217BA1" w:rsidRDefault="00F4339E" w:rsidP="002472F9">
            <w:pPr>
              <w:suppressAutoHyphens w:val="0"/>
              <w:spacing w:before="40" w:after="120" w:line="220" w:lineRule="exact"/>
              <w:ind w:right="113"/>
            </w:pPr>
            <w:r w:rsidRPr="00217BA1">
              <w:t>Relative humidity of Korea</w:t>
            </w:r>
          </w:p>
        </w:tc>
      </w:tr>
      <w:tr w:rsidR="00F4339E" w:rsidRPr="00C77A1C" w14:paraId="0BA4B20C"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B9E51B3" w14:textId="77777777" w:rsidR="00F4339E" w:rsidRPr="00217BA1" w:rsidRDefault="00F4339E" w:rsidP="002472F9">
            <w:pPr>
              <w:suppressAutoHyphens w:val="0"/>
              <w:spacing w:before="40" w:after="120" w:line="220" w:lineRule="exact"/>
              <w:ind w:right="113"/>
            </w:pPr>
            <w:r w:rsidRPr="00217BA1">
              <w:t>INF GR/PS/143 and Rev 1</w:t>
            </w:r>
          </w:p>
        </w:tc>
        <w:tc>
          <w:tcPr>
            <w:tcW w:w="7789" w:type="dxa"/>
            <w:tcBorders>
              <w:top w:val="nil"/>
              <w:left w:val="nil"/>
              <w:bottom w:val="single" w:sz="4" w:space="0" w:color="auto"/>
              <w:right w:val="single" w:sz="4" w:space="0" w:color="auto"/>
            </w:tcBorders>
            <w:noWrap/>
          </w:tcPr>
          <w:p w14:paraId="13B115F9" w14:textId="77777777" w:rsidR="00F4339E" w:rsidRPr="00217BA1" w:rsidRDefault="00F4339E" w:rsidP="002472F9">
            <w:pPr>
              <w:suppressAutoHyphens w:val="0"/>
              <w:spacing w:before="40" w:after="120" w:line="220" w:lineRule="exact"/>
              <w:ind w:right="113"/>
            </w:pPr>
            <w:r w:rsidRPr="00217BA1">
              <w:t>Draft gtr based on INF GR/PS/121 as amended during the 8th meeting</w:t>
            </w:r>
          </w:p>
        </w:tc>
      </w:tr>
      <w:tr w:rsidR="00F4339E" w:rsidRPr="00C77A1C" w14:paraId="1766FFC1"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84F3FDD" w14:textId="77777777" w:rsidR="00F4339E" w:rsidRPr="00217BA1" w:rsidRDefault="00F4339E" w:rsidP="002472F9">
            <w:pPr>
              <w:suppressAutoHyphens w:val="0"/>
              <w:spacing w:before="40" w:after="120" w:line="220" w:lineRule="exact"/>
              <w:ind w:right="113"/>
            </w:pPr>
            <w:r w:rsidRPr="00217BA1">
              <w:t>INF GR/PS/144 and Rev 1</w:t>
            </w:r>
          </w:p>
        </w:tc>
        <w:tc>
          <w:tcPr>
            <w:tcW w:w="7789" w:type="dxa"/>
            <w:tcBorders>
              <w:top w:val="nil"/>
              <w:left w:val="nil"/>
              <w:bottom w:val="single" w:sz="4" w:space="0" w:color="auto"/>
              <w:right w:val="single" w:sz="4" w:space="0" w:color="auto"/>
            </w:tcBorders>
            <w:noWrap/>
          </w:tcPr>
          <w:p w14:paraId="2351E265" w14:textId="77777777" w:rsidR="00F4339E" w:rsidRPr="00217BA1" w:rsidRDefault="00F4339E" w:rsidP="002472F9">
            <w:pPr>
              <w:suppressAutoHyphens w:val="0"/>
              <w:spacing w:before="40" w:after="120" w:line="220" w:lineRule="exact"/>
              <w:ind w:right="113"/>
            </w:pPr>
            <w:r w:rsidRPr="00217BA1">
              <w:t>Draft meeting minutes of the 8th meeting</w:t>
            </w:r>
          </w:p>
        </w:tc>
      </w:tr>
      <w:tr w:rsidR="00F4339E" w:rsidRPr="00C77A1C" w14:paraId="5C43AE9D"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656E5864" w14:textId="77777777" w:rsidR="00F4339E" w:rsidRPr="00217BA1" w:rsidRDefault="00F4339E" w:rsidP="002472F9">
            <w:pPr>
              <w:suppressAutoHyphens w:val="0"/>
              <w:spacing w:before="40" w:after="120" w:line="220" w:lineRule="exact"/>
              <w:ind w:right="113"/>
            </w:pPr>
            <w:r w:rsidRPr="00217BA1">
              <w:t>INF GR/PS/145</w:t>
            </w:r>
          </w:p>
        </w:tc>
        <w:tc>
          <w:tcPr>
            <w:tcW w:w="7789" w:type="dxa"/>
            <w:tcBorders>
              <w:top w:val="nil"/>
              <w:left w:val="nil"/>
              <w:bottom w:val="single" w:sz="4" w:space="0" w:color="auto"/>
              <w:right w:val="single" w:sz="4" w:space="0" w:color="auto"/>
            </w:tcBorders>
            <w:noWrap/>
          </w:tcPr>
          <w:p w14:paraId="5541E6E4" w14:textId="77777777" w:rsidR="00F4339E" w:rsidRPr="00217BA1" w:rsidRDefault="00F4339E" w:rsidP="002472F9">
            <w:pPr>
              <w:suppressAutoHyphens w:val="0"/>
              <w:spacing w:before="40" w:after="120" w:line="220" w:lineRule="exact"/>
              <w:ind w:right="113"/>
            </w:pPr>
            <w:r w:rsidRPr="00217BA1">
              <w:t>Attendance list 8th meeting</w:t>
            </w:r>
          </w:p>
        </w:tc>
      </w:tr>
      <w:tr w:rsidR="00F4339E" w:rsidRPr="00C77A1C" w14:paraId="23368C93" w14:textId="77777777" w:rsidTr="002472F9">
        <w:trPr>
          <w:trHeight w:val="270"/>
        </w:trPr>
        <w:tc>
          <w:tcPr>
            <w:tcW w:w="1716" w:type="dxa"/>
            <w:tcBorders>
              <w:top w:val="single" w:sz="4" w:space="0" w:color="auto"/>
              <w:left w:val="single" w:sz="4" w:space="0" w:color="auto"/>
              <w:bottom w:val="single" w:sz="4" w:space="0" w:color="auto"/>
              <w:right w:val="single" w:sz="4" w:space="0" w:color="auto"/>
            </w:tcBorders>
            <w:noWrap/>
          </w:tcPr>
          <w:p w14:paraId="2B8EAB8E" w14:textId="77777777" w:rsidR="00F4339E" w:rsidRPr="00217BA1" w:rsidRDefault="00F4339E" w:rsidP="002472F9">
            <w:pPr>
              <w:suppressAutoHyphens w:val="0"/>
              <w:spacing w:before="40" w:after="120" w:line="220" w:lineRule="exact"/>
              <w:ind w:right="113"/>
            </w:pPr>
            <w:r w:rsidRPr="00217BA1">
              <w:t>INF GR/PS/146</w:t>
            </w:r>
          </w:p>
        </w:tc>
        <w:tc>
          <w:tcPr>
            <w:tcW w:w="7789" w:type="dxa"/>
            <w:tcBorders>
              <w:top w:val="single" w:sz="4" w:space="0" w:color="auto"/>
              <w:left w:val="nil"/>
              <w:bottom w:val="single" w:sz="4" w:space="0" w:color="auto"/>
              <w:right w:val="single" w:sz="4" w:space="0" w:color="auto"/>
            </w:tcBorders>
            <w:noWrap/>
          </w:tcPr>
          <w:p w14:paraId="1B583D5B" w14:textId="77777777" w:rsidR="00F4339E" w:rsidRPr="00217BA1" w:rsidRDefault="00F4339E" w:rsidP="002472F9">
            <w:pPr>
              <w:suppressAutoHyphens w:val="0"/>
              <w:spacing w:before="40" w:after="120" w:line="220" w:lineRule="exact"/>
              <w:ind w:right="113"/>
              <w:rPr>
                <w:strike/>
              </w:rPr>
            </w:pPr>
            <w:r w:rsidRPr="00217BA1">
              <w:t>Flex-</w:t>
            </w:r>
            <w:r w:rsidRPr="00217BA1">
              <w:rPr>
                <w:b/>
              </w:rPr>
              <w:t xml:space="preserve">PLI </w:t>
            </w:r>
            <w:r w:rsidRPr="00217BA1">
              <w:t>TEG Activities</w:t>
            </w:r>
            <w:r w:rsidRPr="00F82832">
              <w:rPr>
                <w:strike/>
              </w:rPr>
              <w:t xml:space="preserve"> </w:t>
            </w:r>
            <w:r w:rsidRPr="00217BA1">
              <w:rPr>
                <w:strike/>
              </w:rPr>
              <w:t>updating PS/124</w:t>
            </w:r>
          </w:p>
        </w:tc>
      </w:tr>
      <w:tr w:rsidR="00F4339E" w:rsidRPr="00C77A1C" w14:paraId="61AA44A1"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7EBBA5EF" w14:textId="77777777" w:rsidR="00F4339E" w:rsidRPr="00217BA1" w:rsidRDefault="00F4339E" w:rsidP="002472F9">
            <w:pPr>
              <w:suppressAutoHyphens w:val="0"/>
              <w:spacing w:before="40" w:after="120" w:line="220" w:lineRule="exact"/>
              <w:ind w:right="113"/>
            </w:pPr>
            <w:r w:rsidRPr="00217BA1">
              <w:t>INF GR/PS/147</w:t>
            </w:r>
          </w:p>
        </w:tc>
        <w:tc>
          <w:tcPr>
            <w:tcW w:w="7789" w:type="dxa"/>
            <w:tcBorders>
              <w:top w:val="single" w:sz="4" w:space="0" w:color="auto"/>
              <w:left w:val="nil"/>
              <w:bottom w:val="single" w:sz="4" w:space="0" w:color="auto"/>
              <w:right w:val="single" w:sz="4" w:space="0" w:color="auto"/>
            </w:tcBorders>
            <w:noWrap/>
          </w:tcPr>
          <w:p w14:paraId="7FD9CD69" w14:textId="77777777" w:rsidR="00F4339E" w:rsidRPr="00217BA1" w:rsidRDefault="00F4339E" w:rsidP="002472F9">
            <w:pPr>
              <w:suppressAutoHyphens w:val="0"/>
              <w:spacing w:before="40" w:after="120" w:line="220" w:lineRule="exact"/>
              <w:ind w:right="113"/>
            </w:pPr>
            <w:r w:rsidRPr="00217BA1">
              <w:rPr>
                <w:b/>
                <w:iCs/>
              </w:rPr>
              <w:t>Proposals from Mr Césari for amendments to the preamble as agreed in the action items INF GR/PS/139</w:t>
            </w:r>
            <w:r w:rsidRPr="00F82832">
              <w:rPr>
                <w:iCs/>
                <w:strike/>
              </w:rPr>
              <w:t xml:space="preserve"> </w:t>
            </w:r>
            <w:r w:rsidRPr="00217BA1">
              <w:rPr>
                <w:strike/>
              </w:rPr>
              <w:t>Actions 1 3 4 6 9 of 8th meeting</w:t>
            </w:r>
          </w:p>
        </w:tc>
      </w:tr>
      <w:tr w:rsidR="00F4339E" w:rsidRPr="00C77A1C" w14:paraId="6B9F2197"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C17CEB2" w14:textId="77777777" w:rsidR="00F4339E" w:rsidRPr="00217BA1" w:rsidRDefault="00F4339E" w:rsidP="002472F9">
            <w:pPr>
              <w:suppressAutoHyphens w:val="0"/>
              <w:spacing w:before="40" w:after="120" w:line="220" w:lineRule="exact"/>
              <w:ind w:right="113"/>
            </w:pPr>
            <w:r w:rsidRPr="00217BA1">
              <w:t>INF GR/PS/148</w:t>
            </w:r>
          </w:p>
        </w:tc>
        <w:tc>
          <w:tcPr>
            <w:tcW w:w="7789" w:type="dxa"/>
            <w:tcBorders>
              <w:top w:val="nil"/>
              <w:left w:val="nil"/>
              <w:bottom w:val="single" w:sz="4" w:space="0" w:color="auto"/>
              <w:right w:val="single" w:sz="4" w:space="0" w:color="auto"/>
            </w:tcBorders>
            <w:noWrap/>
          </w:tcPr>
          <w:p w14:paraId="18616652" w14:textId="77777777" w:rsidR="00F4339E" w:rsidRPr="00217BA1" w:rsidRDefault="00F4339E" w:rsidP="002472F9">
            <w:pPr>
              <w:suppressAutoHyphens w:val="0"/>
              <w:spacing w:before="40" w:after="120" w:line="220" w:lineRule="exact"/>
              <w:ind w:right="113"/>
            </w:pPr>
            <w:r w:rsidRPr="00217BA1">
              <w:rPr>
                <w:b/>
              </w:rPr>
              <w:t>Assessment of the FTSS 4.5 kg aluminium headform as a possible alternative for EEVC WG17</w:t>
            </w:r>
            <w:r w:rsidRPr="00F82832">
              <w:rPr>
                <w:iCs/>
                <w:strike/>
              </w:rPr>
              <w:t xml:space="preserve"> </w:t>
            </w:r>
            <w:r w:rsidRPr="00217BA1">
              <w:rPr>
                <w:strike/>
              </w:rPr>
              <w:t>Action 9 of 8th meeting doc FTSS_4[1].5kg_headform</w:t>
            </w:r>
          </w:p>
        </w:tc>
      </w:tr>
      <w:tr w:rsidR="00F4339E" w:rsidRPr="00C77A1C" w14:paraId="00F6F05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2D89AD6" w14:textId="77777777" w:rsidR="00F4339E" w:rsidRPr="00217BA1" w:rsidRDefault="00F4339E" w:rsidP="002472F9">
            <w:pPr>
              <w:suppressAutoHyphens w:val="0"/>
              <w:spacing w:before="40" w:after="120" w:line="220" w:lineRule="exact"/>
              <w:ind w:right="113"/>
            </w:pPr>
            <w:r w:rsidRPr="00217BA1">
              <w:t>INF GR/PS/149</w:t>
            </w:r>
          </w:p>
        </w:tc>
        <w:tc>
          <w:tcPr>
            <w:tcW w:w="7789" w:type="dxa"/>
            <w:tcBorders>
              <w:top w:val="nil"/>
              <w:left w:val="nil"/>
              <w:bottom w:val="single" w:sz="4" w:space="0" w:color="auto"/>
              <w:right w:val="single" w:sz="4" w:space="0" w:color="auto"/>
            </w:tcBorders>
            <w:noWrap/>
          </w:tcPr>
          <w:p w14:paraId="5AB8DCAE" w14:textId="77777777" w:rsidR="00F4339E" w:rsidRPr="00217BA1" w:rsidRDefault="00F4339E" w:rsidP="002472F9">
            <w:pPr>
              <w:suppressAutoHyphens w:val="0"/>
              <w:spacing w:before="40" w:after="120" w:line="220" w:lineRule="exact"/>
              <w:ind w:right="113"/>
            </w:pPr>
            <w:r w:rsidRPr="00217BA1">
              <w:rPr>
                <w:b/>
              </w:rPr>
              <w:t>New Requirement Proposal for the GTR</w:t>
            </w:r>
            <w:r w:rsidRPr="00217BA1">
              <w:t xml:space="preserve"> Adult </w:t>
            </w:r>
            <w:r w:rsidRPr="00217BA1">
              <w:rPr>
                <w:strike/>
              </w:rPr>
              <w:t>h</w:t>
            </w:r>
            <w:r w:rsidRPr="00217BA1">
              <w:rPr>
                <w:b/>
              </w:rPr>
              <w:t>H</w:t>
            </w:r>
            <w:r w:rsidRPr="00217BA1">
              <w:t xml:space="preserve">eadform </w:t>
            </w:r>
            <w:r w:rsidRPr="00217BA1">
              <w:rPr>
                <w:b/>
              </w:rPr>
              <w:t>Impactor Specification</w:t>
            </w:r>
            <w:r w:rsidRPr="00217BA1">
              <w:t xml:space="preserve"> </w:t>
            </w:r>
            <w:r w:rsidRPr="00217BA1">
              <w:rPr>
                <w:b/>
              </w:rPr>
              <w:t>-</w:t>
            </w:r>
            <w:r w:rsidRPr="00217BA1">
              <w:t xml:space="preserve"> </w:t>
            </w:r>
            <w:r w:rsidRPr="00217BA1">
              <w:rPr>
                <w:strike/>
              </w:rPr>
              <w:t>m</w:t>
            </w:r>
            <w:r w:rsidRPr="00217BA1">
              <w:rPr>
                <w:b/>
              </w:rPr>
              <w:t>M</w:t>
            </w:r>
            <w:r w:rsidRPr="00217BA1">
              <w:t xml:space="preserve">oment of </w:t>
            </w:r>
            <w:r w:rsidRPr="00217BA1">
              <w:rPr>
                <w:strike/>
              </w:rPr>
              <w:t>i</w:t>
            </w:r>
            <w:r w:rsidRPr="00217BA1">
              <w:rPr>
                <w:b/>
              </w:rPr>
              <w:t>I</w:t>
            </w:r>
            <w:r w:rsidRPr="00217BA1">
              <w:t>nertia</w:t>
            </w:r>
          </w:p>
        </w:tc>
      </w:tr>
      <w:tr w:rsidR="00F4339E" w:rsidRPr="00C77A1C" w14:paraId="37FE1B6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1C6F912D" w14:textId="77777777" w:rsidR="00F4339E" w:rsidRPr="00217BA1" w:rsidRDefault="00F4339E" w:rsidP="002472F9">
            <w:pPr>
              <w:suppressAutoHyphens w:val="0"/>
              <w:spacing w:before="40" w:after="120" w:line="220" w:lineRule="exact"/>
              <w:ind w:right="113"/>
            </w:pPr>
            <w:r w:rsidRPr="00217BA1">
              <w:t>INF GR/PS/150</w:t>
            </w:r>
          </w:p>
        </w:tc>
        <w:tc>
          <w:tcPr>
            <w:tcW w:w="7789" w:type="dxa"/>
            <w:tcBorders>
              <w:top w:val="nil"/>
              <w:left w:val="nil"/>
              <w:bottom w:val="single" w:sz="4" w:space="0" w:color="auto"/>
              <w:right w:val="single" w:sz="4" w:space="0" w:color="auto"/>
            </w:tcBorders>
            <w:noWrap/>
          </w:tcPr>
          <w:p w14:paraId="7F213513" w14:textId="77777777" w:rsidR="00F4339E" w:rsidRPr="00217BA1" w:rsidRDefault="00F4339E" w:rsidP="002472F9">
            <w:pPr>
              <w:suppressAutoHyphens w:val="0"/>
              <w:spacing w:before="40" w:after="120" w:line="220" w:lineRule="exact"/>
              <w:ind w:right="113"/>
            </w:pPr>
            <w:r w:rsidRPr="00217BA1">
              <w:t xml:space="preserve">Development of a </w:t>
            </w:r>
            <w:r w:rsidRPr="00217BA1">
              <w:rPr>
                <w:strike/>
              </w:rPr>
              <w:t>h</w:t>
            </w:r>
            <w:r w:rsidRPr="00217BA1">
              <w:rPr>
                <w:b/>
              </w:rPr>
              <w:t>H</w:t>
            </w:r>
            <w:r w:rsidRPr="00217BA1">
              <w:t xml:space="preserve">ead </w:t>
            </w:r>
            <w:r w:rsidRPr="00217BA1">
              <w:rPr>
                <w:strike/>
              </w:rPr>
              <w:t>i</w:t>
            </w:r>
            <w:r w:rsidRPr="00217BA1">
              <w:rPr>
                <w:b/>
              </w:rPr>
              <w:t>I</w:t>
            </w:r>
            <w:r w:rsidRPr="00217BA1">
              <w:t xml:space="preserve">mpact </w:t>
            </w:r>
            <w:r w:rsidRPr="00F82832">
              <w:rPr>
                <w:strike/>
              </w:rPr>
              <w:t>t</w:t>
            </w:r>
            <w:r w:rsidRPr="00217BA1">
              <w:rPr>
                <w:b/>
              </w:rPr>
              <w:t>T</w:t>
            </w:r>
            <w:r w:rsidRPr="00217BA1">
              <w:t xml:space="preserve">est </w:t>
            </w:r>
            <w:r w:rsidRPr="00217BA1">
              <w:rPr>
                <w:b/>
              </w:rPr>
              <w:t>Procedure for Pedestrian Protection (Glaeser, 13th ESV Conference, Paris 1991)</w:t>
            </w:r>
            <w:r w:rsidRPr="00217BA1">
              <w:rPr>
                <w:strike/>
              </w:rPr>
              <w:t>, Glaeser</w:t>
            </w:r>
          </w:p>
        </w:tc>
      </w:tr>
      <w:tr w:rsidR="00F4339E" w:rsidRPr="00C77A1C" w14:paraId="59EAF083"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A6E9D55" w14:textId="77777777" w:rsidR="00F4339E" w:rsidRPr="00217BA1" w:rsidRDefault="00F4339E" w:rsidP="002472F9">
            <w:pPr>
              <w:suppressAutoHyphens w:val="0"/>
              <w:spacing w:before="40" w:after="120" w:line="220" w:lineRule="exact"/>
              <w:ind w:right="113"/>
            </w:pPr>
            <w:r w:rsidRPr="00217BA1">
              <w:t>INF GR/PS/151</w:t>
            </w:r>
          </w:p>
        </w:tc>
        <w:tc>
          <w:tcPr>
            <w:tcW w:w="7789" w:type="dxa"/>
            <w:tcBorders>
              <w:top w:val="nil"/>
              <w:left w:val="nil"/>
              <w:bottom w:val="single" w:sz="4" w:space="0" w:color="auto"/>
              <w:right w:val="single" w:sz="4" w:space="0" w:color="auto"/>
            </w:tcBorders>
            <w:noWrap/>
          </w:tcPr>
          <w:p w14:paraId="709687F7" w14:textId="77777777" w:rsidR="00F4339E" w:rsidRPr="00217BA1" w:rsidRDefault="00F4339E" w:rsidP="002472F9">
            <w:pPr>
              <w:suppressAutoHyphens w:val="0"/>
              <w:spacing w:before="40" w:after="120" w:line="220" w:lineRule="exact"/>
              <w:ind w:right="113"/>
            </w:pPr>
            <w:r w:rsidRPr="002472F9">
              <w:rPr>
                <w:b/>
              </w:rPr>
              <w:t>Proposed wording by Japan for the</w:t>
            </w:r>
            <w:r w:rsidRPr="00F82832">
              <w:rPr>
                <w:strike/>
              </w:rPr>
              <w:t xml:space="preserve"> </w:t>
            </w:r>
            <w:r w:rsidRPr="00217BA1">
              <w:rPr>
                <w:strike/>
              </w:rPr>
              <w:t>gtr</w:t>
            </w:r>
            <w:r w:rsidRPr="00217BA1">
              <w:t xml:space="preserve"> preamble </w:t>
            </w:r>
            <w:r w:rsidRPr="002472F9">
              <w:rPr>
                <w:b/>
              </w:rPr>
              <w:t>on the headform (damped)</w:t>
            </w:r>
            <w:r w:rsidRPr="00217BA1">
              <w:rPr>
                <w:strike/>
              </w:rPr>
              <w:t>for</w:t>
            </w:r>
            <w:r w:rsidRPr="00217BA1">
              <w:t xml:space="preserve"> accelerometer</w:t>
            </w:r>
            <w:r w:rsidRPr="00217BA1">
              <w:rPr>
                <w:b/>
              </w:rPr>
              <w:t xml:space="preserve"> issue</w:t>
            </w:r>
          </w:p>
        </w:tc>
      </w:tr>
      <w:tr w:rsidR="00F4339E" w:rsidRPr="00C77A1C" w14:paraId="71AB75D5"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519AD14" w14:textId="77777777" w:rsidR="00F4339E" w:rsidRPr="00217BA1" w:rsidRDefault="00F4339E" w:rsidP="002472F9">
            <w:pPr>
              <w:suppressAutoHyphens w:val="0"/>
              <w:spacing w:before="40" w:after="120" w:line="220" w:lineRule="exact"/>
              <w:ind w:right="113"/>
            </w:pPr>
            <w:r w:rsidRPr="00217BA1">
              <w:t>INF GR/PS/152</w:t>
            </w:r>
          </w:p>
        </w:tc>
        <w:tc>
          <w:tcPr>
            <w:tcW w:w="7789" w:type="dxa"/>
            <w:tcBorders>
              <w:top w:val="nil"/>
              <w:left w:val="nil"/>
              <w:bottom w:val="single" w:sz="4" w:space="0" w:color="auto"/>
              <w:right w:val="single" w:sz="4" w:space="0" w:color="auto"/>
            </w:tcBorders>
            <w:noWrap/>
          </w:tcPr>
          <w:p w14:paraId="6511A9C9" w14:textId="77777777" w:rsidR="00F4339E" w:rsidRPr="00217BA1" w:rsidRDefault="00F4339E" w:rsidP="002472F9">
            <w:pPr>
              <w:suppressAutoHyphens w:val="0"/>
              <w:spacing w:before="40" w:after="120" w:line="220" w:lineRule="exact"/>
              <w:ind w:right="113"/>
            </w:pPr>
            <w:r w:rsidRPr="00217BA1">
              <w:t>Provisional agenda for the 9th meeting</w:t>
            </w:r>
          </w:p>
        </w:tc>
      </w:tr>
      <w:tr w:rsidR="00F4339E" w:rsidRPr="00C77A1C" w14:paraId="3B97F186"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9D46935" w14:textId="77777777" w:rsidR="00F4339E" w:rsidRPr="00217BA1" w:rsidRDefault="00F4339E" w:rsidP="002472F9">
            <w:pPr>
              <w:suppressAutoHyphens w:val="0"/>
              <w:spacing w:before="40" w:after="120" w:line="220" w:lineRule="exact"/>
              <w:ind w:right="113"/>
            </w:pPr>
            <w:r w:rsidRPr="00217BA1">
              <w:t>INF GR/PS/153</w:t>
            </w:r>
          </w:p>
        </w:tc>
        <w:tc>
          <w:tcPr>
            <w:tcW w:w="7789" w:type="dxa"/>
            <w:tcBorders>
              <w:top w:val="nil"/>
              <w:left w:val="nil"/>
              <w:bottom w:val="single" w:sz="4" w:space="0" w:color="auto"/>
              <w:right w:val="single" w:sz="4" w:space="0" w:color="auto"/>
            </w:tcBorders>
            <w:noWrap/>
          </w:tcPr>
          <w:p w14:paraId="44D507C5" w14:textId="77777777" w:rsidR="00F4339E" w:rsidRPr="00217BA1" w:rsidRDefault="00F4339E" w:rsidP="002472F9">
            <w:pPr>
              <w:suppressAutoHyphens w:val="0"/>
              <w:spacing w:before="40" w:after="120" w:line="220" w:lineRule="exact"/>
              <w:ind w:right="113"/>
            </w:pPr>
            <w:r w:rsidRPr="00217BA1">
              <w:t xml:space="preserve">Explanation of amendments </w:t>
            </w:r>
            <w:r w:rsidRPr="00217BA1">
              <w:rPr>
                <w:strike/>
              </w:rPr>
              <w:t>from</w:t>
            </w:r>
            <w:r w:rsidRPr="00217BA1">
              <w:t xml:space="preserve"> </w:t>
            </w:r>
            <w:r w:rsidRPr="00217BA1">
              <w:rPr>
                <w:b/>
              </w:rPr>
              <w:t>to INF GR/</w:t>
            </w:r>
            <w:r w:rsidRPr="00217BA1">
              <w:t xml:space="preserve">PS/143 </w:t>
            </w:r>
            <w:r w:rsidRPr="00217BA1">
              <w:rPr>
                <w:strike/>
              </w:rPr>
              <w:t>to</w:t>
            </w:r>
            <w:r w:rsidRPr="00217BA1">
              <w:t xml:space="preserve"> </w:t>
            </w:r>
            <w:r w:rsidRPr="00217BA1">
              <w:rPr>
                <w:b/>
              </w:rPr>
              <w:t>resulting in INF GR/</w:t>
            </w:r>
            <w:r w:rsidRPr="00217BA1">
              <w:t>PS/143 Rev. 1</w:t>
            </w:r>
          </w:p>
        </w:tc>
      </w:tr>
      <w:tr w:rsidR="00F4339E" w:rsidRPr="00C77A1C" w14:paraId="7C4FD2E4"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4F197D2B" w14:textId="77777777" w:rsidR="00F4339E" w:rsidRPr="00217BA1" w:rsidRDefault="00F4339E" w:rsidP="002472F9">
            <w:pPr>
              <w:suppressAutoHyphens w:val="0"/>
              <w:spacing w:before="40" w:after="120" w:line="220" w:lineRule="exact"/>
              <w:ind w:right="113"/>
            </w:pPr>
            <w:r w:rsidRPr="00217BA1">
              <w:t>INF GR/PS/154</w:t>
            </w:r>
            <w:r w:rsidRPr="00217BA1">
              <w:br/>
              <w:t>and Rev 1</w:t>
            </w:r>
          </w:p>
        </w:tc>
        <w:tc>
          <w:tcPr>
            <w:tcW w:w="7789" w:type="dxa"/>
            <w:tcBorders>
              <w:top w:val="single" w:sz="4" w:space="0" w:color="auto"/>
              <w:left w:val="nil"/>
              <w:bottom w:val="single" w:sz="4" w:space="0" w:color="auto"/>
              <w:right w:val="single" w:sz="4" w:space="0" w:color="auto"/>
            </w:tcBorders>
            <w:noWrap/>
          </w:tcPr>
          <w:p w14:paraId="1FE3AC25" w14:textId="77777777" w:rsidR="00F4339E" w:rsidRPr="00217BA1" w:rsidRDefault="00F4339E" w:rsidP="002472F9">
            <w:pPr>
              <w:suppressAutoHyphens w:val="0"/>
              <w:spacing w:before="40" w:after="120" w:line="220" w:lineRule="exact"/>
              <w:ind w:right="113"/>
            </w:pPr>
            <w:r w:rsidRPr="00217BA1">
              <w:t xml:space="preserve">Handling </w:t>
            </w:r>
            <w:r w:rsidRPr="00217BA1">
              <w:rPr>
                <w:strike/>
              </w:rPr>
              <w:t>g</w:t>
            </w:r>
            <w:r w:rsidRPr="00217BA1">
              <w:rPr>
                <w:b/>
              </w:rPr>
              <w:t>G</w:t>
            </w:r>
            <w:r w:rsidRPr="00217BA1">
              <w:t>uide</w:t>
            </w:r>
            <w:r w:rsidRPr="00217BA1">
              <w:rPr>
                <w:b/>
              </w:rPr>
              <w:t xml:space="preserve">line </w:t>
            </w:r>
            <w:r w:rsidRPr="00217BA1">
              <w:t xml:space="preserve">for the </w:t>
            </w:r>
            <w:r w:rsidRPr="00217BA1">
              <w:rPr>
                <w:strike/>
              </w:rPr>
              <w:t xml:space="preserve">TRL </w:t>
            </w:r>
            <w:r w:rsidRPr="00217BA1">
              <w:rPr>
                <w:b/>
              </w:rPr>
              <w:t>EEVC WG17</w:t>
            </w:r>
            <w:r w:rsidRPr="00217BA1">
              <w:t xml:space="preserve"> </w:t>
            </w:r>
            <w:r w:rsidRPr="00217BA1">
              <w:rPr>
                <w:strike/>
              </w:rPr>
              <w:t>l</w:t>
            </w:r>
            <w:r w:rsidRPr="00217BA1">
              <w:rPr>
                <w:b/>
              </w:rPr>
              <w:t>L</w:t>
            </w:r>
            <w:r w:rsidRPr="00217BA1">
              <w:t>eg</w:t>
            </w:r>
            <w:r w:rsidRPr="00217BA1">
              <w:rPr>
                <w:b/>
              </w:rPr>
              <w:t>form Impactor (Draft)</w:t>
            </w:r>
            <w:r w:rsidRPr="00217BA1">
              <w:rPr>
                <w:b/>
              </w:rPr>
              <w:br/>
              <w:t>and (Version 1.0)</w:t>
            </w:r>
          </w:p>
        </w:tc>
      </w:tr>
      <w:tr w:rsidR="00F4339E" w:rsidRPr="00C77A1C" w14:paraId="40DE7AD1"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1D5A71A9" w14:textId="77777777" w:rsidR="00F4339E" w:rsidRPr="00217BA1" w:rsidRDefault="00F4339E" w:rsidP="002472F9">
            <w:pPr>
              <w:suppressAutoHyphens w:val="0"/>
              <w:spacing w:before="40" w:after="120" w:line="220" w:lineRule="exact"/>
              <w:ind w:right="113"/>
            </w:pPr>
            <w:r w:rsidRPr="00217BA1">
              <w:t>INF GR/PS/155</w:t>
            </w:r>
          </w:p>
        </w:tc>
        <w:tc>
          <w:tcPr>
            <w:tcW w:w="7789" w:type="dxa"/>
            <w:tcBorders>
              <w:top w:val="single" w:sz="4" w:space="0" w:color="auto"/>
              <w:left w:val="nil"/>
              <w:bottom w:val="single" w:sz="4" w:space="0" w:color="auto"/>
              <w:right w:val="single" w:sz="4" w:space="0" w:color="auto"/>
            </w:tcBorders>
            <w:noWrap/>
          </w:tcPr>
          <w:p w14:paraId="31C72B8C" w14:textId="77777777" w:rsidR="00F4339E" w:rsidRPr="00217BA1" w:rsidRDefault="00F4339E" w:rsidP="002472F9">
            <w:pPr>
              <w:suppressAutoHyphens w:val="0"/>
              <w:spacing w:before="40" w:after="120" w:line="220" w:lineRule="exact"/>
              <w:ind w:right="113"/>
            </w:pPr>
            <w:r w:rsidRPr="00217BA1">
              <w:rPr>
                <w:b/>
              </w:rPr>
              <w:t>Proposal for a Definition of the</w:t>
            </w:r>
            <w:r w:rsidRPr="00217BA1">
              <w:t xml:space="preserve"> L</w:t>
            </w:r>
            <w:r w:rsidRPr="00217BA1">
              <w:rPr>
                <w:b/>
              </w:rPr>
              <w:t>ower</w:t>
            </w:r>
            <w:r w:rsidRPr="00217BA1">
              <w:t xml:space="preserve"> W</w:t>
            </w:r>
            <w:r w:rsidRPr="00217BA1">
              <w:rPr>
                <w:b/>
              </w:rPr>
              <w:t>indscreen</w:t>
            </w:r>
            <w:r w:rsidRPr="00217BA1">
              <w:t xml:space="preserve"> R</w:t>
            </w:r>
            <w:r w:rsidRPr="00217BA1">
              <w:rPr>
                <w:b/>
              </w:rPr>
              <w:t>eference</w:t>
            </w:r>
            <w:r w:rsidRPr="00217BA1">
              <w:t xml:space="preserve"> L</w:t>
            </w:r>
            <w:r w:rsidRPr="00217BA1">
              <w:rPr>
                <w:b/>
              </w:rPr>
              <w:t>ine and Justification</w:t>
            </w:r>
            <w:r w:rsidRPr="00217BA1">
              <w:rPr>
                <w:b/>
                <w:strike/>
              </w:rPr>
              <w:t>definition</w:t>
            </w:r>
          </w:p>
        </w:tc>
      </w:tr>
      <w:tr w:rsidR="00F4339E" w:rsidRPr="00C77A1C" w14:paraId="5EC4195C"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321A7F6A" w14:textId="77777777" w:rsidR="00F4339E" w:rsidRPr="00217BA1" w:rsidRDefault="00F4339E" w:rsidP="002472F9">
            <w:pPr>
              <w:suppressAutoHyphens w:val="0"/>
              <w:spacing w:before="40" w:after="120" w:line="220" w:lineRule="exact"/>
              <w:ind w:right="113"/>
            </w:pPr>
            <w:r w:rsidRPr="00217BA1">
              <w:t>INF GR/PS/156</w:t>
            </w:r>
          </w:p>
        </w:tc>
        <w:tc>
          <w:tcPr>
            <w:tcW w:w="7789" w:type="dxa"/>
            <w:tcBorders>
              <w:top w:val="nil"/>
              <w:left w:val="nil"/>
              <w:bottom w:val="single" w:sz="4" w:space="0" w:color="auto"/>
              <w:right w:val="single" w:sz="4" w:space="0" w:color="auto"/>
            </w:tcBorders>
            <w:noWrap/>
          </w:tcPr>
          <w:p w14:paraId="3D96D708" w14:textId="77777777" w:rsidR="00F4339E" w:rsidRPr="00217BA1" w:rsidRDefault="00F4339E" w:rsidP="002472F9">
            <w:pPr>
              <w:suppressAutoHyphens w:val="0"/>
              <w:spacing w:before="40" w:after="120" w:line="220" w:lineRule="exact"/>
              <w:ind w:right="113"/>
            </w:pPr>
            <w:r w:rsidRPr="00217BA1">
              <w:rPr>
                <w:b/>
              </w:rPr>
              <w:t>Proposal for</w:t>
            </w:r>
            <w:r w:rsidRPr="00217BA1">
              <w:t xml:space="preserve"> Impact </w:t>
            </w:r>
            <w:r w:rsidRPr="00217BA1">
              <w:rPr>
                <w:strike/>
              </w:rPr>
              <w:t>a</w:t>
            </w:r>
            <w:r w:rsidRPr="00217BA1">
              <w:rPr>
                <w:b/>
              </w:rPr>
              <w:t>A</w:t>
            </w:r>
            <w:r w:rsidRPr="00217BA1">
              <w:t xml:space="preserve">ngles for </w:t>
            </w:r>
            <w:r w:rsidRPr="00217BA1">
              <w:rPr>
                <w:strike/>
              </w:rPr>
              <w:t>h</w:t>
            </w:r>
            <w:r w:rsidRPr="00217BA1">
              <w:rPr>
                <w:b/>
              </w:rPr>
              <w:t>H</w:t>
            </w:r>
            <w:r w:rsidRPr="00217BA1">
              <w:t xml:space="preserve">eadform to </w:t>
            </w:r>
            <w:r w:rsidRPr="00217BA1">
              <w:rPr>
                <w:strike/>
              </w:rPr>
              <w:t>w</w:t>
            </w:r>
            <w:r w:rsidRPr="00217BA1">
              <w:rPr>
                <w:b/>
              </w:rPr>
              <w:t>W</w:t>
            </w:r>
            <w:r w:rsidRPr="00217BA1">
              <w:t xml:space="preserve">indscreen </w:t>
            </w:r>
            <w:r w:rsidRPr="00217BA1">
              <w:rPr>
                <w:strike/>
              </w:rPr>
              <w:t>t</w:t>
            </w:r>
            <w:r w:rsidRPr="00217BA1">
              <w:rPr>
                <w:b/>
              </w:rPr>
              <w:t>T</w:t>
            </w:r>
            <w:r w:rsidRPr="00217BA1">
              <w:t xml:space="preserve">ests </w:t>
            </w:r>
            <w:r w:rsidRPr="00217BA1">
              <w:rPr>
                <w:b/>
              </w:rPr>
              <w:t>and Justification</w:t>
            </w:r>
          </w:p>
        </w:tc>
      </w:tr>
      <w:tr w:rsidR="00F4339E" w:rsidRPr="00C77A1C" w14:paraId="2C401367"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40DB4E4" w14:textId="77777777" w:rsidR="00F4339E" w:rsidRPr="00217BA1" w:rsidRDefault="00F4339E" w:rsidP="002472F9">
            <w:pPr>
              <w:suppressAutoHyphens w:val="0"/>
              <w:spacing w:before="40" w:after="120" w:line="220" w:lineRule="exact"/>
              <w:ind w:right="113"/>
            </w:pPr>
            <w:r w:rsidRPr="00217BA1">
              <w:t>INF GR/PS/157</w:t>
            </w:r>
          </w:p>
        </w:tc>
        <w:tc>
          <w:tcPr>
            <w:tcW w:w="7789" w:type="dxa"/>
            <w:tcBorders>
              <w:top w:val="nil"/>
              <w:left w:val="nil"/>
              <w:bottom w:val="single" w:sz="4" w:space="0" w:color="auto"/>
              <w:right w:val="single" w:sz="4" w:space="0" w:color="auto"/>
            </w:tcBorders>
            <w:noWrap/>
          </w:tcPr>
          <w:p w14:paraId="3CE159D5" w14:textId="77777777" w:rsidR="00F4339E" w:rsidRPr="00217BA1" w:rsidRDefault="00F4339E" w:rsidP="002472F9">
            <w:pPr>
              <w:suppressAutoHyphens w:val="0"/>
              <w:spacing w:before="40" w:after="120" w:line="220" w:lineRule="exact"/>
              <w:ind w:right="113"/>
            </w:pPr>
            <w:r w:rsidRPr="00217BA1">
              <w:rPr>
                <w:b/>
              </w:rPr>
              <w:t>Proposal for</w:t>
            </w:r>
            <w:r w:rsidRPr="00217BA1">
              <w:t xml:space="preserve"> HIC </w:t>
            </w:r>
            <w:r w:rsidRPr="00217BA1">
              <w:rPr>
                <w:strike/>
              </w:rPr>
              <w:t>l</w:t>
            </w:r>
            <w:r w:rsidRPr="00217BA1">
              <w:rPr>
                <w:b/>
              </w:rPr>
              <w:t>L</w:t>
            </w:r>
            <w:r w:rsidRPr="00217BA1">
              <w:t xml:space="preserve">imits for </w:t>
            </w:r>
            <w:r w:rsidRPr="00217BA1">
              <w:rPr>
                <w:strike/>
              </w:rPr>
              <w:t>h</w:t>
            </w:r>
            <w:r w:rsidRPr="00217BA1">
              <w:rPr>
                <w:b/>
              </w:rPr>
              <w:t>H</w:t>
            </w:r>
            <w:r w:rsidRPr="00217BA1">
              <w:t xml:space="preserve">eadform to </w:t>
            </w:r>
            <w:r w:rsidRPr="00217BA1">
              <w:rPr>
                <w:strike/>
              </w:rPr>
              <w:t>w</w:t>
            </w:r>
            <w:r w:rsidRPr="00217BA1">
              <w:rPr>
                <w:b/>
              </w:rPr>
              <w:t>W</w:t>
            </w:r>
            <w:r w:rsidRPr="00217BA1">
              <w:t xml:space="preserve">indscreen </w:t>
            </w:r>
            <w:r w:rsidRPr="00217BA1">
              <w:rPr>
                <w:strike/>
              </w:rPr>
              <w:t>t</w:t>
            </w:r>
            <w:r w:rsidRPr="00217BA1">
              <w:rPr>
                <w:b/>
              </w:rPr>
              <w:t>T</w:t>
            </w:r>
            <w:r w:rsidRPr="00217BA1">
              <w:t xml:space="preserve">ests </w:t>
            </w:r>
            <w:r w:rsidRPr="00217BA1">
              <w:rPr>
                <w:b/>
              </w:rPr>
              <w:t>and Justification</w:t>
            </w:r>
          </w:p>
        </w:tc>
      </w:tr>
      <w:tr w:rsidR="00F4339E" w:rsidRPr="00C77A1C" w14:paraId="57F0FC3E"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313513C9" w14:textId="77777777" w:rsidR="00F4339E" w:rsidRPr="00217BA1" w:rsidRDefault="00F4339E" w:rsidP="002472F9">
            <w:pPr>
              <w:suppressAutoHyphens w:val="0"/>
              <w:spacing w:before="40" w:after="120" w:line="220" w:lineRule="exact"/>
              <w:ind w:right="113"/>
            </w:pPr>
            <w:r w:rsidRPr="00217BA1">
              <w:t>INF GR/PS/158</w:t>
            </w:r>
          </w:p>
        </w:tc>
        <w:tc>
          <w:tcPr>
            <w:tcW w:w="7789" w:type="dxa"/>
            <w:tcBorders>
              <w:top w:val="nil"/>
              <w:left w:val="nil"/>
              <w:bottom w:val="single" w:sz="4" w:space="0" w:color="auto"/>
              <w:right w:val="single" w:sz="4" w:space="0" w:color="auto"/>
            </w:tcBorders>
            <w:noWrap/>
          </w:tcPr>
          <w:p w14:paraId="5C44D6CA" w14:textId="77777777" w:rsidR="00F4339E" w:rsidRPr="00217BA1" w:rsidRDefault="00F4339E" w:rsidP="002472F9">
            <w:pPr>
              <w:suppressAutoHyphens w:val="0"/>
              <w:spacing w:before="40" w:after="120" w:line="220" w:lineRule="exact"/>
              <w:ind w:right="113"/>
            </w:pPr>
            <w:r w:rsidRPr="00217BA1">
              <w:rPr>
                <w:b/>
              </w:rPr>
              <w:t>Proposal for New Criteria for</w:t>
            </w:r>
            <w:r w:rsidRPr="00217BA1">
              <w:t xml:space="preserve"> Headform </w:t>
            </w:r>
            <w:r w:rsidRPr="00217BA1">
              <w:rPr>
                <w:b/>
              </w:rPr>
              <w:t xml:space="preserve">Impactor </w:t>
            </w:r>
            <w:r w:rsidRPr="00217BA1">
              <w:t xml:space="preserve">to </w:t>
            </w:r>
            <w:r w:rsidRPr="00217BA1">
              <w:rPr>
                <w:strike/>
              </w:rPr>
              <w:t>b</w:t>
            </w:r>
            <w:r w:rsidRPr="00217BA1">
              <w:rPr>
                <w:b/>
              </w:rPr>
              <w:t>B</w:t>
            </w:r>
            <w:r w:rsidRPr="00217BA1">
              <w:t xml:space="preserve">onnet </w:t>
            </w:r>
            <w:r w:rsidRPr="00217BA1">
              <w:rPr>
                <w:strike/>
              </w:rPr>
              <w:t>t</w:t>
            </w:r>
            <w:r w:rsidRPr="00217BA1">
              <w:rPr>
                <w:b/>
              </w:rPr>
              <w:t>T</w:t>
            </w:r>
            <w:r w:rsidRPr="00217BA1">
              <w:t>ests</w:t>
            </w:r>
            <w:r w:rsidRPr="00217BA1">
              <w:rPr>
                <w:b/>
              </w:rPr>
              <w:t xml:space="preserve"> and Justification</w:t>
            </w:r>
          </w:p>
        </w:tc>
      </w:tr>
      <w:tr w:rsidR="00F4339E" w:rsidRPr="00C77A1C" w14:paraId="121AC9A9"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309AFD6" w14:textId="77777777" w:rsidR="00F4339E" w:rsidRPr="00217BA1" w:rsidRDefault="00F4339E" w:rsidP="002472F9">
            <w:pPr>
              <w:suppressAutoHyphens w:val="0"/>
              <w:spacing w:before="40" w:after="120" w:line="220" w:lineRule="exact"/>
              <w:ind w:right="113"/>
            </w:pPr>
            <w:r w:rsidRPr="00217BA1">
              <w:t>INF GR/PS/159</w:t>
            </w:r>
          </w:p>
        </w:tc>
        <w:tc>
          <w:tcPr>
            <w:tcW w:w="7789" w:type="dxa"/>
            <w:tcBorders>
              <w:top w:val="nil"/>
              <w:left w:val="nil"/>
              <w:bottom w:val="single" w:sz="4" w:space="0" w:color="auto"/>
              <w:right w:val="single" w:sz="4" w:space="0" w:color="auto"/>
            </w:tcBorders>
            <w:noWrap/>
          </w:tcPr>
          <w:p w14:paraId="35AB925D" w14:textId="77777777" w:rsidR="00F4339E" w:rsidRPr="00217BA1" w:rsidRDefault="00F4339E" w:rsidP="002472F9">
            <w:pPr>
              <w:suppressAutoHyphens w:val="0"/>
              <w:spacing w:before="40" w:after="120" w:line="220" w:lineRule="exact"/>
              <w:ind w:right="113"/>
            </w:pPr>
            <w:r w:rsidRPr="00217BA1">
              <w:rPr>
                <w:b/>
              </w:rPr>
              <w:t>Proposal for a</w:t>
            </w:r>
            <w:r w:rsidRPr="00217BA1">
              <w:t xml:space="preserve"> Definition </w:t>
            </w:r>
            <w:r w:rsidRPr="00217BA1">
              <w:rPr>
                <w:b/>
              </w:rPr>
              <w:t>of Vehicles with</w:t>
            </w:r>
            <w:r w:rsidRPr="00217BA1">
              <w:t xml:space="preserve"> </w:t>
            </w:r>
            <w:r w:rsidRPr="00217BA1">
              <w:rPr>
                <w:strike/>
              </w:rPr>
              <w:t>h</w:t>
            </w:r>
            <w:r w:rsidRPr="00217BA1">
              <w:rPr>
                <w:b/>
              </w:rPr>
              <w:t>H</w:t>
            </w:r>
            <w:r w:rsidRPr="00217BA1">
              <w:t xml:space="preserve">igh </w:t>
            </w:r>
            <w:r w:rsidRPr="00217BA1">
              <w:rPr>
                <w:strike/>
              </w:rPr>
              <w:t>b</w:t>
            </w:r>
            <w:r w:rsidRPr="00217BA1">
              <w:rPr>
                <w:b/>
              </w:rPr>
              <w:t>B</w:t>
            </w:r>
            <w:r w:rsidRPr="00217BA1">
              <w:t>umper</w:t>
            </w:r>
            <w:r w:rsidRPr="00217BA1">
              <w:rPr>
                <w:b/>
              </w:rPr>
              <w:t>s</w:t>
            </w:r>
            <w:r w:rsidRPr="00217BA1">
              <w:t xml:space="preserve"> </w:t>
            </w:r>
            <w:r w:rsidRPr="00217BA1">
              <w:rPr>
                <w:strike/>
              </w:rPr>
              <w:t>vehicles</w:t>
            </w:r>
            <w:r w:rsidRPr="00217BA1">
              <w:rPr>
                <w:b/>
              </w:rPr>
              <w:t>and Justification</w:t>
            </w:r>
          </w:p>
        </w:tc>
      </w:tr>
      <w:tr w:rsidR="00F4339E" w:rsidRPr="00C77A1C" w14:paraId="5C42B2C1"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8B72400" w14:textId="77777777" w:rsidR="00F4339E" w:rsidRPr="00217BA1" w:rsidRDefault="00F4339E" w:rsidP="002472F9">
            <w:pPr>
              <w:suppressAutoHyphens w:val="0"/>
              <w:spacing w:before="40" w:after="120" w:line="220" w:lineRule="exact"/>
              <w:ind w:right="113"/>
            </w:pPr>
            <w:r w:rsidRPr="00217BA1">
              <w:t>INF GR/PS/160</w:t>
            </w:r>
          </w:p>
        </w:tc>
        <w:tc>
          <w:tcPr>
            <w:tcW w:w="7789" w:type="dxa"/>
            <w:tcBorders>
              <w:top w:val="nil"/>
              <w:left w:val="nil"/>
              <w:bottom w:val="single" w:sz="4" w:space="0" w:color="auto"/>
              <w:right w:val="single" w:sz="4" w:space="0" w:color="auto"/>
            </w:tcBorders>
            <w:noWrap/>
          </w:tcPr>
          <w:p w14:paraId="14ECD20B" w14:textId="77777777" w:rsidR="00F4339E" w:rsidRPr="00217BA1" w:rsidRDefault="00F4339E" w:rsidP="002472F9">
            <w:pPr>
              <w:suppressAutoHyphens w:val="0"/>
              <w:spacing w:before="40" w:after="120" w:line="220" w:lineRule="exact"/>
              <w:ind w:right="113"/>
            </w:pPr>
            <w:r w:rsidRPr="00217BA1">
              <w:t xml:space="preserve">Revised preamble replacing the preamble in </w:t>
            </w:r>
            <w:r w:rsidRPr="00217BA1">
              <w:rPr>
                <w:b/>
              </w:rPr>
              <w:t>doc. INF GR/</w:t>
            </w:r>
            <w:r w:rsidRPr="00217BA1">
              <w:t>PS/143 Rev. 1</w:t>
            </w:r>
          </w:p>
        </w:tc>
      </w:tr>
      <w:tr w:rsidR="00F4339E" w:rsidRPr="00C77A1C" w14:paraId="3CBBDE54"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05D09040" w14:textId="77777777" w:rsidR="00F4339E" w:rsidRPr="00217BA1" w:rsidRDefault="00F4339E" w:rsidP="002472F9">
            <w:pPr>
              <w:suppressAutoHyphens w:val="0"/>
              <w:spacing w:before="40" w:after="120" w:line="220" w:lineRule="exact"/>
              <w:ind w:right="113"/>
            </w:pPr>
            <w:r w:rsidRPr="00217BA1">
              <w:t>INF GR/PS/161 and Rev 1</w:t>
            </w:r>
            <w:r w:rsidRPr="00217BA1">
              <w:rPr>
                <w:strike/>
              </w:rPr>
              <w:t xml:space="preserve"> / 2</w:t>
            </w:r>
          </w:p>
        </w:tc>
        <w:tc>
          <w:tcPr>
            <w:tcW w:w="7789" w:type="dxa"/>
            <w:tcBorders>
              <w:top w:val="single" w:sz="4" w:space="0" w:color="auto"/>
              <w:left w:val="nil"/>
              <w:bottom w:val="single" w:sz="4" w:space="0" w:color="auto"/>
              <w:right w:val="single" w:sz="4" w:space="0" w:color="auto"/>
            </w:tcBorders>
            <w:noWrap/>
          </w:tcPr>
          <w:p w14:paraId="2D3A9D93" w14:textId="77777777" w:rsidR="00F4339E" w:rsidRPr="00217BA1" w:rsidRDefault="00F4339E" w:rsidP="002472F9">
            <w:pPr>
              <w:suppressAutoHyphens w:val="0"/>
              <w:spacing w:before="40" w:after="120" w:line="220" w:lineRule="exact"/>
              <w:ind w:right="113"/>
            </w:pPr>
            <w:r w:rsidRPr="00217BA1">
              <w:t xml:space="preserve">EU proposed amendments to </w:t>
            </w:r>
            <w:r w:rsidRPr="00217BA1">
              <w:rPr>
                <w:b/>
              </w:rPr>
              <w:t>doc. INF GR/</w:t>
            </w:r>
            <w:r w:rsidRPr="00217BA1">
              <w:t>PS/143 Rev. 1</w:t>
            </w:r>
          </w:p>
        </w:tc>
      </w:tr>
      <w:tr w:rsidR="00F4339E" w:rsidRPr="00C77A1C" w14:paraId="418D6E92"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0E4D12C3" w14:textId="77777777" w:rsidR="00F4339E" w:rsidRPr="00217BA1" w:rsidRDefault="00F4339E" w:rsidP="002472F9">
            <w:pPr>
              <w:suppressAutoHyphens w:val="0"/>
              <w:spacing w:before="40" w:after="120" w:line="220" w:lineRule="exact"/>
              <w:ind w:right="113"/>
            </w:pPr>
            <w:r w:rsidRPr="00217BA1">
              <w:t>INF GR/PS/162</w:t>
            </w:r>
          </w:p>
        </w:tc>
        <w:tc>
          <w:tcPr>
            <w:tcW w:w="7789" w:type="dxa"/>
            <w:tcBorders>
              <w:top w:val="nil"/>
              <w:left w:val="nil"/>
              <w:bottom w:val="single" w:sz="4" w:space="0" w:color="auto"/>
              <w:right w:val="single" w:sz="4" w:space="0" w:color="auto"/>
            </w:tcBorders>
            <w:noWrap/>
          </w:tcPr>
          <w:p w14:paraId="3DD578F0" w14:textId="77777777" w:rsidR="00F4339E" w:rsidRPr="00217BA1" w:rsidRDefault="00F4339E" w:rsidP="002472F9">
            <w:pPr>
              <w:suppressAutoHyphens w:val="0"/>
              <w:spacing w:before="40" w:after="120" w:line="220" w:lineRule="exact"/>
              <w:ind w:right="113"/>
            </w:pPr>
            <w:r w:rsidRPr="00217BA1">
              <w:t>Explanation of EU proposals</w:t>
            </w:r>
            <w:r w:rsidRPr="00217BA1">
              <w:rPr>
                <w:b/>
              </w:rPr>
              <w:t xml:space="preserve"> (in INF GR/PS/161)</w:t>
            </w:r>
            <w:r w:rsidRPr="00217BA1">
              <w:t xml:space="preserve"> to amend </w:t>
            </w:r>
            <w:r w:rsidRPr="00217BA1">
              <w:rPr>
                <w:b/>
              </w:rPr>
              <w:t>INF GR/</w:t>
            </w:r>
            <w:r w:rsidRPr="00217BA1">
              <w:t>PS/143 Rev. 1</w:t>
            </w:r>
          </w:p>
        </w:tc>
      </w:tr>
      <w:tr w:rsidR="00F4339E" w:rsidRPr="00C77A1C" w14:paraId="70D1EFBD"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69D7B9A4" w14:textId="77777777" w:rsidR="00F4339E" w:rsidRPr="00217BA1" w:rsidRDefault="00F4339E" w:rsidP="002472F9">
            <w:pPr>
              <w:suppressAutoHyphens w:val="0"/>
              <w:spacing w:before="40" w:after="120" w:line="220" w:lineRule="exact"/>
              <w:ind w:right="113"/>
            </w:pPr>
            <w:r w:rsidRPr="00217BA1">
              <w:t>INF GR/PS/163</w:t>
            </w:r>
          </w:p>
        </w:tc>
        <w:tc>
          <w:tcPr>
            <w:tcW w:w="7789" w:type="dxa"/>
            <w:tcBorders>
              <w:top w:val="nil"/>
              <w:left w:val="nil"/>
              <w:bottom w:val="single" w:sz="4" w:space="0" w:color="auto"/>
              <w:right w:val="single" w:sz="4" w:space="0" w:color="auto"/>
            </w:tcBorders>
            <w:noWrap/>
          </w:tcPr>
          <w:p w14:paraId="13F9CA48" w14:textId="77777777" w:rsidR="00F4339E" w:rsidRPr="00217BA1" w:rsidRDefault="00F4339E" w:rsidP="002472F9">
            <w:pPr>
              <w:suppressAutoHyphens w:val="0"/>
              <w:spacing w:before="40" w:after="120" w:line="220" w:lineRule="exact"/>
              <w:ind w:right="113"/>
            </w:pPr>
            <w:r w:rsidRPr="00217BA1">
              <w:rPr>
                <w:b/>
              </w:rPr>
              <w:t xml:space="preserve">SUV - </w:t>
            </w:r>
            <w:r w:rsidRPr="00217BA1">
              <w:t>Winds</w:t>
            </w:r>
            <w:r w:rsidRPr="00217BA1">
              <w:rPr>
                <w:b/>
              </w:rPr>
              <w:t>hield</w:t>
            </w:r>
            <w:r w:rsidRPr="00217BA1">
              <w:rPr>
                <w:strike/>
              </w:rPr>
              <w:t>creen</w:t>
            </w:r>
            <w:r w:rsidRPr="00217BA1">
              <w:t xml:space="preserve"> </w:t>
            </w:r>
            <w:r w:rsidRPr="00217BA1">
              <w:rPr>
                <w:b/>
              </w:rPr>
              <w:t>Head I</w:t>
            </w:r>
            <w:r w:rsidRPr="00217BA1">
              <w:rPr>
                <w:strike/>
              </w:rPr>
              <w:t>i</w:t>
            </w:r>
            <w:r w:rsidRPr="00217BA1">
              <w:t>mpact</w:t>
            </w:r>
            <w:r w:rsidRPr="00217BA1">
              <w:rPr>
                <w:b/>
              </w:rPr>
              <w:t>s</w:t>
            </w:r>
            <w:r w:rsidRPr="00217BA1">
              <w:rPr>
                <w:strike/>
              </w:rPr>
              <w:t xml:space="preserve"> testing</w:t>
            </w:r>
          </w:p>
        </w:tc>
      </w:tr>
      <w:tr w:rsidR="00F4339E" w:rsidRPr="00C77A1C" w14:paraId="309D653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0E71FB8" w14:textId="77777777" w:rsidR="00F4339E" w:rsidRPr="00217BA1" w:rsidRDefault="00F4339E" w:rsidP="002472F9">
            <w:pPr>
              <w:suppressAutoHyphens w:val="0"/>
              <w:spacing w:before="40" w:after="120" w:line="220" w:lineRule="exact"/>
              <w:ind w:right="113"/>
            </w:pPr>
            <w:r w:rsidRPr="00217BA1">
              <w:t>INF GR/PS/164</w:t>
            </w:r>
          </w:p>
        </w:tc>
        <w:tc>
          <w:tcPr>
            <w:tcW w:w="7789" w:type="dxa"/>
            <w:tcBorders>
              <w:top w:val="nil"/>
              <w:left w:val="nil"/>
              <w:bottom w:val="single" w:sz="4" w:space="0" w:color="auto"/>
              <w:right w:val="single" w:sz="4" w:space="0" w:color="auto"/>
            </w:tcBorders>
            <w:noWrap/>
          </w:tcPr>
          <w:p w14:paraId="7DB8ABA2" w14:textId="77777777" w:rsidR="00F4339E" w:rsidRPr="00217BA1" w:rsidRDefault="00F4339E" w:rsidP="002472F9">
            <w:pPr>
              <w:suppressAutoHyphens w:val="0"/>
              <w:spacing w:before="40" w:after="120" w:line="220" w:lineRule="exact"/>
              <w:ind w:right="113"/>
            </w:pPr>
            <w:r w:rsidRPr="00217BA1">
              <w:rPr>
                <w:b/>
              </w:rPr>
              <w:t xml:space="preserve">Observation of different </w:t>
            </w:r>
            <w:r w:rsidRPr="00217BA1">
              <w:rPr>
                <w:strike/>
              </w:rPr>
              <w:t>W</w:t>
            </w:r>
            <w:r w:rsidRPr="00217BA1">
              <w:rPr>
                <w:b/>
              </w:rPr>
              <w:t>w</w:t>
            </w:r>
            <w:r w:rsidRPr="00217BA1">
              <w:t>indscreen</w:t>
            </w:r>
            <w:r w:rsidRPr="00217BA1">
              <w:rPr>
                <w:b/>
              </w:rPr>
              <w:t xml:space="preserve"> glass</w:t>
            </w:r>
            <w:r w:rsidRPr="00217BA1">
              <w:t xml:space="preserve"> fracture modes</w:t>
            </w:r>
            <w:r w:rsidRPr="00217BA1">
              <w:rPr>
                <w:b/>
              </w:rPr>
              <w:t xml:space="preserve"> during headform impactor tests</w:t>
            </w:r>
          </w:p>
        </w:tc>
      </w:tr>
      <w:tr w:rsidR="00F4339E" w:rsidRPr="00F82832" w14:paraId="623DB7A4"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1415A2F" w14:textId="77777777" w:rsidR="00F4339E" w:rsidRPr="00217BA1" w:rsidRDefault="00F4339E" w:rsidP="002472F9">
            <w:pPr>
              <w:suppressAutoHyphens w:val="0"/>
              <w:spacing w:before="40" w:after="120" w:line="220" w:lineRule="exact"/>
              <w:ind w:right="113"/>
            </w:pPr>
            <w:r w:rsidRPr="00217BA1">
              <w:t>INF GR/PS/165</w:t>
            </w:r>
          </w:p>
        </w:tc>
        <w:tc>
          <w:tcPr>
            <w:tcW w:w="7789" w:type="dxa"/>
            <w:tcBorders>
              <w:top w:val="nil"/>
              <w:left w:val="nil"/>
              <w:bottom w:val="single" w:sz="4" w:space="0" w:color="auto"/>
              <w:right w:val="single" w:sz="4" w:space="0" w:color="auto"/>
            </w:tcBorders>
            <w:noWrap/>
          </w:tcPr>
          <w:p w14:paraId="632D7711" w14:textId="77777777" w:rsidR="00F4339E" w:rsidRPr="00217BA1" w:rsidRDefault="00F4339E" w:rsidP="002472F9">
            <w:pPr>
              <w:suppressAutoHyphens w:val="0"/>
              <w:spacing w:before="40" w:after="120" w:line="220" w:lineRule="exact"/>
              <w:ind w:right="113"/>
            </w:pPr>
            <w:r w:rsidRPr="00217BA1">
              <w:t>Leg feasibility testing</w:t>
            </w:r>
          </w:p>
        </w:tc>
      </w:tr>
      <w:tr w:rsidR="00F4339E" w:rsidRPr="00F82832" w14:paraId="317F1DFD"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4BB0111" w14:textId="77777777" w:rsidR="00F4339E" w:rsidRPr="00217BA1" w:rsidRDefault="00F4339E" w:rsidP="002472F9">
            <w:pPr>
              <w:suppressAutoHyphens w:val="0"/>
              <w:spacing w:before="40" w:after="120" w:line="220" w:lineRule="exact"/>
              <w:ind w:right="113"/>
            </w:pPr>
            <w:r w:rsidRPr="00217BA1">
              <w:lastRenderedPageBreak/>
              <w:t>INF GR/PS/166</w:t>
            </w:r>
          </w:p>
        </w:tc>
        <w:tc>
          <w:tcPr>
            <w:tcW w:w="7789" w:type="dxa"/>
            <w:tcBorders>
              <w:top w:val="nil"/>
              <w:left w:val="nil"/>
              <w:bottom w:val="single" w:sz="4" w:space="0" w:color="auto"/>
              <w:right w:val="single" w:sz="4" w:space="0" w:color="auto"/>
            </w:tcBorders>
            <w:noWrap/>
          </w:tcPr>
          <w:p w14:paraId="4524D7FF" w14:textId="77777777" w:rsidR="00F4339E" w:rsidRPr="00217BA1" w:rsidRDefault="00F4339E" w:rsidP="002472F9">
            <w:pPr>
              <w:suppressAutoHyphens w:val="0"/>
              <w:spacing w:before="40" w:after="120" w:line="220" w:lineRule="exact"/>
              <w:ind w:right="113"/>
            </w:pPr>
            <w:r w:rsidRPr="00217BA1">
              <w:t>Relaxation zone and GVWR application</w:t>
            </w:r>
            <w:r w:rsidRPr="00217BA1">
              <w:rPr>
                <w:b/>
              </w:rPr>
              <w:t xml:space="preserve"> for US</w:t>
            </w:r>
          </w:p>
        </w:tc>
      </w:tr>
      <w:tr w:rsidR="00F4339E" w:rsidRPr="00F82832" w14:paraId="6386008F"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4AE5045" w14:textId="77777777" w:rsidR="00F4339E" w:rsidRPr="00217BA1" w:rsidRDefault="00F4339E" w:rsidP="002472F9">
            <w:pPr>
              <w:suppressAutoHyphens w:val="0"/>
              <w:spacing w:before="40" w:after="120" w:line="220" w:lineRule="exact"/>
              <w:ind w:right="113"/>
            </w:pPr>
            <w:r w:rsidRPr="00217BA1">
              <w:t>INF GR/PS/167</w:t>
            </w:r>
          </w:p>
        </w:tc>
        <w:tc>
          <w:tcPr>
            <w:tcW w:w="7789" w:type="dxa"/>
            <w:tcBorders>
              <w:top w:val="nil"/>
              <w:left w:val="nil"/>
              <w:bottom w:val="single" w:sz="4" w:space="0" w:color="auto"/>
              <w:right w:val="single" w:sz="4" w:space="0" w:color="auto"/>
            </w:tcBorders>
            <w:noWrap/>
          </w:tcPr>
          <w:p w14:paraId="5E4A4D58" w14:textId="77777777" w:rsidR="00F4339E" w:rsidRPr="00217BA1" w:rsidRDefault="00F4339E" w:rsidP="002472F9">
            <w:pPr>
              <w:suppressAutoHyphens w:val="0"/>
              <w:spacing w:before="40" w:after="120" w:line="220" w:lineRule="exact"/>
              <w:ind w:right="113"/>
            </w:pPr>
            <w:r w:rsidRPr="00217BA1">
              <w:t>EU field data on crossbeam height</w:t>
            </w:r>
          </w:p>
        </w:tc>
      </w:tr>
      <w:tr w:rsidR="00F4339E" w:rsidRPr="00F82832" w14:paraId="1BA89B90"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26D054C1" w14:textId="77777777" w:rsidR="00F4339E" w:rsidRPr="00217BA1" w:rsidRDefault="00F4339E" w:rsidP="002472F9">
            <w:pPr>
              <w:suppressAutoHyphens w:val="0"/>
              <w:spacing w:before="40" w:after="120" w:line="220" w:lineRule="exact"/>
              <w:ind w:right="113"/>
            </w:pPr>
            <w:r w:rsidRPr="00217BA1">
              <w:t>INF GR/PS/168</w:t>
            </w:r>
          </w:p>
        </w:tc>
        <w:tc>
          <w:tcPr>
            <w:tcW w:w="7789" w:type="dxa"/>
            <w:tcBorders>
              <w:top w:val="nil"/>
              <w:left w:val="nil"/>
              <w:bottom w:val="single" w:sz="4" w:space="0" w:color="auto"/>
              <w:right w:val="single" w:sz="4" w:space="0" w:color="auto"/>
            </w:tcBorders>
            <w:noWrap/>
          </w:tcPr>
          <w:p w14:paraId="21502BAF" w14:textId="77777777" w:rsidR="00F4339E" w:rsidRPr="00217BA1" w:rsidRDefault="00F4339E" w:rsidP="002472F9">
            <w:pPr>
              <w:suppressAutoHyphens w:val="0"/>
              <w:spacing w:before="40" w:after="120" w:line="220" w:lineRule="exact"/>
              <w:ind w:right="113"/>
            </w:pPr>
            <w:r w:rsidRPr="00217BA1">
              <w:rPr>
                <w:b/>
              </w:rPr>
              <w:t>Relationship between HIC15, HIC36, Peak Acceleration and Pulse duration</w:t>
            </w:r>
            <w:r w:rsidRPr="00926208">
              <w:rPr>
                <w:strike/>
              </w:rPr>
              <w:t xml:space="preserve"> </w:t>
            </w:r>
            <w:r w:rsidRPr="00217BA1">
              <w:rPr>
                <w:strike/>
              </w:rPr>
              <w:t>HIC15 vs HIC36 headaccel analysis</w:t>
            </w:r>
          </w:p>
        </w:tc>
      </w:tr>
      <w:tr w:rsidR="00F4339E" w:rsidRPr="00F82832" w14:paraId="434DF9D4" w14:textId="77777777" w:rsidTr="002472F9">
        <w:trPr>
          <w:trHeight w:val="255"/>
        </w:trPr>
        <w:tc>
          <w:tcPr>
            <w:tcW w:w="1716" w:type="dxa"/>
            <w:tcBorders>
              <w:top w:val="nil"/>
              <w:left w:val="single" w:sz="4" w:space="0" w:color="auto"/>
              <w:bottom w:val="nil"/>
              <w:right w:val="single" w:sz="4" w:space="0" w:color="auto"/>
            </w:tcBorders>
            <w:noWrap/>
          </w:tcPr>
          <w:p w14:paraId="2E64A5A0" w14:textId="77777777" w:rsidR="00F4339E" w:rsidRPr="00217BA1" w:rsidRDefault="00F4339E" w:rsidP="002472F9">
            <w:pPr>
              <w:suppressAutoHyphens w:val="0"/>
              <w:spacing w:before="40" w:after="120" w:line="220" w:lineRule="exact"/>
              <w:ind w:right="113"/>
            </w:pPr>
            <w:r w:rsidRPr="00217BA1">
              <w:t>INF GR/PS/169</w:t>
            </w:r>
          </w:p>
        </w:tc>
        <w:tc>
          <w:tcPr>
            <w:tcW w:w="7789" w:type="dxa"/>
            <w:tcBorders>
              <w:top w:val="nil"/>
              <w:left w:val="nil"/>
              <w:bottom w:val="nil"/>
              <w:right w:val="single" w:sz="4" w:space="0" w:color="auto"/>
            </w:tcBorders>
            <w:noWrap/>
          </w:tcPr>
          <w:p w14:paraId="6632BB72" w14:textId="77777777" w:rsidR="00F4339E" w:rsidRPr="00217BA1" w:rsidRDefault="00F4339E" w:rsidP="002472F9">
            <w:pPr>
              <w:suppressAutoHyphens w:val="0"/>
              <w:spacing w:before="40" w:after="120" w:line="220" w:lineRule="exact"/>
              <w:ind w:right="113"/>
            </w:pPr>
            <w:r w:rsidRPr="00217BA1">
              <w:rPr>
                <w:b/>
              </w:rPr>
              <w:t>Revised Analysis of Pedestrian Accident Situation and Portion Addressed by this gtr</w:t>
            </w:r>
            <w:r w:rsidRPr="00926208">
              <w:rPr>
                <w:strike/>
              </w:rPr>
              <w:t xml:space="preserve"> </w:t>
            </w:r>
            <w:r w:rsidRPr="00217BA1">
              <w:rPr>
                <w:strike/>
              </w:rPr>
              <w:t>Revising PS/131 ~ Analysis of Pedestrian Accident and gtr Application</w:t>
            </w:r>
          </w:p>
        </w:tc>
      </w:tr>
      <w:tr w:rsidR="00F4339E" w:rsidRPr="00F82832" w14:paraId="759BA57C"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217605B2" w14:textId="77777777" w:rsidR="00F4339E" w:rsidRPr="00217BA1" w:rsidRDefault="00F4339E" w:rsidP="002472F9">
            <w:pPr>
              <w:suppressAutoHyphens w:val="0"/>
              <w:spacing w:before="40" w:after="120" w:line="220" w:lineRule="exact"/>
              <w:ind w:right="113"/>
            </w:pPr>
            <w:r w:rsidRPr="00217BA1">
              <w:t>INF GR/PS/170</w:t>
            </w:r>
          </w:p>
        </w:tc>
        <w:tc>
          <w:tcPr>
            <w:tcW w:w="7789" w:type="dxa"/>
            <w:tcBorders>
              <w:top w:val="single" w:sz="4" w:space="0" w:color="auto"/>
              <w:left w:val="nil"/>
              <w:bottom w:val="single" w:sz="4" w:space="0" w:color="auto"/>
              <w:right w:val="single" w:sz="4" w:space="0" w:color="auto"/>
            </w:tcBorders>
            <w:noWrap/>
          </w:tcPr>
          <w:p w14:paraId="47C542AC" w14:textId="77777777" w:rsidR="00F4339E" w:rsidRPr="00217BA1" w:rsidRDefault="00F4339E" w:rsidP="002472F9">
            <w:pPr>
              <w:suppressAutoHyphens w:val="0"/>
              <w:spacing w:before="40" w:after="120" w:line="220" w:lineRule="exact"/>
              <w:ind w:right="113"/>
            </w:pPr>
            <w:r w:rsidRPr="00217BA1">
              <w:rPr>
                <w:b/>
              </w:rPr>
              <w:t xml:space="preserve">Draft preamble: </w:t>
            </w:r>
            <w:r w:rsidRPr="00217BA1">
              <w:t>Target population for this gtr</w:t>
            </w:r>
          </w:p>
        </w:tc>
      </w:tr>
      <w:tr w:rsidR="00F4339E" w:rsidRPr="00F82832" w14:paraId="349EA561"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6F28808D" w14:textId="77777777" w:rsidR="00F4339E" w:rsidRPr="00217BA1" w:rsidRDefault="00F4339E" w:rsidP="002472F9">
            <w:pPr>
              <w:suppressAutoHyphens w:val="0"/>
              <w:spacing w:before="40" w:after="120" w:line="220" w:lineRule="exact"/>
              <w:ind w:right="113"/>
            </w:pPr>
            <w:r w:rsidRPr="00217BA1">
              <w:t>INF GR/PS/171</w:t>
            </w:r>
          </w:p>
        </w:tc>
        <w:tc>
          <w:tcPr>
            <w:tcW w:w="7789" w:type="dxa"/>
            <w:tcBorders>
              <w:top w:val="nil"/>
              <w:left w:val="nil"/>
              <w:bottom w:val="single" w:sz="4" w:space="0" w:color="auto"/>
              <w:right w:val="single" w:sz="4" w:space="0" w:color="auto"/>
            </w:tcBorders>
            <w:noWrap/>
          </w:tcPr>
          <w:p w14:paraId="7FD8A0D2" w14:textId="77777777" w:rsidR="00F4339E" w:rsidRPr="00217BA1" w:rsidRDefault="00F4339E" w:rsidP="002472F9">
            <w:pPr>
              <w:suppressAutoHyphens w:val="0"/>
              <w:spacing w:before="40" w:after="120" w:line="220" w:lineRule="exact"/>
              <w:ind w:right="113"/>
            </w:pPr>
            <w:r w:rsidRPr="00217BA1">
              <w:t>Draft meeting minutes of the 9th meeting</w:t>
            </w:r>
          </w:p>
        </w:tc>
      </w:tr>
      <w:tr w:rsidR="00F4339E" w:rsidRPr="00F82832" w14:paraId="01CEF2D5"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453B5547" w14:textId="77777777" w:rsidR="00F4339E" w:rsidRPr="00217BA1" w:rsidRDefault="00F4339E" w:rsidP="002472F9">
            <w:pPr>
              <w:suppressAutoHyphens w:val="0"/>
              <w:spacing w:before="40" w:after="120" w:line="220" w:lineRule="exact"/>
              <w:ind w:right="113"/>
            </w:pPr>
            <w:r w:rsidRPr="00217BA1">
              <w:t>INF GR/PS/172</w:t>
            </w:r>
          </w:p>
        </w:tc>
        <w:tc>
          <w:tcPr>
            <w:tcW w:w="7789" w:type="dxa"/>
            <w:tcBorders>
              <w:top w:val="single" w:sz="4" w:space="0" w:color="auto"/>
              <w:left w:val="nil"/>
              <w:bottom w:val="single" w:sz="4" w:space="0" w:color="auto"/>
              <w:right w:val="single" w:sz="4" w:space="0" w:color="auto"/>
            </w:tcBorders>
            <w:noWrap/>
          </w:tcPr>
          <w:p w14:paraId="104352DF" w14:textId="77777777" w:rsidR="00F4339E" w:rsidRPr="00217BA1" w:rsidRDefault="00F4339E" w:rsidP="002472F9">
            <w:pPr>
              <w:suppressAutoHyphens w:val="0"/>
              <w:spacing w:before="40" w:after="120" w:line="220" w:lineRule="exact"/>
              <w:ind w:right="113"/>
            </w:pPr>
            <w:r w:rsidRPr="00217BA1">
              <w:t>Attendance list 9th meeting</w:t>
            </w:r>
          </w:p>
        </w:tc>
      </w:tr>
      <w:tr w:rsidR="00F4339E" w:rsidRPr="00F82832" w14:paraId="4703C107"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B46833B" w14:textId="77777777" w:rsidR="00F4339E" w:rsidRPr="00217BA1" w:rsidRDefault="00F4339E" w:rsidP="002472F9">
            <w:pPr>
              <w:suppressAutoHyphens w:val="0"/>
              <w:spacing w:before="40" w:after="120" w:line="220" w:lineRule="exact"/>
              <w:ind w:right="113"/>
            </w:pPr>
            <w:r w:rsidRPr="00217BA1">
              <w:t>INF GR/PS/173</w:t>
            </w:r>
          </w:p>
        </w:tc>
        <w:tc>
          <w:tcPr>
            <w:tcW w:w="7789" w:type="dxa"/>
            <w:tcBorders>
              <w:top w:val="nil"/>
              <w:left w:val="nil"/>
              <w:bottom w:val="single" w:sz="4" w:space="0" w:color="auto"/>
              <w:right w:val="single" w:sz="4" w:space="0" w:color="auto"/>
            </w:tcBorders>
            <w:noWrap/>
          </w:tcPr>
          <w:p w14:paraId="5B2574EE" w14:textId="77777777" w:rsidR="00F4339E" w:rsidRPr="00217BA1" w:rsidRDefault="00F4339E" w:rsidP="002472F9">
            <w:pPr>
              <w:suppressAutoHyphens w:val="0"/>
              <w:spacing w:before="40" w:after="120" w:line="220" w:lineRule="exact"/>
              <w:ind w:right="113"/>
            </w:pPr>
            <w:r w:rsidRPr="00217BA1">
              <w:t>Provisional agenda for the 10th meeting</w:t>
            </w:r>
          </w:p>
        </w:tc>
      </w:tr>
      <w:tr w:rsidR="00F4339E" w:rsidRPr="00F82832" w14:paraId="28921018"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7610F8F7" w14:textId="77777777" w:rsidR="00F4339E" w:rsidRPr="00217BA1" w:rsidRDefault="00F4339E" w:rsidP="002472F9">
            <w:pPr>
              <w:suppressAutoHyphens w:val="0"/>
              <w:spacing w:before="40" w:after="120" w:line="220" w:lineRule="exact"/>
              <w:ind w:right="113"/>
            </w:pPr>
            <w:r w:rsidRPr="00217BA1">
              <w:t>INF GR/PS/174 and Rev 1</w:t>
            </w:r>
          </w:p>
        </w:tc>
        <w:tc>
          <w:tcPr>
            <w:tcW w:w="7789" w:type="dxa"/>
            <w:tcBorders>
              <w:top w:val="single" w:sz="4" w:space="0" w:color="auto"/>
              <w:left w:val="nil"/>
              <w:bottom w:val="single" w:sz="4" w:space="0" w:color="auto"/>
              <w:right w:val="single" w:sz="4" w:space="0" w:color="auto"/>
            </w:tcBorders>
            <w:noWrap/>
          </w:tcPr>
          <w:p w14:paraId="042C0A41" w14:textId="77777777" w:rsidR="00F4339E" w:rsidRPr="00217BA1" w:rsidRDefault="00F4339E" w:rsidP="002472F9">
            <w:pPr>
              <w:suppressAutoHyphens w:val="0"/>
              <w:spacing w:before="40" w:after="120" w:line="220" w:lineRule="exact"/>
              <w:ind w:right="113"/>
            </w:pPr>
            <w:r w:rsidRPr="00217BA1">
              <w:rPr>
                <w:strike/>
              </w:rPr>
              <w:t>Lower leg tests -</w:t>
            </w:r>
            <w:r w:rsidRPr="00926208">
              <w:rPr>
                <w:strike/>
              </w:rPr>
              <w:t xml:space="preserve">- </w:t>
            </w:r>
            <w:r w:rsidRPr="00217BA1">
              <w:t>Euro NCAP</w:t>
            </w:r>
            <w:r w:rsidRPr="00217BA1">
              <w:rPr>
                <w:b/>
              </w:rPr>
              <w:t xml:space="preserve"> test results, Phase 12 – 17, lower leg tests</w:t>
            </w:r>
            <w:r w:rsidRPr="00217BA1">
              <w:rPr>
                <w:strike/>
              </w:rPr>
              <w:t xml:space="preserve"> data</w:t>
            </w:r>
            <w:r w:rsidRPr="00217BA1">
              <w:t xml:space="preserve"> - OICA presentation for Jan</w:t>
            </w:r>
            <w:r w:rsidRPr="00926208">
              <w:rPr>
                <w:color w:val="FF0000"/>
              </w:rPr>
              <w:t>.</w:t>
            </w:r>
            <w:r w:rsidRPr="00217BA1">
              <w:t xml:space="preserve"> </w:t>
            </w:r>
            <w:r w:rsidRPr="00217BA1">
              <w:rPr>
                <w:b/>
              </w:rPr>
              <w:t>20</w:t>
            </w:r>
            <w:r w:rsidRPr="00217BA1">
              <w:t>06 meeting</w:t>
            </w:r>
          </w:p>
        </w:tc>
      </w:tr>
      <w:tr w:rsidR="00F4339E" w:rsidRPr="00F82832" w14:paraId="0BFA0AF1"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06803034" w14:textId="77777777" w:rsidR="00F4339E" w:rsidRPr="00217BA1" w:rsidRDefault="00F4339E" w:rsidP="002472F9">
            <w:pPr>
              <w:suppressAutoHyphens w:val="0"/>
              <w:spacing w:before="40" w:after="120" w:line="220" w:lineRule="exact"/>
              <w:ind w:right="113"/>
            </w:pPr>
            <w:r w:rsidRPr="00217BA1">
              <w:t>INF GR/PS/175 and Rev 1 / 2</w:t>
            </w:r>
          </w:p>
        </w:tc>
        <w:tc>
          <w:tcPr>
            <w:tcW w:w="7789" w:type="dxa"/>
            <w:tcBorders>
              <w:top w:val="nil"/>
              <w:left w:val="nil"/>
              <w:bottom w:val="single" w:sz="4" w:space="0" w:color="auto"/>
              <w:right w:val="single" w:sz="4" w:space="0" w:color="auto"/>
            </w:tcBorders>
            <w:noWrap/>
          </w:tcPr>
          <w:p w14:paraId="7EC5F94D" w14:textId="77777777" w:rsidR="00F4339E" w:rsidRPr="00217BA1" w:rsidRDefault="00F4339E" w:rsidP="002472F9">
            <w:pPr>
              <w:suppressAutoHyphens w:val="0"/>
              <w:spacing w:before="40" w:after="120" w:line="220" w:lineRule="exact"/>
              <w:ind w:right="113"/>
            </w:pPr>
            <w:r w:rsidRPr="00217BA1">
              <w:rPr>
                <w:b/>
              </w:rPr>
              <w:t xml:space="preserve">Lower/Upper </w:t>
            </w:r>
            <w:r w:rsidRPr="00217BA1">
              <w:t>Bumper Reference Lines</w:t>
            </w:r>
            <w:r w:rsidRPr="00217BA1">
              <w:rPr>
                <w:b/>
              </w:rPr>
              <w:t>, Data on existing vehicles</w:t>
            </w:r>
            <w:r w:rsidRPr="00217BA1">
              <w:t xml:space="preserve"> - OICA presentation for Jan </w:t>
            </w:r>
            <w:r w:rsidRPr="00217BA1">
              <w:rPr>
                <w:b/>
              </w:rPr>
              <w:t>20</w:t>
            </w:r>
            <w:r w:rsidRPr="00217BA1">
              <w:t>06 meeting</w:t>
            </w:r>
          </w:p>
        </w:tc>
      </w:tr>
      <w:tr w:rsidR="00F4339E" w:rsidRPr="00F82832" w14:paraId="554E8F50"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12827EB8" w14:textId="77777777" w:rsidR="00F4339E" w:rsidRPr="00217BA1" w:rsidRDefault="00F4339E" w:rsidP="002472F9">
            <w:pPr>
              <w:suppressAutoHyphens w:val="0"/>
              <w:spacing w:before="40" w:after="120" w:line="220" w:lineRule="exact"/>
              <w:ind w:right="113"/>
            </w:pPr>
            <w:r w:rsidRPr="00217BA1">
              <w:t>INF GR/PS/176 and Rev 1 / 2</w:t>
            </w:r>
          </w:p>
        </w:tc>
        <w:tc>
          <w:tcPr>
            <w:tcW w:w="7789" w:type="dxa"/>
            <w:tcBorders>
              <w:top w:val="nil"/>
              <w:left w:val="nil"/>
              <w:bottom w:val="single" w:sz="4" w:space="0" w:color="auto"/>
              <w:right w:val="single" w:sz="4" w:space="0" w:color="auto"/>
            </w:tcBorders>
            <w:noWrap/>
          </w:tcPr>
          <w:p w14:paraId="3344110B" w14:textId="77777777" w:rsidR="00F4339E" w:rsidRPr="00217BA1" w:rsidRDefault="00F4339E" w:rsidP="002472F9">
            <w:pPr>
              <w:suppressAutoHyphens w:val="0"/>
              <w:spacing w:before="40" w:after="120" w:line="220" w:lineRule="exact"/>
              <w:ind w:right="113"/>
            </w:pPr>
            <w:r w:rsidRPr="00217BA1">
              <w:t xml:space="preserve">Headform test </w:t>
            </w:r>
            <w:r w:rsidRPr="00217BA1">
              <w:rPr>
                <w:b/>
              </w:rPr>
              <w:t xml:space="preserve">data </w:t>
            </w:r>
            <w:r w:rsidRPr="00217BA1">
              <w:rPr>
                <w:strike/>
              </w:rPr>
              <w:t xml:space="preserve">results </w:t>
            </w:r>
            <w:r w:rsidRPr="00217BA1">
              <w:t xml:space="preserve">- OICA presentation for Jan </w:t>
            </w:r>
            <w:r w:rsidRPr="00217BA1">
              <w:rPr>
                <w:b/>
              </w:rPr>
              <w:t>20</w:t>
            </w:r>
            <w:r w:rsidRPr="00217BA1">
              <w:t>06 meeting</w:t>
            </w:r>
          </w:p>
        </w:tc>
      </w:tr>
      <w:tr w:rsidR="00F4339E" w:rsidRPr="00F82832" w14:paraId="60AC5BE3"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1DCD25E" w14:textId="77777777" w:rsidR="00F4339E" w:rsidRPr="00217BA1" w:rsidRDefault="00F4339E" w:rsidP="002472F9">
            <w:pPr>
              <w:suppressAutoHyphens w:val="0"/>
              <w:spacing w:before="40" w:after="120" w:line="220" w:lineRule="exact"/>
              <w:ind w:right="113"/>
            </w:pPr>
            <w:r w:rsidRPr="00217BA1">
              <w:t>INF GR/PS/177</w:t>
            </w:r>
          </w:p>
        </w:tc>
        <w:tc>
          <w:tcPr>
            <w:tcW w:w="7789" w:type="dxa"/>
            <w:tcBorders>
              <w:top w:val="nil"/>
              <w:left w:val="nil"/>
              <w:bottom w:val="single" w:sz="4" w:space="0" w:color="auto"/>
              <w:right w:val="single" w:sz="4" w:space="0" w:color="auto"/>
            </w:tcBorders>
            <w:noWrap/>
          </w:tcPr>
          <w:p w14:paraId="4F7F45FA" w14:textId="77777777" w:rsidR="00F4339E" w:rsidRPr="00217BA1" w:rsidRDefault="00F4339E" w:rsidP="002472F9">
            <w:pPr>
              <w:suppressAutoHyphens w:val="0"/>
              <w:spacing w:before="40" w:after="120" w:line="220" w:lineRule="exact"/>
              <w:ind w:right="113"/>
            </w:pPr>
            <w:r w:rsidRPr="00217BA1">
              <w:t>IHRA/PS Proposal for the Moment of Inertia of gtr Adult</w:t>
            </w:r>
            <w:r w:rsidRPr="00217BA1">
              <w:rPr>
                <w:strike/>
              </w:rPr>
              <w:t>-</w:t>
            </w:r>
            <w:r w:rsidRPr="00217BA1">
              <w:rPr>
                <w:b/>
              </w:rPr>
              <w:t>/</w:t>
            </w:r>
            <w:r w:rsidRPr="00217BA1">
              <w:t>Child Headform Impactors</w:t>
            </w:r>
          </w:p>
        </w:tc>
      </w:tr>
      <w:tr w:rsidR="00F4339E" w:rsidRPr="00F82832" w14:paraId="522E0C4A"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F4E0C06" w14:textId="77777777" w:rsidR="00F4339E" w:rsidRPr="00217BA1" w:rsidRDefault="00F4339E" w:rsidP="002472F9">
            <w:pPr>
              <w:suppressAutoHyphens w:val="0"/>
              <w:spacing w:before="40" w:after="120" w:line="220" w:lineRule="exact"/>
              <w:ind w:right="113"/>
            </w:pPr>
            <w:r w:rsidRPr="00217BA1">
              <w:t>INF GR/PS/178</w:t>
            </w:r>
          </w:p>
        </w:tc>
        <w:tc>
          <w:tcPr>
            <w:tcW w:w="7789" w:type="dxa"/>
            <w:tcBorders>
              <w:top w:val="nil"/>
              <w:left w:val="nil"/>
              <w:bottom w:val="single" w:sz="4" w:space="0" w:color="auto"/>
              <w:right w:val="single" w:sz="4" w:space="0" w:color="auto"/>
            </w:tcBorders>
            <w:noWrap/>
          </w:tcPr>
          <w:p w14:paraId="003025FD" w14:textId="77777777" w:rsidR="00F4339E" w:rsidRPr="00217BA1" w:rsidRDefault="00F4339E" w:rsidP="002472F9">
            <w:pPr>
              <w:suppressAutoHyphens w:val="0"/>
              <w:spacing w:before="40" w:after="120" w:line="220" w:lineRule="exact"/>
              <w:ind w:right="113"/>
            </w:pPr>
            <w:r w:rsidRPr="00217BA1">
              <w:t xml:space="preserve">Expected life-saving </w:t>
            </w:r>
            <w:r w:rsidRPr="00217BA1">
              <w:rPr>
                <w:b/>
                <w:bCs/>
              </w:rPr>
              <w:t xml:space="preserve">of introducing the GTR Head Protection Regulation in </w:t>
            </w:r>
            <w:r w:rsidRPr="00217BA1">
              <w:rPr>
                <w:strike/>
              </w:rPr>
              <w:t>effect_gtr_Head_</w:t>
            </w:r>
            <w:r w:rsidRPr="00217BA1">
              <w:t>Japan</w:t>
            </w:r>
          </w:p>
        </w:tc>
      </w:tr>
      <w:tr w:rsidR="00F4339E" w:rsidRPr="00F82832" w14:paraId="11B8FD07"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B9A4142" w14:textId="77777777" w:rsidR="00F4339E" w:rsidRPr="00217BA1" w:rsidRDefault="00F4339E" w:rsidP="002472F9">
            <w:pPr>
              <w:suppressAutoHyphens w:val="0"/>
              <w:spacing w:before="40" w:after="120" w:line="220" w:lineRule="exact"/>
              <w:ind w:right="113"/>
            </w:pPr>
            <w:r w:rsidRPr="00217BA1">
              <w:t>INF GR/PS/179</w:t>
            </w:r>
          </w:p>
        </w:tc>
        <w:tc>
          <w:tcPr>
            <w:tcW w:w="7789" w:type="dxa"/>
            <w:tcBorders>
              <w:top w:val="nil"/>
              <w:left w:val="nil"/>
              <w:bottom w:val="single" w:sz="4" w:space="0" w:color="auto"/>
              <w:right w:val="single" w:sz="4" w:space="0" w:color="auto"/>
            </w:tcBorders>
            <w:noWrap/>
          </w:tcPr>
          <w:p w14:paraId="77C6690D" w14:textId="77777777" w:rsidR="00F4339E" w:rsidRPr="00217BA1" w:rsidRDefault="00F4339E" w:rsidP="002472F9">
            <w:pPr>
              <w:suppressAutoHyphens w:val="0"/>
              <w:spacing w:before="40" w:after="120" w:line="220" w:lineRule="exact"/>
              <w:ind w:right="113"/>
            </w:pPr>
            <w:r w:rsidRPr="00217BA1">
              <w:t>Ongoing Researches on Pedestrian Leg Injuries Assessment</w:t>
            </w:r>
            <w:r w:rsidRPr="00217BA1">
              <w:rPr>
                <w:b/>
              </w:rPr>
              <w:t xml:space="preserve"> Performed by INRETS in Relation with EEVC WG 17</w:t>
            </w:r>
          </w:p>
        </w:tc>
      </w:tr>
      <w:tr w:rsidR="00F4339E" w:rsidRPr="00F82832" w14:paraId="7DCE626F"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00CFBF34" w14:textId="77777777" w:rsidR="00F4339E" w:rsidRPr="00217BA1" w:rsidRDefault="00F4339E" w:rsidP="002472F9">
            <w:pPr>
              <w:suppressAutoHyphens w:val="0"/>
              <w:spacing w:before="40" w:after="120" w:line="220" w:lineRule="exact"/>
              <w:ind w:right="113"/>
            </w:pPr>
            <w:r w:rsidRPr="00217BA1">
              <w:t>INF GR/PS/180</w:t>
            </w:r>
          </w:p>
        </w:tc>
        <w:tc>
          <w:tcPr>
            <w:tcW w:w="7789" w:type="dxa"/>
            <w:tcBorders>
              <w:top w:val="single" w:sz="4" w:space="0" w:color="auto"/>
              <w:left w:val="nil"/>
              <w:bottom w:val="single" w:sz="4" w:space="0" w:color="auto"/>
              <w:right w:val="single" w:sz="4" w:space="0" w:color="auto"/>
            </w:tcBorders>
            <w:noWrap/>
          </w:tcPr>
          <w:p w14:paraId="3CE6D035" w14:textId="77777777" w:rsidR="00F4339E" w:rsidRPr="00217BA1" w:rsidRDefault="00F4339E" w:rsidP="002472F9">
            <w:pPr>
              <w:suppressAutoHyphens w:val="0"/>
              <w:spacing w:before="40" w:after="120" w:line="220" w:lineRule="exact"/>
              <w:ind w:right="113"/>
            </w:pPr>
            <w:r w:rsidRPr="00217BA1">
              <w:t>OICA position on the change of the definition of the ble reference line</w:t>
            </w:r>
          </w:p>
        </w:tc>
      </w:tr>
      <w:tr w:rsidR="00F4339E" w:rsidRPr="00F82832" w14:paraId="6276A028"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1A3382E" w14:textId="77777777" w:rsidR="00F4339E" w:rsidRPr="00217BA1" w:rsidRDefault="00F4339E" w:rsidP="002472F9">
            <w:pPr>
              <w:suppressAutoHyphens w:val="0"/>
              <w:spacing w:before="40" w:after="120" w:line="220" w:lineRule="exact"/>
              <w:ind w:right="113"/>
            </w:pPr>
            <w:r w:rsidRPr="00217BA1">
              <w:t>INF GR/PS/181</w:t>
            </w:r>
          </w:p>
        </w:tc>
        <w:tc>
          <w:tcPr>
            <w:tcW w:w="7789" w:type="dxa"/>
            <w:tcBorders>
              <w:top w:val="nil"/>
              <w:left w:val="nil"/>
              <w:bottom w:val="single" w:sz="4" w:space="0" w:color="auto"/>
              <w:right w:val="single" w:sz="4" w:space="0" w:color="auto"/>
            </w:tcBorders>
            <w:noWrap/>
          </w:tcPr>
          <w:p w14:paraId="1DAF204B" w14:textId="77777777" w:rsidR="00F4339E" w:rsidRPr="0056271D" w:rsidRDefault="00F4339E" w:rsidP="002472F9">
            <w:pPr>
              <w:suppressAutoHyphens w:val="0"/>
              <w:spacing w:before="40" w:after="120" w:line="220" w:lineRule="exact"/>
              <w:ind w:right="113"/>
              <w:rPr>
                <w:b/>
                <w:lang w:val="en-US"/>
              </w:rPr>
            </w:pPr>
            <w:r w:rsidRPr="00217BA1">
              <w:rPr>
                <w:b/>
                <w:bCs/>
                <w:lang w:val="en-US"/>
              </w:rPr>
              <w:t>Lower Extremity Pedestrian Injury in the US: A Summary of PCDS Data (from IHRA/PS 333)</w:t>
            </w:r>
            <w:r w:rsidRPr="0056271D">
              <w:rPr>
                <w:strike/>
                <w:lang w:val="en-US"/>
              </w:rPr>
              <w:t xml:space="preserve"> </w:t>
            </w:r>
            <w:r w:rsidRPr="00217BA1">
              <w:rPr>
                <w:strike/>
              </w:rPr>
              <w:t>Comparison lower leg injuries for different AIS levels</w:t>
            </w:r>
          </w:p>
        </w:tc>
      </w:tr>
      <w:tr w:rsidR="00F4339E" w:rsidRPr="00C148A3" w14:paraId="7F72210E"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BEB003C" w14:textId="77777777" w:rsidR="00F4339E" w:rsidRPr="00217BA1" w:rsidRDefault="00F4339E" w:rsidP="002472F9">
            <w:pPr>
              <w:suppressAutoHyphens w:val="0"/>
              <w:spacing w:before="40" w:after="120" w:line="220" w:lineRule="exact"/>
              <w:ind w:right="113"/>
            </w:pPr>
            <w:r w:rsidRPr="00217BA1">
              <w:t>INF GR/PS/182</w:t>
            </w:r>
          </w:p>
        </w:tc>
        <w:tc>
          <w:tcPr>
            <w:tcW w:w="7789" w:type="dxa"/>
            <w:tcBorders>
              <w:top w:val="nil"/>
              <w:left w:val="nil"/>
              <w:bottom w:val="single" w:sz="4" w:space="0" w:color="auto"/>
              <w:right w:val="single" w:sz="4" w:space="0" w:color="auto"/>
            </w:tcBorders>
            <w:noWrap/>
          </w:tcPr>
          <w:p w14:paraId="0174F89C" w14:textId="77777777" w:rsidR="00F4339E" w:rsidRPr="00217BA1" w:rsidRDefault="00F4339E" w:rsidP="002472F9">
            <w:pPr>
              <w:suppressAutoHyphens w:val="0"/>
              <w:spacing w:before="40" w:after="120" w:line="220" w:lineRule="exact"/>
              <w:ind w:right="113"/>
            </w:pPr>
            <w:r w:rsidRPr="00217BA1">
              <w:rPr>
                <w:b/>
              </w:rPr>
              <w:t>Factor causing scatter in dynamic certification test results for compliance with EEVC WG17 legform impactor standard</w:t>
            </w:r>
            <w:r w:rsidRPr="0056271D">
              <w:rPr>
                <w:strike/>
              </w:rPr>
              <w:t xml:space="preserve"> </w:t>
            </w:r>
            <w:r w:rsidRPr="00217BA1">
              <w:rPr>
                <w:strike/>
              </w:rPr>
              <w:t>Foam memory for changing humidity</w:t>
            </w:r>
            <w:r w:rsidRPr="00217BA1">
              <w:rPr>
                <w:b/>
              </w:rPr>
              <w:t xml:space="preserve"> (Matsui/Takabayashi, IJCrash 2004 Vol. 9 No. 1 pp. 5–13)</w:t>
            </w:r>
          </w:p>
        </w:tc>
      </w:tr>
      <w:tr w:rsidR="00F4339E" w:rsidRPr="00C148A3" w14:paraId="4AD4166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86B129E" w14:textId="77777777" w:rsidR="00F4339E" w:rsidRPr="0056271D" w:rsidRDefault="00F4339E" w:rsidP="002472F9">
            <w:pPr>
              <w:suppressAutoHyphens w:val="0"/>
              <w:spacing w:before="40" w:after="120" w:line="220" w:lineRule="exact"/>
              <w:ind w:right="113"/>
            </w:pPr>
            <w:r w:rsidRPr="0056271D">
              <w:t>INF GR/PS/183</w:t>
            </w:r>
          </w:p>
        </w:tc>
        <w:tc>
          <w:tcPr>
            <w:tcW w:w="7789" w:type="dxa"/>
            <w:tcBorders>
              <w:top w:val="nil"/>
              <w:left w:val="nil"/>
              <w:bottom w:val="single" w:sz="4" w:space="0" w:color="auto"/>
              <w:right w:val="single" w:sz="4" w:space="0" w:color="auto"/>
            </w:tcBorders>
            <w:noWrap/>
          </w:tcPr>
          <w:p w14:paraId="1EB6186F" w14:textId="77777777" w:rsidR="00F4339E" w:rsidRPr="0056271D" w:rsidRDefault="00F4339E" w:rsidP="002472F9">
            <w:r w:rsidRPr="0056271D">
              <w:t>OICA position on bonnet leading edge 165 mm exemption zone</w:t>
            </w:r>
          </w:p>
        </w:tc>
      </w:tr>
      <w:tr w:rsidR="00F4339E" w:rsidRPr="00C148A3" w14:paraId="6E58AFE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456CD446" w14:textId="77777777" w:rsidR="00F4339E" w:rsidRPr="0056271D" w:rsidRDefault="00F4339E" w:rsidP="002472F9">
            <w:pPr>
              <w:suppressAutoHyphens w:val="0"/>
              <w:spacing w:before="40" w:after="120" w:line="220" w:lineRule="exact"/>
              <w:ind w:right="113"/>
            </w:pPr>
            <w:r w:rsidRPr="0056271D">
              <w:t>INF GR/PS/184</w:t>
            </w:r>
          </w:p>
        </w:tc>
        <w:tc>
          <w:tcPr>
            <w:tcW w:w="7789" w:type="dxa"/>
            <w:tcBorders>
              <w:top w:val="nil"/>
              <w:left w:val="nil"/>
              <w:bottom w:val="single" w:sz="4" w:space="0" w:color="auto"/>
              <w:right w:val="single" w:sz="4" w:space="0" w:color="auto"/>
            </w:tcBorders>
            <w:noWrap/>
          </w:tcPr>
          <w:p w14:paraId="7B184D41" w14:textId="77777777" w:rsidR="00F4339E" w:rsidRPr="0056271D" w:rsidRDefault="00F4339E" w:rsidP="002472F9">
            <w:r w:rsidRPr="0056271D">
              <w:t>Final draft gtr (without preamble)</w:t>
            </w:r>
          </w:p>
        </w:tc>
      </w:tr>
      <w:tr w:rsidR="00F4339E" w:rsidRPr="00C148A3" w14:paraId="05DB8CCB"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B61CD92" w14:textId="77777777" w:rsidR="00F4339E" w:rsidRPr="0056271D" w:rsidRDefault="00F4339E" w:rsidP="002472F9">
            <w:pPr>
              <w:suppressAutoHyphens w:val="0"/>
              <w:spacing w:before="40" w:after="120" w:line="220" w:lineRule="exact"/>
              <w:ind w:right="113"/>
            </w:pPr>
            <w:r w:rsidRPr="0056271D">
              <w:t>INF GR/PS/185</w:t>
            </w:r>
          </w:p>
        </w:tc>
        <w:tc>
          <w:tcPr>
            <w:tcW w:w="7789" w:type="dxa"/>
            <w:tcBorders>
              <w:top w:val="nil"/>
              <w:left w:val="nil"/>
              <w:bottom w:val="single" w:sz="4" w:space="0" w:color="auto"/>
              <w:right w:val="single" w:sz="4" w:space="0" w:color="auto"/>
            </w:tcBorders>
            <w:noWrap/>
          </w:tcPr>
          <w:p w14:paraId="521835FA" w14:textId="77777777" w:rsidR="00F4339E" w:rsidRPr="0056271D" w:rsidRDefault="00F4339E" w:rsidP="002472F9">
            <w:r w:rsidRPr="0056271D">
              <w:t>Mr Saul letter dated on 3/1/2006</w:t>
            </w:r>
          </w:p>
        </w:tc>
      </w:tr>
      <w:tr w:rsidR="00F4339E" w:rsidRPr="00C148A3" w14:paraId="212DBEB9"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2B4FA79" w14:textId="77777777" w:rsidR="00F4339E" w:rsidRPr="0056271D" w:rsidRDefault="00F4339E" w:rsidP="002472F9">
            <w:pPr>
              <w:suppressAutoHyphens w:val="0"/>
              <w:spacing w:before="40" w:after="120" w:line="220" w:lineRule="exact"/>
              <w:ind w:right="113"/>
            </w:pPr>
            <w:r w:rsidRPr="0056271D">
              <w:t>INF GR/PS/186</w:t>
            </w:r>
          </w:p>
        </w:tc>
        <w:tc>
          <w:tcPr>
            <w:tcW w:w="7789" w:type="dxa"/>
            <w:tcBorders>
              <w:top w:val="nil"/>
              <w:left w:val="nil"/>
              <w:bottom w:val="single" w:sz="4" w:space="0" w:color="auto"/>
              <w:right w:val="single" w:sz="4" w:space="0" w:color="auto"/>
            </w:tcBorders>
            <w:noWrap/>
          </w:tcPr>
          <w:p w14:paraId="03F9CCAD" w14:textId="77777777" w:rsidR="00F4339E" w:rsidRPr="0056271D" w:rsidRDefault="00F4339E" w:rsidP="002472F9">
            <w:r w:rsidRPr="0056271D">
              <w:t>NHTSA revision of preamble PS/160</w:t>
            </w:r>
          </w:p>
        </w:tc>
      </w:tr>
      <w:tr w:rsidR="00F4339E" w:rsidRPr="00C148A3" w14:paraId="3D25C7C9"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72FA89AF" w14:textId="77777777" w:rsidR="00F4339E" w:rsidRPr="0056271D" w:rsidRDefault="00F4339E" w:rsidP="002472F9">
            <w:pPr>
              <w:suppressAutoHyphens w:val="0"/>
              <w:spacing w:before="40" w:after="120" w:line="220" w:lineRule="exact"/>
              <w:ind w:right="113"/>
            </w:pPr>
            <w:r w:rsidRPr="0056271D">
              <w:t>INF GR/PS/187</w:t>
            </w:r>
            <w:r w:rsidRPr="0056271D">
              <w:br/>
            </w:r>
            <w:r w:rsidRPr="00C148A3">
              <w:rPr>
                <w:b/>
              </w:rPr>
              <w:t>and Rev 1</w:t>
            </w:r>
          </w:p>
        </w:tc>
        <w:tc>
          <w:tcPr>
            <w:tcW w:w="7789" w:type="dxa"/>
            <w:tcBorders>
              <w:top w:val="nil"/>
              <w:left w:val="nil"/>
              <w:bottom w:val="single" w:sz="4" w:space="0" w:color="auto"/>
              <w:right w:val="single" w:sz="4" w:space="0" w:color="auto"/>
            </w:tcBorders>
            <w:noWrap/>
          </w:tcPr>
          <w:p w14:paraId="1080ED8C" w14:textId="77777777" w:rsidR="00F4339E" w:rsidRPr="0056271D" w:rsidRDefault="00F4339E" w:rsidP="002472F9">
            <w:pPr>
              <w:rPr>
                <w:lang w:val="en-US"/>
              </w:rPr>
            </w:pPr>
            <w:r w:rsidRPr="0056271D">
              <w:t>EEVC WG17 report</w:t>
            </w:r>
            <w:r w:rsidRPr="0056271D">
              <w:rPr>
                <w:b/>
                <w:lang w:val="en-US"/>
              </w:rPr>
              <w:t xml:space="preserve"> December 1998</w:t>
            </w:r>
            <w:r w:rsidRPr="0056271D">
              <w:rPr>
                <w:b/>
                <w:lang w:val="en-US"/>
              </w:rPr>
              <w:br/>
              <w:t>and with September 2002 updates</w:t>
            </w:r>
          </w:p>
        </w:tc>
      </w:tr>
    </w:tbl>
    <w:p w14:paraId="6D6E3F23" w14:textId="77777777" w:rsidR="00F4339E" w:rsidRDefault="00F4339E" w:rsidP="00F4339E"/>
    <w:p w14:paraId="397908BE" w14:textId="77777777" w:rsidR="00F4339E" w:rsidRDefault="00F4339E" w:rsidP="00F4339E">
      <w:r>
        <w:br w:type="column"/>
      </w:r>
    </w:p>
    <w:tbl>
      <w:tblPr>
        <w:tblW w:w="9505" w:type="dxa"/>
        <w:tblInd w:w="93" w:type="dxa"/>
        <w:tblLook w:val="0000" w:firstRow="0" w:lastRow="0" w:firstColumn="0" w:lastColumn="0" w:noHBand="0" w:noVBand="0"/>
      </w:tblPr>
      <w:tblGrid>
        <w:gridCol w:w="1716"/>
        <w:gridCol w:w="7789"/>
      </w:tblGrid>
      <w:tr w:rsidR="00F4339E" w:rsidRPr="00C148A3" w14:paraId="2AD8A31A"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73513192" w14:textId="77777777" w:rsidR="00F4339E" w:rsidRPr="0056271D" w:rsidRDefault="00F4339E" w:rsidP="002472F9">
            <w:pPr>
              <w:suppressAutoHyphens w:val="0"/>
              <w:spacing w:before="40" w:after="120" w:line="220" w:lineRule="exact"/>
              <w:ind w:right="113"/>
            </w:pPr>
            <w:r w:rsidRPr="0056271D">
              <w:t>INF GR/PS/188</w:t>
            </w:r>
          </w:p>
        </w:tc>
        <w:tc>
          <w:tcPr>
            <w:tcW w:w="7789" w:type="dxa"/>
            <w:tcBorders>
              <w:top w:val="single" w:sz="4" w:space="0" w:color="auto"/>
              <w:left w:val="nil"/>
              <w:bottom w:val="single" w:sz="4" w:space="0" w:color="auto"/>
              <w:right w:val="single" w:sz="4" w:space="0" w:color="auto"/>
            </w:tcBorders>
            <w:noWrap/>
          </w:tcPr>
          <w:p w14:paraId="0CE791FF" w14:textId="77777777" w:rsidR="00F4339E" w:rsidRPr="0056271D" w:rsidRDefault="00F4339E" w:rsidP="002472F9">
            <w:r w:rsidRPr="0056271D">
              <w:t>Draft meeting minutes of the 10th meeting</w:t>
            </w:r>
          </w:p>
        </w:tc>
      </w:tr>
      <w:tr w:rsidR="00F4339E" w:rsidRPr="00C148A3" w14:paraId="5B0FF79C" w14:textId="77777777" w:rsidTr="002472F9">
        <w:trPr>
          <w:trHeight w:val="255"/>
        </w:trPr>
        <w:tc>
          <w:tcPr>
            <w:tcW w:w="1716" w:type="dxa"/>
            <w:tcBorders>
              <w:top w:val="nil"/>
              <w:left w:val="single" w:sz="4" w:space="0" w:color="auto"/>
              <w:bottom w:val="single" w:sz="4" w:space="0" w:color="auto"/>
              <w:right w:val="single" w:sz="4" w:space="0" w:color="auto"/>
            </w:tcBorders>
            <w:noWrap/>
          </w:tcPr>
          <w:p w14:paraId="53F5F084" w14:textId="77777777" w:rsidR="00F4339E" w:rsidRPr="0056271D" w:rsidRDefault="00F4339E" w:rsidP="002472F9">
            <w:pPr>
              <w:suppressAutoHyphens w:val="0"/>
              <w:spacing w:before="40" w:after="120" w:line="220" w:lineRule="exact"/>
              <w:ind w:right="113"/>
            </w:pPr>
            <w:r w:rsidRPr="0056271D">
              <w:t>INF GR/PS/189</w:t>
            </w:r>
          </w:p>
        </w:tc>
        <w:tc>
          <w:tcPr>
            <w:tcW w:w="7789" w:type="dxa"/>
            <w:tcBorders>
              <w:top w:val="nil"/>
              <w:left w:val="nil"/>
              <w:bottom w:val="single" w:sz="4" w:space="0" w:color="auto"/>
              <w:right w:val="single" w:sz="4" w:space="0" w:color="auto"/>
            </w:tcBorders>
            <w:noWrap/>
          </w:tcPr>
          <w:p w14:paraId="1D18CA27" w14:textId="77777777" w:rsidR="00F4339E" w:rsidRPr="0056271D" w:rsidRDefault="00F4339E" w:rsidP="002472F9">
            <w:r w:rsidRPr="0056271D">
              <w:t>Attendance list 10th meeting</w:t>
            </w:r>
          </w:p>
        </w:tc>
      </w:tr>
      <w:tr w:rsidR="00F4339E" w:rsidRPr="00C148A3" w14:paraId="51A2997B" w14:textId="77777777" w:rsidTr="002472F9">
        <w:trPr>
          <w:trHeight w:val="255"/>
        </w:trPr>
        <w:tc>
          <w:tcPr>
            <w:tcW w:w="1716" w:type="dxa"/>
            <w:tcBorders>
              <w:top w:val="single" w:sz="4" w:space="0" w:color="auto"/>
              <w:left w:val="single" w:sz="4" w:space="0" w:color="auto"/>
              <w:bottom w:val="single" w:sz="4" w:space="0" w:color="auto"/>
              <w:right w:val="single" w:sz="4" w:space="0" w:color="auto"/>
            </w:tcBorders>
            <w:noWrap/>
          </w:tcPr>
          <w:p w14:paraId="0E9AF36B" w14:textId="77777777" w:rsidR="00F4339E" w:rsidRPr="002472F9" w:rsidRDefault="00F4339E" w:rsidP="002472F9">
            <w:pPr>
              <w:suppressAutoHyphens w:val="0"/>
              <w:spacing w:before="40" w:after="120" w:line="220" w:lineRule="exact"/>
              <w:ind w:right="113"/>
              <w:rPr>
                <w:b/>
              </w:rPr>
            </w:pPr>
            <w:r w:rsidRPr="002472F9">
              <w:rPr>
                <w:b/>
              </w:rPr>
              <w:t>GRSP-47-18/Rev.2</w:t>
            </w:r>
          </w:p>
        </w:tc>
        <w:tc>
          <w:tcPr>
            <w:tcW w:w="7789" w:type="dxa"/>
            <w:tcBorders>
              <w:top w:val="single" w:sz="4" w:space="0" w:color="auto"/>
              <w:left w:val="nil"/>
              <w:bottom w:val="single" w:sz="4" w:space="0" w:color="auto"/>
              <w:right w:val="single" w:sz="4" w:space="0" w:color="auto"/>
            </w:tcBorders>
            <w:noWrap/>
          </w:tcPr>
          <w:p w14:paraId="6978F7E1" w14:textId="77777777" w:rsidR="00F4339E" w:rsidRPr="002472F9" w:rsidRDefault="00F4339E" w:rsidP="002472F9">
            <w:pPr>
              <w:autoSpaceDE w:val="0"/>
              <w:autoSpaceDN w:val="0"/>
              <w:adjustRightInd w:val="0"/>
              <w:rPr>
                <w:b/>
              </w:rPr>
            </w:pPr>
            <w:r w:rsidRPr="002472F9">
              <w:rPr>
                <w:b/>
              </w:rPr>
              <w:t>(USA) Proposal for amendments to global technical regulation</w:t>
            </w:r>
          </w:p>
          <w:p w14:paraId="60CA72CA" w14:textId="77777777" w:rsidR="00F4339E" w:rsidRPr="002472F9" w:rsidRDefault="00F4339E" w:rsidP="002472F9">
            <w:pPr>
              <w:rPr>
                <w:b/>
              </w:rPr>
            </w:pPr>
            <w:r w:rsidRPr="002472F9">
              <w:rPr>
                <w:b/>
              </w:rPr>
              <w:t>No. 9 (Pedestrian Safety)</w:t>
            </w:r>
          </w:p>
        </w:tc>
      </w:tr>
    </w:tbl>
    <w:p w14:paraId="65E6E550" w14:textId="77777777" w:rsidR="00F4339E" w:rsidRDefault="00F4339E" w:rsidP="00F4339E">
      <w:pPr>
        <w:keepNext/>
        <w:keepLines/>
        <w:tabs>
          <w:tab w:val="right" w:pos="851"/>
        </w:tabs>
        <w:spacing w:before="240" w:after="120" w:line="240" w:lineRule="exact"/>
        <w:ind w:left="1134" w:right="1134" w:hanging="1134"/>
      </w:pPr>
    </w:p>
    <w:p w14:paraId="65F821E6" w14:textId="77777777" w:rsidR="00F4339E" w:rsidRPr="0085160C" w:rsidRDefault="00F4339E" w:rsidP="00F4339E">
      <w:pPr>
        <w:keepNext/>
        <w:keepLines/>
        <w:tabs>
          <w:tab w:val="right" w:pos="851"/>
        </w:tabs>
        <w:spacing w:before="360" w:after="240" w:line="270" w:lineRule="exact"/>
        <w:ind w:left="1134" w:right="1134" w:hanging="1134"/>
        <w:rPr>
          <w:b/>
          <w:sz w:val="24"/>
        </w:rPr>
      </w:pPr>
      <w:r w:rsidRPr="0085160C">
        <w:rPr>
          <w:b/>
        </w:rPr>
        <w:tab/>
      </w:r>
      <w:r w:rsidRPr="0085160C">
        <w:rPr>
          <w:b/>
          <w:sz w:val="24"/>
        </w:rPr>
        <w:t>B.</w:t>
      </w:r>
      <w:r w:rsidRPr="0085160C">
        <w:rPr>
          <w:b/>
          <w:sz w:val="24"/>
        </w:rPr>
        <w:tab/>
        <w:t>Phase 2</w:t>
      </w:r>
    </w:p>
    <w:p w14:paraId="7B396DB6" w14:textId="62265E56" w:rsidR="00F4339E" w:rsidRPr="0085160C" w:rsidRDefault="00F4339E" w:rsidP="00F4339E">
      <w:pPr>
        <w:pStyle w:val="SingleTxtG"/>
        <w:rPr>
          <w:b/>
        </w:rPr>
      </w:pPr>
      <w:r w:rsidRPr="0085160C">
        <w:rPr>
          <w:b/>
        </w:rPr>
        <w:t>133.</w:t>
      </w:r>
      <w:r w:rsidRPr="0085160C">
        <w:rPr>
          <w:b/>
        </w:rPr>
        <w:tab/>
        <w:t xml:space="preserve">Sections 1. to 6. reflect the development of Phase 2 of </w:t>
      </w:r>
      <w:r w:rsidR="002472F9" w:rsidRPr="002472F9">
        <w:rPr>
          <w:b/>
        </w:rPr>
        <w:t xml:space="preserve">UN </w:t>
      </w:r>
      <w:r w:rsidRPr="002472F9">
        <w:rPr>
          <w:b/>
        </w:rPr>
        <w:t xml:space="preserve">GTR No. 9 </w:t>
      </w:r>
      <w:r w:rsidRPr="0085160C">
        <w:rPr>
          <w:b/>
        </w:rPr>
        <w:t xml:space="preserve">and concern the legform test procedure with the flexible lower legform impactor (FlexPLI) without changing the requirements for the upper legform impactor </w:t>
      </w:r>
      <w:r>
        <w:rPr>
          <w:b/>
        </w:rPr>
        <w:t xml:space="preserve">and the test procedure </w:t>
      </w:r>
      <w:r w:rsidRPr="0085160C">
        <w:rPr>
          <w:b/>
        </w:rPr>
        <w:t>for the high bumper vehicles a</w:t>
      </w:r>
      <w:r>
        <w:rPr>
          <w:b/>
        </w:rPr>
        <w:t>s well as</w:t>
      </w:r>
      <w:r w:rsidRPr="0085160C">
        <w:rPr>
          <w:b/>
        </w:rPr>
        <w:t xml:space="preserve"> the headform </w:t>
      </w:r>
      <w:r>
        <w:rPr>
          <w:b/>
        </w:rPr>
        <w:t xml:space="preserve">impactors and the respective </w:t>
      </w:r>
      <w:r w:rsidRPr="0085160C">
        <w:rPr>
          <w:b/>
        </w:rPr>
        <w:t>test procedure</w:t>
      </w:r>
      <w:r>
        <w:rPr>
          <w:b/>
        </w:rPr>
        <w:t>s</w:t>
      </w:r>
      <w:r w:rsidRPr="0085160C">
        <w:rPr>
          <w:b/>
        </w:rPr>
        <w:t>.</w:t>
      </w:r>
    </w:p>
    <w:p w14:paraId="6532D44E" w14:textId="77777777" w:rsidR="00F4339E" w:rsidRPr="0085160C" w:rsidRDefault="00F4339E" w:rsidP="00F4339E">
      <w:pPr>
        <w:pStyle w:val="H23G"/>
      </w:pPr>
      <w:r w:rsidRPr="0085160C">
        <w:tab/>
        <w:t>1.</w:t>
      </w:r>
      <w:r w:rsidRPr="0085160C">
        <w:tab/>
        <w:t>Introduction and General Background</w:t>
      </w:r>
    </w:p>
    <w:p w14:paraId="6A079178" w14:textId="77777777" w:rsidR="00F4339E" w:rsidRPr="00C86053" w:rsidRDefault="00F4339E" w:rsidP="00F4339E">
      <w:pPr>
        <w:pStyle w:val="SingleTxtG"/>
        <w:rPr>
          <w:b/>
        </w:rPr>
      </w:pPr>
      <w:r w:rsidRPr="00923A81">
        <w:rPr>
          <w:b/>
          <w:lang w:val="en-US"/>
        </w:rPr>
        <w:t>134.</w:t>
      </w:r>
      <w:r w:rsidRPr="00923A81">
        <w:rPr>
          <w:b/>
          <w:lang w:val="en-US"/>
        </w:rPr>
        <w:tab/>
        <w:t xml:space="preserve">At the thirty-sixth session </w:t>
      </w:r>
      <w:r w:rsidRPr="00C86053">
        <w:rPr>
          <w:b/>
        </w:rPr>
        <w:t>of GRSP (7-10 December 2004) the expert from Japan proposed to evaluate the possibility to replace the European Enhanced Vehicle safety Committee (EEVC) lower legform impactor by a flexible lower legform impactor. A technical evaluation group (TEG) was thus established by GRSP.</w:t>
      </w:r>
    </w:p>
    <w:p w14:paraId="3F64A054" w14:textId="056E3725" w:rsidR="00F4339E" w:rsidRPr="00C86053" w:rsidRDefault="00F4339E" w:rsidP="00F4339E">
      <w:pPr>
        <w:pStyle w:val="SingleTxtG"/>
        <w:rPr>
          <w:b/>
        </w:rPr>
      </w:pPr>
      <w:r w:rsidRPr="00C86053">
        <w:rPr>
          <w:b/>
        </w:rPr>
        <w:t>135.</w:t>
      </w:r>
      <w:r w:rsidRPr="00C86053">
        <w:rPr>
          <w:b/>
        </w:rPr>
        <w:tab/>
        <w:t>Under the chairmanship of Japan, the TEG prepared a draft proposal submitted by Japan for the May 2011 session of GRSP, to introduce the flexible lower legform impactor in the global technical regulation (</w:t>
      </w:r>
      <w:r w:rsidR="002472F9" w:rsidRPr="002472F9">
        <w:rPr>
          <w:b/>
        </w:rPr>
        <w:t>UN GTR</w:t>
      </w:r>
      <w:r w:rsidRPr="00C86053">
        <w:rPr>
          <w:b/>
        </w:rPr>
        <w:t>) No. 9 on pedestrian safety.</w:t>
      </w:r>
      <w:r w:rsidRPr="004B58DD">
        <w:rPr>
          <w:vertAlign w:val="superscript"/>
        </w:rPr>
        <w:footnoteReference w:id="3"/>
      </w:r>
      <w:r w:rsidRPr="00C86053">
        <w:rPr>
          <w:b/>
        </w:rPr>
        <w:t xml:space="preserve"> After the review, GRSP decided that pending issues should addressed by a reconstituted Informal Working Group (IWG).</w:t>
      </w:r>
    </w:p>
    <w:p w14:paraId="12679A66" w14:textId="1861B3D3" w:rsidR="00F4339E" w:rsidRPr="00C86053" w:rsidRDefault="00F4339E" w:rsidP="00F4339E">
      <w:pPr>
        <w:pStyle w:val="SingleTxtG"/>
        <w:rPr>
          <w:b/>
        </w:rPr>
      </w:pPr>
      <w:r w:rsidRPr="00C86053">
        <w:rPr>
          <w:b/>
        </w:rPr>
        <w:t>136.</w:t>
      </w:r>
      <w:r w:rsidRPr="00C86053">
        <w:rPr>
          <w:b/>
        </w:rPr>
        <w:tab/>
        <w:t>The representatives of Germany and Japan proposed the development of Phase 2 (PH2) of the global technical regulation (</w:t>
      </w:r>
      <w:r w:rsidR="002472F9" w:rsidRPr="002472F9">
        <w:rPr>
          <w:b/>
        </w:rPr>
        <w:t>UN GTR</w:t>
      </w:r>
      <w:r w:rsidRPr="00C86053">
        <w:rPr>
          <w:b/>
        </w:rPr>
        <w:t xml:space="preserve">) No. 9 on pedestrian safety. The main objective of PH2 is the development of a draft proposal to amend </w:t>
      </w:r>
      <w:r w:rsidR="002472F9" w:rsidRPr="002472F9">
        <w:rPr>
          <w:b/>
        </w:rPr>
        <w:t>UN GTR</w:t>
      </w:r>
      <w:r w:rsidRPr="00C86053">
        <w:rPr>
          <w:b/>
        </w:rPr>
        <w:t xml:space="preserve"> No. 9 by introducing the flexible pedestrian legform impactor (FlexPLI) as a single harmonized test tool aimed at enhancing the level of protection for the lower legs of pedestrians.</w:t>
      </w:r>
    </w:p>
    <w:p w14:paraId="2B9AF367" w14:textId="0516FCA4" w:rsidR="00F4339E" w:rsidRPr="00C86053" w:rsidRDefault="00F4339E" w:rsidP="00F4339E">
      <w:pPr>
        <w:pStyle w:val="SingleTxtG"/>
        <w:rPr>
          <w:b/>
        </w:rPr>
      </w:pPr>
      <w:r w:rsidRPr="00C86053">
        <w:rPr>
          <w:b/>
        </w:rPr>
        <w:t>137.</w:t>
      </w:r>
      <w:r w:rsidRPr="00C86053">
        <w:rPr>
          <w:b/>
        </w:rPr>
        <w:tab/>
        <w:t xml:space="preserve">The work of the IWG shall not be limited to draft proposals to amend the </w:t>
      </w:r>
      <w:r w:rsidR="002472F9" w:rsidRPr="002472F9">
        <w:rPr>
          <w:b/>
        </w:rPr>
        <w:t>UN GTR</w:t>
      </w:r>
      <w:r w:rsidRPr="00C86053">
        <w:rPr>
          <w:b/>
        </w:rPr>
        <w:t xml:space="preserve"> No. 9, but shall cover the development of a complementary draft proposal to amend Regulation No. 127.</w:t>
      </w:r>
    </w:p>
    <w:p w14:paraId="727880AB" w14:textId="77777777" w:rsidR="00F4339E" w:rsidRPr="00C86053" w:rsidRDefault="00F4339E" w:rsidP="00F4339E">
      <w:pPr>
        <w:pStyle w:val="SingleTxtG"/>
        <w:rPr>
          <w:b/>
        </w:rPr>
      </w:pPr>
      <w:r w:rsidRPr="00C86053">
        <w:rPr>
          <w:b/>
        </w:rPr>
        <w:t>138.</w:t>
      </w:r>
      <w:r w:rsidRPr="00C86053">
        <w:rPr>
          <w:b/>
        </w:rPr>
        <w:tab/>
        <w:t>The IWG should also review proposals to improve and/or clarify aspects of the legform test procedure.</w:t>
      </w:r>
    </w:p>
    <w:p w14:paraId="13ED208D" w14:textId="77777777" w:rsidR="00F4339E" w:rsidRPr="0085160C" w:rsidRDefault="00F4339E" w:rsidP="00F4339E">
      <w:pPr>
        <w:pStyle w:val="SingleTxtG"/>
        <w:rPr>
          <w:b/>
        </w:rPr>
      </w:pPr>
      <w:r w:rsidRPr="00C86053">
        <w:rPr>
          <w:b/>
        </w:rPr>
        <w:t>139.</w:t>
      </w:r>
      <w:r w:rsidRPr="00C86053">
        <w:rPr>
          <w:b/>
        </w:rPr>
        <w:tab/>
        <w:t>The changes introduced by this amendment do not intend to change the severity of the original requirements significantly. However, with the introduction of the flexible lower legform impactor, Contracting Parties and domestic economic integration organizations are able to adopt, by preference, a particular tool with superior performance into their national or domestic legislation.</w:t>
      </w:r>
    </w:p>
    <w:p w14:paraId="0B068197" w14:textId="77777777" w:rsidR="00F4339E" w:rsidRPr="0085160C" w:rsidRDefault="00F4339E" w:rsidP="00F4339E">
      <w:pPr>
        <w:pStyle w:val="H23G"/>
      </w:pPr>
      <w:r w:rsidRPr="0085160C">
        <w:lastRenderedPageBreak/>
        <w:tab/>
        <w:t>2.</w:t>
      </w:r>
      <w:r w:rsidRPr="0085160C">
        <w:tab/>
        <w:t>Procedural Background</w:t>
      </w:r>
    </w:p>
    <w:p w14:paraId="13A63275" w14:textId="79076138" w:rsidR="00F4339E" w:rsidRPr="0085160C" w:rsidRDefault="00F4339E" w:rsidP="00F4339E">
      <w:pPr>
        <w:pStyle w:val="SingleTxtG"/>
        <w:rPr>
          <w:b/>
        </w:rPr>
      </w:pPr>
      <w:r w:rsidRPr="00923A81">
        <w:rPr>
          <w:b/>
          <w:lang w:val="en-US"/>
        </w:rPr>
        <w:t>140.</w:t>
      </w:r>
      <w:r w:rsidRPr="00923A81">
        <w:rPr>
          <w:b/>
          <w:lang w:val="en-US"/>
        </w:rPr>
        <w:tab/>
        <w:t>At its forty-ninth</w:t>
      </w:r>
      <w:r w:rsidRPr="00DA1F9D">
        <w:rPr>
          <w:b/>
        </w:rPr>
        <w:t xml:space="preserve"> session, GRSP considered ECE/TRANS/WP.29/ GRSP/2011/13 and GRSP-49-15 concerning the introduction of the flexible pedestrian legform (FlexPLI) into the </w:t>
      </w:r>
      <w:r w:rsidR="002472F9" w:rsidRPr="002472F9">
        <w:rPr>
          <w:b/>
        </w:rPr>
        <w:t>UN GTR</w:t>
      </w:r>
      <w:r w:rsidRPr="00DA1F9D">
        <w:rPr>
          <w:b/>
        </w:rPr>
        <w:t xml:space="preserve">. The expert from the United States of America (USA) gave a presentation on the outcome of a comparison research study conducted in his country between the FlexPLI and the current lower legform. He concluded that additional research, testing and additional world fleet data would be needed to address the injury criteria concerns and to justify its introduction on the FlexPLI. </w:t>
      </w:r>
      <w:r w:rsidRPr="0085160C">
        <w:rPr>
          <w:b/>
        </w:rPr>
        <w:t xml:space="preserve">The expert from Japan gave a presentation (GRSP-49-24), showing that the FlexPLI and the current legform have totally different structures and injury criteria. Therefore, he concluded that direct comparison between the two legforms would give misleading results. GRSP agreed that pending issues should be addressed by an IWG, co-chaired by Germany and Japan. </w:t>
      </w:r>
      <w:r w:rsidRPr="00DA1F9D">
        <w:rPr>
          <w:b/>
        </w:rPr>
        <w:t xml:space="preserve">The IWG would finalizing proposals for introducing the FlexPLI into the </w:t>
      </w:r>
      <w:r w:rsidR="002472F9" w:rsidRPr="002472F9">
        <w:rPr>
          <w:b/>
        </w:rPr>
        <w:t>UN GTR</w:t>
      </w:r>
      <w:r w:rsidRPr="00DA1F9D">
        <w:rPr>
          <w:b/>
        </w:rPr>
        <w:t xml:space="preserve"> and, simultaneously, into the draft Regulation on pedestrian safety in the same time.</w:t>
      </w:r>
    </w:p>
    <w:p w14:paraId="69EA799C" w14:textId="77777777" w:rsidR="00F4339E" w:rsidRPr="00DA1F9D" w:rsidRDefault="00F4339E" w:rsidP="00F4339E">
      <w:pPr>
        <w:pStyle w:val="SingleTxtG"/>
        <w:rPr>
          <w:b/>
        </w:rPr>
      </w:pPr>
      <w:r w:rsidRPr="00DA1F9D">
        <w:rPr>
          <w:b/>
        </w:rPr>
        <w:t>141.</w:t>
      </w:r>
      <w:r w:rsidRPr="00DA1F9D">
        <w:rPr>
          <w:b/>
        </w:rPr>
        <w:tab/>
        <w:t>GRSP agreed to seek consent from WP.29 and the Executive Committee of the 1998 Agreement (AC.3) at their June 2011 sessions to mandate an IWG on the FlexPLI. GRSP also noted the draft terms of reference of the IWG (GRSP-49-38) and agreed to refer to this group for finalization. Finally, it was agreed to resume consideration on this agenda item on the basis of revised proposals, if any.</w:t>
      </w:r>
    </w:p>
    <w:p w14:paraId="63483DF8" w14:textId="78665B53" w:rsidR="00F4339E" w:rsidRPr="00DA1F9D" w:rsidRDefault="00F4339E" w:rsidP="00F4339E">
      <w:pPr>
        <w:pStyle w:val="SingleTxtG"/>
        <w:rPr>
          <w:b/>
        </w:rPr>
      </w:pPr>
      <w:r w:rsidRPr="00DA1F9D">
        <w:rPr>
          <w:b/>
        </w:rPr>
        <w:t>142.</w:t>
      </w:r>
      <w:r w:rsidRPr="00DA1F9D">
        <w:rPr>
          <w:b/>
        </w:rPr>
        <w:tab/>
        <w:t xml:space="preserve">At the 154th session of the WP.29, the representative of the USA informed AC.3 that, as an outcome of a research study conducted in her country, concerns were expressed by her delegation at the May 2011 session of GRSP on the readiness of FlexPLI as a test tool. She added that GRSP had agreed that pending issues should be addressed by a reconstituted IWG. The representative of Germany clarified that the IWG GTR9-PH2, would be co-chaired and co-sponsored by Germany and Japan with the secretariat tasks assigned to the International Organization of Motor Vehicle Manufacturers (OICA). AC.3 gave its consent to mandate the IWG subject to the submission of appropriate terms of references to AC.3. It was agreed to set up an IWG to solve the pending issues on incorporating the FlexPLI into PH2 of </w:t>
      </w:r>
      <w:r w:rsidR="002472F9" w:rsidRPr="002472F9">
        <w:rPr>
          <w:b/>
        </w:rPr>
        <w:t xml:space="preserve">UN GTR </w:t>
      </w:r>
      <w:r w:rsidRPr="00DA1F9D">
        <w:rPr>
          <w:b/>
        </w:rPr>
        <w:t>No. 9 and in Regulation No. 127 on pedestrian safety.</w:t>
      </w:r>
    </w:p>
    <w:p w14:paraId="657E4D4D" w14:textId="353A5DC6" w:rsidR="00F4339E" w:rsidRPr="00DA1F9D" w:rsidRDefault="00F4339E" w:rsidP="00F4339E">
      <w:pPr>
        <w:pStyle w:val="SingleTxtG"/>
        <w:rPr>
          <w:b/>
        </w:rPr>
      </w:pPr>
      <w:r w:rsidRPr="00DA1F9D">
        <w:rPr>
          <w:b/>
        </w:rPr>
        <w:t>143.</w:t>
      </w:r>
      <w:r w:rsidRPr="00DA1F9D">
        <w:rPr>
          <w:b/>
        </w:rPr>
        <w:tab/>
        <w:t xml:space="preserve">The Chair of GRSP reported on the forty-ninth session where GRSP agreed to seek the consent of WP.29 and AC.3 to mandate a new informal group to solve the pending issues for incorporating the FlexPLI in Phase 2 of the </w:t>
      </w:r>
      <w:r w:rsidR="002472F9" w:rsidRPr="002472F9">
        <w:rPr>
          <w:b/>
        </w:rPr>
        <w:t>UN GTR</w:t>
      </w:r>
      <w:r w:rsidRPr="00DA1F9D">
        <w:rPr>
          <w:b/>
        </w:rPr>
        <w:t xml:space="preserve"> No. 9 and in the draft Regulation on pedestrian safety at the same time. The World Forum agreed to set up another IWG, subject to the submission to WP.29 of the appropriate terms of references.</w:t>
      </w:r>
    </w:p>
    <w:p w14:paraId="396866A1" w14:textId="77777777" w:rsidR="00F4339E" w:rsidRPr="00DA1F9D" w:rsidRDefault="00F4339E" w:rsidP="00F4339E">
      <w:pPr>
        <w:pStyle w:val="SingleTxtG"/>
        <w:rPr>
          <w:b/>
        </w:rPr>
      </w:pPr>
      <w:r w:rsidRPr="00DA1F9D">
        <w:rPr>
          <w:b/>
        </w:rPr>
        <w:t>144.</w:t>
      </w:r>
      <w:r w:rsidRPr="00DA1F9D">
        <w:rPr>
          <w:b/>
        </w:rPr>
        <w:tab/>
        <w:t>The IWG began its work on 3 November 2011 with a constitutional meeting in Bonn (Germany) to draft the terms of references, the rules of procedure, the time schedule and the work plan. There, the participants also agreed with the proposal of the co-sponsors on the IWG position of Chair, Vice-Chair and Secretariat as mentioned in para. 142 above.</w:t>
      </w:r>
    </w:p>
    <w:p w14:paraId="7535F84A" w14:textId="77777777" w:rsidR="00F4339E" w:rsidRPr="00DA1F9D" w:rsidRDefault="00F4339E" w:rsidP="00F4339E">
      <w:pPr>
        <w:pStyle w:val="SingleTxtG"/>
        <w:rPr>
          <w:b/>
        </w:rPr>
      </w:pPr>
      <w:r w:rsidRPr="00DA1F9D">
        <w:rPr>
          <w:b/>
        </w:rPr>
        <w:t>145.</w:t>
      </w:r>
      <w:r w:rsidRPr="00DA1F9D">
        <w:rPr>
          <w:b/>
        </w:rPr>
        <w:tab/>
        <w:t>At the 155th session of WP.29 and the thirty-third session of AC.3, Germany and Japan informed delegates about the outcome of the constitutional meeting, the management of the group and the ongoing activities of the IWG (document WP.29-155-35). WP.29 and AC.3 noted that the first meeting of the IWG was planned for 1 and 2 December 2011 to start the technical discussion and to finalize the draft terms of references as well as the work plan for submission to GRSP at its December 2011 session.</w:t>
      </w:r>
    </w:p>
    <w:p w14:paraId="32832BDD" w14:textId="77777777" w:rsidR="00F4339E" w:rsidRPr="00DA1F9D" w:rsidRDefault="00F4339E" w:rsidP="00F4339E">
      <w:pPr>
        <w:pStyle w:val="SingleTxtG"/>
        <w:rPr>
          <w:b/>
        </w:rPr>
      </w:pPr>
      <w:r w:rsidRPr="00DA1F9D">
        <w:rPr>
          <w:b/>
        </w:rPr>
        <w:lastRenderedPageBreak/>
        <w:t>146.</w:t>
      </w:r>
      <w:r w:rsidRPr="00DA1F9D">
        <w:rPr>
          <w:b/>
        </w:rPr>
        <w:tab/>
        <w:t>The first meeting of IWG was held on 1 and 2 December 2011 in Geneva (Switzerland). Technical discussions began and the draft document on the terms of reference, the rules of procedures, the time schedule and the work plan for submission to GRSP in December 2011 were concluded. The first progress report was submitted to GRSP in December 2011 and to WP.29 at its 156th session as well as to AC.3 at its thirty-fourth session in March 2012. At its 156th session, the World Forum, endorsed, in principle, the noted terms of references, pending the adoption of the report of the December 2011 session of GRSP. AC.3 also endorsed, in principle, the terms of reference of the IWG and requested the secretariat to distribute WP.29-156-11 with an official symbol for consideration at its June 2012 session.</w:t>
      </w:r>
    </w:p>
    <w:p w14:paraId="6D369639" w14:textId="77777777" w:rsidR="00F4339E" w:rsidRPr="00DA1F9D" w:rsidRDefault="00F4339E" w:rsidP="00F4339E">
      <w:pPr>
        <w:pStyle w:val="SingleTxtG"/>
        <w:rPr>
          <w:b/>
        </w:rPr>
      </w:pPr>
      <w:r w:rsidRPr="00DA1F9D">
        <w:rPr>
          <w:b/>
        </w:rPr>
        <w:t>147.</w:t>
      </w:r>
      <w:r w:rsidRPr="00DA1F9D">
        <w:rPr>
          <w:b/>
        </w:rPr>
        <w:tab/>
        <w:t>The second meeting of the IWG took place in Osaka (Japan) on 28 and 29 March 2012. The discussion focused on the technical aspects including the accident and benefit analysis. High priority was given to the activities on the further development of the certification procedures. A task force was established to initiate a further work item on the bumper test area for the lower legform impact.</w:t>
      </w:r>
    </w:p>
    <w:p w14:paraId="622DF9D9" w14:textId="77777777" w:rsidR="00F4339E" w:rsidRPr="00DA1F9D" w:rsidRDefault="00F4339E" w:rsidP="00F4339E">
      <w:pPr>
        <w:pStyle w:val="SingleTxtG"/>
        <w:rPr>
          <w:b/>
        </w:rPr>
      </w:pPr>
      <w:r w:rsidRPr="00DA1F9D">
        <w:rPr>
          <w:b/>
        </w:rPr>
        <w:t>148.</w:t>
      </w:r>
      <w:r w:rsidRPr="00DA1F9D">
        <w:rPr>
          <w:b/>
        </w:rPr>
        <w:tab/>
        <w:t>The second progress report was submitted to GRSP in May 2012 and to WP.29 for consideration at its 157th session and to AC.3 at its thirty-fifth session in June 2012. During these sessions, the first progress report (ECE/TRANS/WP.29/2012/58) and the terms of references including the rules of procedures, the time schedule and the work plan were formally adopted. The second progress report (WP.29-157-21) was distributed with an official symbol at the November 2012 sessions of WP.29 and AC.3.</w:t>
      </w:r>
    </w:p>
    <w:p w14:paraId="18D6DE77" w14:textId="77777777" w:rsidR="00F4339E" w:rsidRPr="00DA1F9D" w:rsidRDefault="00F4339E" w:rsidP="00F4339E">
      <w:pPr>
        <w:pStyle w:val="SingleTxtG"/>
        <w:rPr>
          <w:b/>
        </w:rPr>
      </w:pPr>
      <w:r w:rsidRPr="00DA1F9D">
        <w:rPr>
          <w:b/>
        </w:rPr>
        <w:t>149.</w:t>
      </w:r>
      <w:r w:rsidRPr="00DA1F9D">
        <w:rPr>
          <w:b/>
        </w:rPr>
        <w:tab/>
        <w:t>The third meeting of the IWG was held on 29 and 30 May 2012 in Paris. During the meeting, the experts discussed main topics related to accident data on pedestrian injuries, the cost-benefit assessment and the set-up of certification corridors.</w:t>
      </w:r>
    </w:p>
    <w:p w14:paraId="06212C8A" w14:textId="77777777" w:rsidR="00F4339E" w:rsidRPr="00DA1F9D" w:rsidRDefault="00F4339E" w:rsidP="00F4339E">
      <w:pPr>
        <w:pStyle w:val="SingleTxtG"/>
        <w:rPr>
          <w:b/>
        </w:rPr>
      </w:pPr>
      <w:r w:rsidRPr="00DA1F9D">
        <w:rPr>
          <w:b/>
        </w:rPr>
        <w:t>150.</w:t>
      </w:r>
      <w:r w:rsidRPr="00DA1F9D">
        <w:rPr>
          <w:b/>
        </w:rPr>
        <w:tab/>
        <w:t>The fourth meeting of the IWG took place on 17 to 19 September 2012 in Washington, D.C. The group resumed discussions from the third meeting, while the main focus was given to finalizing the certification corridors and the cost-benefit assessment for introducing the FlexPLI. Priority was given to agree on an international round robin vehicle test programme with the FlexPLI.</w:t>
      </w:r>
    </w:p>
    <w:p w14:paraId="41B64B2D" w14:textId="77777777" w:rsidR="00F4339E" w:rsidRPr="00DA1F9D" w:rsidRDefault="00F4339E" w:rsidP="00F4339E">
      <w:pPr>
        <w:pStyle w:val="SingleTxtG"/>
        <w:rPr>
          <w:b/>
        </w:rPr>
      </w:pPr>
      <w:r w:rsidRPr="00DA1F9D">
        <w:rPr>
          <w:b/>
        </w:rPr>
        <w:t>151.</w:t>
      </w:r>
      <w:r w:rsidRPr="00DA1F9D">
        <w:rPr>
          <w:b/>
        </w:rPr>
        <w:tab/>
        <w:t>The draft third progress report was submitted to WP.29 at its 158th session and to AC.3 at its thirty-sixth session. AC.3 requested the secretariat to distribute the draft third progress report (WP.29-158-28) with an official symbol for consideration at the next session and adopted the second progress report (ECE/TRANS/WP.29/2012/120).</w:t>
      </w:r>
    </w:p>
    <w:p w14:paraId="096EDB29" w14:textId="0CD6D8C0" w:rsidR="00F4339E" w:rsidRPr="00DA1F9D" w:rsidRDefault="00F4339E" w:rsidP="00F4339E">
      <w:pPr>
        <w:pStyle w:val="SingleTxtG"/>
        <w:rPr>
          <w:b/>
        </w:rPr>
      </w:pPr>
      <w:r w:rsidRPr="00DA1F9D">
        <w:rPr>
          <w:b/>
        </w:rPr>
        <w:t>152.</w:t>
      </w:r>
      <w:r w:rsidRPr="00DA1F9D">
        <w:rPr>
          <w:b/>
        </w:rPr>
        <w:tab/>
        <w:t xml:space="preserve">The fifth meeting was held on 6 and 7 December 2012 in Bergisch Gladbach (Germany). Main discussions during this meeting were the review of the cost-benefit analysis, an exchange of information on the first results of the repeatability and reproducibility of the FlexPLI tests with vehicles, and a discussion on the threshold values for the injury criteria. Furthermore, the IWG agreed to seek the consent of GRSP and WP.29/AC.3 for extending the mandate (working schedule) to take all test results into account for the amendment of the </w:t>
      </w:r>
      <w:r w:rsidR="002472F9" w:rsidRPr="002472F9">
        <w:rPr>
          <w:b/>
        </w:rPr>
        <w:t>UN GTR</w:t>
      </w:r>
      <w:r w:rsidRPr="00DA1F9D">
        <w:rPr>
          <w:b/>
        </w:rPr>
        <w:t>.</w:t>
      </w:r>
    </w:p>
    <w:p w14:paraId="7CDA7740" w14:textId="77777777" w:rsidR="00F4339E" w:rsidRPr="00DA1F9D" w:rsidRDefault="00F4339E" w:rsidP="00F4339E">
      <w:pPr>
        <w:pStyle w:val="SingleTxtG"/>
        <w:rPr>
          <w:b/>
        </w:rPr>
      </w:pPr>
      <w:r w:rsidRPr="00DA1F9D">
        <w:rPr>
          <w:b/>
        </w:rPr>
        <w:t>153.</w:t>
      </w:r>
      <w:r w:rsidRPr="00DA1F9D">
        <w:rPr>
          <w:b/>
        </w:rPr>
        <w:tab/>
        <w:t>Delegates noted that GRSP had adopted the revised terms of reference of the IWG group as reproduced in Annex II to the GRSP report (ECE/TRANS/WP.29/GRSP/52) during the 159th session of WP.29 and at the thirty-seventh session of AC.3. The World Forum endorsed the extension of the mandate of the IWG until June 2014 (expected adoption at WP.29/AC.3) and, in principle, the revised terms of references, pending the adoption of the GRSP report of its December 2012 session at the 160th session of the World Forum in June 2013.</w:t>
      </w:r>
    </w:p>
    <w:p w14:paraId="641DDDC4" w14:textId="77777777" w:rsidR="00F4339E" w:rsidRDefault="00F4339E" w:rsidP="00F4339E">
      <w:pPr>
        <w:pStyle w:val="SingleTxtG"/>
        <w:rPr>
          <w:b/>
        </w:rPr>
      </w:pPr>
      <w:r w:rsidRPr="009C2284">
        <w:rPr>
          <w:b/>
        </w:rPr>
        <w:lastRenderedPageBreak/>
        <w:t>154.</w:t>
      </w:r>
      <w:r w:rsidRPr="009C2284">
        <w:rPr>
          <w:b/>
        </w:rPr>
        <w:tab/>
        <w:t>The third progress report (ECE/TRANS/WP.29/2013/36) was recalled at the 159th session of WP.29 and at the thirty-seventh session of AC.3 together with the amendments proposed by GRSP (WP.29-159-20) at the December 2012 session. AC.3 adopted ECE/TRANS/WP.29/2013/36, as amended by Annex III of the report of that session of WP.29 (ECE/TRANS/WP.29/1102).</w:t>
      </w:r>
    </w:p>
    <w:p w14:paraId="68D18A6F" w14:textId="77777777" w:rsidR="00F4339E" w:rsidRDefault="00F4339E" w:rsidP="00F4339E">
      <w:pPr>
        <w:pStyle w:val="SingleTxtG"/>
        <w:rPr>
          <w:b/>
        </w:rPr>
      </w:pPr>
      <w:r w:rsidRPr="0085160C">
        <w:rPr>
          <w:b/>
        </w:rPr>
        <w:t>155.</w:t>
      </w:r>
      <w:r w:rsidRPr="0085160C">
        <w:rPr>
          <w:b/>
        </w:rPr>
        <w:tab/>
        <w:t>The sixth meeting of the IWG took place in Washington, D.C. from 19</w:t>
      </w:r>
      <w:r>
        <w:rPr>
          <w:b/>
        </w:rPr>
        <w:t> </w:t>
      </w:r>
      <w:r w:rsidRPr="0085160C">
        <w:rPr>
          <w:b/>
        </w:rPr>
        <w:t>to 20</w:t>
      </w:r>
      <w:r>
        <w:rPr>
          <w:b/>
        </w:rPr>
        <w:t> </w:t>
      </w:r>
      <w:r w:rsidRPr="0085160C">
        <w:rPr>
          <w:b/>
        </w:rPr>
        <w:t>March 2013. The group agreed on the approach to review the FlexPLI drawing package to prepare the addendum of the Mutual Resolution No. 1 (M.R.1). The review of the controversial discussion on the cost-benefit studies was finalised and the results of the different regions and laboratories on the vehicle repeatability and reproducibility tests were discussed.</w:t>
      </w:r>
    </w:p>
    <w:p w14:paraId="49B8A32F" w14:textId="77777777" w:rsidR="00F4339E" w:rsidRPr="007569E6" w:rsidRDefault="00F4339E" w:rsidP="00F4339E">
      <w:pPr>
        <w:pStyle w:val="SingleTxtG"/>
        <w:rPr>
          <w:b/>
        </w:rPr>
      </w:pPr>
      <w:r w:rsidRPr="007569E6">
        <w:rPr>
          <w:b/>
        </w:rPr>
        <w:t>156.</w:t>
      </w:r>
      <w:r w:rsidRPr="007569E6">
        <w:rPr>
          <w:b/>
        </w:rPr>
        <w:tab/>
        <w:t>The draft fourth progress report of the IWG was presented at the fifty-third session of GRSP. It was added that the group had made good progress and that it was ready to submit an official proposal to the December session of GRSP with possible pending decisions on threshold values of injury criteria. GRSP agreed to resume consideration of this subject on the basis of a proposal submitted by the IWG.</w:t>
      </w:r>
    </w:p>
    <w:p w14:paraId="4B591A44" w14:textId="747B2457" w:rsidR="00F4339E" w:rsidRDefault="00F4339E" w:rsidP="00F4339E">
      <w:pPr>
        <w:pStyle w:val="SingleTxtG"/>
        <w:rPr>
          <w:b/>
        </w:rPr>
      </w:pPr>
      <w:r w:rsidRPr="001F4621">
        <w:rPr>
          <w:b/>
        </w:rPr>
        <w:t>157.</w:t>
      </w:r>
      <w:r w:rsidRPr="001F4621">
        <w:rPr>
          <w:b/>
        </w:rPr>
        <w:tab/>
        <w:t xml:space="preserve">At the 160th WP.29 session, the experts were informed by the representative of the United States of America that GRSP was expected to recommend that Amendment 2 (Phase 2) of the </w:t>
      </w:r>
      <w:r w:rsidR="002472F9" w:rsidRPr="002472F9">
        <w:rPr>
          <w:b/>
        </w:rPr>
        <w:t>UN GTR</w:t>
      </w:r>
      <w:r w:rsidRPr="001F4621">
        <w:rPr>
          <w:b/>
        </w:rPr>
        <w:t xml:space="preserve"> on pedestrian safety, aimed at including the FlexPLI and the definition of the head form impact point into the </w:t>
      </w:r>
      <w:r w:rsidR="002472F9" w:rsidRPr="002472F9">
        <w:rPr>
          <w:b/>
        </w:rPr>
        <w:t>UN GTR</w:t>
      </w:r>
      <w:r w:rsidRPr="001F4621">
        <w:rPr>
          <w:b/>
        </w:rPr>
        <w:t xml:space="preserve"> No. 9 test as well as into Regulation No. 127. He also announced the submission of another amendment to the </w:t>
      </w:r>
      <w:r w:rsidR="002472F9" w:rsidRPr="002472F9">
        <w:rPr>
          <w:b/>
        </w:rPr>
        <w:t>UN GTR</w:t>
      </w:r>
      <w:r w:rsidRPr="001F4621">
        <w:rPr>
          <w:b/>
        </w:rPr>
        <w:t xml:space="preserve"> on pedestrian safety on an updated definition of the head form impact point.</w:t>
      </w:r>
    </w:p>
    <w:p w14:paraId="34517487" w14:textId="07240F06" w:rsidR="00F4339E" w:rsidRPr="00DA1F9D" w:rsidRDefault="00F4339E" w:rsidP="00F4339E">
      <w:pPr>
        <w:pStyle w:val="SingleTxtG"/>
        <w:rPr>
          <w:b/>
        </w:rPr>
      </w:pPr>
      <w:r w:rsidRPr="001F4621">
        <w:rPr>
          <w:b/>
        </w:rPr>
        <w:t>158.</w:t>
      </w:r>
      <w:r w:rsidRPr="001F4621">
        <w:rPr>
          <w:b/>
        </w:rPr>
        <w:tab/>
        <w:t xml:space="preserve">At the same session, the representative of Japan, Vice-Chair of the IWG on Phase 2 of </w:t>
      </w:r>
      <w:r w:rsidR="002472F9" w:rsidRPr="002472F9">
        <w:rPr>
          <w:b/>
        </w:rPr>
        <w:t>UN GTR</w:t>
      </w:r>
      <w:r w:rsidRPr="001F4621">
        <w:rPr>
          <w:b/>
        </w:rPr>
        <w:t xml:space="preserve"> No. 9, introduced the fourth progress report of the group together with a presentation. He confirmed the good progress of the IWG and that an official proposal for incorporating the flexible pedestrian legform impactor would be submitted to the December 2013 session of GRSP. AC.3 adopted the fourth progress report and requested the secretariat to distribute it with an official symbol at its November 2013 session.</w:t>
      </w:r>
    </w:p>
    <w:p w14:paraId="33F02002" w14:textId="77777777" w:rsidR="00F4339E" w:rsidRPr="00DA1F9D" w:rsidRDefault="00F4339E" w:rsidP="00F4339E">
      <w:pPr>
        <w:pStyle w:val="SingleTxtG"/>
        <w:rPr>
          <w:b/>
        </w:rPr>
      </w:pPr>
      <w:r w:rsidRPr="001F4621">
        <w:rPr>
          <w:b/>
        </w:rPr>
        <w:t>159.</w:t>
      </w:r>
      <w:r w:rsidRPr="001F4621">
        <w:rPr>
          <w:b/>
        </w:rPr>
        <w:tab/>
        <w:t>The seventh meeting of the IWG (3</w:t>
      </w:r>
      <w:r>
        <w:rPr>
          <w:b/>
        </w:rPr>
        <w:t> </w:t>
      </w:r>
      <w:r w:rsidRPr="001F4621">
        <w:rPr>
          <w:b/>
        </w:rPr>
        <w:t>July 2013) was a telephone and online meeting. The group discussed specific issues, especially regarding the threshold values for the injury criteria, the definition of the rebound phase and the tolerances of FlexPLI output values during the free-flight phase. The latter two were agreed in principle while a decision on the threshold values is still pending. A further work item agreed would be an analysis on the necessity and possibility of introducing certification corridors for the femur bending moment.</w:t>
      </w:r>
    </w:p>
    <w:p w14:paraId="1E08B2B6" w14:textId="60BEE8BA" w:rsidR="00F4339E" w:rsidRPr="00DA1F9D" w:rsidRDefault="00F4339E" w:rsidP="00F4339E">
      <w:pPr>
        <w:pStyle w:val="SingleTxtG"/>
        <w:rPr>
          <w:b/>
        </w:rPr>
      </w:pPr>
      <w:r w:rsidRPr="00DA1F9D">
        <w:rPr>
          <w:b/>
        </w:rPr>
        <w:t>160.</w:t>
      </w:r>
      <w:r w:rsidRPr="00DA1F9D">
        <w:rPr>
          <w:b/>
        </w:rPr>
        <w:tab/>
        <w:t xml:space="preserve">The eighth meeting of the IWG was held on 9 and 10 September 2013. The meeting was dedicated mainly to discuss the open items like the injury criteria, the femur certification corridors and to review the preamble and the regulatory text of the </w:t>
      </w:r>
      <w:r w:rsidR="002472F9" w:rsidRPr="002472F9">
        <w:rPr>
          <w:b/>
        </w:rPr>
        <w:t>UN GTR</w:t>
      </w:r>
      <w:r w:rsidRPr="00DA1F9D">
        <w:rPr>
          <w:b/>
        </w:rPr>
        <w:t xml:space="preserve"> No. 9.</w:t>
      </w:r>
    </w:p>
    <w:p w14:paraId="4EBCBC9E" w14:textId="5AFC2C25" w:rsidR="00F4339E" w:rsidRDefault="00F4339E" w:rsidP="00F4339E">
      <w:pPr>
        <w:pStyle w:val="SingleTxtG"/>
        <w:rPr>
          <w:b/>
        </w:rPr>
      </w:pPr>
      <w:r w:rsidRPr="00DA1F9D">
        <w:rPr>
          <w:b/>
        </w:rPr>
        <w:t>161.</w:t>
      </w:r>
      <w:r w:rsidRPr="00DA1F9D">
        <w:rPr>
          <w:b/>
        </w:rPr>
        <w:tab/>
        <w:t xml:space="preserve">The ninth meeting of the IWG was held on 16 and 17 December 2013. During the meeting open items were discussed and resolved during the final review of the proposed amendment of the text for the </w:t>
      </w:r>
      <w:r w:rsidR="002472F9" w:rsidRPr="002472F9">
        <w:rPr>
          <w:b/>
        </w:rPr>
        <w:t>UN GTR</w:t>
      </w:r>
      <w:r w:rsidRPr="00DA1F9D">
        <w:rPr>
          <w:b/>
        </w:rPr>
        <w:t xml:space="preserve"> and Regulation No. 127. One pending issue on the performance limits for the injury criteria </w:t>
      </w:r>
      <w:r w:rsidRPr="002472F9">
        <w:rPr>
          <w:b/>
        </w:rPr>
        <w:t>had</w:t>
      </w:r>
      <w:r w:rsidRPr="00DA1F9D">
        <w:rPr>
          <w:b/>
        </w:rPr>
        <w:t xml:space="preserve"> to be discussed within GRSP involving all Contracting Parties</w:t>
      </w:r>
      <w:r>
        <w:rPr>
          <w:b/>
        </w:rPr>
        <w:t>.</w:t>
      </w:r>
    </w:p>
    <w:p w14:paraId="399CE4B2" w14:textId="77777777" w:rsidR="00F4339E" w:rsidRPr="002472F9" w:rsidRDefault="00F4339E" w:rsidP="00F4339E">
      <w:pPr>
        <w:pStyle w:val="SingleTxtG"/>
        <w:rPr>
          <w:b/>
        </w:rPr>
      </w:pPr>
      <w:r w:rsidRPr="002472F9">
        <w:rPr>
          <w:b/>
        </w:rPr>
        <w:t>162.</w:t>
      </w:r>
      <w:r w:rsidRPr="002472F9">
        <w:rPr>
          <w:b/>
        </w:rPr>
        <w:tab/>
        <w:t xml:space="preserve">The tenth meeting of the IWG was held on 24 November 2017. Main purpose of the meeting was to finalize all open issues with the text of the GTR since its adoption </w:t>
      </w:r>
      <w:r w:rsidRPr="002472F9">
        <w:rPr>
          <w:b/>
        </w:rPr>
        <w:lastRenderedPageBreak/>
        <w:t>had been delayed for a longer time. The meeting was organised to discuss the amendments in detail and to agree on them.</w:t>
      </w:r>
    </w:p>
    <w:p w14:paraId="52FE5EB3" w14:textId="77777777" w:rsidR="00F4339E" w:rsidRPr="0085160C" w:rsidRDefault="00F4339E" w:rsidP="00F4339E">
      <w:pPr>
        <w:pStyle w:val="H23G"/>
      </w:pPr>
      <w:r w:rsidRPr="0085160C">
        <w:tab/>
        <w:t>3.</w:t>
      </w:r>
      <w:r w:rsidRPr="0085160C">
        <w:tab/>
        <w:t>Requirements</w:t>
      </w:r>
    </w:p>
    <w:p w14:paraId="0383D14C" w14:textId="77777777" w:rsidR="00F4339E" w:rsidRPr="0085160C" w:rsidRDefault="00F4339E" w:rsidP="00F4339E">
      <w:pPr>
        <w:pStyle w:val="H23G"/>
      </w:pPr>
      <w:r w:rsidRPr="0085160C">
        <w:tab/>
        <w:t>(a)</w:t>
      </w:r>
      <w:r w:rsidRPr="0085160C">
        <w:tab/>
        <w:t>Assessment of biofidelity</w:t>
      </w:r>
    </w:p>
    <w:p w14:paraId="73010309" w14:textId="6350F37F" w:rsidR="00F4339E" w:rsidRPr="00DA1F9D" w:rsidRDefault="00F4339E" w:rsidP="00F4339E">
      <w:pPr>
        <w:pStyle w:val="SingleTxtG"/>
        <w:rPr>
          <w:b/>
        </w:rPr>
      </w:pPr>
      <w:r w:rsidRPr="001F4621">
        <w:rPr>
          <w:b/>
          <w:lang w:val="en-US"/>
        </w:rPr>
        <w:t>16</w:t>
      </w:r>
      <w:r w:rsidRPr="00B467DD">
        <w:rPr>
          <w:b/>
          <w:color w:val="FF0000"/>
          <w:lang w:val="en-US"/>
        </w:rPr>
        <w:t>3</w:t>
      </w:r>
      <w:r w:rsidRPr="001F4621">
        <w:rPr>
          <w:b/>
          <w:lang w:val="en-US"/>
        </w:rPr>
        <w:t>.</w:t>
      </w:r>
      <w:r w:rsidRPr="001F4621">
        <w:rPr>
          <w:b/>
          <w:lang w:val="en-US"/>
        </w:rPr>
        <w:tab/>
        <w:t xml:space="preserve">Japan Automobile Standard </w:t>
      </w:r>
      <w:r w:rsidRPr="00DA1F9D">
        <w:rPr>
          <w:b/>
        </w:rPr>
        <w:t xml:space="preserve">Internationalization Centre (JASIC) highlighted the improved biofidelity of the FlexPLI compared to the legform impactor currently used in </w:t>
      </w:r>
      <w:r w:rsidR="002472F9" w:rsidRPr="002472F9">
        <w:rPr>
          <w:b/>
        </w:rPr>
        <w:t>UN GTR</w:t>
      </w:r>
      <w:r w:rsidRPr="00DA1F9D">
        <w:rPr>
          <w:b/>
        </w:rPr>
        <w:t xml:space="preserve"> No. 9. The superior biofidelity was shown at component and assembly level using both the testing and the simulation tools. The improvements in the knee and tibia area were presented. A comparison study of the FlexPLI and post-mortem human subject (PMHS) test data was done for the performance limits. The FlexPLI was shown as more human-like with regard to the injury mechanism of the tibia.</w:t>
      </w:r>
    </w:p>
    <w:p w14:paraId="08DE537A" w14:textId="339A3FFB" w:rsidR="00F4339E" w:rsidRPr="00DA1F9D" w:rsidRDefault="00F4339E" w:rsidP="00F4339E">
      <w:pPr>
        <w:pStyle w:val="SingleTxtG"/>
        <w:rPr>
          <w:b/>
        </w:rPr>
      </w:pPr>
      <w:r w:rsidRPr="00DA1F9D">
        <w:rPr>
          <w:b/>
        </w:rPr>
        <w:t>16</w:t>
      </w:r>
      <w:r>
        <w:rPr>
          <w:b/>
          <w:color w:val="FF0000"/>
          <w:lang w:val="en-US"/>
        </w:rPr>
        <w:t>4</w:t>
      </w:r>
      <w:r w:rsidRPr="00DA1F9D">
        <w:rPr>
          <w:b/>
        </w:rPr>
        <w:t>.</w:t>
      </w:r>
      <w:r w:rsidRPr="00DA1F9D">
        <w:rPr>
          <w:b/>
        </w:rPr>
        <w:tab/>
        <w:t>The biofidelity study was performed with data from Japan and the USA. Some concerns were raised by the Alliance of Automobile Manufacturers on the validity of the method used by JASIC in comparing the finite element models with human body models. These concerns were not shared by the expert from Japan.</w:t>
      </w:r>
    </w:p>
    <w:p w14:paraId="543535AD" w14:textId="3F9548CA" w:rsidR="00F4339E" w:rsidRPr="00DA1F9D" w:rsidRDefault="00F4339E" w:rsidP="00F4339E">
      <w:pPr>
        <w:pStyle w:val="SingleTxtG"/>
        <w:rPr>
          <w:b/>
        </w:rPr>
      </w:pPr>
      <w:r w:rsidRPr="00DA1F9D">
        <w:rPr>
          <w:b/>
        </w:rPr>
        <w:t>16</w:t>
      </w:r>
      <w:r>
        <w:rPr>
          <w:b/>
          <w:color w:val="FF0000"/>
          <w:lang w:val="en-US"/>
        </w:rPr>
        <w:t>5</w:t>
      </w:r>
      <w:r w:rsidRPr="00DA1F9D">
        <w:rPr>
          <w:b/>
        </w:rPr>
        <w:t>.</w:t>
      </w:r>
      <w:r w:rsidRPr="00DA1F9D">
        <w:rPr>
          <w:b/>
        </w:rPr>
        <w:tab/>
        <w:t>The expert from United Kingdom of Great Britain and Northern Ireland (UK) expressed that the FlexPLI could have limitations in assessing knee injuries. The expert from Japan explained that both, knee injuries and tibia fractures could be assessed. But during the development, higher priority was given to tibia fractures as the knee injuries are less represented compared to tibia fractures according to the accident data analyses.</w:t>
      </w:r>
    </w:p>
    <w:p w14:paraId="18591D32" w14:textId="5D164798" w:rsidR="00F4339E" w:rsidRPr="00DA1F9D" w:rsidRDefault="00F4339E" w:rsidP="00F4339E">
      <w:pPr>
        <w:pStyle w:val="SingleTxtG"/>
        <w:rPr>
          <w:b/>
        </w:rPr>
      </w:pPr>
      <w:r w:rsidRPr="00DA1F9D">
        <w:rPr>
          <w:b/>
        </w:rPr>
        <w:t>16</w:t>
      </w:r>
      <w:r>
        <w:rPr>
          <w:b/>
          <w:color w:val="FF0000"/>
          <w:lang w:val="en-US"/>
        </w:rPr>
        <w:t>6</w:t>
      </w:r>
      <w:r w:rsidRPr="00DA1F9D">
        <w:rPr>
          <w:b/>
        </w:rPr>
        <w:t>.</w:t>
      </w:r>
      <w:r w:rsidRPr="00DA1F9D">
        <w:rPr>
          <w:b/>
        </w:rPr>
        <w:tab/>
        <w:t>The IWG received additional information on the superior performance of the FlexPLI compared to the current lower legform impactor.</w:t>
      </w:r>
    </w:p>
    <w:p w14:paraId="2DC1B77F" w14:textId="3AC586BC" w:rsidR="00F4339E" w:rsidRPr="0085160C" w:rsidRDefault="00F4339E" w:rsidP="00F4339E">
      <w:pPr>
        <w:pStyle w:val="SingleTxtG"/>
        <w:rPr>
          <w:b/>
        </w:rPr>
      </w:pPr>
      <w:r w:rsidRPr="00DA1F9D">
        <w:rPr>
          <w:b/>
        </w:rPr>
        <w:t>16</w:t>
      </w:r>
      <w:r>
        <w:rPr>
          <w:b/>
          <w:color w:val="FF0000"/>
          <w:lang w:val="en-US"/>
        </w:rPr>
        <w:t>7</w:t>
      </w:r>
      <w:r w:rsidRPr="00DA1F9D">
        <w:rPr>
          <w:b/>
        </w:rPr>
        <w:t>.</w:t>
      </w:r>
      <w:r w:rsidRPr="00DA1F9D">
        <w:rPr>
          <w:b/>
        </w:rPr>
        <w:tab/>
        <w:t>The discussion on the limitations of the FlexPLI in assessing knee injuries was closed pending the submission of new information on this subject.</w:t>
      </w:r>
    </w:p>
    <w:p w14:paraId="7BA93CAE" w14:textId="12F09815" w:rsidR="00F4339E" w:rsidRPr="0085160C" w:rsidRDefault="00F4339E" w:rsidP="00F4339E">
      <w:pPr>
        <w:pStyle w:val="H23G"/>
      </w:pPr>
      <w:r w:rsidRPr="0085160C">
        <w:tab/>
        <w:t>(b)</w:t>
      </w:r>
      <w:r w:rsidRPr="0085160C">
        <w:tab/>
        <w:t>Cost benefit analysis</w:t>
      </w:r>
    </w:p>
    <w:p w14:paraId="2689CC3C" w14:textId="4B49E7F7" w:rsidR="00F4339E" w:rsidRPr="0085160C" w:rsidRDefault="00F4339E" w:rsidP="00F4339E">
      <w:pPr>
        <w:pStyle w:val="SingleTxtG"/>
        <w:rPr>
          <w:b/>
        </w:rPr>
      </w:pPr>
      <w:r w:rsidRPr="0085160C">
        <w:rPr>
          <w:b/>
        </w:rPr>
        <w:t>16</w:t>
      </w:r>
      <w:r>
        <w:rPr>
          <w:b/>
          <w:color w:val="FF0000"/>
          <w:lang w:val="en-US"/>
        </w:rPr>
        <w:t>8</w:t>
      </w:r>
      <w:r w:rsidRPr="0085160C">
        <w:rPr>
          <w:b/>
        </w:rPr>
        <w:t>.</w:t>
      </w:r>
      <w:r w:rsidRPr="0085160C">
        <w:rPr>
          <w:b/>
        </w:rPr>
        <w:tab/>
        <w:t xml:space="preserve">At </w:t>
      </w:r>
      <w:r w:rsidRPr="00DA1F9D">
        <w:rPr>
          <w:b/>
          <w:color w:val="FF0000"/>
        </w:rPr>
        <w:t>the</w:t>
      </w:r>
      <w:r>
        <w:rPr>
          <w:b/>
        </w:rPr>
        <w:t xml:space="preserve"> </w:t>
      </w:r>
      <w:r w:rsidR="002472F9">
        <w:rPr>
          <w:b/>
        </w:rPr>
        <w:t>start</w:t>
      </w:r>
      <w:r w:rsidRPr="0085160C">
        <w:rPr>
          <w:b/>
        </w:rPr>
        <w:t xml:space="preserve"> of the IWG, participants were asked to provide accident data. This request was also raised at the fiftieth session of GRSP by the Chair of the IWG. The expert of the USA informed the IWG that they were investigating if information on accidents with pedestrians could be supplied for discussion.</w:t>
      </w:r>
    </w:p>
    <w:p w14:paraId="0F6CD85E" w14:textId="6D54D528" w:rsidR="00F4339E" w:rsidRPr="0085160C" w:rsidRDefault="00F4339E" w:rsidP="00F4339E">
      <w:pPr>
        <w:pStyle w:val="SingleTxtG"/>
        <w:rPr>
          <w:b/>
        </w:rPr>
      </w:pPr>
      <w:r w:rsidRPr="0085160C">
        <w:rPr>
          <w:b/>
        </w:rPr>
        <w:t>16</w:t>
      </w:r>
      <w:r>
        <w:rPr>
          <w:b/>
          <w:color w:val="FF0000"/>
          <w:lang w:val="en-US"/>
        </w:rPr>
        <w:t>9</w:t>
      </w:r>
      <w:r w:rsidRPr="0085160C">
        <w:rPr>
          <w:b/>
        </w:rPr>
        <w:t>.</w:t>
      </w:r>
      <w:r w:rsidRPr="0085160C">
        <w:rPr>
          <w:b/>
        </w:rPr>
        <w:tab/>
        <w:t>The expert from the National Highway Traffic Safety Administration (NHTSA) informed delegations about a research project in the USA to investigate the accident situation for pedestrians using the Pedestrian Crash Data Study (PCDS) and the German In-Depth Accident Study (GIDAS). The analyses only covered AIS 3-6 injuries and looked at disabling injuries according to the Functional Capacity Index (FCI) based on AIS.</w:t>
      </w:r>
    </w:p>
    <w:p w14:paraId="5DB534F6" w14:textId="77777777" w:rsidR="00F4339E" w:rsidRPr="0085160C" w:rsidRDefault="00F4339E" w:rsidP="00F4339E">
      <w:pPr>
        <w:pStyle w:val="SingleTxtG"/>
        <w:rPr>
          <w:b/>
        </w:rPr>
      </w:pPr>
      <w:r w:rsidRPr="0085160C">
        <w:rPr>
          <w:b/>
        </w:rPr>
        <w:t>1</w:t>
      </w:r>
      <w:r>
        <w:rPr>
          <w:b/>
          <w:strike/>
          <w:color w:val="FF0000"/>
          <w:lang w:val="en-US"/>
        </w:rPr>
        <w:t>69</w:t>
      </w:r>
      <w:r>
        <w:rPr>
          <w:b/>
          <w:color w:val="FF0000"/>
          <w:lang w:val="en-US"/>
        </w:rPr>
        <w:t>70</w:t>
      </w:r>
      <w:r w:rsidRPr="0085160C">
        <w:rPr>
          <w:b/>
        </w:rPr>
        <w:t>.</w:t>
      </w:r>
      <w:r w:rsidRPr="0085160C">
        <w:rPr>
          <w:b/>
        </w:rPr>
        <w:tab/>
        <w:t>According to both data sources, bumper-caused injuries represent up to 40 per cent of all pedestrian injuries. Notwithstanding, there are notable differences between the two sources on the number of injuries to the different body regions: the number of injuries to lower extremities are primarily caused by the bumper; and is in both cases close to 100 per cent (94 per cent for PCDS and 99 per cent for GIDAS). The presentation also showed the ranking of injured body regions for serious and disabling injuries, with the most frequent combination being the lower extremity to bumper impact.</w:t>
      </w:r>
    </w:p>
    <w:p w14:paraId="0BBD9EA8" w14:textId="07F79843" w:rsidR="00F4339E" w:rsidRPr="0085160C" w:rsidRDefault="00F4339E" w:rsidP="00F4339E">
      <w:pPr>
        <w:pStyle w:val="SingleTxtG"/>
        <w:rPr>
          <w:b/>
        </w:rPr>
      </w:pPr>
      <w:r w:rsidRPr="002472F9">
        <w:rPr>
          <w:b/>
        </w:rPr>
        <w:lastRenderedPageBreak/>
        <w:t>17</w:t>
      </w:r>
      <w:r w:rsidRPr="002472F9">
        <w:rPr>
          <w:b/>
          <w:lang w:val="en-US"/>
        </w:rPr>
        <w:t>1</w:t>
      </w:r>
      <w:r w:rsidRPr="002472F9">
        <w:rPr>
          <w:b/>
        </w:rPr>
        <w:t>.</w:t>
      </w:r>
      <w:r w:rsidRPr="0085160C">
        <w:rPr>
          <w:b/>
        </w:rPr>
        <w:tab/>
        <w:t xml:space="preserve">The German Federal Highway Research Institute (BASt) submitted detailed information on the expected reduction of costs in Germany due to the introduction of the FlexPLI within the test procedures according to </w:t>
      </w:r>
      <w:r w:rsidR="002472F9" w:rsidRPr="002472F9">
        <w:rPr>
          <w:b/>
        </w:rPr>
        <w:t>UN GTR</w:t>
      </w:r>
      <w:r w:rsidRPr="0085160C">
        <w:rPr>
          <w:b/>
        </w:rPr>
        <w:t xml:space="preserve"> No. 9. The study was based on both, national accident data as well as German in-depth accident data, using the injury shifting method. Here, the assumption was made that in case of a pedestrian being struck by a passenger car equipped with a frontend system designed for the protection of pedestrians, all corresponding AIS 1-3 injuries related to lower extremities could be shifted downwards by -1. In total, 498 accidents were vehicle</w:t>
      </w:r>
      <w:r w:rsidRPr="00804D4C">
        <w:rPr>
          <w:b/>
          <w:strike/>
          <w:color w:val="FF0000"/>
        </w:rPr>
        <w:t>s</w:t>
      </w:r>
      <w:r w:rsidRPr="0085160C">
        <w:rPr>
          <w:b/>
        </w:rPr>
        <w:t xml:space="preserve"> to pedestrian </w:t>
      </w:r>
      <w:r w:rsidRPr="002472F9">
        <w:rPr>
          <w:b/>
        </w:rPr>
        <w:t>accidents</w:t>
      </w:r>
      <w:r>
        <w:rPr>
          <w:b/>
        </w:rPr>
        <w:t xml:space="preserve"> </w:t>
      </w:r>
      <w:r w:rsidRPr="0085160C">
        <w:rPr>
          <w:b/>
        </w:rPr>
        <w:t>in the German in-depth study GIDAS. As a result, the study concluded that due to pedestrian friendly bumper designs, 25 per cent of all Maximum Abbreviated Injury Scale (MAIS) 3 injuries could be shifted to MAIS 2, and almost 8 per cent of all MAIS 2 injuries could be shifted to MAIS 1. Finally, the portion of MAIS 1 injuries would increase by approximately 2.5 per cent.</w:t>
      </w:r>
    </w:p>
    <w:p w14:paraId="047C4BFB" w14:textId="4098F5AB" w:rsidR="00F4339E" w:rsidRPr="0085160C" w:rsidRDefault="00F4339E" w:rsidP="00F4339E">
      <w:pPr>
        <w:pStyle w:val="SingleTxtG"/>
        <w:rPr>
          <w:b/>
        </w:rPr>
      </w:pPr>
      <w:r w:rsidRPr="002472F9">
        <w:rPr>
          <w:b/>
        </w:rPr>
        <w:t>17</w:t>
      </w:r>
      <w:r w:rsidRPr="002472F9">
        <w:rPr>
          <w:b/>
          <w:lang w:val="en-US"/>
        </w:rPr>
        <w:t>2</w:t>
      </w:r>
      <w:r w:rsidRPr="002472F9">
        <w:rPr>
          <w:b/>
        </w:rPr>
        <w:t>.</w:t>
      </w:r>
      <w:r w:rsidRPr="0085160C">
        <w:rPr>
          <w:b/>
        </w:rPr>
        <w:tab/>
        <w:t>Applying this shifted injury distribution to the national database, the introduction of pedestrian friendly bumper designs was estimated at an annual decrease of 11 fatally injured pedestrians and an annual decrease of 506 severely injured pedestrians. In the same period of time, the number of slightly injured pedestrians would increase by 231. Finally, the maximum annual cost reduction in Germany due to vehicles designed with pedestrian friendly bumpers was calculated at approximately € 63.5 million. According to an injury risk function developed by JASIC based on Nyquist and Kerrigan PMHS data and using the Weibull survival model, a 30 per cent tibia bone fracture risk when complying with the proposed FlexPLI tibia bending moment requirement of 340 Nm was calculated at 330 Nm bending moment of the human tibia. Thus, under consideration of a 70 per cent injury risk that is consistently assumed to be covered by the FlexPLI, the annual cost reduction due to the introduction of the FlexPLI was calculated by BASt at approximately € 44.5 million.</w:t>
      </w:r>
    </w:p>
    <w:p w14:paraId="2F7B9175" w14:textId="471564DB" w:rsidR="00F4339E" w:rsidRPr="002472F9" w:rsidRDefault="00F4339E" w:rsidP="00F4339E">
      <w:pPr>
        <w:pStyle w:val="SingleTxtG"/>
        <w:rPr>
          <w:b/>
        </w:rPr>
      </w:pPr>
      <w:r w:rsidRPr="002472F9">
        <w:rPr>
          <w:b/>
        </w:rPr>
        <w:t>17</w:t>
      </w:r>
      <w:r w:rsidRPr="002472F9">
        <w:rPr>
          <w:b/>
          <w:lang w:val="en-US"/>
        </w:rPr>
        <w:t>3</w:t>
      </w:r>
      <w:r w:rsidRPr="002472F9">
        <w:rPr>
          <w:b/>
        </w:rPr>
        <w:t>.</w:t>
      </w:r>
      <w:r w:rsidRPr="002472F9">
        <w:rPr>
          <w:b/>
        </w:rPr>
        <w:tab/>
        <w:t>JASIC introduced detailed information on the possible benefit to tibia injuries that can be expected with the introduction of the FlexPLI. Based on accident data, it was presumed that tibia fractures mainly occur due to indirect loading (approximately 80 per cent). Only in a minor number of cases, the fracture of the tibia occurs due to direct loading of the bumper. It was also shown that the most significant improvement can be achieved by mitigation of leg fractures.</w:t>
      </w:r>
    </w:p>
    <w:p w14:paraId="328814F7" w14:textId="1ACB0731" w:rsidR="00F4339E" w:rsidRPr="002472F9" w:rsidRDefault="00F4339E" w:rsidP="00F4339E">
      <w:pPr>
        <w:pStyle w:val="SingleTxtG"/>
        <w:rPr>
          <w:b/>
        </w:rPr>
      </w:pPr>
      <w:r w:rsidRPr="002472F9">
        <w:rPr>
          <w:b/>
        </w:rPr>
        <w:t>17</w:t>
      </w:r>
      <w:r w:rsidRPr="002472F9">
        <w:rPr>
          <w:b/>
          <w:lang w:val="en-US"/>
        </w:rPr>
        <w:t>4</w:t>
      </w:r>
      <w:r w:rsidRPr="002472F9">
        <w:rPr>
          <w:b/>
        </w:rPr>
        <w:t>.</w:t>
      </w:r>
      <w:r w:rsidRPr="002472F9">
        <w:rPr>
          <w:b/>
        </w:rPr>
        <w:tab/>
        <w:t>It was concluded that the FlexPLI can provide improved biofidelity for the tibia and the knee. Compared to the currently used legform impactor the cost savings due to mitigation of tibia fractures were estimated to be 100 million United States dollars for the USA and 50 million United States dollars for Japan based on calculation models using the annual medical costs for such types of injuries.</w:t>
      </w:r>
    </w:p>
    <w:p w14:paraId="29990AF1" w14:textId="13FEE699" w:rsidR="00F4339E" w:rsidRPr="002472F9" w:rsidRDefault="00F4339E" w:rsidP="00F4339E">
      <w:pPr>
        <w:pStyle w:val="SingleTxtG"/>
        <w:rPr>
          <w:b/>
        </w:rPr>
      </w:pPr>
      <w:r w:rsidRPr="002472F9">
        <w:rPr>
          <w:b/>
        </w:rPr>
        <w:t>17</w:t>
      </w:r>
      <w:r w:rsidRPr="002472F9">
        <w:rPr>
          <w:b/>
          <w:lang w:val="en-US"/>
        </w:rPr>
        <w:t>5</w:t>
      </w:r>
      <w:r w:rsidRPr="002472F9">
        <w:rPr>
          <w:b/>
        </w:rPr>
        <w:t>.</w:t>
      </w:r>
      <w:r w:rsidRPr="002472F9">
        <w:rPr>
          <w:b/>
        </w:rPr>
        <w:tab/>
        <w:t>At the second meeting, the experts again reviewed the information from JASIC on the benefit of the FlexPLI, showing a significantly better biofidelity of the FlexPLI compared to the current legform impactor. It was concluded that the cost savings due to mitigation of tibia fractures were estimated to be around 77 million United States dollars for Japan based on calculation models using the annual economic cost for such types of injuries.</w:t>
      </w:r>
    </w:p>
    <w:p w14:paraId="6F4596C4" w14:textId="34E13979" w:rsidR="00F4339E" w:rsidRPr="0085160C" w:rsidRDefault="00F4339E" w:rsidP="00F4339E">
      <w:pPr>
        <w:pStyle w:val="SingleTxtG"/>
        <w:rPr>
          <w:b/>
        </w:rPr>
      </w:pPr>
      <w:r w:rsidRPr="002472F9">
        <w:rPr>
          <w:b/>
        </w:rPr>
        <w:t>17</w:t>
      </w:r>
      <w:r w:rsidRPr="002472F9">
        <w:rPr>
          <w:b/>
          <w:lang w:val="en-US"/>
        </w:rPr>
        <w:t>6</w:t>
      </w:r>
      <w:r w:rsidRPr="002472F9">
        <w:rPr>
          <w:b/>
        </w:rPr>
        <w:t>.</w:t>
      </w:r>
      <w:r w:rsidRPr="002472F9">
        <w:rPr>
          <w:b/>
        </w:rPr>
        <w:tab/>
        <w:t>The expert from the Alliance of Automobile Manufacturers in the USA (Alliance) explained that the USA accident data used in the study might be processed in another way, as the current procedure is using the</w:t>
      </w:r>
      <w:r w:rsidRPr="0085160C">
        <w:rPr>
          <w:b/>
        </w:rPr>
        <w:t xml:space="preserve"> police-reported injury severity system KABCO (K - fatal, A – incapacitating, B – non-incapacitating, C – possible injury, O – no-injury) to classify injury severity might not be correct for pedestrian injuries. The expert from JASIC admitted that for some cases the injury severity </w:t>
      </w:r>
      <w:r w:rsidRPr="0085160C">
        <w:rPr>
          <w:b/>
        </w:rPr>
        <w:lastRenderedPageBreak/>
        <w:t xml:space="preserve">classification based on the KABCO scale used for the study was not correct. A modified version of the study showed better results than the original document. </w:t>
      </w:r>
    </w:p>
    <w:p w14:paraId="5BB5C786" w14:textId="3F66B225" w:rsidR="00F4339E" w:rsidRPr="002472F9" w:rsidRDefault="00F4339E" w:rsidP="00F4339E">
      <w:pPr>
        <w:pStyle w:val="SingleTxtG"/>
        <w:rPr>
          <w:b/>
        </w:rPr>
      </w:pPr>
      <w:r w:rsidRPr="002472F9">
        <w:rPr>
          <w:b/>
        </w:rPr>
        <w:t>17</w:t>
      </w:r>
      <w:r w:rsidRPr="002472F9">
        <w:rPr>
          <w:b/>
          <w:lang w:val="en-US"/>
        </w:rPr>
        <w:t>7</w:t>
      </w:r>
      <w:r w:rsidRPr="002472F9">
        <w:rPr>
          <w:b/>
        </w:rPr>
        <w:t>.</w:t>
      </w:r>
      <w:r w:rsidRPr="002472F9">
        <w:rPr>
          <w:b/>
        </w:rPr>
        <w:tab/>
        <w:t>At the third and fourth meeting the pedestrian experts again reviewed JASIC information on the benefit of the FlexPLI. The Alliance had undertaken an investigation of the methodology that was presented by JASIC. One major concern of the Alliance was that the data used in the JASIC analysis does not correctly reflect the current accident situation in the United States due to the outdated data set and the assumptions for the injury levels taken as a basis for the benefit calculation.</w:t>
      </w:r>
    </w:p>
    <w:p w14:paraId="67B4564A" w14:textId="61CD1174" w:rsidR="00F4339E" w:rsidRPr="002472F9" w:rsidRDefault="00F4339E" w:rsidP="00F4339E">
      <w:pPr>
        <w:pStyle w:val="SingleTxtG"/>
        <w:rPr>
          <w:b/>
        </w:rPr>
      </w:pPr>
      <w:r w:rsidRPr="002472F9">
        <w:rPr>
          <w:b/>
        </w:rPr>
        <w:t>17</w:t>
      </w:r>
      <w:r w:rsidRPr="002472F9">
        <w:rPr>
          <w:b/>
          <w:lang w:val="en-US"/>
        </w:rPr>
        <w:t>8</w:t>
      </w:r>
      <w:r w:rsidRPr="002472F9">
        <w:rPr>
          <w:b/>
        </w:rPr>
        <w:t>.</w:t>
      </w:r>
      <w:r w:rsidRPr="002472F9">
        <w:rPr>
          <w:b/>
        </w:rPr>
        <w:tab/>
        <w:t>During the fifth and the sixth meeting, the pedestrian experts further reviewed information from JASIC and the Federal Highway Research Institute of Germany (BASt) on calculating the benefits that would result from introducing the FlexPLI. The Alliance of Automobile Manufacturers in the USA repeated the concerns that the two approaches presented may not be valid for every market depending on the situation of accidents and the vehicle fleet.</w:t>
      </w:r>
    </w:p>
    <w:p w14:paraId="0C5F4355" w14:textId="13236B15" w:rsidR="00F4339E" w:rsidRPr="002472F9" w:rsidRDefault="00F4339E" w:rsidP="00F4339E">
      <w:pPr>
        <w:pStyle w:val="SingleTxtG"/>
        <w:rPr>
          <w:b/>
        </w:rPr>
      </w:pPr>
      <w:r w:rsidRPr="002472F9">
        <w:rPr>
          <w:b/>
        </w:rPr>
        <w:t>17</w:t>
      </w:r>
      <w:r w:rsidRPr="002472F9">
        <w:rPr>
          <w:b/>
          <w:lang w:val="en-US"/>
        </w:rPr>
        <w:t>9</w:t>
      </w:r>
      <w:r w:rsidRPr="002472F9">
        <w:rPr>
          <w:b/>
        </w:rPr>
        <w:t>.</w:t>
      </w:r>
      <w:r w:rsidRPr="002472F9">
        <w:rPr>
          <w:b/>
        </w:rPr>
        <w:tab/>
        <w:t xml:space="preserve">The IWG finally agreed that this argument may be valid for some regions which would result in the need to undertake, within the individual countries or regions, a cost-benefit analysis using their national or regional data on accidents and the situation of the domestic vehicle fleet to verify the scope of the new provisions and the possible introduction of the FlexPLI in their territory. </w:t>
      </w:r>
    </w:p>
    <w:p w14:paraId="3DA6BD51" w14:textId="77777777" w:rsidR="00F4339E" w:rsidRPr="0085160C" w:rsidRDefault="00F4339E" w:rsidP="00F4339E">
      <w:pPr>
        <w:pStyle w:val="H23G"/>
      </w:pPr>
      <w:r w:rsidRPr="0085160C">
        <w:tab/>
        <w:t>(c)</w:t>
      </w:r>
      <w:r w:rsidRPr="0085160C">
        <w:tab/>
        <w:t>Technical specifications (drawings) and PADI (user manual)</w:t>
      </w:r>
    </w:p>
    <w:p w14:paraId="40B9910F" w14:textId="4B1BDDE3" w:rsidR="00F4339E" w:rsidRPr="002472F9" w:rsidRDefault="00F4339E" w:rsidP="00F4339E">
      <w:pPr>
        <w:pStyle w:val="SingleTxtG"/>
        <w:rPr>
          <w:b/>
        </w:rPr>
      </w:pPr>
      <w:r w:rsidRPr="002472F9">
        <w:rPr>
          <w:b/>
        </w:rPr>
        <w:t>1</w:t>
      </w:r>
      <w:r w:rsidRPr="002472F9">
        <w:rPr>
          <w:b/>
          <w:lang w:val="en-US"/>
        </w:rPr>
        <w:t>80</w:t>
      </w:r>
      <w:r w:rsidRPr="002472F9">
        <w:rPr>
          <w:b/>
        </w:rPr>
        <w:t>.</w:t>
      </w:r>
      <w:r w:rsidRPr="002472F9">
        <w:rPr>
          <w:b/>
        </w:rPr>
        <w:tab/>
        <w:t>Several items were raised on the user manual for the FlexPLI. An updated user manual incorporating the proposals was drafted including additional information for a visual inspection of the impactor.</w:t>
      </w:r>
    </w:p>
    <w:p w14:paraId="29FED4FA" w14:textId="071C262F" w:rsidR="00F4339E" w:rsidRPr="002472F9" w:rsidRDefault="00F4339E" w:rsidP="00F4339E">
      <w:pPr>
        <w:pStyle w:val="SingleTxtG"/>
        <w:rPr>
          <w:b/>
        </w:rPr>
      </w:pPr>
      <w:r w:rsidRPr="002472F9">
        <w:rPr>
          <w:b/>
        </w:rPr>
        <w:t>18</w:t>
      </w:r>
      <w:r w:rsidRPr="002472F9">
        <w:rPr>
          <w:b/>
          <w:lang w:val="en-US"/>
        </w:rPr>
        <w:t>1</w:t>
      </w:r>
      <w:r w:rsidRPr="002472F9">
        <w:rPr>
          <w:b/>
        </w:rPr>
        <w:t>.</w:t>
      </w:r>
      <w:r w:rsidRPr="002472F9">
        <w:rPr>
          <w:b/>
        </w:rPr>
        <w:tab/>
        <w:t>Experts were informed that the drawings and specifications of the FlexPLI would be needed before the regulatory text can be approved by GRSP and adopted by WP.29 and AC.3. Humanetics confirmed that this is well known and such information would be submitted to the IWG.</w:t>
      </w:r>
    </w:p>
    <w:p w14:paraId="303D3D35" w14:textId="5DF18EF2" w:rsidR="00F4339E" w:rsidRPr="002472F9" w:rsidRDefault="00F4339E" w:rsidP="00F4339E">
      <w:pPr>
        <w:pStyle w:val="SingleTxtG"/>
        <w:rPr>
          <w:b/>
        </w:rPr>
      </w:pPr>
      <w:r w:rsidRPr="002472F9">
        <w:rPr>
          <w:b/>
        </w:rPr>
        <w:t>18</w:t>
      </w:r>
      <w:r w:rsidRPr="002472F9">
        <w:rPr>
          <w:b/>
          <w:lang w:val="en-US"/>
        </w:rPr>
        <w:t>2</w:t>
      </w:r>
      <w:r w:rsidRPr="002472F9">
        <w:rPr>
          <w:b/>
        </w:rPr>
        <w:t>.</w:t>
      </w:r>
      <w:r w:rsidRPr="002472F9">
        <w:rPr>
          <w:b/>
        </w:rPr>
        <w:tab/>
        <w:t xml:space="preserve">The expert from OICA asked for more transparent documentation on the </w:t>
      </w:r>
      <w:r w:rsidRPr="002472F9">
        <w:rPr>
          <w:b/>
        </w:rPr>
        <w:br/>
        <w:t xml:space="preserve">set-up of the flexible pedestrian legform impactor. The expert from </w:t>
      </w:r>
      <w:r w:rsidRPr="002472F9">
        <w:rPr>
          <w:b/>
          <w:strike/>
        </w:rPr>
        <w:t>the</w:t>
      </w:r>
      <w:r w:rsidRPr="002472F9">
        <w:rPr>
          <w:b/>
        </w:rPr>
        <w:t xml:space="preserve"> Humanetics confirmed that information would be provided if the documentation for the FlexPLI could be made available for the informal group with a disclaimer against its use for commercial purposes.</w:t>
      </w:r>
    </w:p>
    <w:p w14:paraId="3861F18C" w14:textId="1705CAC2" w:rsidR="00F4339E" w:rsidRPr="0085160C" w:rsidRDefault="00F4339E" w:rsidP="00F4339E">
      <w:pPr>
        <w:pStyle w:val="SingleTxtG"/>
        <w:rPr>
          <w:b/>
        </w:rPr>
      </w:pPr>
      <w:r w:rsidRPr="002472F9">
        <w:rPr>
          <w:b/>
        </w:rPr>
        <w:t>18</w:t>
      </w:r>
      <w:r w:rsidRPr="002472F9">
        <w:rPr>
          <w:b/>
          <w:lang w:val="en-US"/>
        </w:rPr>
        <w:t>3</w:t>
      </w:r>
      <w:r w:rsidRPr="002472F9">
        <w:rPr>
          <w:b/>
        </w:rPr>
        <w:t>.</w:t>
      </w:r>
      <w:r w:rsidRPr="002472F9">
        <w:rPr>
          <w:b/>
        </w:rPr>
        <w:tab/>
        <w:t xml:space="preserve">The expert from the UK informed the participants about the ongoing activity at WP.29 to set up a repository that would form a kind of library for dummies and other test devices used in regulations. He informed GRSP that the experts from the UK and the USA were jointly preparing </w:t>
      </w:r>
      <w:r w:rsidRPr="0085160C">
        <w:rPr>
          <w:b/>
        </w:rPr>
        <w:t>a mutual resolution (M.R.1.) of the 1958 and 1998 Agreements on the description and performance of test tools and devices necessary for assessing the compliance of wheeled vehicles, equipment and parts according to the technical prescriptions specified in Regulations and global technical regulations.</w:t>
      </w:r>
    </w:p>
    <w:p w14:paraId="207C52CA" w14:textId="4072682A" w:rsidR="00F4339E" w:rsidRPr="0085160C" w:rsidRDefault="00F4339E" w:rsidP="00F4339E">
      <w:pPr>
        <w:pStyle w:val="SingleTxtG"/>
        <w:rPr>
          <w:b/>
        </w:rPr>
      </w:pPr>
      <w:r w:rsidRPr="002472F9">
        <w:rPr>
          <w:b/>
        </w:rPr>
        <w:t>18</w:t>
      </w:r>
      <w:r w:rsidRPr="002472F9">
        <w:rPr>
          <w:b/>
          <w:lang w:val="en-US"/>
        </w:rPr>
        <w:t>4</w:t>
      </w:r>
      <w:r w:rsidRPr="002472F9">
        <w:rPr>
          <w:b/>
        </w:rPr>
        <w:t>.</w:t>
      </w:r>
      <w:r w:rsidRPr="0085160C">
        <w:rPr>
          <w:b/>
        </w:rPr>
        <w:tab/>
        <w:t>The IWG GTR9-PH2 was informed about a proposal of global technical regulation No. 7 (</w:t>
      </w:r>
      <w:r w:rsidR="002472F9" w:rsidRPr="002472F9">
        <w:rPr>
          <w:b/>
        </w:rPr>
        <w:t>UN GTR</w:t>
      </w:r>
      <w:r w:rsidRPr="0085160C">
        <w:rPr>
          <w:b/>
        </w:rPr>
        <w:t xml:space="preserve"> No. 7)</w:t>
      </w:r>
      <w:r w:rsidRPr="00D2173F">
        <w:rPr>
          <w:b/>
          <w:strike/>
          <w:color w:val="FF0000"/>
        </w:rPr>
        <w:t>,</w:t>
      </w:r>
      <w:r w:rsidRPr="0085160C">
        <w:rPr>
          <w:b/>
        </w:rPr>
        <w:t xml:space="preserve"> Phase II on the BioRID developed by the IWG working on this subject, where it was agreed that engineering drawings of dummies and dummy parts would be shared but not production drawings. The current proposal foresees that drawings would be made available during the discussion period only for information purposes and </w:t>
      </w:r>
      <w:r w:rsidRPr="009D5E1F">
        <w:rPr>
          <w:b/>
        </w:rPr>
        <w:t xml:space="preserve">covered by </w:t>
      </w:r>
      <w:r w:rsidRPr="0085160C">
        <w:rPr>
          <w:b/>
        </w:rPr>
        <w:t xml:space="preserve">a disclaimer that it may not be used for commercial purposes. </w:t>
      </w:r>
      <w:r w:rsidRPr="009D5E1F">
        <w:rPr>
          <w:b/>
        </w:rPr>
        <w:t>The disclaimers would be withdrawn when dummies and dummy parts were agreed upon and engineering drawings would be made available.</w:t>
      </w:r>
      <w:r w:rsidRPr="0085160C">
        <w:rPr>
          <w:b/>
        </w:rPr>
        <w:t xml:space="preserve"> </w:t>
      </w:r>
    </w:p>
    <w:p w14:paraId="5C80DB6F" w14:textId="0012FAAA" w:rsidR="00F4339E" w:rsidRPr="002472F9" w:rsidRDefault="00F4339E" w:rsidP="00F4339E">
      <w:pPr>
        <w:pStyle w:val="SingleTxtG"/>
        <w:rPr>
          <w:b/>
        </w:rPr>
      </w:pPr>
      <w:r w:rsidRPr="002472F9">
        <w:rPr>
          <w:b/>
        </w:rPr>
        <w:lastRenderedPageBreak/>
        <w:t>18</w:t>
      </w:r>
      <w:r w:rsidRPr="002472F9">
        <w:rPr>
          <w:b/>
          <w:lang w:val="en-US"/>
        </w:rPr>
        <w:t>5</w:t>
      </w:r>
      <w:r w:rsidRPr="002472F9">
        <w:rPr>
          <w:b/>
        </w:rPr>
        <w:t>.</w:t>
      </w:r>
      <w:r w:rsidRPr="002472F9">
        <w:rPr>
          <w:b/>
        </w:rPr>
        <w:tab/>
        <w:t>It was then noted that the M.R.1 was adopted on 14 November 2012 by WP.29 (</w:t>
      </w:r>
      <w:r w:rsidRPr="002472F9">
        <w:rPr>
          <w:b/>
          <w:bCs/>
          <w:sz w:val="18"/>
          <w:szCs w:val="18"/>
          <w:lang w:eastAsia="en-GB"/>
        </w:rPr>
        <w:t>ECE/TRANS/WP.29/1101)</w:t>
      </w:r>
      <w:r w:rsidRPr="002472F9">
        <w:rPr>
          <w:b/>
        </w:rPr>
        <w:t xml:space="preserve"> and that Contracting Parties and manufacturers refer to this Mutual Resolution when establishing the suitability of their test tools and devices for assessing compliance with the prescriptions of Regulations or global technical regulations in the framework of the 1958 or 1998 Agreements respectively.</w:t>
      </w:r>
    </w:p>
    <w:p w14:paraId="566F192C" w14:textId="7326F258" w:rsidR="00F4339E" w:rsidRPr="002472F9" w:rsidRDefault="00F4339E" w:rsidP="00F4339E">
      <w:pPr>
        <w:pStyle w:val="SingleTxtG"/>
        <w:rPr>
          <w:b/>
        </w:rPr>
      </w:pPr>
      <w:r w:rsidRPr="002472F9">
        <w:rPr>
          <w:b/>
        </w:rPr>
        <w:t>18</w:t>
      </w:r>
      <w:r w:rsidRPr="002472F9">
        <w:rPr>
          <w:b/>
          <w:lang w:val="en-US"/>
        </w:rPr>
        <w:t>6</w:t>
      </w:r>
      <w:r w:rsidRPr="002472F9">
        <w:rPr>
          <w:b/>
        </w:rPr>
        <w:t>.</w:t>
      </w:r>
      <w:r w:rsidRPr="002472F9">
        <w:rPr>
          <w:b/>
        </w:rPr>
        <w:tab/>
        <w:t>Humanetics provided a full drawing package for the FlexPLI in December 2012. The group discussed the plan to review the drawing package. It was agreed that a comparison of 100 per cent of the parts of one impactor would be done with the drawings. Additionally, the drawings would be checked for conformity with the requirements as defined by the IWG on Head Restraints Phase II, the IWG on Child Restraint Systems and the IWG GTR9-PH2. Only minor remarks for corrections resulted from the review of the drawing package.</w:t>
      </w:r>
    </w:p>
    <w:p w14:paraId="7F25A3BE" w14:textId="382C08B7" w:rsidR="00F4339E" w:rsidRPr="002472F9" w:rsidRDefault="00F4339E" w:rsidP="00F4339E">
      <w:pPr>
        <w:pStyle w:val="SingleTxtG"/>
        <w:rPr>
          <w:b/>
        </w:rPr>
      </w:pPr>
      <w:r w:rsidRPr="002472F9">
        <w:rPr>
          <w:b/>
        </w:rPr>
        <w:t>18</w:t>
      </w:r>
      <w:r w:rsidRPr="002472F9">
        <w:rPr>
          <w:b/>
          <w:lang w:val="en-US"/>
        </w:rPr>
        <w:t>7</w:t>
      </w:r>
      <w:r w:rsidRPr="002472F9">
        <w:rPr>
          <w:b/>
        </w:rPr>
        <w:t>.</w:t>
      </w:r>
      <w:r w:rsidRPr="002472F9">
        <w:rPr>
          <w:b/>
        </w:rPr>
        <w:tab/>
        <w:t>IWG also reviewed the user manual for compliance with the defined requirements. Humanetics updated the drawings and the user manual with guidance from the IWG. A draft proposal for an addendum to the Mutual Resolution No. 1 (M.R.1) was prepared by the IWG.</w:t>
      </w:r>
    </w:p>
    <w:p w14:paraId="6207AC67" w14:textId="77777777" w:rsidR="00F4339E" w:rsidRPr="002472F9" w:rsidRDefault="00F4339E" w:rsidP="00F4339E">
      <w:pPr>
        <w:pStyle w:val="H23G"/>
      </w:pPr>
      <w:r w:rsidRPr="002472F9">
        <w:tab/>
        <w:t>(d)</w:t>
      </w:r>
      <w:r w:rsidRPr="002472F9">
        <w:tab/>
        <w:t>Evaluation of durability</w:t>
      </w:r>
    </w:p>
    <w:p w14:paraId="5B6DD956" w14:textId="0C572794" w:rsidR="00F4339E" w:rsidRPr="002472F9" w:rsidRDefault="00F4339E" w:rsidP="00F4339E">
      <w:pPr>
        <w:pStyle w:val="SingleTxtG"/>
        <w:rPr>
          <w:b/>
        </w:rPr>
      </w:pPr>
      <w:r w:rsidRPr="002472F9">
        <w:rPr>
          <w:b/>
        </w:rPr>
        <w:t>18</w:t>
      </w:r>
      <w:r w:rsidRPr="002472F9">
        <w:rPr>
          <w:b/>
          <w:lang w:val="en-US"/>
        </w:rPr>
        <w:t>8</w:t>
      </w:r>
      <w:r w:rsidRPr="002472F9">
        <w:rPr>
          <w:b/>
        </w:rPr>
        <w:t>.</w:t>
      </w:r>
      <w:r w:rsidRPr="002472F9">
        <w:rPr>
          <w:b/>
        </w:rPr>
        <w:tab/>
        <w:t>The expert from OICA presented information on the long-term durability of the FlexPLI. Several items were mentioned, of which the durability of the bone core material led to extensive discussions. The bone core material suffers small cracks of the material during the testing. While several experts mentioned that the performance is still acceptable with these minor damages, information was given by the company Bertrandt that deviations in the performance may be seen during calibration of the legform impactor. Experts would further investigate this issue and present further information on the long-term performance at the second meeting of the IWG. Investigations showed no major issue.</w:t>
      </w:r>
    </w:p>
    <w:p w14:paraId="2037A3FE" w14:textId="06961D1B" w:rsidR="00F4339E" w:rsidRPr="002472F9" w:rsidRDefault="00F4339E" w:rsidP="00F4339E">
      <w:pPr>
        <w:pStyle w:val="SingleTxtG"/>
        <w:rPr>
          <w:b/>
        </w:rPr>
      </w:pPr>
      <w:r w:rsidRPr="002472F9">
        <w:rPr>
          <w:b/>
        </w:rPr>
        <w:t>18</w:t>
      </w:r>
      <w:r w:rsidRPr="002472F9">
        <w:rPr>
          <w:b/>
          <w:lang w:val="en-US"/>
        </w:rPr>
        <w:t>9</w:t>
      </w:r>
      <w:r w:rsidRPr="002472F9">
        <w:rPr>
          <w:b/>
        </w:rPr>
        <w:t>.</w:t>
      </w:r>
      <w:r w:rsidRPr="002472F9">
        <w:rPr>
          <w:b/>
        </w:rPr>
        <w:tab/>
        <w:t>The expert from the USA presented further information on the durability of the FlexPLI. Comparison tests of the earlier and the current versions of the FlexPLI found that the durability had improved for the current version of the impactor and, therefore, was not a major issue for the moment.</w:t>
      </w:r>
    </w:p>
    <w:p w14:paraId="119B0265" w14:textId="77777777" w:rsidR="00F4339E" w:rsidRPr="002472F9" w:rsidRDefault="00F4339E" w:rsidP="00F4339E">
      <w:pPr>
        <w:pStyle w:val="H23G"/>
      </w:pPr>
      <w:r w:rsidRPr="002472F9">
        <w:tab/>
        <w:t>(e)</w:t>
      </w:r>
      <w:r w:rsidRPr="002472F9">
        <w:tab/>
        <w:t>Test procedure</w:t>
      </w:r>
    </w:p>
    <w:p w14:paraId="02B79C3C" w14:textId="5947A05A" w:rsidR="00F4339E" w:rsidRPr="0085160C" w:rsidRDefault="00F4339E" w:rsidP="00F4339E">
      <w:pPr>
        <w:pStyle w:val="SingleTxtG"/>
        <w:rPr>
          <w:b/>
        </w:rPr>
      </w:pPr>
      <w:r w:rsidRPr="002472F9">
        <w:rPr>
          <w:b/>
        </w:rPr>
        <w:t>1</w:t>
      </w:r>
      <w:r w:rsidRPr="002472F9">
        <w:rPr>
          <w:b/>
          <w:lang w:val="en-US"/>
        </w:rPr>
        <w:t>90</w:t>
      </w:r>
      <w:r w:rsidRPr="002472F9">
        <w:rPr>
          <w:b/>
        </w:rPr>
        <w:t>.</w:t>
      </w:r>
      <w:r w:rsidRPr="002472F9">
        <w:rPr>
          <w:b/>
        </w:rPr>
        <w:tab/>
        <w:t>The experts from BASt, JASIC and OICA presented proposals to define the rebound phase for the FlexPLI test. Wh</w:t>
      </w:r>
      <w:r w:rsidRPr="0085160C">
        <w:rPr>
          <w:b/>
        </w:rPr>
        <w:t xml:space="preserve">ile JASIC and OICA were of the opinion that a definition cannot be currently introduced into </w:t>
      </w:r>
      <w:r w:rsidR="002472F9" w:rsidRPr="002472F9">
        <w:rPr>
          <w:b/>
        </w:rPr>
        <w:t>UN GTR</w:t>
      </w:r>
      <w:r w:rsidRPr="0085160C">
        <w:rPr>
          <w:b/>
        </w:rPr>
        <w:t xml:space="preserve"> No. 9, BASt showed a procedure to define a biofidelic assessment interval (BAI). The IWG finally agreed to introduce an assessment interval (AI) as the current most appropriate method to objectively determine the valid maxima of the measurements.</w:t>
      </w:r>
    </w:p>
    <w:p w14:paraId="58F15E78" w14:textId="0B280AB3" w:rsidR="00F4339E" w:rsidRPr="002472F9" w:rsidRDefault="00F4339E" w:rsidP="00F4339E">
      <w:pPr>
        <w:pStyle w:val="SingleTxtG"/>
        <w:rPr>
          <w:b/>
        </w:rPr>
      </w:pPr>
      <w:r w:rsidRPr="002472F9">
        <w:rPr>
          <w:b/>
        </w:rPr>
        <w:t>19</w:t>
      </w:r>
      <w:r w:rsidRPr="002472F9">
        <w:rPr>
          <w:b/>
          <w:lang w:val="en-US"/>
        </w:rPr>
        <w:t>1</w:t>
      </w:r>
      <w:r w:rsidRPr="002472F9">
        <w:rPr>
          <w:b/>
        </w:rPr>
        <w:t>.</w:t>
      </w:r>
      <w:r w:rsidRPr="002472F9">
        <w:rPr>
          <w:b/>
        </w:rPr>
        <w:tab/>
        <w:t>The expert from OICA presented a proposal for the vehicle set-up in terms of riding height. The proposal to cover tolerances in built-up, adjustment and alignment of a test vehicle in actual testing recommends including the concept of the primary reference mark. The definitions would give clearer guidelines needed to perform the type approval or self-certification tests of vehicles.</w:t>
      </w:r>
    </w:p>
    <w:p w14:paraId="3EC21609" w14:textId="05B8F2C2" w:rsidR="00F4339E" w:rsidRPr="002472F9" w:rsidRDefault="00F4339E" w:rsidP="00F4339E">
      <w:pPr>
        <w:pStyle w:val="SingleTxtG"/>
        <w:rPr>
          <w:b/>
        </w:rPr>
      </w:pPr>
      <w:r w:rsidRPr="002472F9">
        <w:rPr>
          <w:b/>
        </w:rPr>
        <w:t>19</w:t>
      </w:r>
      <w:r w:rsidRPr="002472F9">
        <w:rPr>
          <w:b/>
          <w:lang w:val="en-US"/>
        </w:rPr>
        <w:t>2</w:t>
      </w:r>
      <w:r w:rsidRPr="002472F9">
        <w:rPr>
          <w:b/>
        </w:rPr>
        <w:t>.</w:t>
      </w:r>
      <w:r w:rsidRPr="002472F9">
        <w:rPr>
          <w:b/>
        </w:rPr>
        <w:tab/>
        <w:t>The experts from BASt and OICA proposed to define the tolerance of FlexPLI output values during the free-flight phase for vehicle tests. Based on a BASt proposal, a definition for the free flight phase was introduced in the amendment.</w:t>
      </w:r>
    </w:p>
    <w:p w14:paraId="36D42C17" w14:textId="77777777" w:rsidR="00F4339E" w:rsidRPr="0085160C" w:rsidRDefault="00F4339E" w:rsidP="00F4339E">
      <w:pPr>
        <w:keepNext/>
        <w:keepLines/>
        <w:tabs>
          <w:tab w:val="right" w:pos="851"/>
        </w:tabs>
        <w:spacing w:before="240" w:after="120" w:line="240" w:lineRule="exact"/>
        <w:ind w:left="1134" w:right="1134" w:hanging="1134"/>
        <w:rPr>
          <w:b/>
        </w:rPr>
      </w:pPr>
      <w:r w:rsidRPr="0085160C">
        <w:rPr>
          <w:b/>
        </w:rPr>
        <w:lastRenderedPageBreak/>
        <w:tab/>
        <w:t>(f)</w:t>
      </w:r>
      <w:r w:rsidRPr="0085160C">
        <w:rPr>
          <w:b/>
        </w:rPr>
        <w:tab/>
        <w:t>Certification tests</w:t>
      </w:r>
    </w:p>
    <w:p w14:paraId="04AC3983" w14:textId="2345AEFB" w:rsidR="00F4339E" w:rsidRPr="002472F9" w:rsidRDefault="00F4339E" w:rsidP="00F4339E">
      <w:pPr>
        <w:pStyle w:val="SingleTxtG"/>
        <w:rPr>
          <w:b/>
        </w:rPr>
      </w:pPr>
      <w:r w:rsidRPr="002472F9">
        <w:rPr>
          <w:b/>
        </w:rPr>
        <w:t>19</w:t>
      </w:r>
      <w:r w:rsidRPr="002472F9">
        <w:rPr>
          <w:b/>
          <w:lang w:val="en-US"/>
        </w:rPr>
        <w:t>3</w:t>
      </w:r>
      <w:r w:rsidRPr="002472F9">
        <w:rPr>
          <w:b/>
        </w:rPr>
        <w:t>.</w:t>
      </w:r>
      <w:r w:rsidRPr="002472F9">
        <w:rPr>
          <w:b/>
        </w:rPr>
        <w:tab/>
        <w:t>The IWG agreed to establish a task force, chaired by Japan, for reviewing and updating the certification corridors (TF-RUCC) to resolve issues with the current certification test procedures. Certification tests were performed with several legforms in a limited number of labs to check the performance of the flexible pedestrian legform impactors. The objective of the task force was to prepare a recommendation for the IWG on the certification procedures and the corridors to be used for the certification of the FlexPLI.</w:t>
      </w:r>
    </w:p>
    <w:p w14:paraId="5E27112F" w14:textId="435696FE" w:rsidR="00F4339E" w:rsidRPr="002472F9" w:rsidRDefault="00F4339E" w:rsidP="00F4339E">
      <w:pPr>
        <w:pStyle w:val="SingleTxtG"/>
        <w:rPr>
          <w:b/>
        </w:rPr>
      </w:pPr>
      <w:r w:rsidRPr="002472F9">
        <w:rPr>
          <w:b/>
        </w:rPr>
        <w:t>19</w:t>
      </w:r>
      <w:r w:rsidRPr="002472F9">
        <w:rPr>
          <w:b/>
          <w:lang w:val="en-US"/>
        </w:rPr>
        <w:t>4</w:t>
      </w:r>
      <w:r w:rsidRPr="002472F9">
        <w:rPr>
          <w:b/>
        </w:rPr>
        <w:t>.</w:t>
      </w:r>
      <w:r w:rsidRPr="002472F9">
        <w:rPr>
          <w:b/>
        </w:rPr>
        <w:tab/>
        <w:t>The results showed a good and repeatable performance of the three flexible pedestrian legform impactors with the final build level (three "master legs") tested. A round robin certification test series confirmed a stable performance of the legform impactors. The task force finalized the work and succeeded in proposing updated certification corridors based on proposals made by BASt for the dynamic tests and by Japan Automobile Research Institute (JARI) for the static tests for the certification of the flexible legform impactors on the assembly and component level.</w:t>
      </w:r>
    </w:p>
    <w:p w14:paraId="1BCB1390" w14:textId="6BEB76DF" w:rsidR="00F4339E" w:rsidRPr="002472F9" w:rsidRDefault="00F4339E" w:rsidP="00F4339E">
      <w:pPr>
        <w:pStyle w:val="SingleTxtG"/>
        <w:rPr>
          <w:b/>
        </w:rPr>
      </w:pPr>
      <w:r w:rsidRPr="002472F9">
        <w:rPr>
          <w:b/>
        </w:rPr>
        <w:t>19</w:t>
      </w:r>
      <w:r w:rsidRPr="002472F9">
        <w:rPr>
          <w:b/>
          <w:lang w:val="en-US"/>
        </w:rPr>
        <w:t>5</w:t>
      </w:r>
      <w:r w:rsidRPr="002472F9">
        <w:rPr>
          <w:b/>
        </w:rPr>
        <w:t>.</w:t>
      </w:r>
      <w:r w:rsidRPr="002472F9">
        <w:rPr>
          <w:b/>
        </w:rPr>
        <w:tab/>
        <w:t>The corridors were agreed by the IWG as final. It was also indicated that an evaluation of the stability of performance of the flexible legform impactors would be done during vehicle testing.</w:t>
      </w:r>
    </w:p>
    <w:p w14:paraId="58BA4CD5" w14:textId="77777777" w:rsidR="00F4339E" w:rsidRPr="002472F9" w:rsidRDefault="00F4339E" w:rsidP="00F4339E">
      <w:pPr>
        <w:keepNext/>
        <w:keepLines/>
        <w:tabs>
          <w:tab w:val="right" w:pos="851"/>
        </w:tabs>
        <w:spacing w:before="240" w:after="120" w:line="240" w:lineRule="exact"/>
        <w:ind w:left="1134" w:right="1134" w:hanging="1134"/>
        <w:rPr>
          <w:b/>
        </w:rPr>
      </w:pPr>
      <w:r w:rsidRPr="002472F9">
        <w:rPr>
          <w:b/>
        </w:rPr>
        <w:tab/>
        <w:t>(g)</w:t>
      </w:r>
      <w:r w:rsidRPr="002472F9">
        <w:rPr>
          <w:b/>
        </w:rPr>
        <w:tab/>
        <w:t>Review of test results</w:t>
      </w:r>
    </w:p>
    <w:p w14:paraId="7E227931" w14:textId="433C38BB" w:rsidR="00F4339E" w:rsidRPr="002472F9" w:rsidRDefault="00F4339E" w:rsidP="00F4339E">
      <w:pPr>
        <w:pStyle w:val="SingleTxtG"/>
        <w:rPr>
          <w:b/>
        </w:rPr>
      </w:pPr>
      <w:r w:rsidRPr="002472F9">
        <w:rPr>
          <w:b/>
        </w:rPr>
        <w:t>19</w:t>
      </w:r>
      <w:r w:rsidRPr="002472F9">
        <w:rPr>
          <w:b/>
          <w:lang w:val="en-US"/>
        </w:rPr>
        <w:t>6</w:t>
      </w:r>
      <w:r w:rsidRPr="002472F9">
        <w:rPr>
          <w:b/>
        </w:rPr>
        <w:t>.</w:t>
      </w:r>
      <w:r w:rsidRPr="002472F9">
        <w:rPr>
          <w:b/>
        </w:rPr>
        <w:tab/>
        <w:t xml:space="preserve">The expert from OICA introduced results of impactor to vehicle tests. He added that the results were quite promising but for some peak values a deviation of up to 20 per cent was observed. IWG discussed if the impactors as well as the vehicles would really be comparable as the test results presented were generated during a period of several years (2009 - 2011), during which the impactors and the vehicles may have undergone some changes. </w:t>
      </w:r>
    </w:p>
    <w:p w14:paraId="0B9049A3" w14:textId="017A305F" w:rsidR="00F4339E" w:rsidRPr="002472F9" w:rsidRDefault="00F4339E" w:rsidP="00F4339E">
      <w:pPr>
        <w:pStyle w:val="SingleTxtG"/>
        <w:rPr>
          <w:b/>
        </w:rPr>
      </w:pPr>
      <w:r w:rsidRPr="002472F9">
        <w:rPr>
          <w:b/>
        </w:rPr>
        <w:t>19</w:t>
      </w:r>
      <w:r w:rsidRPr="002472F9">
        <w:rPr>
          <w:b/>
          <w:lang w:val="en-US"/>
        </w:rPr>
        <w:t>7</w:t>
      </w:r>
      <w:r w:rsidRPr="002472F9">
        <w:rPr>
          <w:b/>
        </w:rPr>
        <w:t>.</w:t>
      </w:r>
      <w:r w:rsidRPr="002472F9">
        <w:rPr>
          <w:b/>
        </w:rPr>
        <w:tab/>
        <w:t xml:space="preserve">The Concept Tech GmbH presented information on the influence of friction in the test device used for inverse testing. Further information from the different laboratories investigating their own test apparatus was shown. Based on the presentations and the conclusions, the IWG agreed on the limit for the friction of test devices for inverse testing. </w:t>
      </w:r>
    </w:p>
    <w:p w14:paraId="39659701" w14:textId="77777777" w:rsidR="00F4339E" w:rsidRPr="0085160C" w:rsidRDefault="00F4339E" w:rsidP="00F4339E">
      <w:pPr>
        <w:keepNext/>
        <w:keepLines/>
        <w:tabs>
          <w:tab w:val="right" w:pos="851"/>
        </w:tabs>
        <w:spacing w:before="240" w:after="120" w:line="240" w:lineRule="exact"/>
        <w:ind w:left="1134" w:right="1134" w:hanging="1134"/>
        <w:rPr>
          <w:b/>
        </w:rPr>
      </w:pPr>
      <w:r w:rsidRPr="0085160C">
        <w:rPr>
          <w:b/>
        </w:rPr>
        <w:tab/>
        <w:t>(h)</w:t>
      </w:r>
      <w:r w:rsidRPr="0085160C">
        <w:rPr>
          <w:b/>
        </w:rPr>
        <w:tab/>
        <w:t>Evaluation of reproducibility and repeatability</w:t>
      </w:r>
    </w:p>
    <w:p w14:paraId="095EE253" w14:textId="479E4CA8" w:rsidR="00F4339E" w:rsidRPr="002472F9" w:rsidRDefault="00F4339E" w:rsidP="00F4339E">
      <w:pPr>
        <w:pStyle w:val="SingleTxtG"/>
        <w:rPr>
          <w:b/>
        </w:rPr>
      </w:pPr>
      <w:r w:rsidRPr="002472F9">
        <w:rPr>
          <w:b/>
        </w:rPr>
        <w:t>19</w:t>
      </w:r>
      <w:r w:rsidRPr="002472F9">
        <w:rPr>
          <w:b/>
          <w:lang w:val="en-US"/>
        </w:rPr>
        <w:t>8</w:t>
      </w:r>
      <w:r w:rsidRPr="002472F9">
        <w:rPr>
          <w:b/>
        </w:rPr>
        <w:t>.</w:t>
      </w:r>
      <w:r w:rsidRPr="002472F9">
        <w:rPr>
          <w:b/>
        </w:rPr>
        <w:tab/>
        <w:t>The IWG started an international round robin vehicle test programme in September 2012. The vehicle testing was finalised by March 2013. Results were presented by test houses from Europe, Republic of Korea and USA. Apart from minor issues, the results of the different test houses showed a stable performance of the legform impactors with a good repeatability. Problems in durability did not occur during vehicle testing. During the vehicle tests at BASt, the lower test results with the FlexPLI with the final build level (named "master legs" during the process of establishing certification corridors) compared with the test results with former prototype flexible legform impactors, but tested with the same cars, led to discussions about the threshold values for the impactor. However, OICA showed an example for test results with the FlexPLI against a test rig, where the output values were not lower than the results during the tests with the former flexible legform impactors. The IWG finally agreed to keep the limit values for the impactor unchanged.</w:t>
      </w:r>
    </w:p>
    <w:p w14:paraId="181D3F47" w14:textId="77777777" w:rsidR="00F4339E" w:rsidRPr="002472F9" w:rsidRDefault="00F4339E" w:rsidP="00F4339E">
      <w:pPr>
        <w:keepNext/>
        <w:keepLines/>
        <w:tabs>
          <w:tab w:val="right" w:pos="851"/>
        </w:tabs>
        <w:spacing w:before="240" w:after="120" w:line="240" w:lineRule="exact"/>
        <w:ind w:left="1134" w:right="1134" w:hanging="1134"/>
        <w:rPr>
          <w:b/>
        </w:rPr>
      </w:pPr>
      <w:r w:rsidRPr="002472F9">
        <w:rPr>
          <w:b/>
        </w:rPr>
        <w:tab/>
        <w:t>(i)</w:t>
      </w:r>
      <w:r w:rsidRPr="002472F9">
        <w:rPr>
          <w:b/>
        </w:rPr>
        <w:tab/>
        <w:t>Performance / injury criteria and threshold values</w:t>
      </w:r>
    </w:p>
    <w:p w14:paraId="35115851" w14:textId="1F98BB71" w:rsidR="00F4339E" w:rsidRPr="0085160C" w:rsidRDefault="00F4339E" w:rsidP="00F4339E">
      <w:pPr>
        <w:pStyle w:val="SingleTxtG"/>
        <w:rPr>
          <w:b/>
        </w:rPr>
      </w:pPr>
      <w:r w:rsidRPr="002472F9">
        <w:rPr>
          <w:b/>
        </w:rPr>
        <w:t>19</w:t>
      </w:r>
      <w:r w:rsidRPr="002472F9">
        <w:rPr>
          <w:b/>
          <w:lang w:val="en-US"/>
        </w:rPr>
        <w:t>9</w:t>
      </w:r>
      <w:r w:rsidRPr="002472F9">
        <w:rPr>
          <w:b/>
        </w:rPr>
        <w:t>.</w:t>
      </w:r>
      <w:r w:rsidRPr="002472F9">
        <w:rPr>
          <w:b/>
        </w:rPr>
        <w:tab/>
        <w:t>JASIC introduced information on the performance and injury criteria for the FlexPLI</w:t>
      </w:r>
      <w:r w:rsidRPr="002472F9">
        <w:rPr>
          <w:rFonts w:hint="eastAsia"/>
          <w:b/>
          <w:lang w:eastAsia="ja-JP"/>
        </w:rPr>
        <w:t xml:space="preserve"> </w:t>
      </w:r>
      <w:r w:rsidRPr="002472F9">
        <w:rPr>
          <w:b/>
        </w:rPr>
        <w:t>(GTR9-1-05r1</w:t>
      </w:r>
      <w:r w:rsidRPr="002472F9">
        <w:rPr>
          <w:rFonts w:hint="eastAsia"/>
          <w:b/>
          <w:lang w:eastAsia="ja-JP"/>
        </w:rPr>
        <w:t xml:space="preserve">, </w:t>
      </w:r>
      <w:r w:rsidRPr="002472F9">
        <w:rPr>
          <w:b/>
        </w:rPr>
        <w:t xml:space="preserve">GTR9-1-06r1). The validation of criteria for the tibia fracture </w:t>
      </w:r>
      <w:r w:rsidRPr="0085160C">
        <w:rPr>
          <w:b/>
        </w:rPr>
        <w:lastRenderedPageBreak/>
        <w:t xml:space="preserve">and the medial collateral ligament (MCL) and anterior cruciate ligament (ACL) failure was presented in detail and compared to the legform impactor currently used in </w:t>
      </w:r>
      <w:r w:rsidR="002472F9" w:rsidRPr="002472F9">
        <w:rPr>
          <w:b/>
        </w:rPr>
        <w:t>UN GTR</w:t>
      </w:r>
      <w:r w:rsidRPr="0085160C">
        <w:rPr>
          <w:b/>
        </w:rPr>
        <w:t xml:space="preserve"> No. 9. The results are mainly based on data from different sources of specimen testing and from which a probability function for the injury risk was developed. Performance limits for the tibia bending moment, the ACL and </w:t>
      </w:r>
      <w:r>
        <w:rPr>
          <w:b/>
        </w:rPr>
        <w:t xml:space="preserve">the </w:t>
      </w:r>
      <w:r w:rsidRPr="0085160C">
        <w:rPr>
          <w:b/>
        </w:rPr>
        <w:t xml:space="preserve">MCL </w:t>
      </w:r>
      <w:r w:rsidRPr="000E18FD">
        <w:rPr>
          <w:rFonts w:hint="eastAsia"/>
          <w:b/>
          <w:lang w:eastAsia="ja-JP"/>
        </w:rPr>
        <w:t xml:space="preserve">proposed by the Technical Evaluation Group (TEG) on FlexPLI </w:t>
      </w:r>
      <w:r w:rsidRPr="0085160C">
        <w:rPr>
          <w:b/>
        </w:rPr>
        <w:t>were presented to participants.</w:t>
      </w:r>
    </w:p>
    <w:p w14:paraId="7575E6E0" w14:textId="28030939" w:rsidR="00F4339E" w:rsidRPr="002472F9" w:rsidRDefault="00F4339E" w:rsidP="00F4339E">
      <w:pPr>
        <w:pStyle w:val="SingleTxtG"/>
        <w:rPr>
          <w:b/>
        </w:rPr>
      </w:pPr>
      <w:r w:rsidRPr="002472F9">
        <w:rPr>
          <w:b/>
          <w:lang w:val="en-US"/>
        </w:rPr>
        <w:t>200</w:t>
      </w:r>
      <w:r w:rsidRPr="002472F9">
        <w:rPr>
          <w:b/>
        </w:rPr>
        <w:t>.</w:t>
      </w:r>
      <w:r w:rsidRPr="002472F9">
        <w:rPr>
          <w:b/>
        </w:rPr>
        <w:tab/>
        <w:t>The expert from the USA raised some concerns regarding the injury thresholds that were chosen for the FlexPLI in relation to the EEVC legform impactor. With the ability of the flexible impactor it may be possible to achieve better protection with more stringent criteria. The USA do not see a necessity to just achieve a protection level that is comparable to the EEVC legform impactor. NHTSA will investigate this in more detail.</w:t>
      </w:r>
    </w:p>
    <w:p w14:paraId="47271C35" w14:textId="5AEAB1CA" w:rsidR="00F4339E" w:rsidRPr="0085160C" w:rsidRDefault="00F4339E" w:rsidP="00F4339E">
      <w:pPr>
        <w:pStyle w:val="SingleTxtG"/>
        <w:rPr>
          <w:b/>
        </w:rPr>
      </w:pPr>
      <w:r w:rsidRPr="002472F9">
        <w:rPr>
          <w:b/>
        </w:rPr>
        <w:t>20</w:t>
      </w:r>
      <w:r w:rsidRPr="002472F9">
        <w:rPr>
          <w:b/>
          <w:lang w:val="en-US"/>
        </w:rPr>
        <w:t>1</w:t>
      </w:r>
      <w:r w:rsidRPr="002472F9">
        <w:rPr>
          <w:b/>
        </w:rPr>
        <w:t>.</w:t>
      </w:r>
      <w:r w:rsidRPr="002472F9">
        <w:rPr>
          <w:b/>
        </w:rPr>
        <w:tab/>
        <w:t>The IWG started discussio</w:t>
      </w:r>
      <w:r w:rsidRPr="0085160C">
        <w:rPr>
          <w:b/>
        </w:rPr>
        <w:t xml:space="preserve">n on the injury threshold values at its fifth meeting. The experts agreed on the injury criteria, but had an in-depth discussion on the threshold values for the different injury criteria and the injury probability that is chosen using risk curves. BASt proposed to lower the threshold values because of the FlexPLI with the final build level producing lower output values than the prototype legform impactors in inverse certification tests. This would also lead to difficulties in validating the original FlexPLI FE model against the FlexPLI prototype impactors that were used to establish the first dynamic certification corridors. BASt explained that it might be necessary to review all test results from former round robin test series prototype impactors. OICA was supportive of keeping the threshold values as proposed by the Technical Evaluation Group (TEG) on FlexPLI. </w:t>
      </w:r>
    </w:p>
    <w:p w14:paraId="4271E868" w14:textId="1785A5E1" w:rsidR="00F4339E" w:rsidRPr="0085160C" w:rsidRDefault="00F4339E" w:rsidP="00F4339E">
      <w:pPr>
        <w:pStyle w:val="SingleTxtG"/>
        <w:rPr>
          <w:b/>
        </w:rPr>
      </w:pPr>
      <w:r w:rsidRPr="002472F9">
        <w:rPr>
          <w:b/>
        </w:rPr>
        <w:t>20</w:t>
      </w:r>
      <w:r w:rsidRPr="002472F9">
        <w:rPr>
          <w:b/>
          <w:lang w:val="en-US"/>
        </w:rPr>
        <w:t>2</w:t>
      </w:r>
      <w:r w:rsidRPr="002472F9">
        <w:rPr>
          <w:b/>
        </w:rPr>
        <w:t>.</w:t>
      </w:r>
      <w:r w:rsidRPr="002472F9">
        <w:rPr>
          <w:b/>
        </w:rPr>
        <w:tab/>
        <w:t xml:space="preserve">At the sixth meeting of the IWG, OICA presented further test data obtained using </w:t>
      </w:r>
      <w:r w:rsidRPr="0085160C">
        <w:rPr>
          <w:b/>
        </w:rPr>
        <w:t>their FlexPLI with the final build level used for the round robin testing</w:t>
      </w:r>
      <w:r w:rsidRPr="008B324C">
        <w:rPr>
          <w:b/>
        </w:rPr>
        <w:t>.</w:t>
      </w:r>
      <w:r w:rsidRPr="0085160C">
        <w:rPr>
          <w:b/>
        </w:rPr>
        <w:t xml:space="preserve"> These tests showed higher output values than those measured with the three FlexPLI with the final build level during vehicle tests. </w:t>
      </w:r>
    </w:p>
    <w:p w14:paraId="26EDBEBE" w14:textId="77777777" w:rsidR="00F4339E" w:rsidRPr="0085160C" w:rsidRDefault="00F4339E" w:rsidP="00F4339E">
      <w:pPr>
        <w:pStyle w:val="SingleTxtG"/>
        <w:rPr>
          <w:b/>
        </w:rPr>
      </w:pPr>
      <w:r w:rsidRPr="0085160C">
        <w:rPr>
          <w:b/>
        </w:rPr>
        <w:t>20</w:t>
      </w:r>
      <w:r>
        <w:rPr>
          <w:b/>
          <w:strike/>
          <w:color w:val="FF0000"/>
          <w:lang w:val="en-US"/>
        </w:rPr>
        <w:t>2</w:t>
      </w:r>
      <w:r>
        <w:rPr>
          <w:b/>
          <w:color w:val="FF0000"/>
          <w:lang w:val="en-US"/>
        </w:rPr>
        <w:t>3</w:t>
      </w:r>
      <w:r w:rsidRPr="0085160C">
        <w:rPr>
          <w:b/>
        </w:rPr>
        <w:t>.</w:t>
      </w:r>
      <w:r w:rsidRPr="0085160C">
        <w:rPr>
          <w:b/>
        </w:rPr>
        <w:tab/>
        <w:t>In addition to the discussion on the injury threshold values, the IWG also begun discussing the underlying injury risk functions. NHTSA requested information from which the proposed threshold values were derived, because the injury probability needs to be estimated for their cost-benefit analysis. At the Technical Evaluation Group (TEG) on FlexPLI, two different approaches to derive threshold values were used, one proposed by BASt and the other proposed by JASIC. Upon request from</w:t>
      </w:r>
      <w:r>
        <w:rPr>
          <w:b/>
        </w:rPr>
        <w:t xml:space="preserve"> NHTSA,</w:t>
      </w:r>
      <w:r w:rsidRPr="0085160C">
        <w:rPr>
          <w:b/>
        </w:rPr>
        <w:t xml:space="preserve"> BASt </w:t>
      </w:r>
      <w:r>
        <w:rPr>
          <w:b/>
        </w:rPr>
        <w:t xml:space="preserve">and </w:t>
      </w:r>
      <w:r w:rsidRPr="0085160C">
        <w:rPr>
          <w:b/>
        </w:rPr>
        <w:t>JASIC provided information on the derivation of the injury risk function using their own approaches</w:t>
      </w:r>
      <w:r>
        <w:rPr>
          <w:rFonts w:hint="eastAsia"/>
          <w:b/>
          <w:lang w:eastAsia="ja-JP"/>
        </w:rPr>
        <w:t xml:space="preserve"> (</w:t>
      </w:r>
      <w:r w:rsidRPr="00A84CE0">
        <w:rPr>
          <w:b/>
          <w:lang w:eastAsia="ja-JP"/>
        </w:rPr>
        <w:t>GTR9-6-08</w:t>
      </w:r>
      <w:r>
        <w:rPr>
          <w:b/>
          <w:lang w:eastAsia="ja-JP"/>
        </w:rPr>
        <w:t>r1</w:t>
      </w:r>
      <w:r>
        <w:rPr>
          <w:rFonts w:hint="eastAsia"/>
          <w:b/>
          <w:lang w:eastAsia="ja-JP"/>
        </w:rPr>
        <w:t xml:space="preserve">, </w:t>
      </w:r>
      <w:r w:rsidRPr="00A84CE0">
        <w:rPr>
          <w:b/>
          <w:lang w:eastAsia="ja-JP"/>
        </w:rPr>
        <w:t>GTR9-6-26</w:t>
      </w:r>
      <w:r>
        <w:rPr>
          <w:rFonts w:hint="eastAsia"/>
          <w:b/>
          <w:lang w:eastAsia="ja-JP"/>
        </w:rPr>
        <w:t>)</w:t>
      </w:r>
      <w:r w:rsidRPr="0085160C">
        <w:rPr>
          <w:b/>
        </w:rPr>
        <w:t xml:space="preserve">. Since BASt used a direct correlation between the knee bending angle of the EEVC legform </w:t>
      </w:r>
      <w:r>
        <w:rPr>
          <w:b/>
        </w:rPr>
        <w:t xml:space="preserve">impactor </w:t>
      </w:r>
      <w:r w:rsidRPr="0085160C">
        <w:rPr>
          <w:b/>
        </w:rPr>
        <w:t>and the MCL elongation of the FlexPLI to derive the threshold value for MCL failure</w:t>
      </w:r>
      <w:r w:rsidRPr="00577E89">
        <w:rPr>
          <w:b/>
          <w:strike/>
          <w:color w:val="FF0000"/>
        </w:rPr>
        <w:t>,</w:t>
      </w:r>
      <w:r w:rsidRPr="0085160C">
        <w:rPr>
          <w:b/>
        </w:rPr>
        <w:t xml:space="preserve"> as well as the FlexPLI knee geometry to derive the threshold value for ACL/PCL failure, focus of the IWG discussion was given to the risk functions for tibia fracture.</w:t>
      </w:r>
    </w:p>
    <w:p w14:paraId="09BB3427" w14:textId="77777777" w:rsidR="00F4339E" w:rsidRPr="0085160C" w:rsidRDefault="00F4339E" w:rsidP="00F4339E">
      <w:pPr>
        <w:pStyle w:val="SingleTxtG"/>
        <w:rPr>
          <w:b/>
        </w:rPr>
      </w:pPr>
      <w:r w:rsidRPr="0085160C">
        <w:rPr>
          <w:b/>
        </w:rPr>
        <w:t>20</w:t>
      </w:r>
      <w:r>
        <w:rPr>
          <w:b/>
          <w:strike/>
          <w:color w:val="FF0000"/>
          <w:lang w:val="en-US"/>
        </w:rPr>
        <w:t>3</w:t>
      </w:r>
      <w:r>
        <w:rPr>
          <w:b/>
          <w:color w:val="FF0000"/>
          <w:lang w:val="en-US"/>
        </w:rPr>
        <w:t>4</w:t>
      </w:r>
      <w:r w:rsidRPr="0085160C">
        <w:rPr>
          <w:b/>
        </w:rPr>
        <w:t>.</w:t>
      </w:r>
      <w:r w:rsidRPr="0085160C">
        <w:rPr>
          <w:b/>
        </w:rPr>
        <w:tab/>
        <w:t>From data on the peak human leg bending moment in dynamic 3-point lateral bending tests conducted by Nyquist et al., BASt used data for male subjects. Geometric data scaling was applied to the dataset using the standard length obtained from the German Industry Standard anthropometric database (DIN). As the used data was normally distributed according to the Shapiro Wilk Normality Test, the injury risk function for tibia fracture was derived from a normally distributed probability density function</w:t>
      </w:r>
      <w:r>
        <w:rPr>
          <w:b/>
        </w:rPr>
        <w:t xml:space="preserve"> </w:t>
      </w:r>
      <w:r>
        <w:rPr>
          <w:rFonts w:hint="eastAsia"/>
          <w:b/>
          <w:lang w:eastAsia="ja-JP"/>
        </w:rPr>
        <w:t>(</w:t>
      </w:r>
      <w:r w:rsidRPr="00A84CE0">
        <w:rPr>
          <w:b/>
          <w:lang w:eastAsia="ja-JP"/>
        </w:rPr>
        <w:t>GTR9-6-08</w:t>
      </w:r>
      <w:r>
        <w:rPr>
          <w:b/>
          <w:lang w:eastAsia="ja-JP"/>
        </w:rPr>
        <w:t>r1</w:t>
      </w:r>
      <w:r>
        <w:rPr>
          <w:rFonts w:hint="eastAsia"/>
          <w:b/>
          <w:lang w:eastAsia="ja-JP"/>
        </w:rPr>
        <w:t>)</w:t>
      </w:r>
      <w:r w:rsidRPr="0085160C">
        <w:rPr>
          <w:b/>
        </w:rPr>
        <w:t>.</w:t>
      </w:r>
    </w:p>
    <w:p w14:paraId="6DCC6753" w14:textId="77777777" w:rsidR="00F4339E" w:rsidRPr="0085160C" w:rsidRDefault="00F4339E" w:rsidP="00F4339E">
      <w:pPr>
        <w:pStyle w:val="SingleTxtG"/>
        <w:rPr>
          <w:b/>
        </w:rPr>
      </w:pPr>
      <w:r w:rsidRPr="0085160C">
        <w:rPr>
          <w:b/>
        </w:rPr>
        <w:t>20</w:t>
      </w:r>
      <w:r>
        <w:rPr>
          <w:b/>
          <w:strike/>
          <w:color w:val="FF0000"/>
          <w:lang w:val="en-US"/>
        </w:rPr>
        <w:t>4</w:t>
      </w:r>
      <w:r>
        <w:rPr>
          <w:b/>
          <w:color w:val="FF0000"/>
          <w:lang w:val="en-US"/>
        </w:rPr>
        <w:t>5</w:t>
      </w:r>
      <w:r w:rsidRPr="0085160C">
        <w:rPr>
          <w:b/>
        </w:rPr>
        <w:t>.</w:t>
      </w:r>
      <w:r w:rsidRPr="0085160C">
        <w:rPr>
          <w:b/>
        </w:rPr>
        <w:tab/>
        <w:t xml:space="preserve">JASIC chose to use both male and female data from the Nyquist study on the basis of past studies not showing significant difference in bone material property </w:t>
      </w:r>
      <w:r w:rsidRPr="0085160C">
        <w:rPr>
          <w:b/>
        </w:rPr>
        <w:lastRenderedPageBreak/>
        <w:t>between males and females. In addition, JASIC also used more recently conducted leg 3-point bending test data from Kerrigan et al. The standard lengths taken from the anthropometric study by the University of Michigan Transportation Research Institute (UMTRI), which was also referred to when determining the legform dimensions, were used to geometrically scale the data. Since the peak moment data from the Nyquist study were attenuated by filtering, the survival model was applied to the dataset and the data from the Nyquist study were treated as right censored data, as opposed to the data from the Kerrigan study which were treated as uncensored (exact) data. Weibull distribution was assumed to allow asymmetric probability density distribution.</w:t>
      </w:r>
    </w:p>
    <w:p w14:paraId="55A4CCF8" w14:textId="77777777" w:rsidR="00F4339E" w:rsidRPr="0085160C" w:rsidRDefault="00F4339E" w:rsidP="00F4339E">
      <w:pPr>
        <w:pStyle w:val="SingleTxtG"/>
        <w:rPr>
          <w:b/>
        </w:rPr>
      </w:pPr>
      <w:r w:rsidRPr="0085160C">
        <w:rPr>
          <w:b/>
        </w:rPr>
        <w:t>20</w:t>
      </w:r>
      <w:r>
        <w:rPr>
          <w:b/>
          <w:strike/>
          <w:color w:val="FF0000"/>
          <w:lang w:val="en-US"/>
        </w:rPr>
        <w:t>5</w:t>
      </w:r>
      <w:r>
        <w:rPr>
          <w:b/>
          <w:color w:val="FF0000"/>
          <w:lang w:val="en-US"/>
        </w:rPr>
        <w:t>6</w:t>
      </w:r>
      <w:r w:rsidRPr="0085160C">
        <w:rPr>
          <w:b/>
        </w:rPr>
        <w:t>.</w:t>
      </w:r>
      <w:r w:rsidRPr="0085160C">
        <w:rPr>
          <w:b/>
        </w:rPr>
        <w:tab/>
        <w:t>At the sixth meeting of the IWG, a comparison of both approaches carried out by BASt revealed that the calculated threshold values depend on various factors such as the underlying set of PMHS data, the scaling method, the particular anthropometrical database for human data scaling, the injury risk to be covered, and the statistical procedure used for the development of the injury risk function</w:t>
      </w:r>
      <w:r>
        <w:rPr>
          <w:rFonts w:hint="eastAsia"/>
          <w:b/>
          <w:lang w:eastAsia="ja-JP"/>
        </w:rPr>
        <w:t xml:space="preserve"> (</w:t>
      </w:r>
      <w:r w:rsidRPr="00A84CE0">
        <w:rPr>
          <w:b/>
          <w:lang w:eastAsia="ja-JP"/>
        </w:rPr>
        <w:t>GTR9-6-08</w:t>
      </w:r>
      <w:r>
        <w:rPr>
          <w:b/>
          <w:lang w:eastAsia="ja-JP"/>
        </w:rPr>
        <w:t>r1</w:t>
      </w:r>
      <w:r>
        <w:rPr>
          <w:rFonts w:hint="eastAsia"/>
          <w:b/>
          <w:lang w:eastAsia="ja-JP"/>
        </w:rPr>
        <w:t>)</w:t>
      </w:r>
      <w:r w:rsidRPr="0085160C">
        <w:rPr>
          <w:b/>
        </w:rPr>
        <w:t xml:space="preserve">. At the same meeting, JASIC presented a complete description of their approach by referring to the SAE technical paper already presented </w:t>
      </w:r>
      <w:r>
        <w:rPr>
          <w:b/>
        </w:rPr>
        <w:t>at the 2012 SAE World Congress</w:t>
      </w:r>
      <w:r w:rsidRPr="00765DD3">
        <w:rPr>
          <w:b/>
          <w:lang w:eastAsia="ja-JP"/>
        </w:rPr>
        <w:t xml:space="preserve"> </w:t>
      </w:r>
      <w:r>
        <w:rPr>
          <w:rFonts w:hint="eastAsia"/>
          <w:b/>
          <w:lang w:eastAsia="ja-JP"/>
        </w:rPr>
        <w:t>(</w:t>
      </w:r>
      <w:r w:rsidRPr="00A84CE0">
        <w:rPr>
          <w:b/>
          <w:lang w:eastAsia="ja-JP"/>
        </w:rPr>
        <w:t>GTR9-6-26</w:t>
      </w:r>
      <w:r>
        <w:rPr>
          <w:rFonts w:hint="eastAsia"/>
          <w:b/>
          <w:lang w:eastAsia="ja-JP"/>
        </w:rPr>
        <w:t>)</w:t>
      </w:r>
      <w:r>
        <w:rPr>
          <w:b/>
        </w:rPr>
        <w:t>.</w:t>
      </w:r>
    </w:p>
    <w:p w14:paraId="2E581CA3" w14:textId="77777777" w:rsidR="00F4339E" w:rsidRPr="0085160C" w:rsidRDefault="00F4339E" w:rsidP="00F4339E">
      <w:pPr>
        <w:pStyle w:val="SingleTxtG"/>
        <w:rPr>
          <w:b/>
        </w:rPr>
      </w:pPr>
      <w:r w:rsidRPr="0085160C">
        <w:rPr>
          <w:b/>
        </w:rPr>
        <w:t>20</w:t>
      </w:r>
      <w:r>
        <w:rPr>
          <w:b/>
          <w:strike/>
          <w:color w:val="FF0000"/>
          <w:lang w:val="en-US"/>
        </w:rPr>
        <w:t>6</w:t>
      </w:r>
      <w:r>
        <w:rPr>
          <w:b/>
          <w:color w:val="FF0000"/>
          <w:lang w:val="en-US"/>
        </w:rPr>
        <w:t>7</w:t>
      </w:r>
      <w:r w:rsidRPr="0085160C">
        <w:rPr>
          <w:b/>
        </w:rPr>
        <w:t>.</w:t>
      </w:r>
      <w:r w:rsidRPr="0085160C">
        <w:rPr>
          <w:b/>
        </w:rPr>
        <w:tab/>
        <w:t>At the seventh meeting of the IWG, NHTSA preferred to recommend one single approach. JASIC, therefore, investigated and BASt contributed to further clarifications of their approaches by providing additional technical information to NHTSA</w:t>
      </w:r>
      <w:r>
        <w:rPr>
          <w:rFonts w:hint="eastAsia"/>
          <w:b/>
          <w:lang w:eastAsia="ja-JP"/>
        </w:rPr>
        <w:t xml:space="preserve"> (</w:t>
      </w:r>
      <w:r w:rsidRPr="00F26B19">
        <w:rPr>
          <w:b/>
          <w:lang w:eastAsia="ja-JP"/>
        </w:rPr>
        <w:t>GTR9-7-07</w:t>
      </w:r>
      <w:r>
        <w:rPr>
          <w:rFonts w:hint="eastAsia"/>
          <w:b/>
          <w:lang w:eastAsia="ja-JP"/>
        </w:rPr>
        <w:t>)</w:t>
      </w:r>
      <w:r w:rsidRPr="0085160C">
        <w:rPr>
          <w:b/>
        </w:rPr>
        <w:t xml:space="preserve">, </w:t>
      </w:r>
      <w:r>
        <w:rPr>
          <w:b/>
        </w:rPr>
        <w:t xml:space="preserve">but </w:t>
      </w:r>
      <w:r w:rsidRPr="0085160C">
        <w:rPr>
          <w:b/>
        </w:rPr>
        <w:t>an effort to come up with one common proposal was not successful. Therefore, JASIC investigated the effect of each factor (human data sources, standard lengths for geometric data scaling, statistical procedure, etc.) on the injury risk function, so that any interested Contracting Party could refer to the provided information and determine its preferred approach. The information was shared by JASIC at the eighth meeting of the IWG</w:t>
      </w:r>
      <w:r>
        <w:rPr>
          <w:rFonts w:hint="eastAsia"/>
          <w:b/>
          <w:lang w:eastAsia="ja-JP"/>
        </w:rPr>
        <w:t xml:space="preserve"> (</w:t>
      </w:r>
      <w:r w:rsidRPr="00FC50A9">
        <w:rPr>
          <w:b/>
          <w:lang w:eastAsia="ja-JP"/>
        </w:rPr>
        <w:t>GTR9-8-11</w:t>
      </w:r>
      <w:r>
        <w:rPr>
          <w:rFonts w:hint="eastAsia"/>
          <w:b/>
          <w:lang w:eastAsia="ja-JP"/>
        </w:rPr>
        <w:t>)</w:t>
      </w:r>
      <w:r w:rsidRPr="0085160C">
        <w:rPr>
          <w:b/>
        </w:rPr>
        <w:t>.</w:t>
      </w:r>
    </w:p>
    <w:p w14:paraId="054F6B31" w14:textId="77777777" w:rsidR="00F4339E" w:rsidRPr="0085160C" w:rsidRDefault="00F4339E" w:rsidP="00F4339E">
      <w:pPr>
        <w:pStyle w:val="SingleTxtG"/>
        <w:rPr>
          <w:b/>
        </w:rPr>
      </w:pPr>
      <w:r w:rsidRPr="0085160C">
        <w:rPr>
          <w:b/>
        </w:rPr>
        <w:t>20</w:t>
      </w:r>
      <w:r>
        <w:rPr>
          <w:b/>
          <w:strike/>
          <w:color w:val="FF0000"/>
          <w:lang w:val="en-US"/>
        </w:rPr>
        <w:t>7</w:t>
      </w:r>
      <w:r>
        <w:rPr>
          <w:b/>
          <w:color w:val="FF0000"/>
          <w:lang w:val="en-US"/>
        </w:rPr>
        <w:t>8</w:t>
      </w:r>
      <w:r w:rsidRPr="0085160C">
        <w:rPr>
          <w:b/>
        </w:rPr>
        <w:t>.</w:t>
      </w:r>
      <w:r w:rsidRPr="0085160C">
        <w:rPr>
          <w:b/>
        </w:rPr>
        <w:tab/>
        <w:t>In the investigation done by JASIC, it was found that the choice of the standard length used to scale the human data is one of the most significant contributors to the injury risk functions. The dimensions of the EEVC legform</w:t>
      </w:r>
      <w:r>
        <w:rPr>
          <w:b/>
        </w:rPr>
        <w:t xml:space="preserve"> impactor</w:t>
      </w:r>
      <w:r w:rsidRPr="0085160C">
        <w:rPr>
          <w:b/>
        </w:rPr>
        <w:t xml:space="preserve"> and the FlexPLI were determined from the anthropometric measurements for fiftieth percentile male conducted by the University of Michigan Transportation Research Institute (UMTRI). NHTSA pointed out at the eighth meeting that for any test dummy</w:t>
      </w:r>
      <w:r w:rsidRPr="008F2F21">
        <w:rPr>
          <w:b/>
          <w:strike/>
          <w:color w:val="FF0000"/>
        </w:rPr>
        <w:t>,</w:t>
      </w:r>
      <w:r w:rsidRPr="0085160C">
        <w:rPr>
          <w:b/>
        </w:rPr>
        <w:t xml:space="preserve"> the scaling of a risk curve (in theory) should be consistent with the actual anthropometry represented by the dummy. Accordingly, the legform injury risk scaling based on the fiftieth percentile UMTRI anthropometry would probably be the most accurate.</w:t>
      </w:r>
    </w:p>
    <w:p w14:paraId="52CFDF56" w14:textId="77777777" w:rsidR="00F4339E" w:rsidRPr="009E408F" w:rsidRDefault="00F4339E" w:rsidP="00F4339E">
      <w:pPr>
        <w:pStyle w:val="SingleTxtG"/>
        <w:rPr>
          <w:b/>
          <w:lang w:eastAsia="ja-JP"/>
        </w:rPr>
      </w:pPr>
      <w:r w:rsidRPr="0085160C">
        <w:rPr>
          <w:b/>
        </w:rPr>
        <w:t>20</w:t>
      </w:r>
      <w:r>
        <w:rPr>
          <w:b/>
          <w:strike/>
          <w:color w:val="FF0000"/>
          <w:lang w:val="en-US"/>
        </w:rPr>
        <w:t>8</w:t>
      </w:r>
      <w:r>
        <w:rPr>
          <w:b/>
          <w:color w:val="FF0000"/>
          <w:lang w:val="en-US"/>
        </w:rPr>
        <w:t>9</w:t>
      </w:r>
      <w:r w:rsidRPr="0085160C">
        <w:rPr>
          <w:b/>
        </w:rPr>
        <w:t>.</w:t>
      </w:r>
      <w:r w:rsidRPr="0085160C">
        <w:rPr>
          <w:b/>
        </w:rPr>
        <w:tab/>
        <w:t>In previous work under the TEG, FlexPLI measurements were correlated with human injury risk</w:t>
      </w:r>
      <w:r w:rsidRPr="008F2F21">
        <w:rPr>
          <w:b/>
          <w:color w:val="FF0000"/>
        </w:rPr>
        <w:t>s</w:t>
      </w:r>
      <w:r w:rsidRPr="0085160C">
        <w:rPr>
          <w:b/>
        </w:rPr>
        <w:t xml:space="preserve"> with the aid of human </w:t>
      </w:r>
      <w:r>
        <w:rPr>
          <w:b/>
        </w:rPr>
        <w:t>body</w:t>
      </w:r>
      <w:r w:rsidRPr="00F73088">
        <w:rPr>
          <w:b/>
        </w:rPr>
        <w:t xml:space="preserve"> </w:t>
      </w:r>
      <w:r w:rsidRPr="0085160C">
        <w:rPr>
          <w:b/>
        </w:rPr>
        <w:t>computer models</w:t>
      </w:r>
      <w:r>
        <w:rPr>
          <w:b/>
        </w:rPr>
        <w:t xml:space="preserve"> </w:t>
      </w:r>
      <w:r w:rsidRPr="0085160C">
        <w:rPr>
          <w:b/>
        </w:rPr>
        <w:t xml:space="preserve">and FlexPLI computer models. An injury transfer function was developed from the results of paired simulations of vehicle to pedestrian interactions. These simulations, which consisted of pedestrian leg or FlexPLI impacts into a series of simplified vehicle front-ends, provided a human vs. FlexPLI comparison under conditions that match actual </w:t>
      </w:r>
      <w:r w:rsidRPr="00E62738">
        <w:rPr>
          <w:b/>
          <w:strike/>
          <w:color w:val="FF0000"/>
        </w:rPr>
        <w:t xml:space="preserve">gtr </w:t>
      </w:r>
      <w:r>
        <w:rPr>
          <w:b/>
          <w:color w:val="FF0000"/>
        </w:rPr>
        <w:t>GTR</w:t>
      </w:r>
      <w:r w:rsidRPr="0085160C">
        <w:rPr>
          <w:b/>
        </w:rPr>
        <w:t xml:space="preserve"> tests. </w:t>
      </w:r>
      <w:r w:rsidRPr="00CB2EB8">
        <w:rPr>
          <w:b/>
          <w:color w:val="000000"/>
        </w:rPr>
        <w:t>BASt acknowledged the good correlation between the human FE model and the FlexPLI version GTR FE model of the final build level in terms of the tibia loadings; however, the knee correlation especially for the MCL elongation still shows potential for being further improved. The Alliance members indicated that the MCL response correlation between the two simulation models (FlexPLI &amp; human body) would not be considered statistically significant (R</w:t>
      </w:r>
      <w:r>
        <w:rPr>
          <w:b/>
          <w:color w:val="000000"/>
        </w:rPr>
        <w:t> </w:t>
      </w:r>
      <w:r w:rsidRPr="00CB2EB8">
        <w:rPr>
          <w:b/>
          <w:color w:val="000000"/>
        </w:rPr>
        <w:t>&lt;</w:t>
      </w:r>
      <w:r>
        <w:rPr>
          <w:b/>
          <w:color w:val="000000"/>
        </w:rPr>
        <w:t> </w:t>
      </w:r>
      <w:r w:rsidRPr="00CB2EB8">
        <w:rPr>
          <w:b/>
          <w:color w:val="000000"/>
        </w:rPr>
        <w:t>0.8). Therefore, it is proposed that the threshold limits for the MCL based on this analysis should be used as a guide but should not be used as a pass fail criterion.</w:t>
      </w:r>
    </w:p>
    <w:p w14:paraId="0BB7CA5A" w14:textId="485313BA" w:rsidR="00F4339E" w:rsidRPr="00381BEC" w:rsidRDefault="00F4339E" w:rsidP="00F4339E">
      <w:pPr>
        <w:pStyle w:val="SingleTxtG"/>
        <w:rPr>
          <w:b/>
        </w:rPr>
      </w:pPr>
      <w:r w:rsidRPr="00381BEC">
        <w:rPr>
          <w:b/>
        </w:rPr>
        <w:lastRenderedPageBreak/>
        <w:t>2</w:t>
      </w:r>
      <w:r w:rsidRPr="00381BEC">
        <w:rPr>
          <w:b/>
          <w:lang w:val="en-US"/>
        </w:rPr>
        <w:t>10</w:t>
      </w:r>
      <w:r w:rsidRPr="00381BEC">
        <w:rPr>
          <w:b/>
        </w:rPr>
        <w:t>.</w:t>
      </w:r>
      <w:r w:rsidRPr="00381BEC">
        <w:rPr>
          <w:b/>
        </w:rPr>
        <w:tab/>
        <w:t>At the seventh meeting of the IWG, JASIC presented results that validated their FlexPLI FE model against the final build level of the actual FlexPLI</w:t>
      </w:r>
      <w:r w:rsidRPr="00381BEC">
        <w:rPr>
          <w:rFonts w:hint="eastAsia"/>
          <w:b/>
          <w:lang w:eastAsia="ja-JP"/>
        </w:rPr>
        <w:t xml:space="preserve"> (</w:t>
      </w:r>
      <w:r w:rsidRPr="00381BEC">
        <w:rPr>
          <w:b/>
          <w:lang w:eastAsia="ja-JP"/>
        </w:rPr>
        <w:t>GTR9-7-08</w:t>
      </w:r>
      <w:r w:rsidRPr="00381BEC">
        <w:rPr>
          <w:rFonts w:hint="eastAsia"/>
          <w:b/>
          <w:lang w:eastAsia="ja-JP"/>
        </w:rPr>
        <w:t>)</w:t>
      </w:r>
      <w:r w:rsidRPr="00381BEC">
        <w:rPr>
          <w:b/>
        </w:rPr>
        <w:t>. The validation was based on the certification tests and corridors agreed to by the IWG. It was also shown that the injury threshold values derived using the transfer functions determined from the FlexPLI FE model were virtually the same as those proposed earlier by the TEG. BASt questioned how the original FlexPLI FE model could be validated against the FlexPLI prototype impactors – i.e. not the mass production model – that were used to establish the first dynamic certification corridors because of the master legs producing slightly different output values than the prototypes in inverse certification tests.</w:t>
      </w:r>
    </w:p>
    <w:p w14:paraId="24DA8596" w14:textId="0DE37410" w:rsidR="00F4339E" w:rsidRPr="00381BEC" w:rsidRDefault="00F4339E" w:rsidP="00F4339E">
      <w:pPr>
        <w:pStyle w:val="SingleTxtG"/>
        <w:rPr>
          <w:b/>
        </w:rPr>
      </w:pPr>
      <w:r w:rsidRPr="00381BEC">
        <w:rPr>
          <w:b/>
        </w:rPr>
        <w:t>21</w:t>
      </w:r>
      <w:r w:rsidRPr="00381BEC">
        <w:rPr>
          <w:b/>
          <w:lang w:val="en-US"/>
        </w:rPr>
        <w:t>1</w:t>
      </w:r>
      <w:r w:rsidRPr="00381BEC">
        <w:rPr>
          <w:b/>
        </w:rPr>
        <w:t>.</w:t>
      </w:r>
      <w:r w:rsidRPr="00381BEC">
        <w:rPr>
          <w:b/>
        </w:rPr>
        <w:tab/>
        <w:t xml:space="preserve">At the eighth meeting, the IWG agreed that the methodologies for establishing the injury risk curves should be stated for all Contracting Parties in the preamble of the </w:t>
      </w:r>
      <w:r w:rsidR="00381BEC" w:rsidRPr="00381BEC">
        <w:rPr>
          <w:b/>
        </w:rPr>
        <w:t>UN GTR</w:t>
      </w:r>
      <w:r w:rsidRPr="00381BEC">
        <w:rPr>
          <w:b/>
        </w:rPr>
        <w:t xml:space="preserve"> no. 9. In addition the injury threshold values proposed by the TEG should be incorporated into the document taking into account the text of the preamble, that for some Contracting Parties further studies may be necessary to evaluate the appropriateness of the thresholds for their domestic regions.</w:t>
      </w:r>
    </w:p>
    <w:p w14:paraId="6E438961" w14:textId="27D2FB7D" w:rsidR="00F4339E" w:rsidRPr="00381BEC" w:rsidRDefault="00F4339E" w:rsidP="00F4339E">
      <w:pPr>
        <w:pStyle w:val="SingleTxtG"/>
        <w:rPr>
          <w:b/>
          <w:lang w:val="en-US"/>
        </w:rPr>
      </w:pPr>
      <w:r w:rsidRPr="00381BEC">
        <w:rPr>
          <w:b/>
        </w:rPr>
        <w:t>21</w:t>
      </w:r>
      <w:r w:rsidRPr="00381BEC">
        <w:rPr>
          <w:b/>
          <w:lang w:val="en-US"/>
        </w:rPr>
        <w:t>2</w:t>
      </w:r>
      <w:r w:rsidRPr="00381BEC">
        <w:rPr>
          <w:b/>
        </w:rPr>
        <w:t>.</w:t>
      </w:r>
      <w:r w:rsidRPr="00381BEC">
        <w:rPr>
          <w:b/>
        </w:rPr>
        <w:tab/>
        <w:t xml:space="preserve">In order to meet the time line of Phase 2, the USA proposed at the ninth meeting of the IWG to include both the current injury threshold values in the </w:t>
      </w:r>
      <w:r w:rsidR="00381BEC" w:rsidRPr="00381BEC">
        <w:rPr>
          <w:b/>
        </w:rPr>
        <w:t>UN GTR</w:t>
      </w:r>
      <w:r w:rsidRPr="00381BEC">
        <w:rPr>
          <w:b/>
        </w:rPr>
        <w:t xml:space="preserve"> as well as the injury risk curves in the regulatory text of the </w:t>
      </w:r>
      <w:r w:rsidR="00381BEC" w:rsidRPr="00381BEC">
        <w:rPr>
          <w:b/>
        </w:rPr>
        <w:t>UN GTR</w:t>
      </w:r>
      <w:r w:rsidRPr="00381BEC">
        <w:rPr>
          <w:b/>
        </w:rPr>
        <w:t xml:space="preserve"> as Contracting Party options. The injury risk curves would be used by contracting parties selecting that option to determine the injury threshold values based on their domestic benefit assessment. The IWG deferred the discussion on this to GRSP to get all Contracting Parties </w:t>
      </w:r>
      <w:r w:rsidRPr="00381BEC">
        <w:rPr>
          <w:b/>
          <w:lang w:val="en-US"/>
        </w:rPr>
        <w:t>involved in the discussion and the decision.</w:t>
      </w:r>
    </w:p>
    <w:p w14:paraId="2FFA4FCA" w14:textId="77777777" w:rsidR="00F4339E" w:rsidRPr="0085160C" w:rsidRDefault="00F4339E" w:rsidP="00F4339E">
      <w:pPr>
        <w:keepNext/>
        <w:keepLines/>
        <w:tabs>
          <w:tab w:val="right" w:pos="851"/>
        </w:tabs>
        <w:spacing w:before="240" w:after="120" w:line="240" w:lineRule="exact"/>
        <w:ind w:left="1134" w:right="1134" w:hanging="1134"/>
        <w:rPr>
          <w:b/>
        </w:rPr>
      </w:pPr>
      <w:r w:rsidRPr="0085160C">
        <w:rPr>
          <w:b/>
        </w:rPr>
        <w:tab/>
        <w:t>(j)</w:t>
      </w:r>
      <w:r w:rsidRPr="0085160C">
        <w:rPr>
          <w:b/>
        </w:rPr>
        <w:tab/>
        <w:t xml:space="preserve">Evaluation of vehicle countermeasures </w:t>
      </w:r>
    </w:p>
    <w:p w14:paraId="30D3D479" w14:textId="6406B004" w:rsidR="00F4339E" w:rsidRPr="00381BEC" w:rsidRDefault="00F4339E" w:rsidP="00F4339E">
      <w:pPr>
        <w:pStyle w:val="SingleTxtG"/>
        <w:rPr>
          <w:b/>
        </w:rPr>
      </w:pPr>
      <w:r w:rsidRPr="00381BEC">
        <w:rPr>
          <w:b/>
        </w:rPr>
        <w:t>21</w:t>
      </w:r>
      <w:r w:rsidRPr="00381BEC">
        <w:rPr>
          <w:b/>
          <w:lang w:val="en-US"/>
        </w:rPr>
        <w:t>3</w:t>
      </w:r>
      <w:r w:rsidRPr="00381BEC">
        <w:rPr>
          <w:b/>
        </w:rPr>
        <w:t>.</w:t>
      </w:r>
      <w:r w:rsidRPr="00381BEC">
        <w:rPr>
          <w:b/>
        </w:rPr>
        <w:tab/>
        <w:t>During the fifth and sixth IWG meetings, information on the technical feasibility and possible vehicle countermeasures was provided by the experts from OICA, JASIC and NHTSA. OICA informed IWG that the feasibility may be a problem for some small volume products for which currently no detailed information on the performance with the FlexPLI was available.</w:t>
      </w:r>
    </w:p>
    <w:p w14:paraId="498AE280" w14:textId="67756D7D" w:rsidR="00F4339E" w:rsidRPr="00381BEC" w:rsidRDefault="00F4339E" w:rsidP="00F4339E">
      <w:pPr>
        <w:pStyle w:val="SingleTxtG"/>
        <w:rPr>
          <w:b/>
        </w:rPr>
      </w:pPr>
      <w:r w:rsidRPr="00381BEC">
        <w:rPr>
          <w:b/>
        </w:rPr>
        <w:t>21</w:t>
      </w:r>
      <w:r w:rsidRPr="00381BEC">
        <w:rPr>
          <w:b/>
          <w:lang w:val="en-US"/>
        </w:rPr>
        <w:t>4</w:t>
      </w:r>
      <w:r w:rsidRPr="00381BEC">
        <w:rPr>
          <w:b/>
        </w:rPr>
        <w:t>.</w:t>
      </w:r>
      <w:r w:rsidRPr="00381BEC">
        <w:rPr>
          <w:b/>
        </w:rPr>
        <w:tab/>
        <w:t>Automakers from the USA explained that, for some heavier trucks and Sport Utility Vehicles (SUV), there would be a conflict between the customer requests for t</w:t>
      </w:r>
      <w:r w:rsidR="00381BEC" w:rsidRPr="00381BEC">
        <w:rPr>
          <w:b/>
        </w:rPr>
        <w:t>he US-market and the pedestrian</w:t>
      </w:r>
      <w:r w:rsidRPr="00381BEC">
        <w:rPr>
          <w:b/>
        </w:rPr>
        <w:t xml:space="preserve"> requirements in the bumper area. The IWG agreed that, for some markets, it may be necessary to further consider the scope of the </w:t>
      </w:r>
      <w:r w:rsidR="00381BEC" w:rsidRPr="00381BEC">
        <w:rPr>
          <w:b/>
        </w:rPr>
        <w:t>UN GTR</w:t>
      </w:r>
      <w:r w:rsidRPr="00381BEC">
        <w:rPr>
          <w:b/>
        </w:rPr>
        <w:t xml:space="preserve"> and to review, for specific vehicles, the lead time for the transposition of </w:t>
      </w:r>
      <w:r w:rsidR="00381BEC" w:rsidRPr="00381BEC">
        <w:rPr>
          <w:b/>
        </w:rPr>
        <w:t>UN GTR</w:t>
      </w:r>
      <w:r w:rsidRPr="00381BEC">
        <w:rPr>
          <w:b/>
        </w:rPr>
        <w:t xml:space="preserve"> No. 9 into regional or national law.</w:t>
      </w:r>
    </w:p>
    <w:p w14:paraId="70201958" w14:textId="77777777" w:rsidR="00F4339E" w:rsidRPr="0085160C" w:rsidRDefault="00F4339E" w:rsidP="00F4339E">
      <w:pPr>
        <w:keepNext/>
        <w:keepLines/>
        <w:tabs>
          <w:tab w:val="right" w:pos="851"/>
        </w:tabs>
        <w:spacing w:before="240" w:after="120" w:line="240" w:lineRule="exact"/>
        <w:ind w:left="1134" w:right="1134" w:hanging="1134"/>
        <w:rPr>
          <w:b/>
        </w:rPr>
      </w:pPr>
      <w:r w:rsidRPr="0085160C">
        <w:rPr>
          <w:b/>
        </w:rPr>
        <w:tab/>
        <w:t>(k)</w:t>
      </w:r>
      <w:r w:rsidRPr="0085160C">
        <w:rPr>
          <w:b/>
        </w:rPr>
        <w:tab/>
        <w:t>Other items</w:t>
      </w:r>
    </w:p>
    <w:p w14:paraId="1A7944CD" w14:textId="77777777" w:rsidR="00F4339E" w:rsidRPr="0085160C" w:rsidRDefault="00F4339E" w:rsidP="00F4339E">
      <w:pPr>
        <w:pStyle w:val="SingleTxtG"/>
        <w:rPr>
          <w:b/>
        </w:rPr>
      </w:pPr>
      <w:r w:rsidRPr="0085160C">
        <w:rPr>
          <w:b/>
        </w:rPr>
        <w:t>Finite element models</w:t>
      </w:r>
    </w:p>
    <w:p w14:paraId="39511B74" w14:textId="1EF63B70" w:rsidR="00F4339E" w:rsidRPr="00381BEC" w:rsidRDefault="00F4339E" w:rsidP="00F4339E">
      <w:pPr>
        <w:pStyle w:val="SingleTxtG"/>
        <w:rPr>
          <w:b/>
        </w:rPr>
      </w:pPr>
      <w:r w:rsidRPr="00381BEC">
        <w:rPr>
          <w:b/>
        </w:rPr>
        <w:t>21</w:t>
      </w:r>
      <w:r w:rsidRPr="00381BEC">
        <w:rPr>
          <w:b/>
          <w:lang w:val="en-US"/>
        </w:rPr>
        <w:t>5</w:t>
      </w:r>
      <w:r w:rsidRPr="00381BEC">
        <w:rPr>
          <w:b/>
        </w:rPr>
        <w:t>.</w:t>
      </w:r>
      <w:r w:rsidRPr="00381BEC">
        <w:rPr>
          <w:b/>
        </w:rPr>
        <w:tab/>
        <w:t>The European Association of Automotive Suppliers (CLEPA) requested information on the development of finite element models for the FlexPLI. It was decided that the IWG would not develop such models but would serve as a platform for a regular exchange of information on this subject. This task was started at the second meeting of the IWG.</w:t>
      </w:r>
    </w:p>
    <w:p w14:paraId="779706B5" w14:textId="67530829" w:rsidR="00F4339E" w:rsidRPr="0085160C" w:rsidRDefault="00F4339E" w:rsidP="00F4339E">
      <w:pPr>
        <w:pStyle w:val="SingleTxtG"/>
        <w:rPr>
          <w:b/>
        </w:rPr>
      </w:pPr>
      <w:r w:rsidRPr="00381BEC">
        <w:rPr>
          <w:b/>
        </w:rPr>
        <w:t>21</w:t>
      </w:r>
      <w:r w:rsidRPr="00381BEC">
        <w:rPr>
          <w:b/>
          <w:lang w:val="en-US"/>
        </w:rPr>
        <w:t>6</w:t>
      </w:r>
      <w:r w:rsidRPr="00381BEC">
        <w:rPr>
          <w:b/>
        </w:rPr>
        <w:t>.</w:t>
      </w:r>
      <w:r w:rsidRPr="00381BEC">
        <w:rPr>
          <w:b/>
        </w:rPr>
        <w:tab/>
        <w:t xml:space="preserve">The expert </w:t>
      </w:r>
      <w:r w:rsidRPr="0085160C">
        <w:rPr>
          <w:b/>
        </w:rPr>
        <w:t>from Humanetics informed participants about the status of work on developing a finite element model for the FlexPLI. Currently a model is available for purchase. The further development of the model is currently stopped and would be restarted as soon as the status of the impactor is final.</w:t>
      </w:r>
    </w:p>
    <w:p w14:paraId="77E93839" w14:textId="77777777" w:rsidR="00F4339E" w:rsidRPr="0085160C" w:rsidRDefault="00F4339E" w:rsidP="00F4339E">
      <w:pPr>
        <w:pStyle w:val="H23G"/>
      </w:pPr>
      <w:r w:rsidRPr="0085160C">
        <w:lastRenderedPageBreak/>
        <w:tab/>
        <w:t>4.</w:t>
      </w:r>
      <w:r w:rsidRPr="0085160C">
        <w:tab/>
        <w:t>Key elements of the amendment</w:t>
      </w:r>
    </w:p>
    <w:p w14:paraId="491EE741" w14:textId="5C6E2A70" w:rsidR="00F4339E" w:rsidRPr="0085160C" w:rsidRDefault="00F4339E" w:rsidP="00F4339E">
      <w:pPr>
        <w:pStyle w:val="SingleTxtG"/>
        <w:rPr>
          <w:b/>
        </w:rPr>
      </w:pPr>
      <w:r w:rsidRPr="0085160C">
        <w:rPr>
          <w:b/>
        </w:rPr>
        <w:t>21</w:t>
      </w:r>
      <w:r>
        <w:rPr>
          <w:b/>
          <w:color w:val="FF0000"/>
          <w:lang w:val="en-US"/>
        </w:rPr>
        <w:t>7</w:t>
      </w:r>
      <w:r w:rsidRPr="0085160C">
        <w:rPr>
          <w:b/>
        </w:rPr>
        <w:t>.</w:t>
      </w:r>
      <w:r w:rsidRPr="0085160C">
        <w:rPr>
          <w:b/>
        </w:rPr>
        <w:tab/>
        <w:t xml:space="preserve">The key elements introduced by this amendment to the </w:t>
      </w:r>
      <w:r w:rsidR="00381BEC" w:rsidRPr="002472F9">
        <w:rPr>
          <w:b/>
        </w:rPr>
        <w:t>UN GTR</w:t>
      </w:r>
      <w:r w:rsidRPr="0085160C">
        <w:rPr>
          <w:b/>
        </w:rPr>
        <w:t xml:space="preserve"> No. 9 are:</w:t>
      </w:r>
    </w:p>
    <w:p w14:paraId="419A8EE4" w14:textId="77777777" w:rsidR="00F4339E" w:rsidRPr="0085160C" w:rsidRDefault="00F4339E" w:rsidP="00F4339E">
      <w:pPr>
        <w:pStyle w:val="SingleTxtG"/>
        <w:rPr>
          <w:b/>
        </w:rPr>
      </w:pPr>
      <w:r w:rsidRPr="0085160C">
        <w:rPr>
          <w:b/>
        </w:rPr>
        <w:tab/>
        <w:t>(a)</w:t>
      </w:r>
      <w:r w:rsidRPr="0085160C">
        <w:rPr>
          <w:b/>
        </w:rPr>
        <w:tab/>
        <w:t>the introduction of the flexible pedestrian legform impactor;</w:t>
      </w:r>
    </w:p>
    <w:p w14:paraId="61689858" w14:textId="77777777" w:rsidR="00F4339E" w:rsidRPr="0085160C" w:rsidRDefault="00F4339E" w:rsidP="00F4339E">
      <w:pPr>
        <w:pStyle w:val="SingleTxtG"/>
        <w:rPr>
          <w:b/>
        </w:rPr>
      </w:pPr>
      <w:r w:rsidRPr="0085160C">
        <w:rPr>
          <w:b/>
        </w:rPr>
        <w:tab/>
        <w:t>(b)</w:t>
      </w:r>
      <w:r w:rsidRPr="0085160C">
        <w:rPr>
          <w:b/>
        </w:rPr>
        <w:tab/>
        <w:t>the introduction of new dynamic certification corridors;</w:t>
      </w:r>
    </w:p>
    <w:p w14:paraId="04A947CE" w14:textId="77777777" w:rsidR="00F4339E" w:rsidRPr="0085160C" w:rsidRDefault="00F4339E" w:rsidP="00F4339E">
      <w:pPr>
        <w:pStyle w:val="SingleTxtG"/>
        <w:rPr>
          <w:b/>
        </w:rPr>
      </w:pPr>
      <w:r w:rsidRPr="0085160C">
        <w:rPr>
          <w:b/>
        </w:rPr>
        <w:tab/>
        <w:t>(c)</w:t>
      </w:r>
      <w:r w:rsidRPr="0085160C">
        <w:rPr>
          <w:b/>
        </w:rPr>
        <w:tab/>
        <w:t>the introduction of new static certification corridors;</w:t>
      </w:r>
    </w:p>
    <w:p w14:paraId="6D346986" w14:textId="77777777" w:rsidR="00F4339E" w:rsidRDefault="00F4339E" w:rsidP="00F4339E">
      <w:pPr>
        <w:pStyle w:val="SingleTxtG"/>
        <w:ind w:left="2268" w:hanging="567"/>
        <w:rPr>
          <w:b/>
        </w:rPr>
      </w:pPr>
      <w:r w:rsidRPr="0085160C">
        <w:rPr>
          <w:b/>
        </w:rPr>
        <w:t>(d)</w:t>
      </w:r>
      <w:r w:rsidRPr="0085160C">
        <w:rPr>
          <w:b/>
        </w:rPr>
        <w:tab/>
        <w:t>the process of using an assessment interval for identifying maximum measurements.</w:t>
      </w:r>
    </w:p>
    <w:p w14:paraId="0EC122A8" w14:textId="77777777" w:rsidR="00F4339E" w:rsidRPr="00381BEC" w:rsidRDefault="00F4339E" w:rsidP="00F4339E">
      <w:pPr>
        <w:pStyle w:val="SingleTxtG"/>
        <w:ind w:left="2268" w:hanging="567"/>
        <w:rPr>
          <w:b/>
        </w:rPr>
      </w:pPr>
      <w:r w:rsidRPr="00381BEC">
        <w:rPr>
          <w:b/>
        </w:rPr>
        <w:t>(e)</w:t>
      </w:r>
      <w:r w:rsidRPr="00381BEC">
        <w:rPr>
          <w:b/>
        </w:rPr>
        <w:tab/>
        <w:t>and modification of the definition of the bumper test area.</w:t>
      </w:r>
    </w:p>
    <w:p w14:paraId="225B4CF1" w14:textId="77777777" w:rsidR="00F4339E" w:rsidRPr="0085160C" w:rsidRDefault="00F4339E" w:rsidP="00F4339E">
      <w:pPr>
        <w:pStyle w:val="H23G"/>
      </w:pPr>
      <w:r w:rsidRPr="0085160C">
        <w:tab/>
        <w:t>5.</w:t>
      </w:r>
      <w:r w:rsidRPr="0085160C">
        <w:tab/>
        <w:t>Recommendations and Limitations for introducing the flexible lower legform impactor</w:t>
      </w:r>
    </w:p>
    <w:p w14:paraId="23A37F16" w14:textId="1CEDAF52" w:rsidR="00F4339E" w:rsidRPr="006C789E" w:rsidRDefault="00F4339E" w:rsidP="00F4339E">
      <w:pPr>
        <w:pStyle w:val="SingleTxtG"/>
        <w:rPr>
          <w:b/>
        </w:rPr>
      </w:pPr>
      <w:r w:rsidRPr="006C789E">
        <w:rPr>
          <w:b/>
        </w:rPr>
        <w:t>21</w:t>
      </w:r>
      <w:r w:rsidRPr="006C789E">
        <w:rPr>
          <w:b/>
          <w:lang w:val="en-US"/>
        </w:rPr>
        <w:t>8</w:t>
      </w:r>
      <w:r w:rsidRPr="006C789E">
        <w:rPr>
          <w:b/>
        </w:rPr>
        <w:t>.</w:t>
      </w:r>
      <w:r w:rsidRPr="006C789E">
        <w:rPr>
          <w:b/>
        </w:rPr>
        <w:tab/>
        <w:t xml:space="preserve">At the sixth meeting of the IWG, the United States of America noted that while they would be in a position to agree with the injury risk curves within the timeline of the amendment 2 of this </w:t>
      </w:r>
      <w:r w:rsidR="00381BEC" w:rsidRPr="006C789E">
        <w:rPr>
          <w:b/>
        </w:rPr>
        <w:t>UN GTR</w:t>
      </w:r>
      <w:r w:rsidRPr="006C789E">
        <w:rPr>
          <w:b/>
        </w:rPr>
        <w:t xml:space="preserve">, they may not be in a position to agree to injury risk values without delaying the timeline. The expert from United States of America suggested that, given that cost benefits may vary depending on the fleets of different countries, the </w:t>
      </w:r>
      <w:r w:rsidR="00381BEC" w:rsidRPr="006C789E">
        <w:rPr>
          <w:b/>
        </w:rPr>
        <w:t>UN GTR</w:t>
      </w:r>
      <w:r w:rsidRPr="006C789E">
        <w:rPr>
          <w:b/>
        </w:rPr>
        <w:t xml:space="preserve"> should include only the injury risk curves, with Contracting Parties choosing appropriate injury assessment reference values (IARVs) when implementing the </w:t>
      </w:r>
      <w:r w:rsidR="00381BEC" w:rsidRPr="006C789E">
        <w:rPr>
          <w:b/>
        </w:rPr>
        <w:t>UN GTR</w:t>
      </w:r>
      <w:r w:rsidRPr="006C789E">
        <w:rPr>
          <w:b/>
        </w:rPr>
        <w:t xml:space="preserve"> in national legislation. </w:t>
      </w:r>
      <w:r w:rsidRPr="006C789E">
        <w:rPr>
          <w:b/>
          <w:lang w:val="en-US"/>
        </w:rPr>
        <w:t>In subsequent discussions to this meeting, the United States of America agreed to accept the proposed IARVs so Phase 2 of the GTR could move forward, and would propose changes to the IARVs through the normal United Nations process if changes to the IARVs are warranted by a benefits analysis conducted during the adoption process in their domestic regulations.</w:t>
      </w:r>
    </w:p>
    <w:p w14:paraId="524F380C" w14:textId="104A8EA2" w:rsidR="00F4339E" w:rsidRPr="006C789E" w:rsidRDefault="00F4339E" w:rsidP="00F4339E">
      <w:pPr>
        <w:pStyle w:val="SingleTxtG"/>
        <w:rPr>
          <w:b/>
        </w:rPr>
      </w:pPr>
      <w:r w:rsidRPr="006C789E">
        <w:rPr>
          <w:b/>
        </w:rPr>
        <w:t>21</w:t>
      </w:r>
      <w:r w:rsidRPr="006C789E">
        <w:rPr>
          <w:b/>
          <w:lang w:val="en-US"/>
        </w:rPr>
        <w:t>9</w:t>
      </w:r>
      <w:r w:rsidRPr="006C789E">
        <w:rPr>
          <w:b/>
        </w:rPr>
        <w:t>.</w:t>
      </w:r>
      <w:r w:rsidRPr="006C789E">
        <w:rPr>
          <w:b/>
        </w:rPr>
        <w:tab/>
        <w:t>While the IWG rejected the suggestion of including only the injury risk curves, it is understood that the U</w:t>
      </w:r>
      <w:r w:rsidRPr="006C789E">
        <w:rPr>
          <w:b/>
          <w:lang w:val="en-US"/>
        </w:rPr>
        <w:t xml:space="preserve">nited </w:t>
      </w:r>
      <w:r w:rsidRPr="006C789E">
        <w:rPr>
          <w:b/>
        </w:rPr>
        <w:t>S</w:t>
      </w:r>
      <w:r w:rsidRPr="006C789E">
        <w:rPr>
          <w:b/>
          <w:lang w:val="en-US"/>
        </w:rPr>
        <w:t xml:space="preserve">tates of </w:t>
      </w:r>
      <w:r w:rsidRPr="006C789E">
        <w:rPr>
          <w:b/>
        </w:rPr>
        <w:t>A</w:t>
      </w:r>
      <w:r w:rsidRPr="006C789E">
        <w:rPr>
          <w:b/>
          <w:lang w:val="en-US"/>
        </w:rPr>
        <w:t xml:space="preserve">merica </w:t>
      </w:r>
      <w:r w:rsidRPr="006C789E">
        <w:rPr>
          <w:b/>
        </w:rPr>
        <w:t xml:space="preserve">will conduct a full analysis of the impacts of the IARVs of the </w:t>
      </w:r>
      <w:r w:rsidR="00381BEC" w:rsidRPr="006C789E">
        <w:rPr>
          <w:b/>
        </w:rPr>
        <w:t>UN GTR</w:t>
      </w:r>
      <w:r w:rsidRPr="006C789E">
        <w:rPr>
          <w:b/>
        </w:rPr>
        <w:t>. The U</w:t>
      </w:r>
      <w:r w:rsidRPr="006C789E">
        <w:rPr>
          <w:b/>
          <w:lang w:val="en-US"/>
        </w:rPr>
        <w:t xml:space="preserve">nited </w:t>
      </w:r>
      <w:r w:rsidRPr="006C789E">
        <w:rPr>
          <w:b/>
        </w:rPr>
        <w:t>S</w:t>
      </w:r>
      <w:r w:rsidRPr="006C789E">
        <w:rPr>
          <w:b/>
          <w:lang w:val="en-US"/>
        </w:rPr>
        <w:t xml:space="preserve">tates of </w:t>
      </w:r>
      <w:r w:rsidRPr="006C789E">
        <w:rPr>
          <w:b/>
        </w:rPr>
        <w:t>A</w:t>
      </w:r>
      <w:r w:rsidRPr="006C789E">
        <w:rPr>
          <w:b/>
          <w:lang w:val="en-US"/>
        </w:rPr>
        <w:t>merica</w:t>
      </w:r>
      <w:r w:rsidRPr="006C789E">
        <w:rPr>
          <w:b/>
        </w:rPr>
        <w:t xml:space="preserve"> will conduct fleet testing with the FlexPLI to evaluate the benefits. It would be also examined possible incremental improvements, such as the effect of lowering injury threshold values. These efforts could result in future recommendations to adjust the injury risk values and other aspects of this </w:t>
      </w:r>
      <w:r w:rsidR="00381BEC" w:rsidRPr="006C789E">
        <w:rPr>
          <w:b/>
        </w:rPr>
        <w:t>UN GTR</w:t>
      </w:r>
      <w:r w:rsidRPr="006C789E">
        <w:rPr>
          <w:b/>
        </w:rPr>
        <w:t xml:space="preserve">. </w:t>
      </w:r>
      <w:r w:rsidRPr="006C789E">
        <w:rPr>
          <w:b/>
          <w:lang w:val="en-US"/>
        </w:rPr>
        <w:t>The United States of America will report back to the United Nations any recommended adjustments to the IARVs once its cost benefit analysis has been completed.</w:t>
      </w:r>
    </w:p>
    <w:p w14:paraId="44260205" w14:textId="42B652F8" w:rsidR="00F4339E" w:rsidRPr="006C789E" w:rsidRDefault="00F4339E" w:rsidP="00F4339E">
      <w:pPr>
        <w:pStyle w:val="SingleTxtG"/>
        <w:rPr>
          <w:b/>
        </w:rPr>
      </w:pPr>
      <w:r w:rsidRPr="006C789E">
        <w:rPr>
          <w:b/>
        </w:rPr>
        <w:t>2</w:t>
      </w:r>
      <w:r w:rsidRPr="006C789E">
        <w:rPr>
          <w:b/>
          <w:lang w:val="en-US"/>
        </w:rPr>
        <w:t>20</w:t>
      </w:r>
      <w:r w:rsidRPr="006C789E">
        <w:rPr>
          <w:b/>
        </w:rPr>
        <w:t>.</w:t>
      </w:r>
      <w:r w:rsidRPr="006C789E">
        <w:rPr>
          <w:b/>
        </w:rPr>
        <w:tab/>
        <w:t xml:space="preserve">As described in paragraphs 74 and 75, in some domestic regions introducing pedestrian safety requirements automobile manufacturers may find it challenging if offering a specific vehicle design. Therefore an adequate lead time during the transposition of the requirements of </w:t>
      </w:r>
      <w:r w:rsidR="006C789E" w:rsidRPr="006C789E">
        <w:rPr>
          <w:b/>
        </w:rPr>
        <w:t>UN GTR</w:t>
      </w:r>
      <w:r w:rsidRPr="006C789E">
        <w:rPr>
          <w:b/>
        </w:rPr>
        <w:t xml:space="preserve"> No. 9 should be foreseen on the basis of cost benefit data. This is indispensable especially for Contracting Parties without any requirements on pedestrian safety for vehicles and planning the introduction of pedestrian safety requirements. Regarding the applicability of phase 2 of this </w:t>
      </w:r>
      <w:r w:rsidR="006C789E">
        <w:rPr>
          <w:b/>
        </w:rPr>
        <w:t xml:space="preserve">UN </w:t>
      </w:r>
      <w:r w:rsidRPr="006C789E">
        <w:rPr>
          <w:b/>
        </w:rPr>
        <w:t xml:space="preserve">GTR it should be noted that the requirements of the draft </w:t>
      </w:r>
      <w:r w:rsidR="006C789E">
        <w:rPr>
          <w:b/>
        </w:rPr>
        <w:t xml:space="preserve">UN </w:t>
      </w:r>
      <w:r w:rsidRPr="006C789E">
        <w:rPr>
          <w:b/>
        </w:rPr>
        <w:t xml:space="preserve">GTR are substantially more severe than any existing legislation at the time of adoption of the GTR. In addition, many countries do not yet have pedestrian safety requirements. It is therefore recommended that Contracting Parties implementing this </w:t>
      </w:r>
      <w:r w:rsidR="006C789E">
        <w:rPr>
          <w:b/>
        </w:rPr>
        <w:t xml:space="preserve">UN </w:t>
      </w:r>
      <w:r w:rsidRPr="006C789E">
        <w:rPr>
          <w:b/>
        </w:rPr>
        <w:t>GTR allow adequate lead time before full mandatory application, considering the necessary vehicle development time and product lifecycle.</w:t>
      </w:r>
    </w:p>
    <w:p w14:paraId="0128559C" w14:textId="67ECCE42" w:rsidR="00F4339E" w:rsidRDefault="00F4339E" w:rsidP="00F4339E">
      <w:pPr>
        <w:pStyle w:val="SingleTxtG"/>
        <w:rPr>
          <w:b/>
        </w:rPr>
      </w:pPr>
      <w:r w:rsidRPr="006C789E">
        <w:rPr>
          <w:b/>
        </w:rPr>
        <w:t>22</w:t>
      </w:r>
      <w:r w:rsidRPr="006C789E">
        <w:rPr>
          <w:b/>
          <w:lang w:val="en-US"/>
        </w:rPr>
        <w:t>1</w:t>
      </w:r>
      <w:r w:rsidRPr="006C789E">
        <w:rPr>
          <w:b/>
        </w:rPr>
        <w:t>.</w:t>
      </w:r>
      <w:r w:rsidRPr="006C789E">
        <w:rPr>
          <w:b/>
        </w:rPr>
        <w:tab/>
        <w:t xml:space="preserve">Without obligation, it is recommended for Contracting Parties without requirements on pedestrian safety in their </w:t>
      </w:r>
      <w:r w:rsidRPr="0085160C">
        <w:rPr>
          <w:b/>
        </w:rPr>
        <w:t xml:space="preserve">domestic law, to use the </w:t>
      </w:r>
      <w:r>
        <w:rPr>
          <w:b/>
        </w:rPr>
        <w:t>FlexPLI</w:t>
      </w:r>
      <w:r w:rsidRPr="0085160C">
        <w:rPr>
          <w:b/>
        </w:rPr>
        <w:t xml:space="preserve"> </w:t>
      </w:r>
      <w:r>
        <w:rPr>
          <w:b/>
        </w:rPr>
        <w:t xml:space="preserve">rather </w:t>
      </w:r>
      <w:r>
        <w:rPr>
          <w:b/>
        </w:rPr>
        <w:lastRenderedPageBreak/>
        <w:t xml:space="preserve">than the EEVC LFI </w:t>
      </w:r>
      <w:r w:rsidRPr="0085160C">
        <w:rPr>
          <w:b/>
        </w:rPr>
        <w:t xml:space="preserve">during the transposition process due to its superior performance compared to the lower legform impactor of Phase 1 of the </w:t>
      </w:r>
      <w:r w:rsidR="006C789E" w:rsidRPr="002472F9">
        <w:rPr>
          <w:b/>
        </w:rPr>
        <w:t>UN GTR</w:t>
      </w:r>
      <w:r w:rsidRPr="0085160C">
        <w:rPr>
          <w:b/>
        </w:rPr>
        <w:t xml:space="preserve"> No. 9.</w:t>
      </w:r>
      <w:r>
        <w:rPr>
          <w:b/>
        </w:rPr>
        <w:t xml:space="preserve"> </w:t>
      </w:r>
    </w:p>
    <w:p w14:paraId="0368E258" w14:textId="02B1B550" w:rsidR="00F4339E" w:rsidRPr="0085160C" w:rsidRDefault="00F4339E" w:rsidP="00F4339E">
      <w:pPr>
        <w:pStyle w:val="SingleTxtG"/>
        <w:rPr>
          <w:b/>
        </w:rPr>
      </w:pPr>
      <w:r w:rsidRPr="006C789E">
        <w:rPr>
          <w:b/>
        </w:rPr>
        <w:t>22</w:t>
      </w:r>
      <w:r w:rsidRPr="006C789E">
        <w:rPr>
          <w:b/>
          <w:lang w:val="en-US"/>
        </w:rPr>
        <w:t>2</w:t>
      </w:r>
      <w:r w:rsidRPr="006C789E">
        <w:rPr>
          <w:b/>
        </w:rPr>
        <w:t>.</w:t>
      </w:r>
      <w:r w:rsidRPr="006C789E">
        <w:rPr>
          <w:b/>
        </w:rPr>
        <w:tab/>
        <w:t>The IWG noted that the simultaneous application of the EEVC legform impactor and the FlexPLI in various regulative and consumer rating requirements worldwide can lead to market distortions and an unnecessary burden on manufacturers. Therefore it is recommended that Contracting Parties implement this amendment for compliance at the earliest possible date as an option at the choice of the car manufacturer. However in those regions where there is existing legislation relating to legform testing with the EEVC legform impactor, vehicles fulfilling the requirements of Phase 1 of this legislation</w:t>
      </w:r>
      <w:r w:rsidRPr="006C789E">
        <w:rPr>
          <w:b/>
          <w:strike/>
        </w:rPr>
        <w:t>,</w:t>
      </w:r>
      <w:r w:rsidRPr="006C789E">
        <w:rPr>
          <w:b/>
        </w:rPr>
        <w:t xml:space="preserve"> already provide protection of the lower leg. Where this is the case, a review of costs and benefits of changing to the use of the Flex</w:t>
      </w:r>
      <w:r w:rsidRPr="006C789E">
        <w:rPr>
          <w:b/>
          <w:strike/>
        </w:rPr>
        <w:t xml:space="preserve"> </w:t>
      </w:r>
      <w:r w:rsidRPr="006C789E">
        <w:rPr>
          <w:b/>
        </w:rPr>
        <w:t xml:space="preserve">PLI may not be justified if it were to require a general redesign of existing vehicle types. Contracting Parties should consider exempting vehicles from meeting FlexPLI requirements when these vehicles were designed and proven </w:t>
      </w:r>
      <w:r w:rsidRPr="004E101A">
        <w:rPr>
          <w:b/>
        </w:rPr>
        <w:t>to comply with the requirements for the EEVC LFI.</w:t>
      </w:r>
    </w:p>
    <w:p w14:paraId="69C004F0" w14:textId="77777777" w:rsidR="00F4339E" w:rsidRPr="0085160C" w:rsidRDefault="00F4339E" w:rsidP="00F4339E">
      <w:pPr>
        <w:pStyle w:val="H23G"/>
      </w:pPr>
      <w:r w:rsidRPr="0085160C">
        <w:tab/>
        <w:t>6.</w:t>
      </w:r>
      <w:r w:rsidRPr="0085160C">
        <w:tab/>
        <w:t xml:space="preserve">Task Force Bumper Test Area (TF-BTA) </w:t>
      </w:r>
    </w:p>
    <w:p w14:paraId="068A4EA7" w14:textId="768570C9" w:rsidR="00F4339E" w:rsidRPr="006C789E" w:rsidRDefault="00F4339E" w:rsidP="00F4339E">
      <w:pPr>
        <w:pStyle w:val="SingleTxtG"/>
        <w:rPr>
          <w:b/>
        </w:rPr>
      </w:pPr>
      <w:r w:rsidRPr="006C789E">
        <w:rPr>
          <w:b/>
        </w:rPr>
        <w:t>22</w:t>
      </w:r>
      <w:r w:rsidRPr="006C789E">
        <w:rPr>
          <w:b/>
          <w:lang w:val="en-US"/>
        </w:rPr>
        <w:t>3</w:t>
      </w:r>
      <w:r w:rsidRPr="006C789E">
        <w:rPr>
          <w:b/>
        </w:rPr>
        <w:t>.</w:t>
      </w:r>
      <w:r w:rsidRPr="006C789E">
        <w:rPr>
          <w:b/>
        </w:rPr>
        <w:tab/>
        <w:t>On request of the expert from the European Commission a discussion on the current bumper test area, mostly for the lower legform impact, took place. The necessity of improving and notably widening the test area on the bumper for the lower legform test was shown as the area of the bumper is quite restricted as a result of angled front fascia designs and protrusions or other features on the fascia of some vehicles that interact with the 60 degree planes that in the current test procedure define the test area. The decision was to discuss the whole subject in detail in a specific task force on the bumper test area (TF-BTA).</w:t>
      </w:r>
    </w:p>
    <w:p w14:paraId="02F820A2" w14:textId="02A38867" w:rsidR="00F4339E" w:rsidRPr="006C789E" w:rsidRDefault="00F4339E" w:rsidP="00F4339E">
      <w:pPr>
        <w:pStyle w:val="SingleTxtG"/>
        <w:rPr>
          <w:b/>
        </w:rPr>
      </w:pPr>
      <w:r w:rsidRPr="006C789E">
        <w:rPr>
          <w:b/>
        </w:rPr>
        <w:t>22</w:t>
      </w:r>
      <w:r w:rsidRPr="006C789E">
        <w:rPr>
          <w:b/>
          <w:lang w:val="en-US"/>
        </w:rPr>
        <w:t>4</w:t>
      </w:r>
      <w:r w:rsidRPr="006C789E">
        <w:rPr>
          <w:b/>
        </w:rPr>
        <w:t>.</w:t>
      </w:r>
      <w:r w:rsidRPr="006C789E">
        <w:rPr>
          <w:b/>
        </w:rPr>
        <w:tab/>
        <w:t>The IWG agreed to establish such a task force. The expert of the European Commission chaired the task force’s discussions.</w:t>
      </w:r>
    </w:p>
    <w:p w14:paraId="040890AA" w14:textId="1169A57C" w:rsidR="00F4339E" w:rsidRPr="006C789E" w:rsidRDefault="00F4339E" w:rsidP="00F4339E">
      <w:pPr>
        <w:pStyle w:val="SingleTxtG"/>
        <w:rPr>
          <w:b/>
        </w:rPr>
      </w:pPr>
      <w:r w:rsidRPr="006C789E">
        <w:rPr>
          <w:b/>
        </w:rPr>
        <w:t>22</w:t>
      </w:r>
      <w:r w:rsidRPr="006C789E">
        <w:rPr>
          <w:b/>
          <w:lang w:val="en-US"/>
        </w:rPr>
        <w:t>5</w:t>
      </w:r>
      <w:r w:rsidRPr="006C789E">
        <w:rPr>
          <w:b/>
        </w:rPr>
        <w:t>.</w:t>
      </w:r>
      <w:r w:rsidRPr="006C789E">
        <w:rPr>
          <w:b/>
        </w:rPr>
        <w:tab/>
        <w:t xml:space="preserve">The task force </w:t>
      </w:r>
      <w:r w:rsidRPr="006C789E">
        <w:rPr>
          <w:b/>
          <w:szCs w:val="24"/>
          <w:lang w:val="en-US"/>
        </w:rPr>
        <w:t>met eight times between September 2012 and November 2014 in face-to-face and web meetings. First results of the task force’s work showed that, for newer vehicles, the test areas for the lower legform impact were narrower than in the past. A contractor therefore was requested to further investigate possibilities to solve this issue, in cooperation with stakeholders. Based on the investigations of the contractor, members of the task force made different proposals on how to possibly modify the bumper test area.</w:t>
      </w:r>
    </w:p>
    <w:p w14:paraId="2023915F" w14:textId="4E3819CB" w:rsidR="00F4339E" w:rsidRPr="006C789E" w:rsidRDefault="00F4339E" w:rsidP="00F4339E">
      <w:pPr>
        <w:pStyle w:val="SingleTxtG"/>
        <w:rPr>
          <w:b/>
          <w:strike/>
        </w:rPr>
      </w:pPr>
      <w:r w:rsidRPr="006C789E">
        <w:rPr>
          <w:b/>
        </w:rPr>
        <w:t>22</w:t>
      </w:r>
      <w:r w:rsidRPr="006C789E">
        <w:rPr>
          <w:b/>
          <w:lang w:val="en-US"/>
        </w:rPr>
        <w:t>6</w:t>
      </w:r>
      <w:r w:rsidRPr="006C789E">
        <w:rPr>
          <w:b/>
        </w:rPr>
        <w:t>.</w:t>
      </w:r>
      <w:r w:rsidRPr="006C789E">
        <w:rPr>
          <w:b/>
        </w:rPr>
        <w:tab/>
      </w:r>
      <w:r w:rsidRPr="006C789E">
        <w:rPr>
          <w:b/>
          <w:szCs w:val="24"/>
          <w:lang w:val="en-US"/>
        </w:rPr>
        <w:t xml:space="preserve">The different proposals were discussed in the task force and finally led to proposed further amendments to this </w:t>
      </w:r>
      <w:r w:rsidR="006C789E">
        <w:rPr>
          <w:b/>
          <w:szCs w:val="24"/>
          <w:lang w:val="en-US"/>
        </w:rPr>
        <w:t xml:space="preserve">UN </w:t>
      </w:r>
      <w:r w:rsidRPr="006C789E">
        <w:rPr>
          <w:b/>
          <w:szCs w:val="24"/>
          <w:lang w:val="en-US"/>
        </w:rPr>
        <w:t>GTR regarding the determination of the bumper test area (document ECE/TRANS/WP.29/2014/30). These proposed amendments are subsequently considered for phase 2 of the GTR, together with some further slight modifications proposed by GRSP.</w:t>
      </w:r>
    </w:p>
    <w:p w14:paraId="0F8CADED" w14:textId="77777777" w:rsidR="00F4339E" w:rsidRPr="006C789E" w:rsidRDefault="00F4339E" w:rsidP="00F4339E">
      <w:pPr>
        <w:pStyle w:val="SingleTxtG"/>
        <w:rPr>
          <w:b/>
        </w:rPr>
      </w:pPr>
      <w:r w:rsidRPr="006C789E">
        <w:rPr>
          <w:b/>
        </w:rPr>
        <w:t>227.</w:t>
      </w:r>
      <w:r w:rsidRPr="006C789E">
        <w:rPr>
          <w:b/>
        </w:rPr>
        <w:tab/>
        <w:t>The definition of the bumper beam is based on the structural cross member, which is usually covered by the bumper fascia. Parts linked or connected to the structural cross member only belong to the cross member if the stiffness of such parts is not significantly lower compared to the stiffness of the cross member.</w:t>
      </w:r>
    </w:p>
    <w:p w14:paraId="2877C25E" w14:textId="4E58E392" w:rsidR="00F4339E" w:rsidRDefault="00F4339E" w:rsidP="006C789E">
      <w:pPr>
        <w:pStyle w:val="SingleTxtG"/>
        <w:ind w:left="0" w:firstLine="567"/>
        <w:rPr>
          <w:b/>
        </w:rPr>
      </w:pPr>
      <w:r>
        <w:rPr>
          <w:rFonts w:hint="eastAsia"/>
          <w:b/>
          <w:lang w:eastAsia="ja-JP"/>
        </w:rPr>
        <w:t xml:space="preserve">7.  </w:t>
      </w:r>
      <w:r>
        <w:rPr>
          <w:b/>
          <w:lang w:eastAsia="ja-JP"/>
        </w:rPr>
        <w:tab/>
      </w:r>
      <w:r>
        <w:rPr>
          <w:b/>
        </w:rPr>
        <w:t xml:space="preserve">List of documents discussed in the IWG on </w:t>
      </w:r>
      <w:r w:rsidR="006C789E" w:rsidRPr="002472F9">
        <w:rPr>
          <w:b/>
        </w:rPr>
        <w:t>UN GTR</w:t>
      </w:r>
      <w:r w:rsidRPr="0085160C">
        <w:rPr>
          <w:b/>
        </w:rPr>
        <w:t xml:space="preserve"> </w:t>
      </w:r>
      <w:r w:rsidR="006C789E">
        <w:rPr>
          <w:b/>
        </w:rPr>
        <w:t>No. 9 – Phase 2</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567"/>
        <w:gridCol w:w="5386"/>
      </w:tblGrid>
      <w:tr w:rsidR="00F4339E" w:rsidRPr="00477AA7" w14:paraId="4C41C9C8" w14:textId="77777777" w:rsidTr="002472F9">
        <w:trPr>
          <w:trHeight w:val="300"/>
          <w:tblHeader/>
        </w:trPr>
        <w:tc>
          <w:tcPr>
            <w:tcW w:w="1418" w:type="dxa"/>
            <w:shd w:val="clear" w:color="auto" w:fill="auto"/>
            <w:vAlign w:val="bottom"/>
          </w:tcPr>
          <w:p w14:paraId="156865A5" w14:textId="77777777" w:rsidR="00F4339E" w:rsidRPr="00477AA7" w:rsidRDefault="00F4339E" w:rsidP="002472F9">
            <w:pPr>
              <w:rPr>
                <w:b/>
                <w:bCs/>
                <w:szCs w:val="24"/>
              </w:rPr>
            </w:pPr>
            <w:r w:rsidRPr="00477AA7">
              <w:rPr>
                <w:b/>
                <w:bCs/>
                <w:szCs w:val="24"/>
              </w:rPr>
              <w:t>Doc. No.</w:t>
            </w:r>
          </w:p>
        </w:tc>
        <w:tc>
          <w:tcPr>
            <w:tcW w:w="567" w:type="dxa"/>
            <w:shd w:val="clear" w:color="auto" w:fill="auto"/>
            <w:vAlign w:val="bottom"/>
          </w:tcPr>
          <w:p w14:paraId="61102815" w14:textId="77777777" w:rsidR="00F4339E" w:rsidRPr="00477AA7" w:rsidRDefault="00F4339E" w:rsidP="002472F9">
            <w:pPr>
              <w:rPr>
                <w:b/>
                <w:szCs w:val="24"/>
                <w:lang w:val="en-US"/>
              </w:rPr>
            </w:pPr>
            <w:r w:rsidRPr="00477AA7">
              <w:rPr>
                <w:b/>
                <w:bCs/>
                <w:szCs w:val="24"/>
              </w:rPr>
              <w:t>Rev</w:t>
            </w:r>
            <w:r w:rsidRPr="00477AA7">
              <w:rPr>
                <w:b/>
                <w:szCs w:val="24"/>
                <w:lang w:val="en-US"/>
              </w:rPr>
              <w:t>.</w:t>
            </w:r>
          </w:p>
        </w:tc>
        <w:tc>
          <w:tcPr>
            <w:tcW w:w="5386" w:type="dxa"/>
            <w:shd w:val="clear" w:color="auto" w:fill="auto"/>
            <w:vAlign w:val="bottom"/>
          </w:tcPr>
          <w:p w14:paraId="43DE8FDC" w14:textId="77777777" w:rsidR="00F4339E" w:rsidRPr="00477AA7" w:rsidRDefault="00F4339E" w:rsidP="002472F9">
            <w:pPr>
              <w:rPr>
                <w:b/>
                <w:szCs w:val="24"/>
                <w:lang w:val="en-US"/>
              </w:rPr>
            </w:pPr>
            <w:r w:rsidRPr="00477AA7">
              <w:rPr>
                <w:b/>
                <w:szCs w:val="24"/>
                <w:lang w:val="en-US"/>
              </w:rPr>
              <w:t>Name</w:t>
            </w:r>
          </w:p>
        </w:tc>
      </w:tr>
      <w:tr w:rsidR="00F4339E" w:rsidRPr="00477AA7" w14:paraId="5628C49E" w14:textId="77777777" w:rsidTr="002472F9">
        <w:trPr>
          <w:trHeight w:val="600"/>
        </w:trPr>
        <w:tc>
          <w:tcPr>
            <w:tcW w:w="1418" w:type="dxa"/>
            <w:shd w:val="clear" w:color="auto" w:fill="auto"/>
          </w:tcPr>
          <w:p w14:paraId="12E6D5DA" w14:textId="77777777" w:rsidR="00F4339E" w:rsidRPr="00477AA7" w:rsidRDefault="00F4339E" w:rsidP="002472F9">
            <w:pPr>
              <w:rPr>
                <w:b/>
                <w:bCs/>
              </w:rPr>
            </w:pPr>
            <w:r w:rsidRPr="00477AA7">
              <w:rPr>
                <w:b/>
                <w:bCs/>
              </w:rPr>
              <w:t>GTR9-C-01</w:t>
            </w:r>
          </w:p>
        </w:tc>
        <w:tc>
          <w:tcPr>
            <w:tcW w:w="567" w:type="dxa"/>
            <w:shd w:val="clear" w:color="auto" w:fill="auto"/>
          </w:tcPr>
          <w:p w14:paraId="3CA6B7A7"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62E068FE" w14:textId="77777777" w:rsidR="00F4339E" w:rsidRPr="00477AA7" w:rsidRDefault="00F4339E" w:rsidP="002472F9">
            <w:pPr>
              <w:spacing w:before="40" w:after="120" w:line="220" w:lineRule="exact"/>
              <w:ind w:right="113"/>
              <w:rPr>
                <w:b/>
                <w:lang w:val="en-US"/>
              </w:rPr>
            </w:pPr>
            <w:r w:rsidRPr="00477AA7">
              <w:rPr>
                <w:b/>
                <w:lang w:val="en-US"/>
              </w:rPr>
              <w:t>Agenda of the Constitutional Meeting of the Informal Group on GTR No. 9 - Phase 2 (IG GTR9-PH2)</w:t>
            </w:r>
          </w:p>
        </w:tc>
      </w:tr>
      <w:tr w:rsidR="00F4339E" w:rsidRPr="00477AA7" w14:paraId="46872F84" w14:textId="77777777" w:rsidTr="002472F9">
        <w:trPr>
          <w:trHeight w:val="600"/>
        </w:trPr>
        <w:tc>
          <w:tcPr>
            <w:tcW w:w="1418" w:type="dxa"/>
            <w:shd w:val="clear" w:color="auto" w:fill="auto"/>
          </w:tcPr>
          <w:p w14:paraId="750BD443" w14:textId="77777777" w:rsidR="00F4339E" w:rsidRPr="00477AA7" w:rsidRDefault="00F4339E" w:rsidP="002472F9">
            <w:pPr>
              <w:rPr>
                <w:b/>
                <w:bCs/>
              </w:rPr>
            </w:pPr>
            <w:r w:rsidRPr="00477AA7">
              <w:rPr>
                <w:b/>
                <w:bCs/>
              </w:rPr>
              <w:lastRenderedPageBreak/>
              <w:t>GTR9-C-02</w:t>
            </w:r>
          </w:p>
        </w:tc>
        <w:tc>
          <w:tcPr>
            <w:tcW w:w="567" w:type="dxa"/>
            <w:shd w:val="clear" w:color="auto" w:fill="auto"/>
          </w:tcPr>
          <w:p w14:paraId="61DAF9A3"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28A7C040" w14:textId="77777777" w:rsidR="00F4339E" w:rsidRPr="00477AA7" w:rsidRDefault="00F4339E" w:rsidP="002472F9">
            <w:pPr>
              <w:spacing w:before="40" w:after="120" w:line="220" w:lineRule="exact"/>
              <w:ind w:right="113"/>
              <w:rPr>
                <w:b/>
                <w:lang w:val="en-US"/>
              </w:rPr>
            </w:pPr>
            <w:r w:rsidRPr="00477AA7">
              <w:rPr>
                <w:b/>
                <w:lang w:val="en-US"/>
              </w:rPr>
              <w:t>Minutes of the Constitutional Meeting of the Informal Group on Global Technical Regulation No. 9 – Phase 2 (IG GTR9-PH2)</w:t>
            </w:r>
          </w:p>
        </w:tc>
      </w:tr>
      <w:tr w:rsidR="00F4339E" w:rsidRPr="00477AA7" w14:paraId="64A1F8B9" w14:textId="77777777" w:rsidTr="002472F9">
        <w:trPr>
          <w:trHeight w:val="600"/>
        </w:trPr>
        <w:tc>
          <w:tcPr>
            <w:tcW w:w="1418" w:type="dxa"/>
            <w:shd w:val="clear" w:color="auto" w:fill="auto"/>
          </w:tcPr>
          <w:p w14:paraId="4B36B3BE" w14:textId="77777777" w:rsidR="00F4339E" w:rsidRPr="00477AA7" w:rsidRDefault="00F4339E" w:rsidP="002472F9">
            <w:pPr>
              <w:rPr>
                <w:b/>
                <w:bCs/>
              </w:rPr>
            </w:pPr>
            <w:r w:rsidRPr="00477AA7">
              <w:rPr>
                <w:b/>
                <w:bCs/>
              </w:rPr>
              <w:t>GTR9-C-03</w:t>
            </w:r>
          </w:p>
        </w:tc>
        <w:tc>
          <w:tcPr>
            <w:tcW w:w="567" w:type="dxa"/>
            <w:shd w:val="clear" w:color="auto" w:fill="auto"/>
          </w:tcPr>
          <w:p w14:paraId="0C9A633B"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19DD94CB" w14:textId="77777777" w:rsidR="00F4339E" w:rsidRPr="00477AA7" w:rsidRDefault="00F4339E" w:rsidP="002472F9">
            <w:pPr>
              <w:spacing w:before="40" w:after="120" w:line="220" w:lineRule="exact"/>
              <w:ind w:right="113"/>
              <w:rPr>
                <w:b/>
                <w:lang w:val="en-US"/>
              </w:rPr>
            </w:pPr>
            <w:r w:rsidRPr="00477AA7">
              <w:rPr>
                <w:b/>
                <w:lang w:val="en-US"/>
              </w:rPr>
              <w:t>Informal document GRSP-49-38: Draft terms of reference for the informal group on pedestrian safety phase 2 (IG PS2)</w:t>
            </w:r>
          </w:p>
        </w:tc>
      </w:tr>
      <w:tr w:rsidR="00F4339E" w:rsidRPr="00477AA7" w14:paraId="34DC3223" w14:textId="77777777" w:rsidTr="002472F9">
        <w:trPr>
          <w:trHeight w:val="300"/>
        </w:trPr>
        <w:tc>
          <w:tcPr>
            <w:tcW w:w="1418" w:type="dxa"/>
            <w:shd w:val="clear" w:color="auto" w:fill="auto"/>
          </w:tcPr>
          <w:p w14:paraId="34CFCE43" w14:textId="77777777" w:rsidR="00F4339E" w:rsidRPr="00477AA7" w:rsidRDefault="00F4339E" w:rsidP="002472F9">
            <w:pPr>
              <w:rPr>
                <w:b/>
                <w:bCs/>
              </w:rPr>
            </w:pPr>
            <w:r w:rsidRPr="00477AA7">
              <w:rPr>
                <w:b/>
                <w:bCs/>
              </w:rPr>
              <w:t>GTR9-C-04</w:t>
            </w:r>
          </w:p>
        </w:tc>
        <w:tc>
          <w:tcPr>
            <w:tcW w:w="567" w:type="dxa"/>
            <w:shd w:val="clear" w:color="auto" w:fill="auto"/>
          </w:tcPr>
          <w:p w14:paraId="2328C040"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6D641DE8" w14:textId="77777777" w:rsidR="00F4339E" w:rsidRPr="00477AA7" w:rsidRDefault="00F4339E" w:rsidP="002472F9">
            <w:pPr>
              <w:spacing w:before="40" w:after="120" w:line="220" w:lineRule="exact"/>
              <w:ind w:right="113"/>
              <w:rPr>
                <w:b/>
                <w:lang w:val="en-US"/>
              </w:rPr>
            </w:pPr>
            <w:r w:rsidRPr="00477AA7">
              <w:rPr>
                <w:b/>
                <w:lang w:val="en-US"/>
              </w:rPr>
              <w:t>History of Development of the FlexPLI</w:t>
            </w:r>
          </w:p>
        </w:tc>
      </w:tr>
      <w:tr w:rsidR="00F4339E" w:rsidRPr="00477AA7" w14:paraId="0C27C379" w14:textId="77777777" w:rsidTr="002472F9">
        <w:trPr>
          <w:trHeight w:val="300"/>
        </w:trPr>
        <w:tc>
          <w:tcPr>
            <w:tcW w:w="1418" w:type="dxa"/>
            <w:shd w:val="clear" w:color="auto" w:fill="auto"/>
          </w:tcPr>
          <w:p w14:paraId="7E7C2F12" w14:textId="77777777" w:rsidR="00F4339E" w:rsidRPr="00477AA7" w:rsidRDefault="00F4339E" w:rsidP="002472F9">
            <w:pPr>
              <w:rPr>
                <w:b/>
                <w:bCs/>
              </w:rPr>
            </w:pPr>
            <w:r w:rsidRPr="00477AA7">
              <w:rPr>
                <w:b/>
                <w:bCs/>
              </w:rPr>
              <w:t>GTR9-C-05</w:t>
            </w:r>
          </w:p>
        </w:tc>
        <w:tc>
          <w:tcPr>
            <w:tcW w:w="567" w:type="dxa"/>
            <w:shd w:val="clear" w:color="auto" w:fill="auto"/>
          </w:tcPr>
          <w:p w14:paraId="7D26B4E1"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50F618F1" w14:textId="77777777" w:rsidR="00F4339E" w:rsidRPr="00477AA7" w:rsidRDefault="00F4339E" w:rsidP="002472F9">
            <w:pPr>
              <w:spacing w:before="40" w:after="120" w:line="220" w:lineRule="exact"/>
              <w:ind w:right="113"/>
              <w:rPr>
                <w:b/>
                <w:lang w:val="en-US"/>
              </w:rPr>
            </w:pPr>
            <w:r w:rsidRPr="00477AA7">
              <w:rPr>
                <w:b/>
                <w:lang w:val="en-US"/>
              </w:rPr>
              <w:t>Review of the FlexPLI TEG Activities (2 parts)</w:t>
            </w:r>
          </w:p>
        </w:tc>
      </w:tr>
      <w:tr w:rsidR="00F4339E" w:rsidRPr="00477AA7" w14:paraId="7330122C" w14:textId="77777777" w:rsidTr="002472F9">
        <w:trPr>
          <w:trHeight w:val="600"/>
        </w:trPr>
        <w:tc>
          <w:tcPr>
            <w:tcW w:w="1418" w:type="dxa"/>
            <w:shd w:val="clear" w:color="auto" w:fill="auto"/>
          </w:tcPr>
          <w:p w14:paraId="6C82BE57" w14:textId="77777777" w:rsidR="00F4339E" w:rsidRPr="00477AA7" w:rsidRDefault="00F4339E" w:rsidP="002472F9">
            <w:pPr>
              <w:rPr>
                <w:b/>
                <w:bCs/>
              </w:rPr>
            </w:pPr>
            <w:r w:rsidRPr="00477AA7">
              <w:rPr>
                <w:b/>
                <w:bCs/>
              </w:rPr>
              <w:t>GTR9-C-06</w:t>
            </w:r>
          </w:p>
        </w:tc>
        <w:tc>
          <w:tcPr>
            <w:tcW w:w="567" w:type="dxa"/>
            <w:shd w:val="clear" w:color="auto" w:fill="auto"/>
          </w:tcPr>
          <w:p w14:paraId="6ECCF116"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4749BEF8" w14:textId="77777777" w:rsidR="00F4339E" w:rsidRPr="00477AA7" w:rsidRDefault="00F4339E" w:rsidP="002472F9">
            <w:pPr>
              <w:spacing w:before="40" w:after="120" w:line="220" w:lineRule="exact"/>
              <w:ind w:right="113"/>
              <w:rPr>
                <w:b/>
                <w:lang w:val="en-US"/>
              </w:rPr>
            </w:pPr>
            <w:r w:rsidRPr="00477AA7">
              <w:rPr>
                <w:b/>
                <w:lang w:val="en-US"/>
              </w:rPr>
              <w:t>Comments on the Draft Terms of Reference for the Informal Group on Pedestrian Safety Phase 2 (28/10/2011)</w:t>
            </w:r>
          </w:p>
        </w:tc>
      </w:tr>
      <w:tr w:rsidR="00F4339E" w:rsidRPr="00477AA7" w14:paraId="75081E68" w14:textId="77777777" w:rsidTr="002472F9">
        <w:trPr>
          <w:trHeight w:val="300"/>
        </w:trPr>
        <w:tc>
          <w:tcPr>
            <w:tcW w:w="1418" w:type="dxa"/>
            <w:shd w:val="clear" w:color="auto" w:fill="auto"/>
          </w:tcPr>
          <w:p w14:paraId="16361946" w14:textId="77777777" w:rsidR="00F4339E" w:rsidRPr="00477AA7" w:rsidRDefault="00F4339E" w:rsidP="002472F9">
            <w:pPr>
              <w:rPr>
                <w:b/>
                <w:bCs/>
              </w:rPr>
            </w:pPr>
            <w:r w:rsidRPr="00477AA7">
              <w:rPr>
                <w:b/>
                <w:bCs/>
              </w:rPr>
              <w:t>GTR9-C-07</w:t>
            </w:r>
          </w:p>
        </w:tc>
        <w:tc>
          <w:tcPr>
            <w:tcW w:w="567" w:type="dxa"/>
            <w:shd w:val="clear" w:color="auto" w:fill="auto"/>
          </w:tcPr>
          <w:p w14:paraId="34744C80"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6CA79B92" w14:textId="77777777" w:rsidR="00F4339E" w:rsidRPr="00477AA7" w:rsidRDefault="00F4339E" w:rsidP="002472F9">
            <w:pPr>
              <w:spacing w:before="40" w:after="120" w:line="220" w:lineRule="exact"/>
              <w:ind w:right="113"/>
              <w:rPr>
                <w:b/>
                <w:lang w:val="en-US"/>
              </w:rPr>
            </w:pPr>
            <w:r w:rsidRPr="00477AA7">
              <w:rPr>
                <w:b/>
                <w:lang w:val="en-US"/>
              </w:rPr>
              <w:t>Final Operating Principles and Terms of Reference for the IG GTR9-PH2</w:t>
            </w:r>
          </w:p>
        </w:tc>
      </w:tr>
      <w:tr w:rsidR="00F4339E" w:rsidRPr="00477AA7" w14:paraId="36372397" w14:textId="77777777" w:rsidTr="002472F9">
        <w:trPr>
          <w:trHeight w:val="300"/>
        </w:trPr>
        <w:tc>
          <w:tcPr>
            <w:tcW w:w="1418" w:type="dxa"/>
            <w:shd w:val="clear" w:color="auto" w:fill="auto"/>
          </w:tcPr>
          <w:p w14:paraId="53836B0D" w14:textId="77777777" w:rsidR="00F4339E" w:rsidRPr="00477AA7" w:rsidRDefault="00F4339E" w:rsidP="002472F9">
            <w:pPr>
              <w:rPr>
                <w:b/>
                <w:bCs/>
              </w:rPr>
            </w:pPr>
            <w:r w:rsidRPr="00477AA7">
              <w:rPr>
                <w:b/>
                <w:bCs/>
              </w:rPr>
              <w:t>GTR9-C-08</w:t>
            </w:r>
          </w:p>
        </w:tc>
        <w:tc>
          <w:tcPr>
            <w:tcW w:w="567" w:type="dxa"/>
            <w:shd w:val="clear" w:color="auto" w:fill="auto"/>
          </w:tcPr>
          <w:p w14:paraId="73AEA185"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0D775651" w14:textId="77777777" w:rsidR="00F4339E" w:rsidRPr="00477AA7" w:rsidRDefault="00F4339E" w:rsidP="002472F9">
            <w:pPr>
              <w:spacing w:before="40" w:after="120" w:line="220" w:lineRule="exact"/>
              <w:ind w:right="113"/>
              <w:rPr>
                <w:b/>
                <w:lang w:val="en-US"/>
              </w:rPr>
            </w:pPr>
            <w:r w:rsidRPr="00477AA7">
              <w:rPr>
                <w:b/>
                <w:lang w:val="en-US"/>
              </w:rPr>
              <w:t>TEG document matrix</w:t>
            </w:r>
          </w:p>
        </w:tc>
      </w:tr>
      <w:tr w:rsidR="00F4339E" w:rsidRPr="00477AA7" w14:paraId="583D147B" w14:textId="77777777" w:rsidTr="002472F9">
        <w:trPr>
          <w:trHeight w:val="600"/>
        </w:trPr>
        <w:tc>
          <w:tcPr>
            <w:tcW w:w="1418" w:type="dxa"/>
            <w:shd w:val="clear" w:color="auto" w:fill="auto"/>
          </w:tcPr>
          <w:p w14:paraId="7C5D1A3D" w14:textId="77777777" w:rsidR="00F4339E" w:rsidRPr="00477AA7" w:rsidRDefault="00F4339E" w:rsidP="002472F9">
            <w:pPr>
              <w:rPr>
                <w:b/>
                <w:bCs/>
              </w:rPr>
            </w:pPr>
            <w:r w:rsidRPr="00477AA7">
              <w:rPr>
                <w:b/>
                <w:bCs/>
              </w:rPr>
              <w:t>GTR9-1-01</w:t>
            </w:r>
          </w:p>
        </w:tc>
        <w:tc>
          <w:tcPr>
            <w:tcW w:w="567" w:type="dxa"/>
            <w:shd w:val="clear" w:color="auto" w:fill="auto"/>
          </w:tcPr>
          <w:p w14:paraId="1AC493D1"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026783EF" w14:textId="77777777" w:rsidR="00F4339E" w:rsidRPr="00477AA7" w:rsidRDefault="00F4339E" w:rsidP="002472F9">
            <w:pPr>
              <w:spacing w:before="40" w:after="120" w:line="220" w:lineRule="exact"/>
              <w:ind w:right="113"/>
              <w:rPr>
                <w:b/>
                <w:lang w:val="en-US"/>
              </w:rPr>
            </w:pPr>
            <w:r w:rsidRPr="00477AA7">
              <w:rPr>
                <w:b/>
                <w:lang w:val="en-US"/>
              </w:rPr>
              <w:t>Agenda for the 1st meeting of the Informal Group on Global Technical Regulation No. 9 - Phase 2 (IG GTR9-PH2)</w:t>
            </w:r>
          </w:p>
        </w:tc>
      </w:tr>
      <w:tr w:rsidR="00F4339E" w:rsidRPr="00477AA7" w14:paraId="6B98016A" w14:textId="77777777" w:rsidTr="002472F9">
        <w:trPr>
          <w:trHeight w:val="600"/>
        </w:trPr>
        <w:tc>
          <w:tcPr>
            <w:tcW w:w="1418" w:type="dxa"/>
            <w:shd w:val="clear" w:color="auto" w:fill="auto"/>
          </w:tcPr>
          <w:p w14:paraId="3A47966B" w14:textId="77777777" w:rsidR="00F4339E" w:rsidRPr="00477AA7" w:rsidRDefault="00F4339E" w:rsidP="002472F9">
            <w:pPr>
              <w:rPr>
                <w:b/>
                <w:bCs/>
              </w:rPr>
            </w:pPr>
            <w:r w:rsidRPr="00477AA7">
              <w:rPr>
                <w:b/>
                <w:bCs/>
              </w:rPr>
              <w:t>GTR9-1-02</w:t>
            </w:r>
          </w:p>
        </w:tc>
        <w:tc>
          <w:tcPr>
            <w:tcW w:w="567" w:type="dxa"/>
            <w:shd w:val="clear" w:color="auto" w:fill="auto"/>
          </w:tcPr>
          <w:p w14:paraId="67624848"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407BE1F3" w14:textId="77777777" w:rsidR="00F4339E" w:rsidRPr="00477AA7" w:rsidRDefault="00F4339E" w:rsidP="002472F9">
            <w:pPr>
              <w:spacing w:before="40" w:after="120" w:line="220" w:lineRule="exact"/>
              <w:ind w:right="113"/>
              <w:rPr>
                <w:b/>
                <w:lang w:val="en-US"/>
              </w:rPr>
            </w:pPr>
            <w:r w:rsidRPr="00477AA7">
              <w:rPr>
                <w:b/>
                <w:lang w:val="en-US"/>
              </w:rPr>
              <w:t xml:space="preserve">Minutes of the 1st meeting of the Informal Group on Global Technical Regulation No. 9 - Phase 2 (IG GTR9-PH2) </w:t>
            </w:r>
          </w:p>
        </w:tc>
      </w:tr>
      <w:tr w:rsidR="00F4339E" w:rsidRPr="00477AA7" w14:paraId="19B07B73" w14:textId="77777777" w:rsidTr="002472F9">
        <w:trPr>
          <w:trHeight w:val="600"/>
        </w:trPr>
        <w:tc>
          <w:tcPr>
            <w:tcW w:w="1418" w:type="dxa"/>
            <w:shd w:val="clear" w:color="auto" w:fill="auto"/>
          </w:tcPr>
          <w:p w14:paraId="417B2D0E" w14:textId="77777777" w:rsidR="00F4339E" w:rsidRPr="00477AA7" w:rsidRDefault="00F4339E" w:rsidP="002472F9">
            <w:pPr>
              <w:rPr>
                <w:b/>
                <w:bCs/>
              </w:rPr>
            </w:pPr>
            <w:r w:rsidRPr="00477AA7">
              <w:rPr>
                <w:b/>
                <w:bCs/>
              </w:rPr>
              <w:t>GTR9-1-03</w:t>
            </w:r>
          </w:p>
        </w:tc>
        <w:tc>
          <w:tcPr>
            <w:tcW w:w="567" w:type="dxa"/>
            <w:shd w:val="clear" w:color="auto" w:fill="auto"/>
          </w:tcPr>
          <w:p w14:paraId="2D7C3B24"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11F5B1BE" w14:textId="77777777" w:rsidR="00F4339E" w:rsidRPr="00477AA7" w:rsidRDefault="00F4339E" w:rsidP="002472F9">
            <w:pPr>
              <w:spacing w:before="40" w:after="120" w:line="220" w:lineRule="exact"/>
              <w:ind w:right="113"/>
              <w:rPr>
                <w:b/>
                <w:lang w:val="en-US"/>
              </w:rPr>
            </w:pPr>
            <w:r w:rsidRPr="00477AA7">
              <w:rPr>
                <w:b/>
                <w:lang w:val="en-US"/>
              </w:rPr>
              <w:t>Document TF-RUCC-K-03-Rev.1: Work plan of Task Force Review and Update of Certification Corridors (TF-RUCC)</w:t>
            </w:r>
          </w:p>
        </w:tc>
      </w:tr>
      <w:tr w:rsidR="00F4339E" w:rsidRPr="00477AA7" w14:paraId="369FDFCB" w14:textId="77777777" w:rsidTr="002472F9">
        <w:trPr>
          <w:trHeight w:val="300"/>
        </w:trPr>
        <w:tc>
          <w:tcPr>
            <w:tcW w:w="1418" w:type="dxa"/>
            <w:shd w:val="clear" w:color="auto" w:fill="auto"/>
          </w:tcPr>
          <w:p w14:paraId="227CB1D0" w14:textId="77777777" w:rsidR="00F4339E" w:rsidRPr="00477AA7" w:rsidRDefault="00F4339E" w:rsidP="002472F9">
            <w:pPr>
              <w:rPr>
                <w:b/>
                <w:bCs/>
              </w:rPr>
            </w:pPr>
            <w:r w:rsidRPr="00477AA7">
              <w:rPr>
                <w:b/>
                <w:bCs/>
              </w:rPr>
              <w:t>GTR9-1-04</w:t>
            </w:r>
          </w:p>
        </w:tc>
        <w:tc>
          <w:tcPr>
            <w:tcW w:w="567" w:type="dxa"/>
            <w:shd w:val="clear" w:color="auto" w:fill="auto"/>
          </w:tcPr>
          <w:p w14:paraId="24BE3388" w14:textId="77777777" w:rsidR="00F4339E" w:rsidRPr="00D76353" w:rsidRDefault="00F4339E" w:rsidP="002472F9">
            <w:pPr>
              <w:spacing w:before="40" w:after="120" w:line="220" w:lineRule="exact"/>
              <w:ind w:right="113"/>
              <w:rPr>
                <w:b/>
                <w:color w:val="FF0000"/>
                <w:lang w:val="en-US"/>
              </w:rPr>
            </w:pPr>
            <w:r w:rsidRPr="00D76353">
              <w:rPr>
                <w:b/>
                <w:color w:val="FF0000"/>
                <w:lang w:val="en-US"/>
              </w:rPr>
              <w:t>c</w:t>
            </w:r>
          </w:p>
        </w:tc>
        <w:tc>
          <w:tcPr>
            <w:tcW w:w="5386" w:type="dxa"/>
            <w:shd w:val="clear" w:color="auto" w:fill="auto"/>
          </w:tcPr>
          <w:p w14:paraId="2FCBC060" w14:textId="77777777" w:rsidR="00F4339E" w:rsidRPr="00477AA7" w:rsidRDefault="00F4339E" w:rsidP="002472F9">
            <w:pPr>
              <w:spacing w:before="40" w:after="120" w:line="220" w:lineRule="exact"/>
              <w:ind w:right="113"/>
              <w:rPr>
                <w:b/>
                <w:lang w:val="en-US"/>
              </w:rPr>
            </w:pPr>
            <w:r w:rsidRPr="00477AA7">
              <w:rPr>
                <w:b/>
                <w:lang w:val="en-US"/>
              </w:rPr>
              <w:t>FlexPLI Version GTR Prototype SN-02 - Durability Assessment</w:t>
            </w:r>
          </w:p>
        </w:tc>
      </w:tr>
      <w:tr w:rsidR="00F4339E" w:rsidRPr="00477AA7" w14:paraId="337A84AB" w14:textId="77777777" w:rsidTr="002472F9">
        <w:trPr>
          <w:trHeight w:val="300"/>
        </w:trPr>
        <w:tc>
          <w:tcPr>
            <w:tcW w:w="1418" w:type="dxa"/>
            <w:shd w:val="clear" w:color="auto" w:fill="auto"/>
          </w:tcPr>
          <w:p w14:paraId="2E593C13" w14:textId="77777777" w:rsidR="00F4339E" w:rsidRPr="00477AA7" w:rsidRDefault="00F4339E" w:rsidP="002472F9">
            <w:pPr>
              <w:rPr>
                <w:b/>
                <w:bCs/>
              </w:rPr>
            </w:pPr>
            <w:r w:rsidRPr="00477AA7">
              <w:rPr>
                <w:b/>
                <w:bCs/>
              </w:rPr>
              <w:t>GTR9-1-05</w:t>
            </w:r>
          </w:p>
        </w:tc>
        <w:tc>
          <w:tcPr>
            <w:tcW w:w="567" w:type="dxa"/>
            <w:shd w:val="clear" w:color="auto" w:fill="auto"/>
          </w:tcPr>
          <w:p w14:paraId="306269C3"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4A8034E8" w14:textId="77777777" w:rsidR="00F4339E" w:rsidRPr="00477AA7" w:rsidRDefault="00F4339E" w:rsidP="002472F9">
            <w:pPr>
              <w:spacing w:before="40" w:after="120" w:line="220" w:lineRule="exact"/>
              <w:ind w:right="113"/>
              <w:rPr>
                <w:b/>
                <w:lang w:val="en-US"/>
              </w:rPr>
            </w:pPr>
            <w:r w:rsidRPr="00477AA7">
              <w:rPr>
                <w:b/>
                <w:lang w:val="en-US"/>
              </w:rPr>
              <w:t>Technical Discussion – Biofidelity</w:t>
            </w:r>
          </w:p>
        </w:tc>
      </w:tr>
      <w:tr w:rsidR="00F4339E" w:rsidRPr="00477AA7" w14:paraId="0E727D6D" w14:textId="77777777" w:rsidTr="002472F9">
        <w:trPr>
          <w:trHeight w:val="300"/>
        </w:trPr>
        <w:tc>
          <w:tcPr>
            <w:tcW w:w="1418" w:type="dxa"/>
            <w:shd w:val="clear" w:color="auto" w:fill="auto"/>
          </w:tcPr>
          <w:p w14:paraId="7E406C88" w14:textId="77777777" w:rsidR="00F4339E" w:rsidRPr="00477AA7" w:rsidRDefault="00F4339E" w:rsidP="002472F9">
            <w:pPr>
              <w:rPr>
                <w:b/>
                <w:bCs/>
              </w:rPr>
            </w:pPr>
            <w:r w:rsidRPr="00477AA7">
              <w:rPr>
                <w:b/>
                <w:bCs/>
              </w:rPr>
              <w:t>GTR9-1-06</w:t>
            </w:r>
          </w:p>
        </w:tc>
        <w:tc>
          <w:tcPr>
            <w:tcW w:w="567" w:type="dxa"/>
            <w:shd w:val="clear" w:color="auto" w:fill="auto"/>
          </w:tcPr>
          <w:p w14:paraId="0890AA80"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30E9A52D" w14:textId="77777777" w:rsidR="00F4339E" w:rsidRPr="00477AA7" w:rsidRDefault="00F4339E" w:rsidP="002472F9">
            <w:pPr>
              <w:spacing w:before="40" w:after="120" w:line="220" w:lineRule="exact"/>
              <w:ind w:right="113"/>
              <w:rPr>
                <w:b/>
                <w:lang w:val="en-US"/>
              </w:rPr>
            </w:pPr>
            <w:r w:rsidRPr="00477AA7">
              <w:rPr>
                <w:b/>
                <w:lang w:val="en-US"/>
              </w:rPr>
              <w:t>Technical Discussion – Injury Criteria</w:t>
            </w:r>
          </w:p>
        </w:tc>
      </w:tr>
      <w:tr w:rsidR="00F4339E" w:rsidRPr="00477AA7" w14:paraId="2E6489F4" w14:textId="77777777" w:rsidTr="002472F9">
        <w:trPr>
          <w:trHeight w:val="300"/>
        </w:trPr>
        <w:tc>
          <w:tcPr>
            <w:tcW w:w="1418" w:type="dxa"/>
            <w:shd w:val="clear" w:color="auto" w:fill="auto"/>
          </w:tcPr>
          <w:p w14:paraId="59427C6A" w14:textId="77777777" w:rsidR="00F4339E" w:rsidRPr="00477AA7" w:rsidRDefault="00F4339E" w:rsidP="002472F9">
            <w:pPr>
              <w:rPr>
                <w:b/>
                <w:bCs/>
              </w:rPr>
            </w:pPr>
            <w:r w:rsidRPr="00477AA7">
              <w:rPr>
                <w:b/>
                <w:bCs/>
              </w:rPr>
              <w:t>GTR9-1-07</w:t>
            </w:r>
          </w:p>
        </w:tc>
        <w:tc>
          <w:tcPr>
            <w:tcW w:w="567" w:type="dxa"/>
            <w:shd w:val="clear" w:color="auto" w:fill="auto"/>
          </w:tcPr>
          <w:p w14:paraId="66ABC2BA"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665A39B4" w14:textId="77777777" w:rsidR="00F4339E" w:rsidRPr="00477AA7" w:rsidRDefault="00F4339E" w:rsidP="002472F9">
            <w:pPr>
              <w:spacing w:before="40" w:after="120" w:line="220" w:lineRule="exact"/>
              <w:ind w:right="113"/>
              <w:rPr>
                <w:b/>
                <w:lang w:val="en-US"/>
              </w:rPr>
            </w:pPr>
            <w:r w:rsidRPr="00477AA7">
              <w:rPr>
                <w:b/>
                <w:lang w:val="en-US"/>
              </w:rPr>
              <w:t>Technical Discussion – Benefit</w:t>
            </w:r>
          </w:p>
        </w:tc>
      </w:tr>
      <w:tr w:rsidR="00F4339E" w:rsidRPr="00477AA7" w14:paraId="388A9D5A" w14:textId="77777777" w:rsidTr="002472F9">
        <w:trPr>
          <w:trHeight w:val="300"/>
        </w:trPr>
        <w:tc>
          <w:tcPr>
            <w:tcW w:w="1418" w:type="dxa"/>
            <w:shd w:val="clear" w:color="auto" w:fill="auto"/>
          </w:tcPr>
          <w:p w14:paraId="620D2E21" w14:textId="77777777" w:rsidR="00F4339E" w:rsidRPr="00477AA7" w:rsidRDefault="00F4339E" w:rsidP="002472F9">
            <w:pPr>
              <w:rPr>
                <w:b/>
                <w:bCs/>
              </w:rPr>
            </w:pPr>
            <w:r w:rsidRPr="00477AA7">
              <w:rPr>
                <w:b/>
                <w:bCs/>
              </w:rPr>
              <w:t>GTR9-1-08</w:t>
            </w:r>
          </w:p>
        </w:tc>
        <w:tc>
          <w:tcPr>
            <w:tcW w:w="567" w:type="dxa"/>
            <w:shd w:val="clear" w:color="auto" w:fill="auto"/>
          </w:tcPr>
          <w:p w14:paraId="2EAF95AF"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210E316B" w14:textId="77777777" w:rsidR="00F4339E" w:rsidRPr="00477AA7" w:rsidRDefault="00F4339E" w:rsidP="002472F9">
            <w:pPr>
              <w:spacing w:before="40" w:after="120" w:line="220" w:lineRule="exact"/>
              <w:ind w:right="113"/>
              <w:rPr>
                <w:b/>
                <w:lang w:val="en-US"/>
              </w:rPr>
            </w:pPr>
            <w:r w:rsidRPr="00477AA7">
              <w:rPr>
                <w:b/>
                <w:lang w:val="en-US"/>
              </w:rPr>
              <w:t>FlexPLI GTR Status, 1 – 2 December 2011</w:t>
            </w:r>
          </w:p>
        </w:tc>
      </w:tr>
      <w:tr w:rsidR="00F4339E" w:rsidRPr="00477AA7" w14:paraId="2011DEE2" w14:textId="77777777" w:rsidTr="002472F9">
        <w:trPr>
          <w:trHeight w:val="600"/>
        </w:trPr>
        <w:tc>
          <w:tcPr>
            <w:tcW w:w="1418" w:type="dxa"/>
            <w:shd w:val="clear" w:color="auto" w:fill="auto"/>
          </w:tcPr>
          <w:p w14:paraId="38C36A7A" w14:textId="77777777" w:rsidR="00F4339E" w:rsidRPr="00477AA7" w:rsidRDefault="00F4339E" w:rsidP="002472F9">
            <w:pPr>
              <w:rPr>
                <w:b/>
                <w:bCs/>
              </w:rPr>
            </w:pPr>
            <w:r w:rsidRPr="00477AA7">
              <w:rPr>
                <w:b/>
                <w:bCs/>
              </w:rPr>
              <w:t>GTR9-1-09</w:t>
            </w:r>
          </w:p>
        </w:tc>
        <w:tc>
          <w:tcPr>
            <w:tcW w:w="567" w:type="dxa"/>
            <w:shd w:val="clear" w:color="auto" w:fill="auto"/>
          </w:tcPr>
          <w:p w14:paraId="3BD8898F"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7D221879" w14:textId="77777777" w:rsidR="00F4339E" w:rsidRPr="00477AA7" w:rsidRDefault="00F4339E" w:rsidP="002472F9">
            <w:pPr>
              <w:spacing w:before="40" w:after="120" w:line="220" w:lineRule="exact"/>
              <w:ind w:right="113"/>
              <w:rPr>
                <w:b/>
                <w:lang w:val="en-US"/>
              </w:rPr>
            </w:pPr>
            <w:r w:rsidRPr="00477AA7">
              <w:rPr>
                <w:b/>
                <w:lang w:val="en-US"/>
              </w:rPr>
              <w:t>Informal document WP.29-155-35: Report to the November session of WP.29 on the activities of the IG GTR9-PH2</w:t>
            </w:r>
          </w:p>
        </w:tc>
      </w:tr>
      <w:tr w:rsidR="00F4339E" w:rsidRPr="00477AA7" w14:paraId="577B89D2" w14:textId="77777777" w:rsidTr="002472F9">
        <w:trPr>
          <w:trHeight w:val="300"/>
        </w:trPr>
        <w:tc>
          <w:tcPr>
            <w:tcW w:w="1418" w:type="dxa"/>
            <w:shd w:val="clear" w:color="auto" w:fill="auto"/>
          </w:tcPr>
          <w:p w14:paraId="68A04091" w14:textId="77777777" w:rsidR="00F4339E" w:rsidRPr="00477AA7" w:rsidRDefault="00F4339E" w:rsidP="002472F9">
            <w:pPr>
              <w:rPr>
                <w:b/>
                <w:bCs/>
              </w:rPr>
            </w:pPr>
            <w:r w:rsidRPr="00477AA7">
              <w:rPr>
                <w:b/>
                <w:bCs/>
              </w:rPr>
              <w:t>GTR9-1-10</w:t>
            </w:r>
          </w:p>
        </w:tc>
        <w:tc>
          <w:tcPr>
            <w:tcW w:w="567" w:type="dxa"/>
            <w:shd w:val="clear" w:color="auto" w:fill="auto"/>
          </w:tcPr>
          <w:p w14:paraId="66D9EAEB" w14:textId="77777777" w:rsidR="00F4339E" w:rsidRPr="00D76353" w:rsidRDefault="00F4339E" w:rsidP="002472F9">
            <w:pPr>
              <w:spacing w:before="40" w:after="120" w:line="220" w:lineRule="exact"/>
              <w:ind w:right="113"/>
              <w:rPr>
                <w:b/>
                <w:color w:val="FF0000"/>
                <w:lang w:val="en-US"/>
              </w:rPr>
            </w:pPr>
            <w:r w:rsidRPr="00D76353">
              <w:rPr>
                <w:b/>
                <w:color w:val="FF0000"/>
                <w:lang w:val="en-US"/>
              </w:rPr>
              <w:t>c</w:t>
            </w:r>
          </w:p>
        </w:tc>
        <w:tc>
          <w:tcPr>
            <w:tcW w:w="5386" w:type="dxa"/>
            <w:shd w:val="clear" w:color="auto" w:fill="auto"/>
          </w:tcPr>
          <w:p w14:paraId="511616F5" w14:textId="77777777" w:rsidR="00F4339E" w:rsidRPr="00477AA7" w:rsidRDefault="00F4339E" w:rsidP="002472F9">
            <w:pPr>
              <w:spacing w:before="40" w:after="120" w:line="220" w:lineRule="exact"/>
              <w:ind w:right="113"/>
              <w:rPr>
                <w:b/>
                <w:lang w:val="en-US"/>
              </w:rPr>
            </w:pPr>
            <w:r w:rsidRPr="00477AA7">
              <w:rPr>
                <w:b/>
                <w:lang w:val="en-US"/>
              </w:rPr>
              <w:t>Changes to Flex PLI GTR Since Prototype Build, Status Dec. 2010</w:t>
            </w:r>
          </w:p>
        </w:tc>
      </w:tr>
      <w:tr w:rsidR="00F4339E" w:rsidRPr="00477AA7" w14:paraId="0D947752" w14:textId="77777777" w:rsidTr="002472F9">
        <w:trPr>
          <w:trHeight w:val="300"/>
        </w:trPr>
        <w:tc>
          <w:tcPr>
            <w:tcW w:w="1418" w:type="dxa"/>
            <w:shd w:val="clear" w:color="auto" w:fill="auto"/>
          </w:tcPr>
          <w:p w14:paraId="39632ECE" w14:textId="77777777" w:rsidR="00F4339E" w:rsidRPr="00477AA7" w:rsidRDefault="00F4339E" w:rsidP="002472F9">
            <w:pPr>
              <w:rPr>
                <w:b/>
                <w:bCs/>
              </w:rPr>
            </w:pPr>
            <w:r w:rsidRPr="00477AA7">
              <w:rPr>
                <w:b/>
                <w:bCs/>
              </w:rPr>
              <w:t>GTR9-1-11</w:t>
            </w:r>
          </w:p>
        </w:tc>
        <w:tc>
          <w:tcPr>
            <w:tcW w:w="567" w:type="dxa"/>
            <w:shd w:val="clear" w:color="auto" w:fill="auto"/>
          </w:tcPr>
          <w:p w14:paraId="2D0775CB"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123EC83D" w14:textId="77777777" w:rsidR="00F4339E" w:rsidRPr="00477AA7" w:rsidRDefault="00F4339E" w:rsidP="002472F9">
            <w:pPr>
              <w:spacing w:before="40" w:after="120" w:line="220" w:lineRule="exact"/>
              <w:ind w:right="113"/>
              <w:rPr>
                <w:b/>
                <w:lang w:val="en-US"/>
              </w:rPr>
            </w:pPr>
            <w:r w:rsidRPr="00477AA7">
              <w:rPr>
                <w:b/>
                <w:lang w:val="en-US"/>
              </w:rPr>
              <w:t>Scatter of pendulum test results, 09.11.2010</w:t>
            </w:r>
          </w:p>
        </w:tc>
      </w:tr>
      <w:tr w:rsidR="00F4339E" w:rsidRPr="00477AA7" w14:paraId="240DB5D1" w14:textId="77777777" w:rsidTr="002472F9">
        <w:trPr>
          <w:trHeight w:val="300"/>
        </w:trPr>
        <w:tc>
          <w:tcPr>
            <w:tcW w:w="1418" w:type="dxa"/>
            <w:shd w:val="clear" w:color="auto" w:fill="auto"/>
          </w:tcPr>
          <w:p w14:paraId="13B2503F" w14:textId="77777777" w:rsidR="00F4339E" w:rsidRPr="00477AA7" w:rsidRDefault="00F4339E" w:rsidP="002472F9">
            <w:pPr>
              <w:rPr>
                <w:b/>
                <w:bCs/>
              </w:rPr>
            </w:pPr>
            <w:r w:rsidRPr="00477AA7">
              <w:rPr>
                <w:b/>
                <w:bCs/>
              </w:rPr>
              <w:t>GTR9-1-12</w:t>
            </w:r>
          </w:p>
        </w:tc>
        <w:tc>
          <w:tcPr>
            <w:tcW w:w="567" w:type="dxa"/>
            <w:shd w:val="clear" w:color="auto" w:fill="auto"/>
          </w:tcPr>
          <w:p w14:paraId="3ABD30FE"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070D4B48" w14:textId="77777777" w:rsidR="00F4339E" w:rsidRPr="00477AA7" w:rsidRDefault="00F4339E" w:rsidP="002472F9">
            <w:pPr>
              <w:spacing w:before="40" w:after="120" w:line="220" w:lineRule="exact"/>
              <w:ind w:right="113"/>
              <w:rPr>
                <w:b/>
                <w:lang w:val="en-US"/>
              </w:rPr>
            </w:pPr>
            <w:r w:rsidRPr="00477AA7">
              <w:rPr>
                <w:b/>
                <w:lang w:val="en-US"/>
              </w:rPr>
              <w:t>Informal document GRSP-49-23: Update on Pedestrian Leg Testing</w:t>
            </w:r>
          </w:p>
        </w:tc>
      </w:tr>
      <w:tr w:rsidR="00F4339E" w:rsidRPr="00477AA7" w14:paraId="5083EE74" w14:textId="77777777" w:rsidTr="002472F9">
        <w:trPr>
          <w:trHeight w:val="600"/>
        </w:trPr>
        <w:tc>
          <w:tcPr>
            <w:tcW w:w="1418" w:type="dxa"/>
            <w:shd w:val="clear" w:color="auto" w:fill="auto"/>
          </w:tcPr>
          <w:p w14:paraId="3D04D04B" w14:textId="77777777" w:rsidR="00F4339E" w:rsidRPr="00477AA7" w:rsidRDefault="00F4339E" w:rsidP="002472F9">
            <w:pPr>
              <w:rPr>
                <w:b/>
                <w:bCs/>
              </w:rPr>
            </w:pPr>
            <w:r w:rsidRPr="00477AA7">
              <w:rPr>
                <w:b/>
                <w:bCs/>
              </w:rPr>
              <w:t>GTR9-2-01</w:t>
            </w:r>
          </w:p>
        </w:tc>
        <w:tc>
          <w:tcPr>
            <w:tcW w:w="567" w:type="dxa"/>
            <w:shd w:val="clear" w:color="auto" w:fill="auto"/>
          </w:tcPr>
          <w:p w14:paraId="7CB79E04"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2B35F850" w14:textId="77777777" w:rsidR="00F4339E" w:rsidRPr="00477AA7" w:rsidRDefault="00F4339E" w:rsidP="002472F9">
            <w:pPr>
              <w:spacing w:before="40" w:after="120" w:line="220" w:lineRule="exact"/>
              <w:ind w:right="113"/>
              <w:rPr>
                <w:b/>
                <w:lang w:val="en-US"/>
              </w:rPr>
            </w:pPr>
            <w:r w:rsidRPr="00477AA7">
              <w:rPr>
                <w:b/>
                <w:lang w:val="en-US"/>
              </w:rPr>
              <w:t>Agenda for the 2nd meeting of the Informal Group on Global Technical Regulation No. 9 - Phase 2 (IG GTR9-PH2) - Final</w:t>
            </w:r>
          </w:p>
        </w:tc>
      </w:tr>
      <w:tr w:rsidR="00F4339E" w:rsidRPr="00477AA7" w14:paraId="41C71DF2" w14:textId="77777777" w:rsidTr="002472F9">
        <w:trPr>
          <w:trHeight w:val="600"/>
        </w:trPr>
        <w:tc>
          <w:tcPr>
            <w:tcW w:w="1418" w:type="dxa"/>
            <w:shd w:val="clear" w:color="auto" w:fill="auto"/>
          </w:tcPr>
          <w:p w14:paraId="705FA65D" w14:textId="77777777" w:rsidR="00F4339E" w:rsidRPr="00477AA7" w:rsidRDefault="00F4339E" w:rsidP="002472F9">
            <w:pPr>
              <w:rPr>
                <w:b/>
                <w:bCs/>
              </w:rPr>
            </w:pPr>
            <w:r w:rsidRPr="00477AA7">
              <w:rPr>
                <w:b/>
                <w:bCs/>
              </w:rPr>
              <w:t>GTR9-2-02</w:t>
            </w:r>
          </w:p>
        </w:tc>
        <w:tc>
          <w:tcPr>
            <w:tcW w:w="567" w:type="dxa"/>
            <w:shd w:val="clear" w:color="auto" w:fill="auto"/>
          </w:tcPr>
          <w:p w14:paraId="207E2FE7"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24007CF9" w14:textId="77777777" w:rsidR="00F4339E" w:rsidRPr="00477AA7" w:rsidRDefault="00F4339E" w:rsidP="002472F9">
            <w:pPr>
              <w:spacing w:before="40" w:after="120" w:line="220" w:lineRule="exact"/>
              <w:ind w:right="113"/>
              <w:rPr>
                <w:b/>
                <w:lang w:val="en-US"/>
              </w:rPr>
            </w:pPr>
            <w:r w:rsidRPr="00477AA7">
              <w:rPr>
                <w:b/>
                <w:lang w:val="en-US"/>
              </w:rPr>
              <w:t>Minutes of the 2nd meeting of the Informal Group on Global Technical Regulation No. 9 – Phase 2 (IG GTR9-PH2) - Final</w:t>
            </w:r>
          </w:p>
        </w:tc>
      </w:tr>
      <w:tr w:rsidR="00F4339E" w:rsidRPr="00477AA7" w14:paraId="201ECBD3" w14:textId="77777777" w:rsidTr="002472F9">
        <w:trPr>
          <w:trHeight w:val="600"/>
        </w:trPr>
        <w:tc>
          <w:tcPr>
            <w:tcW w:w="1418" w:type="dxa"/>
            <w:shd w:val="clear" w:color="auto" w:fill="auto"/>
          </w:tcPr>
          <w:p w14:paraId="0ED49D51" w14:textId="77777777" w:rsidR="00F4339E" w:rsidRPr="00477AA7" w:rsidRDefault="00F4339E" w:rsidP="002472F9">
            <w:pPr>
              <w:rPr>
                <w:b/>
                <w:bCs/>
              </w:rPr>
            </w:pPr>
            <w:r w:rsidRPr="00477AA7">
              <w:rPr>
                <w:b/>
                <w:bCs/>
              </w:rPr>
              <w:t>GTR9-2-03</w:t>
            </w:r>
          </w:p>
        </w:tc>
        <w:tc>
          <w:tcPr>
            <w:tcW w:w="567" w:type="dxa"/>
            <w:shd w:val="clear" w:color="auto" w:fill="auto"/>
          </w:tcPr>
          <w:p w14:paraId="0DA3DC15"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623ED92F" w14:textId="77777777" w:rsidR="00F4339E" w:rsidRPr="00477AA7" w:rsidRDefault="00F4339E" w:rsidP="002472F9">
            <w:pPr>
              <w:spacing w:before="40" w:after="120" w:line="220" w:lineRule="exact"/>
              <w:ind w:right="113"/>
              <w:rPr>
                <w:b/>
                <w:lang w:val="en-US"/>
              </w:rPr>
            </w:pPr>
            <w:r w:rsidRPr="00477AA7">
              <w:rPr>
                <w:b/>
                <w:lang w:val="en-US"/>
              </w:rPr>
              <w:t>Proposal for a Modification of the Bumper Test Area for Lower and Upper Legform to Bumper Tests</w:t>
            </w:r>
          </w:p>
        </w:tc>
      </w:tr>
      <w:tr w:rsidR="00F4339E" w:rsidRPr="00477AA7" w14:paraId="08A04E01" w14:textId="77777777" w:rsidTr="002472F9">
        <w:trPr>
          <w:trHeight w:val="300"/>
        </w:trPr>
        <w:tc>
          <w:tcPr>
            <w:tcW w:w="1418" w:type="dxa"/>
            <w:shd w:val="clear" w:color="auto" w:fill="auto"/>
          </w:tcPr>
          <w:p w14:paraId="587E18C5" w14:textId="77777777" w:rsidR="00F4339E" w:rsidRPr="00477AA7" w:rsidRDefault="00F4339E" w:rsidP="002472F9">
            <w:pPr>
              <w:rPr>
                <w:b/>
                <w:bCs/>
              </w:rPr>
            </w:pPr>
            <w:r w:rsidRPr="00477AA7">
              <w:rPr>
                <w:b/>
                <w:bCs/>
              </w:rPr>
              <w:t>GTR9-2-04</w:t>
            </w:r>
          </w:p>
        </w:tc>
        <w:tc>
          <w:tcPr>
            <w:tcW w:w="567" w:type="dxa"/>
            <w:shd w:val="clear" w:color="auto" w:fill="auto"/>
          </w:tcPr>
          <w:p w14:paraId="78892377"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40228DA2" w14:textId="77777777" w:rsidR="00F4339E" w:rsidRPr="00477AA7" w:rsidRDefault="00F4339E" w:rsidP="002472F9">
            <w:pPr>
              <w:spacing w:before="40" w:after="120" w:line="220" w:lineRule="exact"/>
              <w:ind w:right="113"/>
              <w:rPr>
                <w:b/>
                <w:lang w:val="en-US"/>
              </w:rPr>
            </w:pPr>
            <w:r w:rsidRPr="00477AA7">
              <w:rPr>
                <w:b/>
                <w:lang w:val="en-US"/>
              </w:rPr>
              <w:t>Robustness of SN02 prototype test results - Revision 1</w:t>
            </w:r>
          </w:p>
        </w:tc>
      </w:tr>
      <w:tr w:rsidR="00F4339E" w:rsidRPr="00477AA7" w14:paraId="4BF081A3" w14:textId="77777777" w:rsidTr="002472F9">
        <w:trPr>
          <w:trHeight w:val="300"/>
        </w:trPr>
        <w:tc>
          <w:tcPr>
            <w:tcW w:w="1418" w:type="dxa"/>
            <w:shd w:val="clear" w:color="auto" w:fill="auto"/>
          </w:tcPr>
          <w:p w14:paraId="08DD4127" w14:textId="77777777" w:rsidR="00F4339E" w:rsidRPr="00477AA7" w:rsidRDefault="00F4339E" w:rsidP="002472F9">
            <w:pPr>
              <w:rPr>
                <w:b/>
                <w:bCs/>
              </w:rPr>
            </w:pPr>
            <w:r w:rsidRPr="00477AA7">
              <w:rPr>
                <w:b/>
                <w:bCs/>
              </w:rPr>
              <w:lastRenderedPageBreak/>
              <w:t>GTR9-2-05</w:t>
            </w:r>
          </w:p>
        </w:tc>
        <w:tc>
          <w:tcPr>
            <w:tcW w:w="567" w:type="dxa"/>
            <w:shd w:val="clear" w:color="auto" w:fill="auto"/>
          </w:tcPr>
          <w:p w14:paraId="2B191EE8"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7DC3646C" w14:textId="77777777" w:rsidR="00F4339E" w:rsidRPr="00477AA7" w:rsidRDefault="00F4339E" w:rsidP="002472F9">
            <w:pPr>
              <w:spacing w:before="40" w:after="120" w:line="220" w:lineRule="exact"/>
              <w:ind w:right="113"/>
              <w:rPr>
                <w:b/>
                <w:lang w:val="en-US"/>
              </w:rPr>
            </w:pPr>
            <w:r w:rsidRPr="00477AA7">
              <w:rPr>
                <w:b/>
                <w:lang w:val="en-US"/>
              </w:rPr>
              <w:t>Comparison of Filter Classes for FlexPLI</w:t>
            </w:r>
          </w:p>
        </w:tc>
      </w:tr>
      <w:tr w:rsidR="00F4339E" w:rsidRPr="00477AA7" w14:paraId="6EC9CC8E" w14:textId="77777777" w:rsidTr="002472F9">
        <w:trPr>
          <w:trHeight w:val="300"/>
        </w:trPr>
        <w:tc>
          <w:tcPr>
            <w:tcW w:w="1418" w:type="dxa"/>
            <w:shd w:val="clear" w:color="auto" w:fill="auto"/>
          </w:tcPr>
          <w:p w14:paraId="64AA3489" w14:textId="77777777" w:rsidR="00F4339E" w:rsidRPr="00477AA7" w:rsidRDefault="00F4339E" w:rsidP="002472F9">
            <w:pPr>
              <w:rPr>
                <w:b/>
                <w:bCs/>
              </w:rPr>
            </w:pPr>
            <w:r w:rsidRPr="00477AA7">
              <w:rPr>
                <w:b/>
                <w:bCs/>
              </w:rPr>
              <w:t>GTR9-2-06</w:t>
            </w:r>
          </w:p>
        </w:tc>
        <w:tc>
          <w:tcPr>
            <w:tcW w:w="567" w:type="dxa"/>
            <w:shd w:val="clear" w:color="auto" w:fill="auto"/>
          </w:tcPr>
          <w:p w14:paraId="70AE624E"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6CFE31CF" w14:textId="77777777" w:rsidR="00F4339E" w:rsidRPr="00477AA7" w:rsidRDefault="00F4339E" w:rsidP="002472F9">
            <w:pPr>
              <w:spacing w:before="40" w:after="120" w:line="220" w:lineRule="exact"/>
              <w:ind w:right="113"/>
              <w:rPr>
                <w:b/>
                <w:lang w:val="en-US"/>
              </w:rPr>
            </w:pPr>
            <w:r w:rsidRPr="00477AA7">
              <w:rPr>
                <w:b/>
                <w:lang w:val="en-US"/>
              </w:rPr>
              <w:t>Technical Specification and PADI</w:t>
            </w:r>
          </w:p>
        </w:tc>
      </w:tr>
      <w:tr w:rsidR="00F4339E" w:rsidRPr="00477AA7" w14:paraId="5BB1A119" w14:textId="77777777" w:rsidTr="002472F9">
        <w:trPr>
          <w:trHeight w:val="300"/>
        </w:trPr>
        <w:tc>
          <w:tcPr>
            <w:tcW w:w="1418" w:type="dxa"/>
            <w:shd w:val="clear" w:color="auto" w:fill="auto"/>
          </w:tcPr>
          <w:p w14:paraId="4EB95540" w14:textId="77777777" w:rsidR="00F4339E" w:rsidRPr="00477AA7" w:rsidRDefault="00F4339E" w:rsidP="002472F9">
            <w:pPr>
              <w:rPr>
                <w:b/>
                <w:bCs/>
              </w:rPr>
            </w:pPr>
            <w:r w:rsidRPr="00477AA7">
              <w:rPr>
                <w:b/>
                <w:bCs/>
              </w:rPr>
              <w:t>GTR9-2-07</w:t>
            </w:r>
          </w:p>
        </w:tc>
        <w:tc>
          <w:tcPr>
            <w:tcW w:w="567" w:type="dxa"/>
            <w:shd w:val="clear" w:color="auto" w:fill="auto"/>
          </w:tcPr>
          <w:p w14:paraId="37086738"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586CA98E" w14:textId="77777777" w:rsidR="00F4339E" w:rsidRPr="00477AA7" w:rsidRDefault="00F4339E" w:rsidP="002472F9">
            <w:pPr>
              <w:spacing w:before="40" w:after="120" w:line="220" w:lineRule="exact"/>
              <w:ind w:right="113"/>
              <w:rPr>
                <w:b/>
                <w:lang w:val="en-US"/>
              </w:rPr>
            </w:pPr>
            <w:r w:rsidRPr="00477AA7">
              <w:rPr>
                <w:b/>
                <w:lang w:val="en-US"/>
              </w:rPr>
              <w:t>Technical Discussion – Benefit (Update of document GTR9-1-07 Rev. 1)</w:t>
            </w:r>
          </w:p>
        </w:tc>
      </w:tr>
      <w:tr w:rsidR="00F4339E" w:rsidRPr="00477AA7" w14:paraId="5D24680C" w14:textId="77777777" w:rsidTr="002472F9">
        <w:trPr>
          <w:trHeight w:val="300"/>
        </w:trPr>
        <w:tc>
          <w:tcPr>
            <w:tcW w:w="1418" w:type="dxa"/>
            <w:shd w:val="clear" w:color="auto" w:fill="auto"/>
          </w:tcPr>
          <w:p w14:paraId="487E273B" w14:textId="77777777" w:rsidR="00F4339E" w:rsidRPr="00477AA7" w:rsidRDefault="00F4339E" w:rsidP="002472F9">
            <w:pPr>
              <w:rPr>
                <w:b/>
                <w:bCs/>
              </w:rPr>
            </w:pPr>
            <w:r w:rsidRPr="00477AA7">
              <w:rPr>
                <w:b/>
                <w:bCs/>
              </w:rPr>
              <w:t>GTR9-2-08</w:t>
            </w:r>
          </w:p>
        </w:tc>
        <w:tc>
          <w:tcPr>
            <w:tcW w:w="567" w:type="dxa"/>
            <w:shd w:val="clear" w:color="auto" w:fill="auto"/>
          </w:tcPr>
          <w:p w14:paraId="2AB3D289"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4FA08BEA" w14:textId="77777777" w:rsidR="00F4339E" w:rsidRPr="00477AA7" w:rsidRDefault="00F4339E" w:rsidP="002472F9">
            <w:pPr>
              <w:spacing w:before="40" w:after="120" w:line="220" w:lineRule="exact"/>
              <w:ind w:right="113"/>
              <w:rPr>
                <w:b/>
                <w:lang w:val="en-US"/>
              </w:rPr>
            </w:pPr>
            <w:r w:rsidRPr="00477AA7">
              <w:rPr>
                <w:b/>
                <w:lang w:val="en-US"/>
              </w:rPr>
              <w:t>FlexPLI GTR meeting actions</w:t>
            </w:r>
          </w:p>
        </w:tc>
      </w:tr>
      <w:tr w:rsidR="00F4339E" w:rsidRPr="00477AA7" w14:paraId="3230D701" w14:textId="77777777" w:rsidTr="002472F9">
        <w:trPr>
          <w:trHeight w:val="300"/>
        </w:trPr>
        <w:tc>
          <w:tcPr>
            <w:tcW w:w="1418" w:type="dxa"/>
            <w:shd w:val="clear" w:color="auto" w:fill="auto"/>
          </w:tcPr>
          <w:p w14:paraId="58B87E9B" w14:textId="77777777" w:rsidR="00F4339E" w:rsidRPr="00477AA7" w:rsidRDefault="00F4339E" w:rsidP="002472F9">
            <w:pPr>
              <w:rPr>
                <w:b/>
                <w:bCs/>
              </w:rPr>
            </w:pPr>
            <w:r w:rsidRPr="00477AA7">
              <w:rPr>
                <w:b/>
                <w:bCs/>
              </w:rPr>
              <w:t>GTR9-2-09</w:t>
            </w:r>
          </w:p>
        </w:tc>
        <w:tc>
          <w:tcPr>
            <w:tcW w:w="567" w:type="dxa"/>
            <w:shd w:val="clear" w:color="auto" w:fill="auto"/>
          </w:tcPr>
          <w:p w14:paraId="38DDEFE1"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35484FF9" w14:textId="77777777" w:rsidR="00F4339E" w:rsidRPr="00477AA7" w:rsidRDefault="00F4339E" w:rsidP="002472F9">
            <w:pPr>
              <w:spacing w:before="40" w:after="120" w:line="220" w:lineRule="exact"/>
              <w:ind w:right="113"/>
              <w:rPr>
                <w:b/>
                <w:szCs w:val="22"/>
                <w:lang w:val="es-ES"/>
              </w:rPr>
            </w:pPr>
            <w:r w:rsidRPr="00477AA7">
              <w:rPr>
                <w:b/>
                <w:lang w:val="es-ES"/>
              </w:rPr>
              <w:t xml:space="preserve">FlexPLI GTR – FE </w:t>
            </w:r>
            <w:r w:rsidRPr="00C77A1C">
              <w:rPr>
                <w:b/>
                <w:lang w:val="en-US"/>
              </w:rPr>
              <w:t>model</w:t>
            </w:r>
            <w:r w:rsidRPr="00477AA7">
              <w:rPr>
                <w:b/>
                <w:szCs w:val="22"/>
                <w:lang w:val="es-ES"/>
              </w:rPr>
              <w:t xml:space="preserve"> v2.0</w:t>
            </w:r>
          </w:p>
        </w:tc>
      </w:tr>
      <w:tr w:rsidR="00F4339E" w:rsidRPr="00477AA7" w14:paraId="05FBE2C1" w14:textId="77777777" w:rsidTr="002472F9">
        <w:trPr>
          <w:trHeight w:val="600"/>
        </w:trPr>
        <w:tc>
          <w:tcPr>
            <w:tcW w:w="1418" w:type="dxa"/>
            <w:shd w:val="clear" w:color="auto" w:fill="auto"/>
          </w:tcPr>
          <w:p w14:paraId="16B50926" w14:textId="77777777" w:rsidR="00F4339E" w:rsidRPr="00477AA7" w:rsidRDefault="00F4339E" w:rsidP="002472F9">
            <w:pPr>
              <w:rPr>
                <w:b/>
                <w:bCs/>
              </w:rPr>
            </w:pPr>
            <w:r w:rsidRPr="00477AA7">
              <w:rPr>
                <w:b/>
                <w:bCs/>
              </w:rPr>
              <w:t>GTR9-2-10</w:t>
            </w:r>
          </w:p>
        </w:tc>
        <w:tc>
          <w:tcPr>
            <w:tcW w:w="567" w:type="dxa"/>
            <w:shd w:val="clear" w:color="auto" w:fill="auto"/>
          </w:tcPr>
          <w:p w14:paraId="3A2CAABB" w14:textId="77777777" w:rsidR="00F4339E" w:rsidRPr="00477AA7" w:rsidRDefault="00F4339E" w:rsidP="002472F9">
            <w:pPr>
              <w:spacing w:before="40" w:after="120" w:line="220" w:lineRule="exact"/>
              <w:ind w:right="113"/>
              <w:rPr>
                <w:b/>
                <w:lang w:val="en-US"/>
              </w:rPr>
            </w:pPr>
            <w:r w:rsidRPr="00477AA7">
              <w:rPr>
                <w:b/>
                <w:lang w:val="en-US"/>
              </w:rPr>
              <w:t>2</w:t>
            </w:r>
          </w:p>
        </w:tc>
        <w:tc>
          <w:tcPr>
            <w:tcW w:w="5386" w:type="dxa"/>
            <w:shd w:val="clear" w:color="auto" w:fill="auto"/>
          </w:tcPr>
          <w:p w14:paraId="5E9E9D0D" w14:textId="77777777" w:rsidR="00F4339E" w:rsidRPr="00477AA7" w:rsidRDefault="00F4339E" w:rsidP="002472F9">
            <w:pPr>
              <w:spacing w:before="40" w:after="120" w:line="220" w:lineRule="exact"/>
              <w:ind w:right="113"/>
              <w:rPr>
                <w:b/>
                <w:lang w:val="en-US"/>
              </w:rPr>
            </w:pPr>
            <w:r w:rsidRPr="00477AA7">
              <w:rPr>
                <w:b/>
                <w:lang w:val="en-US"/>
              </w:rPr>
              <w:t>FlexPLI Comparison - test experiences with different impactors (completed during the 3rd meeting)</w:t>
            </w:r>
          </w:p>
        </w:tc>
      </w:tr>
      <w:tr w:rsidR="00F4339E" w:rsidRPr="00477AA7" w14:paraId="5E6EAA34" w14:textId="77777777" w:rsidTr="002472F9">
        <w:trPr>
          <w:trHeight w:val="600"/>
        </w:trPr>
        <w:tc>
          <w:tcPr>
            <w:tcW w:w="1418" w:type="dxa"/>
            <w:shd w:val="clear" w:color="auto" w:fill="auto"/>
          </w:tcPr>
          <w:p w14:paraId="2B36B039" w14:textId="77777777" w:rsidR="00F4339E" w:rsidRPr="00477AA7" w:rsidRDefault="00F4339E" w:rsidP="002472F9">
            <w:pPr>
              <w:rPr>
                <w:b/>
                <w:bCs/>
              </w:rPr>
            </w:pPr>
            <w:r w:rsidRPr="00477AA7">
              <w:rPr>
                <w:b/>
                <w:bCs/>
              </w:rPr>
              <w:t>GTR9-2-11</w:t>
            </w:r>
          </w:p>
        </w:tc>
        <w:tc>
          <w:tcPr>
            <w:tcW w:w="567" w:type="dxa"/>
            <w:shd w:val="clear" w:color="auto" w:fill="auto"/>
          </w:tcPr>
          <w:p w14:paraId="6C1357B1"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3D180B1A" w14:textId="77777777" w:rsidR="00F4339E" w:rsidRPr="00477AA7" w:rsidRDefault="00F4339E" w:rsidP="002472F9">
            <w:pPr>
              <w:spacing w:before="40" w:after="120" w:line="220" w:lineRule="exact"/>
              <w:ind w:right="113"/>
              <w:rPr>
                <w:b/>
                <w:lang w:val="en-US"/>
              </w:rPr>
            </w:pPr>
            <w:r w:rsidRPr="00477AA7">
              <w:rPr>
                <w:b/>
                <w:lang w:val="en-US"/>
              </w:rPr>
              <w:t>Informal document WP.29-156-11: First progress report of the informal group on Phase 2 of gtr No. 9</w:t>
            </w:r>
          </w:p>
        </w:tc>
      </w:tr>
      <w:tr w:rsidR="00F4339E" w:rsidRPr="00477AA7" w14:paraId="1C8B9068" w14:textId="77777777" w:rsidTr="002472F9">
        <w:trPr>
          <w:trHeight w:val="300"/>
        </w:trPr>
        <w:tc>
          <w:tcPr>
            <w:tcW w:w="1418" w:type="dxa"/>
            <w:shd w:val="clear" w:color="auto" w:fill="auto"/>
          </w:tcPr>
          <w:p w14:paraId="56846ADA" w14:textId="77777777" w:rsidR="00F4339E" w:rsidRPr="00477AA7" w:rsidRDefault="00F4339E" w:rsidP="002472F9">
            <w:pPr>
              <w:rPr>
                <w:b/>
                <w:bCs/>
              </w:rPr>
            </w:pPr>
            <w:r w:rsidRPr="00477AA7">
              <w:rPr>
                <w:b/>
                <w:bCs/>
              </w:rPr>
              <w:t>GTR9-2-12</w:t>
            </w:r>
          </w:p>
        </w:tc>
        <w:tc>
          <w:tcPr>
            <w:tcW w:w="567" w:type="dxa"/>
            <w:shd w:val="clear" w:color="auto" w:fill="auto"/>
          </w:tcPr>
          <w:p w14:paraId="3103FE7E"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014704B0" w14:textId="77777777" w:rsidR="00F4339E" w:rsidRPr="00477AA7" w:rsidRDefault="00F4339E" w:rsidP="002472F9">
            <w:pPr>
              <w:spacing w:before="40" w:after="120" w:line="220" w:lineRule="exact"/>
              <w:ind w:right="113"/>
              <w:rPr>
                <w:b/>
                <w:lang w:val="en-US"/>
              </w:rPr>
            </w:pPr>
            <w:r w:rsidRPr="00477AA7">
              <w:rPr>
                <w:b/>
                <w:lang w:val="en-US"/>
              </w:rPr>
              <w:t>Re-examination of Number of Pedestrians by Injury Severity</w:t>
            </w:r>
          </w:p>
        </w:tc>
      </w:tr>
      <w:tr w:rsidR="00F4339E" w:rsidRPr="00477AA7" w14:paraId="5E96F4BB" w14:textId="77777777" w:rsidTr="002472F9">
        <w:trPr>
          <w:trHeight w:val="300"/>
        </w:trPr>
        <w:tc>
          <w:tcPr>
            <w:tcW w:w="1418" w:type="dxa"/>
            <w:shd w:val="clear" w:color="auto" w:fill="auto"/>
          </w:tcPr>
          <w:p w14:paraId="312FAFAA" w14:textId="77777777" w:rsidR="00F4339E" w:rsidRPr="00477AA7" w:rsidRDefault="00F4339E" w:rsidP="002472F9">
            <w:pPr>
              <w:rPr>
                <w:b/>
                <w:bCs/>
              </w:rPr>
            </w:pPr>
            <w:r w:rsidRPr="00477AA7">
              <w:rPr>
                <w:b/>
                <w:bCs/>
              </w:rPr>
              <w:t>GTR9-2-13</w:t>
            </w:r>
          </w:p>
        </w:tc>
        <w:tc>
          <w:tcPr>
            <w:tcW w:w="567" w:type="dxa"/>
            <w:shd w:val="clear" w:color="auto" w:fill="auto"/>
          </w:tcPr>
          <w:p w14:paraId="0D72CF7C"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088E8528" w14:textId="77777777" w:rsidR="00F4339E" w:rsidRPr="00477AA7" w:rsidRDefault="00F4339E" w:rsidP="002472F9">
            <w:pPr>
              <w:spacing w:before="40" w:after="120" w:line="220" w:lineRule="exact"/>
              <w:ind w:right="113"/>
              <w:rPr>
                <w:b/>
                <w:lang w:val="en-US"/>
              </w:rPr>
            </w:pPr>
            <w:r w:rsidRPr="00477AA7">
              <w:rPr>
                <w:b/>
                <w:lang w:val="en-US"/>
              </w:rPr>
              <w:t>FLEX PLI Update for Alliance of Automobile Manufacturers</w:t>
            </w:r>
          </w:p>
        </w:tc>
      </w:tr>
      <w:tr w:rsidR="00F4339E" w:rsidRPr="00477AA7" w14:paraId="07401898" w14:textId="77777777" w:rsidTr="002472F9">
        <w:trPr>
          <w:trHeight w:val="600"/>
        </w:trPr>
        <w:tc>
          <w:tcPr>
            <w:tcW w:w="1418" w:type="dxa"/>
            <w:shd w:val="clear" w:color="auto" w:fill="auto"/>
          </w:tcPr>
          <w:p w14:paraId="60379E09" w14:textId="77777777" w:rsidR="00F4339E" w:rsidRPr="00477AA7" w:rsidRDefault="00F4339E" w:rsidP="002472F9">
            <w:pPr>
              <w:rPr>
                <w:b/>
                <w:bCs/>
              </w:rPr>
            </w:pPr>
            <w:r w:rsidRPr="00477AA7">
              <w:rPr>
                <w:b/>
                <w:bCs/>
              </w:rPr>
              <w:t>GTR9-2-14</w:t>
            </w:r>
          </w:p>
        </w:tc>
        <w:tc>
          <w:tcPr>
            <w:tcW w:w="567" w:type="dxa"/>
            <w:shd w:val="clear" w:color="auto" w:fill="auto"/>
          </w:tcPr>
          <w:p w14:paraId="50B6973C"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07D4BC15" w14:textId="77777777" w:rsidR="00F4339E" w:rsidRPr="00477AA7" w:rsidRDefault="00F4339E" w:rsidP="002472F9">
            <w:pPr>
              <w:spacing w:before="40" w:after="120" w:line="220" w:lineRule="exact"/>
              <w:ind w:right="113"/>
              <w:rPr>
                <w:b/>
                <w:lang w:val="en-US"/>
              </w:rPr>
            </w:pPr>
            <w:r w:rsidRPr="00477AA7">
              <w:rPr>
                <w:b/>
                <w:lang w:val="en-US"/>
              </w:rPr>
              <w:t>Updated Japan Progress Report: Review and Update Certification Test Corridors and Test Methods (added pendulum Test data)</w:t>
            </w:r>
          </w:p>
        </w:tc>
      </w:tr>
      <w:tr w:rsidR="00F4339E" w:rsidRPr="00477AA7" w14:paraId="4093F81E" w14:textId="77777777" w:rsidTr="002472F9">
        <w:trPr>
          <w:trHeight w:val="600"/>
        </w:trPr>
        <w:tc>
          <w:tcPr>
            <w:tcW w:w="1418" w:type="dxa"/>
            <w:shd w:val="clear" w:color="auto" w:fill="auto"/>
          </w:tcPr>
          <w:p w14:paraId="40FC4414" w14:textId="77777777" w:rsidR="00F4339E" w:rsidRPr="00477AA7" w:rsidRDefault="00F4339E" w:rsidP="002472F9">
            <w:pPr>
              <w:rPr>
                <w:b/>
                <w:bCs/>
              </w:rPr>
            </w:pPr>
            <w:r w:rsidRPr="00477AA7">
              <w:rPr>
                <w:b/>
                <w:bCs/>
              </w:rPr>
              <w:t>GTR9-3-01</w:t>
            </w:r>
          </w:p>
        </w:tc>
        <w:tc>
          <w:tcPr>
            <w:tcW w:w="567" w:type="dxa"/>
            <w:shd w:val="clear" w:color="auto" w:fill="auto"/>
          </w:tcPr>
          <w:p w14:paraId="28CC8A56"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49E3BB44" w14:textId="77777777" w:rsidR="00F4339E" w:rsidRPr="00477AA7" w:rsidRDefault="00F4339E" w:rsidP="002472F9">
            <w:pPr>
              <w:spacing w:before="40" w:after="120" w:line="220" w:lineRule="exact"/>
              <w:ind w:right="113"/>
              <w:rPr>
                <w:b/>
                <w:lang w:val="en-US"/>
              </w:rPr>
            </w:pPr>
            <w:r w:rsidRPr="00477AA7">
              <w:rPr>
                <w:b/>
                <w:lang w:val="en-US"/>
              </w:rPr>
              <w:t>Agenda for the 3rd meeting of the Informal Group on Global Technical Regulation No. 9 - Phase 2 (IG GTR9-PH2) - Final</w:t>
            </w:r>
          </w:p>
        </w:tc>
      </w:tr>
      <w:tr w:rsidR="00F4339E" w:rsidRPr="00477AA7" w14:paraId="6379FA3E" w14:textId="77777777" w:rsidTr="002472F9">
        <w:trPr>
          <w:trHeight w:val="600"/>
        </w:trPr>
        <w:tc>
          <w:tcPr>
            <w:tcW w:w="1418" w:type="dxa"/>
            <w:shd w:val="clear" w:color="auto" w:fill="auto"/>
          </w:tcPr>
          <w:p w14:paraId="07A27DA1" w14:textId="77777777" w:rsidR="00F4339E" w:rsidRPr="00477AA7" w:rsidRDefault="00F4339E" w:rsidP="002472F9">
            <w:pPr>
              <w:rPr>
                <w:b/>
                <w:bCs/>
              </w:rPr>
            </w:pPr>
            <w:r w:rsidRPr="00477AA7">
              <w:rPr>
                <w:b/>
                <w:bCs/>
              </w:rPr>
              <w:t>GTR9-3-02</w:t>
            </w:r>
          </w:p>
        </w:tc>
        <w:tc>
          <w:tcPr>
            <w:tcW w:w="567" w:type="dxa"/>
            <w:shd w:val="clear" w:color="auto" w:fill="auto"/>
          </w:tcPr>
          <w:p w14:paraId="7FBA3E16"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26ECBF77" w14:textId="77777777" w:rsidR="00F4339E" w:rsidRPr="00477AA7" w:rsidRDefault="00F4339E" w:rsidP="002472F9">
            <w:pPr>
              <w:spacing w:before="40" w:after="120" w:line="220" w:lineRule="exact"/>
              <w:ind w:right="113"/>
              <w:rPr>
                <w:b/>
                <w:lang w:val="en-US"/>
              </w:rPr>
            </w:pPr>
            <w:r w:rsidRPr="00477AA7">
              <w:rPr>
                <w:b/>
                <w:lang w:val="en-US"/>
              </w:rPr>
              <w:t>Minutes of the 3rd meeting of the Informal Group on Global Technical Regulation No. 9 - Phase 2 (IG GTR9-PH2) – Final</w:t>
            </w:r>
          </w:p>
        </w:tc>
      </w:tr>
      <w:tr w:rsidR="00F4339E" w:rsidRPr="00477AA7" w14:paraId="33B6C60E" w14:textId="77777777" w:rsidTr="002472F9">
        <w:trPr>
          <w:trHeight w:val="600"/>
        </w:trPr>
        <w:tc>
          <w:tcPr>
            <w:tcW w:w="1418" w:type="dxa"/>
            <w:shd w:val="clear" w:color="auto" w:fill="auto"/>
          </w:tcPr>
          <w:p w14:paraId="5981F756" w14:textId="77777777" w:rsidR="00F4339E" w:rsidRPr="00477AA7" w:rsidRDefault="00F4339E" w:rsidP="002472F9">
            <w:pPr>
              <w:rPr>
                <w:b/>
                <w:bCs/>
              </w:rPr>
            </w:pPr>
            <w:r w:rsidRPr="00477AA7">
              <w:rPr>
                <w:b/>
                <w:bCs/>
              </w:rPr>
              <w:t>GTR9-3-03</w:t>
            </w:r>
          </w:p>
        </w:tc>
        <w:tc>
          <w:tcPr>
            <w:tcW w:w="567" w:type="dxa"/>
            <w:shd w:val="clear" w:color="auto" w:fill="auto"/>
          </w:tcPr>
          <w:p w14:paraId="69FA7DC6"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49B80579" w14:textId="77777777" w:rsidR="00F4339E" w:rsidRPr="00477AA7" w:rsidRDefault="00F4339E" w:rsidP="002472F9">
            <w:pPr>
              <w:spacing w:before="40" w:after="120" w:line="220" w:lineRule="exact"/>
              <w:ind w:right="113"/>
              <w:rPr>
                <w:b/>
                <w:lang w:val="en-US"/>
              </w:rPr>
            </w:pPr>
            <w:r w:rsidRPr="00477AA7">
              <w:rPr>
                <w:b/>
                <w:lang w:val="en-US"/>
              </w:rPr>
              <w:t>Informal document GRSP-51-15: Draft second progress report of the informal group on Phase 2 of UN GTR No. 9 (IG GTR9 - PH2)</w:t>
            </w:r>
          </w:p>
        </w:tc>
      </w:tr>
      <w:tr w:rsidR="00F4339E" w:rsidRPr="00477AA7" w14:paraId="2FEBDE09" w14:textId="77777777" w:rsidTr="002472F9">
        <w:trPr>
          <w:trHeight w:val="300"/>
        </w:trPr>
        <w:tc>
          <w:tcPr>
            <w:tcW w:w="1418" w:type="dxa"/>
            <w:shd w:val="clear" w:color="auto" w:fill="auto"/>
          </w:tcPr>
          <w:p w14:paraId="05D8CB6D" w14:textId="77777777" w:rsidR="00F4339E" w:rsidRPr="00477AA7" w:rsidRDefault="00F4339E" w:rsidP="002472F9">
            <w:pPr>
              <w:rPr>
                <w:b/>
                <w:bCs/>
              </w:rPr>
            </w:pPr>
            <w:r w:rsidRPr="00477AA7">
              <w:rPr>
                <w:b/>
                <w:bCs/>
              </w:rPr>
              <w:t>GTR9-3-04</w:t>
            </w:r>
          </w:p>
        </w:tc>
        <w:tc>
          <w:tcPr>
            <w:tcW w:w="567" w:type="dxa"/>
            <w:shd w:val="clear" w:color="auto" w:fill="auto"/>
          </w:tcPr>
          <w:p w14:paraId="6900BAE2"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5C0E6956" w14:textId="77777777" w:rsidR="00F4339E" w:rsidRPr="00477AA7" w:rsidRDefault="00F4339E" w:rsidP="002472F9">
            <w:pPr>
              <w:spacing w:before="40" w:after="120" w:line="220" w:lineRule="exact"/>
              <w:ind w:right="113"/>
              <w:rPr>
                <w:b/>
                <w:lang w:val="en-US"/>
              </w:rPr>
            </w:pPr>
            <w:r w:rsidRPr="00477AA7">
              <w:rPr>
                <w:b/>
                <w:lang w:val="en-US"/>
              </w:rPr>
              <w:t>Flex PLI GTR User Manual Rev. C</w:t>
            </w:r>
          </w:p>
        </w:tc>
      </w:tr>
      <w:tr w:rsidR="00F4339E" w:rsidRPr="00477AA7" w14:paraId="0710E712" w14:textId="77777777" w:rsidTr="002472F9">
        <w:trPr>
          <w:trHeight w:val="300"/>
        </w:trPr>
        <w:tc>
          <w:tcPr>
            <w:tcW w:w="1418" w:type="dxa"/>
            <w:shd w:val="clear" w:color="auto" w:fill="auto"/>
          </w:tcPr>
          <w:p w14:paraId="06B1D84A" w14:textId="77777777" w:rsidR="00F4339E" w:rsidRPr="00477AA7" w:rsidRDefault="00F4339E" w:rsidP="002472F9">
            <w:pPr>
              <w:rPr>
                <w:b/>
                <w:bCs/>
              </w:rPr>
            </w:pPr>
            <w:r w:rsidRPr="00477AA7">
              <w:rPr>
                <w:b/>
                <w:bCs/>
              </w:rPr>
              <w:t>GTR9-3-05</w:t>
            </w:r>
          </w:p>
        </w:tc>
        <w:tc>
          <w:tcPr>
            <w:tcW w:w="567" w:type="dxa"/>
            <w:shd w:val="clear" w:color="auto" w:fill="auto"/>
          </w:tcPr>
          <w:p w14:paraId="6FC33A44"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2F9F2310" w14:textId="77777777" w:rsidR="00F4339E" w:rsidRPr="00477AA7" w:rsidRDefault="00F4339E" w:rsidP="002472F9">
            <w:pPr>
              <w:spacing w:before="40" w:after="120" w:line="220" w:lineRule="exact"/>
              <w:ind w:right="113"/>
              <w:rPr>
                <w:b/>
                <w:lang w:val="en-US"/>
              </w:rPr>
            </w:pPr>
            <w:r w:rsidRPr="00477AA7">
              <w:rPr>
                <w:b/>
                <w:lang w:val="en-US"/>
              </w:rPr>
              <w:t>FlexPLI Prototype SN04 Robustness Test results</w:t>
            </w:r>
          </w:p>
        </w:tc>
      </w:tr>
      <w:tr w:rsidR="00F4339E" w:rsidRPr="00477AA7" w14:paraId="261BE14A" w14:textId="77777777" w:rsidTr="002472F9">
        <w:trPr>
          <w:trHeight w:val="300"/>
        </w:trPr>
        <w:tc>
          <w:tcPr>
            <w:tcW w:w="1418" w:type="dxa"/>
            <w:shd w:val="clear" w:color="auto" w:fill="auto"/>
          </w:tcPr>
          <w:p w14:paraId="2E7D513E" w14:textId="77777777" w:rsidR="00F4339E" w:rsidRPr="00477AA7" w:rsidRDefault="00F4339E" w:rsidP="002472F9">
            <w:pPr>
              <w:rPr>
                <w:b/>
                <w:bCs/>
              </w:rPr>
            </w:pPr>
            <w:r w:rsidRPr="00477AA7">
              <w:rPr>
                <w:b/>
                <w:bCs/>
              </w:rPr>
              <w:t>GTR9-3-06</w:t>
            </w:r>
          </w:p>
        </w:tc>
        <w:tc>
          <w:tcPr>
            <w:tcW w:w="567" w:type="dxa"/>
            <w:shd w:val="clear" w:color="auto" w:fill="auto"/>
          </w:tcPr>
          <w:p w14:paraId="18A277BD"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2BD85AB0" w14:textId="77777777" w:rsidR="00F4339E" w:rsidRPr="00477AA7" w:rsidRDefault="00F4339E" w:rsidP="002472F9">
            <w:pPr>
              <w:spacing w:before="40" w:after="120" w:line="220" w:lineRule="exact"/>
              <w:ind w:right="113"/>
              <w:rPr>
                <w:b/>
                <w:lang w:val="en-US"/>
              </w:rPr>
            </w:pPr>
            <w:r w:rsidRPr="00477AA7">
              <w:rPr>
                <w:b/>
                <w:lang w:val="en-US"/>
              </w:rPr>
              <w:t>Proposal for a future vehicle test matrix</w:t>
            </w:r>
          </w:p>
        </w:tc>
      </w:tr>
      <w:tr w:rsidR="00F4339E" w:rsidRPr="00477AA7" w14:paraId="5D671580" w14:textId="77777777" w:rsidTr="002472F9">
        <w:trPr>
          <w:trHeight w:val="600"/>
        </w:trPr>
        <w:tc>
          <w:tcPr>
            <w:tcW w:w="1418" w:type="dxa"/>
            <w:shd w:val="clear" w:color="auto" w:fill="auto"/>
          </w:tcPr>
          <w:p w14:paraId="169E9513" w14:textId="77777777" w:rsidR="00F4339E" w:rsidRPr="00477AA7" w:rsidRDefault="00F4339E" w:rsidP="002472F9">
            <w:pPr>
              <w:rPr>
                <w:b/>
                <w:bCs/>
              </w:rPr>
            </w:pPr>
            <w:r w:rsidRPr="00477AA7">
              <w:rPr>
                <w:b/>
                <w:bCs/>
              </w:rPr>
              <w:t>GTR9-4-01</w:t>
            </w:r>
          </w:p>
        </w:tc>
        <w:tc>
          <w:tcPr>
            <w:tcW w:w="567" w:type="dxa"/>
            <w:shd w:val="clear" w:color="auto" w:fill="auto"/>
          </w:tcPr>
          <w:p w14:paraId="5CC9AE6D"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4035721A" w14:textId="77777777" w:rsidR="00F4339E" w:rsidRPr="00477AA7" w:rsidRDefault="00F4339E" w:rsidP="002472F9">
            <w:pPr>
              <w:spacing w:before="40" w:after="120" w:line="220" w:lineRule="exact"/>
              <w:ind w:right="113"/>
              <w:rPr>
                <w:b/>
                <w:lang w:val="en-US"/>
              </w:rPr>
            </w:pPr>
            <w:r w:rsidRPr="00477AA7">
              <w:rPr>
                <w:b/>
                <w:lang w:val="en-US"/>
              </w:rPr>
              <w:t>Agenda for the 4th meeting of the Informal Group on Global Technical Regulation No. 9 - Phase 2 (IG GTR9-PH2) - Final</w:t>
            </w:r>
          </w:p>
        </w:tc>
      </w:tr>
      <w:tr w:rsidR="00F4339E" w:rsidRPr="00477AA7" w14:paraId="32EB48E2" w14:textId="77777777" w:rsidTr="002472F9">
        <w:trPr>
          <w:trHeight w:val="600"/>
        </w:trPr>
        <w:tc>
          <w:tcPr>
            <w:tcW w:w="1418" w:type="dxa"/>
            <w:shd w:val="clear" w:color="auto" w:fill="auto"/>
          </w:tcPr>
          <w:p w14:paraId="56B0C955" w14:textId="77777777" w:rsidR="00F4339E" w:rsidRPr="00477AA7" w:rsidRDefault="00F4339E" w:rsidP="002472F9">
            <w:pPr>
              <w:rPr>
                <w:b/>
                <w:bCs/>
              </w:rPr>
            </w:pPr>
            <w:r w:rsidRPr="00477AA7">
              <w:rPr>
                <w:b/>
                <w:bCs/>
              </w:rPr>
              <w:t>GTR9-4-02</w:t>
            </w:r>
          </w:p>
        </w:tc>
        <w:tc>
          <w:tcPr>
            <w:tcW w:w="567" w:type="dxa"/>
            <w:shd w:val="clear" w:color="auto" w:fill="auto"/>
          </w:tcPr>
          <w:p w14:paraId="5728A90E"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4DEA5C7F" w14:textId="77777777" w:rsidR="00F4339E" w:rsidRPr="00477AA7" w:rsidRDefault="00F4339E" w:rsidP="002472F9">
            <w:pPr>
              <w:spacing w:before="40" w:after="120" w:line="220" w:lineRule="exact"/>
              <w:ind w:right="113"/>
              <w:rPr>
                <w:b/>
                <w:lang w:val="en-US"/>
              </w:rPr>
            </w:pPr>
            <w:r w:rsidRPr="00477AA7">
              <w:rPr>
                <w:b/>
                <w:lang w:val="en-US"/>
              </w:rPr>
              <w:t>Minutes of the 4th meeting of the Informal Group on Global Technical Regulation No. 9 - Phase 2 (IG GTR9-PH2) - Final</w:t>
            </w:r>
          </w:p>
        </w:tc>
      </w:tr>
      <w:tr w:rsidR="00F4339E" w:rsidRPr="00477AA7" w14:paraId="485558B5" w14:textId="77777777" w:rsidTr="002472F9">
        <w:trPr>
          <w:trHeight w:val="300"/>
        </w:trPr>
        <w:tc>
          <w:tcPr>
            <w:tcW w:w="1418" w:type="dxa"/>
            <w:shd w:val="clear" w:color="auto" w:fill="auto"/>
          </w:tcPr>
          <w:p w14:paraId="0757CA4A" w14:textId="77777777" w:rsidR="00F4339E" w:rsidRPr="00477AA7" w:rsidRDefault="00F4339E" w:rsidP="002472F9">
            <w:pPr>
              <w:rPr>
                <w:b/>
                <w:bCs/>
              </w:rPr>
            </w:pPr>
            <w:r w:rsidRPr="00477AA7">
              <w:rPr>
                <w:b/>
                <w:bCs/>
              </w:rPr>
              <w:t>GTR9-4-03</w:t>
            </w:r>
          </w:p>
        </w:tc>
        <w:tc>
          <w:tcPr>
            <w:tcW w:w="567" w:type="dxa"/>
            <w:shd w:val="clear" w:color="auto" w:fill="auto"/>
          </w:tcPr>
          <w:p w14:paraId="4DF83799" w14:textId="77777777" w:rsidR="00F4339E" w:rsidRPr="00477AA7" w:rsidRDefault="00F4339E" w:rsidP="002472F9">
            <w:pPr>
              <w:spacing w:before="40" w:after="120" w:line="220" w:lineRule="exact"/>
              <w:ind w:right="113"/>
              <w:rPr>
                <w:b/>
                <w:lang w:val="en-US"/>
              </w:rPr>
            </w:pPr>
            <w:r w:rsidRPr="00477AA7">
              <w:rPr>
                <w:b/>
                <w:lang w:val="en-US"/>
              </w:rPr>
              <w:t>3</w:t>
            </w:r>
          </w:p>
        </w:tc>
        <w:tc>
          <w:tcPr>
            <w:tcW w:w="5386" w:type="dxa"/>
            <w:shd w:val="clear" w:color="auto" w:fill="auto"/>
          </w:tcPr>
          <w:p w14:paraId="4679C3B2" w14:textId="77777777" w:rsidR="00F4339E" w:rsidRPr="00477AA7" w:rsidRDefault="00F4339E" w:rsidP="002472F9">
            <w:pPr>
              <w:spacing w:before="40" w:after="120" w:line="220" w:lineRule="exact"/>
              <w:ind w:right="113"/>
              <w:rPr>
                <w:b/>
                <w:lang w:val="en-US"/>
              </w:rPr>
            </w:pPr>
            <w:r w:rsidRPr="00477AA7">
              <w:rPr>
                <w:b/>
                <w:lang w:val="en-US"/>
              </w:rPr>
              <w:t>Status of activity list items</w:t>
            </w:r>
          </w:p>
        </w:tc>
      </w:tr>
      <w:tr w:rsidR="00F4339E" w:rsidRPr="00477AA7" w14:paraId="670EB465" w14:textId="77777777" w:rsidTr="002472F9">
        <w:trPr>
          <w:trHeight w:val="300"/>
        </w:trPr>
        <w:tc>
          <w:tcPr>
            <w:tcW w:w="1418" w:type="dxa"/>
            <w:shd w:val="clear" w:color="auto" w:fill="auto"/>
          </w:tcPr>
          <w:p w14:paraId="0D38F7D1" w14:textId="77777777" w:rsidR="00F4339E" w:rsidRPr="00477AA7" w:rsidRDefault="00F4339E" w:rsidP="002472F9">
            <w:pPr>
              <w:rPr>
                <w:b/>
                <w:bCs/>
              </w:rPr>
            </w:pPr>
            <w:r w:rsidRPr="00477AA7">
              <w:rPr>
                <w:b/>
                <w:bCs/>
              </w:rPr>
              <w:t>GTR9-4-04</w:t>
            </w:r>
          </w:p>
        </w:tc>
        <w:tc>
          <w:tcPr>
            <w:tcW w:w="567" w:type="dxa"/>
            <w:shd w:val="clear" w:color="auto" w:fill="auto"/>
          </w:tcPr>
          <w:p w14:paraId="5D87BB28"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3B23CA25" w14:textId="77777777" w:rsidR="00F4339E" w:rsidRPr="00477AA7" w:rsidRDefault="00F4339E" w:rsidP="002472F9">
            <w:pPr>
              <w:spacing w:before="40" w:after="120" w:line="220" w:lineRule="exact"/>
              <w:ind w:right="113"/>
              <w:rPr>
                <w:b/>
                <w:lang w:val="en-US"/>
              </w:rPr>
            </w:pPr>
            <w:r w:rsidRPr="00477AA7">
              <w:rPr>
                <w:b/>
                <w:lang w:val="en-US"/>
              </w:rPr>
              <w:t>1994 EEVC WG10 Report</w:t>
            </w:r>
          </w:p>
        </w:tc>
      </w:tr>
      <w:tr w:rsidR="00F4339E" w:rsidRPr="00477AA7" w14:paraId="7C3EF77D" w14:textId="77777777" w:rsidTr="002472F9">
        <w:trPr>
          <w:trHeight w:val="300"/>
        </w:trPr>
        <w:tc>
          <w:tcPr>
            <w:tcW w:w="1418" w:type="dxa"/>
            <w:shd w:val="clear" w:color="auto" w:fill="auto"/>
          </w:tcPr>
          <w:p w14:paraId="3A2B876B" w14:textId="77777777" w:rsidR="00F4339E" w:rsidRPr="00477AA7" w:rsidRDefault="00F4339E" w:rsidP="002472F9">
            <w:pPr>
              <w:rPr>
                <w:b/>
                <w:bCs/>
              </w:rPr>
            </w:pPr>
            <w:r w:rsidRPr="00477AA7">
              <w:rPr>
                <w:b/>
                <w:bCs/>
              </w:rPr>
              <w:t>GTR9-4-05</w:t>
            </w:r>
          </w:p>
        </w:tc>
        <w:tc>
          <w:tcPr>
            <w:tcW w:w="567" w:type="dxa"/>
            <w:shd w:val="clear" w:color="auto" w:fill="auto"/>
          </w:tcPr>
          <w:p w14:paraId="32F6EFF6"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46606CE9" w14:textId="77777777" w:rsidR="00F4339E" w:rsidRPr="00477AA7" w:rsidRDefault="00F4339E" w:rsidP="002472F9">
            <w:pPr>
              <w:spacing w:before="40" w:after="120" w:line="220" w:lineRule="exact"/>
              <w:ind w:right="113"/>
              <w:rPr>
                <w:b/>
                <w:lang w:val="en-US"/>
              </w:rPr>
            </w:pPr>
            <w:r w:rsidRPr="00477AA7">
              <w:rPr>
                <w:b/>
                <w:lang w:val="en-US"/>
              </w:rPr>
              <w:t>1996 EEVC WG10 report to the 15th ESV conference</w:t>
            </w:r>
          </w:p>
        </w:tc>
      </w:tr>
      <w:tr w:rsidR="00F4339E" w:rsidRPr="00477AA7" w14:paraId="179D7796" w14:textId="77777777" w:rsidTr="002472F9">
        <w:trPr>
          <w:trHeight w:val="300"/>
        </w:trPr>
        <w:tc>
          <w:tcPr>
            <w:tcW w:w="1418" w:type="dxa"/>
            <w:shd w:val="clear" w:color="auto" w:fill="auto"/>
          </w:tcPr>
          <w:p w14:paraId="16A9763E" w14:textId="77777777" w:rsidR="00F4339E" w:rsidRPr="00477AA7" w:rsidRDefault="00F4339E" w:rsidP="002472F9">
            <w:pPr>
              <w:rPr>
                <w:b/>
                <w:bCs/>
              </w:rPr>
            </w:pPr>
            <w:r w:rsidRPr="00477AA7">
              <w:rPr>
                <w:b/>
                <w:bCs/>
              </w:rPr>
              <w:t>GTR9-4-06</w:t>
            </w:r>
          </w:p>
        </w:tc>
        <w:tc>
          <w:tcPr>
            <w:tcW w:w="567" w:type="dxa"/>
            <w:shd w:val="clear" w:color="auto" w:fill="auto"/>
          </w:tcPr>
          <w:p w14:paraId="7E29D780"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263D456F" w14:textId="77777777" w:rsidR="00F4339E" w:rsidRPr="00477AA7" w:rsidRDefault="00F4339E" w:rsidP="002472F9">
            <w:pPr>
              <w:spacing w:before="40" w:after="120" w:line="220" w:lineRule="exact"/>
              <w:ind w:right="113"/>
              <w:rPr>
                <w:b/>
                <w:lang w:val="en-US"/>
              </w:rPr>
            </w:pPr>
            <w:r w:rsidRPr="00477AA7">
              <w:rPr>
                <w:b/>
                <w:lang w:val="en-US"/>
              </w:rPr>
              <w:t>1998/2002 EEVC WG17 Report</w:t>
            </w:r>
          </w:p>
        </w:tc>
      </w:tr>
      <w:tr w:rsidR="00F4339E" w:rsidRPr="00477AA7" w14:paraId="010E29B8" w14:textId="77777777" w:rsidTr="002472F9">
        <w:trPr>
          <w:trHeight w:val="300"/>
        </w:trPr>
        <w:tc>
          <w:tcPr>
            <w:tcW w:w="1418" w:type="dxa"/>
            <w:shd w:val="clear" w:color="auto" w:fill="auto"/>
          </w:tcPr>
          <w:p w14:paraId="0F017B2E" w14:textId="77777777" w:rsidR="00F4339E" w:rsidRPr="00477AA7" w:rsidRDefault="00F4339E" w:rsidP="002472F9">
            <w:pPr>
              <w:rPr>
                <w:b/>
                <w:bCs/>
              </w:rPr>
            </w:pPr>
            <w:r w:rsidRPr="00477AA7">
              <w:rPr>
                <w:b/>
                <w:bCs/>
              </w:rPr>
              <w:t>GTR9-4-07</w:t>
            </w:r>
          </w:p>
        </w:tc>
        <w:tc>
          <w:tcPr>
            <w:tcW w:w="567" w:type="dxa"/>
            <w:shd w:val="clear" w:color="auto" w:fill="auto"/>
          </w:tcPr>
          <w:p w14:paraId="46DF4457"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7E4D9305" w14:textId="77777777" w:rsidR="00F4339E" w:rsidRPr="00477AA7" w:rsidRDefault="00F4339E" w:rsidP="002472F9">
            <w:pPr>
              <w:spacing w:before="40" w:after="120" w:line="220" w:lineRule="exact"/>
              <w:ind w:right="113"/>
              <w:rPr>
                <w:b/>
                <w:lang w:val="en-US"/>
              </w:rPr>
            </w:pPr>
            <w:r w:rsidRPr="00477AA7">
              <w:rPr>
                <w:b/>
                <w:lang w:val="en-US"/>
              </w:rPr>
              <w:t>TF-RUCC Activity Report 6 Sept. 2012</w:t>
            </w:r>
          </w:p>
        </w:tc>
      </w:tr>
      <w:tr w:rsidR="00F4339E" w:rsidRPr="00477AA7" w14:paraId="7D590273" w14:textId="77777777" w:rsidTr="002472F9">
        <w:trPr>
          <w:trHeight w:val="300"/>
        </w:trPr>
        <w:tc>
          <w:tcPr>
            <w:tcW w:w="1418" w:type="dxa"/>
            <w:shd w:val="clear" w:color="auto" w:fill="auto"/>
          </w:tcPr>
          <w:p w14:paraId="176337E9" w14:textId="77777777" w:rsidR="00F4339E" w:rsidRPr="00477AA7" w:rsidRDefault="00F4339E" w:rsidP="002472F9">
            <w:pPr>
              <w:rPr>
                <w:b/>
                <w:bCs/>
              </w:rPr>
            </w:pPr>
            <w:r w:rsidRPr="00477AA7">
              <w:rPr>
                <w:b/>
                <w:bCs/>
              </w:rPr>
              <w:t>GTR9-4-08</w:t>
            </w:r>
          </w:p>
        </w:tc>
        <w:tc>
          <w:tcPr>
            <w:tcW w:w="567" w:type="dxa"/>
            <w:shd w:val="clear" w:color="auto" w:fill="auto"/>
          </w:tcPr>
          <w:p w14:paraId="5464A4BC"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3410A364" w14:textId="77777777" w:rsidR="00F4339E" w:rsidRPr="00477AA7" w:rsidRDefault="00F4339E" w:rsidP="002472F9">
            <w:pPr>
              <w:spacing w:before="40" w:after="120" w:line="220" w:lineRule="exact"/>
              <w:ind w:right="113"/>
              <w:rPr>
                <w:b/>
                <w:lang w:val="en-US"/>
              </w:rPr>
            </w:pPr>
            <w:r w:rsidRPr="00477AA7">
              <w:rPr>
                <w:b/>
                <w:lang w:val="en-US"/>
              </w:rPr>
              <w:t>Guidelines To Conduct FlexPLI Round Robin Car Test Smoothly and Effectively</w:t>
            </w:r>
          </w:p>
        </w:tc>
      </w:tr>
      <w:tr w:rsidR="00F4339E" w:rsidRPr="00477AA7" w14:paraId="47A277ED" w14:textId="77777777" w:rsidTr="002472F9">
        <w:trPr>
          <w:trHeight w:val="300"/>
        </w:trPr>
        <w:tc>
          <w:tcPr>
            <w:tcW w:w="1418" w:type="dxa"/>
            <w:shd w:val="clear" w:color="auto" w:fill="auto"/>
          </w:tcPr>
          <w:p w14:paraId="5ABFEEC9" w14:textId="77777777" w:rsidR="00F4339E" w:rsidRPr="00477AA7" w:rsidRDefault="00F4339E" w:rsidP="002472F9">
            <w:pPr>
              <w:rPr>
                <w:b/>
                <w:bCs/>
              </w:rPr>
            </w:pPr>
            <w:r w:rsidRPr="00477AA7">
              <w:rPr>
                <w:b/>
                <w:bCs/>
              </w:rPr>
              <w:t>GTR9-4-09</w:t>
            </w:r>
          </w:p>
        </w:tc>
        <w:tc>
          <w:tcPr>
            <w:tcW w:w="567" w:type="dxa"/>
            <w:shd w:val="clear" w:color="auto" w:fill="auto"/>
          </w:tcPr>
          <w:p w14:paraId="10387C59"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62072850" w14:textId="77777777" w:rsidR="00F4339E" w:rsidRPr="00477AA7" w:rsidRDefault="00F4339E" w:rsidP="002472F9">
            <w:pPr>
              <w:spacing w:before="40" w:after="120" w:line="220" w:lineRule="exact"/>
              <w:ind w:right="113"/>
              <w:rPr>
                <w:b/>
                <w:lang w:val="en-US"/>
              </w:rPr>
            </w:pPr>
            <w:r w:rsidRPr="00477AA7">
              <w:rPr>
                <w:b/>
                <w:lang w:val="en-US"/>
              </w:rPr>
              <w:t>FlexPLI Round Robin Test Results</w:t>
            </w:r>
          </w:p>
        </w:tc>
      </w:tr>
      <w:tr w:rsidR="00F4339E" w:rsidRPr="00477AA7" w14:paraId="0E4BB789" w14:textId="77777777" w:rsidTr="002472F9">
        <w:trPr>
          <w:trHeight w:val="900"/>
        </w:trPr>
        <w:tc>
          <w:tcPr>
            <w:tcW w:w="1418" w:type="dxa"/>
            <w:shd w:val="clear" w:color="auto" w:fill="auto"/>
          </w:tcPr>
          <w:p w14:paraId="3EDFAA65" w14:textId="77777777" w:rsidR="00F4339E" w:rsidRPr="00477AA7" w:rsidRDefault="00F4339E" w:rsidP="002472F9">
            <w:pPr>
              <w:rPr>
                <w:b/>
                <w:bCs/>
              </w:rPr>
            </w:pPr>
            <w:r w:rsidRPr="00477AA7">
              <w:rPr>
                <w:b/>
                <w:bCs/>
              </w:rPr>
              <w:lastRenderedPageBreak/>
              <w:t>GTR9-4-10</w:t>
            </w:r>
          </w:p>
        </w:tc>
        <w:tc>
          <w:tcPr>
            <w:tcW w:w="567" w:type="dxa"/>
            <w:shd w:val="clear" w:color="auto" w:fill="auto"/>
          </w:tcPr>
          <w:p w14:paraId="2598C2BA"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707331D5" w14:textId="77777777" w:rsidR="00F4339E" w:rsidRPr="00477AA7" w:rsidRDefault="00F4339E" w:rsidP="002472F9">
            <w:pPr>
              <w:spacing w:before="40" w:after="120" w:line="220" w:lineRule="exact"/>
              <w:ind w:right="113"/>
              <w:rPr>
                <w:b/>
                <w:lang w:val="en-US"/>
              </w:rPr>
            </w:pPr>
            <w:r w:rsidRPr="00477AA7">
              <w:rPr>
                <w:b/>
                <w:lang w:val="en-US"/>
              </w:rPr>
              <w:t>Informal document WP.29-157-16: Proposal for the establishment of Special Resolution No. 2 on description and performance of test tools and devices necessary for the assessment of compliance</w:t>
            </w:r>
          </w:p>
        </w:tc>
      </w:tr>
      <w:tr w:rsidR="00F4339E" w:rsidRPr="00477AA7" w14:paraId="3F0A7C61" w14:textId="77777777" w:rsidTr="002472F9">
        <w:trPr>
          <w:trHeight w:val="300"/>
        </w:trPr>
        <w:tc>
          <w:tcPr>
            <w:tcW w:w="1418" w:type="dxa"/>
            <w:shd w:val="clear" w:color="auto" w:fill="auto"/>
          </w:tcPr>
          <w:p w14:paraId="09CCBFB1" w14:textId="77777777" w:rsidR="00F4339E" w:rsidRPr="00477AA7" w:rsidRDefault="00F4339E" w:rsidP="002472F9">
            <w:pPr>
              <w:rPr>
                <w:b/>
                <w:bCs/>
              </w:rPr>
            </w:pPr>
            <w:r w:rsidRPr="00477AA7">
              <w:rPr>
                <w:b/>
                <w:bCs/>
              </w:rPr>
              <w:t>GTR9-4-11</w:t>
            </w:r>
          </w:p>
        </w:tc>
        <w:tc>
          <w:tcPr>
            <w:tcW w:w="567" w:type="dxa"/>
            <w:shd w:val="clear" w:color="auto" w:fill="auto"/>
          </w:tcPr>
          <w:p w14:paraId="0EE29044"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24C54590" w14:textId="77777777" w:rsidR="00F4339E" w:rsidRPr="00477AA7" w:rsidRDefault="00F4339E" w:rsidP="002472F9">
            <w:pPr>
              <w:spacing w:before="40" w:after="120" w:line="220" w:lineRule="exact"/>
              <w:ind w:right="113"/>
              <w:rPr>
                <w:b/>
                <w:lang w:val="en-US"/>
              </w:rPr>
            </w:pPr>
            <w:r w:rsidRPr="00477AA7">
              <w:rPr>
                <w:b/>
                <w:lang w:val="en-US"/>
              </w:rPr>
              <w:t>Investigation of the Influences of Friction within the Inverse Certification Test Setup</w:t>
            </w:r>
          </w:p>
        </w:tc>
      </w:tr>
      <w:tr w:rsidR="00F4339E" w:rsidRPr="00477AA7" w14:paraId="7C2FADE2" w14:textId="77777777" w:rsidTr="002472F9">
        <w:trPr>
          <w:trHeight w:val="300"/>
        </w:trPr>
        <w:tc>
          <w:tcPr>
            <w:tcW w:w="1418" w:type="dxa"/>
            <w:shd w:val="clear" w:color="auto" w:fill="auto"/>
          </w:tcPr>
          <w:p w14:paraId="105271A1" w14:textId="77777777" w:rsidR="00F4339E" w:rsidRPr="00477AA7" w:rsidRDefault="00F4339E" w:rsidP="002472F9">
            <w:pPr>
              <w:rPr>
                <w:b/>
                <w:bCs/>
              </w:rPr>
            </w:pPr>
            <w:r w:rsidRPr="00477AA7">
              <w:rPr>
                <w:b/>
                <w:bCs/>
              </w:rPr>
              <w:t>GTR9-4-12</w:t>
            </w:r>
          </w:p>
        </w:tc>
        <w:tc>
          <w:tcPr>
            <w:tcW w:w="567" w:type="dxa"/>
            <w:shd w:val="clear" w:color="auto" w:fill="auto"/>
          </w:tcPr>
          <w:p w14:paraId="45DDDF8A"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6BD597DB" w14:textId="77777777" w:rsidR="00F4339E" w:rsidRPr="00477AA7" w:rsidRDefault="00F4339E" w:rsidP="002472F9">
            <w:pPr>
              <w:spacing w:before="40" w:after="120" w:line="220" w:lineRule="exact"/>
              <w:ind w:right="113"/>
              <w:rPr>
                <w:b/>
                <w:lang w:val="en-US"/>
              </w:rPr>
            </w:pPr>
            <w:r w:rsidRPr="00477AA7">
              <w:rPr>
                <w:b/>
                <w:lang w:val="en-US"/>
              </w:rPr>
              <w:t>Report addressing the Pedestrian Research performed by JASIC</w:t>
            </w:r>
          </w:p>
        </w:tc>
      </w:tr>
      <w:tr w:rsidR="00F4339E" w:rsidRPr="00477AA7" w14:paraId="4BEE77BA" w14:textId="77777777" w:rsidTr="002472F9">
        <w:trPr>
          <w:trHeight w:val="300"/>
        </w:trPr>
        <w:tc>
          <w:tcPr>
            <w:tcW w:w="1418" w:type="dxa"/>
            <w:shd w:val="clear" w:color="auto" w:fill="auto"/>
          </w:tcPr>
          <w:p w14:paraId="4C2EA4B9" w14:textId="77777777" w:rsidR="00F4339E" w:rsidRPr="00477AA7" w:rsidRDefault="00F4339E" w:rsidP="002472F9">
            <w:pPr>
              <w:rPr>
                <w:b/>
                <w:bCs/>
              </w:rPr>
            </w:pPr>
            <w:r w:rsidRPr="00477AA7">
              <w:rPr>
                <w:b/>
                <w:bCs/>
              </w:rPr>
              <w:t>GTR9-4-13</w:t>
            </w:r>
          </w:p>
        </w:tc>
        <w:tc>
          <w:tcPr>
            <w:tcW w:w="567" w:type="dxa"/>
            <w:shd w:val="clear" w:color="auto" w:fill="auto"/>
          </w:tcPr>
          <w:p w14:paraId="34721D28"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18D55A1B" w14:textId="77777777" w:rsidR="00F4339E" w:rsidRPr="00477AA7" w:rsidRDefault="00F4339E" w:rsidP="002472F9">
            <w:pPr>
              <w:spacing w:before="40" w:after="120" w:line="220" w:lineRule="exact"/>
              <w:ind w:right="113"/>
              <w:rPr>
                <w:b/>
                <w:lang w:val="en-US"/>
              </w:rPr>
            </w:pPr>
            <w:r w:rsidRPr="00477AA7">
              <w:rPr>
                <w:b/>
                <w:lang w:val="en-US"/>
              </w:rPr>
              <w:t>JP Research Summary: JASIC Flex Injury Estimate</w:t>
            </w:r>
          </w:p>
        </w:tc>
      </w:tr>
      <w:tr w:rsidR="00F4339E" w:rsidRPr="00477AA7" w14:paraId="6D3B842D" w14:textId="77777777" w:rsidTr="002472F9">
        <w:trPr>
          <w:trHeight w:val="600"/>
        </w:trPr>
        <w:tc>
          <w:tcPr>
            <w:tcW w:w="1418" w:type="dxa"/>
            <w:shd w:val="clear" w:color="auto" w:fill="auto"/>
          </w:tcPr>
          <w:p w14:paraId="16740412" w14:textId="77777777" w:rsidR="00F4339E" w:rsidRPr="00477AA7" w:rsidRDefault="00F4339E" w:rsidP="002472F9">
            <w:pPr>
              <w:rPr>
                <w:b/>
                <w:bCs/>
              </w:rPr>
            </w:pPr>
            <w:r w:rsidRPr="00477AA7">
              <w:rPr>
                <w:b/>
                <w:bCs/>
              </w:rPr>
              <w:t>GTR9-4-14</w:t>
            </w:r>
          </w:p>
        </w:tc>
        <w:tc>
          <w:tcPr>
            <w:tcW w:w="567" w:type="dxa"/>
            <w:shd w:val="clear" w:color="auto" w:fill="auto"/>
          </w:tcPr>
          <w:p w14:paraId="7BCCF6C9"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01246B78" w14:textId="77777777" w:rsidR="00F4339E" w:rsidRPr="00477AA7" w:rsidRDefault="00F4339E" w:rsidP="002472F9">
            <w:pPr>
              <w:spacing w:before="40" w:after="120" w:line="220" w:lineRule="exact"/>
              <w:ind w:right="113"/>
              <w:rPr>
                <w:b/>
                <w:lang w:val="en-US"/>
              </w:rPr>
            </w:pPr>
            <w:r w:rsidRPr="00477AA7">
              <w:rPr>
                <w:b/>
                <w:lang w:val="en-US"/>
              </w:rPr>
              <w:t>Comparison of FlexPLI Performance in Vehicle Tests with Prototype and Series Production Legforms</w:t>
            </w:r>
          </w:p>
        </w:tc>
      </w:tr>
      <w:tr w:rsidR="00F4339E" w:rsidRPr="00477AA7" w14:paraId="2AC92FD9" w14:textId="77777777" w:rsidTr="002472F9">
        <w:trPr>
          <w:trHeight w:val="600"/>
        </w:trPr>
        <w:tc>
          <w:tcPr>
            <w:tcW w:w="1418" w:type="dxa"/>
            <w:shd w:val="clear" w:color="auto" w:fill="auto"/>
          </w:tcPr>
          <w:p w14:paraId="1F4AAB49" w14:textId="77777777" w:rsidR="00F4339E" w:rsidRPr="00477AA7" w:rsidRDefault="00F4339E" w:rsidP="002472F9">
            <w:pPr>
              <w:rPr>
                <w:b/>
                <w:bCs/>
              </w:rPr>
            </w:pPr>
            <w:r w:rsidRPr="00477AA7">
              <w:rPr>
                <w:b/>
                <w:bCs/>
              </w:rPr>
              <w:t>GTR9-4-15</w:t>
            </w:r>
          </w:p>
        </w:tc>
        <w:tc>
          <w:tcPr>
            <w:tcW w:w="567" w:type="dxa"/>
            <w:shd w:val="clear" w:color="auto" w:fill="auto"/>
          </w:tcPr>
          <w:p w14:paraId="0E99D4FB"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3E8C6345" w14:textId="77777777" w:rsidR="00F4339E" w:rsidRPr="00477AA7" w:rsidRDefault="00F4339E" w:rsidP="002472F9">
            <w:pPr>
              <w:spacing w:before="40" w:after="120" w:line="220" w:lineRule="exact"/>
              <w:ind w:right="113"/>
              <w:rPr>
                <w:b/>
                <w:lang w:val="en-US"/>
              </w:rPr>
            </w:pPr>
            <w:r w:rsidRPr="00477AA7">
              <w:rPr>
                <w:b/>
                <w:lang w:val="en-US"/>
              </w:rPr>
              <w:t>Informal document WP.29-157-21: Second progress report of the informal group on Phase 2 of gtr No. 9 (IG GTR9 - PH2)</w:t>
            </w:r>
          </w:p>
        </w:tc>
      </w:tr>
      <w:tr w:rsidR="00F4339E" w:rsidRPr="00477AA7" w14:paraId="6D357F38" w14:textId="77777777" w:rsidTr="002472F9">
        <w:trPr>
          <w:trHeight w:val="300"/>
        </w:trPr>
        <w:tc>
          <w:tcPr>
            <w:tcW w:w="1418" w:type="dxa"/>
            <w:shd w:val="clear" w:color="auto" w:fill="auto"/>
          </w:tcPr>
          <w:p w14:paraId="033D7340" w14:textId="77777777" w:rsidR="00F4339E" w:rsidRPr="00477AA7" w:rsidRDefault="00F4339E" w:rsidP="002472F9">
            <w:pPr>
              <w:rPr>
                <w:b/>
                <w:bCs/>
              </w:rPr>
            </w:pPr>
            <w:r w:rsidRPr="00477AA7">
              <w:rPr>
                <w:b/>
                <w:bCs/>
              </w:rPr>
              <w:t>GTR9-4-16</w:t>
            </w:r>
          </w:p>
        </w:tc>
        <w:tc>
          <w:tcPr>
            <w:tcW w:w="567" w:type="dxa"/>
            <w:shd w:val="clear" w:color="auto" w:fill="auto"/>
          </w:tcPr>
          <w:p w14:paraId="677B0270"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751978A0" w14:textId="77777777" w:rsidR="00F4339E" w:rsidRPr="00477AA7" w:rsidRDefault="00F4339E" w:rsidP="002472F9">
            <w:pPr>
              <w:spacing w:before="40" w:after="120" w:line="220" w:lineRule="exact"/>
              <w:ind w:right="113"/>
              <w:rPr>
                <w:b/>
                <w:lang w:val="en-US"/>
              </w:rPr>
            </w:pPr>
            <w:r w:rsidRPr="00477AA7">
              <w:rPr>
                <w:b/>
                <w:lang w:val="en-US"/>
              </w:rPr>
              <w:t>Pedestrian Lower Extremity Injury Risk - Revision 1</w:t>
            </w:r>
          </w:p>
        </w:tc>
      </w:tr>
      <w:tr w:rsidR="00F4339E" w:rsidRPr="002C22DF" w14:paraId="7F807412" w14:textId="77777777" w:rsidTr="002472F9">
        <w:trPr>
          <w:trHeight w:val="300"/>
        </w:trPr>
        <w:tc>
          <w:tcPr>
            <w:tcW w:w="1418" w:type="dxa"/>
            <w:shd w:val="clear" w:color="auto" w:fill="auto"/>
          </w:tcPr>
          <w:p w14:paraId="385E732B" w14:textId="77777777" w:rsidR="00F4339E" w:rsidRPr="00477AA7" w:rsidRDefault="00F4339E" w:rsidP="002472F9">
            <w:pPr>
              <w:rPr>
                <w:b/>
                <w:bCs/>
              </w:rPr>
            </w:pPr>
            <w:r w:rsidRPr="00477AA7">
              <w:rPr>
                <w:b/>
                <w:bCs/>
              </w:rPr>
              <w:t>GTR9-4-17</w:t>
            </w:r>
          </w:p>
        </w:tc>
        <w:tc>
          <w:tcPr>
            <w:tcW w:w="567" w:type="dxa"/>
            <w:shd w:val="clear" w:color="auto" w:fill="auto"/>
          </w:tcPr>
          <w:p w14:paraId="1A74FAC9"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14C5B369" w14:textId="77777777" w:rsidR="00F4339E" w:rsidRPr="00477AA7" w:rsidRDefault="00F4339E" w:rsidP="002472F9">
            <w:pPr>
              <w:spacing w:before="40" w:after="120" w:line="220" w:lineRule="exact"/>
              <w:ind w:right="113"/>
              <w:rPr>
                <w:b/>
                <w:lang w:val="en-US"/>
              </w:rPr>
            </w:pPr>
            <w:r w:rsidRPr="00477AA7">
              <w:rPr>
                <w:b/>
                <w:lang w:val="en-US"/>
              </w:rPr>
              <w:t>FlexPLI Round Robin Car Test Schedule</w:t>
            </w:r>
          </w:p>
        </w:tc>
      </w:tr>
      <w:tr w:rsidR="00F4339E" w:rsidRPr="002C22DF" w14:paraId="11F564D6" w14:textId="77777777" w:rsidTr="002472F9">
        <w:trPr>
          <w:trHeight w:val="300"/>
        </w:trPr>
        <w:tc>
          <w:tcPr>
            <w:tcW w:w="1418" w:type="dxa"/>
            <w:shd w:val="clear" w:color="auto" w:fill="auto"/>
          </w:tcPr>
          <w:p w14:paraId="7DF1C7D4" w14:textId="77777777" w:rsidR="00F4339E" w:rsidRPr="00477AA7" w:rsidRDefault="00F4339E" w:rsidP="002472F9">
            <w:pPr>
              <w:rPr>
                <w:b/>
                <w:bCs/>
              </w:rPr>
            </w:pPr>
            <w:r w:rsidRPr="00477AA7">
              <w:rPr>
                <w:b/>
                <w:bCs/>
              </w:rPr>
              <w:t>GTR9-4-18</w:t>
            </w:r>
          </w:p>
        </w:tc>
        <w:tc>
          <w:tcPr>
            <w:tcW w:w="567" w:type="dxa"/>
            <w:shd w:val="clear" w:color="auto" w:fill="auto"/>
          </w:tcPr>
          <w:p w14:paraId="3F8C026E"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79461DE2" w14:textId="77777777" w:rsidR="00F4339E" w:rsidRPr="00477AA7" w:rsidRDefault="00F4339E" w:rsidP="002472F9">
            <w:pPr>
              <w:spacing w:before="40" w:after="120" w:line="220" w:lineRule="exact"/>
              <w:ind w:right="113"/>
              <w:rPr>
                <w:b/>
                <w:lang w:val="en-US"/>
              </w:rPr>
            </w:pPr>
            <w:r w:rsidRPr="00477AA7">
              <w:rPr>
                <w:b/>
                <w:lang w:val="en-US"/>
              </w:rPr>
              <w:t>FlexPLI vs. EEVC LFI Benefit Estimation</w:t>
            </w:r>
          </w:p>
        </w:tc>
      </w:tr>
      <w:tr w:rsidR="00F4339E" w:rsidRPr="002C22DF" w14:paraId="12DAE4AF" w14:textId="77777777" w:rsidTr="002472F9">
        <w:trPr>
          <w:trHeight w:val="300"/>
        </w:trPr>
        <w:tc>
          <w:tcPr>
            <w:tcW w:w="1418" w:type="dxa"/>
            <w:shd w:val="clear" w:color="auto" w:fill="auto"/>
          </w:tcPr>
          <w:p w14:paraId="0E2A116E" w14:textId="77777777" w:rsidR="00F4339E" w:rsidRPr="00477AA7" w:rsidRDefault="00F4339E" w:rsidP="002472F9">
            <w:pPr>
              <w:rPr>
                <w:b/>
                <w:bCs/>
              </w:rPr>
            </w:pPr>
            <w:r w:rsidRPr="00477AA7">
              <w:rPr>
                <w:b/>
                <w:bCs/>
              </w:rPr>
              <w:t>GTR9-4-19</w:t>
            </w:r>
          </w:p>
        </w:tc>
        <w:tc>
          <w:tcPr>
            <w:tcW w:w="567" w:type="dxa"/>
            <w:shd w:val="clear" w:color="auto" w:fill="auto"/>
          </w:tcPr>
          <w:p w14:paraId="7EEB5876"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25ADAD37" w14:textId="77777777" w:rsidR="00F4339E" w:rsidRPr="00477AA7" w:rsidRDefault="00F4339E" w:rsidP="002472F9">
            <w:pPr>
              <w:spacing w:before="40" w:after="120" w:line="220" w:lineRule="exact"/>
              <w:ind w:right="113"/>
              <w:rPr>
                <w:b/>
                <w:lang w:val="en-US"/>
              </w:rPr>
            </w:pPr>
            <w:r w:rsidRPr="00477AA7">
              <w:rPr>
                <w:b/>
                <w:lang w:val="en-US"/>
              </w:rPr>
              <w:t>Overview of NHTSA Pedestrian Activities</w:t>
            </w:r>
          </w:p>
        </w:tc>
      </w:tr>
      <w:tr w:rsidR="00F4339E" w:rsidRPr="002C22DF" w14:paraId="1D71FE3D" w14:textId="77777777" w:rsidTr="002472F9">
        <w:trPr>
          <w:trHeight w:val="600"/>
        </w:trPr>
        <w:tc>
          <w:tcPr>
            <w:tcW w:w="1418" w:type="dxa"/>
            <w:shd w:val="clear" w:color="auto" w:fill="auto"/>
          </w:tcPr>
          <w:p w14:paraId="7283CEE9" w14:textId="77777777" w:rsidR="00F4339E" w:rsidRPr="00477AA7" w:rsidRDefault="00F4339E" w:rsidP="002472F9">
            <w:pPr>
              <w:rPr>
                <w:b/>
                <w:bCs/>
              </w:rPr>
            </w:pPr>
            <w:r w:rsidRPr="00477AA7">
              <w:rPr>
                <w:b/>
                <w:bCs/>
              </w:rPr>
              <w:t>GTR9-4-20</w:t>
            </w:r>
          </w:p>
        </w:tc>
        <w:tc>
          <w:tcPr>
            <w:tcW w:w="567" w:type="dxa"/>
            <w:shd w:val="clear" w:color="auto" w:fill="auto"/>
          </w:tcPr>
          <w:p w14:paraId="45A5A978"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7F633EED" w14:textId="77777777" w:rsidR="00F4339E" w:rsidRPr="00477AA7" w:rsidRDefault="00F4339E" w:rsidP="002472F9">
            <w:pPr>
              <w:spacing w:before="40" w:after="120" w:line="220" w:lineRule="exact"/>
              <w:ind w:right="113"/>
              <w:rPr>
                <w:b/>
                <w:lang w:val="en-US"/>
              </w:rPr>
            </w:pPr>
            <w:r w:rsidRPr="00477AA7">
              <w:rPr>
                <w:b/>
                <w:lang w:val="en-US"/>
              </w:rPr>
              <w:t>Validation of Pedestrian Lower Limb Injury Assessment using Subsystem Impactors (IRCOBI conference, 12</w:t>
            </w:r>
            <w:r w:rsidRPr="00477AA7">
              <w:rPr>
                <w:b/>
                <w:vertAlign w:val="superscript"/>
                <w:lang w:val="en-US"/>
              </w:rPr>
              <w:t>th</w:t>
            </w:r>
            <w:r w:rsidRPr="00477AA7">
              <w:rPr>
                <w:b/>
                <w:lang w:val="en-US"/>
              </w:rPr>
              <w:t> – 14</w:t>
            </w:r>
            <w:r w:rsidRPr="00477AA7">
              <w:rPr>
                <w:b/>
                <w:vertAlign w:val="superscript"/>
                <w:lang w:val="en-US"/>
              </w:rPr>
              <w:t>th</w:t>
            </w:r>
            <w:r w:rsidRPr="00477AA7">
              <w:rPr>
                <w:b/>
                <w:lang w:val="en-US"/>
              </w:rPr>
              <w:t> Sept. 2012)</w:t>
            </w:r>
          </w:p>
        </w:tc>
      </w:tr>
      <w:tr w:rsidR="00F4339E" w:rsidRPr="002C22DF" w14:paraId="1024E0A3" w14:textId="77777777" w:rsidTr="002472F9">
        <w:trPr>
          <w:trHeight w:val="300"/>
        </w:trPr>
        <w:tc>
          <w:tcPr>
            <w:tcW w:w="1418" w:type="dxa"/>
            <w:shd w:val="clear" w:color="auto" w:fill="auto"/>
          </w:tcPr>
          <w:p w14:paraId="3933329E" w14:textId="77777777" w:rsidR="00F4339E" w:rsidRPr="00477AA7" w:rsidRDefault="00F4339E" w:rsidP="002472F9">
            <w:pPr>
              <w:rPr>
                <w:b/>
                <w:bCs/>
              </w:rPr>
            </w:pPr>
            <w:r w:rsidRPr="00477AA7">
              <w:rPr>
                <w:b/>
                <w:bCs/>
              </w:rPr>
              <w:t>GTR9-4-21</w:t>
            </w:r>
          </w:p>
        </w:tc>
        <w:tc>
          <w:tcPr>
            <w:tcW w:w="567" w:type="dxa"/>
            <w:shd w:val="clear" w:color="auto" w:fill="auto"/>
          </w:tcPr>
          <w:p w14:paraId="7C29A3AC"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6478FA3D" w14:textId="77777777" w:rsidR="00F4339E" w:rsidRPr="00477AA7" w:rsidRDefault="00F4339E" w:rsidP="002472F9">
            <w:pPr>
              <w:spacing w:before="40" w:after="120" w:line="220" w:lineRule="exact"/>
              <w:ind w:right="113"/>
              <w:rPr>
                <w:b/>
                <w:lang w:val="en-US"/>
              </w:rPr>
            </w:pPr>
            <w:r w:rsidRPr="00477AA7">
              <w:rPr>
                <w:b/>
                <w:lang w:val="en-US"/>
              </w:rPr>
              <w:t>OSRP Pedestrian Lower Leg Response Research test series</w:t>
            </w:r>
          </w:p>
        </w:tc>
      </w:tr>
      <w:tr w:rsidR="00F4339E" w:rsidRPr="002C22DF" w14:paraId="5D8FC27C" w14:textId="77777777" w:rsidTr="002472F9">
        <w:trPr>
          <w:trHeight w:val="300"/>
        </w:trPr>
        <w:tc>
          <w:tcPr>
            <w:tcW w:w="1418" w:type="dxa"/>
            <w:shd w:val="clear" w:color="auto" w:fill="auto"/>
          </w:tcPr>
          <w:p w14:paraId="71CA84F5" w14:textId="77777777" w:rsidR="00F4339E" w:rsidRPr="00477AA7" w:rsidRDefault="00F4339E" w:rsidP="002472F9">
            <w:pPr>
              <w:rPr>
                <w:b/>
                <w:bCs/>
              </w:rPr>
            </w:pPr>
            <w:r w:rsidRPr="00477AA7">
              <w:rPr>
                <w:b/>
                <w:bCs/>
              </w:rPr>
              <w:t>GTR9-4-22</w:t>
            </w:r>
          </w:p>
        </w:tc>
        <w:tc>
          <w:tcPr>
            <w:tcW w:w="567" w:type="dxa"/>
            <w:shd w:val="clear" w:color="auto" w:fill="auto"/>
          </w:tcPr>
          <w:p w14:paraId="015BB09B"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3592D8B1" w14:textId="77777777" w:rsidR="00F4339E" w:rsidRPr="00477AA7" w:rsidRDefault="00F4339E" w:rsidP="002472F9">
            <w:pPr>
              <w:spacing w:before="40" w:after="120" w:line="220" w:lineRule="exact"/>
              <w:ind w:right="113"/>
              <w:rPr>
                <w:b/>
                <w:lang w:val="en-US"/>
              </w:rPr>
            </w:pPr>
            <w:r w:rsidRPr="00477AA7">
              <w:rPr>
                <w:b/>
                <w:lang w:val="en-US"/>
              </w:rPr>
              <w:t>Checklist for Vehicle Testing</w:t>
            </w:r>
          </w:p>
        </w:tc>
      </w:tr>
      <w:tr w:rsidR="00F4339E" w:rsidRPr="002C22DF" w14:paraId="5645ED6B" w14:textId="77777777" w:rsidTr="002472F9">
        <w:trPr>
          <w:trHeight w:val="600"/>
        </w:trPr>
        <w:tc>
          <w:tcPr>
            <w:tcW w:w="1418" w:type="dxa"/>
            <w:shd w:val="clear" w:color="auto" w:fill="auto"/>
          </w:tcPr>
          <w:p w14:paraId="6F24FF96" w14:textId="77777777" w:rsidR="00F4339E" w:rsidRPr="00477AA7" w:rsidRDefault="00F4339E" w:rsidP="002472F9">
            <w:pPr>
              <w:rPr>
                <w:b/>
                <w:bCs/>
              </w:rPr>
            </w:pPr>
            <w:r w:rsidRPr="00477AA7">
              <w:rPr>
                <w:b/>
                <w:bCs/>
              </w:rPr>
              <w:t>GTR9-5-01</w:t>
            </w:r>
          </w:p>
        </w:tc>
        <w:tc>
          <w:tcPr>
            <w:tcW w:w="567" w:type="dxa"/>
            <w:shd w:val="clear" w:color="auto" w:fill="auto"/>
          </w:tcPr>
          <w:p w14:paraId="796E16F3"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0F73530E" w14:textId="77777777" w:rsidR="00F4339E" w:rsidRPr="00477AA7" w:rsidRDefault="00F4339E" w:rsidP="002472F9">
            <w:pPr>
              <w:spacing w:before="40" w:after="120" w:line="220" w:lineRule="exact"/>
              <w:ind w:right="113"/>
              <w:rPr>
                <w:b/>
                <w:lang w:val="en-US"/>
              </w:rPr>
            </w:pPr>
            <w:r w:rsidRPr="00477AA7">
              <w:rPr>
                <w:b/>
                <w:lang w:val="en-US"/>
              </w:rPr>
              <w:t>Agenda for the 4th meeting of the Informal Group on Global Technical Regulation No. 9 - Phase 2 (IG GTR9-PH2) - Final</w:t>
            </w:r>
          </w:p>
        </w:tc>
      </w:tr>
      <w:tr w:rsidR="00F4339E" w:rsidRPr="002C22DF" w14:paraId="4EEA1B27" w14:textId="77777777" w:rsidTr="002472F9">
        <w:trPr>
          <w:trHeight w:val="600"/>
        </w:trPr>
        <w:tc>
          <w:tcPr>
            <w:tcW w:w="1418" w:type="dxa"/>
            <w:shd w:val="clear" w:color="auto" w:fill="auto"/>
          </w:tcPr>
          <w:p w14:paraId="53B1F797" w14:textId="77777777" w:rsidR="00F4339E" w:rsidRPr="00477AA7" w:rsidRDefault="00F4339E" w:rsidP="002472F9">
            <w:pPr>
              <w:rPr>
                <w:b/>
                <w:bCs/>
              </w:rPr>
            </w:pPr>
            <w:r w:rsidRPr="00477AA7">
              <w:rPr>
                <w:b/>
                <w:bCs/>
              </w:rPr>
              <w:t>GTR9-5-02</w:t>
            </w:r>
          </w:p>
        </w:tc>
        <w:tc>
          <w:tcPr>
            <w:tcW w:w="567" w:type="dxa"/>
            <w:shd w:val="clear" w:color="auto" w:fill="auto"/>
          </w:tcPr>
          <w:p w14:paraId="6D742DE6" w14:textId="77777777" w:rsidR="00F4339E" w:rsidRPr="00477AA7" w:rsidRDefault="00F4339E" w:rsidP="002472F9">
            <w:pPr>
              <w:spacing w:before="40" w:after="120" w:line="220" w:lineRule="exact"/>
              <w:ind w:right="113"/>
              <w:rPr>
                <w:b/>
                <w:lang w:val="en-US"/>
              </w:rPr>
            </w:pPr>
            <w:r w:rsidRPr="00477AA7">
              <w:rPr>
                <w:b/>
                <w:lang w:val="en-US"/>
              </w:rPr>
              <w:t>1</w:t>
            </w:r>
          </w:p>
        </w:tc>
        <w:tc>
          <w:tcPr>
            <w:tcW w:w="5386" w:type="dxa"/>
            <w:shd w:val="clear" w:color="auto" w:fill="auto"/>
          </w:tcPr>
          <w:p w14:paraId="1D11CCCA" w14:textId="77777777" w:rsidR="00F4339E" w:rsidRPr="00477AA7" w:rsidRDefault="00F4339E" w:rsidP="002472F9">
            <w:pPr>
              <w:spacing w:before="40" w:after="120" w:line="220" w:lineRule="exact"/>
              <w:ind w:right="113"/>
              <w:rPr>
                <w:b/>
                <w:lang w:val="en-US"/>
              </w:rPr>
            </w:pPr>
            <w:r w:rsidRPr="00477AA7">
              <w:rPr>
                <w:b/>
                <w:lang w:val="en-US"/>
              </w:rPr>
              <w:t>Minutes of the 5th meeting of the Informal Group on Global Technical Regulation No. 9 – Phase 2 (IG GTR9-PH2) - Final</w:t>
            </w:r>
          </w:p>
        </w:tc>
      </w:tr>
      <w:tr w:rsidR="00F4339E" w:rsidRPr="002C22DF" w14:paraId="121A854E" w14:textId="77777777" w:rsidTr="002472F9">
        <w:trPr>
          <w:trHeight w:val="600"/>
        </w:trPr>
        <w:tc>
          <w:tcPr>
            <w:tcW w:w="1418" w:type="dxa"/>
            <w:shd w:val="clear" w:color="auto" w:fill="auto"/>
          </w:tcPr>
          <w:p w14:paraId="062082BC" w14:textId="77777777" w:rsidR="00F4339E" w:rsidRPr="00477AA7" w:rsidRDefault="00F4339E" w:rsidP="002472F9">
            <w:pPr>
              <w:rPr>
                <w:b/>
                <w:bCs/>
              </w:rPr>
            </w:pPr>
            <w:r w:rsidRPr="00477AA7">
              <w:rPr>
                <w:b/>
                <w:bCs/>
              </w:rPr>
              <w:t>GTR9-5-03</w:t>
            </w:r>
          </w:p>
        </w:tc>
        <w:tc>
          <w:tcPr>
            <w:tcW w:w="567" w:type="dxa"/>
            <w:shd w:val="clear" w:color="auto" w:fill="auto"/>
          </w:tcPr>
          <w:p w14:paraId="2844186D" w14:textId="77777777" w:rsidR="00F4339E" w:rsidRPr="00477AA7" w:rsidRDefault="00F4339E" w:rsidP="002472F9">
            <w:pPr>
              <w:spacing w:before="40" w:after="120" w:line="220" w:lineRule="exact"/>
              <w:ind w:right="113"/>
              <w:rPr>
                <w:b/>
                <w:lang w:val="en-US"/>
              </w:rPr>
            </w:pPr>
          </w:p>
        </w:tc>
        <w:tc>
          <w:tcPr>
            <w:tcW w:w="5386" w:type="dxa"/>
            <w:shd w:val="clear" w:color="auto" w:fill="auto"/>
          </w:tcPr>
          <w:p w14:paraId="5769D4EE" w14:textId="77777777" w:rsidR="00F4339E" w:rsidRPr="00477AA7" w:rsidRDefault="00F4339E" w:rsidP="002472F9">
            <w:pPr>
              <w:spacing w:before="40" w:after="120" w:line="220" w:lineRule="exact"/>
              <w:ind w:right="113"/>
              <w:rPr>
                <w:b/>
                <w:lang w:val="en-US"/>
              </w:rPr>
            </w:pPr>
            <w:r w:rsidRPr="00477AA7">
              <w:rPr>
                <w:b/>
                <w:lang w:val="en-US"/>
              </w:rPr>
              <w:t>Pedestrian Injuries By Source: Serious and Disabling Injuries in US and European Cases (Mallory et al. Paper for 56th AAAM Annual Conference)</w:t>
            </w:r>
          </w:p>
        </w:tc>
      </w:tr>
      <w:tr w:rsidR="00F4339E" w:rsidRPr="002C22DF" w14:paraId="73D2E9CC" w14:textId="77777777" w:rsidTr="002472F9">
        <w:trPr>
          <w:trHeight w:val="300"/>
        </w:trPr>
        <w:tc>
          <w:tcPr>
            <w:tcW w:w="1418" w:type="dxa"/>
            <w:shd w:val="clear" w:color="auto" w:fill="auto"/>
          </w:tcPr>
          <w:p w14:paraId="1E78C8D2" w14:textId="77777777" w:rsidR="00F4339E" w:rsidRPr="00153241" w:rsidRDefault="00F4339E" w:rsidP="002472F9">
            <w:pPr>
              <w:rPr>
                <w:b/>
                <w:bCs/>
              </w:rPr>
            </w:pPr>
            <w:r w:rsidRPr="00153241">
              <w:rPr>
                <w:b/>
                <w:bCs/>
              </w:rPr>
              <w:t>GTR9-5-04</w:t>
            </w:r>
          </w:p>
        </w:tc>
        <w:tc>
          <w:tcPr>
            <w:tcW w:w="567" w:type="dxa"/>
            <w:shd w:val="clear" w:color="auto" w:fill="auto"/>
          </w:tcPr>
          <w:p w14:paraId="1ABCDEB5"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5AB884FE" w14:textId="77777777" w:rsidR="00F4339E" w:rsidRPr="00153241" w:rsidRDefault="00F4339E" w:rsidP="002472F9">
            <w:pPr>
              <w:spacing w:before="40" w:after="120" w:line="220" w:lineRule="exact"/>
              <w:ind w:right="113"/>
              <w:rPr>
                <w:b/>
                <w:lang w:val="en-US"/>
              </w:rPr>
            </w:pPr>
            <w:r w:rsidRPr="00153241">
              <w:rPr>
                <w:b/>
                <w:lang w:val="en-US"/>
              </w:rPr>
              <w:t>Flex PLI GTR User Manual Rev. D, Oct. 2012</w:t>
            </w:r>
          </w:p>
        </w:tc>
      </w:tr>
      <w:tr w:rsidR="00F4339E" w:rsidRPr="002C22DF" w14:paraId="778C40A9" w14:textId="77777777" w:rsidTr="002472F9">
        <w:trPr>
          <w:trHeight w:val="300"/>
        </w:trPr>
        <w:tc>
          <w:tcPr>
            <w:tcW w:w="1418" w:type="dxa"/>
            <w:shd w:val="clear" w:color="auto" w:fill="auto"/>
          </w:tcPr>
          <w:p w14:paraId="7D603C07" w14:textId="77777777" w:rsidR="00F4339E" w:rsidRPr="00153241" w:rsidRDefault="00F4339E" w:rsidP="002472F9">
            <w:pPr>
              <w:rPr>
                <w:b/>
                <w:bCs/>
              </w:rPr>
            </w:pPr>
            <w:r w:rsidRPr="00153241">
              <w:rPr>
                <w:b/>
                <w:bCs/>
              </w:rPr>
              <w:t>GTR9-5-05</w:t>
            </w:r>
          </w:p>
        </w:tc>
        <w:tc>
          <w:tcPr>
            <w:tcW w:w="567" w:type="dxa"/>
            <w:shd w:val="clear" w:color="auto" w:fill="auto"/>
          </w:tcPr>
          <w:p w14:paraId="6FEBE1BC" w14:textId="77777777" w:rsidR="00F4339E" w:rsidRPr="00153241" w:rsidRDefault="00F4339E" w:rsidP="002472F9">
            <w:pPr>
              <w:spacing w:before="40" w:after="120" w:line="220" w:lineRule="exact"/>
              <w:ind w:right="113"/>
              <w:rPr>
                <w:b/>
                <w:lang w:val="en-US"/>
              </w:rPr>
            </w:pPr>
            <w:r w:rsidRPr="00153241">
              <w:rPr>
                <w:b/>
                <w:lang w:val="en-US"/>
              </w:rPr>
              <w:t>2</w:t>
            </w:r>
          </w:p>
        </w:tc>
        <w:tc>
          <w:tcPr>
            <w:tcW w:w="5386" w:type="dxa"/>
            <w:shd w:val="clear" w:color="auto" w:fill="auto"/>
          </w:tcPr>
          <w:p w14:paraId="473FD99D" w14:textId="77777777" w:rsidR="00F4339E" w:rsidRPr="00153241" w:rsidRDefault="00F4339E" w:rsidP="002472F9">
            <w:pPr>
              <w:spacing w:before="40" w:after="120" w:line="220" w:lineRule="exact"/>
              <w:ind w:right="113"/>
              <w:rPr>
                <w:b/>
                <w:lang w:val="en-US"/>
              </w:rPr>
            </w:pPr>
            <w:r w:rsidRPr="00153241">
              <w:rPr>
                <w:b/>
                <w:lang w:val="en-US"/>
              </w:rPr>
              <w:t>FlexPLI - Round Robin Tests</w:t>
            </w:r>
          </w:p>
        </w:tc>
      </w:tr>
      <w:tr w:rsidR="00F4339E" w:rsidRPr="002C22DF" w14:paraId="667F637D" w14:textId="77777777" w:rsidTr="002472F9">
        <w:trPr>
          <w:trHeight w:val="300"/>
        </w:trPr>
        <w:tc>
          <w:tcPr>
            <w:tcW w:w="1418" w:type="dxa"/>
            <w:shd w:val="clear" w:color="auto" w:fill="auto"/>
          </w:tcPr>
          <w:p w14:paraId="5A99916C" w14:textId="77777777" w:rsidR="00F4339E" w:rsidRPr="00153241" w:rsidRDefault="00F4339E" w:rsidP="002472F9">
            <w:pPr>
              <w:rPr>
                <w:b/>
                <w:bCs/>
              </w:rPr>
            </w:pPr>
            <w:r w:rsidRPr="00153241">
              <w:rPr>
                <w:b/>
                <w:bCs/>
              </w:rPr>
              <w:t>GTR9-5-06</w:t>
            </w:r>
          </w:p>
        </w:tc>
        <w:tc>
          <w:tcPr>
            <w:tcW w:w="567" w:type="dxa"/>
            <w:shd w:val="clear" w:color="auto" w:fill="auto"/>
          </w:tcPr>
          <w:p w14:paraId="506CCA27"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789425E9" w14:textId="77777777" w:rsidR="00F4339E" w:rsidRPr="00153241" w:rsidRDefault="00F4339E" w:rsidP="002472F9">
            <w:pPr>
              <w:spacing w:before="40" w:after="120" w:line="220" w:lineRule="exact"/>
              <w:ind w:right="113"/>
              <w:rPr>
                <w:b/>
                <w:lang w:val="en-US"/>
              </w:rPr>
            </w:pPr>
            <w:r w:rsidRPr="00153241">
              <w:rPr>
                <w:b/>
                <w:lang w:val="en-US"/>
              </w:rPr>
              <w:t>Informal document WP29-158-28: Draft 3rd progress report</w:t>
            </w:r>
          </w:p>
        </w:tc>
      </w:tr>
      <w:tr w:rsidR="00F4339E" w:rsidRPr="002C22DF" w14:paraId="7344B9B2" w14:textId="77777777" w:rsidTr="002472F9">
        <w:trPr>
          <w:trHeight w:val="300"/>
        </w:trPr>
        <w:tc>
          <w:tcPr>
            <w:tcW w:w="1418" w:type="dxa"/>
            <w:shd w:val="clear" w:color="auto" w:fill="auto"/>
          </w:tcPr>
          <w:p w14:paraId="40189863" w14:textId="77777777" w:rsidR="00F4339E" w:rsidRPr="00153241" w:rsidRDefault="00F4339E" w:rsidP="002472F9">
            <w:pPr>
              <w:rPr>
                <w:b/>
                <w:bCs/>
              </w:rPr>
            </w:pPr>
            <w:r w:rsidRPr="00153241">
              <w:rPr>
                <w:b/>
                <w:bCs/>
              </w:rPr>
              <w:t>GTR9-5-07</w:t>
            </w:r>
          </w:p>
        </w:tc>
        <w:tc>
          <w:tcPr>
            <w:tcW w:w="567" w:type="dxa"/>
            <w:shd w:val="clear" w:color="auto" w:fill="auto"/>
          </w:tcPr>
          <w:p w14:paraId="0A9AEFFA" w14:textId="77777777" w:rsidR="00F4339E" w:rsidRPr="00153241" w:rsidRDefault="00F4339E" w:rsidP="002472F9">
            <w:pPr>
              <w:spacing w:before="40" w:after="120" w:line="220" w:lineRule="exact"/>
              <w:ind w:right="113"/>
              <w:rPr>
                <w:b/>
                <w:lang w:val="en-US"/>
              </w:rPr>
            </w:pPr>
            <w:r w:rsidRPr="00153241">
              <w:rPr>
                <w:b/>
                <w:lang w:val="en-US"/>
              </w:rPr>
              <w:t>c2</w:t>
            </w:r>
          </w:p>
        </w:tc>
        <w:tc>
          <w:tcPr>
            <w:tcW w:w="5386" w:type="dxa"/>
            <w:shd w:val="clear" w:color="auto" w:fill="auto"/>
          </w:tcPr>
          <w:p w14:paraId="74F4ED69" w14:textId="77777777" w:rsidR="00F4339E" w:rsidRPr="00153241" w:rsidRDefault="00F4339E" w:rsidP="002472F9">
            <w:pPr>
              <w:spacing w:before="40" w:after="120" w:line="220" w:lineRule="exact"/>
              <w:ind w:right="113"/>
              <w:rPr>
                <w:b/>
                <w:lang w:val="en-US"/>
              </w:rPr>
            </w:pPr>
            <w:r w:rsidRPr="00153241">
              <w:rPr>
                <w:b/>
                <w:lang w:val="en-US"/>
              </w:rPr>
              <w:t>Discussion on Feasibility of FlexPLI Countermeasures</w:t>
            </w:r>
          </w:p>
        </w:tc>
      </w:tr>
      <w:tr w:rsidR="00F4339E" w:rsidRPr="002C22DF" w14:paraId="0405E680" w14:textId="77777777" w:rsidTr="002472F9">
        <w:trPr>
          <w:trHeight w:val="300"/>
        </w:trPr>
        <w:tc>
          <w:tcPr>
            <w:tcW w:w="1418" w:type="dxa"/>
            <w:shd w:val="clear" w:color="auto" w:fill="auto"/>
          </w:tcPr>
          <w:p w14:paraId="2E94D8E0" w14:textId="77777777" w:rsidR="00F4339E" w:rsidRPr="00153241" w:rsidRDefault="00F4339E" w:rsidP="002472F9">
            <w:pPr>
              <w:rPr>
                <w:b/>
                <w:bCs/>
              </w:rPr>
            </w:pPr>
            <w:r w:rsidRPr="00153241">
              <w:rPr>
                <w:b/>
                <w:bCs/>
              </w:rPr>
              <w:t>GTR9-5-08</w:t>
            </w:r>
          </w:p>
        </w:tc>
        <w:tc>
          <w:tcPr>
            <w:tcW w:w="567" w:type="dxa"/>
            <w:shd w:val="clear" w:color="auto" w:fill="auto"/>
          </w:tcPr>
          <w:p w14:paraId="1F50E2EB"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7D1E072B" w14:textId="77777777" w:rsidR="00F4339E" w:rsidRPr="00153241" w:rsidRDefault="00F4339E" w:rsidP="002472F9">
            <w:pPr>
              <w:spacing w:before="40" w:after="120" w:line="220" w:lineRule="exact"/>
              <w:ind w:right="113"/>
              <w:rPr>
                <w:b/>
                <w:lang w:val="en-US"/>
              </w:rPr>
            </w:pPr>
            <w:r w:rsidRPr="00153241">
              <w:rPr>
                <w:b/>
                <w:lang w:val="en-US"/>
              </w:rPr>
              <w:t>Proposal for Procedure to Process FlexPLI Measurements in Rebound Phase</w:t>
            </w:r>
          </w:p>
        </w:tc>
      </w:tr>
      <w:tr w:rsidR="00F4339E" w:rsidRPr="002C22DF" w14:paraId="69E23833" w14:textId="77777777" w:rsidTr="002472F9">
        <w:trPr>
          <w:trHeight w:val="300"/>
        </w:trPr>
        <w:tc>
          <w:tcPr>
            <w:tcW w:w="1418" w:type="dxa"/>
            <w:shd w:val="clear" w:color="auto" w:fill="auto"/>
          </w:tcPr>
          <w:p w14:paraId="716862EF" w14:textId="77777777" w:rsidR="00F4339E" w:rsidRPr="00153241" w:rsidRDefault="00F4339E" w:rsidP="002472F9">
            <w:pPr>
              <w:rPr>
                <w:b/>
                <w:bCs/>
              </w:rPr>
            </w:pPr>
            <w:r w:rsidRPr="00153241">
              <w:rPr>
                <w:b/>
                <w:bCs/>
              </w:rPr>
              <w:t>GTR9-5-09</w:t>
            </w:r>
          </w:p>
        </w:tc>
        <w:tc>
          <w:tcPr>
            <w:tcW w:w="567" w:type="dxa"/>
            <w:shd w:val="clear" w:color="auto" w:fill="auto"/>
          </w:tcPr>
          <w:p w14:paraId="4CA871FF"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752A112F" w14:textId="77777777" w:rsidR="00F4339E" w:rsidRPr="00153241" w:rsidRDefault="00F4339E" w:rsidP="002472F9">
            <w:pPr>
              <w:spacing w:before="40" w:after="120" w:line="220" w:lineRule="exact"/>
              <w:ind w:right="113"/>
              <w:rPr>
                <w:b/>
                <w:lang w:val="en-US"/>
              </w:rPr>
            </w:pPr>
            <w:r w:rsidRPr="00153241">
              <w:rPr>
                <w:b/>
                <w:lang w:val="en-US"/>
              </w:rPr>
              <w:t>Applicability Information</w:t>
            </w:r>
          </w:p>
        </w:tc>
      </w:tr>
      <w:tr w:rsidR="00F4339E" w:rsidRPr="002C22DF" w14:paraId="6B009AC6" w14:textId="77777777" w:rsidTr="002472F9">
        <w:trPr>
          <w:trHeight w:val="300"/>
        </w:trPr>
        <w:tc>
          <w:tcPr>
            <w:tcW w:w="1418" w:type="dxa"/>
            <w:shd w:val="clear" w:color="auto" w:fill="auto"/>
          </w:tcPr>
          <w:p w14:paraId="2692EDBF" w14:textId="77777777" w:rsidR="00F4339E" w:rsidRPr="00153241" w:rsidRDefault="00F4339E" w:rsidP="002472F9">
            <w:pPr>
              <w:rPr>
                <w:b/>
                <w:bCs/>
              </w:rPr>
            </w:pPr>
            <w:r w:rsidRPr="00153241">
              <w:rPr>
                <w:b/>
                <w:bCs/>
              </w:rPr>
              <w:t>GTR9-5-10</w:t>
            </w:r>
          </w:p>
        </w:tc>
        <w:tc>
          <w:tcPr>
            <w:tcW w:w="567" w:type="dxa"/>
            <w:shd w:val="clear" w:color="auto" w:fill="auto"/>
          </w:tcPr>
          <w:p w14:paraId="6DB77D78"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33555091" w14:textId="77777777" w:rsidR="00F4339E" w:rsidRPr="00153241" w:rsidRDefault="00F4339E" w:rsidP="002472F9">
            <w:pPr>
              <w:spacing w:before="40" w:after="120" w:line="220" w:lineRule="exact"/>
              <w:ind w:right="113"/>
              <w:rPr>
                <w:b/>
                <w:lang w:val="en-US"/>
              </w:rPr>
            </w:pPr>
            <w:r w:rsidRPr="00153241">
              <w:rPr>
                <w:b/>
                <w:lang w:val="en-US"/>
              </w:rPr>
              <w:t>FlexPLI Durability Against Larger Vehicles</w:t>
            </w:r>
          </w:p>
        </w:tc>
      </w:tr>
      <w:tr w:rsidR="00F4339E" w:rsidRPr="002C22DF" w14:paraId="12DE5C7F" w14:textId="77777777" w:rsidTr="002472F9">
        <w:trPr>
          <w:trHeight w:val="300"/>
        </w:trPr>
        <w:tc>
          <w:tcPr>
            <w:tcW w:w="1418" w:type="dxa"/>
            <w:shd w:val="clear" w:color="auto" w:fill="auto"/>
          </w:tcPr>
          <w:p w14:paraId="113E7E71" w14:textId="77777777" w:rsidR="00F4339E" w:rsidRPr="00153241" w:rsidRDefault="00F4339E" w:rsidP="002472F9">
            <w:pPr>
              <w:rPr>
                <w:b/>
                <w:bCs/>
              </w:rPr>
            </w:pPr>
            <w:r w:rsidRPr="00153241">
              <w:rPr>
                <w:b/>
                <w:bCs/>
              </w:rPr>
              <w:t>GTR9-5-11</w:t>
            </w:r>
          </w:p>
        </w:tc>
        <w:tc>
          <w:tcPr>
            <w:tcW w:w="567" w:type="dxa"/>
            <w:shd w:val="clear" w:color="auto" w:fill="auto"/>
          </w:tcPr>
          <w:p w14:paraId="258566BB"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09C2D7D2" w14:textId="77777777" w:rsidR="00F4339E" w:rsidRPr="00153241" w:rsidRDefault="00F4339E" w:rsidP="002472F9">
            <w:pPr>
              <w:spacing w:before="40" w:after="120" w:line="220" w:lineRule="exact"/>
              <w:ind w:right="113"/>
              <w:rPr>
                <w:b/>
                <w:lang w:val="en-US"/>
              </w:rPr>
            </w:pPr>
            <w:r w:rsidRPr="00153241">
              <w:rPr>
                <w:b/>
                <w:lang w:val="en-US"/>
              </w:rPr>
              <w:t>FlexPLI Repeatability in Car Tests</w:t>
            </w:r>
          </w:p>
        </w:tc>
      </w:tr>
      <w:tr w:rsidR="00F4339E" w:rsidRPr="002C22DF" w14:paraId="12FBC999" w14:textId="77777777" w:rsidTr="002472F9">
        <w:trPr>
          <w:trHeight w:val="300"/>
        </w:trPr>
        <w:tc>
          <w:tcPr>
            <w:tcW w:w="1418" w:type="dxa"/>
            <w:shd w:val="clear" w:color="auto" w:fill="auto"/>
          </w:tcPr>
          <w:p w14:paraId="778F395E" w14:textId="77777777" w:rsidR="00F4339E" w:rsidRPr="00153241" w:rsidRDefault="00F4339E" w:rsidP="002472F9">
            <w:pPr>
              <w:rPr>
                <w:b/>
                <w:bCs/>
              </w:rPr>
            </w:pPr>
            <w:r w:rsidRPr="00153241">
              <w:rPr>
                <w:b/>
                <w:bCs/>
              </w:rPr>
              <w:lastRenderedPageBreak/>
              <w:t>GTR9-5-12</w:t>
            </w:r>
          </w:p>
        </w:tc>
        <w:tc>
          <w:tcPr>
            <w:tcW w:w="567" w:type="dxa"/>
            <w:shd w:val="clear" w:color="auto" w:fill="auto"/>
          </w:tcPr>
          <w:p w14:paraId="4C98C50E"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1BCC984F" w14:textId="77777777" w:rsidR="00F4339E" w:rsidRPr="00153241" w:rsidRDefault="00F4339E" w:rsidP="002472F9">
            <w:pPr>
              <w:spacing w:before="40" w:after="120" w:line="220" w:lineRule="exact"/>
              <w:ind w:right="113"/>
              <w:rPr>
                <w:b/>
                <w:lang w:val="en-US"/>
              </w:rPr>
            </w:pPr>
            <w:r w:rsidRPr="00153241">
              <w:rPr>
                <w:b/>
                <w:lang w:val="en-US"/>
              </w:rPr>
              <w:t>Experimental Validation of Human and FlexPLI FE Models</w:t>
            </w:r>
          </w:p>
        </w:tc>
      </w:tr>
      <w:tr w:rsidR="00F4339E" w:rsidRPr="00241957" w14:paraId="0F5139F9" w14:textId="77777777" w:rsidTr="002472F9">
        <w:trPr>
          <w:trHeight w:val="300"/>
        </w:trPr>
        <w:tc>
          <w:tcPr>
            <w:tcW w:w="1418" w:type="dxa"/>
            <w:shd w:val="clear" w:color="auto" w:fill="auto"/>
          </w:tcPr>
          <w:p w14:paraId="60719D37" w14:textId="77777777" w:rsidR="00F4339E" w:rsidRPr="00153241" w:rsidRDefault="00F4339E" w:rsidP="002472F9">
            <w:pPr>
              <w:rPr>
                <w:b/>
                <w:bCs/>
              </w:rPr>
            </w:pPr>
            <w:r w:rsidRPr="00153241">
              <w:rPr>
                <w:b/>
                <w:bCs/>
              </w:rPr>
              <w:t>GTR9-5-13</w:t>
            </w:r>
          </w:p>
        </w:tc>
        <w:tc>
          <w:tcPr>
            <w:tcW w:w="567" w:type="dxa"/>
            <w:shd w:val="clear" w:color="auto" w:fill="auto"/>
          </w:tcPr>
          <w:p w14:paraId="01A92E63"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5265328D" w14:textId="77777777" w:rsidR="00F4339E" w:rsidRPr="00153241" w:rsidRDefault="00F4339E" w:rsidP="002472F9">
            <w:pPr>
              <w:spacing w:before="40" w:after="120" w:line="220" w:lineRule="exact"/>
              <w:ind w:right="113"/>
              <w:rPr>
                <w:b/>
                <w:lang w:val="fr-FR"/>
              </w:rPr>
            </w:pPr>
            <w:r w:rsidRPr="00153241">
              <w:rPr>
                <w:b/>
                <w:lang w:val="fr-FR"/>
              </w:rPr>
              <w:t xml:space="preserve">FlexPLI vs. EEVC LFI </w:t>
            </w:r>
            <w:r w:rsidRPr="00241957">
              <w:rPr>
                <w:b/>
                <w:lang w:val="fr-CH"/>
              </w:rPr>
              <w:t>Correlation</w:t>
            </w:r>
          </w:p>
        </w:tc>
      </w:tr>
      <w:tr w:rsidR="00F4339E" w:rsidRPr="002C22DF" w14:paraId="2363A7BC" w14:textId="77777777" w:rsidTr="002472F9">
        <w:trPr>
          <w:trHeight w:val="300"/>
        </w:trPr>
        <w:tc>
          <w:tcPr>
            <w:tcW w:w="1418" w:type="dxa"/>
            <w:shd w:val="clear" w:color="auto" w:fill="auto"/>
          </w:tcPr>
          <w:p w14:paraId="3A29AFDE" w14:textId="77777777" w:rsidR="00F4339E" w:rsidRPr="00153241" w:rsidRDefault="00F4339E" w:rsidP="002472F9">
            <w:pPr>
              <w:rPr>
                <w:b/>
                <w:bCs/>
              </w:rPr>
            </w:pPr>
            <w:r w:rsidRPr="00153241">
              <w:rPr>
                <w:b/>
                <w:bCs/>
              </w:rPr>
              <w:t>GTR9-5-14</w:t>
            </w:r>
          </w:p>
        </w:tc>
        <w:tc>
          <w:tcPr>
            <w:tcW w:w="567" w:type="dxa"/>
            <w:shd w:val="clear" w:color="auto" w:fill="auto"/>
          </w:tcPr>
          <w:p w14:paraId="6C4CAA24"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542826C1" w14:textId="77777777" w:rsidR="00F4339E" w:rsidRPr="00153241" w:rsidRDefault="00F4339E" w:rsidP="002472F9">
            <w:pPr>
              <w:spacing w:before="40" w:after="120" w:line="220" w:lineRule="exact"/>
              <w:ind w:right="113"/>
              <w:rPr>
                <w:b/>
                <w:lang w:val="en-US"/>
              </w:rPr>
            </w:pPr>
            <w:r w:rsidRPr="00153241">
              <w:rPr>
                <w:b/>
                <w:lang w:val="en-US"/>
              </w:rPr>
              <w:t>Benefit and Cost; Additional Analysis based on GTR9-2-07r1</w:t>
            </w:r>
          </w:p>
        </w:tc>
      </w:tr>
      <w:tr w:rsidR="00F4339E" w:rsidRPr="002C22DF" w14:paraId="43855E51" w14:textId="77777777" w:rsidTr="002472F9">
        <w:trPr>
          <w:trHeight w:val="300"/>
        </w:trPr>
        <w:tc>
          <w:tcPr>
            <w:tcW w:w="1418" w:type="dxa"/>
            <w:shd w:val="clear" w:color="auto" w:fill="auto"/>
          </w:tcPr>
          <w:p w14:paraId="4126A72C" w14:textId="77777777" w:rsidR="00F4339E" w:rsidRPr="00153241" w:rsidRDefault="00F4339E" w:rsidP="002472F9">
            <w:pPr>
              <w:rPr>
                <w:b/>
                <w:bCs/>
              </w:rPr>
            </w:pPr>
            <w:r w:rsidRPr="00153241">
              <w:rPr>
                <w:b/>
                <w:bCs/>
              </w:rPr>
              <w:t>GTR9-5-15</w:t>
            </w:r>
          </w:p>
        </w:tc>
        <w:tc>
          <w:tcPr>
            <w:tcW w:w="567" w:type="dxa"/>
            <w:shd w:val="clear" w:color="auto" w:fill="auto"/>
          </w:tcPr>
          <w:p w14:paraId="02E80E97" w14:textId="77777777" w:rsidR="00F4339E" w:rsidRPr="00153241" w:rsidRDefault="00F4339E" w:rsidP="002472F9">
            <w:pPr>
              <w:spacing w:before="40" w:after="120" w:line="220" w:lineRule="exact"/>
              <w:ind w:right="113"/>
              <w:rPr>
                <w:b/>
                <w:lang w:val="en-US"/>
              </w:rPr>
            </w:pPr>
          </w:p>
        </w:tc>
        <w:tc>
          <w:tcPr>
            <w:tcW w:w="5386" w:type="dxa"/>
            <w:shd w:val="clear" w:color="auto" w:fill="auto"/>
          </w:tcPr>
          <w:p w14:paraId="1B8474E6" w14:textId="77777777" w:rsidR="00F4339E" w:rsidRPr="00153241" w:rsidRDefault="00F4339E" w:rsidP="002472F9">
            <w:pPr>
              <w:spacing w:before="40" w:after="120" w:line="220" w:lineRule="exact"/>
              <w:ind w:right="113"/>
              <w:rPr>
                <w:b/>
                <w:lang w:val="en-US"/>
              </w:rPr>
            </w:pPr>
            <w:r w:rsidRPr="00153241">
              <w:rPr>
                <w:b/>
                <w:lang w:val="en-US"/>
              </w:rPr>
              <w:t xml:space="preserve">Moving Ram Friction Effect </w:t>
            </w:r>
          </w:p>
        </w:tc>
      </w:tr>
      <w:tr w:rsidR="00F4339E" w:rsidRPr="002C22DF" w14:paraId="44A5D9C1" w14:textId="77777777" w:rsidTr="002472F9">
        <w:trPr>
          <w:trHeight w:val="300"/>
        </w:trPr>
        <w:tc>
          <w:tcPr>
            <w:tcW w:w="1418" w:type="dxa"/>
            <w:shd w:val="clear" w:color="auto" w:fill="auto"/>
          </w:tcPr>
          <w:p w14:paraId="6E803432" w14:textId="77777777" w:rsidR="00F4339E" w:rsidRPr="00153241" w:rsidRDefault="00F4339E" w:rsidP="002472F9">
            <w:pPr>
              <w:rPr>
                <w:b/>
                <w:bCs/>
              </w:rPr>
            </w:pPr>
            <w:r w:rsidRPr="00153241">
              <w:rPr>
                <w:b/>
                <w:bCs/>
              </w:rPr>
              <w:t>GTR9-5-16</w:t>
            </w:r>
          </w:p>
        </w:tc>
        <w:tc>
          <w:tcPr>
            <w:tcW w:w="567" w:type="dxa"/>
            <w:shd w:val="clear" w:color="auto" w:fill="auto"/>
          </w:tcPr>
          <w:p w14:paraId="475F5C26" w14:textId="77777777" w:rsidR="00F4339E" w:rsidRPr="00153241" w:rsidRDefault="00F4339E" w:rsidP="002472F9">
            <w:pPr>
              <w:spacing w:before="40" w:after="120" w:line="220" w:lineRule="exact"/>
              <w:ind w:right="113"/>
              <w:rPr>
                <w:b/>
                <w:lang w:val="en-US"/>
              </w:rPr>
            </w:pPr>
            <w:r w:rsidRPr="00153241">
              <w:rPr>
                <w:b/>
                <w:lang w:val="en-US"/>
              </w:rPr>
              <w:t>1</w:t>
            </w:r>
          </w:p>
        </w:tc>
        <w:tc>
          <w:tcPr>
            <w:tcW w:w="5386" w:type="dxa"/>
            <w:shd w:val="clear" w:color="auto" w:fill="auto"/>
          </w:tcPr>
          <w:p w14:paraId="305EEC8E" w14:textId="77777777" w:rsidR="00F4339E" w:rsidRPr="00153241" w:rsidRDefault="00F4339E" w:rsidP="002472F9">
            <w:pPr>
              <w:spacing w:before="40" w:after="120" w:line="220" w:lineRule="exact"/>
              <w:ind w:right="113"/>
              <w:rPr>
                <w:b/>
                <w:lang w:val="en-US"/>
              </w:rPr>
            </w:pPr>
            <w:r w:rsidRPr="00153241">
              <w:rPr>
                <w:b/>
                <w:lang w:val="en-US"/>
              </w:rPr>
              <w:t>Round Robin Test Result (E-Leg)</w:t>
            </w:r>
          </w:p>
        </w:tc>
      </w:tr>
      <w:tr w:rsidR="00F4339E" w:rsidRPr="002C22DF" w14:paraId="3F2BB69B" w14:textId="77777777" w:rsidTr="002472F9">
        <w:trPr>
          <w:trHeight w:val="300"/>
        </w:trPr>
        <w:tc>
          <w:tcPr>
            <w:tcW w:w="1418" w:type="dxa"/>
            <w:shd w:val="clear" w:color="auto" w:fill="auto"/>
          </w:tcPr>
          <w:p w14:paraId="299F969C" w14:textId="77777777" w:rsidR="00F4339E" w:rsidRPr="002C22DF" w:rsidRDefault="00F4339E" w:rsidP="002472F9">
            <w:pPr>
              <w:rPr>
                <w:b/>
                <w:bCs/>
              </w:rPr>
            </w:pPr>
            <w:r w:rsidRPr="002C22DF">
              <w:rPr>
                <w:b/>
                <w:bCs/>
              </w:rPr>
              <w:t>GTR9-5-17</w:t>
            </w:r>
          </w:p>
        </w:tc>
        <w:tc>
          <w:tcPr>
            <w:tcW w:w="567" w:type="dxa"/>
            <w:shd w:val="clear" w:color="auto" w:fill="auto"/>
          </w:tcPr>
          <w:p w14:paraId="6A619BD0"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DA35CCB" w14:textId="77777777" w:rsidR="00F4339E" w:rsidRPr="002C22DF" w:rsidRDefault="00F4339E" w:rsidP="002472F9">
            <w:pPr>
              <w:spacing w:before="40" w:after="120" w:line="220" w:lineRule="exact"/>
              <w:ind w:right="113"/>
              <w:rPr>
                <w:b/>
                <w:lang w:val="en-US"/>
              </w:rPr>
            </w:pPr>
            <w:r w:rsidRPr="002C22DF">
              <w:rPr>
                <w:b/>
                <w:lang w:val="en-US"/>
              </w:rPr>
              <w:t>FlexPLI Test Results (SN-03)</w:t>
            </w:r>
          </w:p>
        </w:tc>
      </w:tr>
      <w:tr w:rsidR="00F4339E" w:rsidRPr="002C22DF" w14:paraId="114C01F6" w14:textId="77777777" w:rsidTr="002472F9">
        <w:trPr>
          <w:trHeight w:val="300"/>
        </w:trPr>
        <w:tc>
          <w:tcPr>
            <w:tcW w:w="1418" w:type="dxa"/>
            <w:shd w:val="clear" w:color="auto" w:fill="auto"/>
          </w:tcPr>
          <w:p w14:paraId="0B093081" w14:textId="77777777" w:rsidR="00F4339E" w:rsidRPr="002C22DF" w:rsidRDefault="00F4339E" w:rsidP="002472F9">
            <w:pPr>
              <w:rPr>
                <w:b/>
                <w:bCs/>
              </w:rPr>
            </w:pPr>
            <w:r w:rsidRPr="002C22DF">
              <w:rPr>
                <w:b/>
                <w:bCs/>
              </w:rPr>
              <w:t>GTR9-5-18</w:t>
            </w:r>
          </w:p>
        </w:tc>
        <w:tc>
          <w:tcPr>
            <w:tcW w:w="567" w:type="dxa"/>
            <w:shd w:val="clear" w:color="auto" w:fill="auto"/>
          </w:tcPr>
          <w:p w14:paraId="7A967052"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85FE11D" w14:textId="77777777" w:rsidR="00F4339E" w:rsidRPr="002C22DF" w:rsidRDefault="00F4339E" w:rsidP="002472F9">
            <w:pPr>
              <w:spacing w:before="40" w:after="120" w:line="220" w:lineRule="exact"/>
              <w:ind w:right="113"/>
              <w:rPr>
                <w:b/>
                <w:lang w:val="en-US"/>
              </w:rPr>
            </w:pPr>
            <w:r w:rsidRPr="002C22DF">
              <w:rPr>
                <w:b/>
                <w:lang w:val="en-US"/>
              </w:rPr>
              <w:t>Flex PLI Logbook for the IG GTR9-PH2 Round Robin Tests</w:t>
            </w:r>
          </w:p>
        </w:tc>
      </w:tr>
      <w:tr w:rsidR="00F4339E" w:rsidRPr="002C22DF" w14:paraId="57BF4FC9" w14:textId="77777777" w:rsidTr="002472F9">
        <w:trPr>
          <w:trHeight w:val="300"/>
        </w:trPr>
        <w:tc>
          <w:tcPr>
            <w:tcW w:w="1418" w:type="dxa"/>
            <w:shd w:val="clear" w:color="auto" w:fill="auto"/>
          </w:tcPr>
          <w:p w14:paraId="2BF3E78D" w14:textId="77777777" w:rsidR="00F4339E" w:rsidRPr="002C22DF" w:rsidRDefault="00F4339E" w:rsidP="002472F9">
            <w:pPr>
              <w:rPr>
                <w:b/>
                <w:bCs/>
              </w:rPr>
            </w:pPr>
            <w:r w:rsidRPr="002C22DF">
              <w:rPr>
                <w:b/>
                <w:bCs/>
              </w:rPr>
              <w:t>GTR9-5-19</w:t>
            </w:r>
          </w:p>
        </w:tc>
        <w:tc>
          <w:tcPr>
            <w:tcW w:w="567" w:type="dxa"/>
            <w:shd w:val="clear" w:color="auto" w:fill="auto"/>
          </w:tcPr>
          <w:p w14:paraId="4706D40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C0004A6" w14:textId="77777777" w:rsidR="00F4339E" w:rsidRPr="002C22DF" w:rsidRDefault="00F4339E" w:rsidP="002472F9">
            <w:pPr>
              <w:spacing w:before="40" w:after="120" w:line="220" w:lineRule="exact"/>
              <w:ind w:right="113"/>
              <w:rPr>
                <w:b/>
                <w:lang w:val="en-US"/>
              </w:rPr>
            </w:pPr>
            <w:r w:rsidRPr="002C22DF">
              <w:rPr>
                <w:b/>
                <w:lang w:val="en-US"/>
              </w:rPr>
              <w:t>Estimation of Cost Reduction due to Introduction of FlexPLI within GTR9</w:t>
            </w:r>
          </w:p>
        </w:tc>
      </w:tr>
      <w:tr w:rsidR="00F4339E" w:rsidRPr="002C22DF" w14:paraId="1E339AA9" w14:textId="77777777" w:rsidTr="002472F9">
        <w:trPr>
          <w:trHeight w:val="600"/>
        </w:trPr>
        <w:tc>
          <w:tcPr>
            <w:tcW w:w="1418" w:type="dxa"/>
            <w:shd w:val="clear" w:color="auto" w:fill="auto"/>
          </w:tcPr>
          <w:p w14:paraId="6164B90B" w14:textId="77777777" w:rsidR="00F4339E" w:rsidRPr="002C22DF" w:rsidRDefault="00F4339E" w:rsidP="002472F9">
            <w:pPr>
              <w:rPr>
                <w:b/>
                <w:bCs/>
              </w:rPr>
            </w:pPr>
            <w:r w:rsidRPr="002C22DF">
              <w:rPr>
                <w:b/>
                <w:bCs/>
              </w:rPr>
              <w:t>GTR9-5-20</w:t>
            </w:r>
          </w:p>
        </w:tc>
        <w:tc>
          <w:tcPr>
            <w:tcW w:w="567" w:type="dxa"/>
            <w:shd w:val="clear" w:color="auto" w:fill="auto"/>
          </w:tcPr>
          <w:p w14:paraId="701BD1D4"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64DB55D" w14:textId="77777777" w:rsidR="00F4339E" w:rsidRPr="002C22DF" w:rsidRDefault="00F4339E" w:rsidP="002472F9">
            <w:pPr>
              <w:spacing w:before="40" w:after="120" w:line="220" w:lineRule="exact"/>
              <w:ind w:right="113"/>
              <w:rPr>
                <w:b/>
                <w:lang w:val="en-US"/>
              </w:rPr>
            </w:pPr>
            <w:r w:rsidRPr="002C22DF">
              <w:rPr>
                <w:b/>
                <w:lang w:val="en-US"/>
              </w:rPr>
              <w:t>Verification of Draft FlexPLI prototype impactor limits and application to FlexPLI serial production level</w:t>
            </w:r>
          </w:p>
        </w:tc>
      </w:tr>
      <w:tr w:rsidR="00F4339E" w:rsidRPr="002C22DF" w14:paraId="36EF347E" w14:textId="77777777" w:rsidTr="002472F9">
        <w:trPr>
          <w:trHeight w:val="300"/>
        </w:trPr>
        <w:tc>
          <w:tcPr>
            <w:tcW w:w="1418" w:type="dxa"/>
            <w:shd w:val="clear" w:color="auto" w:fill="auto"/>
          </w:tcPr>
          <w:p w14:paraId="3CC11232" w14:textId="77777777" w:rsidR="00F4339E" w:rsidRPr="002C22DF" w:rsidRDefault="00F4339E" w:rsidP="002472F9">
            <w:pPr>
              <w:rPr>
                <w:b/>
                <w:bCs/>
              </w:rPr>
            </w:pPr>
            <w:r w:rsidRPr="002C22DF">
              <w:rPr>
                <w:b/>
                <w:bCs/>
              </w:rPr>
              <w:t>GTR9-5-21</w:t>
            </w:r>
          </w:p>
        </w:tc>
        <w:tc>
          <w:tcPr>
            <w:tcW w:w="567" w:type="dxa"/>
            <w:shd w:val="clear" w:color="auto" w:fill="auto"/>
          </w:tcPr>
          <w:p w14:paraId="55E3E8F8"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236D6603" w14:textId="77777777" w:rsidR="00F4339E" w:rsidRPr="002C22DF" w:rsidRDefault="00F4339E" w:rsidP="002472F9">
            <w:pPr>
              <w:spacing w:before="40" w:after="120" w:line="220" w:lineRule="exact"/>
              <w:ind w:right="113"/>
              <w:rPr>
                <w:b/>
                <w:lang w:val="en-US"/>
              </w:rPr>
            </w:pPr>
            <w:r w:rsidRPr="002C22DF">
              <w:rPr>
                <w:b/>
                <w:lang w:val="en-US"/>
              </w:rPr>
              <w:t>US Round Robin Test Status</w:t>
            </w:r>
          </w:p>
        </w:tc>
      </w:tr>
      <w:tr w:rsidR="00F4339E" w:rsidRPr="002C22DF" w14:paraId="23C3B8B6" w14:textId="77777777" w:rsidTr="002472F9">
        <w:trPr>
          <w:trHeight w:val="300"/>
        </w:trPr>
        <w:tc>
          <w:tcPr>
            <w:tcW w:w="1418" w:type="dxa"/>
            <w:shd w:val="clear" w:color="auto" w:fill="auto"/>
          </w:tcPr>
          <w:p w14:paraId="11BD907B" w14:textId="77777777" w:rsidR="00F4339E" w:rsidRPr="002C22DF" w:rsidRDefault="00F4339E" w:rsidP="002472F9">
            <w:pPr>
              <w:rPr>
                <w:b/>
                <w:bCs/>
              </w:rPr>
            </w:pPr>
            <w:r w:rsidRPr="002C22DF">
              <w:rPr>
                <w:b/>
                <w:bCs/>
              </w:rPr>
              <w:t>GTR9-5-22</w:t>
            </w:r>
          </w:p>
        </w:tc>
        <w:tc>
          <w:tcPr>
            <w:tcW w:w="567" w:type="dxa"/>
            <w:shd w:val="clear" w:color="auto" w:fill="auto"/>
          </w:tcPr>
          <w:p w14:paraId="305C75D5"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6213A3A" w14:textId="77777777" w:rsidR="00F4339E" w:rsidRPr="002C22DF" w:rsidRDefault="00F4339E" w:rsidP="002472F9">
            <w:pPr>
              <w:spacing w:before="40" w:after="120" w:line="220" w:lineRule="exact"/>
              <w:ind w:right="113"/>
              <w:rPr>
                <w:b/>
                <w:lang w:val="en-US"/>
              </w:rPr>
            </w:pPr>
            <w:r w:rsidRPr="002C22DF">
              <w:rPr>
                <w:b/>
                <w:lang w:val="en-US"/>
              </w:rPr>
              <w:t>Information on vehicle data used in NHTSA's studies</w:t>
            </w:r>
          </w:p>
        </w:tc>
      </w:tr>
      <w:tr w:rsidR="00F4339E" w:rsidRPr="002C22DF" w14:paraId="0BE145D2" w14:textId="77777777" w:rsidTr="002472F9">
        <w:trPr>
          <w:trHeight w:val="600"/>
        </w:trPr>
        <w:tc>
          <w:tcPr>
            <w:tcW w:w="1418" w:type="dxa"/>
            <w:shd w:val="clear" w:color="auto" w:fill="auto"/>
          </w:tcPr>
          <w:p w14:paraId="2691D857" w14:textId="77777777" w:rsidR="00F4339E" w:rsidRPr="002C22DF" w:rsidRDefault="00F4339E" w:rsidP="002472F9">
            <w:pPr>
              <w:rPr>
                <w:b/>
                <w:bCs/>
              </w:rPr>
            </w:pPr>
            <w:r w:rsidRPr="002C22DF">
              <w:rPr>
                <w:b/>
                <w:bCs/>
              </w:rPr>
              <w:t>GTR9-5-23</w:t>
            </w:r>
          </w:p>
        </w:tc>
        <w:tc>
          <w:tcPr>
            <w:tcW w:w="567" w:type="dxa"/>
            <w:shd w:val="clear" w:color="auto" w:fill="auto"/>
          </w:tcPr>
          <w:p w14:paraId="44253A40" w14:textId="77777777" w:rsidR="00F4339E" w:rsidRPr="002C22DF" w:rsidRDefault="00F4339E" w:rsidP="002472F9">
            <w:pPr>
              <w:spacing w:before="40" w:after="120" w:line="220" w:lineRule="exact"/>
              <w:ind w:right="113"/>
              <w:rPr>
                <w:b/>
                <w:lang w:val="en-US"/>
              </w:rPr>
            </w:pPr>
            <w:r w:rsidRPr="002C22DF">
              <w:rPr>
                <w:b/>
                <w:lang w:val="en-US"/>
              </w:rPr>
              <w:t>c</w:t>
            </w:r>
          </w:p>
        </w:tc>
        <w:tc>
          <w:tcPr>
            <w:tcW w:w="5386" w:type="dxa"/>
            <w:shd w:val="clear" w:color="auto" w:fill="auto"/>
          </w:tcPr>
          <w:p w14:paraId="63388F60" w14:textId="77777777" w:rsidR="00F4339E" w:rsidRPr="002C22DF" w:rsidRDefault="00F4339E" w:rsidP="002472F9">
            <w:pPr>
              <w:spacing w:before="40" w:after="120" w:line="220" w:lineRule="exact"/>
              <w:ind w:right="113"/>
              <w:rPr>
                <w:b/>
                <w:lang w:val="en-US"/>
              </w:rPr>
            </w:pPr>
            <w:r w:rsidRPr="002C22DF">
              <w:rPr>
                <w:b/>
                <w:lang w:val="en-US"/>
              </w:rPr>
              <w:t xml:space="preserve">Initial comments of OICA representatives to the 5th IG GTR9-PH2 meeting in response to document GTR9-5-20 </w:t>
            </w:r>
          </w:p>
        </w:tc>
      </w:tr>
      <w:tr w:rsidR="00F4339E" w:rsidRPr="002C22DF" w14:paraId="0B1711F5" w14:textId="77777777" w:rsidTr="002472F9">
        <w:trPr>
          <w:trHeight w:val="300"/>
        </w:trPr>
        <w:tc>
          <w:tcPr>
            <w:tcW w:w="1418" w:type="dxa"/>
            <w:shd w:val="clear" w:color="auto" w:fill="auto"/>
          </w:tcPr>
          <w:p w14:paraId="5C404B00" w14:textId="77777777" w:rsidR="00F4339E" w:rsidRPr="002C22DF" w:rsidRDefault="00F4339E" w:rsidP="002472F9">
            <w:pPr>
              <w:rPr>
                <w:b/>
                <w:bCs/>
              </w:rPr>
            </w:pPr>
            <w:r w:rsidRPr="002C22DF">
              <w:rPr>
                <w:b/>
                <w:bCs/>
              </w:rPr>
              <w:t>GTR9-5-24</w:t>
            </w:r>
          </w:p>
        </w:tc>
        <w:tc>
          <w:tcPr>
            <w:tcW w:w="567" w:type="dxa"/>
            <w:shd w:val="clear" w:color="auto" w:fill="auto"/>
          </w:tcPr>
          <w:p w14:paraId="298A244E"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39F8DFE" w14:textId="77777777" w:rsidR="00F4339E" w:rsidRPr="002C22DF" w:rsidRDefault="00F4339E" w:rsidP="002472F9">
            <w:pPr>
              <w:spacing w:before="40" w:after="120" w:line="220" w:lineRule="exact"/>
              <w:ind w:right="113"/>
              <w:rPr>
                <w:b/>
                <w:lang w:val="en-US"/>
              </w:rPr>
            </w:pPr>
            <w:r w:rsidRPr="002C22DF">
              <w:rPr>
                <w:b/>
                <w:lang w:val="en-US"/>
              </w:rPr>
              <w:t>Height tolerance for pedestrian protection</w:t>
            </w:r>
          </w:p>
        </w:tc>
      </w:tr>
      <w:tr w:rsidR="00F4339E" w:rsidRPr="002C22DF" w14:paraId="3997FCE0" w14:textId="77777777" w:rsidTr="002472F9">
        <w:trPr>
          <w:trHeight w:val="300"/>
        </w:trPr>
        <w:tc>
          <w:tcPr>
            <w:tcW w:w="1418" w:type="dxa"/>
            <w:shd w:val="clear" w:color="auto" w:fill="auto"/>
          </w:tcPr>
          <w:p w14:paraId="0F189ED3" w14:textId="77777777" w:rsidR="00F4339E" w:rsidRPr="002C22DF" w:rsidRDefault="00F4339E" w:rsidP="002472F9">
            <w:pPr>
              <w:rPr>
                <w:b/>
                <w:bCs/>
              </w:rPr>
            </w:pPr>
            <w:r w:rsidRPr="002C22DF">
              <w:rPr>
                <w:b/>
                <w:bCs/>
              </w:rPr>
              <w:t>GTR9-5-25</w:t>
            </w:r>
          </w:p>
        </w:tc>
        <w:tc>
          <w:tcPr>
            <w:tcW w:w="567" w:type="dxa"/>
            <w:shd w:val="clear" w:color="auto" w:fill="auto"/>
          </w:tcPr>
          <w:p w14:paraId="3E91CEA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AB2D4BB" w14:textId="77777777" w:rsidR="00F4339E" w:rsidRPr="002C22DF" w:rsidRDefault="00F4339E" w:rsidP="002472F9">
            <w:pPr>
              <w:spacing w:before="40" w:after="120" w:line="220" w:lineRule="exact"/>
              <w:ind w:right="113"/>
              <w:rPr>
                <w:b/>
                <w:lang w:val="en-US"/>
              </w:rPr>
            </w:pPr>
            <w:r w:rsidRPr="002C22DF">
              <w:rPr>
                <w:b/>
                <w:lang w:val="en-US"/>
              </w:rPr>
              <w:t>Flex PLI Inverse Test Setup - Moving Ram Friction</w:t>
            </w:r>
          </w:p>
        </w:tc>
      </w:tr>
      <w:tr w:rsidR="00F4339E" w:rsidRPr="002C22DF" w14:paraId="60CC625D" w14:textId="77777777" w:rsidTr="002472F9">
        <w:trPr>
          <w:trHeight w:val="600"/>
        </w:trPr>
        <w:tc>
          <w:tcPr>
            <w:tcW w:w="1418" w:type="dxa"/>
            <w:shd w:val="clear" w:color="auto" w:fill="auto"/>
          </w:tcPr>
          <w:p w14:paraId="16CCE96E" w14:textId="77777777" w:rsidR="00F4339E" w:rsidRPr="002C22DF" w:rsidRDefault="00F4339E" w:rsidP="002472F9">
            <w:pPr>
              <w:rPr>
                <w:b/>
                <w:bCs/>
              </w:rPr>
            </w:pPr>
            <w:r w:rsidRPr="002C22DF">
              <w:rPr>
                <w:b/>
                <w:bCs/>
              </w:rPr>
              <w:t>GTR9-5-26</w:t>
            </w:r>
          </w:p>
        </w:tc>
        <w:tc>
          <w:tcPr>
            <w:tcW w:w="567" w:type="dxa"/>
            <w:shd w:val="clear" w:color="auto" w:fill="auto"/>
          </w:tcPr>
          <w:p w14:paraId="4E23E273"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1B3262D" w14:textId="77777777" w:rsidR="00F4339E" w:rsidRPr="002C22DF" w:rsidRDefault="00F4339E" w:rsidP="002472F9">
            <w:pPr>
              <w:spacing w:before="40" w:after="120" w:line="220" w:lineRule="exact"/>
              <w:ind w:right="113"/>
              <w:rPr>
                <w:b/>
                <w:lang w:val="en-US"/>
              </w:rPr>
            </w:pPr>
            <w:r w:rsidRPr="002C22DF">
              <w:rPr>
                <w:b/>
                <w:lang w:val="en-US"/>
              </w:rPr>
              <w:t>Investigation of the Influences of Friction within the Inverse Certification Test Setup of the FlexPLI - Lower Legform Impactor</w:t>
            </w:r>
          </w:p>
        </w:tc>
      </w:tr>
      <w:tr w:rsidR="00F4339E" w:rsidRPr="002C22DF" w14:paraId="70462424" w14:textId="77777777" w:rsidTr="002472F9">
        <w:trPr>
          <w:trHeight w:val="300"/>
        </w:trPr>
        <w:tc>
          <w:tcPr>
            <w:tcW w:w="1418" w:type="dxa"/>
            <w:shd w:val="clear" w:color="auto" w:fill="auto"/>
          </w:tcPr>
          <w:p w14:paraId="1BE677B5" w14:textId="77777777" w:rsidR="00F4339E" w:rsidRPr="002C22DF" w:rsidRDefault="00F4339E" w:rsidP="002472F9">
            <w:pPr>
              <w:rPr>
                <w:b/>
                <w:bCs/>
              </w:rPr>
            </w:pPr>
            <w:r w:rsidRPr="002C22DF">
              <w:rPr>
                <w:b/>
                <w:bCs/>
              </w:rPr>
              <w:t>GTR9-5-27</w:t>
            </w:r>
          </w:p>
        </w:tc>
        <w:tc>
          <w:tcPr>
            <w:tcW w:w="567" w:type="dxa"/>
            <w:shd w:val="clear" w:color="auto" w:fill="auto"/>
          </w:tcPr>
          <w:p w14:paraId="738B2022"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B5CC032" w14:textId="77777777" w:rsidR="00F4339E" w:rsidRPr="002C22DF" w:rsidRDefault="00F4339E" w:rsidP="002472F9">
            <w:pPr>
              <w:spacing w:before="40" w:after="120" w:line="220" w:lineRule="exact"/>
              <w:ind w:right="113"/>
              <w:rPr>
                <w:b/>
                <w:lang w:val="en-US"/>
              </w:rPr>
            </w:pPr>
            <w:r w:rsidRPr="002C22DF">
              <w:rPr>
                <w:b/>
                <w:lang w:val="en-US"/>
              </w:rPr>
              <w:t>Clarification of Injury Threshold Determination Process Used by JAMA</w:t>
            </w:r>
          </w:p>
        </w:tc>
      </w:tr>
      <w:tr w:rsidR="00F4339E" w:rsidRPr="002C22DF" w14:paraId="479E9871" w14:textId="77777777" w:rsidTr="002472F9">
        <w:trPr>
          <w:trHeight w:val="600"/>
        </w:trPr>
        <w:tc>
          <w:tcPr>
            <w:tcW w:w="1418" w:type="dxa"/>
            <w:shd w:val="clear" w:color="auto" w:fill="auto"/>
          </w:tcPr>
          <w:p w14:paraId="4DE55B15" w14:textId="77777777" w:rsidR="00F4339E" w:rsidRPr="002C22DF" w:rsidRDefault="00F4339E" w:rsidP="002472F9">
            <w:pPr>
              <w:rPr>
                <w:b/>
                <w:bCs/>
              </w:rPr>
            </w:pPr>
            <w:r w:rsidRPr="002C22DF">
              <w:rPr>
                <w:b/>
                <w:bCs/>
              </w:rPr>
              <w:t>GTR9-5-28</w:t>
            </w:r>
          </w:p>
        </w:tc>
        <w:tc>
          <w:tcPr>
            <w:tcW w:w="567" w:type="dxa"/>
            <w:shd w:val="clear" w:color="auto" w:fill="auto"/>
          </w:tcPr>
          <w:p w14:paraId="72E424F2"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56A3C78" w14:textId="77777777" w:rsidR="00F4339E" w:rsidRPr="002C22DF" w:rsidRDefault="00F4339E" w:rsidP="002472F9">
            <w:pPr>
              <w:spacing w:before="40" w:after="120" w:line="220" w:lineRule="exact"/>
              <w:ind w:right="113"/>
              <w:rPr>
                <w:b/>
                <w:lang w:val="en-US"/>
              </w:rPr>
            </w:pPr>
            <w:r w:rsidRPr="002C22DF">
              <w:rPr>
                <w:b/>
                <w:lang w:val="en-US"/>
              </w:rPr>
              <w:t>Operating Principles and Terms of Reference for the IG GTR9-PH2, updated version 5th meeting</w:t>
            </w:r>
          </w:p>
        </w:tc>
      </w:tr>
      <w:tr w:rsidR="00F4339E" w:rsidRPr="002C22DF" w14:paraId="1DC4CF0B" w14:textId="77777777" w:rsidTr="002472F9">
        <w:trPr>
          <w:trHeight w:val="300"/>
        </w:trPr>
        <w:tc>
          <w:tcPr>
            <w:tcW w:w="1418" w:type="dxa"/>
            <w:shd w:val="clear" w:color="auto" w:fill="auto"/>
          </w:tcPr>
          <w:p w14:paraId="2A4B0084" w14:textId="77777777" w:rsidR="00F4339E" w:rsidRPr="002C22DF" w:rsidRDefault="00F4339E" w:rsidP="002472F9">
            <w:pPr>
              <w:rPr>
                <w:b/>
                <w:bCs/>
              </w:rPr>
            </w:pPr>
            <w:r w:rsidRPr="002C22DF">
              <w:rPr>
                <w:b/>
                <w:bCs/>
              </w:rPr>
              <w:t>GTR9-5-29</w:t>
            </w:r>
          </w:p>
        </w:tc>
        <w:tc>
          <w:tcPr>
            <w:tcW w:w="567" w:type="dxa"/>
            <w:shd w:val="clear" w:color="auto" w:fill="auto"/>
          </w:tcPr>
          <w:p w14:paraId="1A5F9D26"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11C826F" w14:textId="77777777" w:rsidR="00F4339E" w:rsidRPr="002C22DF" w:rsidRDefault="00F4339E" w:rsidP="002472F9">
            <w:pPr>
              <w:spacing w:before="40" w:after="120" w:line="220" w:lineRule="exact"/>
              <w:ind w:right="113"/>
              <w:rPr>
                <w:b/>
                <w:lang w:val="en-US"/>
              </w:rPr>
            </w:pPr>
            <w:r w:rsidRPr="002C22DF">
              <w:rPr>
                <w:b/>
                <w:lang w:val="en-US"/>
              </w:rPr>
              <w:t>Draft gtr No 9 amendment, version 2012-12-06</w:t>
            </w:r>
          </w:p>
        </w:tc>
      </w:tr>
      <w:tr w:rsidR="00F4339E" w:rsidRPr="002C22DF" w14:paraId="760F3B7E" w14:textId="77777777" w:rsidTr="002472F9">
        <w:trPr>
          <w:trHeight w:val="300"/>
        </w:trPr>
        <w:tc>
          <w:tcPr>
            <w:tcW w:w="1418" w:type="dxa"/>
            <w:shd w:val="clear" w:color="auto" w:fill="auto"/>
          </w:tcPr>
          <w:p w14:paraId="22478FFF" w14:textId="77777777" w:rsidR="00F4339E" w:rsidRPr="002C22DF" w:rsidRDefault="00F4339E" w:rsidP="002472F9">
            <w:pPr>
              <w:rPr>
                <w:b/>
                <w:bCs/>
              </w:rPr>
            </w:pPr>
            <w:r w:rsidRPr="002C22DF">
              <w:rPr>
                <w:b/>
                <w:bCs/>
              </w:rPr>
              <w:t>GTR9-5-30</w:t>
            </w:r>
          </w:p>
        </w:tc>
        <w:tc>
          <w:tcPr>
            <w:tcW w:w="567" w:type="dxa"/>
            <w:shd w:val="clear" w:color="auto" w:fill="auto"/>
          </w:tcPr>
          <w:p w14:paraId="2E6BE98D"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CEB9DBC" w14:textId="77777777" w:rsidR="00F4339E" w:rsidRPr="002C22DF" w:rsidRDefault="00F4339E" w:rsidP="002472F9">
            <w:pPr>
              <w:spacing w:before="40" w:after="120" w:line="220" w:lineRule="exact"/>
              <w:ind w:right="113"/>
              <w:rPr>
                <w:b/>
                <w:lang w:val="en-US"/>
              </w:rPr>
            </w:pPr>
            <w:r w:rsidRPr="002C22DF">
              <w:rPr>
                <w:b/>
                <w:lang w:val="en-US"/>
              </w:rPr>
              <w:t>Discussion of the Rebound Issue, ACEA comments</w:t>
            </w:r>
          </w:p>
        </w:tc>
      </w:tr>
      <w:tr w:rsidR="00F4339E" w:rsidRPr="002C22DF" w14:paraId="151B83D0" w14:textId="77777777" w:rsidTr="002472F9">
        <w:trPr>
          <w:trHeight w:val="300"/>
        </w:trPr>
        <w:tc>
          <w:tcPr>
            <w:tcW w:w="1418" w:type="dxa"/>
            <w:shd w:val="clear" w:color="auto" w:fill="auto"/>
          </w:tcPr>
          <w:p w14:paraId="416A36E7" w14:textId="77777777" w:rsidR="00F4339E" w:rsidRPr="002C22DF" w:rsidRDefault="00F4339E" w:rsidP="002472F9">
            <w:pPr>
              <w:rPr>
                <w:b/>
                <w:bCs/>
              </w:rPr>
            </w:pPr>
            <w:r w:rsidRPr="002C22DF">
              <w:rPr>
                <w:b/>
                <w:bCs/>
              </w:rPr>
              <w:t>GTR9-5-31</w:t>
            </w:r>
          </w:p>
        </w:tc>
        <w:tc>
          <w:tcPr>
            <w:tcW w:w="567" w:type="dxa"/>
            <w:shd w:val="clear" w:color="auto" w:fill="auto"/>
          </w:tcPr>
          <w:p w14:paraId="22C90593"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14E7A116" w14:textId="77777777" w:rsidR="00F4339E" w:rsidRPr="002C22DF" w:rsidRDefault="00F4339E" w:rsidP="002472F9">
            <w:pPr>
              <w:spacing w:before="40" w:after="120" w:line="220" w:lineRule="exact"/>
              <w:ind w:right="113"/>
              <w:rPr>
                <w:b/>
                <w:lang w:val="en-US"/>
              </w:rPr>
            </w:pPr>
            <w:r w:rsidRPr="002C22DF">
              <w:rPr>
                <w:b/>
                <w:lang w:val="en-US"/>
              </w:rPr>
              <w:t>FlexPLI version GTR drawing package</w:t>
            </w:r>
          </w:p>
        </w:tc>
      </w:tr>
      <w:tr w:rsidR="00F4339E" w:rsidRPr="002C22DF" w14:paraId="7F6BA6D3" w14:textId="77777777" w:rsidTr="002472F9">
        <w:trPr>
          <w:trHeight w:val="600"/>
        </w:trPr>
        <w:tc>
          <w:tcPr>
            <w:tcW w:w="1418" w:type="dxa"/>
            <w:shd w:val="clear" w:color="auto" w:fill="auto"/>
          </w:tcPr>
          <w:p w14:paraId="5B9C8C97" w14:textId="77777777" w:rsidR="00F4339E" w:rsidRPr="002C22DF" w:rsidRDefault="00F4339E" w:rsidP="002472F9">
            <w:pPr>
              <w:rPr>
                <w:b/>
                <w:bCs/>
              </w:rPr>
            </w:pPr>
            <w:r w:rsidRPr="002C22DF">
              <w:rPr>
                <w:b/>
                <w:bCs/>
              </w:rPr>
              <w:t>GTR9-6-01</w:t>
            </w:r>
          </w:p>
        </w:tc>
        <w:tc>
          <w:tcPr>
            <w:tcW w:w="567" w:type="dxa"/>
            <w:shd w:val="clear" w:color="auto" w:fill="auto"/>
          </w:tcPr>
          <w:p w14:paraId="1FCA6861"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33131DD1" w14:textId="77777777" w:rsidR="00F4339E" w:rsidRPr="002C22DF" w:rsidRDefault="00F4339E" w:rsidP="002472F9">
            <w:pPr>
              <w:spacing w:before="40" w:after="120" w:line="220" w:lineRule="exact"/>
              <w:ind w:right="113"/>
              <w:rPr>
                <w:b/>
                <w:lang w:val="en-US"/>
              </w:rPr>
            </w:pPr>
            <w:r w:rsidRPr="002C22DF">
              <w:rPr>
                <w:b/>
                <w:lang w:val="en-US"/>
              </w:rPr>
              <w:t>Agenda for the 6th meeting of the Informal Group on Global Technical Regulation No. 9 – Phase 2 (IG GTR9-PH2) - Final</w:t>
            </w:r>
          </w:p>
        </w:tc>
      </w:tr>
      <w:tr w:rsidR="00F4339E" w:rsidRPr="002C22DF" w14:paraId="06A1443C" w14:textId="77777777" w:rsidTr="002472F9">
        <w:trPr>
          <w:trHeight w:val="600"/>
        </w:trPr>
        <w:tc>
          <w:tcPr>
            <w:tcW w:w="1418" w:type="dxa"/>
            <w:shd w:val="clear" w:color="auto" w:fill="auto"/>
          </w:tcPr>
          <w:p w14:paraId="5FEBECEE" w14:textId="77777777" w:rsidR="00F4339E" w:rsidRPr="002C22DF" w:rsidRDefault="00F4339E" w:rsidP="002472F9">
            <w:pPr>
              <w:rPr>
                <w:b/>
                <w:bCs/>
              </w:rPr>
            </w:pPr>
            <w:r w:rsidRPr="002C22DF">
              <w:rPr>
                <w:b/>
                <w:bCs/>
              </w:rPr>
              <w:t>GTR9-6-02</w:t>
            </w:r>
          </w:p>
        </w:tc>
        <w:tc>
          <w:tcPr>
            <w:tcW w:w="567" w:type="dxa"/>
            <w:shd w:val="clear" w:color="auto" w:fill="auto"/>
          </w:tcPr>
          <w:p w14:paraId="78ED3F19" w14:textId="77777777" w:rsidR="00F4339E" w:rsidRPr="002C22DF" w:rsidRDefault="00F4339E" w:rsidP="002472F9">
            <w:pPr>
              <w:spacing w:before="40" w:after="120" w:line="220" w:lineRule="exact"/>
              <w:ind w:right="113"/>
              <w:rPr>
                <w:b/>
                <w:lang w:val="en-US"/>
              </w:rPr>
            </w:pPr>
            <w:r w:rsidRPr="002C22DF">
              <w:rPr>
                <w:b/>
                <w:lang w:val="en-US"/>
              </w:rPr>
              <w:t>2</w:t>
            </w:r>
          </w:p>
        </w:tc>
        <w:tc>
          <w:tcPr>
            <w:tcW w:w="5386" w:type="dxa"/>
            <w:shd w:val="clear" w:color="auto" w:fill="auto"/>
          </w:tcPr>
          <w:p w14:paraId="409A9DB7" w14:textId="77777777" w:rsidR="00F4339E" w:rsidRPr="002C22DF" w:rsidRDefault="00F4339E" w:rsidP="002472F9">
            <w:pPr>
              <w:spacing w:before="40" w:after="120" w:line="220" w:lineRule="exact"/>
              <w:ind w:right="113"/>
              <w:rPr>
                <w:b/>
                <w:lang w:val="en-US"/>
              </w:rPr>
            </w:pPr>
            <w:r w:rsidRPr="002C22DF">
              <w:rPr>
                <w:b/>
                <w:lang w:val="en-US"/>
              </w:rPr>
              <w:t>Minutes of the 6th meeting of the Informal Group on Global Technical Regulation No. 9 – Phase 2 (IG GTR9-PH2) - Final</w:t>
            </w:r>
          </w:p>
        </w:tc>
      </w:tr>
      <w:tr w:rsidR="00F4339E" w:rsidRPr="002C22DF" w14:paraId="5F366BE7" w14:textId="77777777" w:rsidTr="002472F9">
        <w:trPr>
          <w:trHeight w:val="300"/>
        </w:trPr>
        <w:tc>
          <w:tcPr>
            <w:tcW w:w="1418" w:type="dxa"/>
            <w:shd w:val="clear" w:color="auto" w:fill="auto"/>
          </w:tcPr>
          <w:p w14:paraId="73C36199" w14:textId="77777777" w:rsidR="00F4339E" w:rsidRPr="002C22DF" w:rsidRDefault="00F4339E" w:rsidP="002472F9">
            <w:pPr>
              <w:rPr>
                <w:b/>
                <w:bCs/>
              </w:rPr>
            </w:pPr>
            <w:r w:rsidRPr="002C22DF">
              <w:rPr>
                <w:b/>
                <w:bCs/>
              </w:rPr>
              <w:t>GTR9-6-03</w:t>
            </w:r>
          </w:p>
        </w:tc>
        <w:tc>
          <w:tcPr>
            <w:tcW w:w="567" w:type="dxa"/>
            <w:shd w:val="clear" w:color="auto" w:fill="auto"/>
          </w:tcPr>
          <w:p w14:paraId="2984267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DC37A44" w14:textId="77777777" w:rsidR="00F4339E" w:rsidRPr="002C22DF" w:rsidRDefault="00F4339E" w:rsidP="002472F9">
            <w:pPr>
              <w:spacing w:before="40" w:after="120" w:line="220" w:lineRule="exact"/>
              <w:ind w:right="113"/>
              <w:rPr>
                <w:b/>
                <w:lang w:val="en-US"/>
              </w:rPr>
            </w:pPr>
            <w:r w:rsidRPr="002C22DF">
              <w:rPr>
                <w:b/>
                <w:lang w:val="en-US"/>
              </w:rPr>
              <w:t xml:space="preserve">FlexPLI Testing: Propelling Accuracy </w:t>
            </w:r>
          </w:p>
        </w:tc>
      </w:tr>
      <w:tr w:rsidR="00F4339E" w:rsidRPr="002C22DF" w14:paraId="689E3FD2" w14:textId="77777777" w:rsidTr="002472F9">
        <w:trPr>
          <w:trHeight w:val="600"/>
        </w:trPr>
        <w:tc>
          <w:tcPr>
            <w:tcW w:w="1418" w:type="dxa"/>
            <w:shd w:val="clear" w:color="auto" w:fill="auto"/>
          </w:tcPr>
          <w:p w14:paraId="45D657A8" w14:textId="77777777" w:rsidR="00F4339E" w:rsidRPr="002C22DF" w:rsidRDefault="00F4339E" w:rsidP="002472F9">
            <w:pPr>
              <w:rPr>
                <w:b/>
                <w:bCs/>
              </w:rPr>
            </w:pPr>
            <w:r w:rsidRPr="002C22DF">
              <w:rPr>
                <w:b/>
                <w:bCs/>
              </w:rPr>
              <w:t>GTR9-6-04</w:t>
            </w:r>
          </w:p>
        </w:tc>
        <w:tc>
          <w:tcPr>
            <w:tcW w:w="567" w:type="dxa"/>
            <w:shd w:val="clear" w:color="auto" w:fill="auto"/>
          </w:tcPr>
          <w:p w14:paraId="4AEDA099"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936DBE3" w14:textId="77777777" w:rsidR="00F4339E" w:rsidRPr="002C22DF" w:rsidRDefault="00F4339E" w:rsidP="002472F9">
            <w:pPr>
              <w:spacing w:before="40" w:after="120" w:line="220" w:lineRule="exact"/>
              <w:ind w:right="113"/>
              <w:rPr>
                <w:b/>
                <w:lang w:val="en-US"/>
              </w:rPr>
            </w:pPr>
            <w:r w:rsidRPr="002C22DF">
              <w:rPr>
                <w:b/>
                <w:lang w:val="en-US"/>
              </w:rPr>
              <w:t>Guidelines for the development of drawings for a test tool to be added as an Addendum to UN Mutual Resolution No. 1 (M.R.1) - (ECE/TRANS/WP.29/1101)</w:t>
            </w:r>
          </w:p>
        </w:tc>
      </w:tr>
      <w:tr w:rsidR="00F4339E" w:rsidRPr="002C22DF" w14:paraId="31074466" w14:textId="77777777" w:rsidTr="002472F9">
        <w:trPr>
          <w:trHeight w:val="300"/>
        </w:trPr>
        <w:tc>
          <w:tcPr>
            <w:tcW w:w="1418" w:type="dxa"/>
            <w:shd w:val="clear" w:color="auto" w:fill="auto"/>
          </w:tcPr>
          <w:p w14:paraId="1A034983" w14:textId="77777777" w:rsidR="00F4339E" w:rsidRPr="002C22DF" w:rsidRDefault="00F4339E" w:rsidP="002472F9">
            <w:pPr>
              <w:rPr>
                <w:b/>
                <w:bCs/>
              </w:rPr>
            </w:pPr>
            <w:r w:rsidRPr="002C22DF">
              <w:rPr>
                <w:b/>
                <w:bCs/>
              </w:rPr>
              <w:t>GTR9-6-05</w:t>
            </w:r>
          </w:p>
        </w:tc>
        <w:tc>
          <w:tcPr>
            <w:tcW w:w="567" w:type="dxa"/>
            <w:shd w:val="clear" w:color="auto" w:fill="auto"/>
          </w:tcPr>
          <w:p w14:paraId="0B27E17D"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402230C" w14:textId="77777777" w:rsidR="00F4339E" w:rsidRPr="002C22DF" w:rsidRDefault="00F4339E" w:rsidP="002472F9">
            <w:pPr>
              <w:spacing w:before="40" w:after="120" w:line="220" w:lineRule="exact"/>
              <w:ind w:right="113"/>
              <w:rPr>
                <w:b/>
                <w:lang w:val="en-US"/>
              </w:rPr>
            </w:pPr>
            <w:r w:rsidRPr="002C22DF">
              <w:rPr>
                <w:b/>
                <w:lang w:val="en-US"/>
              </w:rPr>
              <w:t>Schedule to prepare an Addendum for FlexPLI for the M.R.1</w:t>
            </w:r>
          </w:p>
        </w:tc>
      </w:tr>
      <w:tr w:rsidR="00F4339E" w:rsidRPr="00241957" w14:paraId="13C632F1" w14:textId="77777777" w:rsidTr="002472F9">
        <w:trPr>
          <w:trHeight w:val="300"/>
        </w:trPr>
        <w:tc>
          <w:tcPr>
            <w:tcW w:w="1418" w:type="dxa"/>
            <w:shd w:val="clear" w:color="auto" w:fill="auto"/>
          </w:tcPr>
          <w:p w14:paraId="7ED7CA01" w14:textId="77777777" w:rsidR="00F4339E" w:rsidRPr="002C22DF" w:rsidRDefault="00F4339E" w:rsidP="002472F9">
            <w:pPr>
              <w:rPr>
                <w:b/>
                <w:bCs/>
              </w:rPr>
            </w:pPr>
            <w:r w:rsidRPr="002C22DF">
              <w:rPr>
                <w:b/>
                <w:bCs/>
              </w:rPr>
              <w:lastRenderedPageBreak/>
              <w:t>GTR9-6-06</w:t>
            </w:r>
          </w:p>
        </w:tc>
        <w:tc>
          <w:tcPr>
            <w:tcW w:w="567" w:type="dxa"/>
            <w:shd w:val="clear" w:color="auto" w:fill="auto"/>
          </w:tcPr>
          <w:p w14:paraId="376D771C"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D7F32A1" w14:textId="77777777" w:rsidR="00F4339E" w:rsidRPr="002C22DF" w:rsidRDefault="00F4339E" w:rsidP="002472F9">
            <w:pPr>
              <w:spacing w:before="40" w:after="120" w:line="220" w:lineRule="exact"/>
              <w:ind w:right="113"/>
              <w:rPr>
                <w:b/>
                <w:lang w:val="es-ES"/>
              </w:rPr>
            </w:pPr>
            <w:r w:rsidRPr="002C22DF">
              <w:rPr>
                <w:b/>
                <w:lang w:val="es-ES"/>
              </w:rPr>
              <w:t xml:space="preserve">FlexPLI GTR User Manual Rev. E 2013 </w:t>
            </w:r>
          </w:p>
        </w:tc>
      </w:tr>
      <w:tr w:rsidR="00F4339E" w:rsidRPr="002C22DF" w14:paraId="255270A3" w14:textId="77777777" w:rsidTr="002472F9">
        <w:trPr>
          <w:trHeight w:val="300"/>
        </w:trPr>
        <w:tc>
          <w:tcPr>
            <w:tcW w:w="1418" w:type="dxa"/>
            <w:shd w:val="clear" w:color="auto" w:fill="auto"/>
          </w:tcPr>
          <w:p w14:paraId="359D031F" w14:textId="77777777" w:rsidR="00F4339E" w:rsidRPr="002C22DF" w:rsidRDefault="00F4339E" w:rsidP="002472F9">
            <w:pPr>
              <w:rPr>
                <w:b/>
                <w:bCs/>
              </w:rPr>
            </w:pPr>
            <w:r w:rsidRPr="002C22DF">
              <w:rPr>
                <w:b/>
                <w:bCs/>
              </w:rPr>
              <w:t>GTR9-6-07</w:t>
            </w:r>
          </w:p>
        </w:tc>
        <w:tc>
          <w:tcPr>
            <w:tcW w:w="567" w:type="dxa"/>
            <w:shd w:val="clear" w:color="auto" w:fill="auto"/>
          </w:tcPr>
          <w:p w14:paraId="638D7F3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6577C90" w14:textId="77777777" w:rsidR="00F4339E" w:rsidRPr="002C22DF" w:rsidRDefault="00F4339E" w:rsidP="002472F9">
            <w:pPr>
              <w:spacing w:before="40" w:after="120" w:line="220" w:lineRule="exact"/>
              <w:ind w:right="113"/>
              <w:rPr>
                <w:b/>
                <w:lang w:val="en-US"/>
              </w:rPr>
            </w:pPr>
            <w:r w:rsidRPr="002C22DF">
              <w:rPr>
                <w:b/>
                <w:lang w:val="en-US"/>
              </w:rPr>
              <w:t xml:space="preserve">Definition of FlexPLI Biofidelic Assessment Interval </w:t>
            </w:r>
          </w:p>
        </w:tc>
      </w:tr>
      <w:tr w:rsidR="00F4339E" w:rsidRPr="002C22DF" w14:paraId="7E64E1AC" w14:textId="77777777" w:rsidTr="002472F9">
        <w:trPr>
          <w:trHeight w:val="300"/>
        </w:trPr>
        <w:tc>
          <w:tcPr>
            <w:tcW w:w="1418" w:type="dxa"/>
            <w:shd w:val="clear" w:color="auto" w:fill="auto"/>
          </w:tcPr>
          <w:p w14:paraId="66B7EC43" w14:textId="77777777" w:rsidR="00F4339E" w:rsidRPr="002C22DF" w:rsidRDefault="00F4339E" w:rsidP="002472F9">
            <w:pPr>
              <w:rPr>
                <w:b/>
                <w:bCs/>
              </w:rPr>
            </w:pPr>
            <w:r w:rsidRPr="002C22DF">
              <w:rPr>
                <w:b/>
                <w:bCs/>
              </w:rPr>
              <w:t>GTR9-6-08</w:t>
            </w:r>
          </w:p>
        </w:tc>
        <w:tc>
          <w:tcPr>
            <w:tcW w:w="567" w:type="dxa"/>
            <w:shd w:val="clear" w:color="auto" w:fill="auto"/>
          </w:tcPr>
          <w:p w14:paraId="38EFB862"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5F814C9C" w14:textId="77777777" w:rsidR="00F4339E" w:rsidRPr="002C22DF" w:rsidRDefault="00F4339E" w:rsidP="002472F9">
            <w:pPr>
              <w:spacing w:before="40" w:after="120" w:line="220" w:lineRule="exact"/>
              <w:ind w:right="113"/>
              <w:rPr>
                <w:b/>
                <w:lang w:val="en-US"/>
              </w:rPr>
            </w:pPr>
            <w:r w:rsidRPr="002C22DF">
              <w:rPr>
                <w:b/>
                <w:lang w:val="en-US"/>
              </w:rPr>
              <w:t>Derivation of FlexPLI thresholds</w:t>
            </w:r>
          </w:p>
        </w:tc>
      </w:tr>
      <w:tr w:rsidR="00F4339E" w:rsidRPr="002C22DF" w14:paraId="06BCC864" w14:textId="77777777" w:rsidTr="002472F9">
        <w:trPr>
          <w:trHeight w:val="300"/>
        </w:trPr>
        <w:tc>
          <w:tcPr>
            <w:tcW w:w="1418" w:type="dxa"/>
            <w:shd w:val="clear" w:color="auto" w:fill="auto"/>
          </w:tcPr>
          <w:p w14:paraId="7F327DFD" w14:textId="77777777" w:rsidR="00F4339E" w:rsidRPr="002C22DF" w:rsidRDefault="00F4339E" w:rsidP="002472F9">
            <w:pPr>
              <w:rPr>
                <w:b/>
                <w:bCs/>
              </w:rPr>
            </w:pPr>
            <w:r w:rsidRPr="002C22DF">
              <w:rPr>
                <w:b/>
                <w:bCs/>
              </w:rPr>
              <w:t>GTR9-6-09</w:t>
            </w:r>
          </w:p>
        </w:tc>
        <w:tc>
          <w:tcPr>
            <w:tcW w:w="567" w:type="dxa"/>
            <w:shd w:val="clear" w:color="auto" w:fill="auto"/>
          </w:tcPr>
          <w:p w14:paraId="4F185283"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3225250" w14:textId="77777777" w:rsidR="00F4339E" w:rsidRPr="002C22DF" w:rsidRDefault="00F4339E" w:rsidP="002472F9">
            <w:pPr>
              <w:spacing w:before="40" w:after="120" w:line="220" w:lineRule="exact"/>
              <w:ind w:right="113"/>
              <w:rPr>
                <w:b/>
                <w:lang w:val="en-US"/>
              </w:rPr>
            </w:pPr>
            <w:r w:rsidRPr="002C22DF">
              <w:rPr>
                <w:b/>
                <w:lang w:val="en-US"/>
              </w:rPr>
              <w:t>FlexPLI Drawings</w:t>
            </w:r>
          </w:p>
        </w:tc>
      </w:tr>
      <w:tr w:rsidR="00F4339E" w:rsidRPr="002C22DF" w14:paraId="6924983A" w14:textId="77777777" w:rsidTr="002472F9">
        <w:trPr>
          <w:trHeight w:val="300"/>
        </w:trPr>
        <w:tc>
          <w:tcPr>
            <w:tcW w:w="1418" w:type="dxa"/>
            <w:shd w:val="clear" w:color="auto" w:fill="auto"/>
          </w:tcPr>
          <w:p w14:paraId="13606B97" w14:textId="77777777" w:rsidR="00F4339E" w:rsidRPr="002C22DF" w:rsidRDefault="00F4339E" w:rsidP="002472F9">
            <w:pPr>
              <w:rPr>
                <w:b/>
                <w:bCs/>
              </w:rPr>
            </w:pPr>
            <w:r w:rsidRPr="002C22DF">
              <w:rPr>
                <w:b/>
                <w:bCs/>
              </w:rPr>
              <w:t>GTR9-6-10</w:t>
            </w:r>
          </w:p>
        </w:tc>
        <w:tc>
          <w:tcPr>
            <w:tcW w:w="567" w:type="dxa"/>
            <w:shd w:val="clear" w:color="auto" w:fill="auto"/>
          </w:tcPr>
          <w:p w14:paraId="750C295D"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E9BC6C0" w14:textId="77777777" w:rsidR="00F4339E" w:rsidRPr="002C22DF" w:rsidRDefault="00F4339E" w:rsidP="002472F9">
            <w:pPr>
              <w:spacing w:before="40" w:after="120" w:line="220" w:lineRule="exact"/>
              <w:ind w:right="113"/>
              <w:rPr>
                <w:b/>
                <w:lang w:val="en-US"/>
              </w:rPr>
            </w:pPr>
            <w:r w:rsidRPr="002C22DF">
              <w:rPr>
                <w:b/>
                <w:lang w:val="en-US"/>
              </w:rPr>
              <w:t>FlexPLI Pre- &amp; Post-Test Procedure</w:t>
            </w:r>
          </w:p>
        </w:tc>
      </w:tr>
      <w:tr w:rsidR="00F4339E" w:rsidRPr="002C22DF" w14:paraId="03076E94" w14:textId="77777777" w:rsidTr="002472F9">
        <w:trPr>
          <w:trHeight w:val="300"/>
        </w:trPr>
        <w:tc>
          <w:tcPr>
            <w:tcW w:w="1418" w:type="dxa"/>
            <w:shd w:val="clear" w:color="auto" w:fill="auto"/>
          </w:tcPr>
          <w:p w14:paraId="3BF0D93D" w14:textId="77777777" w:rsidR="00F4339E" w:rsidRPr="002C22DF" w:rsidRDefault="00F4339E" w:rsidP="002472F9">
            <w:pPr>
              <w:rPr>
                <w:b/>
                <w:bCs/>
              </w:rPr>
            </w:pPr>
            <w:r w:rsidRPr="002C22DF">
              <w:rPr>
                <w:b/>
                <w:bCs/>
              </w:rPr>
              <w:t>GTR9-6-11</w:t>
            </w:r>
          </w:p>
        </w:tc>
        <w:tc>
          <w:tcPr>
            <w:tcW w:w="567" w:type="dxa"/>
            <w:shd w:val="clear" w:color="auto" w:fill="auto"/>
          </w:tcPr>
          <w:p w14:paraId="21CACFC8"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C91DE3B" w14:textId="77777777" w:rsidR="00F4339E" w:rsidRPr="002C22DF" w:rsidRDefault="00F4339E" w:rsidP="002472F9">
            <w:pPr>
              <w:spacing w:before="40" w:after="120" w:line="220" w:lineRule="exact"/>
              <w:ind w:right="113"/>
              <w:rPr>
                <w:b/>
                <w:lang w:val="en-US"/>
              </w:rPr>
            </w:pPr>
            <w:r w:rsidRPr="002C22DF">
              <w:rPr>
                <w:b/>
                <w:lang w:val="en-US"/>
              </w:rPr>
              <w:t>Consideration of the Rebound Phase</w:t>
            </w:r>
          </w:p>
        </w:tc>
      </w:tr>
      <w:tr w:rsidR="00F4339E" w:rsidRPr="002C22DF" w14:paraId="40A0754F" w14:textId="77777777" w:rsidTr="002472F9">
        <w:trPr>
          <w:trHeight w:val="300"/>
        </w:trPr>
        <w:tc>
          <w:tcPr>
            <w:tcW w:w="1418" w:type="dxa"/>
            <w:shd w:val="clear" w:color="auto" w:fill="auto"/>
          </w:tcPr>
          <w:p w14:paraId="4F29E208" w14:textId="77777777" w:rsidR="00F4339E" w:rsidRPr="002C22DF" w:rsidRDefault="00F4339E" w:rsidP="002472F9">
            <w:pPr>
              <w:rPr>
                <w:b/>
                <w:bCs/>
              </w:rPr>
            </w:pPr>
            <w:r w:rsidRPr="002C22DF">
              <w:rPr>
                <w:b/>
                <w:bCs/>
              </w:rPr>
              <w:t>GTR9-6-12</w:t>
            </w:r>
          </w:p>
        </w:tc>
        <w:tc>
          <w:tcPr>
            <w:tcW w:w="567" w:type="dxa"/>
            <w:shd w:val="clear" w:color="auto" w:fill="auto"/>
          </w:tcPr>
          <w:p w14:paraId="14D12494"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674F9D0" w14:textId="77777777" w:rsidR="00F4339E" w:rsidRPr="002C22DF" w:rsidRDefault="00F4339E" w:rsidP="002472F9">
            <w:pPr>
              <w:spacing w:before="40" w:after="120" w:line="220" w:lineRule="exact"/>
              <w:ind w:right="113"/>
              <w:rPr>
                <w:b/>
                <w:lang w:val="en-US"/>
              </w:rPr>
            </w:pPr>
            <w:r w:rsidRPr="002C22DF">
              <w:rPr>
                <w:b/>
                <w:lang w:val="en-US"/>
              </w:rPr>
              <w:t xml:space="preserve">Validation of Flex-GTR model </w:t>
            </w:r>
          </w:p>
        </w:tc>
      </w:tr>
      <w:tr w:rsidR="00F4339E" w:rsidRPr="002C22DF" w14:paraId="5A3E78B2" w14:textId="77777777" w:rsidTr="002472F9">
        <w:trPr>
          <w:trHeight w:val="300"/>
        </w:trPr>
        <w:tc>
          <w:tcPr>
            <w:tcW w:w="1418" w:type="dxa"/>
            <w:shd w:val="clear" w:color="auto" w:fill="auto"/>
          </w:tcPr>
          <w:p w14:paraId="66C11BE2" w14:textId="77777777" w:rsidR="00F4339E" w:rsidRPr="002C22DF" w:rsidRDefault="00F4339E" w:rsidP="002472F9">
            <w:pPr>
              <w:rPr>
                <w:b/>
                <w:bCs/>
              </w:rPr>
            </w:pPr>
            <w:r w:rsidRPr="002C22DF">
              <w:rPr>
                <w:b/>
                <w:bCs/>
              </w:rPr>
              <w:t>GTR9-6-13</w:t>
            </w:r>
          </w:p>
        </w:tc>
        <w:tc>
          <w:tcPr>
            <w:tcW w:w="567" w:type="dxa"/>
            <w:shd w:val="clear" w:color="auto" w:fill="auto"/>
          </w:tcPr>
          <w:p w14:paraId="1957922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F8FC9D3" w14:textId="77777777" w:rsidR="00F4339E" w:rsidRPr="002C22DF" w:rsidRDefault="00F4339E" w:rsidP="002472F9">
            <w:pPr>
              <w:spacing w:before="40" w:after="120" w:line="220" w:lineRule="exact"/>
              <w:ind w:right="113"/>
              <w:rPr>
                <w:b/>
                <w:lang w:val="en-US"/>
              </w:rPr>
            </w:pPr>
            <w:r w:rsidRPr="002C22DF">
              <w:rPr>
                <w:b/>
                <w:lang w:val="en-US"/>
              </w:rPr>
              <w:t>Proposal for a wording to consider tolerances of the normal ride height</w:t>
            </w:r>
          </w:p>
        </w:tc>
      </w:tr>
      <w:tr w:rsidR="00F4339E" w:rsidRPr="002C22DF" w14:paraId="08609CF4" w14:textId="77777777" w:rsidTr="002472F9">
        <w:trPr>
          <w:trHeight w:val="300"/>
        </w:trPr>
        <w:tc>
          <w:tcPr>
            <w:tcW w:w="1418" w:type="dxa"/>
            <w:shd w:val="clear" w:color="auto" w:fill="auto"/>
          </w:tcPr>
          <w:p w14:paraId="29A924B9" w14:textId="77777777" w:rsidR="00F4339E" w:rsidRPr="002C22DF" w:rsidRDefault="00F4339E" w:rsidP="002472F9">
            <w:pPr>
              <w:rPr>
                <w:b/>
                <w:bCs/>
              </w:rPr>
            </w:pPr>
            <w:r w:rsidRPr="002C22DF">
              <w:rPr>
                <w:b/>
                <w:bCs/>
              </w:rPr>
              <w:t>GTR9-6-14</w:t>
            </w:r>
          </w:p>
        </w:tc>
        <w:tc>
          <w:tcPr>
            <w:tcW w:w="567" w:type="dxa"/>
            <w:shd w:val="clear" w:color="auto" w:fill="auto"/>
          </w:tcPr>
          <w:p w14:paraId="58F2A1CD"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6F361215" w14:textId="77777777" w:rsidR="00F4339E" w:rsidRPr="002C22DF" w:rsidRDefault="00F4339E" w:rsidP="002472F9">
            <w:pPr>
              <w:spacing w:before="40" w:after="120" w:line="220" w:lineRule="exact"/>
              <w:ind w:right="113"/>
              <w:rPr>
                <w:b/>
                <w:lang w:val="en-US"/>
              </w:rPr>
            </w:pPr>
            <w:r w:rsidRPr="002C22DF">
              <w:rPr>
                <w:b/>
                <w:lang w:val="en-US"/>
              </w:rPr>
              <w:t>FlexPLI Round Robin Testing</w:t>
            </w:r>
          </w:p>
        </w:tc>
      </w:tr>
      <w:tr w:rsidR="00F4339E" w:rsidRPr="002C22DF" w14:paraId="38209D8D" w14:textId="77777777" w:rsidTr="002472F9">
        <w:trPr>
          <w:trHeight w:val="600"/>
        </w:trPr>
        <w:tc>
          <w:tcPr>
            <w:tcW w:w="1418" w:type="dxa"/>
            <w:shd w:val="clear" w:color="auto" w:fill="auto"/>
          </w:tcPr>
          <w:p w14:paraId="7D71F0B6" w14:textId="77777777" w:rsidR="00F4339E" w:rsidRPr="002C22DF" w:rsidRDefault="00F4339E" w:rsidP="002472F9">
            <w:pPr>
              <w:rPr>
                <w:b/>
                <w:bCs/>
              </w:rPr>
            </w:pPr>
            <w:r w:rsidRPr="002C22DF">
              <w:rPr>
                <w:b/>
                <w:bCs/>
              </w:rPr>
              <w:t>GTR9-6-15</w:t>
            </w:r>
          </w:p>
        </w:tc>
        <w:tc>
          <w:tcPr>
            <w:tcW w:w="567" w:type="dxa"/>
            <w:shd w:val="clear" w:color="auto" w:fill="auto"/>
          </w:tcPr>
          <w:p w14:paraId="172C7F8A"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212589B5" w14:textId="77777777" w:rsidR="00F4339E" w:rsidRPr="002C22DF" w:rsidRDefault="00F4339E" w:rsidP="002472F9">
            <w:pPr>
              <w:spacing w:before="40" w:after="120" w:line="220" w:lineRule="exact"/>
              <w:ind w:right="113"/>
              <w:rPr>
                <w:b/>
                <w:lang w:val="en-US"/>
              </w:rPr>
            </w:pPr>
            <w:r w:rsidRPr="002C22DF">
              <w:rPr>
                <w:b/>
                <w:lang w:val="en-US"/>
              </w:rPr>
              <w:t>Summary JPR Report Evaluating the Methodology and Assumptions Made in Doc. GTR9-5-14 and GTR9-5-19</w:t>
            </w:r>
          </w:p>
        </w:tc>
      </w:tr>
      <w:tr w:rsidR="00F4339E" w:rsidRPr="002C22DF" w14:paraId="13AC0F11" w14:textId="77777777" w:rsidTr="002472F9">
        <w:trPr>
          <w:trHeight w:val="600"/>
        </w:trPr>
        <w:tc>
          <w:tcPr>
            <w:tcW w:w="1418" w:type="dxa"/>
            <w:shd w:val="clear" w:color="auto" w:fill="auto"/>
          </w:tcPr>
          <w:p w14:paraId="5648F7EC" w14:textId="77777777" w:rsidR="00F4339E" w:rsidRPr="002C22DF" w:rsidRDefault="00F4339E" w:rsidP="002472F9">
            <w:pPr>
              <w:rPr>
                <w:b/>
                <w:bCs/>
              </w:rPr>
            </w:pPr>
            <w:r w:rsidRPr="002C22DF">
              <w:rPr>
                <w:b/>
                <w:bCs/>
              </w:rPr>
              <w:t>GTR9-6-16</w:t>
            </w:r>
          </w:p>
        </w:tc>
        <w:tc>
          <w:tcPr>
            <w:tcW w:w="567" w:type="dxa"/>
            <w:shd w:val="clear" w:color="auto" w:fill="auto"/>
          </w:tcPr>
          <w:p w14:paraId="485C006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0C898B27" w14:textId="77777777" w:rsidR="00F4339E" w:rsidRPr="002C22DF" w:rsidRDefault="00F4339E" w:rsidP="002472F9">
            <w:pPr>
              <w:spacing w:before="40" w:after="120" w:line="220" w:lineRule="exact"/>
              <w:ind w:right="113"/>
              <w:rPr>
                <w:b/>
                <w:lang w:val="en-US"/>
              </w:rPr>
            </w:pPr>
            <w:r w:rsidRPr="002C22DF">
              <w:rPr>
                <w:b/>
                <w:lang w:val="en-US"/>
              </w:rPr>
              <w:t>JPR Report Evaluating the Methodology and Assumptions Made in Doc. GTR9-5-14 and GTR9-5-19</w:t>
            </w:r>
          </w:p>
        </w:tc>
      </w:tr>
      <w:tr w:rsidR="00F4339E" w:rsidRPr="002C22DF" w14:paraId="0E43052E" w14:textId="77777777" w:rsidTr="002472F9">
        <w:trPr>
          <w:trHeight w:val="300"/>
        </w:trPr>
        <w:tc>
          <w:tcPr>
            <w:tcW w:w="1418" w:type="dxa"/>
            <w:shd w:val="clear" w:color="auto" w:fill="auto"/>
          </w:tcPr>
          <w:p w14:paraId="4ACAC5FC" w14:textId="77777777" w:rsidR="00F4339E" w:rsidRPr="002C22DF" w:rsidRDefault="00F4339E" w:rsidP="002472F9">
            <w:pPr>
              <w:rPr>
                <w:b/>
                <w:bCs/>
              </w:rPr>
            </w:pPr>
            <w:r w:rsidRPr="002C22DF">
              <w:rPr>
                <w:b/>
                <w:bCs/>
              </w:rPr>
              <w:t>GTR9-6-17</w:t>
            </w:r>
          </w:p>
        </w:tc>
        <w:tc>
          <w:tcPr>
            <w:tcW w:w="567" w:type="dxa"/>
            <w:shd w:val="clear" w:color="auto" w:fill="auto"/>
          </w:tcPr>
          <w:p w14:paraId="601A20F9"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56FD4C9" w14:textId="77777777" w:rsidR="00F4339E" w:rsidRPr="002C22DF" w:rsidRDefault="00F4339E" w:rsidP="002472F9">
            <w:pPr>
              <w:spacing w:before="40" w:after="120" w:line="220" w:lineRule="exact"/>
              <w:ind w:right="113"/>
              <w:rPr>
                <w:b/>
                <w:lang w:val="en-US"/>
              </w:rPr>
            </w:pPr>
            <w:r w:rsidRPr="002C22DF">
              <w:rPr>
                <w:b/>
                <w:lang w:val="en-US"/>
              </w:rPr>
              <w:t>Large Truck/SUV Challenges</w:t>
            </w:r>
          </w:p>
        </w:tc>
      </w:tr>
      <w:tr w:rsidR="00F4339E" w:rsidRPr="002C22DF" w14:paraId="41FEA444" w14:textId="77777777" w:rsidTr="002472F9">
        <w:trPr>
          <w:trHeight w:val="300"/>
        </w:trPr>
        <w:tc>
          <w:tcPr>
            <w:tcW w:w="1418" w:type="dxa"/>
            <w:shd w:val="clear" w:color="auto" w:fill="auto"/>
          </w:tcPr>
          <w:p w14:paraId="3C2A673D" w14:textId="77777777" w:rsidR="00F4339E" w:rsidRPr="002C22DF" w:rsidRDefault="00F4339E" w:rsidP="002472F9">
            <w:pPr>
              <w:rPr>
                <w:b/>
                <w:bCs/>
              </w:rPr>
            </w:pPr>
            <w:r w:rsidRPr="002C22DF">
              <w:rPr>
                <w:b/>
                <w:bCs/>
              </w:rPr>
              <w:t>GTR9-6-18</w:t>
            </w:r>
          </w:p>
        </w:tc>
        <w:tc>
          <w:tcPr>
            <w:tcW w:w="567" w:type="dxa"/>
            <w:shd w:val="clear" w:color="auto" w:fill="auto"/>
          </w:tcPr>
          <w:p w14:paraId="41C76B79"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A72D268" w14:textId="77777777" w:rsidR="00F4339E" w:rsidRPr="002C22DF" w:rsidRDefault="00F4339E" w:rsidP="002472F9">
            <w:pPr>
              <w:spacing w:before="40" w:after="120" w:line="220" w:lineRule="exact"/>
              <w:ind w:right="113"/>
              <w:rPr>
                <w:b/>
                <w:lang w:val="en-US"/>
              </w:rPr>
            </w:pPr>
            <w:r w:rsidRPr="002C22DF">
              <w:rPr>
                <w:b/>
                <w:lang w:val="en-US"/>
              </w:rPr>
              <w:t>FlexPLI Round Robin Test Results</w:t>
            </w:r>
          </w:p>
        </w:tc>
      </w:tr>
      <w:tr w:rsidR="00F4339E" w:rsidRPr="002C22DF" w14:paraId="08490E59" w14:textId="77777777" w:rsidTr="002472F9">
        <w:trPr>
          <w:trHeight w:val="300"/>
        </w:trPr>
        <w:tc>
          <w:tcPr>
            <w:tcW w:w="1418" w:type="dxa"/>
            <w:shd w:val="clear" w:color="auto" w:fill="auto"/>
          </w:tcPr>
          <w:p w14:paraId="60F09F4A" w14:textId="77777777" w:rsidR="00F4339E" w:rsidRPr="002C22DF" w:rsidRDefault="00F4339E" w:rsidP="002472F9">
            <w:pPr>
              <w:rPr>
                <w:b/>
                <w:bCs/>
              </w:rPr>
            </w:pPr>
            <w:r w:rsidRPr="002C22DF">
              <w:rPr>
                <w:b/>
                <w:bCs/>
              </w:rPr>
              <w:t>GTR9-6-19</w:t>
            </w:r>
          </w:p>
        </w:tc>
        <w:tc>
          <w:tcPr>
            <w:tcW w:w="567" w:type="dxa"/>
            <w:shd w:val="clear" w:color="auto" w:fill="auto"/>
          </w:tcPr>
          <w:p w14:paraId="0A1BCAE1"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6742C9EA" w14:textId="77777777" w:rsidR="00F4339E" w:rsidRPr="002C22DF" w:rsidRDefault="00F4339E" w:rsidP="002472F9">
            <w:pPr>
              <w:spacing w:before="40" w:after="120" w:line="220" w:lineRule="exact"/>
              <w:ind w:right="113"/>
              <w:rPr>
                <w:b/>
                <w:lang w:val="en-US"/>
              </w:rPr>
            </w:pPr>
            <w:r w:rsidRPr="002C22DF">
              <w:rPr>
                <w:b/>
                <w:lang w:val="en-US"/>
              </w:rPr>
              <w:t>FlexPLI Round Robin Test Results</w:t>
            </w:r>
          </w:p>
        </w:tc>
      </w:tr>
      <w:tr w:rsidR="00F4339E" w:rsidRPr="002C22DF" w14:paraId="05B6D50B" w14:textId="77777777" w:rsidTr="002472F9">
        <w:trPr>
          <w:trHeight w:val="300"/>
        </w:trPr>
        <w:tc>
          <w:tcPr>
            <w:tcW w:w="1418" w:type="dxa"/>
            <w:shd w:val="clear" w:color="auto" w:fill="auto"/>
          </w:tcPr>
          <w:p w14:paraId="75B814DE" w14:textId="77777777" w:rsidR="00F4339E" w:rsidRPr="002C22DF" w:rsidRDefault="00F4339E" w:rsidP="002472F9">
            <w:pPr>
              <w:rPr>
                <w:b/>
                <w:bCs/>
              </w:rPr>
            </w:pPr>
            <w:r w:rsidRPr="002C22DF">
              <w:rPr>
                <w:b/>
                <w:bCs/>
              </w:rPr>
              <w:t>GTR9-6-20</w:t>
            </w:r>
          </w:p>
        </w:tc>
        <w:tc>
          <w:tcPr>
            <w:tcW w:w="567" w:type="dxa"/>
            <w:shd w:val="clear" w:color="auto" w:fill="auto"/>
          </w:tcPr>
          <w:p w14:paraId="32056CC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529F55E" w14:textId="77777777" w:rsidR="00F4339E" w:rsidRPr="002C22DF" w:rsidRDefault="00F4339E" w:rsidP="002472F9">
            <w:pPr>
              <w:spacing w:before="40" w:after="120" w:line="220" w:lineRule="exact"/>
              <w:ind w:right="113"/>
              <w:rPr>
                <w:b/>
                <w:lang w:val="en-US"/>
              </w:rPr>
            </w:pPr>
            <w:r w:rsidRPr="002C22DF">
              <w:rPr>
                <w:b/>
                <w:lang w:val="en-US"/>
              </w:rPr>
              <w:t>Discussion on Impactor Thresholds</w:t>
            </w:r>
          </w:p>
        </w:tc>
      </w:tr>
      <w:tr w:rsidR="00F4339E" w:rsidRPr="002C22DF" w14:paraId="136B0BB1" w14:textId="77777777" w:rsidTr="002472F9">
        <w:trPr>
          <w:trHeight w:val="300"/>
        </w:trPr>
        <w:tc>
          <w:tcPr>
            <w:tcW w:w="1418" w:type="dxa"/>
            <w:shd w:val="clear" w:color="auto" w:fill="auto"/>
          </w:tcPr>
          <w:p w14:paraId="5217BBD2" w14:textId="77777777" w:rsidR="00F4339E" w:rsidRPr="002C22DF" w:rsidRDefault="00F4339E" w:rsidP="002472F9">
            <w:pPr>
              <w:rPr>
                <w:b/>
                <w:bCs/>
              </w:rPr>
            </w:pPr>
            <w:r w:rsidRPr="002C22DF">
              <w:rPr>
                <w:b/>
                <w:bCs/>
              </w:rPr>
              <w:t>GTR9-6-21</w:t>
            </w:r>
          </w:p>
        </w:tc>
        <w:tc>
          <w:tcPr>
            <w:tcW w:w="567" w:type="dxa"/>
            <w:shd w:val="clear" w:color="auto" w:fill="auto"/>
          </w:tcPr>
          <w:p w14:paraId="738D434C"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0D5BBCEA" w14:textId="77777777" w:rsidR="00F4339E" w:rsidRPr="002C22DF" w:rsidRDefault="00F4339E" w:rsidP="002472F9">
            <w:pPr>
              <w:spacing w:before="40" w:after="120" w:line="220" w:lineRule="exact"/>
              <w:ind w:right="113"/>
              <w:rPr>
                <w:b/>
                <w:lang w:val="en-US"/>
              </w:rPr>
            </w:pPr>
            <w:r w:rsidRPr="002C22DF">
              <w:rPr>
                <w:b/>
                <w:lang w:val="en-US"/>
              </w:rPr>
              <w:t>Flex-PLI Rebound Issue: Industry Proposal (Update)</w:t>
            </w:r>
          </w:p>
        </w:tc>
      </w:tr>
      <w:tr w:rsidR="00F4339E" w:rsidRPr="002C22DF" w14:paraId="53A8D051" w14:textId="77777777" w:rsidTr="002472F9">
        <w:trPr>
          <w:trHeight w:val="300"/>
        </w:trPr>
        <w:tc>
          <w:tcPr>
            <w:tcW w:w="1418" w:type="dxa"/>
            <w:shd w:val="clear" w:color="auto" w:fill="auto"/>
          </w:tcPr>
          <w:p w14:paraId="0CAC3F00" w14:textId="77777777" w:rsidR="00F4339E" w:rsidRPr="002C22DF" w:rsidRDefault="00F4339E" w:rsidP="002472F9">
            <w:pPr>
              <w:rPr>
                <w:b/>
                <w:bCs/>
              </w:rPr>
            </w:pPr>
            <w:r w:rsidRPr="002C22DF">
              <w:rPr>
                <w:b/>
                <w:bCs/>
              </w:rPr>
              <w:t>GTR9-6-22</w:t>
            </w:r>
          </w:p>
        </w:tc>
        <w:tc>
          <w:tcPr>
            <w:tcW w:w="567" w:type="dxa"/>
            <w:shd w:val="clear" w:color="auto" w:fill="auto"/>
          </w:tcPr>
          <w:p w14:paraId="46F9913B"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F45610B" w14:textId="77777777" w:rsidR="00F4339E" w:rsidRPr="002C22DF" w:rsidRDefault="00F4339E" w:rsidP="002472F9">
            <w:pPr>
              <w:spacing w:before="40" w:after="120" w:line="220" w:lineRule="exact"/>
              <w:ind w:right="113"/>
              <w:rPr>
                <w:b/>
                <w:lang w:val="en-US"/>
              </w:rPr>
            </w:pPr>
            <w:r w:rsidRPr="002C22DF">
              <w:rPr>
                <w:b/>
                <w:lang w:val="en-US"/>
              </w:rPr>
              <w:t>FlexPLI Drawing Review (Surface Level)</w:t>
            </w:r>
          </w:p>
        </w:tc>
      </w:tr>
      <w:tr w:rsidR="00F4339E" w:rsidRPr="002C22DF" w14:paraId="25779F8D" w14:textId="77777777" w:rsidTr="002472F9">
        <w:trPr>
          <w:trHeight w:val="300"/>
        </w:trPr>
        <w:tc>
          <w:tcPr>
            <w:tcW w:w="1418" w:type="dxa"/>
            <w:shd w:val="clear" w:color="auto" w:fill="auto"/>
          </w:tcPr>
          <w:p w14:paraId="0E4C8DDE" w14:textId="77777777" w:rsidR="00F4339E" w:rsidRPr="002C22DF" w:rsidRDefault="00F4339E" w:rsidP="002472F9">
            <w:pPr>
              <w:rPr>
                <w:b/>
                <w:bCs/>
              </w:rPr>
            </w:pPr>
            <w:r w:rsidRPr="002C22DF">
              <w:rPr>
                <w:b/>
                <w:bCs/>
              </w:rPr>
              <w:t>GTR9-6-23</w:t>
            </w:r>
          </w:p>
        </w:tc>
        <w:tc>
          <w:tcPr>
            <w:tcW w:w="567" w:type="dxa"/>
            <w:shd w:val="clear" w:color="auto" w:fill="auto"/>
          </w:tcPr>
          <w:p w14:paraId="29EB3A58" w14:textId="77777777" w:rsidR="00F4339E" w:rsidRPr="002C22DF" w:rsidRDefault="00F4339E" w:rsidP="002472F9">
            <w:pPr>
              <w:spacing w:before="40" w:after="120" w:line="220" w:lineRule="exact"/>
              <w:ind w:right="113"/>
              <w:rPr>
                <w:b/>
                <w:lang w:val="en-US"/>
              </w:rPr>
            </w:pPr>
            <w:r w:rsidRPr="002C22DF">
              <w:rPr>
                <w:b/>
                <w:lang w:val="en-US"/>
              </w:rPr>
              <w:t>2</w:t>
            </w:r>
          </w:p>
        </w:tc>
        <w:tc>
          <w:tcPr>
            <w:tcW w:w="5386" w:type="dxa"/>
            <w:shd w:val="clear" w:color="auto" w:fill="auto"/>
          </w:tcPr>
          <w:p w14:paraId="4029FA64" w14:textId="77777777" w:rsidR="00F4339E" w:rsidRPr="002C22DF" w:rsidRDefault="00F4339E" w:rsidP="002472F9">
            <w:pPr>
              <w:spacing w:before="40" w:after="120" w:line="220" w:lineRule="exact"/>
              <w:ind w:right="113"/>
              <w:rPr>
                <w:b/>
                <w:lang w:val="en-US"/>
              </w:rPr>
            </w:pPr>
            <w:r w:rsidRPr="002C22DF">
              <w:rPr>
                <w:b/>
                <w:lang w:val="en-US"/>
              </w:rPr>
              <w:t>FlexPLI Drawings Review</w:t>
            </w:r>
          </w:p>
        </w:tc>
      </w:tr>
      <w:tr w:rsidR="00F4339E" w:rsidRPr="002C22DF" w14:paraId="0452E71D" w14:textId="77777777" w:rsidTr="002472F9">
        <w:trPr>
          <w:trHeight w:val="300"/>
        </w:trPr>
        <w:tc>
          <w:tcPr>
            <w:tcW w:w="1418" w:type="dxa"/>
            <w:shd w:val="clear" w:color="auto" w:fill="auto"/>
          </w:tcPr>
          <w:p w14:paraId="7930BA2A" w14:textId="77777777" w:rsidR="00F4339E" w:rsidRPr="002C22DF" w:rsidRDefault="00F4339E" w:rsidP="002472F9">
            <w:pPr>
              <w:rPr>
                <w:b/>
                <w:bCs/>
              </w:rPr>
            </w:pPr>
            <w:r w:rsidRPr="002C22DF">
              <w:rPr>
                <w:b/>
                <w:bCs/>
              </w:rPr>
              <w:t>GTR9-6-24</w:t>
            </w:r>
          </w:p>
        </w:tc>
        <w:tc>
          <w:tcPr>
            <w:tcW w:w="567" w:type="dxa"/>
            <w:shd w:val="clear" w:color="auto" w:fill="auto"/>
          </w:tcPr>
          <w:p w14:paraId="5D62C435"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10E1546" w14:textId="77777777" w:rsidR="00F4339E" w:rsidRPr="002C22DF" w:rsidRDefault="00F4339E" w:rsidP="002472F9">
            <w:pPr>
              <w:spacing w:before="40" w:after="120" w:line="220" w:lineRule="exact"/>
              <w:ind w:right="113"/>
              <w:rPr>
                <w:b/>
                <w:lang w:val="en-US"/>
              </w:rPr>
            </w:pPr>
            <w:r w:rsidRPr="002C22DF">
              <w:rPr>
                <w:b/>
                <w:lang w:val="en-US"/>
              </w:rPr>
              <w:t>Durability Study SN-03</w:t>
            </w:r>
          </w:p>
        </w:tc>
      </w:tr>
      <w:tr w:rsidR="00F4339E" w:rsidRPr="002C22DF" w14:paraId="3F341A9B" w14:textId="77777777" w:rsidTr="002472F9">
        <w:trPr>
          <w:trHeight w:val="600"/>
        </w:trPr>
        <w:tc>
          <w:tcPr>
            <w:tcW w:w="1418" w:type="dxa"/>
            <w:shd w:val="clear" w:color="auto" w:fill="auto"/>
          </w:tcPr>
          <w:p w14:paraId="7B78FE5A" w14:textId="77777777" w:rsidR="00F4339E" w:rsidRPr="002C22DF" w:rsidRDefault="00F4339E" w:rsidP="002472F9">
            <w:pPr>
              <w:rPr>
                <w:b/>
                <w:bCs/>
              </w:rPr>
            </w:pPr>
            <w:r w:rsidRPr="002C22DF">
              <w:rPr>
                <w:b/>
                <w:bCs/>
              </w:rPr>
              <w:t>GTR9-6-25</w:t>
            </w:r>
          </w:p>
        </w:tc>
        <w:tc>
          <w:tcPr>
            <w:tcW w:w="567" w:type="dxa"/>
            <w:shd w:val="clear" w:color="auto" w:fill="auto"/>
          </w:tcPr>
          <w:p w14:paraId="6BC2B316"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275D3E84" w14:textId="77777777" w:rsidR="00F4339E" w:rsidRPr="002C22DF" w:rsidRDefault="00F4339E" w:rsidP="002472F9">
            <w:pPr>
              <w:spacing w:before="40" w:after="120" w:line="220" w:lineRule="exact"/>
              <w:ind w:right="113"/>
              <w:rPr>
                <w:b/>
                <w:lang w:val="en-US"/>
              </w:rPr>
            </w:pPr>
            <w:r w:rsidRPr="002C22DF">
              <w:rPr>
                <w:b/>
                <w:lang w:val="en-US"/>
              </w:rPr>
              <w:t>Comments on GTR9-6-15 (JP Research review of JASIC &amp; BASt FlexPLI Injury Reduction Estimate)</w:t>
            </w:r>
          </w:p>
        </w:tc>
      </w:tr>
      <w:tr w:rsidR="00F4339E" w:rsidRPr="002C22DF" w14:paraId="0E37677D" w14:textId="77777777" w:rsidTr="002472F9">
        <w:trPr>
          <w:trHeight w:val="300"/>
        </w:trPr>
        <w:tc>
          <w:tcPr>
            <w:tcW w:w="1418" w:type="dxa"/>
            <w:shd w:val="clear" w:color="auto" w:fill="auto"/>
          </w:tcPr>
          <w:p w14:paraId="4CED7F2E" w14:textId="77777777" w:rsidR="00F4339E" w:rsidRPr="002C22DF" w:rsidRDefault="00F4339E" w:rsidP="002472F9">
            <w:pPr>
              <w:rPr>
                <w:b/>
                <w:bCs/>
              </w:rPr>
            </w:pPr>
            <w:r w:rsidRPr="002C22DF">
              <w:rPr>
                <w:b/>
                <w:bCs/>
              </w:rPr>
              <w:t>GTR9-6-26</w:t>
            </w:r>
          </w:p>
        </w:tc>
        <w:tc>
          <w:tcPr>
            <w:tcW w:w="567" w:type="dxa"/>
            <w:shd w:val="clear" w:color="auto" w:fill="auto"/>
          </w:tcPr>
          <w:p w14:paraId="4E34DD8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D2276E0" w14:textId="77777777" w:rsidR="00F4339E" w:rsidRPr="002C22DF" w:rsidRDefault="00F4339E" w:rsidP="002472F9">
            <w:pPr>
              <w:spacing w:before="40" w:after="120" w:line="220" w:lineRule="exact"/>
              <w:ind w:right="113"/>
              <w:rPr>
                <w:b/>
                <w:lang w:val="en-US"/>
              </w:rPr>
            </w:pPr>
            <w:r w:rsidRPr="002C22DF">
              <w:rPr>
                <w:b/>
                <w:lang w:val="en-US"/>
              </w:rPr>
              <w:t>Development of Injury Probability Functions for the Flexible Pedestrian Legform Impactor</w:t>
            </w:r>
          </w:p>
        </w:tc>
      </w:tr>
      <w:tr w:rsidR="00F4339E" w:rsidRPr="002C22DF" w14:paraId="5A22F68B" w14:textId="77777777" w:rsidTr="002472F9">
        <w:trPr>
          <w:trHeight w:val="300"/>
        </w:trPr>
        <w:tc>
          <w:tcPr>
            <w:tcW w:w="1418" w:type="dxa"/>
            <w:shd w:val="clear" w:color="auto" w:fill="auto"/>
          </w:tcPr>
          <w:p w14:paraId="7E89E067" w14:textId="77777777" w:rsidR="00F4339E" w:rsidRPr="002C22DF" w:rsidRDefault="00F4339E" w:rsidP="002472F9">
            <w:pPr>
              <w:rPr>
                <w:b/>
                <w:bCs/>
              </w:rPr>
            </w:pPr>
            <w:r w:rsidRPr="002C22DF">
              <w:rPr>
                <w:b/>
                <w:bCs/>
              </w:rPr>
              <w:t>GTR9-6-27</w:t>
            </w:r>
          </w:p>
        </w:tc>
        <w:tc>
          <w:tcPr>
            <w:tcW w:w="567" w:type="dxa"/>
            <w:shd w:val="clear" w:color="auto" w:fill="auto"/>
          </w:tcPr>
          <w:p w14:paraId="0A72BFE4"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6F3833AA" w14:textId="77777777" w:rsidR="00F4339E" w:rsidRPr="002C22DF" w:rsidRDefault="00F4339E" w:rsidP="002472F9">
            <w:pPr>
              <w:spacing w:before="40" w:after="120" w:line="220" w:lineRule="exact"/>
              <w:ind w:right="113"/>
              <w:rPr>
                <w:b/>
                <w:lang w:val="en-US"/>
              </w:rPr>
            </w:pPr>
            <w:r w:rsidRPr="002C22DF">
              <w:rPr>
                <w:b/>
                <w:lang w:val="en-US"/>
              </w:rPr>
              <w:t>Comments on Alliance and JP Research Documents (GTR9-6-15 and GTR9-6-16)</w:t>
            </w:r>
          </w:p>
        </w:tc>
      </w:tr>
      <w:tr w:rsidR="00F4339E" w:rsidRPr="002C22DF" w14:paraId="5CB6213E" w14:textId="77777777" w:rsidTr="002472F9">
        <w:trPr>
          <w:trHeight w:val="300"/>
        </w:trPr>
        <w:tc>
          <w:tcPr>
            <w:tcW w:w="1418" w:type="dxa"/>
            <w:shd w:val="clear" w:color="auto" w:fill="auto"/>
          </w:tcPr>
          <w:p w14:paraId="0A592105" w14:textId="77777777" w:rsidR="00F4339E" w:rsidRPr="002C22DF" w:rsidRDefault="00F4339E" w:rsidP="002472F9">
            <w:pPr>
              <w:rPr>
                <w:b/>
                <w:bCs/>
              </w:rPr>
            </w:pPr>
            <w:r w:rsidRPr="002C22DF">
              <w:rPr>
                <w:b/>
                <w:bCs/>
              </w:rPr>
              <w:t>GTR9-6-28</w:t>
            </w:r>
          </w:p>
        </w:tc>
        <w:tc>
          <w:tcPr>
            <w:tcW w:w="567" w:type="dxa"/>
            <w:shd w:val="clear" w:color="auto" w:fill="auto"/>
          </w:tcPr>
          <w:p w14:paraId="18546D39"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9EEE438" w14:textId="77777777" w:rsidR="00F4339E" w:rsidRPr="002C22DF" w:rsidRDefault="00F4339E" w:rsidP="002472F9">
            <w:pPr>
              <w:spacing w:before="40" w:after="120" w:line="220" w:lineRule="exact"/>
              <w:ind w:right="113"/>
              <w:rPr>
                <w:b/>
                <w:lang w:val="en-US"/>
              </w:rPr>
            </w:pPr>
            <w:r w:rsidRPr="002C22DF">
              <w:rPr>
                <w:b/>
                <w:lang w:val="en-US"/>
              </w:rPr>
              <w:t>Certification test results of the OEM legform used in document GTR9-6-20</w:t>
            </w:r>
          </w:p>
        </w:tc>
      </w:tr>
      <w:tr w:rsidR="00F4339E" w:rsidRPr="002C22DF" w14:paraId="0BF3293E" w14:textId="77777777" w:rsidTr="002472F9">
        <w:trPr>
          <w:trHeight w:val="600"/>
        </w:trPr>
        <w:tc>
          <w:tcPr>
            <w:tcW w:w="1418" w:type="dxa"/>
            <w:shd w:val="clear" w:color="auto" w:fill="auto"/>
          </w:tcPr>
          <w:p w14:paraId="52262CC0" w14:textId="77777777" w:rsidR="00F4339E" w:rsidRPr="002C22DF" w:rsidRDefault="00F4339E" w:rsidP="002472F9">
            <w:pPr>
              <w:rPr>
                <w:b/>
                <w:bCs/>
              </w:rPr>
            </w:pPr>
            <w:r w:rsidRPr="002C22DF">
              <w:rPr>
                <w:b/>
                <w:bCs/>
              </w:rPr>
              <w:t>GTR9-7-01</w:t>
            </w:r>
          </w:p>
        </w:tc>
        <w:tc>
          <w:tcPr>
            <w:tcW w:w="567" w:type="dxa"/>
            <w:shd w:val="clear" w:color="auto" w:fill="auto"/>
          </w:tcPr>
          <w:p w14:paraId="1D8FAACD"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2B984747" w14:textId="77777777" w:rsidR="00F4339E" w:rsidRPr="002C22DF" w:rsidRDefault="00F4339E" w:rsidP="002472F9">
            <w:pPr>
              <w:spacing w:before="40" w:after="120" w:line="220" w:lineRule="exact"/>
              <w:ind w:right="113"/>
              <w:rPr>
                <w:b/>
                <w:lang w:val="en-US"/>
              </w:rPr>
            </w:pPr>
            <w:r w:rsidRPr="002C22DF">
              <w:rPr>
                <w:b/>
                <w:lang w:val="en-US"/>
              </w:rPr>
              <w:t>Agenda for the 7th meeting of the Informal Group on Global Technical Regulation No. 9 – Phase 2 (IG GTR9-PH2) - Final</w:t>
            </w:r>
          </w:p>
        </w:tc>
      </w:tr>
      <w:tr w:rsidR="00F4339E" w:rsidRPr="002C22DF" w14:paraId="002B495A" w14:textId="77777777" w:rsidTr="002472F9">
        <w:trPr>
          <w:trHeight w:val="600"/>
        </w:trPr>
        <w:tc>
          <w:tcPr>
            <w:tcW w:w="1418" w:type="dxa"/>
            <w:shd w:val="clear" w:color="auto" w:fill="auto"/>
          </w:tcPr>
          <w:p w14:paraId="0A81D6B7" w14:textId="77777777" w:rsidR="00F4339E" w:rsidRPr="002C22DF" w:rsidRDefault="00F4339E" w:rsidP="002472F9">
            <w:pPr>
              <w:rPr>
                <w:b/>
                <w:bCs/>
              </w:rPr>
            </w:pPr>
            <w:r w:rsidRPr="002C22DF">
              <w:rPr>
                <w:b/>
                <w:bCs/>
              </w:rPr>
              <w:t>GTR9-7-02</w:t>
            </w:r>
          </w:p>
        </w:tc>
        <w:tc>
          <w:tcPr>
            <w:tcW w:w="567" w:type="dxa"/>
            <w:shd w:val="clear" w:color="auto" w:fill="auto"/>
          </w:tcPr>
          <w:p w14:paraId="3216DDE2"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324AF1CE" w14:textId="77777777" w:rsidR="00F4339E" w:rsidRPr="002C22DF" w:rsidRDefault="00F4339E" w:rsidP="002472F9">
            <w:pPr>
              <w:spacing w:before="40" w:after="120" w:line="220" w:lineRule="exact"/>
              <w:ind w:right="113"/>
              <w:rPr>
                <w:b/>
                <w:lang w:val="en-US"/>
              </w:rPr>
            </w:pPr>
            <w:r w:rsidRPr="002C22DF">
              <w:rPr>
                <w:b/>
                <w:lang w:val="en-US"/>
              </w:rPr>
              <w:t>Minutes of the 7th meeting of the Informal Group on Global Technical Regulation No. 9 – Phase 2 (IG GTR9-PH2) - Final</w:t>
            </w:r>
          </w:p>
        </w:tc>
      </w:tr>
      <w:tr w:rsidR="00F4339E" w:rsidRPr="002C22DF" w14:paraId="37C1343D" w14:textId="77777777" w:rsidTr="002472F9">
        <w:trPr>
          <w:trHeight w:val="300"/>
        </w:trPr>
        <w:tc>
          <w:tcPr>
            <w:tcW w:w="1418" w:type="dxa"/>
            <w:shd w:val="clear" w:color="auto" w:fill="auto"/>
          </w:tcPr>
          <w:p w14:paraId="17A9A92F" w14:textId="77777777" w:rsidR="00F4339E" w:rsidRPr="002C22DF" w:rsidRDefault="00F4339E" w:rsidP="002472F9">
            <w:pPr>
              <w:rPr>
                <w:b/>
                <w:bCs/>
              </w:rPr>
            </w:pPr>
            <w:r w:rsidRPr="002C22DF">
              <w:rPr>
                <w:b/>
                <w:bCs/>
              </w:rPr>
              <w:t>GTR9-7-03</w:t>
            </w:r>
          </w:p>
        </w:tc>
        <w:tc>
          <w:tcPr>
            <w:tcW w:w="567" w:type="dxa"/>
            <w:shd w:val="clear" w:color="auto" w:fill="auto"/>
          </w:tcPr>
          <w:p w14:paraId="62CC3F59"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0A72848" w14:textId="77777777" w:rsidR="00F4339E" w:rsidRPr="002C22DF" w:rsidRDefault="00F4339E" w:rsidP="002472F9">
            <w:pPr>
              <w:spacing w:before="40" w:after="120" w:line="220" w:lineRule="exact"/>
              <w:ind w:right="113"/>
              <w:rPr>
                <w:b/>
                <w:lang w:val="en-US"/>
              </w:rPr>
            </w:pPr>
            <w:r w:rsidRPr="002C22DF">
              <w:rPr>
                <w:b/>
                <w:lang w:val="en-US"/>
              </w:rPr>
              <w:t>Draft running order of the provisional agenda</w:t>
            </w:r>
          </w:p>
        </w:tc>
      </w:tr>
      <w:tr w:rsidR="00F4339E" w:rsidRPr="002C22DF" w14:paraId="1E395D79" w14:textId="77777777" w:rsidTr="002472F9">
        <w:trPr>
          <w:trHeight w:val="300"/>
        </w:trPr>
        <w:tc>
          <w:tcPr>
            <w:tcW w:w="1418" w:type="dxa"/>
            <w:shd w:val="clear" w:color="auto" w:fill="auto"/>
          </w:tcPr>
          <w:p w14:paraId="09FDD916" w14:textId="77777777" w:rsidR="00F4339E" w:rsidRPr="002C22DF" w:rsidRDefault="00F4339E" w:rsidP="002472F9">
            <w:pPr>
              <w:rPr>
                <w:b/>
                <w:bCs/>
              </w:rPr>
            </w:pPr>
            <w:r w:rsidRPr="002C22DF">
              <w:rPr>
                <w:b/>
                <w:bCs/>
              </w:rPr>
              <w:t>GTR9-7-04</w:t>
            </w:r>
          </w:p>
        </w:tc>
        <w:tc>
          <w:tcPr>
            <w:tcW w:w="567" w:type="dxa"/>
            <w:shd w:val="clear" w:color="auto" w:fill="auto"/>
          </w:tcPr>
          <w:p w14:paraId="6A7DDB0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949C5E2" w14:textId="77777777" w:rsidR="00F4339E" w:rsidRPr="002C22DF" w:rsidRDefault="00F4339E" w:rsidP="002472F9">
            <w:pPr>
              <w:spacing w:before="40" w:after="120" w:line="220" w:lineRule="exact"/>
              <w:ind w:right="113"/>
              <w:rPr>
                <w:b/>
                <w:lang w:val="en-US"/>
              </w:rPr>
            </w:pPr>
            <w:r w:rsidRPr="002C22DF">
              <w:rPr>
                <w:b/>
                <w:lang w:val="en-US"/>
              </w:rPr>
              <w:t xml:space="preserve">Information on drawing package kindly provided by </w:t>
            </w:r>
            <w:r w:rsidRPr="002C22DF">
              <w:rPr>
                <w:b/>
                <w:lang w:val="en-US"/>
              </w:rPr>
              <w:lastRenderedPageBreak/>
              <w:t>Humanetics</w:t>
            </w:r>
          </w:p>
        </w:tc>
      </w:tr>
      <w:tr w:rsidR="00F4339E" w:rsidRPr="002C22DF" w14:paraId="2384A5C3" w14:textId="77777777" w:rsidTr="002472F9">
        <w:trPr>
          <w:trHeight w:val="300"/>
        </w:trPr>
        <w:tc>
          <w:tcPr>
            <w:tcW w:w="1418" w:type="dxa"/>
            <w:shd w:val="clear" w:color="auto" w:fill="auto"/>
          </w:tcPr>
          <w:p w14:paraId="19C3B3DD" w14:textId="77777777" w:rsidR="00F4339E" w:rsidRPr="002C22DF" w:rsidRDefault="00F4339E" w:rsidP="002472F9">
            <w:pPr>
              <w:rPr>
                <w:b/>
                <w:bCs/>
              </w:rPr>
            </w:pPr>
            <w:r w:rsidRPr="002C22DF">
              <w:rPr>
                <w:b/>
                <w:bCs/>
              </w:rPr>
              <w:lastRenderedPageBreak/>
              <w:t>GTR9-7-05</w:t>
            </w:r>
          </w:p>
        </w:tc>
        <w:tc>
          <w:tcPr>
            <w:tcW w:w="567" w:type="dxa"/>
            <w:shd w:val="clear" w:color="auto" w:fill="auto"/>
          </w:tcPr>
          <w:p w14:paraId="03D7F503" w14:textId="77777777" w:rsidR="00F4339E" w:rsidRPr="002C22DF" w:rsidRDefault="00F4339E" w:rsidP="002472F9">
            <w:pPr>
              <w:spacing w:before="40" w:after="120" w:line="220" w:lineRule="exact"/>
              <w:ind w:right="113"/>
              <w:rPr>
                <w:b/>
                <w:lang w:val="en-US"/>
              </w:rPr>
            </w:pPr>
            <w:r w:rsidRPr="002C22DF">
              <w:rPr>
                <w:b/>
                <w:lang w:val="en-US"/>
              </w:rPr>
              <w:t>c</w:t>
            </w:r>
          </w:p>
        </w:tc>
        <w:tc>
          <w:tcPr>
            <w:tcW w:w="5386" w:type="dxa"/>
            <w:shd w:val="clear" w:color="auto" w:fill="auto"/>
          </w:tcPr>
          <w:p w14:paraId="0EDF31C2" w14:textId="77777777" w:rsidR="00F4339E" w:rsidRPr="002C22DF" w:rsidRDefault="00F4339E" w:rsidP="002472F9">
            <w:pPr>
              <w:spacing w:before="40" w:after="120" w:line="220" w:lineRule="exact"/>
              <w:ind w:right="113"/>
              <w:rPr>
                <w:b/>
                <w:lang w:val="en-US"/>
              </w:rPr>
            </w:pPr>
            <w:r w:rsidRPr="002C22DF">
              <w:rPr>
                <w:b/>
                <w:lang w:val="en-US"/>
              </w:rPr>
              <w:t>Result of drawing review (surface level)</w:t>
            </w:r>
          </w:p>
        </w:tc>
      </w:tr>
      <w:tr w:rsidR="00F4339E" w:rsidRPr="002C22DF" w14:paraId="2EE39D85" w14:textId="77777777" w:rsidTr="002472F9">
        <w:trPr>
          <w:trHeight w:val="300"/>
        </w:trPr>
        <w:tc>
          <w:tcPr>
            <w:tcW w:w="1418" w:type="dxa"/>
            <w:shd w:val="clear" w:color="auto" w:fill="auto"/>
          </w:tcPr>
          <w:p w14:paraId="32D7EBDA" w14:textId="77777777" w:rsidR="00F4339E" w:rsidRPr="002C22DF" w:rsidRDefault="00F4339E" w:rsidP="002472F9">
            <w:pPr>
              <w:rPr>
                <w:b/>
                <w:bCs/>
              </w:rPr>
            </w:pPr>
            <w:r w:rsidRPr="002C22DF">
              <w:rPr>
                <w:b/>
                <w:bCs/>
              </w:rPr>
              <w:t>GTR9-7-06</w:t>
            </w:r>
          </w:p>
        </w:tc>
        <w:tc>
          <w:tcPr>
            <w:tcW w:w="567" w:type="dxa"/>
            <w:shd w:val="clear" w:color="auto" w:fill="auto"/>
          </w:tcPr>
          <w:p w14:paraId="207FE503" w14:textId="77777777" w:rsidR="00F4339E" w:rsidRPr="002C22DF" w:rsidRDefault="00F4339E" w:rsidP="002472F9">
            <w:pPr>
              <w:spacing w:before="40" w:after="120" w:line="220" w:lineRule="exact"/>
              <w:ind w:right="113"/>
              <w:rPr>
                <w:b/>
                <w:lang w:val="en-US"/>
              </w:rPr>
            </w:pPr>
            <w:r w:rsidRPr="002C22DF">
              <w:rPr>
                <w:b/>
                <w:lang w:val="en-US"/>
              </w:rPr>
              <w:t>c</w:t>
            </w:r>
          </w:p>
        </w:tc>
        <w:tc>
          <w:tcPr>
            <w:tcW w:w="5386" w:type="dxa"/>
            <w:shd w:val="clear" w:color="auto" w:fill="auto"/>
          </w:tcPr>
          <w:p w14:paraId="65815D42" w14:textId="77777777" w:rsidR="00F4339E" w:rsidRPr="002C22DF" w:rsidRDefault="00F4339E" w:rsidP="002472F9">
            <w:pPr>
              <w:spacing w:before="40" w:after="120" w:line="220" w:lineRule="exact"/>
              <w:ind w:right="113"/>
              <w:rPr>
                <w:b/>
                <w:lang w:val="en-US"/>
              </w:rPr>
            </w:pPr>
            <w:r w:rsidRPr="002C22DF">
              <w:rPr>
                <w:b/>
                <w:lang w:val="en-US"/>
              </w:rPr>
              <w:t>Result of manual review</w:t>
            </w:r>
          </w:p>
        </w:tc>
      </w:tr>
      <w:tr w:rsidR="00F4339E" w:rsidRPr="002C22DF" w14:paraId="26525F22" w14:textId="77777777" w:rsidTr="002472F9">
        <w:trPr>
          <w:trHeight w:val="300"/>
        </w:trPr>
        <w:tc>
          <w:tcPr>
            <w:tcW w:w="1418" w:type="dxa"/>
            <w:shd w:val="clear" w:color="auto" w:fill="auto"/>
          </w:tcPr>
          <w:p w14:paraId="6D1ECA69" w14:textId="77777777" w:rsidR="00F4339E" w:rsidRPr="002C22DF" w:rsidRDefault="00F4339E" w:rsidP="002472F9">
            <w:pPr>
              <w:rPr>
                <w:b/>
                <w:bCs/>
              </w:rPr>
            </w:pPr>
            <w:r w:rsidRPr="002C22DF">
              <w:rPr>
                <w:b/>
                <w:bCs/>
              </w:rPr>
              <w:t>GTR9-7-07</w:t>
            </w:r>
          </w:p>
        </w:tc>
        <w:tc>
          <w:tcPr>
            <w:tcW w:w="567" w:type="dxa"/>
            <w:shd w:val="clear" w:color="auto" w:fill="auto"/>
          </w:tcPr>
          <w:p w14:paraId="514808D7"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388131F" w14:textId="77777777" w:rsidR="00F4339E" w:rsidRPr="002C22DF" w:rsidRDefault="00F4339E" w:rsidP="002472F9">
            <w:pPr>
              <w:spacing w:before="40" w:after="120" w:line="220" w:lineRule="exact"/>
              <w:ind w:right="113"/>
              <w:rPr>
                <w:b/>
                <w:lang w:val="en-US"/>
              </w:rPr>
            </w:pPr>
            <w:r w:rsidRPr="002C22DF">
              <w:rPr>
                <w:b/>
                <w:lang w:val="en-US"/>
              </w:rPr>
              <w:t>Injury Probability Function for Tibia Fracture and MCL Failure</w:t>
            </w:r>
          </w:p>
        </w:tc>
      </w:tr>
      <w:tr w:rsidR="00F4339E" w:rsidRPr="002C22DF" w14:paraId="687FE29B" w14:textId="77777777" w:rsidTr="002472F9">
        <w:trPr>
          <w:trHeight w:val="600"/>
        </w:trPr>
        <w:tc>
          <w:tcPr>
            <w:tcW w:w="1418" w:type="dxa"/>
            <w:shd w:val="clear" w:color="auto" w:fill="auto"/>
          </w:tcPr>
          <w:p w14:paraId="41187125" w14:textId="77777777" w:rsidR="00F4339E" w:rsidRPr="002C22DF" w:rsidRDefault="00F4339E" w:rsidP="002472F9">
            <w:pPr>
              <w:rPr>
                <w:b/>
                <w:bCs/>
              </w:rPr>
            </w:pPr>
            <w:r w:rsidRPr="002C22DF">
              <w:rPr>
                <w:b/>
                <w:bCs/>
              </w:rPr>
              <w:t>GTR9-7-08</w:t>
            </w:r>
          </w:p>
        </w:tc>
        <w:tc>
          <w:tcPr>
            <w:tcW w:w="567" w:type="dxa"/>
            <w:shd w:val="clear" w:color="auto" w:fill="auto"/>
          </w:tcPr>
          <w:p w14:paraId="61B97174"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22426741" w14:textId="77777777" w:rsidR="00F4339E" w:rsidRPr="002C22DF" w:rsidRDefault="00F4339E" w:rsidP="002472F9">
            <w:pPr>
              <w:spacing w:before="40" w:after="120" w:line="220" w:lineRule="exact"/>
              <w:ind w:right="113"/>
              <w:rPr>
                <w:b/>
                <w:lang w:val="en-US"/>
              </w:rPr>
            </w:pPr>
            <w:r w:rsidRPr="002C22DF">
              <w:rPr>
                <w:b/>
                <w:lang w:val="en-US"/>
              </w:rPr>
              <w:t xml:space="preserve">Development of Flex-GTR Master Leg FE Model and Evaluation of Validity of Current Threshold Values </w:t>
            </w:r>
          </w:p>
        </w:tc>
      </w:tr>
      <w:tr w:rsidR="00F4339E" w:rsidRPr="002C22DF" w14:paraId="594D6F94" w14:textId="77777777" w:rsidTr="002472F9">
        <w:trPr>
          <w:trHeight w:val="300"/>
        </w:trPr>
        <w:tc>
          <w:tcPr>
            <w:tcW w:w="1418" w:type="dxa"/>
            <w:shd w:val="clear" w:color="auto" w:fill="auto"/>
          </w:tcPr>
          <w:p w14:paraId="0D2544C8" w14:textId="77777777" w:rsidR="00F4339E" w:rsidRPr="002C22DF" w:rsidRDefault="00F4339E" w:rsidP="002472F9">
            <w:pPr>
              <w:rPr>
                <w:b/>
                <w:bCs/>
              </w:rPr>
            </w:pPr>
            <w:r w:rsidRPr="002C22DF">
              <w:rPr>
                <w:b/>
                <w:bCs/>
              </w:rPr>
              <w:t>GTR9-7-09</w:t>
            </w:r>
          </w:p>
        </w:tc>
        <w:tc>
          <w:tcPr>
            <w:tcW w:w="567" w:type="dxa"/>
            <w:shd w:val="clear" w:color="auto" w:fill="auto"/>
          </w:tcPr>
          <w:p w14:paraId="69CC526B"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E82C1B0" w14:textId="77777777" w:rsidR="00F4339E" w:rsidRPr="002C22DF" w:rsidRDefault="00F4339E" w:rsidP="002472F9">
            <w:pPr>
              <w:spacing w:before="40" w:after="120" w:line="220" w:lineRule="exact"/>
              <w:ind w:right="113"/>
              <w:rPr>
                <w:b/>
                <w:lang w:val="en-US"/>
              </w:rPr>
            </w:pPr>
            <w:r w:rsidRPr="002C22DF">
              <w:rPr>
                <w:b/>
                <w:lang w:val="en-US"/>
              </w:rPr>
              <w:t>Flex-GTR Master Leg Level Impactor Test Data - Pendulum Test</w:t>
            </w:r>
          </w:p>
        </w:tc>
      </w:tr>
      <w:tr w:rsidR="00F4339E" w:rsidRPr="002C22DF" w14:paraId="1CB8AF4D" w14:textId="77777777" w:rsidTr="002472F9">
        <w:trPr>
          <w:trHeight w:val="300"/>
        </w:trPr>
        <w:tc>
          <w:tcPr>
            <w:tcW w:w="1418" w:type="dxa"/>
            <w:shd w:val="clear" w:color="auto" w:fill="auto"/>
          </w:tcPr>
          <w:p w14:paraId="0ABE5729" w14:textId="77777777" w:rsidR="00F4339E" w:rsidRPr="002C22DF" w:rsidRDefault="00F4339E" w:rsidP="002472F9">
            <w:pPr>
              <w:rPr>
                <w:b/>
                <w:bCs/>
              </w:rPr>
            </w:pPr>
            <w:r w:rsidRPr="002C22DF">
              <w:rPr>
                <w:b/>
                <w:bCs/>
              </w:rPr>
              <w:t>GTR9-7-10</w:t>
            </w:r>
          </w:p>
        </w:tc>
        <w:tc>
          <w:tcPr>
            <w:tcW w:w="567" w:type="dxa"/>
            <w:shd w:val="clear" w:color="auto" w:fill="auto"/>
          </w:tcPr>
          <w:p w14:paraId="432283EE"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E2C189B" w14:textId="77777777" w:rsidR="00F4339E" w:rsidRPr="002C22DF" w:rsidRDefault="00F4339E" w:rsidP="002472F9">
            <w:pPr>
              <w:spacing w:before="40" w:after="120" w:line="220" w:lineRule="exact"/>
              <w:ind w:right="113"/>
              <w:rPr>
                <w:b/>
                <w:lang w:val="en-US"/>
              </w:rPr>
            </w:pPr>
            <w:r w:rsidRPr="002C22DF">
              <w:rPr>
                <w:b/>
                <w:lang w:val="en-US"/>
              </w:rPr>
              <w:t>FlexPLI Logbook - legform SN-01</w:t>
            </w:r>
          </w:p>
        </w:tc>
      </w:tr>
      <w:tr w:rsidR="00F4339E" w:rsidRPr="002C22DF" w14:paraId="1D325EA9" w14:textId="77777777" w:rsidTr="002472F9">
        <w:trPr>
          <w:trHeight w:val="300"/>
        </w:trPr>
        <w:tc>
          <w:tcPr>
            <w:tcW w:w="1418" w:type="dxa"/>
            <w:shd w:val="clear" w:color="auto" w:fill="auto"/>
          </w:tcPr>
          <w:p w14:paraId="7429F144" w14:textId="77777777" w:rsidR="00F4339E" w:rsidRPr="002C22DF" w:rsidRDefault="00F4339E" w:rsidP="002472F9">
            <w:pPr>
              <w:rPr>
                <w:b/>
                <w:bCs/>
              </w:rPr>
            </w:pPr>
            <w:r w:rsidRPr="002C22DF">
              <w:rPr>
                <w:b/>
                <w:bCs/>
              </w:rPr>
              <w:t>GTR9-7-11</w:t>
            </w:r>
          </w:p>
        </w:tc>
        <w:tc>
          <w:tcPr>
            <w:tcW w:w="567" w:type="dxa"/>
            <w:shd w:val="clear" w:color="auto" w:fill="auto"/>
          </w:tcPr>
          <w:p w14:paraId="0819A4C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AD44A47" w14:textId="77777777" w:rsidR="00F4339E" w:rsidRPr="002C22DF" w:rsidRDefault="00F4339E" w:rsidP="002472F9">
            <w:pPr>
              <w:spacing w:before="40" w:after="120" w:line="220" w:lineRule="exact"/>
              <w:ind w:right="113"/>
              <w:rPr>
                <w:b/>
                <w:lang w:val="en-US"/>
              </w:rPr>
            </w:pPr>
            <w:r w:rsidRPr="002C22DF">
              <w:rPr>
                <w:b/>
                <w:lang w:val="en-US"/>
              </w:rPr>
              <w:t>FlexPLI Logbook - legform SN-03</w:t>
            </w:r>
          </w:p>
        </w:tc>
      </w:tr>
      <w:tr w:rsidR="00F4339E" w:rsidRPr="00241957" w14:paraId="5A03A028" w14:textId="77777777" w:rsidTr="002472F9">
        <w:trPr>
          <w:trHeight w:val="300"/>
        </w:trPr>
        <w:tc>
          <w:tcPr>
            <w:tcW w:w="1418" w:type="dxa"/>
            <w:shd w:val="clear" w:color="auto" w:fill="auto"/>
          </w:tcPr>
          <w:p w14:paraId="30663D35" w14:textId="77777777" w:rsidR="00F4339E" w:rsidRPr="002C22DF" w:rsidRDefault="00F4339E" w:rsidP="002472F9">
            <w:pPr>
              <w:rPr>
                <w:b/>
                <w:bCs/>
              </w:rPr>
            </w:pPr>
            <w:r w:rsidRPr="002C22DF">
              <w:rPr>
                <w:b/>
                <w:bCs/>
              </w:rPr>
              <w:t>GTR9-7-12</w:t>
            </w:r>
          </w:p>
        </w:tc>
        <w:tc>
          <w:tcPr>
            <w:tcW w:w="567" w:type="dxa"/>
            <w:shd w:val="clear" w:color="auto" w:fill="auto"/>
          </w:tcPr>
          <w:p w14:paraId="5D46DC7D"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02859722" w14:textId="77777777" w:rsidR="00F4339E" w:rsidRPr="002C22DF" w:rsidRDefault="00F4339E" w:rsidP="002472F9">
            <w:pPr>
              <w:spacing w:before="40" w:after="120" w:line="220" w:lineRule="exact"/>
              <w:ind w:right="113"/>
              <w:rPr>
                <w:b/>
                <w:lang w:val="de-DE"/>
              </w:rPr>
            </w:pPr>
            <w:r w:rsidRPr="002C22DF">
              <w:rPr>
                <w:b/>
                <w:lang w:val="de-DE"/>
              </w:rPr>
              <w:t xml:space="preserve">FlexPLI </w:t>
            </w:r>
            <w:r w:rsidRPr="00241957">
              <w:rPr>
                <w:b/>
                <w:lang w:val="es-ES"/>
              </w:rPr>
              <w:t>Logbook</w:t>
            </w:r>
            <w:r w:rsidRPr="002C22DF">
              <w:rPr>
                <w:b/>
                <w:lang w:val="de-DE"/>
              </w:rPr>
              <w:t xml:space="preserve"> - legform E-Leg</w:t>
            </w:r>
          </w:p>
        </w:tc>
      </w:tr>
      <w:tr w:rsidR="00F4339E" w:rsidRPr="002C22DF" w14:paraId="2A74EA85" w14:textId="77777777" w:rsidTr="002472F9">
        <w:trPr>
          <w:trHeight w:val="300"/>
        </w:trPr>
        <w:tc>
          <w:tcPr>
            <w:tcW w:w="1418" w:type="dxa"/>
            <w:shd w:val="clear" w:color="auto" w:fill="auto"/>
          </w:tcPr>
          <w:p w14:paraId="58241033" w14:textId="77777777" w:rsidR="00F4339E" w:rsidRPr="002C22DF" w:rsidRDefault="00F4339E" w:rsidP="002472F9">
            <w:pPr>
              <w:rPr>
                <w:b/>
                <w:bCs/>
              </w:rPr>
            </w:pPr>
            <w:r w:rsidRPr="002C22DF">
              <w:rPr>
                <w:b/>
                <w:bCs/>
              </w:rPr>
              <w:t>GTR9-7-13</w:t>
            </w:r>
          </w:p>
        </w:tc>
        <w:tc>
          <w:tcPr>
            <w:tcW w:w="567" w:type="dxa"/>
            <w:shd w:val="clear" w:color="auto" w:fill="auto"/>
          </w:tcPr>
          <w:p w14:paraId="7A8E540F"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13BB3FE" w14:textId="77777777" w:rsidR="00F4339E" w:rsidRPr="002C22DF" w:rsidRDefault="00F4339E" w:rsidP="002472F9">
            <w:pPr>
              <w:spacing w:before="40" w:after="120" w:line="220" w:lineRule="exact"/>
              <w:ind w:right="113"/>
              <w:rPr>
                <w:b/>
                <w:lang w:val="en-US"/>
              </w:rPr>
            </w:pPr>
            <w:r w:rsidRPr="002C22DF">
              <w:rPr>
                <w:b/>
                <w:lang w:val="en-US"/>
              </w:rPr>
              <w:t>FlexPLI Rebound Phase</w:t>
            </w:r>
          </w:p>
        </w:tc>
      </w:tr>
      <w:tr w:rsidR="00F4339E" w:rsidRPr="002C22DF" w14:paraId="79A5C9E6" w14:textId="77777777" w:rsidTr="002472F9">
        <w:trPr>
          <w:trHeight w:val="300"/>
        </w:trPr>
        <w:tc>
          <w:tcPr>
            <w:tcW w:w="1418" w:type="dxa"/>
            <w:shd w:val="clear" w:color="auto" w:fill="auto"/>
          </w:tcPr>
          <w:p w14:paraId="6255C296" w14:textId="77777777" w:rsidR="00F4339E" w:rsidRPr="002C22DF" w:rsidRDefault="00F4339E" w:rsidP="002472F9">
            <w:pPr>
              <w:rPr>
                <w:b/>
                <w:bCs/>
              </w:rPr>
            </w:pPr>
            <w:r w:rsidRPr="002C22DF">
              <w:rPr>
                <w:b/>
                <w:bCs/>
              </w:rPr>
              <w:t>GTR9-7-14</w:t>
            </w:r>
          </w:p>
        </w:tc>
        <w:tc>
          <w:tcPr>
            <w:tcW w:w="567" w:type="dxa"/>
            <w:shd w:val="clear" w:color="auto" w:fill="auto"/>
          </w:tcPr>
          <w:p w14:paraId="0F16DF45"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B800752" w14:textId="77777777" w:rsidR="00F4339E" w:rsidRPr="002C22DF" w:rsidRDefault="00F4339E" w:rsidP="002472F9">
            <w:pPr>
              <w:spacing w:before="40" w:after="120" w:line="220" w:lineRule="exact"/>
              <w:ind w:right="113"/>
              <w:rPr>
                <w:b/>
                <w:lang w:val="en-US"/>
              </w:rPr>
            </w:pPr>
            <w:r w:rsidRPr="002C22DF">
              <w:rPr>
                <w:b/>
                <w:lang w:val="en-US"/>
              </w:rPr>
              <w:t>Detailed Review of Drawing Package and Itemized Check against Master Leg Impactor SN03</w:t>
            </w:r>
          </w:p>
        </w:tc>
      </w:tr>
      <w:tr w:rsidR="00F4339E" w:rsidRPr="002C22DF" w14:paraId="34BF9B8C" w14:textId="77777777" w:rsidTr="002472F9">
        <w:trPr>
          <w:trHeight w:val="300"/>
        </w:trPr>
        <w:tc>
          <w:tcPr>
            <w:tcW w:w="1418" w:type="dxa"/>
            <w:shd w:val="clear" w:color="auto" w:fill="auto"/>
          </w:tcPr>
          <w:p w14:paraId="683F7929" w14:textId="77777777" w:rsidR="00F4339E" w:rsidRPr="002C22DF" w:rsidRDefault="00F4339E" w:rsidP="002472F9">
            <w:pPr>
              <w:rPr>
                <w:b/>
                <w:bCs/>
              </w:rPr>
            </w:pPr>
            <w:r w:rsidRPr="002C22DF">
              <w:rPr>
                <w:b/>
                <w:bCs/>
              </w:rPr>
              <w:t>GTR9-7-15</w:t>
            </w:r>
          </w:p>
        </w:tc>
        <w:tc>
          <w:tcPr>
            <w:tcW w:w="567" w:type="dxa"/>
            <w:shd w:val="clear" w:color="auto" w:fill="auto"/>
          </w:tcPr>
          <w:p w14:paraId="6617F66E"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055C050" w14:textId="77777777" w:rsidR="00F4339E" w:rsidRPr="002C22DF" w:rsidRDefault="00F4339E" w:rsidP="002472F9">
            <w:pPr>
              <w:spacing w:before="40" w:after="120" w:line="220" w:lineRule="exact"/>
              <w:ind w:right="113"/>
              <w:rPr>
                <w:b/>
                <w:lang w:val="en-US"/>
              </w:rPr>
            </w:pPr>
            <w:r w:rsidRPr="002C22DF">
              <w:rPr>
                <w:b/>
                <w:lang w:val="en-US"/>
              </w:rPr>
              <w:t>BASt comments on GTR9-7-13: JASIC position on FlexPLI rebound phase</w:t>
            </w:r>
          </w:p>
        </w:tc>
      </w:tr>
      <w:tr w:rsidR="00F4339E" w:rsidRPr="002C22DF" w14:paraId="59C99B2A" w14:textId="77777777" w:rsidTr="002472F9">
        <w:trPr>
          <w:trHeight w:val="300"/>
        </w:trPr>
        <w:tc>
          <w:tcPr>
            <w:tcW w:w="1418" w:type="dxa"/>
            <w:shd w:val="clear" w:color="auto" w:fill="auto"/>
          </w:tcPr>
          <w:p w14:paraId="35BF2593" w14:textId="77777777" w:rsidR="00F4339E" w:rsidRPr="002C22DF" w:rsidRDefault="00F4339E" w:rsidP="002472F9">
            <w:pPr>
              <w:rPr>
                <w:b/>
                <w:bCs/>
              </w:rPr>
            </w:pPr>
            <w:r w:rsidRPr="002C22DF">
              <w:rPr>
                <w:b/>
                <w:bCs/>
              </w:rPr>
              <w:t>GTR9-7-16</w:t>
            </w:r>
          </w:p>
        </w:tc>
        <w:tc>
          <w:tcPr>
            <w:tcW w:w="567" w:type="dxa"/>
            <w:shd w:val="clear" w:color="auto" w:fill="auto"/>
          </w:tcPr>
          <w:p w14:paraId="01113878"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0CB012B0" w14:textId="77777777" w:rsidR="00F4339E" w:rsidRPr="002C22DF" w:rsidRDefault="00F4339E" w:rsidP="002472F9">
            <w:pPr>
              <w:spacing w:before="40" w:after="120" w:line="220" w:lineRule="exact"/>
              <w:ind w:right="113"/>
              <w:rPr>
                <w:b/>
                <w:lang w:val="en-US"/>
              </w:rPr>
            </w:pPr>
            <w:r w:rsidRPr="002C22DF">
              <w:rPr>
                <w:b/>
                <w:lang w:val="en-US"/>
              </w:rPr>
              <w:t>Collation of FlexPLI Pendulum Certification Test Results</w:t>
            </w:r>
          </w:p>
        </w:tc>
      </w:tr>
      <w:tr w:rsidR="00F4339E" w:rsidRPr="002C22DF" w14:paraId="1AC91D59" w14:textId="77777777" w:rsidTr="002472F9">
        <w:trPr>
          <w:trHeight w:val="300"/>
        </w:trPr>
        <w:tc>
          <w:tcPr>
            <w:tcW w:w="1418" w:type="dxa"/>
            <w:shd w:val="clear" w:color="auto" w:fill="auto"/>
          </w:tcPr>
          <w:p w14:paraId="26528C90" w14:textId="77777777" w:rsidR="00F4339E" w:rsidRPr="002C22DF" w:rsidRDefault="00F4339E" w:rsidP="002472F9">
            <w:pPr>
              <w:rPr>
                <w:b/>
                <w:bCs/>
              </w:rPr>
            </w:pPr>
            <w:r w:rsidRPr="002C22DF">
              <w:rPr>
                <w:b/>
                <w:bCs/>
              </w:rPr>
              <w:t>GTR9-7-17</w:t>
            </w:r>
          </w:p>
        </w:tc>
        <w:tc>
          <w:tcPr>
            <w:tcW w:w="567" w:type="dxa"/>
            <w:shd w:val="clear" w:color="auto" w:fill="auto"/>
          </w:tcPr>
          <w:p w14:paraId="47E73A7E"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0CBBC6DF" w14:textId="77777777" w:rsidR="00F4339E" w:rsidRPr="002C22DF" w:rsidRDefault="00F4339E" w:rsidP="002472F9">
            <w:pPr>
              <w:spacing w:before="40" w:after="120" w:line="220" w:lineRule="exact"/>
              <w:ind w:right="113"/>
              <w:rPr>
                <w:b/>
                <w:lang w:val="en-US"/>
              </w:rPr>
            </w:pPr>
            <w:r w:rsidRPr="002C22DF">
              <w:rPr>
                <w:b/>
                <w:lang w:val="en-US"/>
              </w:rPr>
              <w:t>Collation of FlexPLI Inverse Certification Test Results</w:t>
            </w:r>
          </w:p>
        </w:tc>
      </w:tr>
      <w:tr w:rsidR="00F4339E" w:rsidRPr="002C22DF" w14:paraId="3BFB15D9" w14:textId="77777777" w:rsidTr="002472F9">
        <w:trPr>
          <w:trHeight w:val="600"/>
        </w:trPr>
        <w:tc>
          <w:tcPr>
            <w:tcW w:w="1418" w:type="dxa"/>
            <w:shd w:val="clear" w:color="auto" w:fill="auto"/>
          </w:tcPr>
          <w:p w14:paraId="3077ABFC" w14:textId="77777777" w:rsidR="00F4339E" w:rsidRPr="002C22DF" w:rsidRDefault="00F4339E" w:rsidP="002472F9">
            <w:pPr>
              <w:rPr>
                <w:b/>
                <w:bCs/>
              </w:rPr>
            </w:pPr>
            <w:r w:rsidRPr="002C22DF">
              <w:rPr>
                <w:b/>
                <w:bCs/>
              </w:rPr>
              <w:t>GTR9-8-01</w:t>
            </w:r>
          </w:p>
        </w:tc>
        <w:tc>
          <w:tcPr>
            <w:tcW w:w="567" w:type="dxa"/>
            <w:shd w:val="clear" w:color="auto" w:fill="auto"/>
          </w:tcPr>
          <w:p w14:paraId="7A0DB56A"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7AF59FA9" w14:textId="77777777" w:rsidR="00F4339E" w:rsidRPr="002C22DF" w:rsidRDefault="00F4339E" w:rsidP="002472F9">
            <w:pPr>
              <w:spacing w:before="40" w:after="120" w:line="220" w:lineRule="exact"/>
              <w:ind w:right="113"/>
              <w:rPr>
                <w:b/>
                <w:lang w:val="en-US"/>
              </w:rPr>
            </w:pPr>
            <w:r w:rsidRPr="002C22DF">
              <w:rPr>
                <w:b/>
                <w:lang w:val="en-US"/>
              </w:rPr>
              <w:t>Agenda for the 8th meeting of the Informal Group on Global Technical Regulation No. 9 – Phase 2 (IG GTR9-PH2) - Final</w:t>
            </w:r>
          </w:p>
        </w:tc>
      </w:tr>
      <w:tr w:rsidR="00F4339E" w:rsidRPr="002C22DF" w14:paraId="570D371F" w14:textId="77777777" w:rsidTr="002472F9">
        <w:trPr>
          <w:trHeight w:val="600"/>
        </w:trPr>
        <w:tc>
          <w:tcPr>
            <w:tcW w:w="1418" w:type="dxa"/>
            <w:shd w:val="clear" w:color="auto" w:fill="auto"/>
          </w:tcPr>
          <w:p w14:paraId="2A81FEA0" w14:textId="77777777" w:rsidR="00F4339E" w:rsidRPr="002C22DF" w:rsidRDefault="00F4339E" w:rsidP="002472F9">
            <w:pPr>
              <w:rPr>
                <w:b/>
                <w:bCs/>
              </w:rPr>
            </w:pPr>
            <w:r w:rsidRPr="002C22DF">
              <w:rPr>
                <w:b/>
                <w:bCs/>
              </w:rPr>
              <w:t>GTR9-8-02</w:t>
            </w:r>
          </w:p>
        </w:tc>
        <w:tc>
          <w:tcPr>
            <w:tcW w:w="567" w:type="dxa"/>
            <w:shd w:val="clear" w:color="auto" w:fill="auto"/>
          </w:tcPr>
          <w:p w14:paraId="5811FCF7" w14:textId="77777777" w:rsidR="00F4339E" w:rsidRPr="006C789E" w:rsidRDefault="00F4339E" w:rsidP="002472F9">
            <w:pPr>
              <w:spacing w:before="40" w:after="120" w:line="220" w:lineRule="exact"/>
              <w:ind w:right="113"/>
              <w:rPr>
                <w:b/>
                <w:lang w:val="en-US"/>
              </w:rPr>
            </w:pPr>
            <w:r w:rsidRPr="006C789E">
              <w:rPr>
                <w:b/>
                <w:lang w:val="en-US"/>
              </w:rPr>
              <w:t>1</w:t>
            </w:r>
          </w:p>
        </w:tc>
        <w:tc>
          <w:tcPr>
            <w:tcW w:w="5386" w:type="dxa"/>
            <w:shd w:val="clear" w:color="auto" w:fill="auto"/>
          </w:tcPr>
          <w:p w14:paraId="45227C74" w14:textId="04819273" w:rsidR="00F4339E" w:rsidRPr="006C789E" w:rsidRDefault="00F4339E" w:rsidP="002472F9">
            <w:pPr>
              <w:spacing w:before="40" w:after="120" w:line="220" w:lineRule="exact"/>
              <w:ind w:right="113"/>
              <w:rPr>
                <w:b/>
                <w:lang w:val="en-US"/>
              </w:rPr>
            </w:pPr>
            <w:r w:rsidRPr="006C789E">
              <w:rPr>
                <w:b/>
                <w:lang w:val="en-US"/>
              </w:rPr>
              <w:t>Minutes of the 8th meeting of the Informal Group on Global Technical Regulation No. 9 – Phase 2 (IG GTR9-PH2) - Final</w:t>
            </w:r>
          </w:p>
        </w:tc>
      </w:tr>
      <w:tr w:rsidR="00F4339E" w:rsidRPr="002C22DF" w14:paraId="3BA4C598" w14:textId="77777777" w:rsidTr="002472F9">
        <w:trPr>
          <w:trHeight w:val="300"/>
        </w:trPr>
        <w:tc>
          <w:tcPr>
            <w:tcW w:w="1418" w:type="dxa"/>
            <w:shd w:val="clear" w:color="auto" w:fill="auto"/>
          </w:tcPr>
          <w:p w14:paraId="310876F4" w14:textId="77777777" w:rsidR="00F4339E" w:rsidRPr="002C22DF" w:rsidRDefault="00F4339E" w:rsidP="002472F9">
            <w:pPr>
              <w:rPr>
                <w:b/>
                <w:bCs/>
              </w:rPr>
            </w:pPr>
            <w:r w:rsidRPr="002C22DF">
              <w:rPr>
                <w:b/>
                <w:bCs/>
              </w:rPr>
              <w:t>GTR9-8-03</w:t>
            </w:r>
          </w:p>
        </w:tc>
        <w:tc>
          <w:tcPr>
            <w:tcW w:w="567" w:type="dxa"/>
            <w:shd w:val="clear" w:color="auto" w:fill="auto"/>
          </w:tcPr>
          <w:p w14:paraId="2CC84E8D"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1B7A3DE2" w14:textId="77777777" w:rsidR="00F4339E" w:rsidRPr="002C22DF" w:rsidRDefault="00F4339E" w:rsidP="002472F9">
            <w:pPr>
              <w:spacing w:before="40" w:after="120" w:line="220" w:lineRule="exact"/>
              <w:ind w:right="113"/>
              <w:rPr>
                <w:b/>
                <w:lang w:val="en-US"/>
              </w:rPr>
            </w:pPr>
            <w:r w:rsidRPr="002C22DF">
              <w:rPr>
                <w:b/>
                <w:lang w:val="en-US"/>
              </w:rPr>
              <w:t>GTR9 – Draft Working Document of IG GTR9 PH2; Version 1, 04 Sept. 2013</w:t>
            </w:r>
          </w:p>
        </w:tc>
      </w:tr>
      <w:tr w:rsidR="00F4339E" w:rsidRPr="002C22DF" w14:paraId="63BDD8C4" w14:textId="77777777" w:rsidTr="002472F9">
        <w:trPr>
          <w:trHeight w:val="300"/>
        </w:trPr>
        <w:tc>
          <w:tcPr>
            <w:tcW w:w="1418" w:type="dxa"/>
            <w:shd w:val="clear" w:color="auto" w:fill="auto"/>
          </w:tcPr>
          <w:p w14:paraId="3B3D1E6D" w14:textId="77777777" w:rsidR="00F4339E" w:rsidRPr="002C22DF" w:rsidRDefault="00F4339E" w:rsidP="002472F9">
            <w:pPr>
              <w:rPr>
                <w:b/>
                <w:bCs/>
              </w:rPr>
            </w:pPr>
            <w:r w:rsidRPr="002C22DF">
              <w:rPr>
                <w:b/>
                <w:bCs/>
              </w:rPr>
              <w:t>GTR9-8-04</w:t>
            </w:r>
          </w:p>
        </w:tc>
        <w:tc>
          <w:tcPr>
            <w:tcW w:w="567" w:type="dxa"/>
            <w:shd w:val="clear" w:color="auto" w:fill="auto"/>
          </w:tcPr>
          <w:p w14:paraId="32C51D0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EF68E4C" w14:textId="77777777" w:rsidR="00F4339E" w:rsidRPr="002C22DF" w:rsidRDefault="00F4339E" w:rsidP="002472F9">
            <w:pPr>
              <w:spacing w:before="40" w:after="120" w:line="220" w:lineRule="exact"/>
              <w:ind w:right="113"/>
              <w:rPr>
                <w:b/>
                <w:lang w:val="en-US"/>
              </w:rPr>
            </w:pPr>
            <w:r w:rsidRPr="002C22DF">
              <w:rPr>
                <w:b/>
                <w:lang w:val="en-US"/>
              </w:rPr>
              <w:t>GTR9 – Draft Preamble of IG GTR9 PH2; Version 1, 04 Sept. 2014</w:t>
            </w:r>
          </w:p>
        </w:tc>
      </w:tr>
      <w:tr w:rsidR="00F4339E" w:rsidRPr="002C22DF" w14:paraId="34DCEFC9" w14:textId="77777777" w:rsidTr="002472F9">
        <w:trPr>
          <w:trHeight w:val="300"/>
        </w:trPr>
        <w:tc>
          <w:tcPr>
            <w:tcW w:w="1418" w:type="dxa"/>
            <w:shd w:val="clear" w:color="auto" w:fill="auto"/>
          </w:tcPr>
          <w:p w14:paraId="0531CB45" w14:textId="77777777" w:rsidR="00F4339E" w:rsidRPr="002C22DF" w:rsidRDefault="00F4339E" w:rsidP="002472F9">
            <w:pPr>
              <w:rPr>
                <w:b/>
                <w:bCs/>
              </w:rPr>
            </w:pPr>
            <w:r w:rsidRPr="002C22DF">
              <w:rPr>
                <w:b/>
                <w:bCs/>
              </w:rPr>
              <w:t>GTR9-8-05</w:t>
            </w:r>
          </w:p>
        </w:tc>
        <w:tc>
          <w:tcPr>
            <w:tcW w:w="567" w:type="dxa"/>
            <w:shd w:val="clear" w:color="auto" w:fill="auto"/>
          </w:tcPr>
          <w:p w14:paraId="624FD767"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2C07733F" w14:textId="77777777" w:rsidR="00F4339E" w:rsidRPr="002C22DF" w:rsidRDefault="00F4339E" w:rsidP="002472F9">
            <w:pPr>
              <w:spacing w:before="40" w:after="120" w:line="220" w:lineRule="exact"/>
              <w:ind w:right="113"/>
              <w:rPr>
                <w:b/>
                <w:lang w:val="en-US"/>
              </w:rPr>
            </w:pPr>
            <w:r w:rsidRPr="002C22DF">
              <w:rPr>
                <w:b/>
                <w:lang w:val="en-US"/>
              </w:rPr>
              <w:t>(not used)</w:t>
            </w:r>
          </w:p>
        </w:tc>
      </w:tr>
      <w:tr w:rsidR="00F4339E" w:rsidRPr="002C22DF" w14:paraId="04948366" w14:textId="77777777" w:rsidTr="002472F9">
        <w:trPr>
          <w:trHeight w:val="300"/>
        </w:trPr>
        <w:tc>
          <w:tcPr>
            <w:tcW w:w="1418" w:type="dxa"/>
            <w:shd w:val="clear" w:color="auto" w:fill="auto"/>
          </w:tcPr>
          <w:p w14:paraId="1AE7B8D4" w14:textId="77777777" w:rsidR="00F4339E" w:rsidRPr="002C22DF" w:rsidRDefault="00F4339E" w:rsidP="002472F9">
            <w:pPr>
              <w:rPr>
                <w:b/>
                <w:bCs/>
              </w:rPr>
            </w:pPr>
            <w:r w:rsidRPr="002C22DF">
              <w:rPr>
                <w:b/>
                <w:bCs/>
              </w:rPr>
              <w:t>GTR9-8-06</w:t>
            </w:r>
          </w:p>
        </w:tc>
        <w:tc>
          <w:tcPr>
            <w:tcW w:w="567" w:type="dxa"/>
            <w:shd w:val="clear" w:color="auto" w:fill="auto"/>
          </w:tcPr>
          <w:p w14:paraId="46AA697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29BF862" w14:textId="77777777" w:rsidR="00F4339E" w:rsidRPr="002C22DF" w:rsidRDefault="00F4339E" w:rsidP="002472F9">
            <w:pPr>
              <w:spacing w:before="40" w:after="120" w:line="220" w:lineRule="exact"/>
              <w:ind w:right="113"/>
              <w:rPr>
                <w:b/>
                <w:lang w:val="en-US"/>
              </w:rPr>
            </w:pPr>
            <w:r w:rsidRPr="002C22DF">
              <w:rPr>
                <w:b/>
                <w:lang w:val="en-US"/>
              </w:rPr>
              <w:t>OICA comments on the draft text, based on document GRSP-53-29</w:t>
            </w:r>
          </w:p>
        </w:tc>
      </w:tr>
      <w:tr w:rsidR="00F4339E" w:rsidRPr="002C22DF" w14:paraId="474F37FC" w14:textId="77777777" w:rsidTr="002472F9">
        <w:trPr>
          <w:trHeight w:val="300"/>
        </w:trPr>
        <w:tc>
          <w:tcPr>
            <w:tcW w:w="1418" w:type="dxa"/>
            <w:shd w:val="clear" w:color="auto" w:fill="auto"/>
          </w:tcPr>
          <w:p w14:paraId="50819195" w14:textId="77777777" w:rsidR="00F4339E" w:rsidRPr="002C22DF" w:rsidRDefault="00F4339E" w:rsidP="002472F9">
            <w:pPr>
              <w:rPr>
                <w:b/>
                <w:bCs/>
              </w:rPr>
            </w:pPr>
            <w:r w:rsidRPr="002C22DF">
              <w:rPr>
                <w:b/>
                <w:bCs/>
              </w:rPr>
              <w:t>GTR9-8-07</w:t>
            </w:r>
          </w:p>
        </w:tc>
        <w:tc>
          <w:tcPr>
            <w:tcW w:w="567" w:type="dxa"/>
            <w:shd w:val="clear" w:color="auto" w:fill="auto"/>
          </w:tcPr>
          <w:p w14:paraId="15BADD72"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CCE0980" w14:textId="77777777" w:rsidR="00F4339E" w:rsidRPr="002C22DF" w:rsidRDefault="00F4339E" w:rsidP="002472F9">
            <w:pPr>
              <w:spacing w:before="40" w:after="120" w:line="220" w:lineRule="exact"/>
              <w:ind w:right="113"/>
              <w:rPr>
                <w:b/>
                <w:lang w:val="en-US"/>
              </w:rPr>
            </w:pPr>
            <w:r w:rsidRPr="002C22DF">
              <w:rPr>
                <w:b/>
                <w:lang w:val="en-US"/>
              </w:rPr>
              <w:t>Proposed Title Block for Regulation Drawings</w:t>
            </w:r>
          </w:p>
        </w:tc>
      </w:tr>
      <w:tr w:rsidR="00F4339E" w:rsidRPr="002C22DF" w14:paraId="5D80AF90" w14:textId="77777777" w:rsidTr="002472F9">
        <w:trPr>
          <w:trHeight w:val="300"/>
        </w:trPr>
        <w:tc>
          <w:tcPr>
            <w:tcW w:w="1418" w:type="dxa"/>
            <w:shd w:val="clear" w:color="auto" w:fill="auto"/>
          </w:tcPr>
          <w:p w14:paraId="45239923" w14:textId="77777777" w:rsidR="00F4339E" w:rsidRPr="002C22DF" w:rsidRDefault="00F4339E" w:rsidP="002472F9">
            <w:pPr>
              <w:rPr>
                <w:b/>
                <w:bCs/>
              </w:rPr>
            </w:pPr>
            <w:r w:rsidRPr="002C22DF">
              <w:rPr>
                <w:b/>
                <w:bCs/>
              </w:rPr>
              <w:t>GTR9-8-08</w:t>
            </w:r>
          </w:p>
        </w:tc>
        <w:tc>
          <w:tcPr>
            <w:tcW w:w="567" w:type="dxa"/>
            <w:shd w:val="clear" w:color="auto" w:fill="auto"/>
          </w:tcPr>
          <w:p w14:paraId="01B69E59"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55E56C83" w14:textId="77777777" w:rsidR="00F4339E" w:rsidRPr="002C22DF" w:rsidRDefault="00F4339E" w:rsidP="002472F9">
            <w:pPr>
              <w:spacing w:before="40" w:after="120" w:line="220" w:lineRule="exact"/>
              <w:ind w:right="113"/>
              <w:rPr>
                <w:b/>
                <w:lang w:val="en-US"/>
              </w:rPr>
            </w:pPr>
            <w:r w:rsidRPr="002C22DF">
              <w:rPr>
                <w:b/>
                <w:lang w:val="en-US"/>
              </w:rPr>
              <w:t>Comments to JAMA presentation GTR9-7-06c and Proposed Changes, FlexPLI GTR Manual</w:t>
            </w:r>
          </w:p>
        </w:tc>
      </w:tr>
      <w:tr w:rsidR="00F4339E" w:rsidRPr="002C22DF" w14:paraId="71832A01" w14:textId="77777777" w:rsidTr="002472F9">
        <w:trPr>
          <w:trHeight w:val="300"/>
        </w:trPr>
        <w:tc>
          <w:tcPr>
            <w:tcW w:w="1418" w:type="dxa"/>
            <w:shd w:val="clear" w:color="auto" w:fill="auto"/>
          </w:tcPr>
          <w:p w14:paraId="2CDC0D37" w14:textId="77777777" w:rsidR="00F4339E" w:rsidRPr="002C22DF" w:rsidRDefault="00F4339E" w:rsidP="002472F9">
            <w:pPr>
              <w:rPr>
                <w:b/>
                <w:bCs/>
              </w:rPr>
            </w:pPr>
            <w:r w:rsidRPr="002C22DF">
              <w:rPr>
                <w:b/>
                <w:bCs/>
              </w:rPr>
              <w:t>GTR9-8-09</w:t>
            </w:r>
          </w:p>
        </w:tc>
        <w:tc>
          <w:tcPr>
            <w:tcW w:w="567" w:type="dxa"/>
            <w:shd w:val="clear" w:color="auto" w:fill="auto"/>
          </w:tcPr>
          <w:p w14:paraId="10F3D206"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4CCD7E4" w14:textId="77777777" w:rsidR="00F4339E" w:rsidRPr="002C22DF" w:rsidRDefault="00F4339E" w:rsidP="002472F9">
            <w:pPr>
              <w:spacing w:before="40" w:after="120" w:line="220" w:lineRule="exact"/>
              <w:ind w:right="113"/>
              <w:rPr>
                <w:b/>
                <w:lang w:val="en-US"/>
              </w:rPr>
            </w:pPr>
            <w:r w:rsidRPr="002C22DF">
              <w:rPr>
                <w:b/>
                <w:lang w:val="en-US"/>
              </w:rPr>
              <w:t>Comments to Cellbond Flex PLI Drawing Check Document GTR9-6-23</w:t>
            </w:r>
          </w:p>
        </w:tc>
      </w:tr>
      <w:tr w:rsidR="00F4339E" w:rsidRPr="002C22DF" w14:paraId="6545C951" w14:textId="77777777" w:rsidTr="002472F9">
        <w:trPr>
          <w:trHeight w:val="300"/>
        </w:trPr>
        <w:tc>
          <w:tcPr>
            <w:tcW w:w="1418" w:type="dxa"/>
            <w:shd w:val="clear" w:color="auto" w:fill="auto"/>
          </w:tcPr>
          <w:p w14:paraId="4FEF6305" w14:textId="77777777" w:rsidR="00F4339E" w:rsidRPr="002C22DF" w:rsidRDefault="00F4339E" w:rsidP="002472F9">
            <w:pPr>
              <w:rPr>
                <w:b/>
                <w:bCs/>
              </w:rPr>
            </w:pPr>
            <w:r w:rsidRPr="002C22DF">
              <w:rPr>
                <w:b/>
                <w:bCs/>
              </w:rPr>
              <w:t>GTR9-8-10</w:t>
            </w:r>
          </w:p>
        </w:tc>
        <w:tc>
          <w:tcPr>
            <w:tcW w:w="567" w:type="dxa"/>
            <w:shd w:val="clear" w:color="auto" w:fill="auto"/>
          </w:tcPr>
          <w:p w14:paraId="2DB69DFE"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1D7F7AF" w14:textId="77777777" w:rsidR="00F4339E" w:rsidRPr="002C22DF" w:rsidRDefault="00F4339E" w:rsidP="002472F9">
            <w:pPr>
              <w:spacing w:before="40" w:after="120" w:line="220" w:lineRule="exact"/>
              <w:ind w:right="113"/>
              <w:rPr>
                <w:b/>
                <w:lang w:val="en-US"/>
              </w:rPr>
            </w:pPr>
            <w:r w:rsidRPr="002C22DF">
              <w:rPr>
                <w:b/>
                <w:lang w:val="en-US"/>
              </w:rPr>
              <w:t>Comments to JASIC's Comments Provided with Document GTR9-7-05c</w:t>
            </w:r>
          </w:p>
        </w:tc>
      </w:tr>
      <w:tr w:rsidR="00F4339E" w:rsidRPr="002C22DF" w14:paraId="13E54426" w14:textId="77777777" w:rsidTr="002472F9">
        <w:trPr>
          <w:trHeight w:val="300"/>
        </w:trPr>
        <w:tc>
          <w:tcPr>
            <w:tcW w:w="1418" w:type="dxa"/>
            <w:shd w:val="clear" w:color="auto" w:fill="auto"/>
          </w:tcPr>
          <w:p w14:paraId="414912F9" w14:textId="77777777" w:rsidR="00F4339E" w:rsidRPr="002C22DF" w:rsidRDefault="00F4339E" w:rsidP="002472F9">
            <w:pPr>
              <w:rPr>
                <w:b/>
                <w:bCs/>
              </w:rPr>
            </w:pPr>
            <w:r w:rsidRPr="002C22DF">
              <w:rPr>
                <w:b/>
                <w:bCs/>
              </w:rPr>
              <w:lastRenderedPageBreak/>
              <w:t>GTR9-8-11</w:t>
            </w:r>
          </w:p>
        </w:tc>
        <w:tc>
          <w:tcPr>
            <w:tcW w:w="567" w:type="dxa"/>
            <w:shd w:val="clear" w:color="auto" w:fill="auto"/>
          </w:tcPr>
          <w:p w14:paraId="2B69BF89"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2E5C5E3" w14:textId="77777777" w:rsidR="00F4339E" w:rsidRPr="002C22DF" w:rsidRDefault="00F4339E" w:rsidP="002472F9">
            <w:pPr>
              <w:spacing w:before="40" w:after="120" w:line="220" w:lineRule="exact"/>
              <w:ind w:right="113"/>
              <w:rPr>
                <w:b/>
                <w:lang w:val="en-US"/>
              </w:rPr>
            </w:pPr>
            <w:r w:rsidRPr="002C22DF">
              <w:rPr>
                <w:b/>
                <w:lang w:val="en-US"/>
              </w:rPr>
              <w:t>Comparison of Effect of Different Approaches on Injury Risk Functions</w:t>
            </w:r>
          </w:p>
        </w:tc>
      </w:tr>
      <w:tr w:rsidR="00F4339E" w:rsidRPr="002C22DF" w14:paraId="2547FAD7" w14:textId="77777777" w:rsidTr="002472F9">
        <w:trPr>
          <w:trHeight w:val="300"/>
        </w:trPr>
        <w:tc>
          <w:tcPr>
            <w:tcW w:w="1418" w:type="dxa"/>
            <w:shd w:val="clear" w:color="auto" w:fill="auto"/>
          </w:tcPr>
          <w:p w14:paraId="5D741F7F" w14:textId="77777777" w:rsidR="00F4339E" w:rsidRPr="002C22DF" w:rsidRDefault="00F4339E" w:rsidP="002472F9">
            <w:pPr>
              <w:rPr>
                <w:b/>
                <w:bCs/>
              </w:rPr>
            </w:pPr>
            <w:r w:rsidRPr="002C22DF">
              <w:rPr>
                <w:b/>
                <w:bCs/>
              </w:rPr>
              <w:t>GTR9-8-12</w:t>
            </w:r>
          </w:p>
        </w:tc>
        <w:tc>
          <w:tcPr>
            <w:tcW w:w="567" w:type="dxa"/>
            <w:shd w:val="clear" w:color="auto" w:fill="auto"/>
          </w:tcPr>
          <w:p w14:paraId="4AE94618"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232E354" w14:textId="77777777" w:rsidR="00F4339E" w:rsidRPr="002C22DF" w:rsidRDefault="00F4339E" w:rsidP="002472F9">
            <w:pPr>
              <w:spacing w:before="40" w:after="120" w:line="220" w:lineRule="exact"/>
              <w:ind w:right="113"/>
              <w:rPr>
                <w:b/>
                <w:lang w:val="en-US"/>
              </w:rPr>
            </w:pPr>
            <w:r w:rsidRPr="002C22DF">
              <w:rPr>
                <w:b/>
                <w:lang w:val="en-US"/>
              </w:rPr>
              <w:t>Possible Influence of Temperature and Humidity on the FlexPLI Behavior</w:t>
            </w:r>
          </w:p>
        </w:tc>
      </w:tr>
      <w:tr w:rsidR="00F4339E" w:rsidRPr="002C22DF" w14:paraId="5DA4D922" w14:textId="77777777" w:rsidTr="002472F9">
        <w:trPr>
          <w:trHeight w:val="300"/>
        </w:trPr>
        <w:tc>
          <w:tcPr>
            <w:tcW w:w="1418" w:type="dxa"/>
            <w:shd w:val="clear" w:color="auto" w:fill="auto"/>
          </w:tcPr>
          <w:p w14:paraId="556EBE2E" w14:textId="77777777" w:rsidR="00F4339E" w:rsidRPr="002C22DF" w:rsidRDefault="00F4339E" w:rsidP="002472F9">
            <w:pPr>
              <w:rPr>
                <w:b/>
                <w:bCs/>
              </w:rPr>
            </w:pPr>
            <w:r w:rsidRPr="002C22DF">
              <w:rPr>
                <w:b/>
                <w:bCs/>
              </w:rPr>
              <w:t>GTR9-8-13</w:t>
            </w:r>
          </w:p>
        </w:tc>
        <w:tc>
          <w:tcPr>
            <w:tcW w:w="567" w:type="dxa"/>
            <w:shd w:val="clear" w:color="auto" w:fill="auto"/>
          </w:tcPr>
          <w:p w14:paraId="1482CDC5"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91CB6FC" w14:textId="77777777" w:rsidR="00F4339E" w:rsidRPr="002C22DF" w:rsidRDefault="00F4339E" w:rsidP="002472F9">
            <w:pPr>
              <w:spacing w:before="40" w:after="120" w:line="220" w:lineRule="exact"/>
              <w:ind w:right="113"/>
              <w:rPr>
                <w:b/>
                <w:lang w:val="en-US"/>
              </w:rPr>
            </w:pPr>
            <w:r w:rsidRPr="002C22DF">
              <w:rPr>
                <w:b/>
                <w:lang w:val="en-US"/>
              </w:rPr>
              <w:t>FlexPLI Manual: FlexPLI Preparation before Car Testing</w:t>
            </w:r>
          </w:p>
        </w:tc>
      </w:tr>
      <w:tr w:rsidR="00F4339E" w:rsidRPr="002C22DF" w14:paraId="08841D04" w14:textId="77777777" w:rsidTr="002472F9">
        <w:trPr>
          <w:trHeight w:val="300"/>
        </w:trPr>
        <w:tc>
          <w:tcPr>
            <w:tcW w:w="1418" w:type="dxa"/>
            <w:shd w:val="clear" w:color="auto" w:fill="auto"/>
          </w:tcPr>
          <w:p w14:paraId="182AC34C" w14:textId="77777777" w:rsidR="00F4339E" w:rsidRPr="002C22DF" w:rsidRDefault="00F4339E" w:rsidP="002472F9">
            <w:pPr>
              <w:rPr>
                <w:b/>
                <w:bCs/>
              </w:rPr>
            </w:pPr>
            <w:r w:rsidRPr="002C22DF">
              <w:rPr>
                <w:b/>
                <w:bCs/>
              </w:rPr>
              <w:t>GTR9-8-14</w:t>
            </w:r>
          </w:p>
        </w:tc>
        <w:tc>
          <w:tcPr>
            <w:tcW w:w="567" w:type="dxa"/>
            <w:shd w:val="clear" w:color="auto" w:fill="auto"/>
          </w:tcPr>
          <w:p w14:paraId="3B92FB33"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0BB9D09" w14:textId="77777777" w:rsidR="00F4339E" w:rsidRPr="002C22DF" w:rsidRDefault="00F4339E" w:rsidP="002472F9">
            <w:pPr>
              <w:spacing w:before="40" w:after="120" w:line="220" w:lineRule="exact"/>
              <w:ind w:right="113"/>
              <w:rPr>
                <w:b/>
                <w:lang w:val="en-US"/>
              </w:rPr>
            </w:pPr>
            <w:r w:rsidRPr="002C22DF">
              <w:rPr>
                <w:b/>
                <w:lang w:val="en-US"/>
              </w:rPr>
              <w:t>Request for Transitional Provisions for FlexPLI Usage</w:t>
            </w:r>
          </w:p>
        </w:tc>
      </w:tr>
      <w:tr w:rsidR="00F4339E" w:rsidRPr="002C22DF" w14:paraId="3B3B836D" w14:textId="77777777" w:rsidTr="002472F9">
        <w:trPr>
          <w:trHeight w:val="300"/>
        </w:trPr>
        <w:tc>
          <w:tcPr>
            <w:tcW w:w="1418" w:type="dxa"/>
            <w:shd w:val="clear" w:color="auto" w:fill="auto"/>
          </w:tcPr>
          <w:p w14:paraId="4F59E583" w14:textId="77777777" w:rsidR="00F4339E" w:rsidRPr="002C22DF" w:rsidRDefault="00F4339E" w:rsidP="002472F9">
            <w:pPr>
              <w:rPr>
                <w:b/>
                <w:bCs/>
              </w:rPr>
            </w:pPr>
            <w:r w:rsidRPr="002C22DF">
              <w:rPr>
                <w:b/>
                <w:bCs/>
              </w:rPr>
              <w:t>GTR9-8-15</w:t>
            </w:r>
          </w:p>
        </w:tc>
        <w:tc>
          <w:tcPr>
            <w:tcW w:w="567" w:type="dxa"/>
            <w:shd w:val="clear" w:color="auto" w:fill="auto"/>
          </w:tcPr>
          <w:p w14:paraId="46C6C23C"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2164400" w14:textId="77777777" w:rsidR="00F4339E" w:rsidRPr="002C22DF" w:rsidRDefault="00F4339E" w:rsidP="002472F9">
            <w:pPr>
              <w:spacing w:before="40" w:after="120" w:line="220" w:lineRule="exact"/>
              <w:ind w:right="113"/>
              <w:rPr>
                <w:b/>
                <w:lang w:val="en-US"/>
              </w:rPr>
            </w:pPr>
            <w:r w:rsidRPr="002C22DF">
              <w:rPr>
                <w:b/>
                <w:lang w:val="en-US"/>
              </w:rPr>
              <w:t>FlexPLI Biofidelic Assessment Interval (BAI): Open Issues</w:t>
            </w:r>
          </w:p>
        </w:tc>
      </w:tr>
      <w:tr w:rsidR="00F4339E" w:rsidRPr="002C22DF" w14:paraId="27156BC1" w14:textId="77777777" w:rsidTr="002472F9">
        <w:trPr>
          <w:trHeight w:val="300"/>
        </w:trPr>
        <w:tc>
          <w:tcPr>
            <w:tcW w:w="1418" w:type="dxa"/>
            <w:shd w:val="clear" w:color="auto" w:fill="auto"/>
          </w:tcPr>
          <w:p w14:paraId="752DB4C0" w14:textId="77777777" w:rsidR="00F4339E" w:rsidRPr="002C22DF" w:rsidRDefault="00F4339E" w:rsidP="002472F9">
            <w:pPr>
              <w:rPr>
                <w:b/>
                <w:bCs/>
              </w:rPr>
            </w:pPr>
            <w:r w:rsidRPr="002C22DF">
              <w:rPr>
                <w:b/>
                <w:bCs/>
              </w:rPr>
              <w:t>GTR9-8-16</w:t>
            </w:r>
          </w:p>
        </w:tc>
        <w:tc>
          <w:tcPr>
            <w:tcW w:w="567" w:type="dxa"/>
            <w:shd w:val="clear" w:color="auto" w:fill="auto"/>
          </w:tcPr>
          <w:p w14:paraId="757C26E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36EC6CC4" w14:textId="77777777" w:rsidR="00F4339E" w:rsidRPr="002C22DF" w:rsidRDefault="00F4339E" w:rsidP="002472F9">
            <w:pPr>
              <w:spacing w:before="40" w:after="120" w:line="220" w:lineRule="exact"/>
              <w:ind w:right="113"/>
              <w:rPr>
                <w:b/>
                <w:lang w:val="en-US"/>
              </w:rPr>
            </w:pPr>
            <w:r w:rsidRPr="002C22DF">
              <w:rPr>
                <w:b/>
                <w:lang w:val="en-US"/>
              </w:rPr>
              <w:t>Change to foam flesh used by EEVC lower &amp; upper legforms</w:t>
            </w:r>
          </w:p>
        </w:tc>
      </w:tr>
      <w:tr w:rsidR="00F4339E" w:rsidRPr="002C22DF" w14:paraId="23EAD7DF" w14:textId="77777777" w:rsidTr="002472F9">
        <w:trPr>
          <w:trHeight w:val="315"/>
        </w:trPr>
        <w:tc>
          <w:tcPr>
            <w:tcW w:w="1418" w:type="dxa"/>
            <w:shd w:val="clear" w:color="auto" w:fill="auto"/>
          </w:tcPr>
          <w:p w14:paraId="7BD388B3" w14:textId="77777777" w:rsidR="00F4339E" w:rsidRPr="002C22DF" w:rsidRDefault="00F4339E" w:rsidP="002472F9">
            <w:pPr>
              <w:rPr>
                <w:b/>
                <w:bCs/>
              </w:rPr>
            </w:pPr>
            <w:r w:rsidRPr="002C22DF">
              <w:rPr>
                <w:b/>
                <w:bCs/>
              </w:rPr>
              <w:t>GTR9-8-17</w:t>
            </w:r>
          </w:p>
        </w:tc>
        <w:tc>
          <w:tcPr>
            <w:tcW w:w="567" w:type="dxa"/>
            <w:shd w:val="clear" w:color="auto" w:fill="auto"/>
          </w:tcPr>
          <w:p w14:paraId="7D304711"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402343BF" w14:textId="77777777" w:rsidR="00F4339E" w:rsidRPr="002C22DF" w:rsidRDefault="00F4339E" w:rsidP="002472F9">
            <w:pPr>
              <w:spacing w:before="40" w:after="120" w:line="220" w:lineRule="exact"/>
              <w:ind w:right="113"/>
              <w:rPr>
                <w:b/>
                <w:lang w:val="en-US"/>
              </w:rPr>
            </w:pPr>
            <w:r w:rsidRPr="002C22DF">
              <w:rPr>
                <w:b/>
                <w:lang w:val="en-US"/>
              </w:rPr>
              <w:t>FlexPLI Version GTR - Testing of Vehicles with Different Bumper Systems</w:t>
            </w:r>
          </w:p>
        </w:tc>
      </w:tr>
      <w:tr w:rsidR="00F4339E" w:rsidRPr="002C22DF" w14:paraId="252573B0" w14:textId="77777777" w:rsidTr="002472F9">
        <w:trPr>
          <w:trHeight w:val="300"/>
        </w:trPr>
        <w:tc>
          <w:tcPr>
            <w:tcW w:w="1418" w:type="dxa"/>
            <w:shd w:val="clear" w:color="auto" w:fill="auto"/>
          </w:tcPr>
          <w:p w14:paraId="0368458E" w14:textId="77777777" w:rsidR="00F4339E" w:rsidRPr="002C22DF" w:rsidRDefault="00F4339E" w:rsidP="002472F9">
            <w:pPr>
              <w:rPr>
                <w:b/>
                <w:bCs/>
              </w:rPr>
            </w:pPr>
            <w:r w:rsidRPr="002C22DF">
              <w:rPr>
                <w:b/>
                <w:bCs/>
              </w:rPr>
              <w:t>GTR9-8-18</w:t>
            </w:r>
          </w:p>
        </w:tc>
        <w:tc>
          <w:tcPr>
            <w:tcW w:w="567" w:type="dxa"/>
            <w:shd w:val="clear" w:color="auto" w:fill="auto"/>
          </w:tcPr>
          <w:p w14:paraId="52410D42"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24A6916B" w14:textId="77777777" w:rsidR="00F4339E" w:rsidRPr="002C22DF" w:rsidRDefault="00F4339E" w:rsidP="002472F9">
            <w:pPr>
              <w:spacing w:before="40" w:after="120" w:line="220" w:lineRule="exact"/>
              <w:ind w:right="113"/>
              <w:rPr>
                <w:b/>
                <w:lang w:val="en-US"/>
              </w:rPr>
            </w:pPr>
            <w:r w:rsidRPr="002C22DF">
              <w:rPr>
                <w:b/>
                <w:lang w:val="en-US"/>
              </w:rPr>
              <w:t>Femur Certification Corridors for the Inverse Test (Zero Cross Timing)</w:t>
            </w:r>
          </w:p>
        </w:tc>
      </w:tr>
      <w:tr w:rsidR="00F4339E" w:rsidRPr="002C22DF" w14:paraId="43963848" w14:textId="77777777" w:rsidTr="002472F9">
        <w:trPr>
          <w:trHeight w:val="300"/>
        </w:trPr>
        <w:tc>
          <w:tcPr>
            <w:tcW w:w="1418" w:type="dxa"/>
            <w:shd w:val="clear" w:color="auto" w:fill="auto"/>
          </w:tcPr>
          <w:p w14:paraId="28D3FB29" w14:textId="77777777" w:rsidR="00F4339E" w:rsidRPr="002C22DF" w:rsidRDefault="00F4339E" w:rsidP="002472F9">
            <w:pPr>
              <w:rPr>
                <w:b/>
                <w:bCs/>
              </w:rPr>
            </w:pPr>
            <w:r w:rsidRPr="002C22DF">
              <w:rPr>
                <w:b/>
                <w:bCs/>
              </w:rPr>
              <w:t>GTR9-8-19</w:t>
            </w:r>
          </w:p>
        </w:tc>
        <w:tc>
          <w:tcPr>
            <w:tcW w:w="567" w:type="dxa"/>
            <w:shd w:val="clear" w:color="auto" w:fill="auto"/>
          </w:tcPr>
          <w:p w14:paraId="67570DAA"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11B40E53" w14:textId="77777777" w:rsidR="00F4339E" w:rsidRPr="002C22DF" w:rsidRDefault="00F4339E" w:rsidP="002472F9">
            <w:pPr>
              <w:spacing w:before="40" w:after="120" w:line="220" w:lineRule="exact"/>
              <w:ind w:right="113"/>
              <w:rPr>
                <w:b/>
                <w:lang w:val="en-US"/>
              </w:rPr>
            </w:pPr>
            <w:r w:rsidRPr="002C22DF">
              <w:rPr>
                <w:b/>
                <w:lang w:val="en-US"/>
              </w:rPr>
              <w:t>Femur Certification Corridors for the Pendulum Test (Zero Cross Timing)</w:t>
            </w:r>
          </w:p>
        </w:tc>
      </w:tr>
      <w:tr w:rsidR="00F4339E" w:rsidRPr="002C22DF" w14:paraId="647CDD5E" w14:textId="77777777" w:rsidTr="002472F9">
        <w:trPr>
          <w:trHeight w:val="600"/>
        </w:trPr>
        <w:tc>
          <w:tcPr>
            <w:tcW w:w="1418" w:type="dxa"/>
            <w:shd w:val="clear" w:color="auto" w:fill="auto"/>
          </w:tcPr>
          <w:p w14:paraId="74F9E97C" w14:textId="77777777" w:rsidR="00F4339E" w:rsidRPr="006C789E" w:rsidRDefault="00F4339E" w:rsidP="002472F9">
            <w:pPr>
              <w:rPr>
                <w:b/>
                <w:bCs/>
              </w:rPr>
            </w:pPr>
            <w:r w:rsidRPr="006C789E">
              <w:rPr>
                <w:b/>
                <w:bCs/>
              </w:rPr>
              <w:t>GTR9-9-01</w:t>
            </w:r>
          </w:p>
        </w:tc>
        <w:tc>
          <w:tcPr>
            <w:tcW w:w="567" w:type="dxa"/>
            <w:shd w:val="clear" w:color="auto" w:fill="auto"/>
          </w:tcPr>
          <w:p w14:paraId="327F3741" w14:textId="77777777" w:rsidR="00F4339E" w:rsidRPr="006C789E" w:rsidRDefault="00F4339E" w:rsidP="002472F9">
            <w:pPr>
              <w:spacing w:before="40" w:after="120" w:line="220" w:lineRule="exact"/>
              <w:ind w:right="113"/>
              <w:rPr>
                <w:b/>
                <w:lang w:val="en-US"/>
              </w:rPr>
            </w:pPr>
            <w:r w:rsidRPr="006C789E">
              <w:rPr>
                <w:b/>
                <w:lang w:val="en-US"/>
              </w:rPr>
              <w:t>1</w:t>
            </w:r>
          </w:p>
        </w:tc>
        <w:tc>
          <w:tcPr>
            <w:tcW w:w="5386" w:type="dxa"/>
            <w:shd w:val="clear" w:color="auto" w:fill="auto"/>
          </w:tcPr>
          <w:p w14:paraId="5577802B" w14:textId="178973F4" w:rsidR="00F4339E" w:rsidRPr="006C789E" w:rsidRDefault="00F4339E" w:rsidP="002472F9">
            <w:pPr>
              <w:spacing w:before="40" w:after="120" w:line="220" w:lineRule="exact"/>
              <w:ind w:right="113"/>
              <w:rPr>
                <w:b/>
                <w:lang w:val="en-US"/>
              </w:rPr>
            </w:pPr>
            <w:r w:rsidRPr="006C789E">
              <w:rPr>
                <w:b/>
                <w:lang w:val="en-US"/>
              </w:rPr>
              <w:t>Agenda for the 8th meeting of the Informal Group on Global Technical Regulation No. 9 – Phase 2 (IG GTR9-PH2) - Final</w:t>
            </w:r>
          </w:p>
        </w:tc>
      </w:tr>
      <w:tr w:rsidR="00F4339E" w:rsidRPr="002C22DF" w14:paraId="49FBF54C" w14:textId="77777777" w:rsidTr="002472F9">
        <w:trPr>
          <w:trHeight w:val="300"/>
        </w:trPr>
        <w:tc>
          <w:tcPr>
            <w:tcW w:w="1418" w:type="dxa"/>
            <w:shd w:val="clear" w:color="auto" w:fill="auto"/>
          </w:tcPr>
          <w:p w14:paraId="254540A2" w14:textId="77777777" w:rsidR="00F4339E" w:rsidRPr="006C789E" w:rsidRDefault="00F4339E" w:rsidP="002472F9">
            <w:pPr>
              <w:rPr>
                <w:b/>
                <w:bCs/>
              </w:rPr>
            </w:pPr>
            <w:r w:rsidRPr="006C789E">
              <w:rPr>
                <w:b/>
                <w:bCs/>
              </w:rPr>
              <w:t>GTR9-9-02</w:t>
            </w:r>
          </w:p>
        </w:tc>
        <w:tc>
          <w:tcPr>
            <w:tcW w:w="567" w:type="dxa"/>
            <w:shd w:val="clear" w:color="auto" w:fill="auto"/>
          </w:tcPr>
          <w:p w14:paraId="6CCD4663" w14:textId="77777777" w:rsidR="00F4339E" w:rsidRPr="006C789E" w:rsidRDefault="00F4339E" w:rsidP="002472F9">
            <w:pPr>
              <w:spacing w:before="40" w:after="120" w:line="220" w:lineRule="exact"/>
              <w:ind w:right="113"/>
              <w:rPr>
                <w:b/>
                <w:lang w:val="en-US"/>
              </w:rPr>
            </w:pPr>
            <w:r w:rsidRPr="006C789E">
              <w:rPr>
                <w:b/>
                <w:lang w:val="en-US"/>
              </w:rPr>
              <w:t>1</w:t>
            </w:r>
          </w:p>
        </w:tc>
        <w:tc>
          <w:tcPr>
            <w:tcW w:w="5386" w:type="dxa"/>
            <w:shd w:val="clear" w:color="auto" w:fill="auto"/>
          </w:tcPr>
          <w:p w14:paraId="1A12455E" w14:textId="77777777" w:rsidR="00F4339E" w:rsidRPr="006C789E" w:rsidRDefault="00F4339E" w:rsidP="002472F9">
            <w:pPr>
              <w:spacing w:before="40" w:after="120" w:line="220" w:lineRule="exact"/>
              <w:ind w:right="113"/>
              <w:rPr>
                <w:b/>
                <w:lang w:val="en-US"/>
              </w:rPr>
            </w:pPr>
            <w:r w:rsidRPr="006C789E">
              <w:rPr>
                <w:b/>
                <w:lang w:val="en-US"/>
              </w:rPr>
              <w:t>Minutes of the 9th meeting of the Informal Group on Global Technical Regulation No. 9 – Phase 2 (IG GTR9-PH2) - Final</w:t>
            </w:r>
          </w:p>
        </w:tc>
      </w:tr>
      <w:tr w:rsidR="00F4339E" w:rsidRPr="002C22DF" w14:paraId="3793AAB0" w14:textId="77777777" w:rsidTr="002472F9">
        <w:trPr>
          <w:trHeight w:val="300"/>
        </w:trPr>
        <w:tc>
          <w:tcPr>
            <w:tcW w:w="1418" w:type="dxa"/>
            <w:shd w:val="clear" w:color="auto" w:fill="auto"/>
          </w:tcPr>
          <w:p w14:paraId="61FE4FC1" w14:textId="77777777" w:rsidR="00F4339E" w:rsidRPr="002C22DF" w:rsidRDefault="00F4339E" w:rsidP="002472F9">
            <w:pPr>
              <w:rPr>
                <w:b/>
                <w:bCs/>
              </w:rPr>
            </w:pPr>
            <w:r w:rsidRPr="002C22DF">
              <w:rPr>
                <w:b/>
                <w:bCs/>
              </w:rPr>
              <w:t>GTR9-9-03</w:t>
            </w:r>
          </w:p>
        </w:tc>
        <w:tc>
          <w:tcPr>
            <w:tcW w:w="567" w:type="dxa"/>
            <w:shd w:val="clear" w:color="auto" w:fill="auto"/>
          </w:tcPr>
          <w:p w14:paraId="74469592"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2E508E9" w14:textId="77777777" w:rsidR="00F4339E" w:rsidRPr="002C22DF" w:rsidRDefault="00F4339E" w:rsidP="002472F9">
            <w:pPr>
              <w:spacing w:before="40" w:after="120" w:line="220" w:lineRule="exact"/>
              <w:ind w:right="113"/>
              <w:rPr>
                <w:b/>
                <w:lang w:val="en-US"/>
              </w:rPr>
            </w:pPr>
            <w:r w:rsidRPr="002C22DF">
              <w:rPr>
                <w:b/>
                <w:lang w:val="en-US"/>
              </w:rPr>
              <w:t>FlexPLI weight tolerances, Reduction of proposed weight tolerances</w:t>
            </w:r>
          </w:p>
        </w:tc>
      </w:tr>
      <w:tr w:rsidR="00F4339E" w:rsidRPr="002C22DF" w14:paraId="38B5D314" w14:textId="77777777" w:rsidTr="002472F9">
        <w:trPr>
          <w:trHeight w:val="300"/>
        </w:trPr>
        <w:tc>
          <w:tcPr>
            <w:tcW w:w="1418" w:type="dxa"/>
            <w:shd w:val="clear" w:color="auto" w:fill="auto"/>
          </w:tcPr>
          <w:p w14:paraId="3707E5D3" w14:textId="77777777" w:rsidR="00F4339E" w:rsidRPr="002C22DF" w:rsidRDefault="00F4339E" w:rsidP="002472F9">
            <w:pPr>
              <w:rPr>
                <w:b/>
                <w:bCs/>
              </w:rPr>
            </w:pPr>
            <w:r w:rsidRPr="002C22DF">
              <w:rPr>
                <w:b/>
                <w:bCs/>
              </w:rPr>
              <w:t>GTR9-9-04</w:t>
            </w:r>
          </w:p>
        </w:tc>
        <w:tc>
          <w:tcPr>
            <w:tcW w:w="567" w:type="dxa"/>
            <w:shd w:val="clear" w:color="auto" w:fill="auto"/>
          </w:tcPr>
          <w:p w14:paraId="450898DB" w14:textId="77777777" w:rsidR="00F4339E" w:rsidRPr="002C22DF" w:rsidRDefault="00F4339E" w:rsidP="002472F9">
            <w:pPr>
              <w:spacing w:before="40" w:after="120" w:line="220" w:lineRule="exact"/>
              <w:ind w:right="113"/>
              <w:rPr>
                <w:b/>
                <w:lang w:val="en-US"/>
              </w:rPr>
            </w:pPr>
            <w:r w:rsidRPr="002C22DF">
              <w:rPr>
                <w:b/>
                <w:lang w:val="en-US"/>
              </w:rPr>
              <w:t>1</w:t>
            </w:r>
          </w:p>
        </w:tc>
        <w:tc>
          <w:tcPr>
            <w:tcW w:w="5386" w:type="dxa"/>
            <w:shd w:val="clear" w:color="auto" w:fill="auto"/>
          </w:tcPr>
          <w:p w14:paraId="75DCF527" w14:textId="77777777" w:rsidR="00F4339E" w:rsidRPr="002C22DF" w:rsidRDefault="00F4339E" w:rsidP="002472F9">
            <w:pPr>
              <w:spacing w:before="40" w:after="120" w:line="220" w:lineRule="exact"/>
              <w:ind w:right="113"/>
              <w:rPr>
                <w:b/>
                <w:lang w:val="en-US"/>
              </w:rPr>
            </w:pPr>
            <w:r w:rsidRPr="002C22DF">
              <w:rPr>
                <w:b/>
                <w:lang w:val="en-US"/>
              </w:rPr>
              <w:t>Lower Legform Test Area, Justification of the Need for a Relaxation Zone</w:t>
            </w:r>
          </w:p>
        </w:tc>
      </w:tr>
      <w:tr w:rsidR="00F4339E" w:rsidRPr="002C22DF" w14:paraId="3125A38A" w14:textId="77777777" w:rsidTr="002472F9">
        <w:trPr>
          <w:trHeight w:val="300"/>
        </w:trPr>
        <w:tc>
          <w:tcPr>
            <w:tcW w:w="1418" w:type="dxa"/>
            <w:shd w:val="clear" w:color="auto" w:fill="auto"/>
          </w:tcPr>
          <w:p w14:paraId="326F6E1F" w14:textId="77777777" w:rsidR="00F4339E" w:rsidRPr="002C22DF" w:rsidRDefault="00F4339E" w:rsidP="002472F9">
            <w:pPr>
              <w:rPr>
                <w:b/>
                <w:bCs/>
              </w:rPr>
            </w:pPr>
            <w:r w:rsidRPr="002C22DF">
              <w:rPr>
                <w:b/>
                <w:bCs/>
              </w:rPr>
              <w:t>GTR9-9-05</w:t>
            </w:r>
          </w:p>
        </w:tc>
        <w:tc>
          <w:tcPr>
            <w:tcW w:w="567" w:type="dxa"/>
            <w:shd w:val="clear" w:color="auto" w:fill="auto"/>
          </w:tcPr>
          <w:p w14:paraId="77E07C84"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7A15CB50" w14:textId="77777777" w:rsidR="00F4339E" w:rsidRPr="002C22DF" w:rsidRDefault="00F4339E" w:rsidP="002472F9">
            <w:pPr>
              <w:spacing w:before="40" w:after="120" w:line="220" w:lineRule="exact"/>
              <w:ind w:right="113"/>
              <w:rPr>
                <w:b/>
                <w:lang w:val="en-US"/>
              </w:rPr>
            </w:pPr>
            <w:r w:rsidRPr="002C22DF">
              <w:rPr>
                <w:b/>
                <w:lang w:val="en-US"/>
              </w:rPr>
              <w:t>Proposal of 01 series of amendments to Regulation No. 127: Transitional provisions</w:t>
            </w:r>
          </w:p>
        </w:tc>
      </w:tr>
      <w:tr w:rsidR="00F4339E" w:rsidRPr="002C22DF" w14:paraId="71590EB8" w14:textId="77777777" w:rsidTr="002472F9">
        <w:trPr>
          <w:trHeight w:val="300"/>
        </w:trPr>
        <w:tc>
          <w:tcPr>
            <w:tcW w:w="1418" w:type="dxa"/>
            <w:shd w:val="clear" w:color="auto" w:fill="auto"/>
          </w:tcPr>
          <w:p w14:paraId="0BFFB922" w14:textId="77777777" w:rsidR="00F4339E" w:rsidRPr="002C22DF" w:rsidRDefault="00F4339E" w:rsidP="002472F9">
            <w:pPr>
              <w:rPr>
                <w:b/>
                <w:bCs/>
              </w:rPr>
            </w:pPr>
            <w:r w:rsidRPr="002C22DF">
              <w:rPr>
                <w:b/>
                <w:bCs/>
              </w:rPr>
              <w:t>GTR9-9-06</w:t>
            </w:r>
          </w:p>
        </w:tc>
        <w:tc>
          <w:tcPr>
            <w:tcW w:w="567" w:type="dxa"/>
            <w:shd w:val="clear" w:color="auto" w:fill="auto"/>
          </w:tcPr>
          <w:p w14:paraId="6C6DF237" w14:textId="77777777" w:rsidR="00F4339E" w:rsidRPr="002C22DF" w:rsidRDefault="00F4339E" w:rsidP="002472F9">
            <w:pPr>
              <w:spacing w:before="40" w:after="120" w:line="220" w:lineRule="exact"/>
              <w:ind w:right="113"/>
              <w:rPr>
                <w:b/>
                <w:lang w:val="en-US"/>
              </w:rPr>
            </w:pPr>
          </w:p>
        </w:tc>
        <w:tc>
          <w:tcPr>
            <w:tcW w:w="5386" w:type="dxa"/>
            <w:shd w:val="clear" w:color="auto" w:fill="auto"/>
          </w:tcPr>
          <w:p w14:paraId="50F20FE8" w14:textId="77777777" w:rsidR="00F4339E" w:rsidRPr="002C22DF" w:rsidRDefault="00F4339E" w:rsidP="002472F9">
            <w:pPr>
              <w:spacing w:before="40" w:after="120" w:line="220" w:lineRule="exact"/>
              <w:ind w:right="113"/>
              <w:rPr>
                <w:b/>
                <w:lang w:val="en-US"/>
              </w:rPr>
            </w:pPr>
            <w:r w:rsidRPr="002C22DF">
              <w:rPr>
                <w:b/>
                <w:lang w:val="en-US"/>
              </w:rPr>
              <w:t>Proposed amendments of the three-point bending certification test figure</w:t>
            </w:r>
          </w:p>
        </w:tc>
      </w:tr>
      <w:tr w:rsidR="00F4339E" w:rsidRPr="002C22DF" w14:paraId="23C0B57C" w14:textId="77777777" w:rsidTr="002472F9">
        <w:trPr>
          <w:trHeight w:val="300"/>
        </w:trPr>
        <w:tc>
          <w:tcPr>
            <w:tcW w:w="1418" w:type="dxa"/>
            <w:shd w:val="clear" w:color="auto" w:fill="auto"/>
          </w:tcPr>
          <w:p w14:paraId="0096A814" w14:textId="77777777" w:rsidR="00F4339E" w:rsidRPr="006C789E" w:rsidRDefault="00F4339E" w:rsidP="002472F9">
            <w:pPr>
              <w:rPr>
                <w:b/>
                <w:bCs/>
              </w:rPr>
            </w:pPr>
            <w:r w:rsidRPr="006C789E">
              <w:rPr>
                <w:b/>
                <w:bCs/>
              </w:rPr>
              <w:t>GTR9-9-07</w:t>
            </w:r>
          </w:p>
        </w:tc>
        <w:tc>
          <w:tcPr>
            <w:tcW w:w="567" w:type="dxa"/>
            <w:shd w:val="clear" w:color="auto" w:fill="auto"/>
          </w:tcPr>
          <w:p w14:paraId="2EBAA4DD" w14:textId="0F32177C" w:rsidR="00F4339E" w:rsidRPr="006C789E" w:rsidRDefault="00F4339E" w:rsidP="002472F9">
            <w:pPr>
              <w:spacing w:before="40" w:after="120" w:line="220" w:lineRule="exact"/>
              <w:ind w:right="113"/>
              <w:rPr>
                <w:b/>
                <w:lang w:val="en-US"/>
              </w:rPr>
            </w:pPr>
            <w:r w:rsidRPr="006C789E">
              <w:rPr>
                <w:b/>
                <w:lang w:val="en-US"/>
              </w:rPr>
              <w:t>3</w:t>
            </w:r>
          </w:p>
        </w:tc>
        <w:tc>
          <w:tcPr>
            <w:tcW w:w="5386" w:type="dxa"/>
            <w:shd w:val="clear" w:color="auto" w:fill="auto"/>
          </w:tcPr>
          <w:p w14:paraId="49538276" w14:textId="79FF3F8D" w:rsidR="00F4339E" w:rsidRPr="006C789E" w:rsidRDefault="00F4339E" w:rsidP="002472F9">
            <w:pPr>
              <w:spacing w:before="40" w:after="120" w:line="220" w:lineRule="exact"/>
              <w:ind w:right="113"/>
              <w:rPr>
                <w:b/>
                <w:lang w:val="en-US"/>
              </w:rPr>
            </w:pPr>
            <w:r w:rsidRPr="006C789E">
              <w:rPr>
                <w:b/>
                <w:lang w:val="en-US"/>
              </w:rPr>
              <w:t>FlexPLI GTR User Manual Rev. F 2013</w:t>
            </w:r>
          </w:p>
        </w:tc>
      </w:tr>
      <w:tr w:rsidR="00F4339E" w:rsidRPr="002C22DF" w14:paraId="37EBC317" w14:textId="77777777" w:rsidTr="002472F9">
        <w:trPr>
          <w:trHeight w:val="300"/>
        </w:trPr>
        <w:tc>
          <w:tcPr>
            <w:tcW w:w="1418" w:type="dxa"/>
            <w:shd w:val="clear" w:color="auto" w:fill="auto"/>
          </w:tcPr>
          <w:p w14:paraId="32FF124A" w14:textId="77777777" w:rsidR="00F4339E" w:rsidRPr="006C789E" w:rsidRDefault="00F4339E" w:rsidP="002472F9">
            <w:pPr>
              <w:rPr>
                <w:b/>
                <w:bCs/>
              </w:rPr>
            </w:pPr>
            <w:r w:rsidRPr="006C789E">
              <w:rPr>
                <w:b/>
                <w:bCs/>
              </w:rPr>
              <w:t>GTR9-9-08</w:t>
            </w:r>
          </w:p>
        </w:tc>
        <w:tc>
          <w:tcPr>
            <w:tcW w:w="567" w:type="dxa"/>
            <w:shd w:val="clear" w:color="auto" w:fill="auto"/>
          </w:tcPr>
          <w:p w14:paraId="7E6D7C38" w14:textId="77777777" w:rsidR="00F4339E" w:rsidRPr="006C789E" w:rsidRDefault="00F4339E" w:rsidP="002472F9">
            <w:pPr>
              <w:spacing w:before="40" w:after="120" w:line="220" w:lineRule="exact"/>
              <w:ind w:right="113"/>
              <w:rPr>
                <w:b/>
                <w:lang w:val="en-US"/>
              </w:rPr>
            </w:pPr>
            <w:r w:rsidRPr="006C789E">
              <w:rPr>
                <w:b/>
                <w:lang w:val="en-US"/>
              </w:rPr>
              <w:t>1</w:t>
            </w:r>
          </w:p>
        </w:tc>
        <w:tc>
          <w:tcPr>
            <w:tcW w:w="5386" w:type="dxa"/>
            <w:shd w:val="clear" w:color="auto" w:fill="auto"/>
          </w:tcPr>
          <w:p w14:paraId="49435A4B" w14:textId="77777777" w:rsidR="00F4339E" w:rsidRPr="006C789E" w:rsidRDefault="00F4339E" w:rsidP="002472F9">
            <w:pPr>
              <w:spacing w:before="40" w:after="120" w:line="220" w:lineRule="exact"/>
              <w:ind w:right="113"/>
              <w:rPr>
                <w:b/>
                <w:lang w:val="en-US"/>
              </w:rPr>
            </w:pPr>
            <w:r w:rsidRPr="006C789E">
              <w:rPr>
                <w:b/>
                <w:lang w:val="en-US"/>
              </w:rPr>
              <w:t>Updates to Flex PLI Manual Rev E to Rev F</w:t>
            </w:r>
          </w:p>
        </w:tc>
      </w:tr>
      <w:tr w:rsidR="00F4339E" w:rsidRPr="002C22DF" w14:paraId="51380623" w14:textId="77777777" w:rsidTr="002472F9">
        <w:trPr>
          <w:trHeight w:val="300"/>
        </w:trPr>
        <w:tc>
          <w:tcPr>
            <w:tcW w:w="1418" w:type="dxa"/>
            <w:shd w:val="clear" w:color="auto" w:fill="auto"/>
          </w:tcPr>
          <w:p w14:paraId="6AA82D02" w14:textId="77777777" w:rsidR="00F4339E" w:rsidRPr="006C789E" w:rsidRDefault="00F4339E" w:rsidP="002472F9">
            <w:pPr>
              <w:rPr>
                <w:b/>
                <w:bCs/>
              </w:rPr>
            </w:pPr>
            <w:r w:rsidRPr="006C789E">
              <w:rPr>
                <w:b/>
                <w:bCs/>
              </w:rPr>
              <w:t>GTR9-9-09</w:t>
            </w:r>
          </w:p>
        </w:tc>
        <w:tc>
          <w:tcPr>
            <w:tcW w:w="567" w:type="dxa"/>
            <w:shd w:val="clear" w:color="auto" w:fill="auto"/>
          </w:tcPr>
          <w:p w14:paraId="50D395E5" w14:textId="77777777" w:rsidR="00F4339E" w:rsidRPr="006C789E" w:rsidRDefault="00F4339E" w:rsidP="002472F9">
            <w:pPr>
              <w:spacing w:before="40" w:after="120" w:line="220" w:lineRule="exact"/>
              <w:ind w:right="113"/>
              <w:rPr>
                <w:b/>
                <w:lang w:val="en-US"/>
              </w:rPr>
            </w:pPr>
          </w:p>
        </w:tc>
        <w:tc>
          <w:tcPr>
            <w:tcW w:w="5386" w:type="dxa"/>
            <w:shd w:val="clear" w:color="auto" w:fill="auto"/>
          </w:tcPr>
          <w:p w14:paraId="602A48CF" w14:textId="77777777" w:rsidR="00F4339E" w:rsidRPr="006C789E" w:rsidRDefault="00F4339E" w:rsidP="002472F9">
            <w:pPr>
              <w:spacing w:before="40" w:after="120" w:line="220" w:lineRule="exact"/>
              <w:ind w:right="113"/>
              <w:rPr>
                <w:b/>
                <w:lang w:val="en-US"/>
              </w:rPr>
            </w:pPr>
            <w:r w:rsidRPr="006C789E">
              <w:rPr>
                <w:b/>
                <w:lang w:val="en-US"/>
              </w:rPr>
              <w:t>Max and Min Femur Certification Analysis FlexPLI</w:t>
            </w:r>
          </w:p>
        </w:tc>
      </w:tr>
      <w:tr w:rsidR="00F4339E" w:rsidRPr="002C22DF" w14:paraId="009FDB4F" w14:textId="77777777" w:rsidTr="002472F9">
        <w:trPr>
          <w:trHeight w:val="300"/>
        </w:trPr>
        <w:tc>
          <w:tcPr>
            <w:tcW w:w="1418" w:type="dxa"/>
            <w:shd w:val="clear" w:color="auto" w:fill="auto"/>
          </w:tcPr>
          <w:p w14:paraId="6D505DDB" w14:textId="77777777" w:rsidR="00F4339E" w:rsidRPr="006C789E" w:rsidRDefault="00F4339E" w:rsidP="002472F9">
            <w:pPr>
              <w:rPr>
                <w:b/>
                <w:bCs/>
              </w:rPr>
            </w:pPr>
            <w:r w:rsidRPr="006C789E">
              <w:rPr>
                <w:b/>
                <w:bCs/>
              </w:rPr>
              <w:t>GTR9-9-10</w:t>
            </w:r>
          </w:p>
        </w:tc>
        <w:tc>
          <w:tcPr>
            <w:tcW w:w="567" w:type="dxa"/>
            <w:shd w:val="clear" w:color="auto" w:fill="auto"/>
          </w:tcPr>
          <w:p w14:paraId="3F2D7F0A" w14:textId="77777777" w:rsidR="00F4339E" w:rsidRPr="006C789E" w:rsidRDefault="00F4339E" w:rsidP="002472F9">
            <w:pPr>
              <w:spacing w:before="40" w:after="120" w:line="220" w:lineRule="exact"/>
              <w:ind w:right="113"/>
              <w:rPr>
                <w:b/>
                <w:lang w:val="en-US"/>
              </w:rPr>
            </w:pPr>
          </w:p>
        </w:tc>
        <w:tc>
          <w:tcPr>
            <w:tcW w:w="5386" w:type="dxa"/>
            <w:shd w:val="clear" w:color="auto" w:fill="auto"/>
          </w:tcPr>
          <w:p w14:paraId="4F6F6C70" w14:textId="77777777" w:rsidR="00F4339E" w:rsidRPr="006C789E" w:rsidRDefault="00F4339E" w:rsidP="002472F9">
            <w:pPr>
              <w:spacing w:before="40" w:after="120" w:line="220" w:lineRule="exact"/>
              <w:ind w:right="113"/>
              <w:rPr>
                <w:b/>
                <w:lang w:val="en-US"/>
              </w:rPr>
            </w:pPr>
            <w:r w:rsidRPr="006C789E">
              <w:rPr>
                <w:b/>
                <w:lang w:val="en-US"/>
              </w:rPr>
              <w:t>FlexPLI Weight Tolerance Review</w:t>
            </w:r>
          </w:p>
        </w:tc>
      </w:tr>
      <w:tr w:rsidR="00F4339E" w:rsidRPr="002C22DF" w14:paraId="16765B4F" w14:textId="77777777" w:rsidTr="002472F9">
        <w:trPr>
          <w:trHeight w:val="300"/>
        </w:trPr>
        <w:tc>
          <w:tcPr>
            <w:tcW w:w="1418" w:type="dxa"/>
            <w:shd w:val="clear" w:color="auto" w:fill="auto"/>
          </w:tcPr>
          <w:p w14:paraId="0FAD1847" w14:textId="77777777" w:rsidR="00F4339E" w:rsidRPr="006C789E" w:rsidRDefault="00F4339E" w:rsidP="002472F9">
            <w:pPr>
              <w:rPr>
                <w:b/>
                <w:bCs/>
              </w:rPr>
            </w:pPr>
            <w:r w:rsidRPr="006C789E">
              <w:rPr>
                <w:b/>
                <w:bCs/>
              </w:rPr>
              <w:t>GTR9-9-11</w:t>
            </w:r>
          </w:p>
        </w:tc>
        <w:tc>
          <w:tcPr>
            <w:tcW w:w="567" w:type="dxa"/>
            <w:shd w:val="clear" w:color="auto" w:fill="auto"/>
          </w:tcPr>
          <w:p w14:paraId="7E892692" w14:textId="77777777" w:rsidR="00F4339E" w:rsidRPr="006C789E" w:rsidRDefault="00F4339E" w:rsidP="002472F9">
            <w:pPr>
              <w:spacing w:before="40" w:after="120" w:line="220" w:lineRule="exact"/>
              <w:ind w:right="113"/>
              <w:rPr>
                <w:b/>
                <w:lang w:val="en-US"/>
              </w:rPr>
            </w:pPr>
            <w:r w:rsidRPr="006C789E">
              <w:rPr>
                <w:b/>
                <w:lang w:val="en-US"/>
              </w:rPr>
              <w:t>4</w:t>
            </w:r>
          </w:p>
        </w:tc>
        <w:tc>
          <w:tcPr>
            <w:tcW w:w="5386" w:type="dxa"/>
            <w:shd w:val="clear" w:color="auto" w:fill="auto"/>
          </w:tcPr>
          <w:p w14:paraId="6E999F04" w14:textId="77777777" w:rsidR="00F4339E" w:rsidRPr="006C789E" w:rsidRDefault="00F4339E" w:rsidP="002472F9">
            <w:pPr>
              <w:spacing w:before="40" w:after="120" w:line="220" w:lineRule="exact"/>
              <w:ind w:right="113"/>
              <w:rPr>
                <w:b/>
                <w:lang w:val="en-US"/>
              </w:rPr>
            </w:pPr>
            <w:r w:rsidRPr="006C789E">
              <w:rPr>
                <w:b/>
                <w:lang w:val="en-US"/>
              </w:rPr>
              <w:t>Reviewed FlexPLI version GTR drawing package</w:t>
            </w:r>
          </w:p>
        </w:tc>
      </w:tr>
      <w:tr w:rsidR="00F4339E" w:rsidRPr="00D36267" w14:paraId="4B3AB76A" w14:textId="77777777" w:rsidTr="002472F9">
        <w:trPr>
          <w:trHeight w:val="300"/>
        </w:trPr>
        <w:tc>
          <w:tcPr>
            <w:tcW w:w="1418" w:type="dxa"/>
            <w:shd w:val="clear" w:color="auto" w:fill="auto"/>
          </w:tcPr>
          <w:p w14:paraId="5599AD1B" w14:textId="77777777" w:rsidR="00F4339E" w:rsidRPr="006C789E" w:rsidRDefault="00F4339E" w:rsidP="002472F9">
            <w:pPr>
              <w:rPr>
                <w:b/>
                <w:bCs/>
              </w:rPr>
            </w:pPr>
            <w:r w:rsidRPr="006C789E">
              <w:rPr>
                <w:b/>
                <w:bCs/>
              </w:rPr>
              <w:t>GTR9-9-12</w:t>
            </w:r>
          </w:p>
        </w:tc>
        <w:tc>
          <w:tcPr>
            <w:tcW w:w="567" w:type="dxa"/>
            <w:shd w:val="clear" w:color="auto" w:fill="auto"/>
          </w:tcPr>
          <w:p w14:paraId="0392C29F" w14:textId="77777777" w:rsidR="00F4339E" w:rsidRPr="006C789E" w:rsidRDefault="00F4339E" w:rsidP="002472F9">
            <w:pPr>
              <w:spacing w:before="40" w:after="120" w:line="220" w:lineRule="exact"/>
              <w:ind w:right="113"/>
              <w:rPr>
                <w:b/>
                <w:lang w:val="en-US"/>
              </w:rPr>
            </w:pPr>
          </w:p>
        </w:tc>
        <w:tc>
          <w:tcPr>
            <w:tcW w:w="5386" w:type="dxa"/>
            <w:shd w:val="clear" w:color="auto" w:fill="auto"/>
          </w:tcPr>
          <w:p w14:paraId="30411120" w14:textId="77777777" w:rsidR="00F4339E" w:rsidRPr="006C789E" w:rsidRDefault="00F4339E" w:rsidP="002472F9">
            <w:pPr>
              <w:spacing w:before="40" w:after="120" w:line="220" w:lineRule="exact"/>
              <w:ind w:right="113"/>
              <w:rPr>
                <w:b/>
                <w:lang w:val="en-US"/>
              </w:rPr>
            </w:pPr>
            <w:r w:rsidRPr="006C789E">
              <w:rPr>
                <w:b/>
                <w:lang w:val="en-US"/>
              </w:rPr>
              <w:t>Details of Drawing Updates to Flex GTR9 Regulation Drawings</w:t>
            </w:r>
          </w:p>
        </w:tc>
      </w:tr>
      <w:tr w:rsidR="00F4339E" w:rsidRPr="00D36267" w14:paraId="0F984EA5" w14:textId="77777777" w:rsidTr="002472F9">
        <w:trPr>
          <w:trHeight w:val="300"/>
        </w:trPr>
        <w:tc>
          <w:tcPr>
            <w:tcW w:w="1418" w:type="dxa"/>
            <w:shd w:val="clear" w:color="auto" w:fill="auto"/>
          </w:tcPr>
          <w:p w14:paraId="269B3F97" w14:textId="77777777" w:rsidR="00F4339E" w:rsidRPr="00D36267" w:rsidRDefault="00F4339E" w:rsidP="002472F9">
            <w:pPr>
              <w:rPr>
                <w:b/>
                <w:bCs/>
              </w:rPr>
            </w:pPr>
            <w:r w:rsidRPr="00D36267">
              <w:rPr>
                <w:b/>
                <w:bCs/>
              </w:rPr>
              <w:t>GTR9-9-13</w:t>
            </w:r>
          </w:p>
        </w:tc>
        <w:tc>
          <w:tcPr>
            <w:tcW w:w="567" w:type="dxa"/>
            <w:shd w:val="clear" w:color="auto" w:fill="auto"/>
          </w:tcPr>
          <w:p w14:paraId="2CE354C8" w14:textId="77777777" w:rsidR="00F4339E" w:rsidRPr="00D36267" w:rsidRDefault="00F4339E" w:rsidP="002472F9">
            <w:pPr>
              <w:spacing w:before="40" w:after="120" w:line="220" w:lineRule="exact"/>
              <w:ind w:right="113"/>
              <w:rPr>
                <w:b/>
                <w:lang w:val="en-US"/>
              </w:rPr>
            </w:pPr>
          </w:p>
        </w:tc>
        <w:tc>
          <w:tcPr>
            <w:tcW w:w="5386" w:type="dxa"/>
            <w:shd w:val="clear" w:color="auto" w:fill="auto"/>
          </w:tcPr>
          <w:p w14:paraId="283836BA" w14:textId="77777777" w:rsidR="00F4339E" w:rsidRPr="00D36267" w:rsidRDefault="00F4339E" w:rsidP="002472F9">
            <w:pPr>
              <w:spacing w:before="40" w:after="120" w:line="220" w:lineRule="exact"/>
              <w:ind w:right="113"/>
              <w:rPr>
                <w:b/>
                <w:lang w:val="en-US"/>
              </w:rPr>
            </w:pPr>
            <w:r w:rsidRPr="00D36267">
              <w:rPr>
                <w:b/>
                <w:lang w:val="en-US"/>
              </w:rPr>
              <w:t>Flesh Neoprene Corridor FlexPLI</w:t>
            </w:r>
          </w:p>
        </w:tc>
      </w:tr>
      <w:tr w:rsidR="00F4339E" w:rsidRPr="00D36267" w14:paraId="18FC7C53" w14:textId="77777777" w:rsidTr="002472F9">
        <w:trPr>
          <w:trHeight w:val="300"/>
        </w:trPr>
        <w:tc>
          <w:tcPr>
            <w:tcW w:w="1418" w:type="dxa"/>
            <w:shd w:val="clear" w:color="auto" w:fill="auto"/>
          </w:tcPr>
          <w:p w14:paraId="610DD7F2" w14:textId="77777777" w:rsidR="00F4339E" w:rsidRPr="00D36267" w:rsidRDefault="00F4339E" w:rsidP="002472F9">
            <w:pPr>
              <w:rPr>
                <w:b/>
                <w:bCs/>
              </w:rPr>
            </w:pPr>
            <w:r w:rsidRPr="00D36267">
              <w:rPr>
                <w:b/>
                <w:bCs/>
              </w:rPr>
              <w:t>GTR9-9-14</w:t>
            </w:r>
          </w:p>
        </w:tc>
        <w:tc>
          <w:tcPr>
            <w:tcW w:w="567" w:type="dxa"/>
            <w:shd w:val="clear" w:color="auto" w:fill="auto"/>
          </w:tcPr>
          <w:p w14:paraId="6B224E1B" w14:textId="77777777" w:rsidR="00F4339E" w:rsidRPr="00D36267" w:rsidRDefault="00F4339E" w:rsidP="002472F9">
            <w:pPr>
              <w:spacing w:before="40" w:after="120" w:line="220" w:lineRule="exact"/>
              <w:ind w:right="113"/>
              <w:rPr>
                <w:b/>
                <w:lang w:val="en-US"/>
              </w:rPr>
            </w:pPr>
          </w:p>
        </w:tc>
        <w:tc>
          <w:tcPr>
            <w:tcW w:w="5386" w:type="dxa"/>
            <w:shd w:val="clear" w:color="auto" w:fill="auto"/>
          </w:tcPr>
          <w:p w14:paraId="1E1B50EE" w14:textId="77777777" w:rsidR="00F4339E" w:rsidRPr="00D36267" w:rsidRDefault="00F4339E" w:rsidP="002472F9">
            <w:pPr>
              <w:spacing w:before="40" w:after="120" w:line="220" w:lineRule="exact"/>
              <w:ind w:right="113"/>
              <w:rPr>
                <w:b/>
                <w:lang w:val="en-US"/>
              </w:rPr>
            </w:pPr>
            <w:r w:rsidRPr="00D36267">
              <w:rPr>
                <w:b/>
                <w:lang w:val="en-US"/>
              </w:rPr>
              <w:t>Dimensional Tolerance Review FlexPLI</w:t>
            </w:r>
          </w:p>
        </w:tc>
      </w:tr>
      <w:tr w:rsidR="00F4339E" w:rsidRPr="00D36267" w14:paraId="4547267C" w14:textId="77777777" w:rsidTr="002472F9">
        <w:trPr>
          <w:trHeight w:val="300"/>
        </w:trPr>
        <w:tc>
          <w:tcPr>
            <w:tcW w:w="1418" w:type="dxa"/>
            <w:shd w:val="clear" w:color="auto" w:fill="auto"/>
          </w:tcPr>
          <w:p w14:paraId="293A4908" w14:textId="77777777" w:rsidR="00F4339E" w:rsidRPr="00D36267" w:rsidRDefault="00F4339E" w:rsidP="002472F9">
            <w:pPr>
              <w:rPr>
                <w:b/>
                <w:bCs/>
              </w:rPr>
            </w:pPr>
            <w:r w:rsidRPr="00D36267">
              <w:rPr>
                <w:b/>
                <w:bCs/>
              </w:rPr>
              <w:t>GTR9-9-15</w:t>
            </w:r>
          </w:p>
        </w:tc>
        <w:tc>
          <w:tcPr>
            <w:tcW w:w="567" w:type="dxa"/>
            <w:shd w:val="clear" w:color="auto" w:fill="auto"/>
          </w:tcPr>
          <w:p w14:paraId="3C107952" w14:textId="77777777" w:rsidR="00F4339E" w:rsidRPr="00D36267" w:rsidRDefault="00F4339E" w:rsidP="002472F9">
            <w:pPr>
              <w:spacing w:before="40" w:after="120" w:line="220" w:lineRule="exact"/>
              <w:ind w:right="113"/>
              <w:rPr>
                <w:b/>
                <w:lang w:val="en-US"/>
              </w:rPr>
            </w:pPr>
          </w:p>
        </w:tc>
        <w:tc>
          <w:tcPr>
            <w:tcW w:w="5386" w:type="dxa"/>
            <w:shd w:val="clear" w:color="auto" w:fill="auto"/>
          </w:tcPr>
          <w:p w14:paraId="5F0B0838" w14:textId="77777777" w:rsidR="00F4339E" w:rsidRPr="00D36267" w:rsidRDefault="00F4339E" w:rsidP="002472F9">
            <w:pPr>
              <w:spacing w:before="40" w:after="120" w:line="220" w:lineRule="exact"/>
              <w:ind w:right="113"/>
              <w:rPr>
                <w:b/>
                <w:lang w:val="en-US"/>
              </w:rPr>
            </w:pPr>
            <w:r w:rsidRPr="00D36267">
              <w:rPr>
                <w:b/>
                <w:lang w:val="en-US"/>
              </w:rPr>
              <w:t>Confor Foam Change [for EEVC Impactors]</w:t>
            </w:r>
          </w:p>
        </w:tc>
      </w:tr>
      <w:tr w:rsidR="00F4339E" w:rsidRPr="00D36267" w14:paraId="2FAAC18C" w14:textId="77777777" w:rsidTr="002472F9">
        <w:trPr>
          <w:trHeight w:val="300"/>
        </w:trPr>
        <w:tc>
          <w:tcPr>
            <w:tcW w:w="1418" w:type="dxa"/>
            <w:shd w:val="clear" w:color="auto" w:fill="auto"/>
          </w:tcPr>
          <w:p w14:paraId="559C2A3A" w14:textId="77777777" w:rsidR="00F4339E" w:rsidRPr="00D36267" w:rsidRDefault="00F4339E" w:rsidP="002472F9">
            <w:pPr>
              <w:rPr>
                <w:b/>
                <w:bCs/>
              </w:rPr>
            </w:pPr>
            <w:r w:rsidRPr="00D36267">
              <w:rPr>
                <w:b/>
                <w:bCs/>
              </w:rPr>
              <w:t>GTR9-9-16</w:t>
            </w:r>
          </w:p>
        </w:tc>
        <w:tc>
          <w:tcPr>
            <w:tcW w:w="567" w:type="dxa"/>
            <w:shd w:val="clear" w:color="auto" w:fill="auto"/>
          </w:tcPr>
          <w:p w14:paraId="630CE256" w14:textId="77777777" w:rsidR="00F4339E" w:rsidRPr="00D36267" w:rsidRDefault="00F4339E" w:rsidP="002472F9">
            <w:pPr>
              <w:spacing w:before="40" w:after="120" w:line="220" w:lineRule="exact"/>
              <w:ind w:right="113"/>
              <w:rPr>
                <w:b/>
                <w:lang w:val="en-US"/>
              </w:rPr>
            </w:pPr>
          </w:p>
        </w:tc>
        <w:tc>
          <w:tcPr>
            <w:tcW w:w="5386" w:type="dxa"/>
            <w:shd w:val="clear" w:color="auto" w:fill="auto"/>
          </w:tcPr>
          <w:p w14:paraId="0053F355" w14:textId="77777777" w:rsidR="00F4339E" w:rsidRPr="00D36267" w:rsidRDefault="00F4339E" w:rsidP="002472F9">
            <w:pPr>
              <w:spacing w:before="40" w:after="120" w:line="220" w:lineRule="exact"/>
              <w:ind w:right="113"/>
              <w:rPr>
                <w:b/>
                <w:lang w:val="en-US"/>
              </w:rPr>
            </w:pPr>
            <w:r w:rsidRPr="00D36267">
              <w:rPr>
                <w:b/>
                <w:lang w:val="en-US"/>
              </w:rPr>
              <w:t>Flex PLI Drawing Review</w:t>
            </w:r>
          </w:p>
        </w:tc>
      </w:tr>
      <w:tr w:rsidR="00F4339E" w:rsidRPr="00D36267" w14:paraId="159B722F" w14:textId="77777777" w:rsidTr="002472F9">
        <w:trPr>
          <w:trHeight w:val="300"/>
        </w:trPr>
        <w:tc>
          <w:tcPr>
            <w:tcW w:w="1418" w:type="dxa"/>
            <w:shd w:val="clear" w:color="auto" w:fill="auto"/>
          </w:tcPr>
          <w:p w14:paraId="44CFDE25" w14:textId="77777777" w:rsidR="00F4339E" w:rsidRPr="006C789E" w:rsidRDefault="00F4339E" w:rsidP="002472F9">
            <w:pPr>
              <w:rPr>
                <w:b/>
                <w:bCs/>
              </w:rPr>
            </w:pPr>
            <w:r w:rsidRPr="006C789E">
              <w:rPr>
                <w:b/>
                <w:bCs/>
              </w:rPr>
              <w:lastRenderedPageBreak/>
              <w:t>GTR9-9-17</w:t>
            </w:r>
          </w:p>
        </w:tc>
        <w:tc>
          <w:tcPr>
            <w:tcW w:w="567" w:type="dxa"/>
            <w:shd w:val="clear" w:color="auto" w:fill="auto"/>
          </w:tcPr>
          <w:p w14:paraId="758A01D6" w14:textId="77777777" w:rsidR="00F4339E" w:rsidRPr="006C789E" w:rsidRDefault="00F4339E" w:rsidP="002472F9">
            <w:pPr>
              <w:spacing w:before="40" w:after="120" w:line="220" w:lineRule="exact"/>
              <w:ind w:right="113"/>
              <w:rPr>
                <w:b/>
                <w:lang w:val="en-US"/>
              </w:rPr>
            </w:pPr>
          </w:p>
        </w:tc>
        <w:tc>
          <w:tcPr>
            <w:tcW w:w="5386" w:type="dxa"/>
            <w:shd w:val="clear" w:color="auto" w:fill="auto"/>
          </w:tcPr>
          <w:p w14:paraId="4A756B1F" w14:textId="77777777" w:rsidR="00F4339E" w:rsidRPr="006C789E" w:rsidRDefault="00F4339E" w:rsidP="002472F9">
            <w:pPr>
              <w:spacing w:before="40" w:after="120" w:line="220" w:lineRule="exact"/>
              <w:ind w:right="113"/>
              <w:rPr>
                <w:b/>
                <w:lang w:val="en-US"/>
              </w:rPr>
            </w:pPr>
            <w:r w:rsidRPr="006C789E">
              <w:rPr>
                <w:b/>
                <w:lang w:val="en-US"/>
              </w:rPr>
              <w:t>Legform Tests, Results from Round 2, FlexPLI</w:t>
            </w:r>
          </w:p>
        </w:tc>
      </w:tr>
      <w:tr w:rsidR="00F4339E" w:rsidRPr="00D36267" w14:paraId="77AA0ED0" w14:textId="77777777" w:rsidTr="002472F9">
        <w:trPr>
          <w:trHeight w:val="300"/>
        </w:trPr>
        <w:tc>
          <w:tcPr>
            <w:tcW w:w="1418" w:type="dxa"/>
            <w:shd w:val="clear" w:color="auto" w:fill="auto"/>
          </w:tcPr>
          <w:p w14:paraId="07783A76" w14:textId="77777777" w:rsidR="00F4339E" w:rsidRPr="006C789E" w:rsidRDefault="00F4339E" w:rsidP="002472F9">
            <w:pPr>
              <w:rPr>
                <w:b/>
                <w:bCs/>
              </w:rPr>
            </w:pPr>
            <w:r w:rsidRPr="006C789E">
              <w:rPr>
                <w:b/>
                <w:bCs/>
              </w:rPr>
              <w:t>GTR9-10-01</w:t>
            </w:r>
          </w:p>
        </w:tc>
        <w:tc>
          <w:tcPr>
            <w:tcW w:w="567" w:type="dxa"/>
            <w:shd w:val="clear" w:color="auto" w:fill="auto"/>
          </w:tcPr>
          <w:p w14:paraId="2A677BFD" w14:textId="77777777" w:rsidR="00F4339E" w:rsidRPr="006C789E" w:rsidRDefault="00F4339E" w:rsidP="002472F9">
            <w:pPr>
              <w:spacing w:before="40" w:after="120" w:line="220" w:lineRule="exact"/>
              <w:ind w:right="113"/>
              <w:rPr>
                <w:b/>
                <w:lang w:val="en-US"/>
              </w:rPr>
            </w:pPr>
            <w:r w:rsidRPr="006C789E">
              <w:rPr>
                <w:b/>
                <w:lang w:val="en-US"/>
              </w:rPr>
              <w:t>1</w:t>
            </w:r>
          </w:p>
        </w:tc>
        <w:tc>
          <w:tcPr>
            <w:tcW w:w="5386" w:type="dxa"/>
            <w:shd w:val="clear" w:color="auto" w:fill="auto"/>
          </w:tcPr>
          <w:p w14:paraId="5F0C5873" w14:textId="77777777" w:rsidR="00F4339E" w:rsidRPr="006C789E" w:rsidRDefault="00F4339E" w:rsidP="002472F9">
            <w:pPr>
              <w:spacing w:before="40" w:after="120" w:line="220" w:lineRule="exact"/>
              <w:ind w:right="113"/>
              <w:rPr>
                <w:b/>
                <w:lang w:val="en-US"/>
              </w:rPr>
            </w:pPr>
            <w:r w:rsidRPr="006C789E">
              <w:rPr>
                <w:b/>
                <w:lang w:val="en-US"/>
              </w:rPr>
              <w:t>Agenda for the 10th meeting of the Informal Group on Global Technical Regulation No. 9 – Phase 2 (IG GTR9-PH2) – Final</w:t>
            </w:r>
          </w:p>
        </w:tc>
      </w:tr>
      <w:tr w:rsidR="00F4339E" w:rsidRPr="00D36267" w14:paraId="56FE4886" w14:textId="77777777" w:rsidTr="002472F9">
        <w:trPr>
          <w:trHeight w:val="300"/>
        </w:trPr>
        <w:tc>
          <w:tcPr>
            <w:tcW w:w="1418" w:type="dxa"/>
            <w:shd w:val="clear" w:color="auto" w:fill="auto"/>
          </w:tcPr>
          <w:p w14:paraId="52073600" w14:textId="77777777" w:rsidR="00F4339E" w:rsidRPr="006C789E" w:rsidRDefault="00F4339E" w:rsidP="002472F9">
            <w:pPr>
              <w:rPr>
                <w:b/>
                <w:bCs/>
              </w:rPr>
            </w:pPr>
            <w:r w:rsidRPr="006C789E">
              <w:rPr>
                <w:b/>
                <w:bCs/>
              </w:rPr>
              <w:t>GTR9-10-02</w:t>
            </w:r>
          </w:p>
        </w:tc>
        <w:tc>
          <w:tcPr>
            <w:tcW w:w="567" w:type="dxa"/>
            <w:shd w:val="clear" w:color="auto" w:fill="auto"/>
          </w:tcPr>
          <w:p w14:paraId="79AF8253" w14:textId="77777777" w:rsidR="00F4339E" w:rsidRPr="006C789E" w:rsidRDefault="00F4339E" w:rsidP="002472F9">
            <w:pPr>
              <w:spacing w:before="40" w:after="120" w:line="220" w:lineRule="exact"/>
              <w:ind w:right="113"/>
              <w:rPr>
                <w:b/>
                <w:lang w:val="en-US"/>
              </w:rPr>
            </w:pPr>
          </w:p>
        </w:tc>
        <w:tc>
          <w:tcPr>
            <w:tcW w:w="5386" w:type="dxa"/>
            <w:shd w:val="clear" w:color="auto" w:fill="auto"/>
          </w:tcPr>
          <w:p w14:paraId="5D27B2AC" w14:textId="77777777" w:rsidR="00F4339E" w:rsidRPr="006C789E" w:rsidRDefault="00F4339E" w:rsidP="002472F9">
            <w:pPr>
              <w:spacing w:before="40" w:after="120" w:line="220" w:lineRule="exact"/>
              <w:ind w:right="113"/>
              <w:rPr>
                <w:b/>
                <w:lang w:val="en-US"/>
              </w:rPr>
            </w:pPr>
            <w:r w:rsidRPr="006C789E">
              <w:rPr>
                <w:b/>
                <w:lang w:val="en-US"/>
              </w:rPr>
              <w:t>Minutes of the 10th meeting of the Informal Group on Global Technical Regulation No. 9 – Phase 2 – Draft</w:t>
            </w:r>
          </w:p>
        </w:tc>
      </w:tr>
      <w:tr w:rsidR="00F4339E" w:rsidRPr="00D36267" w14:paraId="12A5107A" w14:textId="77777777" w:rsidTr="002472F9">
        <w:trPr>
          <w:trHeight w:val="300"/>
        </w:trPr>
        <w:tc>
          <w:tcPr>
            <w:tcW w:w="1418" w:type="dxa"/>
            <w:shd w:val="clear" w:color="auto" w:fill="auto"/>
          </w:tcPr>
          <w:p w14:paraId="743126ED" w14:textId="77777777" w:rsidR="00F4339E" w:rsidRPr="006C789E" w:rsidRDefault="00F4339E" w:rsidP="002472F9">
            <w:pPr>
              <w:rPr>
                <w:b/>
                <w:bCs/>
              </w:rPr>
            </w:pPr>
            <w:r w:rsidRPr="006C789E">
              <w:rPr>
                <w:b/>
                <w:bCs/>
              </w:rPr>
              <w:t>GTR9-10-03</w:t>
            </w:r>
          </w:p>
        </w:tc>
        <w:tc>
          <w:tcPr>
            <w:tcW w:w="567" w:type="dxa"/>
            <w:shd w:val="clear" w:color="auto" w:fill="auto"/>
          </w:tcPr>
          <w:p w14:paraId="1CAF41AB" w14:textId="77777777" w:rsidR="00F4339E" w:rsidRPr="006C789E" w:rsidRDefault="00F4339E" w:rsidP="002472F9">
            <w:pPr>
              <w:spacing w:before="40" w:after="120" w:line="220" w:lineRule="exact"/>
              <w:ind w:right="113"/>
              <w:rPr>
                <w:b/>
                <w:bCs/>
              </w:rPr>
            </w:pPr>
          </w:p>
        </w:tc>
        <w:tc>
          <w:tcPr>
            <w:tcW w:w="5386" w:type="dxa"/>
            <w:shd w:val="clear" w:color="auto" w:fill="auto"/>
          </w:tcPr>
          <w:p w14:paraId="0A77026F" w14:textId="77777777" w:rsidR="00F4339E" w:rsidRPr="006C789E" w:rsidRDefault="00F4339E" w:rsidP="002472F9">
            <w:pPr>
              <w:spacing w:before="40" w:after="120" w:line="220" w:lineRule="exact"/>
              <w:ind w:right="113"/>
              <w:rPr>
                <w:b/>
                <w:bCs/>
              </w:rPr>
            </w:pPr>
            <w:r w:rsidRPr="006C789E">
              <w:rPr>
                <w:b/>
                <w:bCs/>
              </w:rPr>
              <w:t>Consolidated version of GTR9 incl. all amendments before 10th meeting (for reference only)</w:t>
            </w:r>
          </w:p>
        </w:tc>
      </w:tr>
      <w:tr w:rsidR="00F4339E" w:rsidRPr="00D36267" w14:paraId="16394263" w14:textId="77777777" w:rsidTr="002472F9">
        <w:trPr>
          <w:trHeight w:val="300"/>
        </w:trPr>
        <w:tc>
          <w:tcPr>
            <w:tcW w:w="1418" w:type="dxa"/>
            <w:shd w:val="clear" w:color="auto" w:fill="auto"/>
          </w:tcPr>
          <w:p w14:paraId="6175DBFB" w14:textId="77777777" w:rsidR="00F4339E" w:rsidRPr="006C789E" w:rsidRDefault="00F4339E" w:rsidP="002472F9">
            <w:pPr>
              <w:rPr>
                <w:b/>
                <w:bCs/>
              </w:rPr>
            </w:pPr>
            <w:r w:rsidRPr="006C789E">
              <w:rPr>
                <w:b/>
                <w:bCs/>
              </w:rPr>
              <w:t>GTR9-10-04</w:t>
            </w:r>
          </w:p>
        </w:tc>
        <w:tc>
          <w:tcPr>
            <w:tcW w:w="567" w:type="dxa"/>
            <w:shd w:val="clear" w:color="auto" w:fill="auto"/>
          </w:tcPr>
          <w:p w14:paraId="018506DA" w14:textId="77777777" w:rsidR="00F4339E" w:rsidRPr="006C789E" w:rsidRDefault="00F4339E" w:rsidP="002472F9">
            <w:pPr>
              <w:spacing w:before="40" w:after="120" w:line="220" w:lineRule="exact"/>
              <w:ind w:right="113"/>
              <w:rPr>
                <w:b/>
                <w:bCs/>
              </w:rPr>
            </w:pPr>
            <w:r w:rsidRPr="006C789E">
              <w:rPr>
                <w:b/>
                <w:bCs/>
              </w:rPr>
              <w:t>c1</w:t>
            </w:r>
          </w:p>
        </w:tc>
        <w:tc>
          <w:tcPr>
            <w:tcW w:w="5386" w:type="dxa"/>
            <w:shd w:val="clear" w:color="auto" w:fill="auto"/>
          </w:tcPr>
          <w:p w14:paraId="6764846D" w14:textId="77777777" w:rsidR="00F4339E" w:rsidRPr="006C789E" w:rsidRDefault="00F4339E" w:rsidP="002472F9">
            <w:pPr>
              <w:spacing w:before="40" w:after="120" w:line="220" w:lineRule="exact"/>
              <w:ind w:right="113"/>
              <w:rPr>
                <w:b/>
                <w:bCs/>
              </w:rPr>
            </w:pPr>
            <w:r w:rsidRPr="006C789E">
              <w:rPr>
                <w:b/>
                <w:bCs/>
              </w:rPr>
              <w:t>JASIC review of document DRAFT_GRSP-2014-15-Rev1e</w:t>
            </w:r>
          </w:p>
        </w:tc>
      </w:tr>
      <w:tr w:rsidR="00F4339E" w:rsidRPr="00D36267" w14:paraId="1253AF8F" w14:textId="77777777" w:rsidTr="002472F9">
        <w:trPr>
          <w:trHeight w:val="300"/>
        </w:trPr>
        <w:tc>
          <w:tcPr>
            <w:tcW w:w="1418" w:type="dxa"/>
            <w:shd w:val="clear" w:color="auto" w:fill="auto"/>
          </w:tcPr>
          <w:p w14:paraId="2DB4876A" w14:textId="77777777" w:rsidR="00F4339E" w:rsidRPr="006C789E" w:rsidRDefault="00F4339E" w:rsidP="002472F9">
            <w:pPr>
              <w:rPr>
                <w:b/>
                <w:bCs/>
              </w:rPr>
            </w:pPr>
            <w:r w:rsidRPr="006C789E">
              <w:rPr>
                <w:b/>
                <w:bCs/>
              </w:rPr>
              <w:t>GTR9-10-05</w:t>
            </w:r>
          </w:p>
        </w:tc>
        <w:tc>
          <w:tcPr>
            <w:tcW w:w="567" w:type="dxa"/>
            <w:shd w:val="clear" w:color="auto" w:fill="auto"/>
          </w:tcPr>
          <w:p w14:paraId="01BBB0DF" w14:textId="77777777" w:rsidR="00F4339E" w:rsidRPr="006C789E" w:rsidRDefault="00F4339E" w:rsidP="002472F9">
            <w:pPr>
              <w:spacing w:before="40" w:after="120" w:line="220" w:lineRule="exact"/>
              <w:ind w:right="113"/>
              <w:rPr>
                <w:b/>
                <w:bCs/>
              </w:rPr>
            </w:pPr>
          </w:p>
        </w:tc>
        <w:tc>
          <w:tcPr>
            <w:tcW w:w="5386" w:type="dxa"/>
            <w:shd w:val="clear" w:color="auto" w:fill="auto"/>
          </w:tcPr>
          <w:p w14:paraId="187D19CE" w14:textId="77777777" w:rsidR="00F4339E" w:rsidRPr="006C789E" w:rsidRDefault="00F4339E" w:rsidP="002472F9">
            <w:pPr>
              <w:spacing w:before="40" w:after="120" w:line="220" w:lineRule="exact"/>
              <w:ind w:right="113"/>
              <w:rPr>
                <w:b/>
                <w:bCs/>
              </w:rPr>
            </w:pPr>
            <w:r w:rsidRPr="006C789E">
              <w:rPr>
                <w:b/>
                <w:bCs/>
              </w:rPr>
              <w:t>FlexPLI Drawing and User Manual Status</w:t>
            </w:r>
          </w:p>
        </w:tc>
      </w:tr>
      <w:tr w:rsidR="00F4339E" w:rsidRPr="00D36267" w14:paraId="1E91CFDA" w14:textId="77777777" w:rsidTr="002472F9">
        <w:trPr>
          <w:trHeight w:val="300"/>
        </w:trPr>
        <w:tc>
          <w:tcPr>
            <w:tcW w:w="1418" w:type="dxa"/>
            <w:shd w:val="clear" w:color="auto" w:fill="auto"/>
          </w:tcPr>
          <w:p w14:paraId="2F82C283" w14:textId="77777777" w:rsidR="00F4339E" w:rsidRPr="006C789E" w:rsidRDefault="00F4339E" w:rsidP="002472F9">
            <w:pPr>
              <w:rPr>
                <w:b/>
                <w:bCs/>
              </w:rPr>
            </w:pPr>
            <w:r w:rsidRPr="006C789E">
              <w:rPr>
                <w:b/>
                <w:bCs/>
              </w:rPr>
              <w:t>GTR9-10-06</w:t>
            </w:r>
          </w:p>
        </w:tc>
        <w:tc>
          <w:tcPr>
            <w:tcW w:w="567" w:type="dxa"/>
            <w:shd w:val="clear" w:color="auto" w:fill="auto"/>
          </w:tcPr>
          <w:p w14:paraId="466CF2F5" w14:textId="77777777" w:rsidR="00F4339E" w:rsidRPr="006C789E" w:rsidRDefault="00F4339E" w:rsidP="002472F9">
            <w:pPr>
              <w:spacing w:before="40" w:after="120" w:line="220" w:lineRule="exact"/>
              <w:ind w:right="113"/>
              <w:rPr>
                <w:b/>
                <w:bCs/>
              </w:rPr>
            </w:pPr>
          </w:p>
        </w:tc>
        <w:tc>
          <w:tcPr>
            <w:tcW w:w="5386" w:type="dxa"/>
            <w:shd w:val="clear" w:color="auto" w:fill="auto"/>
          </w:tcPr>
          <w:p w14:paraId="5CB172E6" w14:textId="77777777" w:rsidR="00F4339E" w:rsidRPr="006C789E" w:rsidRDefault="00F4339E" w:rsidP="002472F9">
            <w:pPr>
              <w:spacing w:before="40" w:after="120" w:line="220" w:lineRule="exact"/>
              <w:ind w:right="113"/>
              <w:rPr>
                <w:b/>
                <w:bCs/>
              </w:rPr>
            </w:pPr>
            <w:r w:rsidRPr="006C789E">
              <w:rPr>
                <w:b/>
                <w:bCs/>
              </w:rPr>
              <w:t>Comments by TRL - Correction List</w:t>
            </w:r>
          </w:p>
        </w:tc>
      </w:tr>
      <w:tr w:rsidR="00F4339E" w:rsidRPr="00D36267" w14:paraId="60599AE4" w14:textId="77777777" w:rsidTr="002472F9">
        <w:trPr>
          <w:trHeight w:val="300"/>
        </w:trPr>
        <w:tc>
          <w:tcPr>
            <w:tcW w:w="1418" w:type="dxa"/>
            <w:shd w:val="clear" w:color="auto" w:fill="auto"/>
          </w:tcPr>
          <w:p w14:paraId="5ADFA00E" w14:textId="77777777" w:rsidR="00F4339E" w:rsidRPr="006C789E" w:rsidRDefault="00F4339E" w:rsidP="002472F9">
            <w:pPr>
              <w:rPr>
                <w:b/>
                <w:bCs/>
              </w:rPr>
            </w:pPr>
            <w:r w:rsidRPr="006C789E">
              <w:rPr>
                <w:b/>
                <w:bCs/>
              </w:rPr>
              <w:t>GTR9-10-07</w:t>
            </w:r>
          </w:p>
        </w:tc>
        <w:tc>
          <w:tcPr>
            <w:tcW w:w="567" w:type="dxa"/>
            <w:shd w:val="clear" w:color="auto" w:fill="auto"/>
          </w:tcPr>
          <w:p w14:paraId="500C2C53" w14:textId="77777777" w:rsidR="00F4339E" w:rsidRPr="006C789E" w:rsidRDefault="00F4339E" w:rsidP="002472F9">
            <w:pPr>
              <w:spacing w:before="40" w:after="120" w:line="220" w:lineRule="exact"/>
              <w:ind w:right="113"/>
              <w:rPr>
                <w:b/>
                <w:bCs/>
              </w:rPr>
            </w:pPr>
          </w:p>
        </w:tc>
        <w:tc>
          <w:tcPr>
            <w:tcW w:w="5386" w:type="dxa"/>
            <w:shd w:val="clear" w:color="auto" w:fill="auto"/>
          </w:tcPr>
          <w:p w14:paraId="7E0D53ED" w14:textId="77777777" w:rsidR="00F4339E" w:rsidRPr="006C789E" w:rsidRDefault="00F4339E" w:rsidP="002472F9">
            <w:pPr>
              <w:spacing w:before="40" w:after="120" w:line="220" w:lineRule="exact"/>
              <w:ind w:right="113"/>
              <w:rPr>
                <w:b/>
                <w:bCs/>
              </w:rPr>
            </w:pPr>
            <w:r w:rsidRPr="006C789E">
              <w:rPr>
                <w:b/>
                <w:bCs/>
              </w:rPr>
              <w:t>Comments by TRL – Request for more details</w:t>
            </w:r>
          </w:p>
        </w:tc>
      </w:tr>
      <w:tr w:rsidR="00F4339E" w:rsidRPr="00D36267" w14:paraId="79FCE5BF" w14:textId="77777777" w:rsidTr="002472F9">
        <w:trPr>
          <w:trHeight w:val="300"/>
        </w:trPr>
        <w:tc>
          <w:tcPr>
            <w:tcW w:w="1418" w:type="dxa"/>
            <w:shd w:val="clear" w:color="auto" w:fill="auto"/>
          </w:tcPr>
          <w:p w14:paraId="6897F6F7" w14:textId="77777777" w:rsidR="00F4339E" w:rsidRPr="006C789E" w:rsidRDefault="00F4339E" w:rsidP="002472F9">
            <w:pPr>
              <w:rPr>
                <w:b/>
                <w:bCs/>
              </w:rPr>
            </w:pPr>
            <w:r w:rsidRPr="006C789E">
              <w:rPr>
                <w:b/>
                <w:bCs/>
              </w:rPr>
              <w:t>DRAFT_GRSP/2014/15 Rev.1</w:t>
            </w:r>
          </w:p>
        </w:tc>
        <w:tc>
          <w:tcPr>
            <w:tcW w:w="567" w:type="dxa"/>
            <w:shd w:val="clear" w:color="auto" w:fill="auto"/>
          </w:tcPr>
          <w:p w14:paraId="28EA4F47" w14:textId="77777777" w:rsidR="00F4339E" w:rsidRPr="006C789E" w:rsidRDefault="00F4339E" w:rsidP="002472F9">
            <w:pPr>
              <w:spacing w:before="40" w:after="120" w:line="220" w:lineRule="exact"/>
              <w:ind w:right="113"/>
              <w:rPr>
                <w:b/>
                <w:bCs/>
              </w:rPr>
            </w:pPr>
          </w:p>
        </w:tc>
        <w:tc>
          <w:tcPr>
            <w:tcW w:w="5386" w:type="dxa"/>
            <w:shd w:val="clear" w:color="auto" w:fill="auto"/>
          </w:tcPr>
          <w:p w14:paraId="3FF01FB3" w14:textId="77777777" w:rsidR="00F4339E" w:rsidRPr="006C789E" w:rsidRDefault="00F4339E" w:rsidP="002472F9">
            <w:pPr>
              <w:spacing w:before="40" w:after="120" w:line="220" w:lineRule="exact"/>
              <w:ind w:right="113"/>
              <w:rPr>
                <w:b/>
                <w:bCs/>
              </w:rPr>
            </w:pPr>
            <w:r w:rsidRPr="006C789E">
              <w:rPr>
                <w:b/>
                <w:bCs/>
              </w:rPr>
              <w:t>Draft for amendment to document UNECE/WP.29/GRSP/2014/15</w:t>
            </w:r>
          </w:p>
        </w:tc>
      </w:tr>
      <w:tr w:rsidR="00F4339E" w:rsidRPr="00D36267" w14:paraId="268E2BE4" w14:textId="77777777" w:rsidTr="002472F9">
        <w:trPr>
          <w:trHeight w:val="300"/>
        </w:trPr>
        <w:tc>
          <w:tcPr>
            <w:tcW w:w="1418" w:type="dxa"/>
            <w:shd w:val="clear" w:color="auto" w:fill="auto"/>
          </w:tcPr>
          <w:p w14:paraId="7606DAC7" w14:textId="77777777" w:rsidR="00F4339E" w:rsidRPr="006C789E" w:rsidRDefault="00F4339E" w:rsidP="002472F9">
            <w:pPr>
              <w:rPr>
                <w:b/>
                <w:bCs/>
              </w:rPr>
            </w:pPr>
            <w:r w:rsidRPr="006C789E">
              <w:rPr>
                <w:b/>
                <w:bCs/>
              </w:rPr>
              <w:t>DRAFT_GRSP/2014/16 Rev.1</w:t>
            </w:r>
          </w:p>
        </w:tc>
        <w:tc>
          <w:tcPr>
            <w:tcW w:w="567" w:type="dxa"/>
            <w:shd w:val="clear" w:color="auto" w:fill="auto"/>
          </w:tcPr>
          <w:p w14:paraId="0003F105" w14:textId="77777777" w:rsidR="00F4339E" w:rsidRPr="006C789E" w:rsidRDefault="00F4339E" w:rsidP="002472F9">
            <w:pPr>
              <w:spacing w:before="40" w:after="120" w:line="220" w:lineRule="exact"/>
              <w:ind w:right="113"/>
              <w:rPr>
                <w:b/>
                <w:bCs/>
              </w:rPr>
            </w:pPr>
          </w:p>
        </w:tc>
        <w:tc>
          <w:tcPr>
            <w:tcW w:w="5386" w:type="dxa"/>
            <w:shd w:val="clear" w:color="auto" w:fill="auto"/>
          </w:tcPr>
          <w:p w14:paraId="3241EF82" w14:textId="77777777" w:rsidR="00F4339E" w:rsidRPr="006C789E" w:rsidRDefault="00F4339E" w:rsidP="002472F9">
            <w:pPr>
              <w:spacing w:before="40" w:after="120" w:line="220" w:lineRule="exact"/>
              <w:ind w:right="113"/>
              <w:rPr>
                <w:b/>
                <w:bCs/>
              </w:rPr>
            </w:pPr>
            <w:r w:rsidRPr="006C789E">
              <w:rPr>
                <w:b/>
                <w:bCs/>
              </w:rPr>
              <w:t>Draft for amendment to document UNECE/WP.29/GRSP/2014/16</w:t>
            </w:r>
          </w:p>
        </w:tc>
      </w:tr>
    </w:tbl>
    <w:p w14:paraId="37368D14" w14:textId="77777777" w:rsidR="00F4339E" w:rsidRPr="00487D0B" w:rsidRDefault="00F4339E" w:rsidP="00F4339E">
      <w:pPr>
        <w:pStyle w:val="SingleTxtG"/>
        <w:rPr>
          <w:b/>
          <w:lang w:val="en-US"/>
        </w:rPr>
      </w:pPr>
    </w:p>
    <w:p w14:paraId="42CEFFC9" w14:textId="77777777" w:rsidR="00F4339E" w:rsidRPr="0085160C" w:rsidRDefault="00F4339E" w:rsidP="00F4339E">
      <w:pPr>
        <w:pStyle w:val="SingleTxtG"/>
      </w:pPr>
      <w:r w:rsidRPr="0085160C">
        <w:rPr>
          <w:i/>
        </w:rPr>
        <w:t>Part B, Text of the Regulation</w:t>
      </w:r>
      <w:r w:rsidRPr="0085160C">
        <w:t>, renumber as II and amend to read:</w:t>
      </w:r>
    </w:p>
    <w:p w14:paraId="1A379724" w14:textId="77777777" w:rsidR="00F4339E" w:rsidRPr="0085160C" w:rsidRDefault="00F4339E" w:rsidP="00F4339E">
      <w:pPr>
        <w:pStyle w:val="H1G"/>
      </w:pPr>
      <w:r w:rsidRPr="0085160C">
        <w:rPr>
          <w:lang w:eastAsia="de-DE"/>
        </w:rPr>
        <w:tab/>
      </w:r>
      <w:r>
        <w:rPr>
          <w:b w:val="0"/>
          <w:lang w:eastAsia="de-DE"/>
        </w:rPr>
        <w:t>"</w:t>
      </w:r>
      <w:r w:rsidRPr="0085160C">
        <w:rPr>
          <w:lang w:eastAsia="de-DE"/>
        </w:rPr>
        <w:t>II.</w:t>
      </w:r>
      <w:r w:rsidRPr="0085160C">
        <w:rPr>
          <w:lang w:eastAsia="de-DE"/>
        </w:rPr>
        <w:tab/>
        <w:t>Text of the Regulation</w:t>
      </w:r>
    </w:p>
    <w:p w14:paraId="6B5F497E" w14:textId="77777777" w:rsidR="00F4339E" w:rsidRPr="00C6558E" w:rsidRDefault="00F4339E" w:rsidP="00F4339E">
      <w:pPr>
        <w:pStyle w:val="SingleTxtG"/>
      </w:pPr>
      <w:r w:rsidRPr="00C6558E">
        <w:rPr>
          <w:i/>
        </w:rPr>
        <w:t>Insert new paragraph 3.9.</w:t>
      </w:r>
      <w:r w:rsidRPr="00C6558E">
        <w:t xml:space="preserve"> to read:</w:t>
      </w:r>
    </w:p>
    <w:p w14:paraId="41936A1F" w14:textId="3AEB81A1" w:rsidR="00F4339E" w:rsidRPr="00C6558E" w:rsidRDefault="00F4339E" w:rsidP="00F4339E">
      <w:pPr>
        <w:tabs>
          <w:tab w:val="left" w:pos="1134"/>
        </w:tabs>
        <w:autoSpaceDE w:val="0"/>
        <w:autoSpaceDN w:val="0"/>
        <w:adjustRightInd w:val="0"/>
        <w:ind w:left="1134" w:right="1134"/>
        <w:jc w:val="both"/>
        <w:rPr>
          <w:bCs/>
          <w:lang w:val="en-US"/>
        </w:rPr>
      </w:pPr>
      <w:r w:rsidRPr="00C6558E">
        <w:t>"</w:t>
      </w:r>
      <w:bookmarkStart w:id="1" w:name="_Hlk61432205"/>
      <w:r w:rsidRPr="00C6558E">
        <w:rPr>
          <w:b/>
        </w:rPr>
        <w:t>3.9.</w:t>
      </w:r>
      <w:r w:rsidRPr="00C6558E">
        <w:tab/>
      </w:r>
      <w:r w:rsidRPr="00C6558E">
        <w:rPr>
          <w:b/>
        </w:rPr>
        <w:t>"</w:t>
      </w:r>
      <w:r w:rsidRPr="00C6558E">
        <w:rPr>
          <w:b/>
          <w:i/>
        </w:rPr>
        <w:t>Bumper beam</w:t>
      </w:r>
      <w:r w:rsidRPr="00C6558E">
        <w:rPr>
          <w:b/>
        </w:rPr>
        <w:t xml:space="preserve">" </w:t>
      </w:r>
      <w:r w:rsidRPr="00C6558E">
        <w:rPr>
          <w:b/>
          <w:lang w:val="en-US"/>
        </w:rPr>
        <w:t>means the structural cross member</w:t>
      </w:r>
      <w:r w:rsidRPr="00C6558E">
        <w:rPr>
          <w:b/>
          <w:szCs w:val="24"/>
          <w:lang w:val="en-US"/>
        </w:rPr>
        <w:t>, rearward of the bumper fascia if present,</w:t>
      </w:r>
      <w:r w:rsidRPr="00C6558E">
        <w:rPr>
          <w:b/>
          <w:lang w:val="en-US"/>
        </w:rPr>
        <w:t xml:space="preserve"> protecting the front of the vehicle. The beam does not include foam, cover support or any pedestrian protection devices.</w:t>
      </w:r>
      <w:r w:rsidRPr="00C6558E">
        <w:rPr>
          <w:bCs/>
          <w:lang w:val="en-US"/>
        </w:rPr>
        <w:t>"</w:t>
      </w:r>
    </w:p>
    <w:p w14:paraId="73AD3870" w14:textId="2A5803DB" w:rsidR="00F4339E" w:rsidRPr="00C6558E" w:rsidRDefault="00C6126A" w:rsidP="00C6558E">
      <w:pPr>
        <w:pStyle w:val="SingleTxtG"/>
        <w:spacing w:before="120"/>
      </w:pPr>
      <w:r>
        <w:rPr>
          <w:i/>
        </w:rPr>
        <w:t>P</w:t>
      </w:r>
      <w:r w:rsidR="00F4339E" w:rsidRPr="00C6558E">
        <w:rPr>
          <w:i/>
        </w:rPr>
        <w:t>aragraph 3.9.</w:t>
      </w:r>
      <w:r>
        <w:rPr>
          <w:i/>
        </w:rPr>
        <w:t>(former)</w:t>
      </w:r>
      <w:r w:rsidR="00F4339E" w:rsidRPr="00C6558E">
        <w:rPr>
          <w:i/>
        </w:rPr>
        <w:t xml:space="preserve">, </w:t>
      </w:r>
      <w:r w:rsidR="00F4339E" w:rsidRPr="00C6558E">
        <w:t>renumber as paragraph 3.10.</w:t>
      </w:r>
    </w:p>
    <w:p w14:paraId="575B20E4" w14:textId="2A2FA47C" w:rsidR="00F4339E" w:rsidRPr="00C6558E" w:rsidRDefault="00C6126A" w:rsidP="00F4339E">
      <w:pPr>
        <w:pStyle w:val="SingleTxtG"/>
      </w:pPr>
      <w:r>
        <w:rPr>
          <w:i/>
          <w:iCs/>
        </w:rPr>
        <w:t>P</w:t>
      </w:r>
      <w:r w:rsidR="00F4339E" w:rsidRPr="00C6558E">
        <w:rPr>
          <w:i/>
          <w:iCs/>
        </w:rPr>
        <w:t>aragraph 3.10.</w:t>
      </w:r>
      <w:r>
        <w:rPr>
          <w:i/>
          <w:iCs/>
        </w:rPr>
        <w:t>(former)</w:t>
      </w:r>
      <w:r w:rsidR="00F4339E" w:rsidRPr="00C6558E">
        <w:rPr>
          <w:i/>
          <w:iCs/>
        </w:rPr>
        <w:t xml:space="preserve">, </w:t>
      </w:r>
      <w:r w:rsidR="00F4339E" w:rsidRPr="00C6558E">
        <w:t>renumber as paragraph 3.11. and amend to read:</w:t>
      </w:r>
    </w:p>
    <w:p w14:paraId="5E099C93" w14:textId="42E34799" w:rsidR="00F4339E" w:rsidRPr="00C6558E" w:rsidRDefault="00F4339E" w:rsidP="00C6558E">
      <w:pPr>
        <w:ind w:left="1701" w:right="1134" w:hanging="567"/>
        <w:jc w:val="both"/>
        <w:rPr>
          <w:bCs/>
          <w:lang w:val="en-US"/>
        </w:rPr>
      </w:pPr>
      <w:r w:rsidRPr="00C6558E">
        <w:t>"3.11.</w:t>
      </w:r>
      <w:r w:rsidRPr="00C6558E">
        <w:tab/>
        <w:t>"</w:t>
      </w:r>
      <w:r w:rsidRPr="00C6558E">
        <w:rPr>
          <w:i/>
        </w:rPr>
        <w:t>Bumper test area</w:t>
      </w:r>
      <w:r w:rsidRPr="00C6558E">
        <w:t xml:space="preserve">" means </w:t>
      </w:r>
      <w:r w:rsidRPr="00C6558E">
        <w:rPr>
          <w:strike/>
        </w:rPr>
        <w:t>the frontal surface of the bumper limited by two longitudinal vertical planes intersecting the corners of the bumper and moved 66 mm parallel and inboard of the corners of the bumpers.</w:t>
      </w:r>
      <w:r w:rsidRPr="00C6558E">
        <w:t xml:space="preserve"> </w:t>
      </w:r>
      <w:r w:rsidRPr="00C6558E">
        <w:rPr>
          <w:b/>
        </w:rPr>
        <w:t xml:space="preserve">either the front vehicle fascia between the left and right corner of bumper as defined in paragraph 3.14., minus the areas covered by the distance of 42 mm inboard of each corner of bumper, </w:t>
      </w:r>
      <w:r w:rsidRPr="00C6558E">
        <w:rPr>
          <w:b/>
          <w:lang w:val="en-US"/>
        </w:rPr>
        <w:t xml:space="preserve">as measured horizontally and perpendicular to the longitudinal median plane of the vehicle, </w:t>
      </w:r>
      <w:r w:rsidRPr="00C6558E">
        <w:rPr>
          <w:b/>
        </w:rPr>
        <w:t xml:space="preserve">or between the outermost ends of the bumper beam as defined in paragraph 3.9. (see Figure 5D), </w:t>
      </w:r>
      <w:r w:rsidRPr="00C6558E">
        <w:rPr>
          <w:b/>
          <w:lang w:val="en-US"/>
        </w:rPr>
        <w:t xml:space="preserve">minus the areas covered by the distance of 42 mm inboard of each end of the bumper beam, as measured horizontally and perpendicular to the longitudinal median plane of the vehicle, </w:t>
      </w:r>
      <w:r w:rsidRPr="00C6558E">
        <w:rPr>
          <w:b/>
        </w:rPr>
        <w:t>whichever area is wider.</w:t>
      </w:r>
      <w:r w:rsidRPr="00C6558E">
        <w:rPr>
          <w:bCs/>
          <w:lang w:val="en-US"/>
        </w:rPr>
        <w:t>"</w:t>
      </w:r>
    </w:p>
    <w:p w14:paraId="76D969F1" w14:textId="5DAB369F" w:rsidR="00F4339E" w:rsidRPr="00C6558E" w:rsidRDefault="00C6126A" w:rsidP="00C6558E">
      <w:pPr>
        <w:pStyle w:val="SingleTxtG"/>
        <w:spacing w:before="120"/>
        <w:rPr>
          <w:iCs/>
        </w:rPr>
      </w:pPr>
      <w:r>
        <w:rPr>
          <w:i/>
          <w:iCs/>
        </w:rPr>
        <w:t>P</w:t>
      </w:r>
      <w:r w:rsidR="00F4339E" w:rsidRPr="00C6558E">
        <w:rPr>
          <w:i/>
          <w:iCs/>
        </w:rPr>
        <w:t>aragraph 3.11</w:t>
      </w:r>
      <w:r>
        <w:rPr>
          <w:i/>
          <w:iCs/>
        </w:rPr>
        <w:t>.(former)</w:t>
      </w:r>
      <w:r w:rsidR="00F4339E" w:rsidRPr="00C6558E">
        <w:rPr>
          <w:i/>
          <w:iCs/>
        </w:rPr>
        <w:t xml:space="preserve">, </w:t>
      </w:r>
      <w:r w:rsidR="00F4339E" w:rsidRPr="00C6558E">
        <w:rPr>
          <w:iCs/>
        </w:rPr>
        <w:t>renumber as paragraph 3.12. and amend to read:</w:t>
      </w:r>
    </w:p>
    <w:p w14:paraId="0DC2350B" w14:textId="77777777" w:rsidR="00F4339E" w:rsidRPr="00C6558E" w:rsidRDefault="00F4339E" w:rsidP="00F4339E">
      <w:pPr>
        <w:tabs>
          <w:tab w:val="left" w:pos="1276"/>
          <w:tab w:val="left" w:pos="2268"/>
        </w:tabs>
        <w:ind w:left="2268" w:right="1134" w:hanging="1134"/>
        <w:jc w:val="both"/>
      </w:pPr>
      <w:r w:rsidRPr="00C6558E">
        <w:t>"3.12.</w:t>
      </w:r>
      <w:r w:rsidRPr="00C6558E">
        <w:tab/>
        <w:t>"</w:t>
      </w:r>
      <w:r w:rsidRPr="00C6558E">
        <w:rPr>
          <w:i/>
        </w:rPr>
        <w:t>Centre of the knee</w:t>
      </w:r>
      <w:r w:rsidRPr="00C6558E">
        <w:rPr>
          <w:b/>
          <w:i/>
        </w:rPr>
        <w:t xml:space="preserve"> joint</w:t>
      </w:r>
      <w:r w:rsidRPr="00C6558E">
        <w:t>" of the lower legform impactor is defined as the point about which the knee effectively bends."</w:t>
      </w:r>
    </w:p>
    <w:p w14:paraId="14A4FC6B" w14:textId="2B8FD777" w:rsidR="00F4339E" w:rsidRPr="00C6126A" w:rsidRDefault="00C6126A" w:rsidP="00C6126A">
      <w:pPr>
        <w:pStyle w:val="SingleTxtG"/>
        <w:spacing w:before="120"/>
        <w:rPr>
          <w:i/>
          <w:iCs/>
        </w:rPr>
      </w:pPr>
      <w:r>
        <w:rPr>
          <w:i/>
          <w:iCs/>
        </w:rPr>
        <w:lastRenderedPageBreak/>
        <w:t>P</w:t>
      </w:r>
      <w:r w:rsidR="00F4339E" w:rsidRPr="00C6126A">
        <w:rPr>
          <w:i/>
          <w:iCs/>
        </w:rPr>
        <w:t>aragraph 3.12.</w:t>
      </w:r>
      <w:r>
        <w:rPr>
          <w:i/>
          <w:iCs/>
        </w:rPr>
        <w:t>(former)</w:t>
      </w:r>
      <w:r w:rsidR="00F4339E" w:rsidRPr="00C6126A">
        <w:rPr>
          <w:i/>
          <w:iCs/>
        </w:rPr>
        <w:t xml:space="preserve">, </w:t>
      </w:r>
      <w:r w:rsidR="00F4339E" w:rsidRPr="00C6126A">
        <w:t>renumber as paragraph 3.13.</w:t>
      </w:r>
    </w:p>
    <w:p w14:paraId="1874407B" w14:textId="70651AE6" w:rsidR="00F4339E" w:rsidRPr="00C6126A" w:rsidRDefault="00C6126A" w:rsidP="00F4339E">
      <w:pPr>
        <w:pStyle w:val="SingleTxtG"/>
      </w:pPr>
      <w:r>
        <w:rPr>
          <w:i/>
          <w:iCs/>
        </w:rPr>
        <w:t>P</w:t>
      </w:r>
      <w:r w:rsidR="00F4339E" w:rsidRPr="00C6126A">
        <w:rPr>
          <w:i/>
          <w:iCs/>
        </w:rPr>
        <w:t>aragraph 3.13.</w:t>
      </w:r>
      <w:r>
        <w:rPr>
          <w:i/>
          <w:iCs/>
        </w:rPr>
        <w:t>(former)</w:t>
      </w:r>
      <w:r w:rsidR="00F4339E" w:rsidRPr="00C6126A">
        <w:rPr>
          <w:i/>
          <w:iCs/>
        </w:rPr>
        <w:t xml:space="preserve">, </w:t>
      </w:r>
      <w:r w:rsidR="00F4339E" w:rsidRPr="00C6126A">
        <w:t>renumber as paragraph 3.14. and amend to read:</w:t>
      </w:r>
    </w:p>
    <w:bookmarkEnd w:id="1"/>
    <w:p w14:paraId="3EDA7D95" w14:textId="77777777" w:rsidR="00F4339E" w:rsidRPr="00C6126A" w:rsidRDefault="00F4339E" w:rsidP="00F4339E">
      <w:pPr>
        <w:pStyle w:val="SingleTxtG"/>
        <w:ind w:left="2268" w:hanging="1134"/>
        <w:rPr>
          <w:bCs/>
          <w:lang w:val="en-US"/>
        </w:rPr>
      </w:pPr>
      <w:r w:rsidRPr="00C6126A">
        <w:t>"3.14.</w:t>
      </w:r>
      <w:r w:rsidRPr="00C6126A">
        <w:tab/>
        <w:t>"</w:t>
      </w:r>
      <w:r w:rsidRPr="00C6126A">
        <w:rPr>
          <w:i/>
        </w:rPr>
        <w:t>Corner of bumper</w:t>
      </w:r>
      <w:r w:rsidRPr="00C6126A">
        <w:t xml:space="preserve">" means </w:t>
      </w:r>
      <w:r w:rsidRPr="00C6126A">
        <w:rPr>
          <w:b/>
        </w:rPr>
        <w:t>the transversal position of</w:t>
      </w:r>
      <w:r w:rsidRPr="00C6126A">
        <w:t xml:space="preserve"> the vehicle's point of contact with a </w:t>
      </w:r>
      <w:r w:rsidRPr="00C6126A">
        <w:rPr>
          <w:strike/>
        </w:rPr>
        <w:t>vertical plane which makes an angle of 60° with the vertical longitudinal plane of the vehicle and is tangential to the outer surface of the bumper (see Figure 5).</w:t>
      </w:r>
      <w:r w:rsidRPr="00C6126A">
        <w:rPr>
          <w:b/>
        </w:rPr>
        <w:t>corner gauge as defined in Figure 5B.</w:t>
      </w:r>
    </w:p>
    <w:p w14:paraId="5F10A13B" w14:textId="77777777" w:rsidR="00F4339E" w:rsidRPr="00C6126A" w:rsidRDefault="00F4339E" w:rsidP="00F4339E">
      <w:pPr>
        <w:pStyle w:val="SingleTxtG"/>
        <w:ind w:left="2256" w:firstLine="12"/>
        <w:rPr>
          <w:b/>
        </w:rPr>
      </w:pPr>
      <w:r w:rsidRPr="00C6126A">
        <w:rPr>
          <w:b/>
        </w:rPr>
        <w:t>For determination of the corner of bumper, the front surface of the corner gauge is moved parallel to a vertical plane with an angle of 60° to the vertical longitudinal centre plane of the vehicle (see Figures 5A and 5C) at any height of the centre point of the corner gauge between:</w:t>
      </w:r>
    </w:p>
    <w:p w14:paraId="1C06480D" w14:textId="77777777" w:rsidR="00F4339E" w:rsidRPr="00C6126A" w:rsidRDefault="00F4339E" w:rsidP="00F4339E">
      <w:pPr>
        <w:pStyle w:val="SingleTxtG"/>
        <w:ind w:left="2835" w:hanging="567"/>
        <w:rPr>
          <w:b/>
        </w:rPr>
      </w:pPr>
      <w:r w:rsidRPr="00C6126A">
        <w:rPr>
          <w:b/>
        </w:rPr>
        <w:t>(a)</w:t>
      </w:r>
      <w:r w:rsidRPr="00C6126A">
        <w:rPr>
          <w:b/>
        </w:rPr>
        <w:tab/>
        <w:t>Equal to and above the point found on the vertical line intersecting the Lower Bumper Reference Line at the assessment position in transversal direction or at 75 mm above the ground reference plane, whichever is higher.</w:t>
      </w:r>
    </w:p>
    <w:p w14:paraId="3806D89D" w14:textId="77777777" w:rsidR="00F4339E" w:rsidRPr="00C6126A" w:rsidRDefault="00F4339E" w:rsidP="00F4339E">
      <w:pPr>
        <w:pStyle w:val="SingleTxtG"/>
        <w:ind w:left="2835" w:hanging="567"/>
        <w:rPr>
          <w:b/>
        </w:rPr>
      </w:pPr>
      <w:r w:rsidRPr="00C6126A">
        <w:rPr>
          <w:b/>
        </w:rPr>
        <w:t>(b)</w:t>
      </w:r>
      <w:r w:rsidRPr="00C6126A">
        <w:rPr>
          <w:b/>
        </w:rPr>
        <w:tab/>
        <w:t>Equal to and below the point found on the vertical line intersecting the Upper Bumper Reference Line at the assessment position in transversal direction or at 1,003 mm above the ground reference plane, whichever is lower.</w:t>
      </w:r>
    </w:p>
    <w:p w14:paraId="79B0DA38" w14:textId="77777777" w:rsidR="00F4339E" w:rsidRPr="00C6126A" w:rsidRDefault="00F4339E" w:rsidP="00F4339E">
      <w:pPr>
        <w:pStyle w:val="SingleTxtG"/>
        <w:ind w:left="2268"/>
        <w:rPr>
          <w:b/>
        </w:rPr>
      </w:pPr>
      <w:r w:rsidRPr="00C6126A">
        <w:rPr>
          <w:b/>
        </w:rPr>
        <w:t>For determination of the corner of bumper, the gauge is moved to contact the outer contour/front fascia of the vehicle touching at the vertical centre line of the gauge. The horizontal centre line of the gauge is kept parallel to the ground plane.</w:t>
      </w:r>
    </w:p>
    <w:p w14:paraId="10B098B9" w14:textId="3F16DEDD" w:rsidR="00F4339E" w:rsidRPr="00C6126A" w:rsidRDefault="00F4339E" w:rsidP="00C6126A">
      <w:pPr>
        <w:tabs>
          <w:tab w:val="left" w:pos="1134"/>
          <w:tab w:val="left" w:pos="1276"/>
        </w:tabs>
        <w:ind w:left="2268" w:right="1134"/>
        <w:jc w:val="both"/>
        <w:rPr>
          <w:b/>
          <w:lang w:val="en-US"/>
        </w:rPr>
      </w:pPr>
      <w:r w:rsidRPr="00C6126A">
        <w:rPr>
          <w:b/>
        </w:rPr>
        <w:t xml:space="preserve">The corners of bumper on both sides are subsequently defined as the outermost points of contact of the gauge with the outer contour/front fascia of the vehicle as determined in accordance with this procedure. Any points of contact on the top and the bottom edges of the gauge are not taken into account. The </w:t>
      </w:r>
      <w:r w:rsidRPr="00C6126A">
        <w:rPr>
          <w:b/>
          <w:lang w:val="en-US"/>
        </w:rPr>
        <w:t xml:space="preserve">external devices for indirect vision </w:t>
      </w:r>
      <w:r w:rsidRPr="00C6126A">
        <w:rPr>
          <w:b/>
        </w:rPr>
        <w:t>and the tyres shall not be considered.</w:t>
      </w:r>
      <w:r w:rsidRPr="00C6126A">
        <w:rPr>
          <w:bCs/>
          <w:lang w:val="en-US"/>
        </w:rPr>
        <w:t>"</w:t>
      </w:r>
    </w:p>
    <w:p w14:paraId="5C0E1BA0" w14:textId="446BC0E2" w:rsidR="00F4339E" w:rsidRPr="00C6126A" w:rsidRDefault="00C6126A" w:rsidP="00C6126A">
      <w:pPr>
        <w:pStyle w:val="SingleTxtG"/>
        <w:spacing w:before="120"/>
        <w:rPr>
          <w:iCs/>
        </w:rPr>
      </w:pPr>
      <w:r>
        <w:rPr>
          <w:i/>
          <w:iCs/>
        </w:rPr>
        <w:t>P</w:t>
      </w:r>
      <w:r w:rsidR="00F4339E" w:rsidRPr="00C6126A">
        <w:rPr>
          <w:i/>
          <w:iCs/>
        </w:rPr>
        <w:t>aragraph 3.14</w:t>
      </w:r>
      <w:r>
        <w:rPr>
          <w:i/>
          <w:iCs/>
        </w:rPr>
        <w:t>.(former)</w:t>
      </w:r>
      <w:r w:rsidR="00F4339E" w:rsidRPr="00C6126A">
        <w:rPr>
          <w:i/>
          <w:iCs/>
        </w:rPr>
        <w:t xml:space="preserve">, </w:t>
      </w:r>
      <w:r w:rsidR="00F4339E" w:rsidRPr="00C6126A">
        <w:rPr>
          <w:iCs/>
        </w:rPr>
        <w:t>renumber as paragraph 3.15. and amend to read:</w:t>
      </w:r>
    </w:p>
    <w:p w14:paraId="2446A237" w14:textId="742408CF" w:rsidR="00F4339E" w:rsidRPr="00C6126A" w:rsidRDefault="00F4339E" w:rsidP="00C6126A">
      <w:pPr>
        <w:tabs>
          <w:tab w:val="left" w:pos="1276"/>
          <w:tab w:val="left" w:pos="2268"/>
        </w:tabs>
        <w:spacing w:after="120"/>
        <w:ind w:left="2268" w:right="1134" w:hanging="1134"/>
        <w:jc w:val="both"/>
      </w:pPr>
      <w:r w:rsidRPr="00C6126A">
        <w:t>"3.1</w:t>
      </w:r>
      <w:r w:rsidRPr="00C6126A">
        <w:rPr>
          <w:b/>
        </w:rPr>
        <w:t>5</w:t>
      </w:r>
      <w:r w:rsidRPr="00C6126A">
        <w:t>.</w:t>
      </w:r>
      <w:r w:rsidRPr="00C6126A">
        <w:tab/>
        <w:t>"</w:t>
      </w:r>
      <w:r w:rsidRPr="00C6126A">
        <w:rPr>
          <w:i/>
        </w:rPr>
        <w:t>Femur</w:t>
      </w:r>
      <w:r w:rsidRPr="00C6126A">
        <w:t xml:space="preserve">" of the lower legform impactor is defined as all components or parts of components (including flesh, skin covering, </w:t>
      </w:r>
      <w:r w:rsidRPr="00C6126A">
        <w:rPr>
          <w:strike/>
        </w:rPr>
        <w:t>damper</w:t>
      </w:r>
      <w:r w:rsidRPr="00C6126A">
        <w:rPr>
          <w:b/>
          <w:strike/>
        </w:rPr>
        <w:t xml:space="preserve">, </w:t>
      </w:r>
      <w:r w:rsidRPr="00C6126A">
        <w:t xml:space="preserve">instrumentation and brackets, </w:t>
      </w:r>
      <w:r w:rsidRPr="00C6126A">
        <w:rPr>
          <w:strike/>
        </w:rPr>
        <w:t>pulleys,</w:t>
      </w:r>
      <w:r w:rsidRPr="00C6126A">
        <w:t xml:space="preserve"> etc. attached to the impactor for the purpose of launching it) above </w:t>
      </w:r>
      <w:r w:rsidRPr="00C6126A">
        <w:rPr>
          <w:strike/>
        </w:rPr>
        <w:t>the level of the centre of</w:t>
      </w:r>
      <w:r w:rsidRPr="00C6126A">
        <w:t xml:space="preserve"> the knee."</w:t>
      </w:r>
    </w:p>
    <w:p w14:paraId="1223B8E7" w14:textId="56C96C1E" w:rsidR="00F4339E" w:rsidRPr="00C6126A" w:rsidRDefault="00C6126A" w:rsidP="00C6126A">
      <w:pPr>
        <w:spacing w:after="120"/>
        <w:ind w:left="1134" w:right="1134"/>
        <w:jc w:val="both"/>
        <w:rPr>
          <w:b/>
          <w:lang w:val="en-US"/>
        </w:rPr>
      </w:pPr>
      <w:r w:rsidRPr="00C6126A">
        <w:rPr>
          <w:i/>
        </w:rPr>
        <w:t>P</w:t>
      </w:r>
      <w:r w:rsidR="00F4339E" w:rsidRPr="00C6126A">
        <w:rPr>
          <w:i/>
        </w:rPr>
        <w:t>aragraphs 3.15. to 3.22.</w:t>
      </w:r>
      <w:r w:rsidRPr="00C6126A">
        <w:rPr>
          <w:i/>
        </w:rPr>
        <w:t>(former)</w:t>
      </w:r>
      <w:r w:rsidR="00F4339E" w:rsidRPr="00C6126A">
        <w:rPr>
          <w:i/>
        </w:rPr>
        <w:t xml:space="preserve">, </w:t>
      </w:r>
      <w:r w:rsidR="00F4339E" w:rsidRPr="00C6126A">
        <w:rPr>
          <w:iCs/>
        </w:rPr>
        <w:t xml:space="preserve">renumber as paragraphs </w:t>
      </w:r>
      <w:r w:rsidR="00F4339E" w:rsidRPr="00C6126A">
        <w:t>3.16. to 3.23.</w:t>
      </w:r>
    </w:p>
    <w:p w14:paraId="69A851A8" w14:textId="7E986E9A" w:rsidR="00F4339E" w:rsidRPr="00C6126A" w:rsidRDefault="00F4339E" w:rsidP="00C6126A">
      <w:pPr>
        <w:tabs>
          <w:tab w:val="left" w:pos="1276"/>
        </w:tabs>
        <w:spacing w:after="120"/>
        <w:ind w:left="1842" w:hanging="680"/>
        <w:jc w:val="both"/>
        <w:rPr>
          <w:lang w:val="en-US"/>
        </w:rPr>
      </w:pPr>
      <w:r w:rsidRPr="00C6126A">
        <w:rPr>
          <w:i/>
        </w:rPr>
        <w:t>Insert new paragraphs 3.24. and 3.25</w:t>
      </w:r>
      <w:r w:rsidRPr="00C6126A">
        <w:t>., to read:</w:t>
      </w:r>
    </w:p>
    <w:p w14:paraId="79519AAE" w14:textId="5EA37884" w:rsidR="00F4339E" w:rsidRPr="00C6126A" w:rsidRDefault="008E623B" w:rsidP="00F4339E">
      <w:pPr>
        <w:pStyle w:val="SingleTxtG"/>
        <w:ind w:left="2268" w:hanging="1134"/>
        <w:rPr>
          <w:b/>
        </w:rPr>
      </w:pPr>
      <w:r w:rsidRPr="008E623B">
        <w:t>"</w:t>
      </w:r>
      <w:r w:rsidR="00F4339E" w:rsidRPr="00C6126A">
        <w:rPr>
          <w:b/>
        </w:rPr>
        <w:t>3.24.</w:t>
      </w:r>
      <w:r w:rsidR="00F4339E" w:rsidRPr="00C6126A">
        <w:rPr>
          <w:b/>
        </w:rPr>
        <w:tab/>
        <w:t xml:space="preserve">The </w:t>
      </w:r>
      <w:r w:rsidR="00F4339E" w:rsidRPr="00C6126A">
        <w:rPr>
          <w:rStyle w:val="SingleTxtGChar"/>
          <w:b/>
        </w:rPr>
        <w:t>"</w:t>
      </w:r>
      <w:r w:rsidR="00F4339E" w:rsidRPr="00C6126A">
        <w:rPr>
          <w:b/>
        </w:rPr>
        <w:t>Assessment Interval</w:t>
      </w:r>
      <w:r w:rsidR="00F4339E" w:rsidRPr="00C6126A">
        <w:rPr>
          <w:rStyle w:val="SingleTxtGChar"/>
          <w:b/>
        </w:rPr>
        <w:t>"</w:t>
      </w:r>
      <w:r w:rsidR="00F4339E" w:rsidRPr="00C6126A">
        <w:rPr>
          <w:b/>
        </w:rPr>
        <w:t xml:space="preserve"> (AI) of the flexible lower legform impactor is defined and limited by the time of first contact of the flexible lower legform impactor with the vehicle and the timing of the last zero crossing of all femur and tibia segments after their first local maximum subsequent to any marginal value of 15 Nm, within their particular common zero crossing phases. The AI is identical for all bone segments and knee ligaments. In case of any bone segment not having a zero crossing during the common zero crossing phases, the time history curves for all bone segments are shifted downwards until all bending moments are crossing zero. The downwards shift is to be applied for the determination of the AI only.</w:t>
      </w:r>
    </w:p>
    <w:p w14:paraId="4AA800B1" w14:textId="11C0FA61" w:rsidR="00F4339E" w:rsidRPr="0085160C" w:rsidRDefault="00F4339E" w:rsidP="00F4339E">
      <w:pPr>
        <w:pStyle w:val="SingleTxtG"/>
        <w:ind w:left="2268" w:hanging="1134"/>
        <w:rPr>
          <w:b/>
        </w:rPr>
      </w:pPr>
      <w:r w:rsidRPr="00C6126A">
        <w:rPr>
          <w:rStyle w:val="SingleTxtGChar"/>
          <w:b/>
        </w:rPr>
        <w:lastRenderedPageBreak/>
        <w:t>3.25.</w:t>
      </w:r>
      <w:r w:rsidRPr="00C6126A">
        <w:rPr>
          <w:rStyle w:val="SingleTxtGChar"/>
          <w:b/>
        </w:rPr>
        <w:tab/>
        <w:t>"Primary reference marks" means holes, surfa</w:t>
      </w:r>
      <w:r w:rsidRPr="0085160C">
        <w:rPr>
          <w:rStyle w:val="SingleTxtGChar"/>
          <w:b/>
        </w:rPr>
        <w:t>ces, marks and identification signs</w:t>
      </w:r>
      <w:r w:rsidR="00C6126A">
        <w:rPr>
          <w:b/>
        </w:rPr>
        <w:t xml:space="preserve"> on the vehicle body. The type</w:t>
      </w:r>
      <w:r w:rsidRPr="0085160C">
        <w:rPr>
          <w:b/>
        </w:rPr>
        <w:t xml:space="preserve"> of reference mark used and the vertical (Z) position of each mark relative to the ground shall be specified by the vehicle manufacturer according to the running conditions specified in paragraph 3.22. These marks shall be selected such as to be able to easily check the vehicle front and rear ride heights and vehicle attitude. </w:t>
      </w:r>
    </w:p>
    <w:p w14:paraId="2A2F6D54" w14:textId="77777777" w:rsidR="00F4339E" w:rsidRPr="0085160C" w:rsidRDefault="00F4339E" w:rsidP="00F4339E">
      <w:pPr>
        <w:pStyle w:val="SingleTxtG"/>
        <w:ind w:left="2268" w:hanging="1134"/>
      </w:pPr>
      <w:r w:rsidRPr="0085160C">
        <w:rPr>
          <w:b/>
        </w:rPr>
        <w:tab/>
        <w:t>The primary reference marks shall be within ± 25 mm of the design position in the vertical (Z) axis. All tests are conducted with either the vehicle or all further measurements adjusted to simulate the vehicle being in the design position. This position shall be considered to be the normal ride attitude.</w:t>
      </w:r>
      <w:r>
        <w:t>"</w:t>
      </w:r>
    </w:p>
    <w:p w14:paraId="5E596010" w14:textId="3FA178D7" w:rsidR="00F4339E" w:rsidRPr="00C6126A" w:rsidRDefault="008E623B" w:rsidP="00F4339E">
      <w:pPr>
        <w:pStyle w:val="SingleTxtG"/>
        <w:rPr>
          <w:i/>
        </w:rPr>
      </w:pPr>
      <w:r>
        <w:rPr>
          <w:i/>
        </w:rPr>
        <w:t>P</w:t>
      </w:r>
      <w:r w:rsidR="00F4339E" w:rsidRPr="00C6126A">
        <w:rPr>
          <w:i/>
        </w:rPr>
        <w:t>aragraphs 3.23. to 3.29.</w:t>
      </w:r>
      <w:r>
        <w:rPr>
          <w:i/>
        </w:rPr>
        <w:t>(former)</w:t>
      </w:r>
      <w:r w:rsidR="00F4339E" w:rsidRPr="00C6126A">
        <w:rPr>
          <w:i/>
        </w:rPr>
        <w:t>,</w:t>
      </w:r>
      <w:r w:rsidR="00F4339E" w:rsidRPr="00C6126A">
        <w:t xml:space="preserve"> renumber as paragraphs 3.26. to 3.32.</w:t>
      </w:r>
    </w:p>
    <w:p w14:paraId="25C738E7" w14:textId="77777777" w:rsidR="00F4339E" w:rsidRPr="008E623B" w:rsidRDefault="00F4339E" w:rsidP="00F4339E">
      <w:pPr>
        <w:pStyle w:val="SingleTxtG"/>
        <w:keepNext/>
      </w:pPr>
      <w:r w:rsidRPr="008E623B">
        <w:rPr>
          <w:i/>
        </w:rPr>
        <w:t>Figure 5</w:t>
      </w:r>
      <w:r w:rsidRPr="008E623B">
        <w:t>,</w:t>
      </w:r>
      <w:r w:rsidRPr="008E623B">
        <w:rPr>
          <w:i/>
        </w:rPr>
        <w:t xml:space="preserve"> </w:t>
      </w:r>
      <w:r w:rsidRPr="008E623B">
        <w:t>amend to read:</w:t>
      </w:r>
    </w:p>
    <w:p w14:paraId="66DECFC1" w14:textId="2E8CC773" w:rsidR="00F4339E" w:rsidRPr="008E623B" w:rsidRDefault="00F4339E" w:rsidP="00F4339E">
      <w:pPr>
        <w:pStyle w:val="SingleTxtG"/>
        <w:keepNext/>
        <w:jc w:val="left"/>
        <w:rPr>
          <w:b/>
        </w:rPr>
      </w:pPr>
      <w:r w:rsidRPr="008E623B">
        <w:t>"Figure 5A</w:t>
      </w:r>
      <w:r w:rsidRPr="008E623B">
        <w:br/>
      </w:r>
      <w:r w:rsidRPr="008E623B">
        <w:rPr>
          <w:b/>
        </w:rPr>
        <w:t>Corner of bumper example (see paragraph 3.14., note that the corner gauge is to be moved in vertical and horizontal directions to enable contact with the outer contour</w:t>
      </w:r>
      <w:r w:rsidR="008E623B">
        <w:rPr>
          <w:b/>
          <w:strike/>
        </w:rPr>
        <w:t xml:space="preserve"> </w:t>
      </w:r>
      <w:r w:rsidRPr="008E623B">
        <w:rPr>
          <w:b/>
        </w:rPr>
        <w:t>/front fascia of the vehicle)</w:t>
      </w:r>
    </w:p>
    <w:p w14:paraId="0CD51727" w14:textId="77777777" w:rsidR="00F4339E" w:rsidRDefault="00F4339E" w:rsidP="00F4339E">
      <w:pPr>
        <w:pStyle w:val="SingleTxtG"/>
        <w:keepNext/>
        <w:spacing w:after="240"/>
        <w:jc w:val="center"/>
        <w:rPr>
          <w:noProof/>
          <w:color w:val="5B9BD5"/>
          <w:lang w:val="en-US"/>
        </w:rPr>
      </w:pPr>
      <w:r>
        <w:rPr>
          <w:noProof/>
          <w:color w:val="5B9BD5"/>
          <w:lang w:eastAsia="zh-CN"/>
        </w:rPr>
        <mc:AlternateContent>
          <mc:Choice Requires="wps">
            <w:drawing>
              <wp:anchor distT="0" distB="0" distL="114300" distR="114300" simplePos="0" relativeHeight="251659264" behindDoc="0" locked="0" layoutInCell="1" allowOverlap="1" wp14:anchorId="037FDCC1" wp14:editId="5B449D75">
                <wp:simplePos x="0" y="0"/>
                <wp:positionH relativeFrom="column">
                  <wp:posOffset>1324610</wp:posOffset>
                </wp:positionH>
                <wp:positionV relativeFrom="paragraph">
                  <wp:posOffset>2120265</wp:posOffset>
                </wp:positionV>
                <wp:extent cx="1129665" cy="387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881EA" w14:textId="77777777" w:rsidR="002472F9" w:rsidRPr="0056380C" w:rsidRDefault="002472F9" w:rsidP="00F4339E">
                            <w:pPr>
                              <w:jc w:val="center"/>
                              <w:rPr>
                                <w:b/>
                                <w:lang w:val="en-US"/>
                              </w:rPr>
                            </w:pPr>
                            <w:r w:rsidRPr="0056380C">
                              <w:rPr>
                                <w:b/>
                                <w:lang w:val="en-US"/>
                              </w:rPr>
                              <w:t>Vertical plane /</w:t>
                            </w:r>
                            <w:r w:rsidRPr="0056380C">
                              <w:rPr>
                                <w:b/>
                                <w:lang w:val="en-US"/>
                              </w:rPr>
                              <w:br/>
                              <w:t>corner gauge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FDCC1" id="_x0000_t202" coordsize="21600,21600" o:spt="202" path="m,l,21600r21600,l21600,xe">
                <v:stroke joinstyle="miter"/>
                <v:path gradientshapeok="t" o:connecttype="rect"/>
              </v:shapetype>
              <v:shape id="Text Box 2" o:spid="_x0000_s1026" type="#_x0000_t202" style="position:absolute;left:0;text-align:left;margin-left:104.3pt;margin-top:166.95pt;width:88.9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7dggIAAA4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" stroked="f">
                <v:textbox inset="5.85pt,.7pt,5.85pt,.7pt">
                  <w:txbxContent>
                    <w:p w14:paraId="1B3881EA" w14:textId="77777777" w:rsidR="002472F9" w:rsidRPr="0056380C" w:rsidRDefault="002472F9" w:rsidP="00F4339E">
                      <w:pPr>
                        <w:jc w:val="center"/>
                        <w:rPr>
                          <w:b/>
                          <w:lang w:val="en-US"/>
                        </w:rPr>
                      </w:pPr>
                      <w:r w:rsidRPr="0056380C">
                        <w:rPr>
                          <w:b/>
                          <w:lang w:val="en-US"/>
                        </w:rPr>
                        <w:t>Vertical plane /</w:t>
                      </w:r>
                      <w:r w:rsidRPr="0056380C">
                        <w:rPr>
                          <w:b/>
                          <w:lang w:val="en-US"/>
                        </w:rPr>
                        <w:br/>
                        <w:t>corner gauge</w:t>
                      </w:r>
                    </w:p>
                  </w:txbxContent>
                </v:textbox>
              </v:shape>
            </w:pict>
          </mc:Fallback>
        </mc:AlternateContent>
      </w:r>
      <w:r>
        <w:rPr>
          <w:noProof/>
          <w:color w:val="5B9BD5"/>
          <w:lang w:eastAsia="zh-CN"/>
        </w:rPr>
        <w:drawing>
          <wp:inline distT="0" distB="0" distL="0" distR="0" wp14:anchorId="725982AE" wp14:editId="6EF74864">
            <wp:extent cx="4786630" cy="2647950"/>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6630" cy="2647950"/>
                    </a:xfrm>
                    <a:prstGeom prst="rect">
                      <a:avLst/>
                    </a:prstGeom>
                    <a:noFill/>
                    <a:ln>
                      <a:noFill/>
                    </a:ln>
                  </pic:spPr>
                </pic:pic>
              </a:graphicData>
            </a:graphic>
          </wp:inline>
        </w:drawing>
      </w:r>
    </w:p>
    <w:p w14:paraId="65E5E631" w14:textId="77777777" w:rsidR="00F4339E" w:rsidRPr="006D2B52" w:rsidRDefault="00F4339E" w:rsidP="00F4339E">
      <w:pPr>
        <w:pStyle w:val="SingleTxtG"/>
        <w:rPr>
          <w:iCs/>
          <w:color w:val="5B9BD5"/>
        </w:rPr>
      </w:pPr>
    </w:p>
    <w:p w14:paraId="3FBCDA64" w14:textId="77777777" w:rsidR="00F4339E" w:rsidRPr="008E623B" w:rsidRDefault="00F4339E" w:rsidP="00F4339E">
      <w:pPr>
        <w:pStyle w:val="SingleTxtG"/>
        <w:keepNext/>
        <w:jc w:val="left"/>
      </w:pPr>
      <w:r w:rsidRPr="008E623B">
        <w:lastRenderedPageBreak/>
        <w:t>Figure 5B</w:t>
      </w:r>
      <w:r w:rsidRPr="008E623B">
        <w:br/>
      </w:r>
      <w:r w:rsidRPr="008E623B">
        <w:rPr>
          <w:b/>
        </w:rPr>
        <w:t>Corner gauge</w:t>
      </w:r>
    </w:p>
    <w:p w14:paraId="4B12FA15" w14:textId="77777777" w:rsidR="00F4339E" w:rsidRPr="006D2B52" w:rsidRDefault="00F4339E" w:rsidP="00F4339E">
      <w:pPr>
        <w:pStyle w:val="SingleTxtG"/>
        <w:spacing w:after="240"/>
        <w:jc w:val="center"/>
        <w:rPr>
          <w:b/>
          <w:noProof/>
          <w:color w:val="5B9BD5"/>
          <w:lang w:val="de-DE" w:eastAsia="de-DE"/>
        </w:rPr>
      </w:pPr>
      <w:r>
        <w:rPr>
          <w:noProof/>
          <w:color w:val="5B9BD5"/>
          <w:lang w:eastAsia="zh-CN"/>
        </w:rPr>
        <w:drawing>
          <wp:inline distT="0" distB="0" distL="0" distR="0" wp14:anchorId="1FA115D9" wp14:editId="01CFE081">
            <wp:extent cx="4267200" cy="2714625"/>
            <wp:effectExtent l="0" t="0" r="0" b="9525"/>
            <wp:docPr id="2" name="Picture 10"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erpe\AppData\Local\Microsoft\Windows\Temporary Internet Files\Content.Outlook\VK862FD6\COB gauge 236x236 2014-11-1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14:paraId="3210C39B" w14:textId="77777777" w:rsidR="00F4339E" w:rsidRPr="008E623B" w:rsidRDefault="00F4339E" w:rsidP="00F4339E">
      <w:pPr>
        <w:pStyle w:val="SingleTxtG"/>
        <w:jc w:val="left"/>
        <w:rPr>
          <w:b/>
        </w:rPr>
      </w:pPr>
      <w:r w:rsidRPr="008E623B">
        <w:rPr>
          <w:b/>
        </w:rPr>
        <w:t>The front surface of the corner gauge is flat.</w:t>
      </w:r>
    </w:p>
    <w:p w14:paraId="482CF231" w14:textId="77777777" w:rsidR="00F4339E" w:rsidRPr="008E623B" w:rsidRDefault="00F4339E" w:rsidP="00F4339E">
      <w:pPr>
        <w:pStyle w:val="SingleTxtG"/>
        <w:jc w:val="left"/>
        <w:rPr>
          <w:b/>
        </w:rPr>
      </w:pPr>
      <w:r w:rsidRPr="008E623B">
        <w:rPr>
          <w:b/>
        </w:rPr>
        <w:t>The centre point is the intersection of the vertical and horizontal centre lines on the front surface.</w:t>
      </w:r>
    </w:p>
    <w:p w14:paraId="7F541651" w14:textId="31B41F25" w:rsidR="00F4339E" w:rsidRPr="008E623B" w:rsidRDefault="00F4339E" w:rsidP="00F4339E">
      <w:pPr>
        <w:pStyle w:val="SingleTxtG"/>
        <w:keepNext/>
        <w:jc w:val="left"/>
      </w:pPr>
      <w:r w:rsidRPr="008E623B">
        <w:t>Figure 5C</w:t>
      </w:r>
      <w:r w:rsidRPr="008E623B">
        <w:br/>
      </w:r>
      <w:r w:rsidRPr="008E623B">
        <w:rPr>
          <w:b/>
        </w:rPr>
        <w:t>Determination of the corner of bumper with the corner gauge (shown in random location)</w:t>
      </w:r>
    </w:p>
    <w:p w14:paraId="57E91D6E" w14:textId="77777777" w:rsidR="00F4339E" w:rsidRDefault="00F4339E" w:rsidP="00F4339E">
      <w:pPr>
        <w:pStyle w:val="SingleTxtG"/>
        <w:rPr>
          <w:b/>
          <w:noProof/>
          <w:color w:val="5B9BD5"/>
          <w:lang w:val="en-US"/>
        </w:rPr>
      </w:pPr>
      <w:r>
        <w:rPr>
          <w:b/>
          <w:noProof/>
          <w:color w:val="5B9BD5"/>
          <w:lang w:eastAsia="zh-CN"/>
        </w:rPr>
        <w:drawing>
          <wp:inline distT="0" distB="0" distL="0" distR="0" wp14:anchorId="1EE470F5" wp14:editId="3CCE3468">
            <wp:extent cx="4514850" cy="2719705"/>
            <wp:effectExtent l="0" t="0" r="0" b="4445"/>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2719705"/>
                    </a:xfrm>
                    <a:prstGeom prst="rect">
                      <a:avLst/>
                    </a:prstGeom>
                    <a:noFill/>
                    <a:ln>
                      <a:noFill/>
                    </a:ln>
                  </pic:spPr>
                </pic:pic>
              </a:graphicData>
            </a:graphic>
          </wp:inline>
        </w:drawing>
      </w:r>
    </w:p>
    <w:p w14:paraId="251AF67B" w14:textId="77777777" w:rsidR="00F4339E" w:rsidRDefault="00F4339E" w:rsidP="00F4339E">
      <w:pPr>
        <w:pStyle w:val="SingleTxtG"/>
        <w:rPr>
          <w:b/>
          <w:noProof/>
          <w:color w:val="5B9BD5"/>
          <w:lang w:val="en-US"/>
        </w:rPr>
      </w:pPr>
    </w:p>
    <w:p w14:paraId="166E8748" w14:textId="60833B45" w:rsidR="00F4339E" w:rsidRPr="008E623B" w:rsidRDefault="00F4339E" w:rsidP="00F4339E">
      <w:pPr>
        <w:pStyle w:val="SingleTxtG"/>
        <w:keepNext/>
        <w:jc w:val="left"/>
      </w:pPr>
      <w:r w:rsidRPr="008E623B">
        <w:lastRenderedPageBreak/>
        <w:t>Figure 5D</w:t>
      </w:r>
      <w:r w:rsidRPr="008E623B">
        <w:br/>
      </w:r>
      <w:r w:rsidRPr="008E623B">
        <w:rPr>
          <w:b/>
        </w:rPr>
        <w:t>Determination of bumper test area (note that the corner gauges are to be moved in vertical and horizontal directions to enable contact with the outer contour/front fascia of the vehicle)</w:t>
      </w:r>
    </w:p>
    <w:p w14:paraId="29488A48" w14:textId="77777777" w:rsidR="00F4339E" w:rsidRPr="008E623B" w:rsidRDefault="00F4339E" w:rsidP="00F4339E">
      <w:pPr>
        <w:pStyle w:val="SingleTxtG"/>
        <w:rPr>
          <w:b/>
          <w:noProof/>
          <w:lang w:val="en-US"/>
        </w:rPr>
      </w:pPr>
      <w:r w:rsidRPr="008E623B">
        <w:rPr>
          <w:b/>
          <w:noProof/>
          <w:lang w:eastAsia="zh-CN"/>
        </w:rPr>
        <w:drawing>
          <wp:inline distT="0" distB="0" distL="0" distR="0" wp14:anchorId="4DBD5C9C" wp14:editId="7496BCE9">
            <wp:extent cx="2786380" cy="2319655"/>
            <wp:effectExtent l="0" t="0" r="0" b="444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80" cy="2319655"/>
                    </a:xfrm>
                    <a:prstGeom prst="rect">
                      <a:avLst/>
                    </a:prstGeom>
                    <a:noFill/>
                    <a:ln>
                      <a:noFill/>
                    </a:ln>
                  </pic:spPr>
                </pic:pic>
              </a:graphicData>
            </a:graphic>
          </wp:inline>
        </w:drawing>
      </w:r>
      <w:r w:rsidRPr="008E623B">
        <w:rPr>
          <w:bCs/>
          <w:lang w:val="en-US"/>
        </w:rPr>
        <w:t>"</w:t>
      </w:r>
    </w:p>
    <w:p w14:paraId="5EEDBDAD" w14:textId="77777777" w:rsidR="00F4339E" w:rsidRDefault="00F4339E" w:rsidP="00F4339E">
      <w:pPr>
        <w:pStyle w:val="SingleTxtG"/>
        <w:rPr>
          <w:i/>
        </w:rPr>
      </w:pPr>
    </w:p>
    <w:p w14:paraId="619287A9" w14:textId="0FD3A17E" w:rsidR="00F4339E" w:rsidRPr="008E623B" w:rsidRDefault="00F4339E" w:rsidP="00F4339E">
      <w:pPr>
        <w:pStyle w:val="SingleTxtG"/>
        <w:keepNext/>
      </w:pPr>
      <w:r w:rsidRPr="008E623B">
        <w:rPr>
          <w:i/>
        </w:rPr>
        <w:t xml:space="preserve">Figures </w:t>
      </w:r>
      <w:r w:rsidRPr="008E623B">
        <w:rPr>
          <w:i/>
          <w:lang w:eastAsia="ja-JP"/>
        </w:rPr>
        <w:t>6</w:t>
      </w:r>
      <w:r w:rsidR="008E623B">
        <w:rPr>
          <w:i/>
          <w:lang w:eastAsia="ja-JP"/>
        </w:rPr>
        <w:t>,</w:t>
      </w:r>
      <w:r w:rsidRPr="008E623B">
        <w:rPr>
          <w:i/>
        </w:rPr>
        <w:t xml:space="preserve"> </w:t>
      </w:r>
      <w:r w:rsidRPr="008E623B">
        <w:t>amend to read:</w:t>
      </w:r>
    </w:p>
    <w:p w14:paraId="4D6B5B39" w14:textId="0961DB59" w:rsidR="00F4339E" w:rsidRDefault="008E623B" w:rsidP="008E623B">
      <w:pPr>
        <w:tabs>
          <w:tab w:val="left" w:pos="1276"/>
        </w:tabs>
        <w:ind w:left="1134"/>
        <w:rPr>
          <w:lang w:eastAsia="ja-JP"/>
        </w:rPr>
      </w:pPr>
      <w:r>
        <w:rPr>
          <w:lang w:eastAsia="ja-JP"/>
        </w:rPr>
        <w:t>"Figure 6</w:t>
      </w:r>
      <w:r>
        <w:rPr>
          <w:lang w:eastAsia="ja-JP"/>
        </w:rPr>
        <w:br/>
      </w:r>
      <w:r w:rsidR="00F4339E" w:rsidRPr="008E623B">
        <w:rPr>
          <w:lang w:eastAsia="ja-JP"/>
        </w:rPr>
        <w:t>Impact and target point (see paragraphs 3.</w:t>
      </w:r>
      <w:r w:rsidR="00F4339E" w:rsidRPr="008E623B">
        <w:rPr>
          <w:b/>
          <w:lang w:eastAsia="ja-JP"/>
        </w:rPr>
        <w:t>20</w:t>
      </w:r>
      <w:r w:rsidR="00F4339E" w:rsidRPr="008E623B">
        <w:rPr>
          <w:strike/>
          <w:lang w:eastAsia="ja-JP"/>
        </w:rPr>
        <w:t>19</w:t>
      </w:r>
      <w:r w:rsidR="00F4339E" w:rsidRPr="008E623B">
        <w:rPr>
          <w:lang w:eastAsia="ja-JP"/>
        </w:rPr>
        <w:t>. and 3.</w:t>
      </w:r>
      <w:r w:rsidR="00F4339E" w:rsidRPr="008E623B">
        <w:rPr>
          <w:b/>
          <w:lang w:eastAsia="ja-JP"/>
        </w:rPr>
        <w:t>28</w:t>
      </w:r>
      <w:r w:rsidR="00F4339E" w:rsidRPr="008E623B">
        <w:rPr>
          <w:strike/>
          <w:lang w:eastAsia="ja-JP"/>
        </w:rPr>
        <w:t>25</w:t>
      </w:r>
      <w:r w:rsidR="00F4339E" w:rsidRPr="008E623B">
        <w:rPr>
          <w:lang w:eastAsia="ja-JP"/>
        </w:rPr>
        <w:t>.)</w:t>
      </w:r>
    </w:p>
    <w:p w14:paraId="0A289DAF" w14:textId="730EDF77" w:rsidR="008E623B" w:rsidRPr="008E623B" w:rsidRDefault="008E623B" w:rsidP="008E623B">
      <w:pPr>
        <w:tabs>
          <w:tab w:val="left" w:pos="1276"/>
        </w:tabs>
        <w:spacing w:before="120"/>
        <w:ind w:left="1134"/>
        <w:rPr>
          <w:lang w:eastAsia="ja-JP"/>
        </w:rPr>
      </w:pPr>
      <w:r>
        <w:rPr>
          <w:lang w:eastAsia="ja-JP"/>
        </w:rPr>
        <w:t>…"</w:t>
      </w:r>
    </w:p>
    <w:p w14:paraId="710CE366" w14:textId="2DF4FD08" w:rsidR="008E623B" w:rsidRDefault="008E623B" w:rsidP="008E623B">
      <w:pPr>
        <w:pStyle w:val="SingleTxtG"/>
        <w:keepNext/>
        <w:spacing w:before="120"/>
      </w:pPr>
      <w:r w:rsidRPr="008E623B">
        <w:rPr>
          <w:i/>
        </w:rPr>
        <w:t xml:space="preserve">Figures </w:t>
      </w:r>
      <w:r>
        <w:rPr>
          <w:i/>
          <w:lang w:eastAsia="ja-JP"/>
        </w:rPr>
        <w:t>7,</w:t>
      </w:r>
      <w:r w:rsidRPr="008E623B">
        <w:rPr>
          <w:i/>
        </w:rPr>
        <w:t xml:space="preserve"> </w:t>
      </w:r>
      <w:r w:rsidRPr="008E623B">
        <w:t>amend to read:</w:t>
      </w:r>
    </w:p>
    <w:p w14:paraId="2A978B13" w14:textId="542CEB7C" w:rsidR="00F4339E" w:rsidRPr="008E623B" w:rsidRDefault="008E623B" w:rsidP="008E623B">
      <w:pPr>
        <w:pStyle w:val="SingleTxtG"/>
        <w:jc w:val="left"/>
        <w:rPr>
          <w:lang w:eastAsia="ja-JP"/>
        </w:rPr>
      </w:pPr>
      <w:r>
        <w:rPr>
          <w:lang w:eastAsia="ja-JP"/>
        </w:rPr>
        <w:t>"Figure 7</w:t>
      </w:r>
      <w:r>
        <w:rPr>
          <w:lang w:eastAsia="ja-JP"/>
        </w:rPr>
        <w:br/>
      </w:r>
      <w:r w:rsidR="00F4339E" w:rsidRPr="008E623B">
        <w:rPr>
          <w:lang w:eastAsia="ja-JP"/>
        </w:rPr>
        <w:t>Lower bumper reference line, LBRL (see paragraph 3.</w:t>
      </w:r>
      <w:r w:rsidR="00F4339E" w:rsidRPr="008E623B">
        <w:rPr>
          <w:b/>
          <w:lang w:eastAsia="ja-JP"/>
        </w:rPr>
        <w:t>22</w:t>
      </w:r>
      <w:r w:rsidR="00F4339E" w:rsidRPr="008E623B">
        <w:rPr>
          <w:strike/>
          <w:lang w:eastAsia="ja-JP"/>
        </w:rPr>
        <w:t>21</w:t>
      </w:r>
      <w:r w:rsidR="00F4339E" w:rsidRPr="008E623B">
        <w:rPr>
          <w:lang w:eastAsia="ja-JP"/>
        </w:rPr>
        <w:t>.)</w:t>
      </w:r>
    </w:p>
    <w:p w14:paraId="38C2B981" w14:textId="1D33045E" w:rsidR="008E623B" w:rsidRPr="008E623B" w:rsidRDefault="008E623B" w:rsidP="008E623B">
      <w:pPr>
        <w:pStyle w:val="SingleTxtG"/>
      </w:pPr>
      <w:r>
        <w:t>…"</w:t>
      </w:r>
    </w:p>
    <w:p w14:paraId="65DF8C35" w14:textId="0333AECD" w:rsidR="008E623B" w:rsidRDefault="008E623B" w:rsidP="008E623B">
      <w:pPr>
        <w:pStyle w:val="SingleTxtG"/>
        <w:keepNext/>
        <w:spacing w:before="120"/>
      </w:pPr>
      <w:r w:rsidRPr="008E623B">
        <w:rPr>
          <w:i/>
        </w:rPr>
        <w:t xml:space="preserve">Figures </w:t>
      </w:r>
      <w:r>
        <w:rPr>
          <w:i/>
          <w:lang w:eastAsia="ja-JP"/>
        </w:rPr>
        <w:t>8,</w:t>
      </w:r>
      <w:r w:rsidRPr="008E623B">
        <w:rPr>
          <w:i/>
        </w:rPr>
        <w:t xml:space="preserve"> </w:t>
      </w:r>
      <w:r w:rsidRPr="008E623B">
        <w:t>amend to read:</w:t>
      </w:r>
    </w:p>
    <w:p w14:paraId="12BF2AED" w14:textId="25ABEBB4" w:rsidR="00F4339E" w:rsidRDefault="008E623B" w:rsidP="008E623B">
      <w:pPr>
        <w:tabs>
          <w:tab w:val="left" w:pos="1276"/>
        </w:tabs>
        <w:ind w:left="1134"/>
        <w:rPr>
          <w:lang w:eastAsia="ja-JP"/>
        </w:rPr>
      </w:pPr>
      <w:r>
        <w:rPr>
          <w:lang w:eastAsia="ja-JP"/>
        </w:rPr>
        <w:t>"Figure 8</w:t>
      </w:r>
      <w:r>
        <w:rPr>
          <w:lang w:eastAsia="ja-JP"/>
        </w:rPr>
        <w:br/>
      </w:r>
      <w:r w:rsidR="00F4339E" w:rsidRPr="008E623B">
        <w:rPr>
          <w:lang w:eastAsia="ja-JP"/>
        </w:rPr>
        <w:t>Side reference line (see paragraph 3.</w:t>
      </w:r>
      <w:r w:rsidR="00F4339E" w:rsidRPr="008E623B">
        <w:rPr>
          <w:b/>
          <w:lang w:eastAsia="ja-JP"/>
        </w:rPr>
        <w:t>27</w:t>
      </w:r>
      <w:r w:rsidR="00F4339E" w:rsidRPr="008E623B">
        <w:rPr>
          <w:strike/>
          <w:lang w:eastAsia="ja-JP"/>
        </w:rPr>
        <w:t>24</w:t>
      </w:r>
      <w:r w:rsidR="00F4339E" w:rsidRPr="008E623B">
        <w:rPr>
          <w:lang w:eastAsia="ja-JP"/>
        </w:rPr>
        <w:t>.)</w:t>
      </w:r>
    </w:p>
    <w:p w14:paraId="35E9E3A9" w14:textId="0E0C55AE" w:rsidR="008E623B" w:rsidRPr="008E623B" w:rsidRDefault="008E623B" w:rsidP="008E623B">
      <w:pPr>
        <w:pStyle w:val="SingleTxtG"/>
        <w:spacing w:before="120"/>
        <w:rPr>
          <w:lang w:eastAsia="ja-JP"/>
        </w:rPr>
      </w:pPr>
      <w:r>
        <w:rPr>
          <w:lang w:eastAsia="ja-JP"/>
        </w:rPr>
        <w:t>…"</w:t>
      </w:r>
    </w:p>
    <w:p w14:paraId="440A9A5A" w14:textId="00FA52C6" w:rsidR="008E623B" w:rsidRDefault="008E623B" w:rsidP="008E623B">
      <w:pPr>
        <w:pStyle w:val="SingleTxtG"/>
        <w:keepNext/>
        <w:spacing w:before="120"/>
      </w:pPr>
      <w:r w:rsidRPr="008E623B">
        <w:rPr>
          <w:i/>
        </w:rPr>
        <w:t xml:space="preserve">Figures </w:t>
      </w:r>
      <w:r>
        <w:rPr>
          <w:i/>
          <w:lang w:eastAsia="ja-JP"/>
        </w:rPr>
        <w:t>9,</w:t>
      </w:r>
      <w:r w:rsidRPr="008E623B">
        <w:rPr>
          <w:i/>
        </w:rPr>
        <w:t xml:space="preserve"> </w:t>
      </w:r>
      <w:r w:rsidRPr="008E623B">
        <w:t>amend to read:</w:t>
      </w:r>
    </w:p>
    <w:p w14:paraId="4ADE8377" w14:textId="05C8369A" w:rsidR="00F4339E" w:rsidRPr="008E623B" w:rsidRDefault="006A4DFF" w:rsidP="008E623B">
      <w:pPr>
        <w:tabs>
          <w:tab w:val="left" w:pos="1276"/>
        </w:tabs>
        <w:ind w:left="1134" w:firstLine="14"/>
        <w:rPr>
          <w:lang w:eastAsia="ja-JP"/>
        </w:rPr>
      </w:pPr>
      <w:r>
        <w:rPr>
          <w:lang w:eastAsia="ja-JP"/>
        </w:rPr>
        <w:t>"</w:t>
      </w:r>
      <w:r w:rsidR="008E623B">
        <w:rPr>
          <w:lang w:eastAsia="ja-JP"/>
        </w:rPr>
        <w:t>Figure 9</w:t>
      </w:r>
      <w:r w:rsidR="008E623B">
        <w:rPr>
          <w:lang w:eastAsia="ja-JP"/>
        </w:rPr>
        <w:br/>
      </w:r>
      <w:r w:rsidR="00F4339E" w:rsidRPr="008E623B">
        <w:rPr>
          <w:lang w:eastAsia="ja-JP"/>
        </w:rPr>
        <w:t>Upper bumper reference line, UBRL (see paragraph 3.</w:t>
      </w:r>
      <w:r w:rsidR="00F4339E" w:rsidRPr="008E623B">
        <w:rPr>
          <w:b/>
          <w:lang w:eastAsia="ja-JP"/>
        </w:rPr>
        <w:t>30</w:t>
      </w:r>
      <w:r w:rsidR="00F4339E" w:rsidRPr="008E623B">
        <w:rPr>
          <w:strike/>
          <w:lang w:eastAsia="ja-JP"/>
        </w:rPr>
        <w:t>27</w:t>
      </w:r>
      <w:r w:rsidR="00F4339E" w:rsidRPr="008E623B">
        <w:rPr>
          <w:lang w:eastAsia="ja-JP"/>
        </w:rPr>
        <w:t>.)</w:t>
      </w:r>
    </w:p>
    <w:p w14:paraId="1E463818" w14:textId="19034B3B" w:rsidR="008E623B" w:rsidRDefault="008E623B" w:rsidP="008E623B">
      <w:pPr>
        <w:pStyle w:val="SingleTxtG"/>
        <w:spacing w:before="120"/>
        <w:rPr>
          <w:lang w:eastAsia="ja-JP"/>
        </w:rPr>
      </w:pPr>
      <w:r>
        <w:rPr>
          <w:lang w:eastAsia="ja-JP"/>
        </w:rPr>
        <w:t>…"</w:t>
      </w:r>
    </w:p>
    <w:p w14:paraId="663C60B3" w14:textId="7E58D8A1" w:rsidR="006A4DFF" w:rsidRDefault="006A4DFF" w:rsidP="006A4DFF">
      <w:pPr>
        <w:pStyle w:val="SingleTxtG"/>
        <w:keepNext/>
        <w:spacing w:before="120"/>
      </w:pPr>
      <w:r w:rsidRPr="008E623B">
        <w:rPr>
          <w:i/>
        </w:rPr>
        <w:t xml:space="preserve">Figures </w:t>
      </w:r>
      <w:r>
        <w:rPr>
          <w:i/>
          <w:lang w:eastAsia="ja-JP"/>
        </w:rPr>
        <w:t>10,</w:t>
      </w:r>
      <w:r w:rsidRPr="008E623B">
        <w:rPr>
          <w:i/>
        </w:rPr>
        <w:t xml:space="preserve"> </w:t>
      </w:r>
      <w:r w:rsidRPr="008E623B">
        <w:t>amend to read:</w:t>
      </w:r>
    </w:p>
    <w:p w14:paraId="4E3F21DC" w14:textId="7FD9EBEA" w:rsidR="00F4339E" w:rsidRPr="008E623B" w:rsidRDefault="006A4DFF" w:rsidP="006A4DFF">
      <w:pPr>
        <w:tabs>
          <w:tab w:val="left" w:pos="1276"/>
        </w:tabs>
        <w:spacing w:before="120"/>
        <w:ind w:left="1134"/>
        <w:rPr>
          <w:lang w:eastAsia="ja-JP"/>
        </w:rPr>
      </w:pPr>
      <w:r>
        <w:rPr>
          <w:lang w:eastAsia="ja-JP"/>
        </w:rPr>
        <w:t>"</w:t>
      </w:r>
      <w:r w:rsidR="008E623B">
        <w:rPr>
          <w:lang w:eastAsia="ja-JP"/>
        </w:rPr>
        <w:t>Figure 10</w:t>
      </w:r>
      <w:r w:rsidR="008E623B">
        <w:rPr>
          <w:lang w:eastAsia="ja-JP"/>
        </w:rPr>
        <w:br/>
      </w:r>
      <w:r w:rsidR="00F4339E" w:rsidRPr="008E623B">
        <w:rPr>
          <w:lang w:eastAsia="ja-JP"/>
        </w:rPr>
        <w:t>Wrap around distance measurement (see paragraph 3.</w:t>
      </w:r>
      <w:r w:rsidR="00F4339E" w:rsidRPr="008E623B">
        <w:rPr>
          <w:b/>
          <w:lang w:eastAsia="ja-JP"/>
        </w:rPr>
        <w:t>31</w:t>
      </w:r>
      <w:r w:rsidR="00F4339E" w:rsidRPr="008E623B">
        <w:rPr>
          <w:strike/>
          <w:lang w:eastAsia="ja-JP"/>
        </w:rPr>
        <w:t>28</w:t>
      </w:r>
      <w:r>
        <w:rPr>
          <w:lang w:eastAsia="ja-JP"/>
        </w:rPr>
        <w:t>.)</w:t>
      </w:r>
    </w:p>
    <w:p w14:paraId="6702CE3C" w14:textId="1C5338D5" w:rsidR="00F4339E" w:rsidRPr="008E623B" w:rsidRDefault="008E623B" w:rsidP="008E623B">
      <w:pPr>
        <w:pStyle w:val="SingleTxtG"/>
        <w:spacing w:before="120"/>
      </w:pPr>
      <w:r>
        <w:t>…"</w:t>
      </w:r>
    </w:p>
    <w:p w14:paraId="71AEC16A" w14:textId="77777777" w:rsidR="00F4339E" w:rsidRPr="0085160C" w:rsidRDefault="00F4339E" w:rsidP="00F4339E">
      <w:pPr>
        <w:pStyle w:val="SingleTxtG"/>
      </w:pPr>
      <w:r w:rsidRPr="0085160C">
        <w:rPr>
          <w:i/>
        </w:rPr>
        <w:t>Paragraph 5.1.1</w:t>
      </w:r>
      <w:r w:rsidRPr="0085160C">
        <w:t>., amend to read:</w:t>
      </w:r>
    </w:p>
    <w:p w14:paraId="583EF5BE" w14:textId="30111A90" w:rsidR="00F4339E" w:rsidRPr="0085160C" w:rsidRDefault="00F4339E" w:rsidP="00F4339E">
      <w:pPr>
        <w:pStyle w:val="SingleTxtG"/>
        <w:ind w:left="2268" w:hanging="1134"/>
        <w:rPr>
          <w:lang w:eastAsia="ja-JP"/>
        </w:rPr>
      </w:pPr>
      <w:r>
        <w:t>"</w:t>
      </w:r>
      <w:r w:rsidRPr="0085160C">
        <w:rPr>
          <w:b/>
        </w:rPr>
        <w:t>5.1.1.</w:t>
      </w:r>
      <w:r w:rsidRPr="0085160C">
        <w:rPr>
          <w:b/>
        </w:rPr>
        <w:tab/>
        <w:t>When tested in accordance with paragraph 7.1.</w:t>
      </w:r>
      <w:r w:rsidRPr="0085160C">
        <w:rPr>
          <w:b/>
          <w:lang w:eastAsia="ja-JP"/>
        </w:rPr>
        <w:t>1</w:t>
      </w:r>
      <w:r>
        <w:rPr>
          <w:b/>
        </w:rPr>
        <w:t>.</w:t>
      </w:r>
      <w:r w:rsidRPr="0085160C">
        <w:rPr>
          <w:b/>
        </w:rPr>
        <w:t xml:space="preserve"> (</w:t>
      </w:r>
      <w:r w:rsidRPr="00E1471E">
        <w:rPr>
          <w:b/>
          <w:lang w:val="en-US"/>
        </w:rPr>
        <w:t>flexible</w:t>
      </w:r>
      <w:r w:rsidRPr="0085160C">
        <w:rPr>
          <w:b/>
          <w:lang w:eastAsia="ja-JP"/>
        </w:rPr>
        <w:t xml:space="preserve"> lower legform to bumper)</w:t>
      </w:r>
      <w:r w:rsidRPr="0085160C">
        <w:rPr>
          <w:b/>
        </w:rPr>
        <w:t xml:space="preserve">, the absolute value of the maximum dynamic medial </w:t>
      </w:r>
      <w:r w:rsidRPr="0085160C">
        <w:rPr>
          <w:b/>
        </w:rPr>
        <w:lastRenderedPageBreak/>
        <w:t xml:space="preserve">collateral ligament elongation at the knee shall not exceed 22 mm, and the maximum dynamic anterior cruciate ligament and posterior cruciate ligament elongation shall </w:t>
      </w:r>
      <w:r w:rsidRPr="0085160C">
        <w:rPr>
          <w:b/>
          <w:lang w:eastAsia="ja-JP"/>
        </w:rPr>
        <w:t>not exceed 13 mm</w:t>
      </w:r>
      <w:r w:rsidRPr="0085160C">
        <w:rPr>
          <w:b/>
        </w:rPr>
        <w:t>. The absolute value of dynamic bending moments at the tibia shall not exceed 340 Nm</w:t>
      </w:r>
      <w:r w:rsidRPr="0085160C">
        <w:rPr>
          <w:b/>
          <w:lang w:eastAsia="ja-JP"/>
        </w:rPr>
        <w:t xml:space="preserve">. </w:t>
      </w:r>
      <w:r w:rsidRPr="0085160C">
        <w:rPr>
          <w:b/>
        </w:rPr>
        <w:t>In addition, the manufacturer may nominate bumper test widths up to a maximum of 264 mm in total where the absolute value of the tibia bending moment shall not exceed</w:t>
      </w:r>
      <w:r w:rsidRPr="0085160C">
        <w:rPr>
          <w:b/>
          <w:lang w:eastAsia="ja-JP"/>
        </w:rPr>
        <w:t xml:space="preserve"> 380 Nm</w:t>
      </w:r>
      <w:r w:rsidRPr="0085160C">
        <w:rPr>
          <w:b/>
        </w:rPr>
        <w:t>.</w:t>
      </w:r>
      <w:r w:rsidRPr="0085160C">
        <w:rPr>
          <w:b/>
          <w:lang w:eastAsia="ja-JP"/>
        </w:rPr>
        <w:t xml:space="preserve"> A Contracting Party may restrict application of the relaxation zone requirement in its domestic legislation if it decides that such restriction is appropriate.</w:t>
      </w:r>
    </w:p>
    <w:p w14:paraId="02666C25" w14:textId="77777777" w:rsidR="00F4339E" w:rsidRDefault="00F4339E" w:rsidP="00F4339E">
      <w:pPr>
        <w:pStyle w:val="SingleTxtG"/>
        <w:ind w:left="2268"/>
        <w:rPr>
          <w:bCs/>
        </w:rPr>
      </w:pPr>
      <w:r w:rsidRPr="0085160C">
        <w:rPr>
          <w:strike/>
          <w:lang w:eastAsia="ja-JP"/>
        </w:rPr>
        <w:t xml:space="preserve">When tested in accordance with paragraph 7.1.1. (lower legform to bumper), the maximum dynamic knee bending angle shall not exceed 19°, the maximum dynamic knee shearing </w:t>
      </w:r>
      <w:r w:rsidRPr="0085160C">
        <w:rPr>
          <w:strike/>
        </w:rPr>
        <w:t>displacement</w:t>
      </w:r>
      <w:r w:rsidRPr="0085160C">
        <w:rPr>
          <w:strike/>
          <w:lang w:eastAsia="ja-JP"/>
        </w:rPr>
        <w:t xml:space="preserve"> shall not exceed 6.0 mm, and the acceleration measured at the upper end of the tibia shall not exceed 170g.  In addition, the manufacturer may nominate bumper test widths up to a maximum of 264 mm in total where the acceleration measured at the upper end of the tibia shall not exceed 250g.</w:t>
      </w:r>
      <w:r>
        <w:rPr>
          <w:bCs/>
        </w:rPr>
        <w:t>"</w:t>
      </w:r>
    </w:p>
    <w:p w14:paraId="2E4F6D0F" w14:textId="133DCE5B" w:rsidR="00F4339E" w:rsidRPr="0085160C" w:rsidRDefault="00F4339E" w:rsidP="00F4339E">
      <w:pPr>
        <w:pStyle w:val="SingleTxtG"/>
      </w:pPr>
      <w:r w:rsidRPr="0085160C">
        <w:rPr>
          <w:i/>
        </w:rPr>
        <w:t>Paragraph 6.3.1.1.</w:t>
      </w:r>
      <w:r w:rsidRPr="0085160C">
        <w:t xml:space="preserve">, </w:t>
      </w:r>
      <w:r w:rsidR="00B8041A">
        <w:t xml:space="preserve">insert new footnote </w:t>
      </w:r>
      <w:r w:rsidR="00B8041A" w:rsidRPr="00B8041A">
        <w:rPr>
          <w:vertAlign w:val="superscript"/>
        </w:rPr>
        <w:t>2</w:t>
      </w:r>
      <w:r w:rsidR="00B8041A">
        <w:t xml:space="preserve"> and </w:t>
      </w:r>
      <w:r w:rsidRPr="0085160C">
        <w:t>amend to read:</w:t>
      </w:r>
    </w:p>
    <w:p w14:paraId="381792F9" w14:textId="20D32B15" w:rsidR="00F4339E" w:rsidRPr="0085160C" w:rsidRDefault="00F4339E" w:rsidP="00F4339E">
      <w:pPr>
        <w:pStyle w:val="SingleTxtG"/>
        <w:keepNext/>
        <w:keepLines/>
        <w:ind w:left="2268" w:hanging="1134"/>
      </w:pPr>
      <w:r>
        <w:t>"</w:t>
      </w:r>
      <w:r w:rsidRPr="0085160C">
        <w:t>6.3.1.1.</w:t>
      </w:r>
      <w:r w:rsidRPr="0085160C">
        <w:tab/>
      </w:r>
      <w:r w:rsidRPr="0085160C">
        <w:rPr>
          <w:b/>
          <w:lang w:eastAsia="ja-JP"/>
        </w:rPr>
        <w:t>Flexible lower</w:t>
      </w:r>
      <w:r w:rsidRPr="0085160C">
        <w:rPr>
          <w:lang w:eastAsia="ja-JP"/>
        </w:rPr>
        <w:t xml:space="preserve"> </w:t>
      </w:r>
      <w:r w:rsidRPr="0085160C">
        <w:t>legform impactor:</w:t>
      </w:r>
    </w:p>
    <w:p w14:paraId="7B6E1F9D" w14:textId="49B78517" w:rsidR="00F4339E" w:rsidRPr="006A4DFF" w:rsidRDefault="00F4339E" w:rsidP="00F4339E">
      <w:pPr>
        <w:pStyle w:val="SingleTxtG"/>
        <w:ind w:left="2268" w:hanging="1134"/>
        <w:rPr>
          <w:b/>
        </w:rPr>
      </w:pPr>
      <w:r w:rsidRPr="0085160C">
        <w:rPr>
          <w:b/>
        </w:rPr>
        <w:tab/>
      </w:r>
      <w:r w:rsidRPr="006A4DFF">
        <w:rPr>
          <w:b/>
        </w:rPr>
        <w:t xml:space="preserve">The </w:t>
      </w:r>
      <w:r w:rsidRPr="006A4DFF">
        <w:rPr>
          <w:b/>
          <w:lang w:eastAsia="ja-JP"/>
        </w:rPr>
        <w:t xml:space="preserve">flexible lower legform impactor </w:t>
      </w:r>
      <w:r w:rsidRPr="006A4DFF">
        <w:rPr>
          <w:b/>
        </w:rPr>
        <w:t>shall consist of the flesh and skin, flexible long bone segments (representing femur bone and tibia bone), and the knee joint as shown in Figure 1</w:t>
      </w:r>
      <w:r w:rsidRPr="006A4DFF">
        <w:rPr>
          <w:b/>
          <w:lang w:eastAsia="ja-JP"/>
        </w:rPr>
        <w:t>2</w:t>
      </w:r>
      <w:r w:rsidRPr="006A4DFF">
        <w:rPr>
          <w:b/>
        </w:rPr>
        <w:t>.</w:t>
      </w:r>
      <w:r w:rsidR="00B8041A">
        <w:rPr>
          <w:rStyle w:val="FootnoteReference"/>
          <w:b/>
        </w:rPr>
        <w:footnoteReference w:id="4"/>
      </w:r>
    </w:p>
    <w:p w14:paraId="4ABFBCFA" w14:textId="7938E62D" w:rsidR="00F4339E" w:rsidRPr="006A4DFF" w:rsidRDefault="006A4DFF" w:rsidP="00F4339E">
      <w:pPr>
        <w:pStyle w:val="SingleTxtG"/>
        <w:ind w:left="2268" w:hanging="1134"/>
        <w:rPr>
          <w:b/>
          <w:strike/>
        </w:rPr>
      </w:pPr>
      <w:r>
        <w:rPr>
          <w:b/>
        </w:rPr>
        <w:tab/>
        <w:t>The assembled impactor shall</w:t>
      </w:r>
      <w:r w:rsidR="00F4339E" w:rsidRPr="006A4DFF">
        <w:rPr>
          <w:b/>
        </w:rPr>
        <w:t xml:space="preserve"> hav</w:t>
      </w:r>
      <w:r>
        <w:rPr>
          <w:b/>
        </w:rPr>
        <w:t>e</w:t>
      </w:r>
      <w:r w:rsidR="00F4339E" w:rsidRPr="006A4DFF">
        <w:rPr>
          <w:b/>
        </w:rPr>
        <w:t xml:space="preserve"> a total mass of 13.2 ± </w:t>
      </w:r>
      <w:r w:rsidR="00F4339E" w:rsidRPr="006A4DFF">
        <w:rPr>
          <w:b/>
          <w:strike/>
        </w:rPr>
        <w:t>[</w:t>
      </w:r>
      <w:r w:rsidR="00F4339E" w:rsidRPr="006A4DFF">
        <w:rPr>
          <w:b/>
        </w:rPr>
        <w:t>0.4 kg</w:t>
      </w:r>
      <w:r w:rsidR="00F4339E" w:rsidRPr="006A4DFF">
        <w:rPr>
          <w:b/>
          <w:strike/>
        </w:rPr>
        <w:t>]</w:t>
      </w:r>
      <w:r w:rsidR="00F4339E" w:rsidRPr="006A4DFF">
        <w:rPr>
          <w:b/>
        </w:rPr>
        <w:t xml:space="preserve">. The dimensions of the fully assembled impactor shall be as defined in Figure 12, measured at the vertical centre line. </w:t>
      </w:r>
    </w:p>
    <w:p w14:paraId="38C18EE0" w14:textId="77777777" w:rsidR="00F4339E" w:rsidRPr="0085160C" w:rsidRDefault="00F4339E" w:rsidP="00F4339E">
      <w:pPr>
        <w:pStyle w:val="SingleTxtG"/>
        <w:ind w:left="2268" w:hanging="1134"/>
        <w:rPr>
          <w:b/>
          <w:lang w:eastAsia="ja-JP"/>
        </w:rPr>
      </w:pPr>
      <w:r w:rsidRPr="0085160C">
        <w:rPr>
          <w:b/>
        </w:rPr>
        <w:tab/>
        <w:t>Brackets, pulleys, protectors, connection parts, etc. attached to the impactor for the purposes of launching and/or protection may extend beyond the dimensions and tolerances shown in Figures 1</w:t>
      </w:r>
      <w:r w:rsidRPr="0085160C">
        <w:rPr>
          <w:b/>
          <w:lang w:eastAsia="ja-JP"/>
        </w:rPr>
        <w:t>2 and 13</w:t>
      </w:r>
      <w:r w:rsidRPr="0085160C">
        <w:rPr>
          <w:b/>
        </w:rPr>
        <w:t>.</w:t>
      </w:r>
    </w:p>
    <w:p w14:paraId="7492E8DC" w14:textId="77777777" w:rsidR="00F4339E" w:rsidRPr="0085160C" w:rsidRDefault="00F4339E" w:rsidP="00F4339E">
      <w:pPr>
        <w:pStyle w:val="SingleTxtG"/>
        <w:ind w:left="2268" w:hanging="1134"/>
        <w:rPr>
          <w:strike/>
          <w:lang w:eastAsia="ja-JP"/>
        </w:rPr>
      </w:pPr>
      <w:r w:rsidRPr="0085160C">
        <w:rPr>
          <w:lang w:eastAsia="ja-JP"/>
        </w:rPr>
        <w:tab/>
      </w:r>
      <w:r w:rsidRPr="0085160C">
        <w:rPr>
          <w:strike/>
          <w:lang w:eastAsia="ja-JP"/>
        </w:rPr>
        <w:t>The lower legform impactor shall consist of two foam covered rigid segments, representing femur (upper leg) and tibia (lower leg), joined by a deformable, simulated knee joint.  The overall length of the impactor shall be 926 ± 5 mm, having a required test mass of 13.4 ± 0.2 kg (see Figure 12).</w:t>
      </w:r>
    </w:p>
    <w:p w14:paraId="42FC36AF" w14:textId="77777777" w:rsidR="00F4339E" w:rsidRPr="00F4613B" w:rsidRDefault="00F4339E" w:rsidP="00F4339E">
      <w:pPr>
        <w:pStyle w:val="SingleTxtG"/>
        <w:ind w:left="2268" w:hanging="1134"/>
        <w:rPr>
          <w:lang w:eastAsia="ja-JP"/>
        </w:rPr>
      </w:pPr>
      <w:r w:rsidRPr="0085160C">
        <w:rPr>
          <w:lang w:eastAsia="ja-JP"/>
        </w:rPr>
        <w:tab/>
      </w:r>
      <w:r w:rsidRPr="0085160C">
        <w:rPr>
          <w:strike/>
          <w:lang w:eastAsia="ja-JP"/>
        </w:rPr>
        <w:t>Brackets, pulleys, etc. attached to the impactor for the purpose of launching it, may extend the dimensions shown in Figure 12</w:t>
      </w:r>
      <w:r w:rsidRPr="00F4613B">
        <w:rPr>
          <w:strike/>
          <w:lang w:eastAsia="ja-JP"/>
        </w:rPr>
        <w:t>.</w:t>
      </w:r>
      <w:r w:rsidRPr="00F4613B">
        <w:t>"</w:t>
      </w:r>
    </w:p>
    <w:p w14:paraId="2233D889" w14:textId="77777777" w:rsidR="00F4339E" w:rsidRPr="00BB0EDF" w:rsidRDefault="00F4339E" w:rsidP="00F4339E">
      <w:pPr>
        <w:pStyle w:val="SingleTxtG"/>
      </w:pPr>
      <w:r w:rsidRPr="00BB0EDF">
        <w:rPr>
          <w:i/>
        </w:rPr>
        <w:t>Paragraphs 6.3.1.1.1. to 6.3.1.1.7.2.</w:t>
      </w:r>
      <w:r w:rsidRPr="00BB0EDF">
        <w:t>, amend to read:</w:t>
      </w:r>
    </w:p>
    <w:p w14:paraId="3A06BBCA" w14:textId="5824DDC1" w:rsidR="00F4339E" w:rsidRPr="00BB0EDF" w:rsidRDefault="00F4339E" w:rsidP="00F4339E">
      <w:pPr>
        <w:pStyle w:val="SingleTxtG"/>
        <w:ind w:left="2268" w:hanging="1134"/>
        <w:rPr>
          <w:b/>
          <w:lang w:eastAsia="ja-JP"/>
        </w:rPr>
      </w:pPr>
      <w:r w:rsidRPr="00BB0EDF">
        <w:t>"6.3.1.</w:t>
      </w:r>
      <w:r w:rsidRPr="00BB0EDF">
        <w:rPr>
          <w:lang w:eastAsia="ja-JP"/>
        </w:rPr>
        <w:t>1</w:t>
      </w:r>
      <w:r w:rsidRPr="00BB0EDF">
        <w:t>.1.</w:t>
      </w:r>
      <w:r w:rsidRPr="00BB0EDF">
        <w:tab/>
      </w:r>
      <w:r w:rsidRPr="00BB0EDF">
        <w:rPr>
          <w:b/>
        </w:rPr>
        <w:t xml:space="preserve">The cross-sectional shape </w:t>
      </w:r>
      <w:r w:rsidRPr="00BB0EDF">
        <w:rPr>
          <w:b/>
          <w:lang w:eastAsia="ja-JP"/>
        </w:rPr>
        <w:t>of the femur main body segments, the tibia main body segments and their impact faces shall be as defined</w:t>
      </w:r>
      <w:bookmarkStart w:id="2" w:name="OLE_LINK4"/>
      <w:bookmarkStart w:id="3" w:name="OLE_LINK5"/>
      <w:r w:rsidR="00BB0EDF">
        <w:rPr>
          <w:b/>
          <w:lang w:eastAsia="ja-JP"/>
        </w:rPr>
        <w:t xml:space="preserve"> </w:t>
      </w:r>
      <w:r w:rsidRPr="00BB0EDF">
        <w:rPr>
          <w:b/>
        </w:rPr>
        <w:t>in Figure 1</w:t>
      </w:r>
      <w:r w:rsidRPr="00BB0EDF">
        <w:rPr>
          <w:b/>
          <w:lang w:eastAsia="ja-JP"/>
        </w:rPr>
        <w:t>3</w:t>
      </w:r>
      <w:r w:rsidRPr="00BB0EDF">
        <w:rPr>
          <w:b/>
        </w:rPr>
        <w:t> (a).</w:t>
      </w:r>
      <w:bookmarkEnd w:id="2"/>
      <w:bookmarkEnd w:id="3"/>
    </w:p>
    <w:p w14:paraId="2F5EFAD1" w14:textId="77777777" w:rsidR="00F4339E" w:rsidRPr="0085160C" w:rsidRDefault="00F4339E" w:rsidP="00F4339E">
      <w:pPr>
        <w:pStyle w:val="SingleTxtG"/>
        <w:ind w:left="2268"/>
        <w:rPr>
          <w:strike/>
          <w:lang w:eastAsia="ja-JP"/>
        </w:rPr>
      </w:pPr>
      <w:r w:rsidRPr="0085160C">
        <w:rPr>
          <w:strike/>
          <w:lang w:eastAsia="ja-JP"/>
        </w:rPr>
        <w:t>The diameter of the femur and tibia shall be 70 ± 1 mm and both shall be covered by foam flesh and skin.  The foam flesh shall be 25 mm thick foam type CF-45 or equivalent.  The skin shall be made of neoprene foam, faced with 0.5 mm thick nylon cloth on both sides, with an overall thickness of 6 mm.</w:t>
      </w:r>
    </w:p>
    <w:p w14:paraId="69C8F3DF" w14:textId="55421989" w:rsidR="00F4339E" w:rsidRPr="00BB0EDF" w:rsidRDefault="00F4339E" w:rsidP="00F4339E">
      <w:pPr>
        <w:pStyle w:val="SingleTxtG"/>
        <w:ind w:left="2268" w:hanging="1134"/>
        <w:rPr>
          <w:b/>
          <w:lang w:eastAsia="ja-JP"/>
        </w:rPr>
      </w:pPr>
      <w:r w:rsidRPr="0085160C">
        <w:lastRenderedPageBreak/>
        <w:t>6.3.1.</w:t>
      </w:r>
      <w:r w:rsidRPr="0085160C">
        <w:rPr>
          <w:lang w:eastAsia="ja-JP"/>
        </w:rPr>
        <w:t>1</w:t>
      </w:r>
      <w:r w:rsidRPr="0085160C">
        <w:t>.2.</w:t>
      </w:r>
      <w:r w:rsidRPr="0085160C">
        <w:tab/>
      </w:r>
      <w:r w:rsidRPr="0085160C">
        <w:rPr>
          <w:b/>
        </w:rPr>
        <w:t xml:space="preserve">The cross-sectional shape </w:t>
      </w:r>
      <w:r w:rsidRPr="00BB0EDF">
        <w:rPr>
          <w:b/>
          <w:lang w:eastAsia="ja-JP"/>
        </w:rPr>
        <w:t>of the knee joint and its impact face shall be as defined</w:t>
      </w:r>
      <w:r w:rsidRPr="00BB0EDF">
        <w:rPr>
          <w:b/>
        </w:rPr>
        <w:t xml:space="preserve"> in Figure 1</w:t>
      </w:r>
      <w:r w:rsidRPr="00BB0EDF">
        <w:rPr>
          <w:b/>
          <w:lang w:eastAsia="ja-JP"/>
        </w:rPr>
        <w:t>3</w:t>
      </w:r>
      <w:r w:rsidRPr="00BB0EDF">
        <w:rPr>
          <w:b/>
        </w:rPr>
        <w:t> (b).</w:t>
      </w:r>
    </w:p>
    <w:p w14:paraId="5D40AAF2" w14:textId="77777777" w:rsidR="00F4339E" w:rsidRPr="0085160C" w:rsidRDefault="00F4339E" w:rsidP="00F4339E">
      <w:pPr>
        <w:pStyle w:val="SingleTxtG"/>
        <w:ind w:left="2268" w:hanging="1134"/>
        <w:rPr>
          <w:strike/>
          <w:lang w:eastAsia="ja-JP"/>
        </w:rPr>
      </w:pPr>
      <w:r w:rsidRPr="0085160C">
        <w:rPr>
          <w:b/>
          <w:sz w:val="22"/>
          <w:szCs w:val="22"/>
          <w:lang w:eastAsia="ja-JP"/>
        </w:rPr>
        <w:tab/>
      </w:r>
      <w:r w:rsidRPr="0085160C">
        <w:rPr>
          <w:strike/>
          <w:lang w:eastAsia="ja-JP"/>
        </w:rPr>
        <w:t>The knee joint shall be fitted with deformable knee elements from the same batch as those used in the certification tests.</w:t>
      </w:r>
    </w:p>
    <w:p w14:paraId="14EAE633" w14:textId="4FD9D23D" w:rsidR="00F4339E" w:rsidRPr="00C51406" w:rsidRDefault="00F4339E" w:rsidP="00F4339E">
      <w:pPr>
        <w:pStyle w:val="SingleTxtG"/>
        <w:ind w:left="2268" w:hanging="1134"/>
        <w:rPr>
          <w:b/>
        </w:rPr>
      </w:pPr>
      <w:r w:rsidRPr="0085160C">
        <w:t>6.3.1.</w:t>
      </w:r>
      <w:r w:rsidRPr="0085160C">
        <w:rPr>
          <w:lang w:eastAsia="ja-JP"/>
        </w:rPr>
        <w:t>1</w:t>
      </w:r>
      <w:r w:rsidRPr="0085160C">
        <w:t>.3.</w:t>
      </w:r>
      <w:r w:rsidRPr="0085160C">
        <w:rPr>
          <w:b/>
        </w:rPr>
        <w:tab/>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w:t>
      </w:r>
      <w:r>
        <w:rPr>
          <w:b/>
        </w:rPr>
        <w:t>3</w:t>
      </w:r>
      <w:r w:rsidRPr="0085160C">
        <w:rPr>
          <w:b/>
        </w:rPr>
        <w:t> kg.</w:t>
      </w:r>
      <w:r>
        <w:rPr>
          <w:b/>
        </w:rPr>
        <w:t xml:space="preserve"> </w:t>
      </w:r>
      <w:r w:rsidRPr="00C51406">
        <w:rPr>
          <w:b/>
        </w:rPr>
        <w:t>The screws that attach femur and tibia to the knee are part of the knee assembly.</w:t>
      </w:r>
    </w:p>
    <w:p w14:paraId="128DF5AB" w14:textId="00F2F5C3" w:rsidR="00F4339E" w:rsidRPr="00C51406" w:rsidRDefault="00F4339E" w:rsidP="00F4339E">
      <w:pPr>
        <w:pStyle w:val="SingleTxtG"/>
        <w:ind w:left="2268" w:hanging="1134"/>
        <w:rPr>
          <w:b/>
        </w:rPr>
      </w:pPr>
      <w:r w:rsidRPr="00C51406">
        <w:rPr>
          <w:b/>
        </w:rPr>
        <w:tab/>
        <w:t xml:space="preserve">The centres of gravity of the femur and tibia without the flesh and skin, including the connection parts to the knee joint, shall be </w:t>
      </w:r>
      <w:r w:rsidRPr="00C51406">
        <w:rPr>
          <w:b/>
          <w:lang w:eastAsia="ja-JP"/>
        </w:rPr>
        <w:t xml:space="preserve">as defined </w:t>
      </w:r>
      <w:r w:rsidRPr="00C51406">
        <w:rPr>
          <w:b/>
        </w:rPr>
        <w:t>in Figure 1</w:t>
      </w:r>
      <w:r w:rsidRPr="00C51406">
        <w:rPr>
          <w:b/>
          <w:lang w:eastAsia="ja-JP"/>
        </w:rPr>
        <w:t>2</w:t>
      </w:r>
      <w:r w:rsidRPr="00C51406">
        <w:rPr>
          <w:b/>
        </w:rPr>
        <w:t xml:space="preserve">.  The centre of gravity of the knee joint shall be </w:t>
      </w:r>
      <w:r w:rsidRPr="00C51406">
        <w:rPr>
          <w:b/>
          <w:lang w:eastAsia="ja-JP"/>
        </w:rPr>
        <w:t>as defined</w:t>
      </w:r>
      <w:r w:rsidR="00C51406" w:rsidRPr="00C51406">
        <w:rPr>
          <w:b/>
        </w:rPr>
        <w:t xml:space="preserve"> </w:t>
      </w:r>
      <w:r w:rsidRPr="00C51406">
        <w:rPr>
          <w:b/>
        </w:rPr>
        <w:t>in Figure 1</w:t>
      </w:r>
      <w:r w:rsidRPr="00C51406">
        <w:rPr>
          <w:b/>
          <w:lang w:eastAsia="ja-JP"/>
        </w:rPr>
        <w:t>2</w:t>
      </w:r>
      <w:r w:rsidRPr="00C51406">
        <w:rPr>
          <w:b/>
        </w:rPr>
        <w:t>.</w:t>
      </w:r>
    </w:p>
    <w:p w14:paraId="6B164B01" w14:textId="288E8149" w:rsidR="00F4339E" w:rsidRPr="0085160C" w:rsidRDefault="00F4339E" w:rsidP="00F4339E">
      <w:pPr>
        <w:pStyle w:val="SingleTxtG"/>
        <w:ind w:left="2268" w:hanging="1134"/>
        <w:rPr>
          <w:b/>
          <w:lang w:eastAsia="ja-JP"/>
        </w:rPr>
      </w:pPr>
      <w:r w:rsidRPr="0085160C">
        <w:rPr>
          <w:b/>
        </w:rPr>
        <w:tab/>
        <w:t xml:space="preserve">The moment of inertia of the femur and the tibia without the flesh and skin, including the connection parts inserted to the knee joint, about the X-axis through the respective centre of gravity shall be </w:t>
      </w:r>
      <w:r w:rsidRPr="00C51406">
        <w:rPr>
          <w:b/>
        </w:rPr>
        <w:t>0.0339 ± 0.0016 kgm² and 0.0486</w:t>
      </w:r>
      <w:r w:rsidRPr="0085160C">
        <w:rPr>
          <w:b/>
        </w:rPr>
        <w:t xml:space="preserve"> ± 0.0023 kgm² respectively. The moment of inertia of the knee joint about the X-axis through the respective centre of gravity shall be 0.0180 ± 0.0009 kgm².</w:t>
      </w:r>
    </w:p>
    <w:p w14:paraId="514853CF" w14:textId="77777777" w:rsidR="00F4339E" w:rsidRPr="0085160C" w:rsidRDefault="00F4339E" w:rsidP="00F4339E">
      <w:pPr>
        <w:pStyle w:val="SingleTxtG"/>
        <w:ind w:left="2268" w:hanging="1134"/>
        <w:rPr>
          <w:strike/>
          <w:lang w:eastAsia="ja-JP"/>
        </w:rPr>
      </w:pPr>
      <w:r w:rsidRPr="0085160C">
        <w:rPr>
          <w:lang w:eastAsia="ja-JP"/>
        </w:rPr>
        <w:tab/>
      </w:r>
      <w:r w:rsidRPr="0085160C">
        <w:rPr>
          <w:strike/>
          <w:lang w:eastAsia="ja-JP"/>
        </w:rPr>
        <w:t>The total masses of the femur and tibia shall be 8.6 ± 0.1 kg and 4.8 ± 0.1 kg respectively, and the total mass of the impactor shall be 13.4 ± 0.2 kg.  The centre of gravity of the femur and tibia shall be 217 ± 10 mm and 233 ± 10 mm from the centre of the knee respectively.  The moment of inertia of the femur and tibia, about a horizontal axis through the respective centre of gravity and perpendicular to the direction of impact, shall be 0.127 ± 0.010 kgm² and 0.120 ± 0.010 kgm² respectively.</w:t>
      </w:r>
    </w:p>
    <w:p w14:paraId="5EC3FC25" w14:textId="7E0293F3" w:rsidR="00F4339E" w:rsidRPr="0085160C" w:rsidRDefault="00F4339E" w:rsidP="00F4339E">
      <w:pPr>
        <w:pStyle w:val="SingleTxtG"/>
        <w:ind w:left="2268" w:hanging="1134"/>
        <w:rPr>
          <w:b/>
          <w:lang w:eastAsia="ja-JP"/>
        </w:rPr>
      </w:pPr>
      <w:r w:rsidRPr="0085160C">
        <w:t>6.3.1.</w:t>
      </w:r>
      <w:r w:rsidRPr="0085160C">
        <w:rPr>
          <w:lang w:eastAsia="ja-JP"/>
        </w:rPr>
        <w:t>1</w:t>
      </w:r>
      <w:r w:rsidRPr="0085160C">
        <w:t>.4.</w:t>
      </w:r>
      <w:r w:rsidRPr="0085160C">
        <w:rPr>
          <w:b/>
        </w:rPr>
        <w:tab/>
      </w:r>
      <w:r w:rsidRPr="00C51406">
        <w:rPr>
          <w:b/>
        </w:rPr>
        <w:t>For each test, the impactor (femur, knee joint and tibia without flesh and skin) shall be covered by the flesh and skin composed of synthetic rubber sheets (R1, R2) and foamed neoprene sheets (N1F, N2F, N1T, N2T, N3) as shown in Figure 14. The size of the sheets shall be within the requirements described in Figure 14</w:t>
      </w:r>
      <w:r w:rsidRPr="0085160C">
        <w:rPr>
          <w:b/>
        </w:rPr>
        <w:t>. The sheets are required to have compression characteristics as shown in Figure 15. The compression characteristics shall be checked using material from the same batch as the sheets used for the impactor flesh and skin.</w:t>
      </w:r>
    </w:p>
    <w:p w14:paraId="1FAD1061" w14:textId="77777777" w:rsidR="00F4339E" w:rsidRPr="0085160C" w:rsidRDefault="00F4339E" w:rsidP="00F4339E">
      <w:pPr>
        <w:pStyle w:val="SingleTxtG"/>
        <w:ind w:left="2268" w:hanging="1134"/>
        <w:rPr>
          <w:strike/>
          <w:lang w:eastAsia="ja-JP"/>
        </w:rPr>
      </w:pPr>
      <w:r w:rsidRPr="0085160C">
        <w:rPr>
          <w:b/>
          <w:lang w:eastAsia="ja-JP"/>
        </w:rPr>
        <w:tab/>
      </w:r>
      <w:r w:rsidRPr="0085160C">
        <w:rPr>
          <w:strike/>
          <w:lang w:eastAsia="ja-JP"/>
        </w:rPr>
        <w:t>For each test the impactor shall be fitted with new foam flesh cut from one of up to four consecutive sheets of foam type CF-45 flesh material or equivalent, produced from the same batch of manufacture (cut from one block or 'bun' of foam), provided that foam from one of these sheets was used in the dynamic certification test and the individual weights of these sheets are within ± 2 percent of the weight of the sheet used in the certification test.</w:t>
      </w:r>
    </w:p>
    <w:p w14:paraId="4D5A1328" w14:textId="43579BC7" w:rsidR="00F4339E" w:rsidRPr="0085160C" w:rsidRDefault="00F4339E" w:rsidP="00F4339E">
      <w:pPr>
        <w:pStyle w:val="SingleTxtG"/>
        <w:ind w:left="2268" w:hanging="1134"/>
        <w:rPr>
          <w:b/>
        </w:rPr>
      </w:pPr>
      <w:r w:rsidRPr="0085160C">
        <w:t>6.3.1.</w:t>
      </w:r>
      <w:r w:rsidRPr="0085160C">
        <w:rPr>
          <w:lang w:eastAsia="ja-JP"/>
        </w:rPr>
        <w:t>1</w:t>
      </w:r>
      <w:r w:rsidRPr="0085160C">
        <w:t>.5.</w:t>
      </w:r>
      <w:r w:rsidRPr="0085160C">
        <w:rPr>
          <w:b/>
        </w:rPr>
        <w:tab/>
        <w:t>All impactor components shall be stored for a sufficient period of time in a controlled storage area with a stabilized t</w:t>
      </w:r>
      <w:r w:rsidR="00C51406">
        <w:rPr>
          <w:b/>
        </w:rPr>
        <w:t>emperature of 20 ± 4°C prior to</w:t>
      </w:r>
      <w:r w:rsidRPr="0085160C">
        <w:rPr>
          <w:b/>
        </w:rPr>
        <w:t xml:space="preserve"> impactor removal for testing. After removal from the storage, the impactor shall not be subjected to conditions other than those in the test area as defined in paragraph 6.1.1.</w:t>
      </w:r>
    </w:p>
    <w:p w14:paraId="139DCF09" w14:textId="77777777" w:rsidR="00F4339E" w:rsidRPr="0085160C" w:rsidRDefault="00F4339E" w:rsidP="00F4339E">
      <w:pPr>
        <w:pStyle w:val="SingleTxtG"/>
        <w:ind w:left="2268" w:hanging="1134"/>
        <w:rPr>
          <w:strike/>
          <w:lang w:eastAsia="ja-JP"/>
        </w:rPr>
      </w:pPr>
      <w:r w:rsidRPr="0085160C">
        <w:rPr>
          <w:b/>
          <w:lang w:eastAsia="ja-JP"/>
        </w:rPr>
        <w:tab/>
      </w:r>
      <w:r w:rsidRPr="0085160C">
        <w:rPr>
          <w:strike/>
          <w:lang w:eastAsia="ja-JP"/>
        </w:rPr>
        <w:t xml:space="preserve">The test impactor or at least the foam flesh shall be stored during a period of at least four hours in a controlled storage area with a stabilized humidity of </w:t>
      </w:r>
      <w:r w:rsidRPr="0085160C">
        <w:rPr>
          <w:strike/>
          <w:lang w:eastAsia="ja-JP"/>
        </w:rPr>
        <w:lastRenderedPageBreak/>
        <w:t>35 percent ± 15 percent and a stabilized temperature of 20 ± 4°C prior to impactor removal for calibration.  After removal from the storage the impactor shall not be subjected to conditions other than those pertaining in the test area.</w:t>
      </w:r>
    </w:p>
    <w:p w14:paraId="281C3628" w14:textId="77777777" w:rsidR="00F4339E" w:rsidRPr="0085160C" w:rsidRDefault="00F4339E" w:rsidP="00F4339E">
      <w:pPr>
        <w:pStyle w:val="SingleTxtG"/>
        <w:ind w:left="2268" w:hanging="1134"/>
      </w:pPr>
      <w:r w:rsidRPr="0085160C">
        <w:t>6.3.1.</w:t>
      </w:r>
      <w:r w:rsidRPr="0085160C">
        <w:rPr>
          <w:lang w:eastAsia="ja-JP"/>
        </w:rPr>
        <w:t>1</w:t>
      </w:r>
      <w:r w:rsidRPr="0085160C">
        <w:t>.6.</w:t>
      </w:r>
      <w:r w:rsidRPr="0085160C">
        <w:tab/>
      </w:r>
      <w:r w:rsidRPr="0085160C">
        <w:rPr>
          <w:lang w:eastAsia="ja-JP"/>
        </w:rPr>
        <w:t>Lower legform</w:t>
      </w:r>
      <w:r w:rsidRPr="0085160C">
        <w:t xml:space="preserve"> instrumentation</w:t>
      </w:r>
    </w:p>
    <w:p w14:paraId="5D56649C" w14:textId="7E6C7A63" w:rsidR="00F4339E" w:rsidRPr="00AC31FC" w:rsidRDefault="00F4339E" w:rsidP="00F4339E">
      <w:pPr>
        <w:pStyle w:val="SingleTxtG"/>
        <w:ind w:left="2268" w:hanging="1134"/>
        <w:rPr>
          <w:b/>
          <w:strike/>
          <w:color w:val="FF0000"/>
        </w:rPr>
      </w:pPr>
      <w:r w:rsidRPr="0085160C">
        <w:t>6.3.1.</w:t>
      </w:r>
      <w:r w:rsidRPr="0085160C">
        <w:rPr>
          <w:lang w:eastAsia="ja-JP"/>
        </w:rPr>
        <w:t>1</w:t>
      </w:r>
      <w:r w:rsidRPr="0085160C">
        <w:t>.6.1.</w:t>
      </w:r>
      <w:r w:rsidRPr="0085160C">
        <w:rPr>
          <w:b/>
        </w:rPr>
        <w:tab/>
        <w:t>Four transducers shall be installed in the tibia to measure bending moments</w:t>
      </w:r>
      <w:r>
        <w:rPr>
          <w:b/>
        </w:rPr>
        <w:t xml:space="preserve"> at locations within the tibia.</w:t>
      </w:r>
    </w:p>
    <w:p w14:paraId="565EAAD5" w14:textId="674F10EE" w:rsidR="00F4339E" w:rsidRPr="00C51406" w:rsidRDefault="00F4339E" w:rsidP="00F4339E">
      <w:pPr>
        <w:pStyle w:val="SingleTxtG"/>
        <w:ind w:left="2268" w:hanging="1134"/>
        <w:rPr>
          <w:b/>
        </w:rPr>
      </w:pPr>
      <w:r w:rsidRPr="00C51406">
        <w:rPr>
          <w:b/>
          <w:color w:val="FF0000"/>
        </w:rPr>
        <w:tab/>
      </w:r>
      <w:r w:rsidRPr="0085160C">
        <w:rPr>
          <w:b/>
        </w:rPr>
        <w:t>Three transducers shall be installed in the femur to measure bending moments applied to the femur</w:t>
      </w:r>
      <w:r w:rsidR="00C51406">
        <w:rPr>
          <w:b/>
        </w:rPr>
        <w:t>.</w:t>
      </w:r>
      <w:r w:rsidRPr="00C51406">
        <w:rPr>
          <w:b/>
        </w:rPr>
        <w:t xml:space="preserve"> The sensing locations of each of the transducers are as defined in Figure 1</w:t>
      </w:r>
      <w:r w:rsidRPr="00C51406">
        <w:rPr>
          <w:b/>
          <w:lang w:eastAsia="ja-JP"/>
        </w:rPr>
        <w:t>6</w:t>
      </w:r>
      <w:r w:rsidRPr="00C51406">
        <w:rPr>
          <w:b/>
        </w:rPr>
        <w:t>.</w:t>
      </w:r>
    </w:p>
    <w:p w14:paraId="2BFE8367" w14:textId="207AE2DD" w:rsidR="00F4339E" w:rsidRPr="0085160C" w:rsidRDefault="00F4339E" w:rsidP="00F4339E">
      <w:pPr>
        <w:pStyle w:val="SingleTxtG"/>
        <w:ind w:left="2268" w:hanging="1134"/>
        <w:rPr>
          <w:strike/>
          <w:lang w:eastAsia="ja-JP"/>
        </w:rPr>
      </w:pPr>
      <w:r w:rsidRPr="00C51406">
        <w:rPr>
          <w:b/>
        </w:rPr>
        <w:tab/>
      </w:r>
      <w:r w:rsidRPr="0085160C">
        <w:rPr>
          <w:b/>
          <w:lang w:eastAsia="ja-JP"/>
        </w:rPr>
        <w:tab/>
      </w:r>
      <w:r w:rsidRPr="0085160C">
        <w:rPr>
          <w:strike/>
          <w:lang w:eastAsia="ja-JP"/>
        </w:rPr>
        <w:t>A uniaxial accelerometer shall be mounted on the non-impacted side of the tibia, 66 ± 5 mm below the knee joint centre, with its sensitive axis in the direction of impact.</w:t>
      </w:r>
    </w:p>
    <w:p w14:paraId="5E03C8CE" w14:textId="1DB95E4F" w:rsidR="00F4339E" w:rsidRPr="00C51406" w:rsidRDefault="00F4339E" w:rsidP="00F4339E">
      <w:pPr>
        <w:pStyle w:val="SingleTxtG"/>
        <w:ind w:left="2268" w:hanging="1134"/>
        <w:rPr>
          <w:b/>
          <w:lang w:eastAsia="ja-JP"/>
        </w:rPr>
      </w:pPr>
      <w:r w:rsidRPr="0085160C">
        <w:t>6.3.1.</w:t>
      </w:r>
      <w:r w:rsidRPr="0085160C">
        <w:rPr>
          <w:lang w:eastAsia="ja-JP"/>
        </w:rPr>
        <w:t>1</w:t>
      </w:r>
      <w:r w:rsidRPr="0085160C">
        <w:t>.6.2.</w:t>
      </w:r>
      <w:r w:rsidRPr="0085160C">
        <w:rPr>
          <w:b/>
        </w:rPr>
        <w:tab/>
      </w:r>
      <w:r w:rsidRPr="00C51406">
        <w:rPr>
          <w:b/>
        </w:rPr>
        <w:t>Three transducers shall be installed in the knee joint to measure elongations of the Medial Collateral Ligament (MCL), Anterior Cruciate Ligament (ACL), and Posterior Cruciate Ligament (PCL).  The measurement locations of each transducer are shown in Figure 1</w:t>
      </w:r>
      <w:r w:rsidRPr="00C51406">
        <w:rPr>
          <w:b/>
          <w:lang w:eastAsia="ja-JP"/>
        </w:rPr>
        <w:t>6</w:t>
      </w:r>
      <w:r w:rsidRPr="00C51406">
        <w:rPr>
          <w:b/>
        </w:rPr>
        <w:t>. The measurement locations shall be within ± </w:t>
      </w:r>
      <w:r w:rsidRPr="00C51406">
        <w:rPr>
          <w:b/>
          <w:lang w:eastAsia="ja-JP"/>
        </w:rPr>
        <w:t>4</w:t>
      </w:r>
      <w:r w:rsidRPr="00C51406">
        <w:rPr>
          <w:b/>
        </w:rPr>
        <w:t> mm along the X-axis from the knee joint centre.</w:t>
      </w:r>
    </w:p>
    <w:p w14:paraId="523B5E20" w14:textId="77777777" w:rsidR="00F4339E" w:rsidRPr="0085160C" w:rsidRDefault="00F4339E" w:rsidP="00F4339E">
      <w:pPr>
        <w:pStyle w:val="SingleTxtG"/>
        <w:ind w:left="2268" w:hanging="1134"/>
        <w:rPr>
          <w:strike/>
          <w:lang w:eastAsia="ja-JP"/>
        </w:rPr>
      </w:pPr>
      <w:r w:rsidRPr="0085160C">
        <w:rPr>
          <w:lang w:eastAsia="ja-JP"/>
        </w:rPr>
        <w:tab/>
      </w:r>
      <w:r w:rsidRPr="0085160C">
        <w:rPr>
          <w:strike/>
          <w:lang w:eastAsia="ja-JP"/>
        </w:rPr>
        <w:t>A damper shall be fitted to the shear displacement system and may be mounted at any point on the rear face of the impactor or internally.  The damper properties shall be such that the impactor meets both the static and dynamic shear displacement requirements and prevents excessive vibrations of the shear displacement system.</w:t>
      </w:r>
    </w:p>
    <w:p w14:paraId="4A96E2EB" w14:textId="7CF880D4" w:rsidR="00F4339E" w:rsidRPr="00C51406" w:rsidRDefault="00F4339E" w:rsidP="00F4339E">
      <w:pPr>
        <w:pStyle w:val="SingleTxtG"/>
        <w:ind w:left="2268" w:hanging="1134"/>
        <w:rPr>
          <w:b/>
          <w:lang w:eastAsia="ja-JP"/>
        </w:rPr>
      </w:pPr>
      <w:r w:rsidRPr="0085160C">
        <w:t>6.3.1.</w:t>
      </w:r>
      <w:r w:rsidRPr="0085160C">
        <w:rPr>
          <w:lang w:eastAsia="ja-JP"/>
        </w:rPr>
        <w:t>1</w:t>
      </w:r>
      <w:r w:rsidRPr="0085160C">
        <w:t>.6.3.</w:t>
      </w:r>
      <w:r w:rsidRPr="0085160C">
        <w:rPr>
          <w:b/>
        </w:rPr>
        <w:tab/>
      </w:r>
      <w:r w:rsidRPr="00C51406">
        <w:rPr>
          <w:b/>
        </w:rPr>
        <w:t>The instrumentation response value Channel Frequency Class (CFC), as defined in ISO 6487:2002, sha</w:t>
      </w:r>
      <w:bookmarkStart w:id="4" w:name="OLE_LINK2"/>
      <w:r w:rsidRPr="00C51406">
        <w:rPr>
          <w:b/>
        </w:rPr>
        <w:t>ll be 180 for all transducers. The Channel Amplitude Class (CAC) response values, as defined in ISO 6487:2002, shall be 30 mm for the knee ligament elongations and 400 Nm for the tibia and femur bending moments.</w:t>
      </w:r>
      <w:bookmarkEnd w:id="4"/>
      <w:r w:rsidRPr="00C51406">
        <w:rPr>
          <w:b/>
        </w:rPr>
        <w:t xml:space="preserve"> This does not require that the impactor itself is able to physically elongate or bend until these values.</w:t>
      </w:r>
    </w:p>
    <w:p w14:paraId="198C1D6D" w14:textId="77777777" w:rsidR="00F4339E" w:rsidRPr="0085160C" w:rsidRDefault="00F4339E" w:rsidP="00F4339E">
      <w:pPr>
        <w:pStyle w:val="SingleTxtG"/>
        <w:ind w:left="2268" w:hanging="1134"/>
        <w:rPr>
          <w:strike/>
          <w:lang w:eastAsia="ja-JP"/>
        </w:rPr>
      </w:pPr>
      <w:r w:rsidRPr="0085160C">
        <w:rPr>
          <w:b/>
          <w:lang w:eastAsia="ja-JP"/>
        </w:rPr>
        <w:tab/>
      </w:r>
      <w:r w:rsidRPr="0085160C">
        <w:rPr>
          <w:strike/>
          <w:lang w:eastAsia="ja-JP"/>
        </w:rPr>
        <w:t>Transducers shall be fitted to measure knee bending angle and knee shearing displacement.</w:t>
      </w:r>
    </w:p>
    <w:p w14:paraId="2F51A016" w14:textId="64733063" w:rsidR="00F4339E" w:rsidRPr="0085160C" w:rsidRDefault="00F4339E" w:rsidP="00F4339E">
      <w:pPr>
        <w:pStyle w:val="SingleTxtG"/>
        <w:ind w:left="2268" w:hanging="1134"/>
        <w:rPr>
          <w:b/>
          <w:lang w:eastAsia="ja-JP"/>
        </w:rPr>
      </w:pPr>
      <w:r w:rsidRPr="0085160C">
        <w:rPr>
          <w:lang w:eastAsia="ja-JP"/>
        </w:rPr>
        <w:t>6.3.1.1.6.4.</w:t>
      </w:r>
      <w:r w:rsidRPr="0085160C">
        <w:rPr>
          <w:b/>
          <w:lang w:eastAsia="ja-JP"/>
        </w:rPr>
        <w:tab/>
      </w:r>
      <w:r w:rsidRPr="0085160C">
        <w:rPr>
          <w:b/>
          <w:bCs/>
          <w:lang w:eastAsia="ja-JP"/>
        </w:rPr>
        <w:t xml:space="preserve">The determination of all </w:t>
      </w:r>
      <w:r w:rsidRPr="0085160C">
        <w:rPr>
          <w:b/>
        </w:rPr>
        <w:t>flexible lower legform impactor</w:t>
      </w:r>
      <w:r w:rsidRPr="0085160C">
        <w:rPr>
          <w:b/>
          <w:bCs/>
          <w:lang w:eastAsia="ja-JP"/>
        </w:rPr>
        <w:t xml:space="preserve"> peak tibia bending moments and ligament elongations shall be limited to the assessment interval (AI) as defined in paragraph </w:t>
      </w:r>
      <w:r w:rsidRPr="00C51406">
        <w:rPr>
          <w:b/>
          <w:bCs/>
          <w:lang w:eastAsia="ja-JP"/>
        </w:rPr>
        <w:t>3.24.</w:t>
      </w:r>
    </w:p>
    <w:p w14:paraId="69773C63" w14:textId="77777777" w:rsidR="00F4339E" w:rsidRPr="0085160C" w:rsidRDefault="00F4339E" w:rsidP="00F4339E">
      <w:pPr>
        <w:pStyle w:val="SingleTxtG"/>
        <w:ind w:left="2268" w:hanging="1134"/>
        <w:rPr>
          <w:strike/>
          <w:lang w:eastAsia="ja-JP"/>
        </w:rPr>
      </w:pPr>
      <w:r w:rsidRPr="0085160C">
        <w:rPr>
          <w:b/>
          <w:lang w:eastAsia="ja-JP"/>
        </w:rPr>
        <w:tab/>
      </w:r>
      <w:r w:rsidRPr="0085160C">
        <w:rPr>
          <w:strike/>
          <w:lang w:eastAsia="ja-JP"/>
        </w:rPr>
        <w:t>The instrumentation response value channel frequency class (CFC), as defined in ISO 6487:2002, shall be 180 for all transducers.  The CAC response values, as defined in ISO 6487:2002, shall be 50° for the knee bending angle, 10 mm for the shearing displacement and 500g for the acceleration.  This does not require that the impactor itself be able to physically bend and shear to these angles and displacements.</w:t>
      </w:r>
    </w:p>
    <w:p w14:paraId="1E549E59" w14:textId="77777777" w:rsidR="00F4339E" w:rsidRPr="0085160C" w:rsidRDefault="00F4339E" w:rsidP="00F4339E">
      <w:pPr>
        <w:pStyle w:val="SingleTxtG"/>
        <w:ind w:left="2268" w:hanging="1134"/>
      </w:pPr>
      <w:r w:rsidRPr="0085160C">
        <w:t>6.3.1.</w:t>
      </w:r>
      <w:r w:rsidRPr="0085160C">
        <w:rPr>
          <w:lang w:eastAsia="ja-JP"/>
        </w:rPr>
        <w:t>1</w:t>
      </w:r>
      <w:r w:rsidRPr="0085160C">
        <w:t>.7.</w:t>
      </w:r>
      <w:r w:rsidRPr="0085160C">
        <w:tab/>
      </w:r>
      <w:r w:rsidRPr="0085160C">
        <w:rPr>
          <w:b/>
          <w:lang w:eastAsia="ja-JP"/>
        </w:rPr>
        <w:t>Flexible lower legform impactor</w:t>
      </w:r>
      <w:r w:rsidRPr="0085160C">
        <w:rPr>
          <w:strike/>
        </w:rPr>
        <w:t xml:space="preserve"> Lower legform</w:t>
      </w:r>
      <w:r w:rsidRPr="0085160C">
        <w:rPr>
          <w:lang w:eastAsia="ja-JP"/>
        </w:rPr>
        <w:t xml:space="preserve"> </w:t>
      </w:r>
      <w:r w:rsidRPr="0085160C">
        <w:t>certification</w:t>
      </w:r>
    </w:p>
    <w:p w14:paraId="2F4B83E4" w14:textId="77777777" w:rsidR="00F4339E" w:rsidRPr="0085160C" w:rsidRDefault="00F4339E" w:rsidP="00F4339E">
      <w:pPr>
        <w:pStyle w:val="SingleTxtG"/>
        <w:ind w:left="2268" w:hanging="1134"/>
      </w:pPr>
      <w:r w:rsidRPr="0085160C">
        <w:t>6.3.1.</w:t>
      </w:r>
      <w:r w:rsidRPr="0085160C">
        <w:rPr>
          <w:lang w:eastAsia="ja-JP"/>
        </w:rPr>
        <w:t>1</w:t>
      </w:r>
      <w:r w:rsidRPr="0085160C">
        <w:t>.7.1.</w:t>
      </w:r>
      <w:r w:rsidRPr="0085160C">
        <w:tab/>
        <w:t xml:space="preserve">The </w:t>
      </w:r>
      <w:r w:rsidRPr="0085160C">
        <w:rPr>
          <w:b/>
          <w:lang w:eastAsia="ja-JP"/>
        </w:rPr>
        <w:t xml:space="preserve">flexible lower legform impactor </w:t>
      </w:r>
      <w:r w:rsidRPr="0085160C">
        <w:rPr>
          <w:strike/>
          <w:lang w:eastAsia="ja-JP"/>
        </w:rPr>
        <w:t>lower legform</w:t>
      </w:r>
      <w:r w:rsidRPr="0085160C">
        <w:rPr>
          <w:lang w:eastAsia="ja-JP"/>
        </w:rPr>
        <w:t xml:space="preserve"> </w:t>
      </w:r>
      <w:r w:rsidRPr="0085160C">
        <w:t>shall meet the performance requirements specified in paragraph 8.</w:t>
      </w:r>
    </w:p>
    <w:p w14:paraId="7F0F8735" w14:textId="77777777" w:rsidR="00F4339E" w:rsidRPr="0085160C" w:rsidRDefault="00F4339E" w:rsidP="00F4339E">
      <w:pPr>
        <w:pStyle w:val="SingleTxtG"/>
        <w:ind w:left="2268" w:hanging="1134"/>
        <w:rPr>
          <w:b/>
        </w:rPr>
      </w:pPr>
      <w:r w:rsidRPr="0085160C">
        <w:t>6.3.1.1.7.2.</w:t>
      </w:r>
      <w:r w:rsidRPr="0085160C">
        <w:rPr>
          <w:b/>
        </w:rPr>
        <w:tab/>
        <w:t xml:space="preserve">The impactor shall be certified using two certification tests as follows: First, the certification shall be conducted according to the inverse certification (IC) test procedure prescribed in paragraph 8.1.3 before </w:t>
      </w:r>
      <w:r w:rsidRPr="0085160C">
        <w:rPr>
          <w:b/>
        </w:rPr>
        <w:lastRenderedPageBreak/>
        <w:t>starting a vehicle test series. Second, after a maximum of 10 vehicle tests, certification should be conducted according to the pendulum certification (PC) test procedure prescribed in paragraph 8.1.2. Ongoing certification testing then shall constitute the sequence IC – PC – PC – IC – PC – PC – etc. with a maximum of 10 tests between each certification.</w:t>
      </w:r>
    </w:p>
    <w:p w14:paraId="11C3041A" w14:textId="77777777" w:rsidR="00F4339E" w:rsidRPr="0085160C" w:rsidRDefault="00F4339E" w:rsidP="00F4339E">
      <w:pPr>
        <w:pStyle w:val="SingleTxtG"/>
        <w:ind w:left="2268" w:hanging="1134"/>
        <w:rPr>
          <w:b/>
        </w:rPr>
      </w:pPr>
      <w:r w:rsidRPr="0085160C">
        <w:rPr>
          <w:b/>
        </w:rPr>
        <w:tab/>
        <w:t>In addition, the impactor shall be certified according to the procedures prescribed in paragraph 8.1. at least once a year.</w:t>
      </w:r>
    </w:p>
    <w:p w14:paraId="01811910" w14:textId="77777777" w:rsidR="00F4339E" w:rsidRPr="0085160C" w:rsidRDefault="00F4339E" w:rsidP="00F4339E">
      <w:pPr>
        <w:pStyle w:val="SingleTxtG"/>
        <w:ind w:left="2268" w:hanging="1134"/>
        <w:rPr>
          <w:b/>
        </w:rPr>
      </w:pPr>
      <w:r w:rsidRPr="0085160C">
        <w:rPr>
          <w:b/>
        </w:rPr>
        <w:tab/>
      </w:r>
      <w:r w:rsidRPr="0085160C">
        <w:rPr>
          <w:strike/>
        </w:rPr>
        <w:t>The certified impactor may be used for a maximum of 10 impacts before re-certification.  With each test new plastically deformable knee elements should be used.  The impactor shall also be re-certified if more than one year has elapsed since the previous certification, if any impactor transducer output, in any impact, has exceeded the specified CAC or has reached the mechanical limits of the leg impactor deformation capability.</w:t>
      </w:r>
      <w:r>
        <w:t>"</w:t>
      </w:r>
    </w:p>
    <w:p w14:paraId="50AB3674" w14:textId="77777777" w:rsidR="00F4339E" w:rsidRPr="0085160C" w:rsidRDefault="00F4339E" w:rsidP="00F4339E">
      <w:pPr>
        <w:pStyle w:val="SingleTxtG"/>
      </w:pPr>
      <w:r w:rsidRPr="0085160C">
        <w:rPr>
          <w:i/>
        </w:rPr>
        <w:t>Figure 12</w:t>
      </w:r>
      <w:r w:rsidRPr="0085160C">
        <w:t>, shall be deleted:</w:t>
      </w:r>
    </w:p>
    <w:p w14:paraId="6110A737" w14:textId="77777777" w:rsidR="00C51406" w:rsidRDefault="00F4339E" w:rsidP="00C51406">
      <w:pPr>
        <w:pStyle w:val="SingleTxtG"/>
      </w:pPr>
      <w:r w:rsidRPr="0085160C">
        <w:rPr>
          <w:i/>
        </w:rPr>
        <w:t>Insert new Figures 12 to 16</w:t>
      </w:r>
      <w:r w:rsidRPr="0085160C">
        <w:t>, to read:</w:t>
      </w:r>
    </w:p>
    <w:p w14:paraId="7C99A885" w14:textId="2E8C593A" w:rsidR="00F4339E" w:rsidRPr="0085160C" w:rsidRDefault="00F4339E" w:rsidP="00C51406">
      <w:pPr>
        <w:pStyle w:val="SingleTxtG"/>
        <w:spacing w:after="0"/>
      </w:pPr>
      <w:r>
        <w:rPr>
          <w:sz w:val="22"/>
          <w:szCs w:val="22"/>
        </w:rPr>
        <w:t>"</w:t>
      </w:r>
      <w:r w:rsidRPr="0085160C">
        <w:t>Figure 12</w:t>
      </w:r>
    </w:p>
    <w:p w14:paraId="2DE2E55D" w14:textId="77777777" w:rsidR="00F4339E" w:rsidRPr="0085160C" w:rsidRDefault="00F4339E" w:rsidP="00F4339E">
      <w:pPr>
        <w:pStyle w:val="SingleTxtG"/>
        <w:rPr>
          <w:b/>
        </w:rPr>
      </w:pPr>
      <w:r w:rsidRPr="0085160C">
        <w:rPr>
          <w:b/>
        </w:rPr>
        <w:t>Flexible lower legform impactor: Dimensions and centre of gravity locations of femur, knee joint and tibia (side view)</w:t>
      </w:r>
    </w:p>
    <w:p w14:paraId="4E4C5314" w14:textId="77777777" w:rsidR="00F4339E" w:rsidRPr="0085160C" w:rsidRDefault="00F4339E" w:rsidP="00F4339E">
      <w:pPr>
        <w:pStyle w:val="SingleTxtG"/>
        <w:spacing w:line="240" w:lineRule="auto"/>
      </w:pPr>
      <w:r>
        <w:rPr>
          <w:noProof/>
          <w:lang w:eastAsia="zh-CN"/>
        </w:rPr>
        <w:drawing>
          <wp:inline distT="0" distB="0" distL="0" distR="0" wp14:anchorId="55DA3A98" wp14:editId="13D1FBB8">
            <wp:extent cx="4425696" cy="4913108"/>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24" t="5901" r="38376" b="1144"/>
                    <a:stretch/>
                  </pic:blipFill>
                  <pic:spPr bwMode="auto">
                    <a:xfrm>
                      <a:off x="0" y="0"/>
                      <a:ext cx="4427082" cy="4914647"/>
                    </a:xfrm>
                    <a:prstGeom prst="rect">
                      <a:avLst/>
                    </a:prstGeom>
                    <a:ln>
                      <a:noFill/>
                    </a:ln>
                    <a:extLst>
                      <a:ext uri="{53640926-AAD7-44D8-BBD7-CCE9431645EC}">
                        <a14:shadowObscured xmlns:a14="http://schemas.microsoft.com/office/drawing/2010/main"/>
                      </a:ext>
                    </a:extLst>
                  </pic:spPr>
                </pic:pic>
              </a:graphicData>
            </a:graphic>
          </wp:inline>
        </w:drawing>
      </w:r>
    </w:p>
    <w:p w14:paraId="611C09B2" w14:textId="77777777" w:rsidR="00F4339E" w:rsidRPr="0085160C" w:rsidRDefault="00F4339E" w:rsidP="00F4339E">
      <w:pPr>
        <w:pStyle w:val="SingleTxtG"/>
        <w:spacing w:after="0" w:line="240" w:lineRule="auto"/>
      </w:pPr>
      <w:r w:rsidRPr="0085160C">
        <w:br w:type="page"/>
      </w:r>
      <w:r w:rsidRPr="0085160C">
        <w:lastRenderedPageBreak/>
        <w:t>Figure 13</w:t>
      </w:r>
    </w:p>
    <w:p w14:paraId="0BACCCEE" w14:textId="77777777" w:rsidR="00F4339E" w:rsidRPr="0085160C" w:rsidRDefault="00F4339E" w:rsidP="00F4339E">
      <w:pPr>
        <w:pStyle w:val="SingleTxtG"/>
        <w:rPr>
          <w:b/>
        </w:rPr>
      </w:pPr>
      <w:r w:rsidRPr="0085160C">
        <w:rPr>
          <w:b/>
        </w:rPr>
        <w:t>Flexible lower legform impactor: Schematic plan views of femur, tibia</w:t>
      </w:r>
      <w:r w:rsidRPr="00941128">
        <w:rPr>
          <w:b/>
          <w:strike/>
          <w:color w:val="FF0000"/>
        </w:rPr>
        <w:t>,</w:t>
      </w:r>
      <w:r w:rsidRPr="0085160C">
        <w:rPr>
          <w:b/>
        </w:rPr>
        <w:t xml:space="preserve"> and knee dimensions (top view</w:t>
      </w:r>
      <w:r w:rsidRPr="002604FC">
        <w:rPr>
          <w:b/>
        </w:rPr>
        <w:t>, main body segments</w:t>
      </w:r>
      <w:r w:rsidRPr="0085160C">
        <w:rPr>
          <w:b/>
        </w:rPr>
        <w:t>)</w:t>
      </w:r>
    </w:p>
    <w:p w14:paraId="7F3E8313" w14:textId="77777777" w:rsidR="00F4339E" w:rsidRPr="0085160C" w:rsidRDefault="00F4339E" w:rsidP="00F4339E">
      <w:pPr>
        <w:pStyle w:val="SingleTxtG"/>
        <w:spacing w:line="240" w:lineRule="auto"/>
      </w:pPr>
    </w:p>
    <w:p w14:paraId="1C376E16" w14:textId="77777777" w:rsidR="00F4339E" w:rsidRDefault="00F4339E" w:rsidP="00F4339E">
      <w:pPr>
        <w:pStyle w:val="SingleTxtG"/>
        <w:spacing w:line="240" w:lineRule="auto"/>
      </w:pPr>
      <w:r>
        <w:rPr>
          <w:noProof/>
          <w:lang w:eastAsia="zh-CN"/>
        </w:rPr>
        <w:drawing>
          <wp:inline distT="0" distB="0" distL="0" distR="0" wp14:anchorId="0B5260A9" wp14:editId="7252E9DD">
            <wp:extent cx="4680000" cy="3205479"/>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76" t="5902" r="48957" b="47990"/>
                    <a:stretch/>
                  </pic:blipFill>
                  <pic:spPr bwMode="auto">
                    <a:xfrm>
                      <a:off x="0" y="0"/>
                      <a:ext cx="4680000" cy="3205479"/>
                    </a:xfrm>
                    <a:prstGeom prst="rect">
                      <a:avLst/>
                    </a:prstGeom>
                    <a:ln>
                      <a:noFill/>
                    </a:ln>
                    <a:extLst>
                      <a:ext uri="{53640926-AAD7-44D8-BBD7-CCE9431645EC}">
                        <a14:shadowObscured xmlns:a14="http://schemas.microsoft.com/office/drawing/2010/main"/>
                      </a:ext>
                    </a:extLst>
                  </pic:spPr>
                </pic:pic>
              </a:graphicData>
            </a:graphic>
          </wp:inline>
        </w:drawing>
      </w:r>
    </w:p>
    <w:p w14:paraId="1586F0FA" w14:textId="77777777" w:rsidR="00F4339E" w:rsidRPr="0085160C" w:rsidRDefault="00F4339E" w:rsidP="00F4339E">
      <w:pPr>
        <w:pStyle w:val="SingleTxtG"/>
        <w:spacing w:line="240" w:lineRule="auto"/>
      </w:pPr>
    </w:p>
    <w:p w14:paraId="74D75606" w14:textId="77777777" w:rsidR="00F4339E" w:rsidRPr="0085160C" w:rsidRDefault="00F4339E" w:rsidP="00F4339E">
      <w:pPr>
        <w:pStyle w:val="SingleTxtG"/>
        <w:spacing w:after="0"/>
      </w:pPr>
      <w:r w:rsidRPr="0085160C">
        <w:t>Figure 14</w:t>
      </w:r>
    </w:p>
    <w:p w14:paraId="040C0EA8" w14:textId="77777777" w:rsidR="00F4339E" w:rsidRDefault="00F4339E" w:rsidP="00F4339E">
      <w:pPr>
        <w:pStyle w:val="SingleTxtG"/>
        <w:rPr>
          <w:b/>
        </w:rPr>
      </w:pPr>
      <w:r w:rsidRPr="0085160C">
        <w:rPr>
          <w:b/>
        </w:rPr>
        <w:t>Flexible lower legform impactor: Flesh and skin dimensions</w:t>
      </w:r>
    </w:p>
    <w:p w14:paraId="5D9AFADA" w14:textId="77777777" w:rsidR="00F4339E" w:rsidRPr="00E92FDB" w:rsidRDefault="00F4339E" w:rsidP="00F4339E">
      <w:pPr>
        <w:pStyle w:val="SingleTxtG"/>
      </w:pPr>
    </w:p>
    <w:p w14:paraId="1D966366" w14:textId="77777777" w:rsidR="00F4339E" w:rsidRPr="0085160C" w:rsidRDefault="00F4339E" w:rsidP="00F4339E">
      <w:pPr>
        <w:pStyle w:val="SingleTxtG"/>
        <w:spacing w:line="240" w:lineRule="auto"/>
      </w:pPr>
      <w:r>
        <w:rPr>
          <w:noProof/>
          <w:lang w:eastAsia="zh-CN"/>
        </w:rPr>
        <w:drawing>
          <wp:inline distT="0" distB="0" distL="0" distR="0" wp14:anchorId="71E2C582" wp14:editId="23C000BE">
            <wp:extent cx="4680000" cy="3242527"/>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57" t="4794" r="13372" b="4095"/>
                    <a:stretch/>
                  </pic:blipFill>
                  <pic:spPr bwMode="auto">
                    <a:xfrm>
                      <a:off x="0" y="0"/>
                      <a:ext cx="4680000" cy="3242527"/>
                    </a:xfrm>
                    <a:prstGeom prst="rect">
                      <a:avLst/>
                    </a:prstGeom>
                    <a:ln>
                      <a:noFill/>
                    </a:ln>
                    <a:extLst>
                      <a:ext uri="{53640926-AAD7-44D8-BBD7-CCE9431645EC}">
                        <a14:shadowObscured xmlns:a14="http://schemas.microsoft.com/office/drawing/2010/main"/>
                      </a:ext>
                    </a:extLst>
                  </pic:spPr>
                </pic:pic>
              </a:graphicData>
            </a:graphic>
          </wp:inline>
        </w:drawing>
      </w:r>
    </w:p>
    <w:p w14:paraId="2D70109B" w14:textId="77777777" w:rsidR="00F4339E" w:rsidRPr="0085160C" w:rsidRDefault="00F4339E" w:rsidP="00F4339E">
      <w:pPr>
        <w:ind w:left="1134"/>
        <w:rPr>
          <w:b/>
        </w:rPr>
      </w:pPr>
    </w:p>
    <w:p w14:paraId="3F39C7E6" w14:textId="77777777" w:rsidR="00F4339E" w:rsidRPr="0085160C" w:rsidRDefault="00F4339E" w:rsidP="00F4339E">
      <w:pPr>
        <w:pStyle w:val="SingleTxtG"/>
        <w:spacing w:after="0"/>
      </w:pPr>
      <w:r w:rsidRPr="0085160C">
        <w:t>Figure 15</w:t>
      </w:r>
    </w:p>
    <w:p w14:paraId="26B6A83C" w14:textId="77777777" w:rsidR="00F4339E" w:rsidRPr="0085160C" w:rsidRDefault="00F4339E" w:rsidP="00F4339E">
      <w:pPr>
        <w:pStyle w:val="SingleTxtG"/>
        <w:rPr>
          <w:b/>
        </w:rPr>
      </w:pPr>
      <w:r w:rsidRPr="0085160C">
        <w:rPr>
          <w:b/>
        </w:rPr>
        <w:t>Flexible lower legform impactor: Flesh and skin compression characteristics</w:t>
      </w:r>
    </w:p>
    <w:p w14:paraId="4860CBEE" w14:textId="77777777" w:rsidR="00F4339E" w:rsidRPr="0085160C" w:rsidRDefault="00F4339E" w:rsidP="00F4339E">
      <w:pPr>
        <w:pStyle w:val="SingleTxtG"/>
        <w:spacing w:line="240" w:lineRule="auto"/>
      </w:pPr>
      <w:r w:rsidRPr="0085160C">
        <w:rPr>
          <w:b/>
        </w:rPr>
        <w:t>(a)</w:t>
      </w:r>
      <w:r w:rsidRPr="0085160C">
        <w:rPr>
          <w:b/>
        </w:rPr>
        <w:tab/>
        <w:t>Synthetic rubber sheets</w:t>
      </w:r>
    </w:p>
    <w:p w14:paraId="447C43E6" w14:textId="77777777" w:rsidR="00F4339E" w:rsidRPr="0085160C" w:rsidRDefault="00F4339E" w:rsidP="00F4339E">
      <w:pPr>
        <w:ind w:left="1134"/>
        <w:rPr>
          <w:b/>
        </w:rPr>
      </w:pPr>
      <w:r>
        <w:rPr>
          <w:noProof/>
          <w:lang w:eastAsia="zh-CN"/>
        </w:rPr>
        <w:drawing>
          <wp:inline distT="0" distB="0" distL="0" distR="0" wp14:anchorId="17E93DE3" wp14:editId="69F7DE2A">
            <wp:extent cx="3624580" cy="2447925"/>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b="3609"/>
                    <a:stretch>
                      <a:fillRect/>
                    </a:stretch>
                  </pic:blipFill>
                  <pic:spPr bwMode="auto">
                    <a:xfrm>
                      <a:off x="0" y="0"/>
                      <a:ext cx="3624580" cy="2447925"/>
                    </a:xfrm>
                    <a:prstGeom prst="rect">
                      <a:avLst/>
                    </a:prstGeom>
                    <a:noFill/>
                    <a:ln>
                      <a:noFill/>
                    </a:ln>
                  </pic:spPr>
                </pic:pic>
              </a:graphicData>
            </a:graphic>
          </wp:inline>
        </w:drawing>
      </w:r>
    </w:p>
    <w:p w14:paraId="6E45B19B" w14:textId="6DACC104" w:rsidR="00F4339E" w:rsidRPr="0085160C" w:rsidRDefault="00F4339E" w:rsidP="00F4339E">
      <w:pPr>
        <w:ind w:left="1134"/>
        <w:rPr>
          <w:b/>
        </w:rPr>
      </w:pPr>
      <w:r w:rsidRPr="0085160C">
        <w:rPr>
          <w:b/>
        </w:rPr>
        <w:t>(b)</w:t>
      </w:r>
      <w:r w:rsidRPr="0085160C">
        <w:rPr>
          <w:b/>
        </w:rPr>
        <w:tab/>
      </w:r>
      <w:r w:rsidRPr="002604FC">
        <w:rPr>
          <w:b/>
        </w:rPr>
        <w:t xml:space="preserve">Foamed neoprene </w:t>
      </w:r>
      <w:r w:rsidRPr="0085160C">
        <w:rPr>
          <w:b/>
        </w:rPr>
        <w:t>sheets</w:t>
      </w:r>
    </w:p>
    <w:p w14:paraId="02BB8C76" w14:textId="77777777" w:rsidR="00F4339E" w:rsidRPr="0085160C" w:rsidRDefault="00F4339E" w:rsidP="00F4339E">
      <w:pPr>
        <w:rPr>
          <w:b/>
        </w:rPr>
      </w:pPr>
    </w:p>
    <w:p w14:paraId="700835CC" w14:textId="115FD8B9" w:rsidR="00F4339E" w:rsidRPr="0085160C" w:rsidRDefault="0091093B" w:rsidP="00F4339E">
      <w:pPr>
        <w:ind w:left="1134"/>
        <w:rPr>
          <w:b/>
        </w:rPr>
      </w:pPr>
      <w:r>
        <w:rPr>
          <w:b/>
          <w:noProof/>
          <w:lang w:eastAsia="zh-CN"/>
        </w:rPr>
        <w:drawing>
          <wp:inline distT="0" distB="0" distL="0" distR="0" wp14:anchorId="2F769867" wp14:editId="54851ABE">
            <wp:extent cx="3599180" cy="206311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180" cy="2063115"/>
                    </a:xfrm>
                    <a:prstGeom prst="rect">
                      <a:avLst/>
                    </a:prstGeom>
                    <a:noFill/>
                    <a:ln>
                      <a:noFill/>
                    </a:ln>
                  </pic:spPr>
                </pic:pic>
              </a:graphicData>
            </a:graphic>
          </wp:inline>
        </w:drawing>
      </w:r>
    </w:p>
    <w:p w14:paraId="0604D664" w14:textId="77777777" w:rsidR="00F4339E" w:rsidRPr="0085160C" w:rsidRDefault="00F4339E" w:rsidP="00F4339E">
      <w:pPr>
        <w:pStyle w:val="SingleTxtG"/>
        <w:spacing w:after="0" w:line="240" w:lineRule="auto"/>
      </w:pPr>
      <w:r w:rsidRPr="0085160C">
        <w:rPr>
          <w:b/>
        </w:rPr>
        <w:br w:type="page"/>
      </w:r>
      <w:r w:rsidRPr="0085160C">
        <w:lastRenderedPageBreak/>
        <w:t>Figure 16</w:t>
      </w:r>
    </w:p>
    <w:p w14:paraId="02A16784" w14:textId="04C2ED2B" w:rsidR="00F4339E" w:rsidRPr="0091093B" w:rsidRDefault="00F4339E" w:rsidP="00F4339E">
      <w:pPr>
        <w:pStyle w:val="SingleTxtG"/>
        <w:spacing w:line="240" w:lineRule="auto"/>
      </w:pPr>
      <w:r w:rsidRPr="0091093B">
        <w:rPr>
          <w:b/>
        </w:rPr>
        <w:t>Flexible lower legform impactor: Location of the transducers</w:t>
      </w:r>
    </w:p>
    <w:p w14:paraId="050CD460" w14:textId="77777777" w:rsidR="00F4339E" w:rsidRPr="00DB35BF" w:rsidRDefault="00F4339E" w:rsidP="00F4339E">
      <w:pPr>
        <w:ind w:left="1134"/>
      </w:pPr>
    </w:p>
    <w:p w14:paraId="583C1ACD" w14:textId="77777777" w:rsidR="00F4339E" w:rsidRPr="00DB35BF" w:rsidRDefault="00F4339E" w:rsidP="00F4339E">
      <w:pPr>
        <w:ind w:left="1134"/>
      </w:pPr>
      <w:r>
        <w:rPr>
          <w:noProof/>
          <w:lang w:eastAsia="zh-CN"/>
        </w:rPr>
        <w:drawing>
          <wp:inline distT="0" distB="0" distL="0" distR="0" wp14:anchorId="485C50CE" wp14:editId="1894C9CD">
            <wp:extent cx="4680000" cy="2903399"/>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43" t="7561" r="14722" b="14976"/>
                    <a:stretch/>
                  </pic:blipFill>
                  <pic:spPr bwMode="auto">
                    <a:xfrm>
                      <a:off x="0" y="0"/>
                      <a:ext cx="4680000" cy="2903399"/>
                    </a:xfrm>
                    <a:prstGeom prst="rect">
                      <a:avLst/>
                    </a:prstGeom>
                    <a:ln>
                      <a:noFill/>
                    </a:ln>
                    <a:extLst>
                      <a:ext uri="{53640926-AAD7-44D8-BBD7-CCE9431645EC}">
                        <a14:shadowObscured xmlns:a14="http://schemas.microsoft.com/office/drawing/2010/main"/>
                      </a:ext>
                    </a:extLst>
                  </pic:spPr>
                </pic:pic>
              </a:graphicData>
            </a:graphic>
          </wp:inline>
        </w:drawing>
      </w:r>
    </w:p>
    <w:p w14:paraId="14DD1696" w14:textId="77777777" w:rsidR="00F4339E" w:rsidRPr="0085160C" w:rsidRDefault="00F4339E" w:rsidP="00F4339E">
      <w:pPr>
        <w:pStyle w:val="SingleTxtG"/>
        <w:spacing w:line="240" w:lineRule="auto"/>
      </w:pPr>
    </w:p>
    <w:p w14:paraId="00B8472C" w14:textId="77777777" w:rsidR="00F4339E" w:rsidRPr="0085160C" w:rsidRDefault="00F4339E" w:rsidP="00F4339E">
      <w:pPr>
        <w:pStyle w:val="SingleTxtG"/>
      </w:pPr>
      <w:r w:rsidRPr="0085160C">
        <w:rPr>
          <w:i/>
        </w:rPr>
        <w:t>Paragraph 6.3.1.2.</w:t>
      </w:r>
      <w:r w:rsidRPr="0085160C">
        <w:t>, amend to read:</w:t>
      </w:r>
    </w:p>
    <w:p w14:paraId="388F0BD2" w14:textId="77777777" w:rsidR="00F4339E" w:rsidRPr="0085160C" w:rsidRDefault="00F4339E" w:rsidP="00F4339E">
      <w:pPr>
        <w:pStyle w:val="SingleTxtG"/>
        <w:ind w:left="2268" w:hanging="1134"/>
      </w:pPr>
      <w:r>
        <w:t>"</w:t>
      </w:r>
      <w:r w:rsidRPr="0085160C">
        <w:t>6.3.1.2.</w:t>
      </w:r>
      <w:r w:rsidRPr="0085160C">
        <w:tab/>
        <w:t xml:space="preserve">…, foam covered at the impact side, and 350 ± 5 mm long (see Figure </w:t>
      </w:r>
      <w:r w:rsidRPr="0085160C">
        <w:rPr>
          <w:strike/>
        </w:rPr>
        <w:t>13</w:t>
      </w:r>
      <w:r w:rsidRPr="0085160C">
        <w:rPr>
          <w:b/>
        </w:rPr>
        <w:t>17</w:t>
      </w:r>
      <w:r w:rsidRPr="0085160C">
        <w:t>).</w:t>
      </w:r>
      <w:r>
        <w:t>"</w:t>
      </w:r>
    </w:p>
    <w:p w14:paraId="62C550E7" w14:textId="77777777" w:rsidR="00F4339E" w:rsidRPr="0085160C" w:rsidRDefault="00F4339E" w:rsidP="00F4339E">
      <w:pPr>
        <w:pStyle w:val="SingleTxtG"/>
      </w:pPr>
      <w:r w:rsidRPr="0085160C">
        <w:rPr>
          <w:i/>
        </w:rPr>
        <w:t>Paragraph 6.3.1.2.9.1</w:t>
      </w:r>
      <w:r w:rsidRPr="0085160C">
        <w:t>., amend to read:</w:t>
      </w:r>
    </w:p>
    <w:p w14:paraId="46BD9C83" w14:textId="77777777" w:rsidR="00F4339E" w:rsidRPr="0085160C" w:rsidRDefault="00F4339E" w:rsidP="00F4339E">
      <w:pPr>
        <w:pStyle w:val="SingleTxtG"/>
        <w:ind w:left="2268" w:hanging="1134"/>
      </w:pPr>
      <w:r>
        <w:t>"</w:t>
      </w:r>
      <w:r w:rsidRPr="0085160C">
        <w:t>6.3.1.2.9.1</w:t>
      </w:r>
      <w:r w:rsidRPr="0085160C">
        <w:tab/>
        <w:t xml:space="preserve">…in three positions, as shown in Figure </w:t>
      </w:r>
      <w:r w:rsidRPr="0085160C">
        <w:rPr>
          <w:strike/>
        </w:rPr>
        <w:t>13</w:t>
      </w:r>
      <w:r w:rsidRPr="0085160C">
        <w:rPr>
          <w:b/>
        </w:rPr>
        <w:t>17</w:t>
      </w:r>
      <w:r w:rsidRPr="0085160C">
        <w:t>, each using a separate channel. ….</w:t>
      </w:r>
      <w:r>
        <w:t>"</w:t>
      </w:r>
    </w:p>
    <w:p w14:paraId="732A2B53" w14:textId="77777777" w:rsidR="00F4339E" w:rsidRPr="0085160C" w:rsidRDefault="00F4339E" w:rsidP="00F4339E">
      <w:pPr>
        <w:pStyle w:val="SingleTxtG"/>
      </w:pPr>
      <w:r w:rsidRPr="0085160C">
        <w:rPr>
          <w:i/>
        </w:rPr>
        <w:t>Paragraph 6.3.1.2.9.2</w:t>
      </w:r>
      <w:r w:rsidRPr="0085160C">
        <w:t>., amend to read:</w:t>
      </w:r>
    </w:p>
    <w:p w14:paraId="33CCF1E9" w14:textId="77777777" w:rsidR="00F4339E" w:rsidRPr="0085160C" w:rsidRDefault="00F4339E" w:rsidP="00F4339E">
      <w:pPr>
        <w:pStyle w:val="SingleTxtG"/>
      </w:pPr>
      <w:r>
        <w:t>"</w:t>
      </w:r>
      <w:r w:rsidRPr="0085160C">
        <w:t>6.3.1.2.9.2.</w:t>
      </w:r>
      <w:r w:rsidRPr="0085160C">
        <w:tab/>
        <w:t xml:space="preserve">…at positions 50 mm either side of the centre line (see Figure </w:t>
      </w:r>
      <w:r w:rsidRPr="0085160C">
        <w:rPr>
          <w:strike/>
        </w:rPr>
        <w:t>13</w:t>
      </w:r>
      <w:r w:rsidRPr="0085160C">
        <w:rPr>
          <w:b/>
        </w:rPr>
        <w:t>17</w:t>
      </w:r>
      <w:r w:rsidRPr="0085160C">
        <w:t>).</w:t>
      </w:r>
      <w:r>
        <w:t>"</w:t>
      </w:r>
    </w:p>
    <w:p w14:paraId="58693AB4" w14:textId="77777777" w:rsidR="00F4339E" w:rsidRPr="0085160C" w:rsidRDefault="00F4339E" w:rsidP="00F4339E">
      <w:pPr>
        <w:pStyle w:val="SingleTxtG"/>
      </w:pPr>
      <w:r w:rsidRPr="0085160C">
        <w:rPr>
          <w:i/>
        </w:rPr>
        <w:t>Figure 13(former)</w:t>
      </w:r>
      <w:r w:rsidRPr="0085160C">
        <w:t>, renumber as Figure 17.</w:t>
      </w:r>
    </w:p>
    <w:p w14:paraId="57FDFB08" w14:textId="77777777" w:rsidR="00F4339E" w:rsidRPr="0085160C" w:rsidRDefault="00F4339E" w:rsidP="00F4339E">
      <w:pPr>
        <w:pStyle w:val="SingleTxtG"/>
      </w:pPr>
      <w:r w:rsidRPr="0085160C">
        <w:rPr>
          <w:i/>
        </w:rPr>
        <w:t>Paragraph 6.3.2.1.</w:t>
      </w:r>
      <w:r w:rsidRPr="0085160C">
        <w:t>, amend to read:</w:t>
      </w:r>
    </w:p>
    <w:p w14:paraId="45945479" w14:textId="77777777" w:rsidR="00F4339E" w:rsidRPr="0085160C" w:rsidRDefault="00F4339E" w:rsidP="00F4339E">
      <w:pPr>
        <w:pStyle w:val="SingleTxtG"/>
      </w:pPr>
      <w:r>
        <w:t>"</w:t>
      </w:r>
      <w:r w:rsidRPr="0085160C">
        <w:t>6.3.2.1.</w:t>
      </w:r>
      <w:r w:rsidRPr="0085160C">
        <w:tab/>
        <w:t xml:space="preserve">Child headform impactor (see Figure </w:t>
      </w:r>
      <w:r w:rsidRPr="0085160C">
        <w:rPr>
          <w:strike/>
        </w:rPr>
        <w:t>14</w:t>
      </w:r>
      <w:r w:rsidRPr="0085160C">
        <w:rPr>
          <w:b/>
        </w:rPr>
        <w:t>18</w:t>
      </w:r>
      <w:r w:rsidRPr="0085160C">
        <w:t>)</w:t>
      </w:r>
    </w:p>
    <w:p w14:paraId="66797561" w14:textId="77777777" w:rsidR="00F4339E" w:rsidRPr="0085160C" w:rsidRDefault="00F4339E" w:rsidP="00F4339E">
      <w:pPr>
        <w:pStyle w:val="SingleTxtG"/>
        <w:ind w:left="2268"/>
      </w:pPr>
      <w:r w:rsidRPr="0085160C">
        <w:t>The child……….</w:t>
      </w:r>
      <w:r>
        <w:t>"</w:t>
      </w:r>
    </w:p>
    <w:p w14:paraId="5C98F8C2" w14:textId="77777777" w:rsidR="00F4339E" w:rsidRPr="0085160C" w:rsidRDefault="00F4339E" w:rsidP="00F4339E">
      <w:pPr>
        <w:pStyle w:val="SingleTxtG"/>
      </w:pPr>
      <w:r w:rsidRPr="0085160C">
        <w:rPr>
          <w:i/>
        </w:rPr>
        <w:t>Paragraph 6.3.2.1.1</w:t>
      </w:r>
      <w:r w:rsidRPr="0085160C">
        <w:t>., amend to read:</w:t>
      </w:r>
    </w:p>
    <w:p w14:paraId="738C013E" w14:textId="77777777" w:rsidR="00F4339E" w:rsidRPr="0085160C" w:rsidRDefault="00F4339E" w:rsidP="00F4339E">
      <w:pPr>
        <w:pStyle w:val="SingleTxtG"/>
      </w:pPr>
      <w:r>
        <w:t>"</w:t>
      </w:r>
      <w:r w:rsidRPr="0085160C">
        <w:t>6.3.2.1.1.</w:t>
      </w:r>
      <w:r w:rsidRPr="0085160C">
        <w:tab/>
        <w:t xml:space="preserve">… axis perpendicular to the mounting face A (see Figure </w:t>
      </w:r>
      <w:r w:rsidRPr="0085160C">
        <w:rPr>
          <w:strike/>
        </w:rPr>
        <w:t>14</w:t>
      </w:r>
      <w:r w:rsidRPr="0085160C">
        <w:rPr>
          <w:b/>
        </w:rPr>
        <w:t>18</w:t>
      </w:r>
      <w:r w:rsidRPr="0085160C">
        <w:t>) and …</w:t>
      </w:r>
      <w:r>
        <w:t>"</w:t>
      </w:r>
    </w:p>
    <w:p w14:paraId="5D188E66" w14:textId="77777777" w:rsidR="00F4339E" w:rsidRPr="0085160C" w:rsidRDefault="00F4339E" w:rsidP="00F4339E">
      <w:pPr>
        <w:pStyle w:val="SingleTxtG"/>
      </w:pPr>
      <w:r w:rsidRPr="0085160C">
        <w:rPr>
          <w:i/>
        </w:rPr>
        <w:t>Figure 14 (former)</w:t>
      </w:r>
      <w:r w:rsidRPr="0085160C">
        <w:t>, renumber as Figure 18.</w:t>
      </w:r>
    </w:p>
    <w:p w14:paraId="121BC808" w14:textId="77777777" w:rsidR="00F4339E" w:rsidRPr="0085160C" w:rsidRDefault="00F4339E" w:rsidP="00F4339E">
      <w:pPr>
        <w:pStyle w:val="SingleTxtG"/>
        <w:spacing w:line="240" w:lineRule="auto"/>
        <w:rPr>
          <w:i/>
          <w:sz w:val="22"/>
          <w:szCs w:val="22"/>
        </w:rPr>
      </w:pPr>
      <w:r w:rsidRPr="0085160C">
        <w:rPr>
          <w:sz w:val="22"/>
          <w:szCs w:val="22"/>
        </w:rPr>
        <w:br w:type="page"/>
      </w:r>
      <w:r w:rsidRPr="0085160C">
        <w:rPr>
          <w:i/>
          <w:sz w:val="22"/>
          <w:szCs w:val="22"/>
        </w:rPr>
        <w:lastRenderedPageBreak/>
        <w:t>Paragraph 6.3.2.2., amend to read:</w:t>
      </w:r>
    </w:p>
    <w:p w14:paraId="4ED5A0BD" w14:textId="77777777" w:rsidR="00F4339E" w:rsidRPr="0085160C" w:rsidRDefault="00F4339E" w:rsidP="00F4339E">
      <w:pPr>
        <w:pStyle w:val="SingleTxtG"/>
      </w:pPr>
      <w:r>
        <w:t>"</w:t>
      </w:r>
      <w:r w:rsidRPr="0085160C">
        <w:t>6.3.2.2.</w:t>
      </w:r>
      <w:r w:rsidRPr="0085160C">
        <w:tab/>
        <w:t xml:space="preserve">Adult headform impactor (see Figure </w:t>
      </w:r>
      <w:r w:rsidRPr="0085160C">
        <w:rPr>
          <w:strike/>
        </w:rPr>
        <w:t>15</w:t>
      </w:r>
      <w:r w:rsidRPr="0085160C">
        <w:rPr>
          <w:b/>
        </w:rPr>
        <w:t>19</w:t>
      </w:r>
      <w:r w:rsidRPr="0085160C">
        <w:t>)</w:t>
      </w:r>
    </w:p>
    <w:p w14:paraId="74845796" w14:textId="77777777" w:rsidR="00F4339E" w:rsidRPr="0085160C" w:rsidRDefault="00F4339E" w:rsidP="00F4339E">
      <w:pPr>
        <w:pStyle w:val="SingleTxtG"/>
        <w:ind w:left="2268"/>
      </w:pPr>
      <w:r w:rsidRPr="0085160C">
        <w:t xml:space="preserve">The adult … as shown in Figure </w:t>
      </w:r>
      <w:r w:rsidRPr="0085160C">
        <w:rPr>
          <w:strike/>
        </w:rPr>
        <w:t>15</w:t>
      </w:r>
      <w:r w:rsidRPr="0085160C">
        <w:rPr>
          <w:b/>
        </w:rPr>
        <w:t>19</w:t>
      </w:r>
      <w:r w:rsidRPr="0085160C">
        <w:t>.  The mass …</w:t>
      </w:r>
      <w:r>
        <w:t>"</w:t>
      </w:r>
    </w:p>
    <w:p w14:paraId="14210909" w14:textId="77777777" w:rsidR="00F4339E" w:rsidRPr="0085160C" w:rsidRDefault="00F4339E" w:rsidP="00F4339E">
      <w:pPr>
        <w:pStyle w:val="SingleTxtG"/>
      </w:pPr>
      <w:r w:rsidRPr="0085160C">
        <w:rPr>
          <w:i/>
        </w:rPr>
        <w:t>Figure 15 (former)</w:t>
      </w:r>
      <w:r w:rsidRPr="0085160C">
        <w:t>, renumber as Figure 19.</w:t>
      </w:r>
    </w:p>
    <w:p w14:paraId="52645557" w14:textId="77777777" w:rsidR="00F4339E" w:rsidRPr="0085160C" w:rsidRDefault="00F4339E" w:rsidP="00F4339E">
      <w:pPr>
        <w:pStyle w:val="SingleTxtG"/>
      </w:pPr>
      <w:r w:rsidRPr="0085160C">
        <w:rPr>
          <w:i/>
        </w:rPr>
        <w:t>Paragraph 6.3.2.2.1</w:t>
      </w:r>
      <w:r w:rsidRPr="0085160C">
        <w:t>., amend to read:</w:t>
      </w:r>
    </w:p>
    <w:p w14:paraId="6E2AD7D9" w14:textId="77777777" w:rsidR="00F4339E" w:rsidRPr="0085160C" w:rsidRDefault="00F4339E" w:rsidP="00F4339E">
      <w:pPr>
        <w:pStyle w:val="SingleTxtG"/>
      </w:pPr>
      <w:r>
        <w:t>"</w:t>
      </w:r>
      <w:r w:rsidRPr="0085160C">
        <w:t xml:space="preserve">6.3.2.2.1. </w:t>
      </w:r>
      <w:r w:rsidRPr="0085160C">
        <w:tab/>
        <w:t xml:space="preserve">… axis perpendicular to the mounting face A (see Figure </w:t>
      </w:r>
      <w:r w:rsidRPr="0085160C">
        <w:rPr>
          <w:strike/>
        </w:rPr>
        <w:t>15</w:t>
      </w:r>
      <w:r w:rsidRPr="0085160C">
        <w:rPr>
          <w:b/>
        </w:rPr>
        <w:t>19</w:t>
      </w:r>
      <w:r w:rsidRPr="0085160C">
        <w:t>) and …</w:t>
      </w:r>
      <w:r>
        <w:t>"</w:t>
      </w:r>
    </w:p>
    <w:p w14:paraId="7CA79996" w14:textId="77777777" w:rsidR="00F4339E" w:rsidRPr="0085160C" w:rsidRDefault="00F4339E" w:rsidP="00F4339E">
      <w:pPr>
        <w:pStyle w:val="SingleTxtG"/>
      </w:pPr>
      <w:r w:rsidRPr="0085160C">
        <w:rPr>
          <w:i/>
        </w:rPr>
        <w:t>Paragraphs 7.1.1. to 7.1.</w:t>
      </w:r>
      <w:r w:rsidRPr="0085160C">
        <w:rPr>
          <w:i/>
          <w:lang w:eastAsia="ja-JP"/>
        </w:rPr>
        <w:t>1</w:t>
      </w:r>
      <w:r w:rsidRPr="0085160C">
        <w:rPr>
          <w:i/>
        </w:rPr>
        <w:t>.3.2</w:t>
      </w:r>
      <w:r w:rsidRPr="0085160C">
        <w:t>., amend to read:</w:t>
      </w:r>
    </w:p>
    <w:p w14:paraId="44BC1623" w14:textId="77777777" w:rsidR="00F4339E" w:rsidRPr="0085160C" w:rsidRDefault="00F4339E" w:rsidP="00F4339E">
      <w:pPr>
        <w:pStyle w:val="SingleTxtG"/>
        <w:ind w:left="2268" w:hanging="1134"/>
        <w:rPr>
          <w:b/>
        </w:rPr>
      </w:pPr>
      <w:r>
        <w:rPr>
          <w:bCs/>
        </w:rPr>
        <w:t>"</w:t>
      </w:r>
      <w:r w:rsidRPr="0085160C">
        <w:t>7.1.1.</w:t>
      </w:r>
      <w:r w:rsidRPr="0085160C">
        <w:rPr>
          <w:b/>
        </w:rPr>
        <w:tab/>
        <w:t>Flexible lower legform impactor</w:t>
      </w:r>
      <w:r w:rsidRPr="0085160C">
        <w:t xml:space="preserve"> </w:t>
      </w:r>
      <w:r w:rsidRPr="0085160C">
        <w:rPr>
          <w:strike/>
        </w:rPr>
        <w:t>Lower legform</w:t>
      </w:r>
      <w:r w:rsidRPr="0085160C">
        <w:t xml:space="preserve"> to bumper test procedure:</w:t>
      </w:r>
    </w:p>
    <w:p w14:paraId="7EAA2649" w14:textId="77777777" w:rsidR="00F4339E" w:rsidRPr="0085160C" w:rsidRDefault="00F4339E" w:rsidP="00F4339E">
      <w:pPr>
        <w:pStyle w:val="SingleTxtG"/>
        <w:ind w:left="2268" w:hanging="1134"/>
      </w:pPr>
      <w:r w:rsidRPr="0085160C">
        <w:tab/>
        <w:t>Each test shall be completed within two hours of when the impactor to be used is removed from the controlled storage area.</w:t>
      </w:r>
      <w:r>
        <w:t>"</w:t>
      </w:r>
    </w:p>
    <w:p w14:paraId="608BBC19" w14:textId="77777777" w:rsidR="00F4339E" w:rsidRPr="0085160C" w:rsidRDefault="00F4339E" w:rsidP="00F4339E">
      <w:pPr>
        <w:spacing w:after="120" w:line="240" w:lineRule="auto"/>
        <w:ind w:left="2268" w:hanging="1134"/>
        <w:rPr>
          <w:b/>
        </w:rPr>
      </w:pPr>
      <w:r w:rsidRPr="0085160C">
        <w:t>7.1.1.1.</w:t>
      </w:r>
      <w:r w:rsidRPr="0085160C">
        <w:tab/>
        <w:t>The selected target points shall be in the bumper test area.</w:t>
      </w:r>
    </w:p>
    <w:p w14:paraId="6BBBF567" w14:textId="77777777" w:rsidR="00F4339E" w:rsidRPr="0085160C" w:rsidRDefault="00F4339E" w:rsidP="00F4339E">
      <w:pPr>
        <w:spacing w:after="120" w:line="240" w:lineRule="auto"/>
        <w:ind w:left="2268" w:right="1168" w:hanging="1134"/>
        <w:jc w:val="both"/>
        <w:rPr>
          <w:b/>
        </w:rPr>
      </w:pPr>
      <w:r w:rsidRPr="0085160C">
        <w:t>7.1.1.2.</w:t>
      </w:r>
      <w:r w:rsidRPr="0085160C">
        <w:rPr>
          <w:b/>
        </w:rPr>
        <w:tab/>
        <w:t>The direction of the impact velocity vector shall be in the horizontal plane and parallel to the longitudinal vertical plane of the vehicle.  The tolerance for the direction of the velocity vector in the horizontal plane and in the longitudinal plane shall be ± 2° at the time of first contact.  The axis of the impactor shall be perpendicular to the horizontal plane, with a roll and pitch angle tolerance of ± 2° in the lateral and longitudinal plane.  The horizontal, longitudinal and lateral planes are orthogonal to each other (see Figure 20).</w:t>
      </w:r>
    </w:p>
    <w:p w14:paraId="24C266F5" w14:textId="77777777" w:rsidR="00F4339E" w:rsidRPr="0085160C" w:rsidRDefault="00F4339E" w:rsidP="00F4339E">
      <w:pPr>
        <w:pStyle w:val="SingleTxtG"/>
        <w:ind w:left="2268" w:hanging="1134"/>
        <w:rPr>
          <w:strike/>
          <w:lang w:eastAsia="ja-JP"/>
        </w:rPr>
      </w:pPr>
      <w:r w:rsidRPr="0085160C">
        <w:rPr>
          <w:lang w:eastAsia="ja-JP"/>
        </w:rPr>
        <w:tab/>
      </w:r>
      <w:r w:rsidRPr="0085160C">
        <w:rPr>
          <w:strike/>
          <w:lang w:eastAsia="ja-JP"/>
        </w:rPr>
        <w:t>The direction of the impact velocity vector shall be in the horizontal plane and parallel to the longitudinal vertical plane of the vehicle.  The tolerance for the direction of the velocity vector in the horizontal plane and in the longitudinal plane shall be ± 2° at the time of first contact.  The axis of the impactor shall be perpendicular to the horizontal plane with a tolerance of ± 2° in the lateral and longitudinal plane.  The horizontal, longitudinal and lateral planes are orthogonal to each other (see Figure 16).</w:t>
      </w:r>
    </w:p>
    <w:p w14:paraId="50F48644" w14:textId="406925F5" w:rsidR="00F4339E" w:rsidRPr="0085160C" w:rsidRDefault="00F4339E" w:rsidP="00F4339E">
      <w:pPr>
        <w:pStyle w:val="SingleTxtG"/>
        <w:ind w:left="2268" w:hanging="1134"/>
        <w:rPr>
          <w:b/>
          <w:lang w:eastAsia="ja-JP"/>
        </w:rPr>
      </w:pPr>
      <w:r w:rsidRPr="0085160C">
        <w:t>7.1.</w:t>
      </w:r>
      <w:r w:rsidRPr="0085160C">
        <w:rPr>
          <w:lang w:eastAsia="ja-JP"/>
        </w:rPr>
        <w:t>1</w:t>
      </w:r>
      <w:r w:rsidRPr="0085160C">
        <w:t>.3.</w:t>
      </w:r>
      <w:r w:rsidRPr="0085160C">
        <w:rPr>
          <w:b/>
        </w:rPr>
        <w:tab/>
        <w:t>The bottom of the impactor (without parts needed for the purposes of launching and/or protection) shall be 75 mm above the ground reference plane at the time of the first contact with the bumper (see Figure 2</w:t>
      </w:r>
      <w:r w:rsidRPr="0085160C">
        <w:rPr>
          <w:b/>
          <w:lang w:eastAsia="ja-JP"/>
        </w:rPr>
        <w:t>1</w:t>
      </w:r>
      <w:r w:rsidRPr="0085160C">
        <w:rPr>
          <w:b/>
        </w:rPr>
        <w:t xml:space="preserve">), with a tolerance of ± 10 mm. When setting the height of the propulsion system, an </w:t>
      </w:r>
      <w:r w:rsidRPr="0091093B">
        <w:rPr>
          <w:b/>
        </w:rPr>
        <w:t xml:space="preserve">allowance shall </w:t>
      </w:r>
      <w:r w:rsidRPr="0085160C">
        <w:rPr>
          <w:b/>
        </w:rPr>
        <w:t>be made for the influence of gravity during the period of free flight of the impactor.</w:t>
      </w:r>
    </w:p>
    <w:p w14:paraId="4FCFC08F" w14:textId="77777777" w:rsidR="00F4339E" w:rsidRPr="0085160C" w:rsidRDefault="00F4339E" w:rsidP="00F4339E">
      <w:pPr>
        <w:pStyle w:val="SingleTxtG"/>
        <w:ind w:left="2268" w:hanging="1134"/>
        <w:rPr>
          <w:strike/>
          <w:lang w:eastAsia="ja-JP"/>
        </w:rPr>
      </w:pPr>
      <w:r w:rsidRPr="0085160C">
        <w:rPr>
          <w:b/>
          <w:lang w:eastAsia="ja-JP"/>
        </w:rPr>
        <w:tab/>
      </w:r>
      <w:r w:rsidRPr="0085160C">
        <w:rPr>
          <w:strike/>
          <w:lang w:eastAsia="ja-JP"/>
        </w:rPr>
        <w:t>The bottom of the impactor shall be at 25 mm above ground reference plane at the time of first contact with the bumper (see Figure 17), with a ± 10 mm tolerance.  When setting the height of the propulsion system, an allowance must be made for the influence of gravity during the period of free flight of the impactor.</w:t>
      </w:r>
    </w:p>
    <w:p w14:paraId="701B1054" w14:textId="77777777" w:rsidR="00F4339E" w:rsidRPr="0085160C" w:rsidRDefault="00F4339E" w:rsidP="00F4339E">
      <w:pPr>
        <w:pStyle w:val="SingleTxtG"/>
        <w:ind w:left="2268" w:hanging="1134"/>
        <w:rPr>
          <w:b/>
        </w:rPr>
      </w:pPr>
      <w:r w:rsidRPr="0085160C">
        <w:t>7.1.</w:t>
      </w:r>
      <w:r w:rsidRPr="0085160C">
        <w:rPr>
          <w:lang w:eastAsia="ja-JP"/>
        </w:rPr>
        <w:t>1</w:t>
      </w:r>
      <w:r w:rsidRPr="0085160C">
        <w:t>.3.1.</w:t>
      </w:r>
      <w:r w:rsidRPr="0085160C">
        <w:rPr>
          <w:b/>
        </w:rPr>
        <w:tab/>
        <w:t>The lower legform impactor for the bumper tests shall be in 'free flight' at the moment of impact.  The impactor shall be released to free flight at such a distance from the vehicle that the test results are not influenced by contact of the impactor with the propulsion system during the rebound of the impactor.</w:t>
      </w:r>
    </w:p>
    <w:p w14:paraId="594E534F" w14:textId="77777777" w:rsidR="00F4339E" w:rsidRPr="0085160C" w:rsidRDefault="00F4339E" w:rsidP="00F4339E">
      <w:pPr>
        <w:pStyle w:val="SingleTxtG"/>
        <w:ind w:left="2268" w:hanging="1137"/>
        <w:rPr>
          <w:b/>
          <w:lang w:eastAsia="ja-JP"/>
        </w:rPr>
      </w:pPr>
      <w:r w:rsidRPr="0085160C">
        <w:rPr>
          <w:b/>
          <w:sz w:val="22"/>
          <w:szCs w:val="22"/>
        </w:rPr>
        <w:tab/>
      </w:r>
      <w:r w:rsidRPr="0085160C">
        <w:rPr>
          <w:b/>
        </w:rPr>
        <w:t>The impactor may be propelled by</w:t>
      </w:r>
      <w:r w:rsidRPr="0085160C">
        <w:rPr>
          <w:b/>
          <w:lang w:eastAsia="ja-JP"/>
        </w:rPr>
        <w:t xml:space="preserve"> </w:t>
      </w:r>
      <w:r w:rsidRPr="0085160C">
        <w:rPr>
          <w:b/>
        </w:rPr>
        <w:t>any means that can be shown to meet the requirements of the test.</w:t>
      </w:r>
    </w:p>
    <w:p w14:paraId="2CDEF403" w14:textId="77777777" w:rsidR="00F4339E" w:rsidRPr="0085160C" w:rsidRDefault="00F4339E" w:rsidP="00F4339E">
      <w:pPr>
        <w:pStyle w:val="SingleTxtG"/>
        <w:ind w:left="2268" w:hanging="1137"/>
        <w:rPr>
          <w:strike/>
          <w:lang w:eastAsia="ja-JP"/>
        </w:rPr>
      </w:pPr>
      <w:r w:rsidRPr="0085160C">
        <w:rPr>
          <w:lang w:eastAsia="ja-JP"/>
        </w:rPr>
        <w:lastRenderedPageBreak/>
        <w:tab/>
      </w:r>
      <w:r w:rsidRPr="0085160C">
        <w:rPr>
          <w:strike/>
          <w:lang w:eastAsia="ja-JP"/>
        </w:rPr>
        <w:t>The lower legform impactor for the bumper tests shall be in 'free flight' at the moment of impact.  The impactor shall be released to free flight at such a distance from the vehicle that the test results are not influenced by contact of the impactor with the propulsion system during rebound of the impactor.</w:t>
      </w:r>
    </w:p>
    <w:p w14:paraId="0043E9AA" w14:textId="77777777" w:rsidR="00F4339E" w:rsidRPr="0085160C" w:rsidRDefault="00F4339E" w:rsidP="00F4339E">
      <w:pPr>
        <w:pStyle w:val="SingleTxtG"/>
        <w:ind w:left="2268" w:hanging="1137"/>
        <w:rPr>
          <w:strike/>
          <w:lang w:eastAsia="ja-JP"/>
        </w:rPr>
      </w:pPr>
      <w:r w:rsidRPr="0085160C">
        <w:rPr>
          <w:lang w:eastAsia="ja-JP"/>
        </w:rPr>
        <w:tab/>
      </w:r>
      <w:r w:rsidRPr="0085160C">
        <w:rPr>
          <w:strike/>
          <w:lang w:eastAsia="ja-JP"/>
        </w:rPr>
        <w:t>The impactor may be propelled by an air, spring or hydraulic gun, or by other means that can be shown to give the same result.</w:t>
      </w:r>
    </w:p>
    <w:p w14:paraId="4867D8AD" w14:textId="77777777" w:rsidR="00F4339E" w:rsidRPr="0085160C" w:rsidRDefault="00F4339E" w:rsidP="00F4339E">
      <w:pPr>
        <w:pStyle w:val="SingleTxtG"/>
        <w:ind w:left="2268" w:hanging="1137"/>
        <w:rPr>
          <w:b/>
          <w:lang w:eastAsia="ja-JP"/>
        </w:rPr>
      </w:pPr>
      <w:r w:rsidRPr="0085160C">
        <w:t>7.1.</w:t>
      </w:r>
      <w:r w:rsidRPr="0085160C">
        <w:rPr>
          <w:lang w:eastAsia="ja-JP"/>
        </w:rPr>
        <w:t>1</w:t>
      </w:r>
      <w:r w:rsidRPr="0085160C">
        <w:t>.3.2.</w:t>
      </w:r>
      <w:r w:rsidRPr="0085160C">
        <w:rPr>
          <w:b/>
        </w:rPr>
        <w:tab/>
        <w:t>At the time of first contact the impactor shall have the intended orientation about its vertical axis, for the correct operation of its knee joint, with a yaw angle tolerance of ± 5° (see Figure 2</w:t>
      </w:r>
      <w:r w:rsidRPr="0085160C">
        <w:rPr>
          <w:b/>
          <w:lang w:eastAsia="ja-JP"/>
        </w:rPr>
        <w:t>0</w:t>
      </w:r>
      <w:r w:rsidRPr="0085160C">
        <w:rPr>
          <w:b/>
        </w:rPr>
        <w:t>).</w:t>
      </w:r>
    </w:p>
    <w:p w14:paraId="52F04E59" w14:textId="77777777" w:rsidR="00F4339E" w:rsidRPr="0085160C" w:rsidRDefault="00F4339E" w:rsidP="00F4339E">
      <w:pPr>
        <w:pStyle w:val="SingleTxtG"/>
        <w:ind w:left="2268" w:hanging="1137"/>
        <w:rPr>
          <w:strike/>
          <w:lang w:eastAsia="ja-JP"/>
        </w:rPr>
      </w:pPr>
      <w:r w:rsidRPr="0085160C">
        <w:rPr>
          <w:b/>
          <w:lang w:eastAsia="ja-JP"/>
        </w:rPr>
        <w:tab/>
      </w:r>
      <w:r w:rsidRPr="0085160C">
        <w:rPr>
          <w:strike/>
          <w:lang w:eastAsia="ja-JP"/>
        </w:rPr>
        <w:t>At the time of first contact the impactor shall have the intended orientation about its vertical axis, for the correct operation of its knee joint, with a tolerance of ± 5° (see Figure 16).</w:t>
      </w:r>
      <w:r>
        <w:rPr>
          <w:lang w:eastAsia="ja-JP"/>
        </w:rPr>
        <w:t>"</w:t>
      </w:r>
    </w:p>
    <w:p w14:paraId="67FA8AF7" w14:textId="1A973CE0" w:rsidR="00F4339E" w:rsidRPr="0085160C" w:rsidRDefault="00F4339E" w:rsidP="00F4339E">
      <w:pPr>
        <w:pStyle w:val="SingleTxtG"/>
        <w:ind w:left="2268" w:hanging="1137"/>
        <w:rPr>
          <w:b/>
        </w:rPr>
      </w:pPr>
      <w:r w:rsidRPr="00DD63B3">
        <w:rPr>
          <w:i/>
          <w:iCs/>
        </w:rPr>
        <w:t>F</w:t>
      </w:r>
      <w:r w:rsidRPr="0085160C">
        <w:rPr>
          <w:i/>
          <w:iCs/>
        </w:rPr>
        <w:t>igures 16 and 17</w:t>
      </w:r>
      <w:r w:rsidRPr="0091093B">
        <w:rPr>
          <w:i/>
          <w:iCs/>
        </w:rPr>
        <w:t xml:space="preserve">(former), </w:t>
      </w:r>
      <w:r w:rsidRPr="0085160C">
        <w:t>renumber as Figures 20 and 21 and amend to read:</w:t>
      </w:r>
    </w:p>
    <w:p w14:paraId="11B20F62" w14:textId="77777777" w:rsidR="00F4339E" w:rsidRPr="0085160C" w:rsidRDefault="00F4339E" w:rsidP="00F4339E">
      <w:pPr>
        <w:pStyle w:val="SingleTxtG"/>
        <w:spacing w:after="0" w:line="240" w:lineRule="auto"/>
        <w:ind w:left="2268" w:hanging="1140"/>
        <w:rPr>
          <w:b/>
        </w:rPr>
      </w:pPr>
      <w:r>
        <w:t>"</w:t>
      </w:r>
      <w:r w:rsidRPr="0085160C">
        <w:t xml:space="preserve">Figure </w:t>
      </w:r>
      <w:r w:rsidRPr="0085160C">
        <w:rPr>
          <w:b/>
        </w:rPr>
        <w:t>20</w:t>
      </w:r>
    </w:p>
    <w:p w14:paraId="7704DA6C" w14:textId="77777777" w:rsidR="00F4339E" w:rsidRPr="0091093B" w:rsidRDefault="00F4339E" w:rsidP="00F4339E">
      <w:pPr>
        <w:pStyle w:val="SingleTxtG"/>
        <w:spacing w:after="0" w:line="240" w:lineRule="auto"/>
        <w:rPr>
          <w:b/>
        </w:rPr>
      </w:pPr>
      <w:r w:rsidRPr="0091093B">
        <w:rPr>
          <w:b/>
        </w:rPr>
        <w:t>Tolerances of angles for the flexible lower legform impactor at the time of the first impact…..</w:t>
      </w:r>
    </w:p>
    <w:p w14:paraId="103C4771" w14:textId="77777777" w:rsidR="00F4339E" w:rsidRPr="0085160C" w:rsidRDefault="00F4339E" w:rsidP="00F4339E">
      <w:pPr>
        <w:pStyle w:val="SingleTxtG"/>
        <w:spacing w:line="240" w:lineRule="auto"/>
        <w:jc w:val="center"/>
      </w:pPr>
      <w:r>
        <w:rPr>
          <w:noProof/>
          <w:lang w:eastAsia="zh-CN"/>
        </w:rPr>
        <w:drawing>
          <wp:inline distT="0" distB="0" distL="0" distR="0" wp14:anchorId="1F0E8495" wp14:editId="0B010A12">
            <wp:extent cx="4680000" cy="3898084"/>
            <wp:effectExtent l="0" t="0" r="635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21" t="19181" r="31632" b="17373"/>
                    <a:stretch/>
                  </pic:blipFill>
                  <pic:spPr bwMode="auto">
                    <a:xfrm>
                      <a:off x="0" y="0"/>
                      <a:ext cx="4680000" cy="3898084"/>
                    </a:xfrm>
                    <a:prstGeom prst="rect">
                      <a:avLst/>
                    </a:prstGeom>
                    <a:ln>
                      <a:noFill/>
                    </a:ln>
                    <a:extLst>
                      <a:ext uri="{53640926-AAD7-44D8-BBD7-CCE9431645EC}">
                        <a14:shadowObscured xmlns:a14="http://schemas.microsoft.com/office/drawing/2010/main"/>
                      </a:ext>
                    </a:extLst>
                  </pic:spPr>
                </pic:pic>
              </a:graphicData>
            </a:graphic>
          </wp:inline>
        </w:drawing>
      </w:r>
    </w:p>
    <w:p w14:paraId="738D643C" w14:textId="77777777" w:rsidR="00F4339E" w:rsidRPr="0085160C" w:rsidRDefault="00F4339E" w:rsidP="00F4339E">
      <w:pPr>
        <w:ind w:left="1134" w:right="1134"/>
        <w:rPr>
          <w:b/>
        </w:rPr>
      </w:pPr>
      <w:r>
        <w:br w:type="page"/>
      </w:r>
      <w:r w:rsidRPr="0085160C">
        <w:lastRenderedPageBreak/>
        <w:t xml:space="preserve">Figure </w:t>
      </w:r>
      <w:r w:rsidRPr="0085160C">
        <w:rPr>
          <w:b/>
        </w:rPr>
        <w:t>21</w:t>
      </w:r>
      <w:r w:rsidRPr="0085160C">
        <w:t xml:space="preserve"> </w:t>
      </w:r>
      <w:r w:rsidRPr="0085160C">
        <w:br/>
      </w:r>
      <w:r w:rsidRPr="0085160C">
        <w:rPr>
          <w:b/>
        </w:rPr>
        <w:t>Flexible lower legform impactor</w:t>
      </w:r>
      <w:r w:rsidRPr="0085160C">
        <w:rPr>
          <w:bCs/>
        </w:rPr>
        <w:t xml:space="preserve"> </w:t>
      </w:r>
      <w:r w:rsidRPr="0085160C">
        <w:rPr>
          <w:bCs/>
          <w:strike/>
        </w:rPr>
        <w:t>Lower legform</w:t>
      </w:r>
      <w:r w:rsidRPr="0085160C">
        <w:t xml:space="preserve"> to bumper tests for complete vehicle in normal ride attitude (left) and for cut-body mounted on supports (right) (see paragraph 7.1.1.3.)</w:t>
      </w:r>
    </w:p>
    <w:p w14:paraId="124B35C1" w14:textId="77777777" w:rsidR="00F4339E" w:rsidRPr="0085160C" w:rsidRDefault="00F4339E" w:rsidP="00F4339E">
      <w:pPr>
        <w:pStyle w:val="SingleTxtG"/>
        <w:spacing w:line="240" w:lineRule="auto"/>
      </w:pPr>
    </w:p>
    <w:p w14:paraId="6A59EC93" w14:textId="77777777" w:rsidR="00F4339E" w:rsidRPr="0085160C" w:rsidRDefault="00F4339E" w:rsidP="00F4339E">
      <w:pPr>
        <w:pStyle w:val="SingleTxtG"/>
        <w:spacing w:line="240" w:lineRule="auto"/>
      </w:pPr>
      <w:r>
        <w:rPr>
          <w:b/>
          <w:noProof/>
          <w:lang w:eastAsia="zh-CN"/>
        </w:rPr>
        <w:drawing>
          <wp:inline distT="0" distB="0" distL="0" distR="0" wp14:anchorId="41EC0205" wp14:editId="16165D79">
            <wp:extent cx="4643755" cy="2505075"/>
            <wp:effectExtent l="0" t="0" r="4445"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3755" cy="2505075"/>
                    </a:xfrm>
                    <a:prstGeom prst="rect">
                      <a:avLst/>
                    </a:prstGeom>
                    <a:noFill/>
                    <a:ln>
                      <a:noFill/>
                    </a:ln>
                  </pic:spPr>
                </pic:pic>
              </a:graphicData>
            </a:graphic>
          </wp:inline>
        </w:drawing>
      </w:r>
    </w:p>
    <w:p w14:paraId="16D5BDD7" w14:textId="77777777" w:rsidR="00F4339E" w:rsidRPr="0085160C" w:rsidRDefault="00F4339E" w:rsidP="00F4339E">
      <w:pPr>
        <w:pStyle w:val="SingleTxtG"/>
        <w:spacing w:line="240" w:lineRule="auto"/>
      </w:pPr>
      <w:r>
        <w:t>"</w:t>
      </w:r>
    </w:p>
    <w:p w14:paraId="20E08CF1" w14:textId="77777777" w:rsidR="00F4339E" w:rsidRPr="0085160C" w:rsidRDefault="00F4339E" w:rsidP="00F4339E">
      <w:pPr>
        <w:pStyle w:val="SingleTxtG"/>
        <w:ind w:left="2268" w:hanging="1134"/>
        <w:jc w:val="left"/>
        <w:rPr>
          <w:i/>
          <w:iCs/>
          <w:lang w:eastAsia="ja-JP"/>
        </w:rPr>
      </w:pPr>
      <w:r w:rsidRPr="0085160C">
        <w:rPr>
          <w:i/>
          <w:iCs/>
          <w:lang w:eastAsia="ja-JP"/>
        </w:rPr>
        <w:t xml:space="preserve">Insert new paragraphs 7.1.1.5. and 7.1.1.6., </w:t>
      </w:r>
      <w:r w:rsidRPr="0085160C">
        <w:rPr>
          <w:iCs/>
          <w:lang w:eastAsia="ja-JP"/>
        </w:rPr>
        <w:t>to read:</w:t>
      </w:r>
    </w:p>
    <w:p w14:paraId="618BB6FE" w14:textId="77777777" w:rsidR="00F4339E" w:rsidRPr="0085160C" w:rsidRDefault="00F4339E" w:rsidP="00F4339E">
      <w:pPr>
        <w:pStyle w:val="SingleTxtG"/>
        <w:spacing w:line="240" w:lineRule="auto"/>
        <w:ind w:left="2268" w:hanging="1134"/>
        <w:rPr>
          <w:b/>
        </w:rPr>
      </w:pPr>
      <w:r>
        <w:t>"</w:t>
      </w:r>
      <w:r w:rsidRPr="0085160C">
        <w:rPr>
          <w:b/>
        </w:rPr>
        <w:t>7.1.1.5</w:t>
      </w:r>
      <w:r w:rsidRPr="0085160C">
        <w:rPr>
          <w:b/>
        </w:rPr>
        <w:tab/>
      </w:r>
      <w:r w:rsidRPr="0085160C">
        <w:rPr>
          <w:b/>
        </w:rPr>
        <w:tab/>
        <w:t>The tibia bending moments shall not exceed ± 15 Nm within an evaluation interval of 30 ms immediately prior to impact.</w:t>
      </w:r>
    </w:p>
    <w:p w14:paraId="47F80604" w14:textId="77777777" w:rsidR="00F4339E" w:rsidRPr="0085160C" w:rsidRDefault="00F4339E" w:rsidP="00F4339E">
      <w:pPr>
        <w:pStyle w:val="SingleTxtG"/>
        <w:spacing w:line="240" w:lineRule="auto"/>
        <w:ind w:left="2268" w:hanging="1134"/>
        <w:rPr>
          <w:b/>
        </w:rPr>
      </w:pPr>
      <w:r w:rsidRPr="0085160C">
        <w:rPr>
          <w:b/>
        </w:rPr>
        <w:t>7.1.1.6</w:t>
      </w:r>
      <w:r w:rsidRPr="0085160C">
        <w:rPr>
          <w:b/>
        </w:rPr>
        <w:tab/>
      </w:r>
      <w:r w:rsidRPr="0085160C">
        <w:rPr>
          <w:b/>
        </w:rPr>
        <w:tab/>
        <w:t>The offset compensation shall be done with the flexible lower legform impactor in resting position prior to the test / acceleration phase.</w:t>
      </w:r>
      <w:r>
        <w:t>"</w:t>
      </w:r>
    </w:p>
    <w:p w14:paraId="110B95D5" w14:textId="77777777" w:rsidR="00F4339E" w:rsidRPr="0091093B" w:rsidRDefault="00F4339E" w:rsidP="00F4339E">
      <w:pPr>
        <w:pStyle w:val="SingleTxtG"/>
        <w:ind w:left="2268" w:hanging="1134"/>
      </w:pPr>
      <w:r w:rsidRPr="0091093B">
        <w:rPr>
          <w:i/>
          <w:iCs/>
          <w:lang w:eastAsia="ja-JP"/>
        </w:rPr>
        <w:t>P</w:t>
      </w:r>
      <w:r w:rsidRPr="0091093B">
        <w:rPr>
          <w:i/>
          <w:iCs/>
        </w:rPr>
        <w:t>aragraph 7.3.1.</w:t>
      </w:r>
      <w:r w:rsidRPr="0091093B">
        <w:t>, amend to read:</w:t>
      </w:r>
    </w:p>
    <w:p w14:paraId="047FBFB5" w14:textId="77777777" w:rsidR="00F4339E" w:rsidRPr="0091093B" w:rsidRDefault="00F4339E" w:rsidP="00F4339E">
      <w:pPr>
        <w:tabs>
          <w:tab w:val="left" w:pos="1276"/>
        </w:tabs>
        <w:spacing w:after="120" w:line="240" w:lineRule="auto"/>
        <w:ind w:left="2268" w:right="1134" w:hanging="1134"/>
        <w:jc w:val="both"/>
      </w:pPr>
      <w:r w:rsidRPr="0091093B">
        <w:t>"7.3.1.</w:t>
      </w:r>
      <w:r w:rsidRPr="0091093B">
        <w:tab/>
        <w:t>Tests shall be made to the front structure within the boundaries as defined in paragraph 3.1</w:t>
      </w:r>
      <w:r w:rsidRPr="0091093B">
        <w:rPr>
          <w:b/>
        </w:rPr>
        <w:t>3</w:t>
      </w:r>
      <w:r w:rsidRPr="0091093B">
        <w:rPr>
          <w:strike/>
        </w:rPr>
        <w:t>2</w:t>
      </w:r>
      <w:r w:rsidRPr="0091093B">
        <w:t>. ..."</w:t>
      </w:r>
    </w:p>
    <w:p w14:paraId="33EA467D" w14:textId="77777777" w:rsidR="00F4339E" w:rsidRPr="0085160C" w:rsidRDefault="00F4339E" w:rsidP="00F4339E">
      <w:pPr>
        <w:pStyle w:val="SingleTxtG"/>
        <w:ind w:left="2268" w:hanging="1134"/>
      </w:pPr>
      <w:r w:rsidRPr="0085160C">
        <w:rPr>
          <w:i/>
          <w:iCs/>
          <w:lang w:eastAsia="ja-JP"/>
        </w:rPr>
        <w:t>P</w:t>
      </w:r>
      <w:r w:rsidRPr="0085160C">
        <w:rPr>
          <w:i/>
          <w:iCs/>
        </w:rPr>
        <w:t>aragraph 7.4.4.</w:t>
      </w:r>
      <w:r w:rsidRPr="0085160C">
        <w:t>, amend to read:</w:t>
      </w:r>
    </w:p>
    <w:p w14:paraId="3D9F0B0B" w14:textId="77777777" w:rsidR="00F4339E" w:rsidRPr="0085160C" w:rsidRDefault="00F4339E" w:rsidP="00F4339E">
      <w:pPr>
        <w:tabs>
          <w:tab w:val="left" w:pos="1276"/>
        </w:tabs>
        <w:spacing w:after="120" w:line="240" w:lineRule="auto"/>
        <w:ind w:left="2268" w:hanging="1134"/>
        <w:jc w:val="both"/>
      </w:pPr>
      <w:r>
        <w:t>"</w:t>
      </w:r>
      <w:r w:rsidRPr="0085160C">
        <w:t>7.4.4.</w:t>
      </w:r>
      <w:r w:rsidRPr="0085160C">
        <w:tab/>
        <w:t xml:space="preserve">The headform velocity at the time of impact shall be </w:t>
      </w:r>
      <w:r w:rsidRPr="0085160C">
        <w:rPr>
          <w:b/>
          <w:strike/>
        </w:rPr>
        <w:t>[</w:t>
      </w:r>
      <w:r w:rsidRPr="0085160C">
        <w:t>9.7 ± 0.2 m/s</w:t>
      </w:r>
      <w:r w:rsidRPr="0085160C">
        <w:rPr>
          <w:b/>
          <w:strike/>
        </w:rPr>
        <w:t>]</w:t>
      </w:r>
      <w:r w:rsidRPr="0085160C">
        <w:t>.</w:t>
      </w:r>
      <w:r>
        <w:t>"</w:t>
      </w:r>
    </w:p>
    <w:p w14:paraId="1977727A" w14:textId="77777777" w:rsidR="00F4339E" w:rsidRPr="0085160C" w:rsidRDefault="00F4339E" w:rsidP="00F4339E">
      <w:pPr>
        <w:pStyle w:val="SingleTxtG"/>
        <w:ind w:left="2268" w:hanging="1134"/>
      </w:pPr>
      <w:r w:rsidRPr="0085160C">
        <w:rPr>
          <w:i/>
          <w:iCs/>
          <w:lang w:eastAsia="ja-JP"/>
        </w:rPr>
        <w:t>P</w:t>
      </w:r>
      <w:r w:rsidRPr="0085160C">
        <w:rPr>
          <w:i/>
          <w:iCs/>
        </w:rPr>
        <w:t>aragraphs 8.</w:t>
      </w:r>
      <w:r w:rsidRPr="0085160C">
        <w:rPr>
          <w:i/>
          <w:iCs/>
          <w:lang w:eastAsia="ja-JP"/>
        </w:rPr>
        <w:t>1</w:t>
      </w:r>
      <w:r w:rsidRPr="0085160C">
        <w:rPr>
          <w:i/>
          <w:iCs/>
        </w:rPr>
        <w:t>. to 8.1.2.4.2.</w:t>
      </w:r>
      <w:r w:rsidRPr="0085160C">
        <w:t>, amend to read:</w:t>
      </w:r>
    </w:p>
    <w:p w14:paraId="166F5EC1" w14:textId="77777777" w:rsidR="00F4339E" w:rsidRPr="0085160C" w:rsidRDefault="00F4339E" w:rsidP="00F4339E">
      <w:pPr>
        <w:pStyle w:val="SingleTxtG"/>
        <w:ind w:left="2268" w:hanging="1134"/>
        <w:rPr>
          <w:u w:val="single"/>
        </w:rPr>
      </w:pPr>
      <w:r>
        <w:t>"</w:t>
      </w:r>
      <w:r w:rsidRPr="0085160C">
        <w:t>8.</w:t>
      </w:r>
      <w:r w:rsidRPr="0085160C">
        <w:rPr>
          <w:lang w:eastAsia="ja-JP"/>
        </w:rPr>
        <w:t>1</w:t>
      </w:r>
      <w:r w:rsidRPr="0085160C">
        <w:t>.</w:t>
      </w:r>
      <w:r w:rsidRPr="0085160C">
        <w:tab/>
      </w:r>
      <w:r w:rsidRPr="0085160C">
        <w:rPr>
          <w:b/>
          <w:lang w:eastAsia="ja-JP"/>
        </w:rPr>
        <w:t>Flexible lower legform impactor</w:t>
      </w:r>
      <w:r w:rsidRPr="0085160C">
        <w:t xml:space="preserve"> </w:t>
      </w:r>
      <w:r w:rsidRPr="0085160C">
        <w:rPr>
          <w:strike/>
        </w:rPr>
        <w:t xml:space="preserve">Lower legform </w:t>
      </w:r>
      <w:r w:rsidRPr="0085160C">
        <w:rPr>
          <w:strike/>
          <w:lang w:eastAsia="ja-JP"/>
        </w:rPr>
        <w:t>impactor</w:t>
      </w:r>
      <w:r w:rsidRPr="0085160C">
        <w:t xml:space="preserve"> certification</w:t>
      </w:r>
    </w:p>
    <w:p w14:paraId="4992E0F0" w14:textId="77777777" w:rsidR="00F4339E" w:rsidRPr="0085160C" w:rsidRDefault="00F4339E" w:rsidP="00F4339E">
      <w:pPr>
        <w:pStyle w:val="SingleTxtG"/>
        <w:ind w:left="2268" w:hanging="1134"/>
      </w:pPr>
      <w:r w:rsidRPr="0085160C">
        <w:t>8.</w:t>
      </w:r>
      <w:r w:rsidRPr="0085160C">
        <w:rPr>
          <w:lang w:eastAsia="ja-JP"/>
        </w:rPr>
        <w:t>1</w:t>
      </w:r>
      <w:r w:rsidRPr="0085160C">
        <w:t>.1.</w:t>
      </w:r>
      <w:r w:rsidRPr="0085160C">
        <w:tab/>
        <w:t xml:space="preserve">Static </w:t>
      </w:r>
      <w:r w:rsidRPr="0085160C">
        <w:rPr>
          <w:b/>
        </w:rPr>
        <w:t>certification</w:t>
      </w:r>
      <w:r w:rsidRPr="0085160C">
        <w:t xml:space="preserve"> tests</w:t>
      </w:r>
    </w:p>
    <w:p w14:paraId="22CC3453" w14:textId="77777777" w:rsidR="00F4339E" w:rsidRPr="0085160C" w:rsidRDefault="00F4339E" w:rsidP="00F4339E">
      <w:pPr>
        <w:pStyle w:val="SingleTxtG"/>
        <w:ind w:left="2268" w:hanging="1134"/>
        <w:rPr>
          <w:b/>
        </w:rPr>
      </w:pPr>
      <w:r w:rsidRPr="0085160C">
        <w:t>8.</w:t>
      </w:r>
      <w:r w:rsidRPr="0085160C">
        <w:rPr>
          <w:lang w:eastAsia="ja-JP"/>
        </w:rPr>
        <w:t>1</w:t>
      </w:r>
      <w:r w:rsidRPr="0085160C">
        <w:t>.1.1.</w:t>
      </w:r>
      <w:r w:rsidRPr="0085160C">
        <w:rPr>
          <w:b/>
        </w:rPr>
        <w:tab/>
        <w:t xml:space="preserve">The femur and the tibia of the </w:t>
      </w:r>
      <w:r w:rsidRPr="0085160C">
        <w:rPr>
          <w:b/>
          <w:lang w:eastAsia="ja-JP"/>
        </w:rPr>
        <w:t>flexible lower legform impactor</w:t>
      </w:r>
      <w:r w:rsidRPr="0085160C">
        <w:rPr>
          <w:b/>
        </w:rPr>
        <w:t xml:space="preserve"> shall meet the requirements specified in paragraph 8.</w:t>
      </w:r>
      <w:r w:rsidRPr="0085160C">
        <w:rPr>
          <w:b/>
          <w:lang w:eastAsia="ja-JP"/>
        </w:rPr>
        <w:t>1</w:t>
      </w:r>
      <w:r w:rsidRPr="0085160C">
        <w:rPr>
          <w:b/>
        </w:rPr>
        <w:t>.1.2</w:t>
      </w:r>
      <w:r>
        <w:rPr>
          <w:b/>
        </w:rPr>
        <w:t>.</w:t>
      </w:r>
      <w:r w:rsidRPr="0085160C">
        <w:rPr>
          <w:b/>
        </w:rPr>
        <w:t xml:space="preserve"> when tested according to paragraph 8.</w:t>
      </w:r>
      <w:r w:rsidRPr="0085160C">
        <w:rPr>
          <w:b/>
          <w:lang w:eastAsia="ja-JP"/>
        </w:rPr>
        <w:t>1</w:t>
      </w:r>
      <w:r w:rsidRPr="0085160C">
        <w:rPr>
          <w:b/>
        </w:rPr>
        <w:t>.1.4.  The knee joint of the lower legform impactor shall meet the requirements specified in paragraph 8.</w:t>
      </w:r>
      <w:r w:rsidRPr="0085160C">
        <w:rPr>
          <w:b/>
          <w:lang w:eastAsia="ja-JP"/>
        </w:rPr>
        <w:t>1</w:t>
      </w:r>
      <w:r w:rsidRPr="0085160C">
        <w:rPr>
          <w:b/>
        </w:rPr>
        <w:t>.1.3</w:t>
      </w:r>
      <w:r>
        <w:rPr>
          <w:b/>
        </w:rPr>
        <w:t>.</w:t>
      </w:r>
      <w:r w:rsidRPr="0085160C">
        <w:rPr>
          <w:b/>
        </w:rPr>
        <w:t xml:space="preserve"> when tested according to paragraph 8.</w:t>
      </w:r>
      <w:r w:rsidRPr="0085160C">
        <w:rPr>
          <w:b/>
          <w:lang w:eastAsia="ja-JP"/>
        </w:rPr>
        <w:t>1</w:t>
      </w:r>
      <w:r w:rsidRPr="0085160C">
        <w:rPr>
          <w:b/>
        </w:rPr>
        <w:t>.1.5. The stabilized temperature of the impactor during the certification tests shall be 20° ± 2°C.</w:t>
      </w:r>
    </w:p>
    <w:p w14:paraId="0F002587" w14:textId="77777777" w:rsidR="00F4339E" w:rsidRPr="0085160C" w:rsidRDefault="00F4339E" w:rsidP="00F4339E">
      <w:pPr>
        <w:pStyle w:val="SingleTxtG"/>
        <w:ind w:left="2268" w:hanging="1134"/>
        <w:rPr>
          <w:b/>
          <w:bCs/>
          <w:lang w:eastAsia="ja-JP"/>
        </w:rPr>
      </w:pPr>
      <w:r w:rsidRPr="0085160C">
        <w:rPr>
          <w:b/>
          <w:bCs/>
        </w:rPr>
        <w:tab/>
        <w:t xml:space="preserve">The CAC response values, as defined in ISO 6487:2002, shall be 30 mm for the knee ligament elongations and </w:t>
      </w:r>
      <w:r w:rsidRPr="0085160C">
        <w:rPr>
          <w:b/>
          <w:bCs/>
          <w:lang w:eastAsia="ja-JP"/>
        </w:rPr>
        <w:t>4</w:t>
      </w:r>
      <w:r w:rsidRPr="0085160C">
        <w:rPr>
          <w:b/>
          <w:bCs/>
        </w:rPr>
        <w:t> kN for the applied external load.  For these tests, low-pass filtering at an appropriate frequency is permitted to remove higher frequency noise without significantly affecting the measurement of the response of the impactor.</w:t>
      </w:r>
    </w:p>
    <w:p w14:paraId="13AC6990" w14:textId="77777777" w:rsidR="00F4339E" w:rsidRPr="0085160C" w:rsidRDefault="00F4339E" w:rsidP="00F4339E">
      <w:pPr>
        <w:pStyle w:val="SingleTxtG"/>
        <w:ind w:left="2268" w:hanging="1134"/>
        <w:rPr>
          <w:bCs/>
          <w:strike/>
          <w:lang w:eastAsia="ja-JP"/>
        </w:rPr>
      </w:pPr>
      <w:r w:rsidRPr="0085160C">
        <w:rPr>
          <w:bCs/>
          <w:lang w:eastAsia="ja-JP"/>
        </w:rPr>
        <w:lastRenderedPageBreak/>
        <w:tab/>
      </w:r>
      <w:r w:rsidRPr="0085160C">
        <w:rPr>
          <w:bCs/>
          <w:strike/>
          <w:lang w:eastAsia="ja-JP"/>
        </w:rPr>
        <w:t>The lower legform impactor shall meet the requirements specified in paragraph 8.1.1.2. when tested as specified in paragraph 8.1.1.4. and the requirements specified in paragraph 8.1.1.3. when tested as specified in paragraph 8.1.1.5.</w:t>
      </w:r>
    </w:p>
    <w:p w14:paraId="585A71A8" w14:textId="77777777" w:rsidR="00F4339E" w:rsidRPr="0085160C" w:rsidRDefault="00F4339E" w:rsidP="00F4339E">
      <w:pPr>
        <w:pStyle w:val="SingleTxtG"/>
        <w:ind w:left="2268" w:hanging="1134"/>
        <w:rPr>
          <w:bCs/>
          <w:strike/>
          <w:lang w:eastAsia="ja-JP"/>
        </w:rPr>
      </w:pPr>
      <w:r w:rsidRPr="0085160C">
        <w:rPr>
          <w:bCs/>
          <w:lang w:eastAsia="ja-JP"/>
        </w:rPr>
        <w:tab/>
      </w:r>
      <w:r w:rsidRPr="0085160C">
        <w:rPr>
          <w:bCs/>
          <w:strike/>
          <w:lang w:eastAsia="ja-JP"/>
        </w:rPr>
        <w:t>For both tests the impactor shall have the intended orientation about its longitudinal axis, for the correct operation of its knee joint, with a tolerance of ± 2°.</w:t>
      </w:r>
    </w:p>
    <w:p w14:paraId="20C72AA7" w14:textId="77777777" w:rsidR="00F4339E" w:rsidRPr="0085160C" w:rsidRDefault="00F4339E" w:rsidP="00F4339E">
      <w:pPr>
        <w:pStyle w:val="SingleTxtG"/>
        <w:ind w:left="2268" w:hanging="1134"/>
        <w:rPr>
          <w:bCs/>
          <w:strike/>
          <w:lang w:eastAsia="ja-JP"/>
        </w:rPr>
      </w:pPr>
      <w:r w:rsidRPr="0085160C">
        <w:rPr>
          <w:bCs/>
          <w:lang w:eastAsia="ja-JP"/>
        </w:rPr>
        <w:tab/>
      </w:r>
      <w:r w:rsidRPr="0085160C">
        <w:rPr>
          <w:bCs/>
          <w:strike/>
          <w:lang w:eastAsia="ja-JP"/>
        </w:rPr>
        <w:t>The stabilized temperature of the impactor during certification shall be 20° ± 2°C.</w:t>
      </w:r>
    </w:p>
    <w:p w14:paraId="13BBFC5F" w14:textId="77777777" w:rsidR="00F4339E" w:rsidRPr="0085160C" w:rsidRDefault="00F4339E" w:rsidP="00F4339E">
      <w:pPr>
        <w:pStyle w:val="SingleTxtG"/>
        <w:ind w:left="2268" w:hanging="1134"/>
        <w:rPr>
          <w:b/>
          <w:bCs/>
          <w:lang w:eastAsia="ja-JP"/>
        </w:rPr>
      </w:pPr>
      <w:r w:rsidRPr="0085160C">
        <w:rPr>
          <w:bCs/>
          <w:lang w:eastAsia="ja-JP"/>
        </w:rPr>
        <w:tab/>
      </w:r>
      <w:r w:rsidRPr="0085160C">
        <w:rPr>
          <w:bCs/>
          <w:strike/>
          <w:lang w:eastAsia="ja-JP"/>
        </w:rPr>
        <w:t>The CAC response values, as defined in ISO 6487:2002 shall be 50° for the knee bending angle and 500 N for the applied force when the impactor is loaded in bending in accordance with paragraph 8.1.1.4., and 10 mm for the shearing displacement and 10 kN for the applied force when the impactor is loaded in shearing in accordance with paragraph 8.1.1.5.  For both tests low-pass filtering at an appropriate frequency is permitted, to remove higher frequency noise without significantly affecting the measurement of the response of the impactor.</w:t>
      </w:r>
    </w:p>
    <w:p w14:paraId="2DCD88BA" w14:textId="77777777" w:rsidR="00F4339E" w:rsidRPr="0091093B" w:rsidRDefault="00F4339E" w:rsidP="00F4339E">
      <w:pPr>
        <w:pStyle w:val="SingleTxtG"/>
        <w:ind w:left="2268" w:hanging="1134"/>
        <w:rPr>
          <w:b/>
          <w:lang w:eastAsia="ja-JP"/>
        </w:rPr>
      </w:pPr>
      <w:r w:rsidRPr="0085160C">
        <w:t>8.</w:t>
      </w:r>
      <w:r w:rsidRPr="0085160C">
        <w:rPr>
          <w:lang w:eastAsia="ja-JP"/>
        </w:rPr>
        <w:t>1</w:t>
      </w:r>
      <w:r w:rsidRPr="0085160C">
        <w:t>.1.2.</w:t>
      </w:r>
      <w:r w:rsidRPr="0085160C">
        <w:rPr>
          <w:b/>
        </w:rPr>
        <w:tab/>
      </w:r>
      <w:r w:rsidRPr="0091093B">
        <w:rPr>
          <w:b/>
        </w:rPr>
        <w:t>When the femur and the tibia of the impactor, without flesh and skin, are loaded in bending in accordance with paragraph 8.</w:t>
      </w:r>
      <w:r w:rsidRPr="0091093B">
        <w:rPr>
          <w:b/>
          <w:lang w:eastAsia="ja-JP"/>
        </w:rPr>
        <w:t>1</w:t>
      </w:r>
      <w:r w:rsidRPr="0091093B">
        <w:rPr>
          <w:b/>
        </w:rPr>
        <w:t>.1.4., the applied moment and the generated deflection at the centre of the femur and the tibia (M</w:t>
      </w:r>
      <w:r w:rsidRPr="0091093B">
        <w:rPr>
          <w:b/>
          <w:vertAlign w:val="subscript"/>
        </w:rPr>
        <w:t>c</w:t>
      </w:r>
      <w:r w:rsidRPr="0091093B">
        <w:rPr>
          <w:b/>
        </w:rPr>
        <w:t xml:space="preserve"> and D</w:t>
      </w:r>
      <w:r w:rsidRPr="0091093B">
        <w:rPr>
          <w:b/>
          <w:vertAlign w:val="subscript"/>
        </w:rPr>
        <w:t>c</w:t>
      </w:r>
      <w:r w:rsidRPr="0091093B">
        <w:rPr>
          <w:b/>
        </w:rPr>
        <w:t>) shall be within the corridors shown in Figure </w:t>
      </w:r>
      <w:r w:rsidRPr="0091093B">
        <w:rPr>
          <w:b/>
          <w:lang w:eastAsia="ja-JP"/>
        </w:rPr>
        <w:t>22</w:t>
      </w:r>
      <w:r w:rsidRPr="0091093B">
        <w:rPr>
          <w:b/>
        </w:rPr>
        <w:t>.</w:t>
      </w:r>
    </w:p>
    <w:p w14:paraId="41031499" w14:textId="77777777" w:rsidR="00F4339E" w:rsidRPr="0091093B" w:rsidRDefault="00F4339E" w:rsidP="00F4339E">
      <w:pPr>
        <w:pStyle w:val="SingleTxtG"/>
        <w:ind w:left="2268" w:hanging="1134"/>
        <w:rPr>
          <w:strike/>
          <w:lang w:eastAsia="ja-JP"/>
        </w:rPr>
      </w:pPr>
      <w:r w:rsidRPr="0091093B">
        <w:rPr>
          <w:b/>
          <w:lang w:eastAsia="ja-JP"/>
        </w:rPr>
        <w:tab/>
      </w:r>
      <w:r w:rsidRPr="0091093B">
        <w:rPr>
          <w:strike/>
          <w:lang w:eastAsia="ja-JP"/>
        </w:rPr>
        <w:t>When the impactor is loaded in bending in accordance with paragraph 8.1.1.4., the applied force/bending angle response shall be within the limits shown in Figure 18.  Also, the energy taken to generate 15.0° of bending shall be 100 ± 7 J.</w:t>
      </w:r>
    </w:p>
    <w:p w14:paraId="2E3A00EF" w14:textId="77777777" w:rsidR="00F4339E" w:rsidRPr="0091093B" w:rsidRDefault="00F4339E" w:rsidP="00F4339E">
      <w:pPr>
        <w:pStyle w:val="SingleTxtG"/>
        <w:ind w:left="2268" w:hanging="1134"/>
        <w:rPr>
          <w:b/>
          <w:lang w:eastAsia="ja-JP"/>
        </w:rPr>
      </w:pPr>
      <w:r w:rsidRPr="0091093B">
        <w:t>8.</w:t>
      </w:r>
      <w:r w:rsidRPr="0091093B">
        <w:rPr>
          <w:lang w:eastAsia="ja-JP"/>
        </w:rPr>
        <w:t>1</w:t>
      </w:r>
      <w:r w:rsidRPr="0091093B">
        <w:t>.1.3.</w:t>
      </w:r>
      <w:r w:rsidRPr="0091093B">
        <w:rPr>
          <w:b/>
        </w:rPr>
        <w:tab/>
        <w:t>When the knee joint of the impactor, without flesh and skin, is loaded in bending in accordance with paragraph 8.</w:t>
      </w:r>
      <w:r w:rsidRPr="0091093B">
        <w:rPr>
          <w:b/>
          <w:lang w:eastAsia="ja-JP"/>
        </w:rPr>
        <w:t>1</w:t>
      </w:r>
      <w:r w:rsidRPr="0091093B">
        <w:rPr>
          <w:b/>
        </w:rPr>
        <w:t>.1.5., the MCL, ACL, and PCL elongations and applied bending moment or the force at the centre of the knee joint (M</w:t>
      </w:r>
      <w:r w:rsidRPr="0091093B">
        <w:rPr>
          <w:b/>
          <w:vertAlign w:val="subscript"/>
        </w:rPr>
        <w:t>c</w:t>
      </w:r>
      <w:r w:rsidRPr="0091093B">
        <w:rPr>
          <w:b/>
        </w:rPr>
        <w:t xml:space="preserve"> or F</w:t>
      </w:r>
      <w:r w:rsidRPr="0091093B">
        <w:rPr>
          <w:b/>
          <w:vertAlign w:val="subscript"/>
        </w:rPr>
        <w:t>c</w:t>
      </w:r>
      <w:r w:rsidRPr="0091093B">
        <w:rPr>
          <w:b/>
        </w:rPr>
        <w:t>) shall be within the corridors shown in Figure </w:t>
      </w:r>
      <w:r w:rsidRPr="0091093B">
        <w:rPr>
          <w:b/>
          <w:lang w:eastAsia="ja-JP"/>
        </w:rPr>
        <w:t>23</w:t>
      </w:r>
      <w:r w:rsidRPr="0091093B">
        <w:rPr>
          <w:b/>
        </w:rPr>
        <w:t>.</w:t>
      </w:r>
    </w:p>
    <w:p w14:paraId="02429204" w14:textId="77777777" w:rsidR="00F4339E" w:rsidRPr="0091093B" w:rsidRDefault="00F4339E" w:rsidP="00F4339E">
      <w:pPr>
        <w:pStyle w:val="SingleTxtG"/>
        <w:ind w:left="2268" w:hanging="1134"/>
        <w:rPr>
          <w:strike/>
          <w:lang w:eastAsia="ja-JP"/>
        </w:rPr>
      </w:pPr>
      <w:r w:rsidRPr="0091093B">
        <w:rPr>
          <w:b/>
          <w:lang w:eastAsia="ja-JP"/>
        </w:rPr>
        <w:tab/>
      </w:r>
      <w:r w:rsidRPr="0091093B">
        <w:rPr>
          <w:strike/>
          <w:lang w:eastAsia="ja-JP"/>
        </w:rPr>
        <w:t>When the impactor is loaded in shearing in accordance with paragraph 8.1.1.5., the applied force/shearing displacement response shall be within the limits shown in Figure 19.</w:t>
      </w:r>
    </w:p>
    <w:p w14:paraId="4EE857FA" w14:textId="77777777" w:rsidR="00F4339E" w:rsidRPr="0085160C" w:rsidRDefault="00F4339E" w:rsidP="00F4339E">
      <w:pPr>
        <w:pStyle w:val="SingleTxtG"/>
        <w:ind w:left="2268" w:hanging="1134"/>
        <w:rPr>
          <w:b/>
        </w:rPr>
      </w:pPr>
      <w:r w:rsidRPr="0091093B">
        <w:t>8.</w:t>
      </w:r>
      <w:r w:rsidRPr="0091093B">
        <w:rPr>
          <w:lang w:eastAsia="ja-JP"/>
        </w:rPr>
        <w:t>1</w:t>
      </w:r>
      <w:r w:rsidRPr="0091093B">
        <w:t>.1.4.</w:t>
      </w:r>
      <w:r w:rsidRPr="0091093B">
        <w:rPr>
          <w:b/>
        </w:rPr>
        <w:tab/>
        <w:t>The edges of the femur and tibia, without flesh and skin, not bending parts</w:t>
      </w:r>
      <w:r w:rsidRPr="0091093B">
        <w:rPr>
          <w:b/>
          <w:strike/>
        </w:rPr>
        <w:t>,</w:t>
      </w:r>
      <w:r w:rsidRPr="0091093B">
        <w:rPr>
          <w:b/>
        </w:rPr>
        <w:t xml:space="preserve"> shall be mounted to the support rig firmly as shown in Figure </w:t>
      </w:r>
      <w:r w:rsidRPr="0091093B">
        <w:rPr>
          <w:b/>
          <w:lang w:eastAsia="ja-JP"/>
        </w:rPr>
        <w:t>24 and Figure 25</w:t>
      </w:r>
      <w:r w:rsidRPr="0091093B">
        <w:rPr>
          <w:b/>
        </w:rPr>
        <w:t xml:space="preserve">. The Y-axis of the impactor shall be parallel to the loading </w:t>
      </w:r>
      <w:r w:rsidRPr="0085160C">
        <w:rPr>
          <w:b/>
        </w:rPr>
        <w:t>axis within 180 ± 2° tolerance. To obtain repeatable loading, low friction Polytetrafluoroethylene (PTFE) plastic pads are used under each support (see Figure</w:t>
      </w:r>
      <w:r>
        <w:rPr>
          <w:b/>
        </w:rPr>
        <w:t>s</w:t>
      </w:r>
      <w:r w:rsidRPr="0085160C">
        <w:rPr>
          <w:b/>
        </w:rPr>
        <w:t> 24 and  25).</w:t>
      </w:r>
    </w:p>
    <w:p w14:paraId="4283F853" w14:textId="77777777" w:rsidR="00F4339E" w:rsidRPr="0085160C" w:rsidRDefault="00F4339E" w:rsidP="00F4339E">
      <w:pPr>
        <w:pStyle w:val="SingleTxtG"/>
        <w:ind w:left="2268" w:hanging="1134"/>
        <w:rPr>
          <w:b/>
          <w:bCs/>
          <w:lang w:eastAsia="ja-JP"/>
        </w:rPr>
      </w:pPr>
      <w:r w:rsidRPr="0085160C">
        <w:rPr>
          <w:b/>
          <w:bCs/>
        </w:rPr>
        <w:tab/>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85160C">
        <w:rPr>
          <w:b/>
          <w:bCs/>
          <w:vertAlign w:val="subscript"/>
        </w:rPr>
        <w:t>c</w:t>
      </w:r>
      <w:r w:rsidRPr="0085160C">
        <w:rPr>
          <w:b/>
          <w:bCs/>
        </w:rPr>
        <w:t>) of the femur or tibia reaches 380 Nm</w:t>
      </w:r>
      <w:r w:rsidRPr="0085160C">
        <w:rPr>
          <w:b/>
          <w:bCs/>
          <w:lang w:eastAsia="ja-JP"/>
        </w:rPr>
        <w:t>.</w:t>
      </w:r>
    </w:p>
    <w:p w14:paraId="5BDA6536" w14:textId="77777777" w:rsidR="00F4339E" w:rsidRPr="0085160C" w:rsidRDefault="00F4339E" w:rsidP="00F4339E">
      <w:pPr>
        <w:pStyle w:val="SingleTxtG"/>
        <w:ind w:left="2268" w:hanging="1134"/>
        <w:rPr>
          <w:bCs/>
          <w:strike/>
        </w:rPr>
      </w:pPr>
      <w:r w:rsidRPr="0085160C">
        <w:rPr>
          <w:bCs/>
        </w:rPr>
        <w:tab/>
      </w:r>
      <w:r w:rsidRPr="0085160C">
        <w:rPr>
          <w:bCs/>
          <w:strike/>
        </w:rPr>
        <w:t xml:space="preserve">The impactor, without foam covering and skin, shall be mounted with the tibia firmly clamped to a fixed horizontal surface and a metal tube connected firmly to the femur, as shown in Figure 20. The rotational axis of impactor knee joint shall be vertical.  To avoid friction errors, no support shall be </w:t>
      </w:r>
      <w:r w:rsidRPr="0085160C">
        <w:rPr>
          <w:bCs/>
          <w:strike/>
        </w:rPr>
        <w:lastRenderedPageBreak/>
        <w:t xml:space="preserve">provided to the femur section or the metal tube.  The bending moment applied at the centre of the knee joint, due to the mass of the metal tube and other components (excluding the legform itself), shall not exceed 25 Nm.  </w:t>
      </w:r>
    </w:p>
    <w:p w14:paraId="6469B962" w14:textId="77777777" w:rsidR="00F4339E" w:rsidRPr="0085160C" w:rsidRDefault="00F4339E" w:rsidP="00F4339E">
      <w:pPr>
        <w:pStyle w:val="SingleTxtG"/>
        <w:ind w:left="2268" w:hanging="1134"/>
        <w:rPr>
          <w:bCs/>
          <w:strike/>
        </w:rPr>
      </w:pPr>
      <w:r w:rsidRPr="0085160C">
        <w:rPr>
          <w:bCs/>
        </w:rPr>
        <w:tab/>
      </w:r>
      <w:r w:rsidRPr="0085160C">
        <w:rPr>
          <w:bCs/>
          <w:strike/>
        </w:rPr>
        <w:t>A horizontal normal force shall be applied to the metal tube at a distance of 2.0 + 0.01 m from the centre of the knee joint and the resulting angle of knee deflection shall be recorded.  The load shall be increased at a rate between 1.0 and 10°/s until the angle of deflection of the knee is in excess of 22º.  Brief excursions from these limits due, for instance, to the use of a hand-pump shall be permitted.</w:t>
      </w:r>
    </w:p>
    <w:p w14:paraId="46F9CC9A" w14:textId="77777777" w:rsidR="00F4339E" w:rsidRPr="0085160C" w:rsidRDefault="00F4339E" w:rsidP="00F4339E">
      <w:pPr>
        <w:pStyle w:val="SingleTxtG"/>
        <w:ind w:left="2268" w:hanging="1134"/>
        <w:rPr>
          <w:bCs/>
          <w:strike/>
        </w:rPr>
      </w:pPr>
      <w:r w:rsidRPr="0085160C">
        <w:rPr>
          <w:bCs/>
        </w:rPr>
        <w:tab/>
      </w:r>
      <w:r w:rsidRPr="0085160C">
        <w:rPr>
          <w:bCs/>
          <w:strike/>
        </w:rPr>
        <w:t>The energy is calculated by integrating the force with respect to the bending angle in radians, and multiplying by the lever length of 2.0 + 0.01 m.</w:t>
      </w:r>
    </w:p>
    <w:p w14:paraId="782B0E47" w14:textId="0C5E7325" w:rsidR="00F4339E" w:rsidRPr="0091093B" w:rsidRDefault="00F4339E" w:rsidP="00F4339E">
      <w:pPr>
        <w:pStyle w:val="SingleTxtG"/>
        <w:ind w:left="2268" w:hanging="1134"/>
        <w:rPr>
          <w:b/>
        </w:rPr>
      </w:pPr>
      <w:r w:rsidRPr="0085160C">
        <w:t>8.</w:t>
      </w:r>
      <w:r w:rsidRPr="0085160C">
        <w:rPr>
          <w:lang w:eastAsia="ja-JP"/>
        </w:rPr>
        <w:t>1</w:t>
      </w:r>
      <w:r w:rsidRPr="0085160C">
        <w:t>.1.5.</w:t>
      </w:r>
      <w:r w:rsidRPr="0085160C">
        <w:rPr>
          <w:b/>
        </w:rPr>
        <w:tab/>
        <w:t xml:space="preserve">The ends of the knee </w:t>
      </w:r>
      <w:r w:rsidRPr="0091093B">
        <w:rPr>
          <w:b/>
        </w:rPr>
        <w:t xml:space="preserve">joint, without flesh and skin, shall be mounted to the support rig firmly as shown in Figure </w:t>
      </w:r>
      <w:r w:rsidRPr="0091093B">
        <w:rPr>
          <w:b/>
          <w:lang w:eastAsia="ja-JP"/>
        </w:rPr>
        <w:t>26</w:t>
      </w:r>
      <w:r w:rsidRPr="0091093B">
        <w:rPr>
          <w:b/>
        </w:rPr>
        <w:t xml:space="preserve">. The Y-axis of the impactor shall be parallel to the loading axis </w:t>
      </w:r>
      <w:r w:rsidRPr="0085160C">
        <w:rPr>
          <w:b/>
        </w:rPr>
        <w:t xml:space="preserve">within ± 2° tolerance.  To obtain repeatable loading, low friction Polytetrafluoroethylene (PTFE) plastic pads are used under each </w:t>
      </w:r>
      <w:r w:rsidRPr="0091093B">
        <w:rPr>
          <w:b/>
        </w:rPr>
        <w:t xml:space="preserve">support (see Figure 26).  To avoid impactor damage, a foamed </w:t>
      </w:r>
      <w:r w:rsidR="0091093B" w:rsidRPr="0091093B">
        <w:rPr>
          <w:b/>
        </w:rPr>
        <w:t>neoprene sheet shall be set</w:t>
      </w:r>
      <w:r w:rsidRPr="0091093B">
        <w:rPr>
          <w:b/>
        </w:rPr>
        <w:t xml:space="preserve"> between the loading ram and the impactor face of the knee joint, which is described in Figure </w:t>
      </w:r>
      <w:r w:rsidRPr="0091093B">
        <w:rPr>
          <w:b/>
          <w:lang w:eastAsia="ja-JP"/>
        </w:rPr>
        <w:t>26</w:t>
      </w:r>
      <w:r w:rsidRPr="0091093B">
        <w:rPr>
          <w:b/>
        </w:rPr>
        <w:t>, shall be removed. The foamed neoprene sheet used in this test shall have compression characteristics as shown in Figure 1</w:t>
      </w:r>
      <w:r w:rsidRPr="0091093B">
        <w:rPr>
          <w:b/>
          <w:lang w:eastAsia="ja-JP"/>
        </w:rPr>
        <w:t>5</w:t>
      </w:r>
      <w:r w:rsidRPr="0091093B">
        <w:rPr>
          <w:b/>
        </w:rPr>
        <w:t>.</w:t>
      </w:r>
    </w:p>
    <w:p w14:paraId="26CFADEF" w14:textId="1E740552" w:rsidR="00F4339E" w:rsidRPr="0085160C" w:rsidRDefault="00F4339E" w:rsidP="00F4339E">
      <w:pPr>
        <w:pStyle w:val="SingleTxtG"/>
        <w:ind w:left="2268" w:hanging="1134"/>
        <w:rPr>
          <w:b/>
          <w:lang w:eastAsia="ja-JP"/>
        </w:rPr>
      </w:pPr>
      <w:r w:rsidRPr="0085160C">
        <w:rPr>
          <w:b/>
        </w:rPr>
        <w:tab/>
        <w:t xml:space="preserve">The centre of the loading force shall be applied at the knee joint centre within ± 2°mm tolerance along </w:t>
      </w:r>
      <w:r w:rsidRPr="0091093B">
        <w:rPr>
          <w:b/>
        </w:rPr>
        <w:t xml:space="preserve">the Z-axis (see Figure 12).  The external load shall be increased so as to maintain </w:t>
      </w:r>
      <w:r w:rsidRPr="0085160C">
        <w:rPr>
          <w:b/>
        </w:rPr>
        <w:t>a deflection rate between 10 and 100 mm/minute until the bending moment at the centre part of the knee joint (M</w:t>
      </w:r>
      <w:r w:rsidRPr="0085160C">
        <w:rPr>
          <w:b/>
          <w:vertAlign w:val="subscript"/>
        </w:rPr>
        <w:t>c</w:t>
      </w:r>
      <w:r w:rsidRPr="0085160C">
        <w:rPr>
          <w:b/>
        </w:rPr>
        <w:t xml:space="preserve">) reaches </w:t>
      </w:r>
      <w:r w:rsidRPr="0085160C">
        <w:rPr>
          <w:b/>
          <w:lang w:eastAsia="ja-JP"/>
        </w:rPr>
        <w:t>4</w:t>
      </w:r>
      <w:r w:rsidRPr="0085160C">
        <w:rPr>
          <w:b/>
        </w:rPr>
        <w:t>00 Nm.</w:t>
      </w:r>
    </w:p>
    <w:p w14:paraId="08507249" w14:textId="77777777" w:rsidR="00F4339E" w:rsidRPr="0085160C" w:rsidRDefault="00F4339E" w:rsidP="00F4339E">
      <w:pPr>
        <w:pStyle w:val="SingleTxtG"/>
        <w:ind w:left="2268" w:hanging="1134"/>
        <w:rPr>
          <w:strike/>
          <w:lang w:eastAsia="ja-JP"/>
        </w:rPr>
      </w:pPr>
      <w:r w:rsidRPr="0085160C">
        <w:rPr>
          <w:lang w:eastAsia="ja-JP"/>
        </w:rPr>
        <w:tab/>
      </w:r>
      <w:r w:rsidRPr="0085160C">
        <w:rPr>
          <w:strike/>
          <w:lang w:eastAsia="ja-JP"/>
        </w:rPr>
        <w:t>The impactor, without foam covering and skin, shall be mounted with the tibia firmly clamped to a fixed horizontal surface and a metal tube connected firmly to the femur and restrained at 2.0 m from the centre of the knee joint, as shown in Figure 21.</w:t>
      </w:r>
    </w:p>
    <w:p w14:paraId="113D0070" w14:textId="77777777" w:rsidR="00F4339E" w:rsidRPr="0085160C" w:rsidRDefault="00F4339E" w:rsidP="00F4339E">
      <w:pPr>
        <w:pStyle w:val="SingleTxtG"/>
        <w:ind w:left="2268" w:hanging="1134"/>
        <w:rPr>
          <w:strike/>
          <w:lang w:eastAsia="ja-JP"/>
        </w:rPr>
      </w:pPr>
      <w:r w:rsidRPr="0085160C">
        <w:rPr>
          <w:lang w:eastAsia="ja-JP"/>
        </w:rPr>
        <w:tab/>
      </w:r>
      <w:r w:rsidRPr="0085160C">
        <w:rPr>
          <w:strike/>
          <w:lang w:eastAsia="ja-JP"/>
        </w:rPr>
        <w:t>A horizontal normal force shall be applied to the femur at a distance of 50 mm from the centre of the knee joint and the resulting knee shearing displacement shall be recorded.  The load shall be increased between 0.1 and 20 mm/s until the shearing displacement of the knee is in excess of 7.0 mm or the load is in excess of 6.0 kN.  Brief excursions from these limits due, for instance, to the use of a hand-pump shall be permitted.</w:t>
      </w:r>
    </w:p>
    <w:p w14:paraId="6C4678B7" w14:textId="77777777" w:rsidR="00F4339E" w:rsidRPr="0085160C" w:rsidRDefault="00F4339E" w:rsidP="00F4339E">
      <w:pPr>
        <w:pStyle w:val="SingleTxtG"/>
        <w:ind w:left="2268" w:hanging="1134"/>
        <w:rPr>
          <w:b/>
          <w:bCs/>
        </w:rPr>
      </w:pPr>
      <w:r w:rsidRPr="0085160C">
        <w:rPr>
          <w:bCs/>
        </w:rPr>
        <w:t>8.</w:t>
      </w:r>
      <w:r w:rsidRPr="0085160C">
        <w:rPr>
          <w:bCs/>
          <w:lang w:eastAsia="ja-JP"/>
        </w:rPr>
        <w:t>1</w:t>
      </w:r>
      <w:r w:rsidRPr="0085160C">
        <w:rPr>
          <w:bCs/>
        </w:rPr>
        <w:t>.2.</w:t>
      </w:r>
      <w:r w:rsidRPr="0085160C">
        <w:rPr>
          <w:b/>
          <w:bCs/>
        </w:rPr>
        <w:tab/>
      </w:r>
      <w:r w:rsidRPr="0085160C">
        <w:rPr>
          <w:bCs/>
        </w:rPr>
        <w:t>Dynamic</w:t>
      </w:r>
      <w:r w:rsidRPr="0085160C">
        <w:rPr>
          <w:b/>
          <w:bCs/>
        </w:rPr>
        <w:t xml:space="preserve"> certification </w:t>
      </w:r>
      <w:r w:rsidRPr="0085160C">
        <w:rPr>
          <w:bCs/>
        </w:rPr>
        <w:t>tests</w:t>
      </w:r>
      <w:r w:rsidRPr="0085160C">
        <w:rPr>
          <w:b/>
          <w:bCs/>
        </w:rPr>
        <w:t xml:space="preserve"> (pendulum test)</w:t>
      </w:r>
    </w:p>
    <w:p w14:paraId="6691EEE0" w14:textId="77777777" w:rsidR="00F4339E" w:rsidRPr="0085160C" w:rsidRDefault="00F4339E" w:rsidP="00F4339E">
      <w:pPr>
        <w:pStyle w:val="SingleTxtG"/>
        <w:ind w:left="2268" w:hanging="1134"/>
        <w:rPr>
          <w:b/>
          <w:bCs/>
        </w:rPr>
      </w:pPr>
      <w:r w:rsidRPr="0085160C">
        <w:rPr>
          <w:bCs/>
        </w:rPr>
        <w:t>8.</w:t>
      </w:r>
      <w:r w:rsidRPr="0085160C">
        <w:rPr>
          <w:bCs/>
          <w:lang w:eastAsia="ja-JP"/>
        </w:rPr>
        <w:t>1</w:t>
      </w:r>
      <w:r w:rsidRPr="0085160C">
        <w:rPr>
          <w:bCs/>
        </w:rPr>
        <w:t>.2.1.</w:t>
      </w:r>
      <w:r w:rsidRPr="0085160C">
        <w:rPr>
          <w:b/>
          <w:bCs/>
        </w:rPr>
        <w:tab/>
      </w:r>
      <w:r w:rsidRPr="0085160C">
        <w:rPr>
          <w:bCs/>
        </w:rPr>
        <w:t xml:space="preserve">The </w:t>
      </w:r>
      <w:r w:rsidRPr="005E3820">
        <w:rPr>
          <w:b/>
          <w:bCs/>
        </w:rPr>
        <w:t>assembled</w:t>
      </w:r>
      <w:r w:rsidRPr="0085160C">
        <w:rPr>
          <w:bCs/>
        </w:rPr>
        <w:t xml:space="preserve"> </w:t>
      </w:r>
      <w:r w:rsidRPr="0085160C">
        <w:rPr>
          <w:b/>
          <w:lang w:eastAsia="ja-JP"/>
        </w:rPr>
        <w:t xml:space="preserve">flexible lower legform impactor </w:t>
      </w:r>
      <w:r w:rsidRPr="0085160C">
        <w:rPr>
          <w:bCs/>
          <w:strike/>
          <w:lang w:eastAsia="ja-JP"/>
        </w:rPr>
        <w:t>lower legform impactor</w:t>
      </w:r>
      <w:r w:rsidRPr="0085160C">
        <w:rPr>
          <w:b/>
          <w:bCs/>
        </w:rPr>
        <w:t xml:space="preserve"> </w:t>
      </w:r>
      <w:r w:rsidRPr="0085160C">
        <w:rPr>
          <w:bCs/>
        </w:rPr>
        <w:t>shall meet the requirements according to paragraph 8.</w:t>
      </w:r>
      <w:r w:rsidRPr="0085160C">
        <w:rPr>
          <w:bCs/>
          <w:lang w:eastAsia="ja-JP"/>
        </w:rPr>
        <w:t>1</w:t>
      </w:r>
      <w:r w:rsidRPr="0085160C">
        <w:rPr>
          <w:bCs/>
        </w:rPr>
        <w:t>.2.3</w:t>
      </w:r>
      <w:r>
        <w:rPr>
          <w:bCs/>
        </w:rPr>
        <w:t>.</w:t>
      </w:r>
      <w:r w:rsidRPr="0085160C">
        <w:rPr>
          <w:bCs/>
        </w:rPr>
        <w:t xml:space="preserve"> when tested as specified in paragraph 8.</w:t>
      </w:r>
      <w:r w:rsidRPr="0085160C">
        <w:rPr>
          <w:bCs/>
          <w:lang w:eastAsia="ja-JP"/>
        </w:rPr>
        <w:t>1</w:t>
      </w:r>
      <w:r w:rsidRPr="0085160C">
        <w:rPr>
          <w:bCs/>
        </w:rPr>
        <w:t>.2.4.</w:t>
      </w:r>
    </w:p>
    <w:p w14:paraId="078604E2" w14:textId="77777777" w:rsidR="00F4339E" w:rsidRPr="0085160C" w:rsidRDefault="00F4339E" w:rsidP="00F4339E">
      <w:pPr>
        <w:pStyle w:val="SingleTxtG"/>
        <w:spacing w:line="240" w:lineRule="auto"/>
        <w:ind w:left="2268" w:hanging="1134"/>
        <w:rPr>
          <w:bCs/>
        </w:rPr>
      </w:pPr>
      <w:r w:rsidRPr="0085160C">
        <w:rPr>
          <w:bCs/>
        </w:rPr>
        <w:t>8.</w:t>
      </w:r>
      <w:r w:rsidRPr="0085160C">
        <w:rPr>
          <w:bCs/>
          <w:lang w:eastAsia="ja-JP"/>
        </w:rPr>
        <w:t>1</w:t>
      </w:r>
      <w:r w:rsidRPr="0085160C">
        <w:rPr>
          <w:bCs/>
        </w:rPr>
        <w:t>.2.2.</w:t>
      </w:r>
      <w:r w:rsidRPr="0085160C">
        <w:rPr>
          <w:bCs/>
        </w:rPr>
        <w:tab/>
      </w:r>
      <w:bookmarkStart w:id="5" w:name="OLE_LINK6"/>
      <w:bookmarkStart w:id="6" w:name="OLE_LINK7"/>
      <w:r w:rsidRPr="005E3820">
        <w:rPr>
          <w:b/>
          <w:bCs/>
        </w:rPr>
        <w:t>C</w:t>
      </w:r>
      <w:bookmarkEnd w:id="5"/>
      <w:bookmarkEnd w:id="6"/>
      <w:r w:rsidRPr="005E3820">
        <w:rPr>
          <w:b/>
          <w:bCs/>
        </w:rPr>
        <w:t>ertification</w:t>
      </w:r>
      <w:r>
        <w:rPr>
          <w:bCs/>
        </w:rPr>
        <w:t xml:space="preserve"> </w:t>
      </w:r>
      <w:r w:rsidRPr="005E3820">
        <w:rPr>
          <w:bCs/>
          <w:strike/>
        </w:rPr>
        <w:t>Calibration</w:t>
      </w:r>
    </w:p>
    <w:p w14:paraId="3B760F18" w14:textId="77777777" w:rsidR="00F4339E" w:rsidRPr="0085160C" w:rsidRDefault="00F4339E" w:rsidP="00F4339E">
      <w:pPr>
        <w:pStyle w:val="SingleTxtG"/>
        <w:spacing w:line="240" w:lineRule="auto"/>
        <w:ind w:left="2268" w:hanging="1134"/>
        <w:rPr>
          <w:b/>
          <w:bCs/>
          <w:lang w:eastAsia="ja-JP"/>
        </w:rPr>
      </w:pPr>
      <w:r w:rsidRPr="0085160C">
        <w:rPr>
          <w:bCs/>
        </w:rPr>
        <w:t>8.</w:t>
      </w:r>
      <w:r w:rsidRPr="0085160C">
        <w:rPr>
          <w:bCs/>
          <w:lang w:eastAsia="ja-JP"/>
        </w:rPr>
        <w:t>1</w:t>
      </w:r>
      <w:r w:rsidRPr="0085160C">
        <w:rPr>
          <w:bCs/>
        </w:rPr>
        <w:t>.2.2.1.</w:t>
      </w:r>
      <w:r w:rsidRPr="0085160C">
        <w:rPr>
          <w:b/>
          <w:bCs/>
        </w:rPr>
        <w:tab/>
        <w:t>The test facility used for the certification test shall have a stabilized temperature of</w:t>
      </w:r>
      <w:r w:rsidRPr="0085160C">
        <w:rPr>
          <w:b/>
          <w:bCs/>
          <w:lang w:eastAsia="ja-JP"/>
        </w:rPr>
        <w:t xml:space="preserve"> </w:t>
      </w:r>
      <w:r w:rsidRPr="0085160C">
        <w:rPr>
          <w:b/>
          <w:bCs/>
        </w:rPr>
        <w:t>20 ± </w:t>
      </w:r>
      <w:r w:rsidRPr="0085160C">
        <w:rPr>
          <w:b/>
          <w:bCs/>
          <w:lang w:eastAsia="ja-JP"/>
        </w:rPr>
        <w:t xml:space="preserve">2 </w:t>
      </w:r>
      <w:r w:rsidRPr="0085160C">
        <w:rPr>
          <w:b/>
          <w:bCs/>
        </w:rPr>
        <w:t>°C during the test.</w:t>
      </w:r>
    </w:p>
    <w:p w14:paraId="3B2DE004" w14:textId="77777777" w:rsidR="00F4339E" w:rsidRPr="0085160C" w:rsidRDefault="00F4339E" w:rsidP="00F4339E">
      <w:pPr>
        <w:pStyle w:val="SingleTxtG"/>
        <w:ind w:left="2268" w:hanging="1134"/>
        <w:rPr>
          <w:bCs/>
          <w:strike/>
          <w:lang w:eastAsia="ja-JP"/>
        </w:rPr>
      </w:pPr>
      <w:r w:rsidRPr="0085160C">
        <w:rPr>
          <w:b/>
          <w:bCs/>
          <w:lang w:eastAsia="ja-JP"/>
        </w:rPr>
        <w:tab/>
      </w:r>
      <w:r w:rsidRPr="0085160C">
        <w:rPr>
          <w:bCs/>
          <w:strike/>
          <w:lang w:eastAsia="ja-JP"/>
        </w:rPr>
        <w:t xml:space="preserve">The foam flesh for the test impactor shall be stored during a period of at least four hours in a controlled storage area with a stabilized humidity of 35 ± 10 percent and a stabilized temperature of 20 ± 2°C prior to impactor removal for calibration.  The test impactor itself shall have a temperature of 20° ± 2°C at the time of impact.  The temperature tolerances for the test impactor shall </w:t>
      </w:r>
      <w:r w:rsidRPr="0085160C">
        <w:rPr>
          <w:bCs/>
          <w:strike/>
          <w:lang w:eastAsia="ja-JP"/>
        </w:rPr>
        <w:lastRenderedPageBreak/>
        <w:t>apply at a relative humidity of 40 ± 30 percent after a soak period of at least four hours prior to their application in a test.</w:t>
      </w:r>
    </w:p>
    <w:p w14:paraId="69F7BA30" w14:textId="77777777" w:rsidR="00F4339E" w:rsidRPr="0085160C" w:rsidRDefault="00F4339E" w:rsidP="00F4339E">
      <w:pPr>
        <w:pStyle w:val="SingleTxtG"/>
        <w:ind w:left="2268" w:hanging="1134"/>
        <w:rPr>
          <w:b/>
          <w:bCs/>
          <w:lang w:eastAsia="ja-JP"/>
        </w:rPr>
      </w:pPr>
      <w:r w:rsidRPr="0085160C">
        <w:rPr>
          <w:bCs/>
        </w:rPr>
        <w:t>8.</w:t>
      </w:r>
      <w:r w:rsidRPr="0085160C">
        <w:rPr>
          <w:bCs/>
          <w:lang w:eastAsia="ja-JP"/>
        </w:rPr>
        <w:t>1</w:t>
      </w:r>
      <w:r w:rsidRPr="0085160C">
        <w:rPr>
          <w:bCs/>
        </w:rPr>
        <w:t>.2.2.</w:t>
      </w:r>
      <w:r w:rsidRPr="0085160C">
        <w:rPr>
          <w:bCs/>
          <w:lang w:eastAsia="ja-JP"/>
        </w:rPr>
        <w:t>2</w:t>
      </w:r>
      <w:r w:rsidRPr="0085160C">
        <w:rPr>
          <w:bCs/>
        </w:rPr>
        <w:t>.</w:t>
      </w:r>
      <w:r w:rsidRPr="0085160C">
        <w:rPr>
          <w:b/>
          <w:bCs/>
        </w:rPr>
        <w:tab/>
        <w:t>The temperature of the certification area shall be measured at the time of certification and recorded in a certification report.</w:t>
      </w:r>
    </w:p>
    <w:p w14:paraId="5FAEC13E" w14:textId="77777777" w:rsidR="00F4339E" w:rsidRPr="0085160C" w:rsidRDefault="00F4339E" w:rsidP="00F4339E">
      <w:pPr>
        <w:pStyle w:val="SingleTxtG"/>
        <w:ind w:left="2268" w:hanging="1134"/>
        <w:rPr>
          <w:bCs/>
          <w:strike/>
          <w:lang w:eastAsia="ja-JP"/>
        </w:rPr>
      </w:pPr>
      <w:r w:rsidRPr="0085160C">
        <w:rPr>
          <w:b/>
          <w:bCs/>
          <w:lang w:eastAsia="ja-JP"/>
        </w:rPr>
        <w:tab/>
      </w:r>
      <w:r w:rsidRPr="0085160C">
        <w:rPr>
          <w:bCs/>
          <w:strike/>
          <w:lang w:eastAsia="ja-JP"/>
        </w:rPr>
        <w:t>The test facility used for the calibration test shall have a stabilized humidity of 40 ± 30 percent and a stabilized temperature of 20 ± 4°C during calibration.</w:t>
      </w:r>
    </w:p>
    <w:p w14:paraId="4E384063" w14:textId="77777777" w:rsidR="00F4339E" w:rsidRPr="0085160C" w:rsidRDefault="00F4339E" w:rsidP="00F4339E">
      <w:pPr>
        <w:pStyle w:val="SingleTxtG"/>
        <w:spacing w:line="240" w:lineRule="auto"/>
        <w:ind w:left="2268" w:hanging="1134"/>
      </w:pPr>
    </w:p>
    <w:p w14:paraId="5F0B0023" w14:textId="77777777" w:rsidR="00F4339E" w:rsidRPr="0085160C" w:rsidRDefault="00F4339E" w:rsidP="00F4339E">
      <w:pPr>
        <w:pStyle w:val="SingleTxtG"/>
        <w:ind w:left="2268" w:hanging="1134"/>
        <w:rPr>
          <w:bCs/>
          <w:strike/>
          <w:lang w:eastAsia="ja-JP"/>
        </w:rPr>
      </w:pPr>
      <w:r w:rsidRPr="0085160C">
        <w:rPr>
          <w:bCs/>
          <w:strike/>
          <w:lang w:eastAsia="ja-JP"/>
        </w:rPr>
        <w:t>8.1.2.2.3.</w:t>
      </w:r>
      <w:r w:rsidRPr="0085160C">
        <w:rPr>
          <w:bCs/>
          <w:strike/>
          <w:lang w:eastAsia="ja-JP"/>
        </w:rPr>
        <w:tab/>
        <w:t>Each calibration shall be completed within two hours of when the impactor to be calibrated is removed from the controlled storage area.</w:t>
      </w:r>
    </w:p>
    <w:p w14:paraId="44112751" w14:textId="77777777" w:rsidR="00F4339E" w:rsidRPr="0085160C" w:rsidRDefault="00F4339E" w:rsidP="00F4339E">
      <w:pPr>
        <w:pStyle w:val="SingleTxtG"/>
        <w:ind w:left="2268" w:hanging="1134"/>
        <w:rPr>
          <w:b/>
          <w:bCs/>
          <w:lang w:eastAsia="ja-JP"/>
        </w:rPr>
      </w:pPr>
      <w:r w:rsidRPr="0085160C">
        <w:rPr>
          <w:bCs/>
          <w:strike/>
          <w:lang w:eastAsia="ja-JP"/>
        </w:rPr>
        <w:t>8.1.2.2.4.</w:t>
      </w:r>
      <w:r w:rsidRPr="0085160C">
        <w:rPr>
          <w:bCs/>
          <w:strike/>
          <w:lang w:eastAsia="ja-JP"/>
        </w:rPr>
        <w:tab/>
        <w:t>Relative humidity and temperature of the calibration area shall be measured at the time of calibration and recorded in a calibration report.</w:t>
      </w:r>
      <w:r w:rsidRPr="0085160C">
        <w:rPr>
          <w:b/>
          <w:bCs/>
          <w:lang w:eastAsia="ja-JP"/>
        </w:rPr>
        <w:tab/>
      </w:r>
    </w:p>
    <w:p w14:paraId="611E17C7" w14:textId="77777777" w:rsidR="00F4339E" w:rsidRPr="0085160C" w:rsidRDefault="00F4339E" w:rsidP="00F4339E">
      <w:pPr>
        <w:pStyle w:val="SingleTxtG"/>
        <w:ind w:left="2268" w:hanging="1134"/>
        <w:rPr>
          <w:bCs/>
        </w:rPr>
      </w:pPr>
      <w:r w:rsidRPr="0085160C">
        <w:rPr>
          <w:bCs/>
        </w:rPr>
        <w:t>8.</w:t>
      </w:r>
      <w:r w:rsidRPr="0085160C">
        <w:rPr>
          <w:bCs/>
          <w:lang w:eastAsia="ja-JP"/>
        </w:rPr>
        <w:t>1</w:t>
      </w:r>
      <w:r w:rsidRPr="0085160C">
        <w:rPr>
          <w:bCs/>
        </w:rPr>
        <w:t>.2.3.</w:t>
      </w:r>
      <w:r w:rsidRPr="0085160C">
        <w:rPr>
          <w:bCs/>
        </w:rPr>
        <w:tab/>
        <w:t>Requirements</w:t>
      </w:r>
    </w:p>
    <w:p w14:paraId="5A8326D3" w14:textId="77777777" w:rsidR="00F4339E" w:rsidRDefault="00F4339E" w:rsidP="00F4339E">
      <w:pPr>
        <w:pStyle w:val="SingleTxtG"/>
        <w:ind w:left="2268" w:hanging="1134"/>
        <w:rPr>
          <w:b/>
          <w:bCs/>
        </w:rPr>
      </w:pPr>
      <w:r w:rsidRPr="0085160C">
        <w:rPr>
          <w:bCs/>
        </w:rPr>
        <w:t>8.</w:t>
      </w:r>
      <w:r w:rsidRPr="0085160C">
        <w:rPr>
          <w:bCs/>
          <w:lang w:eastAsia="ja-JP"/>
        </w:rPr>
        <w:t>1</w:t>
      </w:r>
      <w:r w:rsidRPr="0085160C">
        <w:rPr>
          <w:bCs/>
        </w:rPr>
        <w:t>.2.3.1.</w:t>
      </w:r>
      <w:r w:rsidRPr="0085160C">
        <w:rPr>
          <w:b/>
          <w:bCs/>
        </w:rPr>
        <w:tab/>
      </w:r>
      <w:r w:rsidRPr="00B13387">
        <w:rPr>
          <w:b/>
          <w:lang w:eastAsia="ja-JP"/>
        </w:rPr>
        <w:t>When the f</w:t>
      </w:r>
      <w:r w:rsidRPr="0085160C">
        <w:rPr>
          <w:b/>
          <w:lang w:eastAsia="ja-JP"/>
        </w:rPr>
        <w:t>lexible lower legform impactor</w:t>
      </w:r>
      <w:r w:rsidRPr="0085160C">
        <w:rPr>
          <w:b/>
          <w:bCs/>
        </w:rPr>
        <w:t xml:space="preserve"> is used for a test according to paragraph 8.</w:t>
      </w:r>
      <w:r w:rsidRPr="0085160C">
        <w:rPr>
          <w:b/>
          <w:bCs/>
          <w:lang w:eastAsia="ja-JP"/>
        </w:rPr>
        <w:t>1</w:t>
      </w:r>
      <w:r w:rsidRPr="0085160C">
        <w:rPr>
          <w:b/>
          <w:bCs/>
        </w:rPr>
        <w:t>.2.4</w:t>
      </w:r>
      <w:r>
        <w:rPr>
          <w:b/>
          <w:bCs/>
        </w:rPr>
        <w:t>.</w:t>
      </w:r>
      <w:r w:rsidRPr="0085160C">
        <w:rPr>
          <w:b/>
          <w:bCs/>
        </w:rPr>
        <w:t>, the absolute value of the maximum bending moment of the tibia at</w:t>
      </w:r>
    </w:p>
    <w:p w14:paraId="74755E51" w14:textId="77777777" w:rsidR="00F4339E" w:rsidRPr="0091093B" w:rsidRDefault="00F4339E" w:rsidP="00F4339E">
      <w:pPr>
        <w:pStyle w:val="SingleTxtG"/>
        <w:ind w:left="2694"/>
        <w:jc w:val="left"/>
        <w:rPr>
          <w:b/>
          <w:bCs/>
        </w:rPr>
      </w:pPr>
      <w:r w:rsidRPr="0091093B">
        <w:rPr>
          <w:b/>
          <w:bCs/>
        </w:rPr>
        <w:t>(a)</w:t>
      </w:r>
      <w:r w:rsidRPr="0091093B">
        <w:rPr>
          <w:b/>
          <w:bCs/>
        </w:rPr>
        <w:tab/>
        <w:t>Tibia-1 shall be 235 Nm ≤ 272 Nm,</w:t>
      </w:r>
      <w:r w:rsidRPr="0091093B">
        <w:rPr>
          <w:b/>
          <w:bCs/>
        </w:rPr>
        <w:br/>
        <w:t>(b)</w:t>
      </w:r>
      <w:r w:rsidRPr="0091093B">
        <w:rPr>
          <w:b/>
          <w:bCs/>
        </w:rPr>
        <w:tab/>
        <w:t>Tibia-2 shall be 187 Nm ≤ 219 Nm,</w:t>
      </w:r>
      <w:r w:rsidRPr="0091093B">
        <w:rPr>
          <w:b/>
          <w:bCs/>
        </w:rPr>
        <w:br/>
        <w:t>(c)</w:t>
      </w:r>
      <w:r w:rsidRPr="0091093B">
        <w:rPr>
          <w:b/>
          <w:bCs/>
        </w:rPr>
        <w:tab/>
        <w:t>Tibia-3 shall be 139 Nm ≤ 166 Nm,</w:t>
      </w:r>
      <w:r w:rsidRPr="0091093B">
        <w:rPr>
          <w:b/>
          <w:bCs/>
        </w:rPr>
        <w:br/>
        <w:t>(d)</w:t>
      </w:r>
      <w:r w:rsidRPr="0091093B">
        <w:rPr>
          <w:b/>
          <w:bCs/>
        </w:rPr>
        <w:tab/>
        <w:t>Tibia-4 shall be 90 Nm ≤ 111 Nm.</w:t>
      </w:r>
    </w:p>
    <w:p w14:paraId="646D7508" w14:textId="77777777" w:rsidR="00F4339E" w:rsidRPr="0091093B" w:rsidRDefault="00F4339E" w:rsidP="00F4339E">
      <w:pPr>
        <w:pStyle w:val="SingleTxtG"/>
        <w:ind w:left="2268"/>
        <w:rPr>
          <w:b/>
          <w:bCs/>
        </w:rPr>
      </w:pPr>
      <w:r w:rsidRPr="0091093B">
        <w:rPr>
          <w:b/>
          <w:bCs/>
        </w:rPr>
        <w:t>The absolute value of the maximum elongation of MCL shall be</w:t>
      </w:r>
    </w:p>
    <w:p w14:paraId="7DFB14E7" w14:textId="3147F59A" w:rsidR="00F4339E" w:rsidRPr="0091093B" w:rsidRDefault="00F4339E" w:rsidP="0091093B">
      <w:pPr>
        <w:pStyle w:val="SingleTxtG"/>
        <w:ind w:left="2694"/>
        <w:jc w:val="left"/>
        <w:rPr>
          <w:b/>
          <w:bCs/>
        </w:rPr>
      </w:pPr>
      <w:r w:rsidRPr="0091093B">
        <w:rPr>
          <w:b/>
          <w:bCs/>
        </w:rPr>
        <w:t>(a)</w:t>
      </w:r>
      <w:r w:rsidRPr="0091093B">
        <w:rPr>
          <w:b/>
          <w:bCs/>
        </w:rPr>
        <w:tab/>
        <w:t>MCL shall be 20.5 ≤ 24.0 mm,</w:t>
      </w:r>
      <w:r w:rsidRPr="0091093B">
        <w:rPr>
          <w:b/>
          <w:bCs/>
        </w:rPr>
        <w:br/>
        <w:t>(b)</w:t>
      </w:r>
      <w:r w:rsidRPr="0091093B">
        <w:rPr>
          <w:b/>
          <w:bCs/>
        </w:rPr>
        <w:tab/>
        <w:t>ACL shall be 8.0 ≤ 10.5 mm,</w:t>
      </w:r>
      <w:r w:rsidRPr="0091093B">
        <w:rPr>
          <w:b/>
          <w:bCs/>
        </w:rPr>
        <w:br/>
        <w:t>(c)</w:t>
      </w:r>
      <w:r w:rsidRPr="0091093B">
        <w:rPr>
          <w:b/>
          <w:bCs/>
        </w:rPr>
        <w:tab/>
        <w:t>PCL shall be 3.5 ≤ 5</w:t>
      </w:r>
      <w:r w:rsidR="0091093B">
        <w:rPr>
          <w:b/>
          <w:bCs/>
        </w:rPr>
        <w:t>.0 mm.</w:t>
      </w:r>
    </w:p>
    <w:p w14:paraId="245DDBE7" w14:textId="77777777" w:rsidR="00F4339E" w:rsidRPr="0091093B" w:rsidRDefault="00F4339E" w:rsidP="00F4339E">
      <w:pPr>
        <w:pStyle w:val="SingleTxtG"/>
        <w:ind w:left="2268" w:hanging="1134"/>
        <w:rPr>
          <w:b/>
          <w:bCs/>
          <w:lang w:eastAsia="ja-JP"/>
        </w:rPr>
      </w:pPr>
      <w:r w:rsidRPr="0085160C">
        <w:rPr>
          <w:b/>
          <w:bCs/>
        </w:rPr>
        <w:tab/>
      </w:r>
      <w:r w:rsidRPr="0091093B">
        <w:rPr>
          <w:b/>
          <w:bCs/>
        </w:rPr>
        <w:t>For all these values for the maximum bending moment and the maximum elongation, the readings used shall be from the initial impact timing to 200 ms after the impact timing.</w:t>
      </w:r>
    </w:p>
    <w:p w14:paraId="3FC9FBAB" w14:textId="77777777" w:rsidR="00F4339E" w:rsidRPr="0085160C" w:rsidRDefault="00F4339E" w:rsidP="00F4339E">
      <w:pPr>
        <w:pStyle w:val="SingleTxtG"/>
        <w:ind w:left="2268" w:hanging="1134"/>
        <w:rPr>
          <w:bCs/>
          <w:strike/>
          <w:lang w:eastAsia="ja-JP"/>
        </w:rPr>
      </w:pPr>
      <w:r w:rsidRPr="0085160C">
        <w:rPr>
          <w:bCs/>
          <w:lang w:eastAsia="ja-JP"/>
        </w:rPr>
        <w:tab/>
      </w:r>
      <w:r w:rsidRPr="0085160C">
        <w:rPr>
          <w:bCs/>
          <w:strike/>
          <w:lang w:eastAsia="ja-JP"/>
        </w:rPr>
        <w:t>When the impactor is impacted by a linearly guided certification impactor, as specified in paragraph 8.1.2.4., the maximum upper tibia acceleration shall be not less than 120g and not more than 250g.  The maximum bending angle shall be not less than 6.2° and not more than 8.2°.  The maximum shearing displacement shall be not less than 3.5 mm and not more than 6.0 mm.</w:t>
      </w:r>
    </w:p>
    <w:p w14:paraId="42C8A54A" w14:textId="77777777" w:rsidR="00F4339E" w:rsidRPr="0085160C" w:rsidRDefault="00F4339E" w:rsidP="00F4339E">
      <w:pPr>
        <w:pStyle w:val="SingleTxtG"/>
        <w:ind w:left="2268" w:hanging="1134"/>
        <w:rPr>
          <w:bCs/>
          <w:strike/>
          <w:lang w:eastAsia="ja-JP"/>
        </w:rPr>
      </w:pPr>
      <w:r w:rsidRPr="0085160C">
        <w:rPr>
          <w:bCs/>
          <w:lang w:eastAsia="ja-JP"/>
        </w:rPr>
        <w:tab/>
      </w:r>
      <w:r w:rsidRPr="0085160C">
        <w:rPr>
          <w:bCs/>
          <w:strike/>
          <w:lang w:eastAsia="ja-JP"/>
        </w:rPr>
        <w:t>For all these values, the readings used shall be from the initial impact with the certification impactor and not from the arresting phase.  Any system used to arrest the impactor or certification impactor shall be so arranged that the arresting phase does not overlap in time with the initial impact.  The arresting system shall not cause the transducer outputs to exceed the specified CAC.</w:t>
      </w:r>
    </w:p>
    <w:p w14:paraId="2679DD61" w14:textId="77777777" w:rsidR="00F4339E" w:rsidRPr="0085160C" w:rsidRDefault="00F4339E" w:rsidP="00F4339E">
      <w:pPr>
        <w:pStyle w:val="SingleTxtG"/>
        <w:ind w:left="2268" w:hanging="1134"/>
        <w:rPr>
          <w:b/>
          <w:bCs/>
          <w:lang w:eastAsia="ja-JP"/>
        </w:rPr>
      </w:pPr>
      <w:r w:rsidRPr="0085160C">
        <w:rPr>
          <w:bCs/>
        </w:rPr>
        <w:t>8.</w:t>
      </w:r>
      <w:r w:rsidRPr="0085160C">
        <w:rPr>
          <w:bCs/>
          <w:lang w:eastAsia="ja-JP"/>
        </w:rPr>
        <w:t>1</w:t>
      </w:r>
      <w:r w:rsidRPr="0085160C">
        <w:rPr>
          <w:bCs/>
        </w:rPr>
        <w:t>.2.3.2.</w:t>
      </w:r>
      <w:r w:rsidRPr="0085160C">
        <w:rPr>
          <w:b/>
          <w:bCs/>
        </w:rPr>
        <w:tab/>
        <w:t xml:space="preserve">The instrumentation response value CFC, as defined in ISO 6487:2002, shall be 180 for all transducers.  The CAC response values, as defined in ISO 6487:2002, shall be 30 mm for the knee ligament elongations and </w:t>
      </w:r>
      <w:r w:rsidRPr="0085160C">
        <w:rPr>
          <w:b/>
          <w:bCs/>
          <w:lang w:eastAsia="ja-JP"/>
        </w:rPr>
        <w:t>400</w:t>
      </w:r>
      <w:r w:rsidRPr="0085160C">
        <w:rPr>
          <w:b/>
          <w:bCs/>
        </w:rPr>
        <w:t xml:space="preserve"> Nm for the tibia bending moments.</w:t>
      </w:r>
      <w:r>
        <w:rPr>
          <w:b/>
          <w:bCs/>
        </w:rPr>
        <w:t xml:space="preserve"> </w:t>
      </w:r>
      <w:r w:rsidRPr="0091093B">
        <w:rPr>
          <w:b/>
        </w:rPr>
        <w:t>This does not require that the impactor itself is able to physically elongate or bend until these values.</w:t>
      </w:r>
    </w:p>
    <w:p w14:paraId="2C2E8F62" w14:textId="77777777" w:rsidR="00F4339E" w:rsidRPr="0085160C" w:rsidRDefault="00F4339E" w:rsidP="00F4339E">
      <w:pPr>
        <w:pStyle w:val="SingleTxtG"/>
        <w:ind w:left="2268" w:hanging="1134"/>
        <w:rPr>
          <w:bCs/>
          <w:strike/>
          <w:lang w:eastAsia="ja-JP"/>
        </w:rPr>
      </w:pPr>
      <w:r w:rsidRPr="0085160C">
        <w:rPr>
          <w:b/>
          <w:bCs/>
          <w:lang w:eastAsia="ja-JP"/>
        </w:rPr>
        <w:tab/>
      </w:r>
      <w:r w:rsidRPr="0085160C">
        <w:rPr>
          <w:bCs/>
          <w:strike/>
          <w:lang w:eastAsia="ja-JP"/>
        </w:rPr>
        <w:t xml:space="preserve">The instrumentation response value CFC, as defined in ISO 6487:2002, shall be 180 for all transducers.  The CAC response values, as defined in ISO 6487:2002, shall be 50° for the knee bending angle, 10 mm for the shearing displacement and 500g for the acceleration.  This does not require that the </w:t>
      </w:r>
      <w:r w:rsidRPr="0085160C">
        <w:rPr>
          <w:bCs/>
          <w:strike/>
          <w:lang w:eastAsia="ja-JP"/>
        </w:rPr>
        <w:lastRenderedPageBreak/>
        <w:t>impactor itself be able to physically bend and shear to these angles and displacements.</w:t>
      </w:r>
    </w:p>
    <w:p w14:paraId="113F5E79" w14:textId="77777777" w:rsidR="00F4339E" w:rsidRPr="0085160C" w:rsidRDefault="00F4339E" w:rsidP="00F4339E">
      <w:pPr>
        <w:pStyle w:val="SingleTxtG"/>
        <w:ind w:left="2268" w:hanging="1134"/>
        <w:rPr>
          <w:bCs/>
        </w:rPr>
      </w:pPr>
      <w:r w:rsidRPr="0085160C">
        <w:rPr>
          <w:bCs/>
        </w:rPr>
        <w:t>8.</w:t>
      </w:r>
      <w:r w:rsidRPr="0085160C">
        <w:rPr>
          <w:bCs/>
          <w:lang w:eastAsia="ja-JP"/>
        </w:rPr>
        <w:t>1</w:t>
      </w:r>
      <w:r w:rsidRPr="0085160C">
        <w:rPr>
          <w:bCs/>
        </w:rPr>
        <w:t>.2.4.</w:t>
      </w:r>
      <w:r w:rsidRPr="0085160C">
        <w:rPr>
          <w:bCs/>
        </w:rPr>
        <w:tab/>
        <w:t>Test procedure</w:t>
      </w:r>
    </w:p>
    <w:p w14:paraId="47180074" w14:textId="77777777" w:rsidR="00F4339E" w:rsidRPr="0085160C" w:rsidRDefault="00F4339E" w:rsidP="00F4339E">
      <w:pPr>
        <w:pStyle w:val="SingleTxtG"/>
        <w:ind w:left="2268" w:hanging="1134"/>
        <w:rPr>
          <w:b/>
          <w:bCs/>
          <w:lang w:eastAsia="ja-JP"/>
        </w:rPr>
      </w:pPr>
      <w:r w:rsidRPr="0085160C">
        <w:rPr>
          <w:bCs/>
        </w:rPr>
        <w:t>8.</w:t>
      </w:r>
      <w:r w:rsidRPr="0085160C">
        <w:rPr>
          <w:bCs/>
          <w:lang w:eastAsia="ja-JP"/>
        </w:rPr>
        <w:t>1</w:t>
      </w:r>
      <w:r w:rsidRPr="0085160C">
        <w:rPr>
          <w:bCs/>
        </w:rPr>
        <w:t>.2.4.1.</w:t>
      </w:r>
      <w:r w:rsidRPr="0085160C">
        <w:rPr>
          <w:b/>
          <w:bCs/>
        </w:rPr>
        <w:tab/>
        <w:t xml:space="preserve">The </w:t>
      </w:r>
      <w:r w:rsidRPr="0085160C">
        <w:rPr>
          <w:b/>
          <w:lang w:eastAsia="ja-JP"/>
        </w:rPr>
        <w:t>flexible lower legform impactor</w:t>
      </w:r>
      <w:r w:rsidRPr="0085160C">
        <w:rPr>
          <w:b/>
          <w:bCs/>
        </w:rPr>
        <w:t xml:space="preserve">, </w:t>
      </w:r>
      <w:r w:rsidRPr="0085160C">
        <w:rPr>
          <w:b/>
          <w:bCs/>
          <w:lang w:eastAsia="ja-JP"/>
        </w:rPr>
        <w:t>including</w:t>
      </w:r>
      <w:r w:rsidRPr="0085160C">
        <w:rPr>
          <w:b/>
          <w:bCs/>
        </w:rPr>
        <w:t xml:space="preserve"> the flesh and skin, shall be suspended from the dynamic certification test rig 15 </w:t>
      </w:r>
      <w:r w:rsidRPr="0085160C">
        <w:rPr>
          <w:b/>
          <w:bCs/>
        </w:rPr>
        <w:sym w:font="Symbol" w:char="F0B1"/>
      </w:r>
      <w:r w:rsidRPr="0085160C">
        <w:rPr>
          <w:b/>
          <w:bCs/>
        </w:rPr>
        <w:t xml:space="preserve"> 1</w:t>
      </w:r>
      <w:r w:rsidRPr="0085160C">
        <w:rPr>
          <w:b/>
          <w:bCs/>
        </w:rPr>
        <w:sym w:font="Symbol" w:char="F0B0"/>
      </w:r>
      <w:r w:rsidRPr="0085160C">
        <w:rPr>
          <w:b/>
          <w:bCs/>
        </w:rPr>
        <w:t xml:space="preserve"> upward from the horizontal as shown in Figure </w:t>
      </w:r>
      <w:r w:rsidRPr="0085160C">
        <w:rPr>
          <w:b/>
          <w:bCs/>
          <w:lang w:eastAsia="ja-JP"/>
        </w:rPr>
        <w:t>27</w:t>
      </w:r>
      <w:r w:rsidRPr="0085160C">
        <w:rPr>
          <w:b/>
          <w:bCs/>
        </w:rPr>
        <w:t xml:space="preserve">.  The impactor shall be released from the suspended position and fall freely against the pin joint of the test rig as shown in Figure </w:t>
      </w:r>
      <w:r w:rsidRPr="0085160C">
        <w:rPr>
          <w:b/>
          <w:bCs/>
          <w:lang w:eastAsia="ja-JP"/>
        </w:rPr>
        <w:t>27</w:t>
      </w:r>
      <w:r w:rsidRPr="0085160C">
        <w:rPr>
          <w:b/>
          <w:bCs/>
        </w:rPr>
        <w:t>.</w:t>
      </w:r>
    </w:p>
    <w:p w14:paraId="7ED63A54" w14:textId="77777777" w:rsidR="00F4339E" w:rsidRPr="0085160C" w:rsidRDefault="00F4339E" w:rsidP="00F4339E">
      <w:pPr>
        <w:pStyle w:val="SingleTxtG"/>
        <w:ind w:left="2268" w:hanging="1134"/>
        <w:rPr>
          <w:bCs/>
          <w:strike/>
          <w:lang w:eastAsia="ja-JP"/>
        </w:rPr>
      </w:pPr>
      <w:r w:rsidRPr="0085160C">
        <w:rPr>
          <w:b/>
          <w:bCs/>
          <w:lang w:eastAsia="ja-JP"/>
        </w:rPr>
        <w:tab/>
      </w:r>
      <w:r w:rsidRPr="0085160C">
        <w:rPr>
          <w:bCs/>
          <w:strike/>
          <w:lang w:eastAsia="ja-JP"/>
        </w:rPr>
        <w:t xml:space="preserve">The impactor, including foam covering and skin, shall be suspended horizontally by three wire ropes of 1.5 ± 0.2 mm diameter and of 2000 mm minimum length, as shown in Figure 22.  It shall be suspended with its longitudinal axis horizontal, with a tolerance of </w:t>
      </w:r>
      <w:r w:rsidRPr="0085160C">
        <w:rPr>
          <w:bCs/>
          <w:strike/>
          <w:lang w:eastAsia="ja-JP"/>
        </w:rPr>
        <w:t> 0.5</w:t>
      </w:r>
      <w:r w:rsidRPr="0085160C">
        <w:rPr>
          <w:bCs/>
          <w:strike/>
          <w:lang w:eastAsia="ja-JP"/>
        </w:rPr>
        <w:t xml:space="preserve">, and perpendicular to the direction of the certification impactor motion, with a tolerance of </w:t>
      </w:r>
      <w:r w:rsidRPr="0085160C">
        <w:rPr>
          <w:bCs/>
          <w:strike/>
          <w:lang w:eastAsia="ja-JP"/>
        </w:rPr>
        <w:t> 2</w:t>
      </w:r>
      <w:r w:rsidRPr="0085160C">
        <w:rPr>
          <w:bCs/>
          <w:strike/>
          <w:lang w:eastAsia="ja-JP"/>
        </w:rPr>
        <w:t>.  The impactor shall have the intended orientation about its longitudinal axis, for the correct operation of its knee joint, with a tolerance of ± 2°.  The impactor must meet the requirements of paragraph 6.3.1.1., with the attachment bracket(s) for the wire ropes fitted.</w:t>
      </w:r>
    </w:p>
    <w:p w14:paraId="7B88A0B3" w14:textId="77777777" w:rsidR="00F4339E" w:rsidRPr="0085160C" w:rsidRDefault="00F4339E" w:rsidP="00F4339E">
      <w:pPr>
        <w:pStyle w:val="SingleTxtG"/>
        <w:ind w:left="2268" w:hanging="1134"/>
        <w:rPr>
          <w:b/>
          <w:bCs/>
          <w:lang w:eastAsia="ja-JP"/>
        </w:rPr>
      </w:pPr>
      <w:r w:rsidRPr="0085160C">
        <w:rPr>
          <w:bCs/>
        </w:rPr>
        <w:t>8.</w:t>
      </w:r>
      <w:r w:rsidRPr="0085160C">
        <w:rPr>
          <w:bCs/>
          <w:lang w:eastAsia="ja-JP"/>
        </w:rPr>
        <w:t>1</w:t>
      </w:r>
      <w:r w:rsidRPr="0085160C">
        <w:rPr>
          <w:bCs/>
        </w:rPr>
        <w:t>.2.4.2.</w:t>
      </w:r>
      <w:r w:rsidRPr="0085160C">
        <w:rPr>
          <w:b/>
          <w:bCs/>
        </w:rPr>
        <w:tab/>
        <w:t xml:space="preserve">The knee joint centre of the impactor shall be 30 </w:t>
      </w:r>
      <w:r w:rsidRPr="0085160C">
        <w:rPr>
          <w:b/>
          <w:bCs/>
        </w:rPr>
        <w:sym w:font="Symbol" w:char="F0B1"/>
      </w:r>
      <w:r w:rsidRPr="0085160C">
        <w:rPr>
          <w:b/>
          <w:bCs/>
        </w:rPr>
        <w:t xml:space="preserve"> 1 mm below the bottom line of the stopper bar, and the tibia impact face </w:t>
      </w:r>
      <w:r w:rsidRPr="0085160C">
        <w:rPr>
          <w:b/>
          <w:bCs/>
          <w:lang w:eastAsia="ja-JP"/>
        </w:rPr>
        <w:t xml:space="preserve">without the flesh and skin </w:t>
      </w:r>
      <w:r w:rsidRPr="0085160C">
        <w:rPr>
          <w:b/>
          <w:bCs/>
        </w:rPr>
        <w:t xml:space="preserve">shall be located 13 </w:t>
      </w:r>
      <w:r w:rsidRPr="0085160C">
        <w:rPr>
          <w:b/>
          <w:bCs/>
        </w:rPr>
        <w:sym w:font="Symbol" w:char="F0B1"/>
      </w:r>
      <w:r w:rsidRPr="0085160C">
        <w:rPr>
          <w:b/>
          <w:bCs/>
        </w:rPr>
        <w:t xml:space="preserve"> </w:t>
      </w:r>
      <w:r w:rsidRPr="0085160C">
        <w:rPr>
          <w:b/>
          <w:bCs/>
          <w:lang w:eastAsia="ja-JP"/>
        </w:rPr>
        <w:t>2</w:t>
      </w:r>
      <w:r w:rsidRPr="0085160C">
        <w:rPr>
          <w:b/>
          <w:bCs/>
        </w:rPr>
        <w:t xml:space="preserve"> mm from the front upper edge of the stopper bar when the</w:t>
      </w:r>
      <w:r w:rsidRPr="0085160C">
        <w:rPr>
          <w:b/>
          <w:bCs/>
          <w:lang w:eastAsia="ja-JP"/>
        </w:rPr>
        <w:t xml:space="preserve"> impactor is hanging freely as shown in Figure 27</w:t>
      </w:r>
      <w:r w:rsidRPr="0085160C">
        <w:rPr>
          <w:b/>
          <w:bCs/>
        </w:rPr>
        <w:t>.</w:t>
      </w:r>
    </w:p>
    <w:p w14:paraId="4389DA5B" w14:textId="77777777" w:rsidR="00F4339E" w:rsidRPr="0085160C" w:rsidRDefault="00F4339E" w:rsidP="00F4339E">
      <w:pPr>
        <w:pStyle w:val="SingleTxtG"/>
        <w:ind w:left="2268" w:hanging="1134"/>
        <w:rPr>
          <w:bCs/>
          <w:strike/>
          <w:lang w:eastAsia="ja-JP"/>
        </w:rPr>
      </w:pPr>
      <w:r w:rsidRPr="0085160C">
        <w:rPr>
          <w:b/>
          <w:bCs/>
          <w:lang w:eastAsia="ja-JP"/>
        </w:rPr>
        <w:tab/>
      </w:r>
      <w:r w:rsidRPr="0085160C">
        <w:rPr>
          <w:bCs/>
          <w:strike/>
          <w:lang w:eastAsia="ja-JP"/>
        </w:rPr>
        <w:t xml:space="preserve">The certification impactor shall have a mass of 9.0 </w:t>
      </w:r>
      <w:r w:rsidRPr="0085160C">
        <w:rPr>
          <w:bCs/>
          <w:strike/>
          <w:lang w:eastAsia="ja-JP"/>
        </w:rPr>
        <w:t> 0.05 kg, this mass includes those propulsion and guidance components which are effectively part of the impactor during impact.  The dimensions of the face of the certification impactor shall be as specified in Figure 23.  The face of the certification impactor shall be made of aluminium, with an outer surface finish of better than 2.0 micrometers.</w:t>
      </w:r>
    </w:p>
    <w:p w14:paraId="1A8A9B1F" w14:textId="77777777" w:rsidR="00F4339E" w:rsidRPr="0085160C" w:rsidRDefault="00F4339E" w:rsidP="00F4339E">
      <w:pPr>
        <w:pStyle w:val="SingleTxtG"/>
        <w:ind w:left="2268" w:hanging="1134"/>
        <w:rPr>
          <w:bCs/>
          <w:strike/>
          <w:lang w:eastAsia="ja-JP"/>
        </w:rPr>
      </w:pPr>
      <w:r w:rsidRPr="0085160C">
        <w:rPr>
          <w:bCs/>
          <w:lang w:eastAsia="ja-JP"/>
        </w:rPr>
        <w:tab/>
      </w:r>
      <w:r w:rsidRPr="0085160C">
        <w:rPr>
          <w:bCs/>
          <w:strike/>
          <w:lang w:eastAsia="ja-JP"/>
        </w:rPr>
        <w:t>The guidance system shall be fitted with low friction guides, insensitive to off-axis loading, that allow the impactor to move only in the specified direction of impact, when in contact with the vehicle.  The guides shall prevent motion in other directions including rotation about any axis.</w:t>
      </w:r>
      <w:r>
        <w:rPr>
          <w:bCs/>
          <w:lang w:eastAsia="ja-JP"/>
        </w:rPr>
        <w:t>"</w:t>
      </w:r>
    </w:p>
    <w:p w14:paraId="526DA15E" w14:textId="77777777" w:rsidR="00F4339E" w:rsidRPr="0085160C" w:rsidRDefault="00F4339E" w:rsidP="00F4339E">
      <w:pPr>
        <w:pStyle w:val="SingleTxtG"/>
        <w:ind w:left="2268" w:hanging="1134"/>
        <w:rPr>
          <w:bCs/>
          <w:lang w:eastAsia="ja-JP"/>
        </w:rPr>
      </w:pPr>
      <w:r w:rsidRPr="0085160C">
        <w:rPr>
          <w:bCs/>
          <w:i/>
          <w:lang w:eastAsia="ja-JP"/>
        </w:rPr>
        <w:t>Paragraphs 8.1.2.4.3. to 8.1.2.4.5.</w:t>
      </w:r>
      <w:r w:rsidRPr="0085160C">
        <w:rPr>
          <w:bCs/>
          <w:lang w:eastAsia="ja-JP"/>
        </w:rPr>
        <w:t>, shall be deleted</w:t>
      </w:r>
    </w:p>
    <w:p w14:paraId="52D47A53" w14:textId="77777777" w:rsidR="00F4339E" w:rsidRPr="0085160C" w:rsidRDefault="00F4339E" w:rsidP="00F4339E">
      <w:pPr>
        <w:pStyle w:val="SingleTxtG"/>
        <w:ind w:left="2268" w:hanging="1134"/>
        <w:rPr>
          <w:bCs/>
          <w:lang w:eastAsia="ja-JP"/>
        </w:rPr>
      </w:pPr>
      <w:r w:rsidRPr="0085160C">
        <w:rPr>
          <w:bCs/>
          <w:i/>
          <w:lang w:eastAsia="ja-JP"/>
        </w:rPr>
        <w:t>Insert new paragraphs 8.1.3. to 8.1.3.4.4</w:t>
      </w:r>
      <w:r w:rsidRPr="0085160C">
        <w:rPr>
          <w:bCs/>
          <w:lang w:eastAsia="ja-JP"/>
        </w:rPr>
        <w:t xml:space="preserve">. </w:t>
      </w:r>
      <w:r w:rsidRPr="0085160C">
        <w:rPr>
          <w:bCs/>
          <w:i/>
          <w:lang w:eastAsia="ja-JP"/>
        </w:rPr>
        <w:t>and new Figures 22 to 28</w:t>
      </w:r>
      <w:r w:rsidRPr="0085160C">
        <w:rPr>
          <w:bCs/>
          <w:lang w:eastAsia="ja-JP"/>
        </w:rPr>
        <w:t>, to read:</w:t>
      </w:r>
    </w:p>
    <w:p w14:paraId="3C65A090" w14:textId="77777777" w:rsidR="00F4339E" w:rsidRPr="0085160C" w:rsidRDefault="00F4339E" w:rsidP="00F4339E">
      <w:pPr>
        <w:pStyle w:val="SingleTxtG"/>
        <w:ind w:left="2268" w:hanging="1134"/>
        <w:rPr>
          <w:b/>
          <w:bCs/>
        </w:rPr>
      </w:pPr>
      <w:r>
        <w:rPr>
          <w:bCs/>
        </w:rPr>
        <w:t>"</w:t>
      </w:r>
      <w:r w:rsidRPr="0085160C">
        <w:rPr>
          <w:b/>
          <w:bCs/>
        </w:rPr>
        <w:t>8.</w:t>
      </w:r>
      <w:r w:rsidRPr="0085160C">
        <w:rPr>
          <w:b/>
          <w:bCs/>
          <w:lang w:eastAsia="ja-JP"/>
        </w:rPr>
        <w:t>1</w:t>
      </w:r>
      <w:r w:rsidRPr="0085160C">
        <w:rPr>
          <w:b/>
          <w:bCs/>
        </w:rPr>
        <w:t>.3.</w:t>
      </w:r>
      <w:r w:rsidRPr="0085160C">
        <w:rPr>
          <w:b/>
          <w:bCs/>
        </w:rPr>
        <w:tab/>
        <w:t>Dynamic certification tests (inverse test)</w:t>
      </w:r>
    </w:p>
    <w:p w14:paraId="21CD890F"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.3.1.</w:t>
      </w:r>
      <w:r w:rsidRPr="0085160C">
        <w:rPr>
          <w:b/>
          <w:bCs/>
        </w:rPr>
        <w:tab/>
        <w:t xml:space="preserve">The assembled </w:t>
      </w:r>
      <w:r w:rsidRPr="0085160C">
        <w:rPr>
          <w:b/>
          <w:lang w:eastAsia="ja-JP"/>
        </w:rPr>
        <w:t>flexible lower legform impactor</w:t>
      </w:r>
      <w:r w:rsidRPr="0085160C">
        <w:rPr>
          <w:b/>
          <w:bCs/>
        </w:rPr>
        <w:t xml:space="preserve"> shall meet the requirements according to paragraph 8.</w:t>
      </w:r>
      <w:r w:rsidRPr="0085160C">
        <w:rPr>
          <w:b/>
          <w:bCs/>
          <w:lang w:eastAsia="ja-JP"/>
        </w:rPr>
        <w:t>1</w:t>
      </w:r>
      <w:r w:rsidRPr="0085160C">
        <w:rPr>
          <w:b/>
          <w:bCs/>
        </w:rPr>
        <w:t>.3.3. when tested as specified in paragraph 8.</w:t>
      </w:r>
      <w:r w:rsidRPr="0085160C">
        <w:rPr>
          <w:b/>
          <w:bCs/>
          <w:lang w:eastAsia="ja-JP"/>
        </w:rPr>
        <w:t>1</w:t>
      </w:r>
      <w:r w:rsidRPr="0085160C">
        <w:rPr>
          <w:b/>
          <w:bCs/>
        </w:rPr>
        <w:t>.3.4.</w:t>
      </w:r>
    </w:p>
    <w:p w14:paraId="650FC8A2"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.3.2.</w:t>
      </w:r>
      <w:r w:rsidRPr="0085160C">
        <w:rPr>
          <w:b/>
          <w:bCs/>
        </w:rPr>
        <w:tab/>
        <w:t>Certification</w:t>
      </w:r>
    </w:p>
    <w:p w14:paraId="2990D3EE" w14:textId="1D221677" w:rsidR="00F4339E" w:rsidRPr="0091093B" w:rsidRDefault="00F4339E" w:rsidP="00F4339E">
      <w:pPr>
        <w:pStyle w:val="SingleTxtG"/>
        <w:ind w:left="2268" w:hanging="1134"/>
        <w:rPr>
          <w:b/>
          <w:bCs/>
        </w:rPr>
      </w:pPr>
      <w:r w:rsidRPr="0085160C">
        <w:rPr>
          <w:b/>
          <w:bCs/>
        </w:rPr>
        <w:t>8.</w:t>
      </w:r>
      <w:r w:rsidRPr="0085160C">
        <w:rPr>
          <w:b/>
          <w:bCs/>
          <w:lang w:eastAsia="ja-JP"/>
        </w:rPr>
        <w:t>1</w:t>
      </w:r>
      <w:r w:rsidRPr="0085160C">
        <w:rPr>
          <w:b/>
          <w:bCs/>
        </w:rPr>
        <w:t>.3.2.1.</w:t>
      </w:r>
      <w:r w:rsidRPr="0085160C">
        <w:rPr>
          <w:b/>
          <w:bCs/>
        </w:rPr>
        <w:tab/>
        <w:t xml:space="preserve">The </w:t>
      </w:r>
      <w:r w:rsidRPr="0091093B">
        <w:rPr>
          <w:b/>
          <w:bCs/>
        </w:rPr>
        <w:t>test facility used for the certification test shall have a stabilized temperature of 20 ± 2</w:t>
      </w:r>
      <w:r w:rsidRPr="0091093B">
        <w:rPr>
          <w:b/>
          <w:bCs/>
          <w:lang w:eastAsia="ja-JP"/>
        </w:rPr>
        <w:t xml:space="preserve"> </w:t>
      </w:r>
      <w:r w:rsidRPr="0091093B">
        <w:rPr>
          <w:b/>
          <w:bCs/>
        </w:rPr>
        <w:t>°C during the test.</w:t>
      </w:r>
    </w:p>
    <w:p w14:paraId="341F2C93"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.3.2.3.</w:t>
      </w:r>
      <w:r w:rsidRPr="0085160C">
        <w:rPr>
          <w:b/>
          <w:bCs/>
        </w:rPr>
        <w:tab/>
        <w:t>The temperature of the certification area shall be measured at the time of certification and recorded in a certification report.</w:t>
      </w:r>
    </w:p>
    <w:p w14:paraId="2AFDD873"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.3.3.</w:t>
      </w:r>
      <w:r w:rsidRPr="0085160C">
        <w:rPr>
          <w:b/>
          <w:bCs/>
        </w:rPr>
        <w:tab/>
        <w:t>Requirements</w:t>
      </w:r>
    </w:p>
    <w:p w14:paraId="67656D78" w14:textId="77777777" w:rsidR="00F4339E" w:rsidRDefault="00F4339E" w:rsidP="00F4339E">
      <w:pPr>
        <w:pStyle w:val="SingleTxtG"/>
        <w:ind w:left="2268" w:hanging="1134"/>
        <w:rPr>
          <w:b/>
          <w:bCs/>
        </w:rPr>
      </w:pPr>
      <w:r w:rsidRPr="0085160C">
        <w:rPr>
          <w:b/>
          <w:bCs/>
        </w:rPr>
        <w:t>8.</w:t>
      </w:r>
      <w:r w:rsidRPr="0085160C">
        <w:rPr>
          <w:b/>
          <w:bCs/>
          <w:lang w:eastAsia="ja-JP"/>
        </w:rPr>
        <w:t>1</w:t>
      </w:r>
      <w:r w:rsidRPr="0085160C">
        <w:rPr>
          <w:b/>
          <w:bCs/>
        </w:rPr>
        <w:t>.3.3.1.</w:t>
      </w:r>
      <w:r w:rsidRPr="0085160C">
        <w:rPr>
          <w:b/>
          <w:bCs/>
        </w:rPr>
        <w:tab/>
        <w:t xml:space="preserve">When the flexible </w:t>
      </w:r>
      <w:r w:rsidRPr="0085160C">
        <w:rPr>
          <w:b/>
          <w:bCs/>
          <w:lang w:eastAsia="ja-JP"/>
        </w:rPr>
        <w:t>lower legform impactor</w:t>
      </w:r>
      <w:r w:rsidRPr="0085160C">
        <w:rPr>
          <w:b/>
          <w:bCs/>
        </w:rPr>
        <w:t xml:space="preserve"> is used for the test according to paragraph 8.</w:t>
      </w:r>
      <w:r w:rsidRPr="0085160C">
        <w:rPr>
          <w:b/>
          <w:bCs/>
          <w:lang w:eastAsia="ja-JP"/>
        </w:rPr>
        <w:t>1</w:t>
      </w:r>
      <w:r w:rsidRPr="0085160C">
        <w:rPr>
          <w:b/>
          <w:bCs/>
        </w:rPr>
        <w:t>.3.4</w:t>
      </w:r>
      <w:r>
        <w:rPr>
          <w:b/>
          <w:bCs/>
        </w:rPr>
        <w:t>.</w:t>
      </w:r>
      <w:r w:rsidRPr="0085160C">
        <w:rPr>
          <w:b/>
          <w:bCs/>
        </w:rPr>
        <w:t>, the absolute value of the maximum bending moment of the tibia at</w:t>
      </w:r>
    </w:p>
    <w:p w14:paraId="39258F8D" w14:textId="77777777" w:rsidR="00F4339E" w:rsidRPr="0091093B" w:rsidRDefault="00F4339E" w:rsidP="00F4339E">
      <w:pPr>
        <w:pStyle w:val="SingleTxtG"/>
        <w:ind w:left="2694"/>
        <w:jc w:val="left"/>
        <w:rPr>
          <w:b/>
          <w:bCs/>
        </w:rPr>
      </w:pPr>
      <w:r w:rsidRPr="0091093B">
        <w:rPr>
          <w:b/>
          <w:bCs/>
        </w:rPr>
        <w:lastRenderedPageBreak/>
        <w:t>(a)</w:t>
      </w:r>
      <w:r w:rsidRPr="0091093B">
        <w:rPr>
          <w:b/>
          <w:bCs/>
        </w:rPr>
        <w:tab/>
        <w:t>Tibia-1 shall be 230 Nm ≤ 272 Nm,</w:t>
      </w:r>
      <w:r w:rsidRPr="0091093B">
        <w:rPr>
          <w:b/>
          <w:bCs/>
        </w:rPr>
        <w:br/>
        <w:t>(b)</w:t>
      </w:r>
      <w:r w:rsidRPr="0091093B">
        <w:rPr>
          <w:b/>
          <w:bCs/>
        </w:rPr>
        <w:tab/>
        <w:t>Tibia-2 shall be 210 Nm ≤ 252 Nm,</w:t>
      </w:r>
      <w:r w:rsidRPr="0091093B">
        <w:rPr>
          <w:b/>
          <w:bCs/>
        </w:rPr>
        <w:br/>
        <w:t>(c)</w:t>
      </w:r>
      <w:r w:rsidRPr="0091093B">
        <w:rPr>
          <w:b/>
          <w:bCs/>
        </w:rPr>
        <w:tab/>
        <w:t>Tibia-3 shall be 166 Nm ≤ 192 Nm,</w:t>
      </w:r>
      <w:r w:rsidRPr="0091093B">
        <w:rPr>
          <w:b/>
          <w:bCs/>
        </w:rPr>
        <w:br/>
        <w:t>(d)</w:t>
      </w:r>
      <w:r w:rsidRPr="0091093B">
        <w:rPr>
          <w:b/>
          <w:bCs/>
        </w:rPr>
        <w:tab/>
        <w:t>Tibia-4 shall be 93 Nm ≤ 108 Nm.</w:t>
      </w:r>
    </w:p>
    <w:p w14:paraId="4C2408B3" w14:textId="77777777" w:rsidR="00F4339E" w:rsidRPr="0091093B" w:rsidRDefault="00F4339E" w:rsidP="00F4339E">
      <w:pPr>
        <w:pStyle w:val="SingleTxtG"/>
        <w:ind w:left="2268"/>
        <w:rPr>
          <w:b/>
          <w:bCs/>
        </w:rPr>
      </w:pPr>
      <w:r w:rsidRPr="0091093B">
        <w:rPr>
          <w:b/>
          <w:bCs/>
        </w:rPr>
        <w:t>The absolute value of the maximum elongations of</w:t>
      </w:r>
    </w:p>
    <w:p w14:paraId="1D6E9578" w14:textId="77777777" w:rsidR="00F4339E" w:rsidRPr="0091093B" w:rsidRDefault="00F4339E" w:rsidP="00F4339E">
      <w:pPr>
        <w:pStyle w:val="SingleTxtG"/>
        <w:ind w:left="2694"/>
        <w:jc w:val="left"/>
        <w:rPr>
          <w:b/>
          <w:bCs/>
        </w:rPr>
      </w:pPr>
      <w:r w:rsidRPr="0091093B">
        <w:rPr>
          <w:b/>
          <w:bCs/>
        </w:rPr>
        <w:t>(a)</w:t>
      </w:r>
      <w:r w:rsidRPr="0091093B">
        <w:rPr>
          <w:b/>
          <w:bCs/>
        </w:rPr>
        <w:tab/>
        <w:t>MCL shall be 17.0 ≤ 21.0 mm,</w:t>
      </w:r>
      <w:r w:rsidRPr="0091093B">
        <w:rPr>
          <w:b/>
          <w:bCs/>
        </w:rPr>
        <w:br/>
        <w:t>(b)</w:t>
      </w:r>
      <w:r w:rsidRPr="0091093B">
        <w:rPr>
          <w:b/>
          <w:bCs/>
        </w:rPr>
        <w:tab/>
        <w:t>ACL shall be 8.0 ≤ 10 mm,</w:t>
      </w:r>
      <w:r w:rsidRPr="0091093B">
        <w:rPr>
          <w:b/>
          <w:bCs/>
        </w:rPr>
        <w:br/>
        <w:t>(c)</w:t>
      </w:r>
      <w:r w:rsidRPr="0091093B">
        <w:rPr>
          <w:b/>
          <w:bCs/>
        </w:rPr>
        <w:tab/>
        <w:t>PCL shall be 4.0 ≤ 6.0 mm.</w:t>
      </w:r>
    </w:p>
    <w:p w14:paraId="6F64A44D" w14:textId="77777777" w:rsidR="00F4339E" w:rsidRPr="0085160C" w:rsidRDefault="00F4339E" w:rsidP="00F4339E">
      <w:pPr>
        <w:pStyle w:val="SingleTxtG"/>
        <w:ind w:left="2268" w:hanging="1134"/>
        <w:rPr>
          <w:b/>
          <w:bCs/>
        </w:rPr>
      </w:pPr>
      <w:r w:rsidRPr="0091093B">
        <w:rPr>
          <w:b/>
          <w:bCs/>
        </w:rPr>
        <w:tab/>
        <w:t xml:space="preserve">For all these values for the maximum bending moment and the maximum elongation, the readings used shall be from the </w:t>
      </w:r>
      <w:r w:rsidRPr="0085160C">
        <w:rPr>
          <w:b/>
          <w:bCs/>
        </w:rPr>
        <w:t>initial impact timing to 50 ms after the impact timing.</w:t>
      </w:r>
    </w:p>
    <w:p w14:paraId="03001590"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.3.3.2.</w:t>
      </w:r>
      <w:r w:rsidRPr="0085160C">
        <w:rPr>
          <w:b/>
          <w:bCs/>
        </w:rPr>
        <w:tab/>
        <w:t xml:space="preserve">The instrumentation response value CFC, as defined in ISO 6487:2002, shall be 180 for all transducers.  The CAC response values, as defined in ISO 6487:2002, shall be 30 mm for the knee ligament elongations and </w:t>
      </w:r>
      <w:r w:rsidRPr="0085160C">
        <w:rPr>
          <w:b/>
          <w:bCs/>
          <w:lang w:eastAsia="ja-JP"/>
        </w:rPr>
        <w:t>40</w:t>
      </w:r>
      <w:r w:rsidRPr="0085160C">
        <w:rPr>
          <w:b/>
          <w:bCs/>
        </w:rPr>
        <w:t>0 Nm for the tibia bending moments.</w:t>
      </w:r>
    </w:p>
    <w:p w14:paraId="3547E4E5"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.3.4.</w:t>
      </w:r>
      <w:r w:rsidRPr="0085160C">
        <w:rPr>
          <w:b/>
          <w:bCs/>
        </w:rPr>
        <w:tab/>
        <w:t>Test procedure</w:t>
      </w:r>
    </w:p>
    <w:p w14:paraId="2224E5C9" w14:textId="77777777" w:rsidR="00F4339E" w:rsidRPr="0085160C" w:rsidRDefault="00F4339E" w:rsidP="00F4339E">
      <w:pPr>
        <w:pStyle w:val="SingleTxtG"/>
        <w:ind w:left="2268" w:hanging="1134"/>
        <w:rPr>
          <w:b/>
          <w:bCs/>
        </w:rPr>
      </w:pPr>
      <w:r w:rsidRPr="0085160C">
        <w:rPr>
          <w:b/>
          <w:bCs/>
        </w:rPr>
        <w:t>8.</w:t>
      </w:r>
      <w:r w:rsidRPr="0085160C">
        <w:rPr>
          <w:b/>
          <w:bCs/>
          <w:lang w:eastAsia="ja-JP"/>
        </w:rPr>
        <w:t>1</w:t>
      </w:r>
      <w:r w:rsidRPr="0085160C">
        <w:rPr>
          <w:b/>
          <w:bCs/>
        </w:rPr>
        <w:t>.3.4.1.</w:t>
      </w:r>
      <w:r w:rsidRPr="0085160C">
        <w:rPr>
          <w:b/>
          <w:bCs/>
        </w:rPr>
        <w:tab/>
      </w:r>
      <w:r w:rsidRPr="0085160C">
        <w:rPr>
          <w:b/>
          <w:bCs/>
          <w:iCs/>
        </w:rPr>
        <w:t xml:space="preserve">The </w:t>
      </w:r>
      <w:r w:rsidRPr="0085160C">
        <w:rPr>
          <w:b/>
          <w:bCs/>
        </w:rPr>
        <w:t xml:space="preserve">assembled flexible </w:t>
      </w:r>
      <w:r w:rsidRPr="0085160C">
        <w:rPr>
          <w:b/>
          <w:bCs/>
          <w:lang w:eastAsia="ja-JP"/>
        </w:rPr>
        <w:t>l</w:t>
      </w:r>
      <w:r w:rsidRPr="0085160C">
        <w:rPr>
          <w:b/>
          <w:bCs/>
        </w:rPr>
        <w:t xml:space="preserve">ower legform </w:t>
      </w:r>
      <w:r w:rsidRPr="0085160C">
        <w:rPr>
          <w:b/>
          <w:bCs/>
          <w:lang w:eastAsia="ja-JP"/>
        </w:rPr>
        <w:t>impactor</w:t>
      </w:r>
      <w:r w:rsidRPr="0085160C">
        <w:rPr>
          <w:b/>
          <w:bCs/>
        </w:rPr>
        <w:t xml:space="preserve"> (with the flesh and skin) shall be</w:t>
      </w:r>
      <w:r w:rsidRPr="0085160C">
        <w:rPr>
          <w:b/>
          <w:bCs/>
          <w:lang w:eastAsia="ja-JP"/>
        </w:rPr>
        <w:t xml:space="preserve"> </w:t>
      </w:r>
      <w:r w:rsidRPr="0085160C">
        <w:rPr>
          <w:b/>
          <w:bCs/>
        </w:rPr>
        <w:t>hung vertically and freely suspended from a test rig as shown in</w:t>
      </w:r>
      <w:r w:rsidRPr="0085160C">
        <w:rPr>
          <w:b/>
          <w:bCs/>
          <w:lang w:eastAsia="ja-JP"/>
        </w:rPr>
        <w:t xml:space="preserve"> </w:t>
      </w:r>
      <w:r w:rsidRPr="0085160C">
        <w:rPr>
          <w:b/>
          <w:bCs/>
        </w:rPr>
        <w:t xml:space="preserve">Figure </w:t>
      </w:r>
      <w:r w:rsidRPr="0085160C">
        <w:rPr>
          <w:b/>
          <w:bCs/>
          <w:lang w:eastAsia="ja-JP"/>
        </w:rPr>
        <w:t>28</w:t>
      </w:r>
      <w:r w:rsidRPr="0085160C">
        <w:rPr>
          <w:b/>
          <w:bCs/>
        </w:rPr>
        <w:t>. It is then impacted by the upper edge of a linearly</w:t>
      </w:r>
      <w:r w:rsidRPr="0085160C">
        <w:rPr>
          <w:b/>
          <w:bCs/>
          <w:lang w:eastAsia="ja-JP"/>
        </w:rPr>
        <w:t xml:space="preserve"> </w:t>
      </w:r>
      <w:r w:rsidRPr="0085160C">
        <w:rPr>
          <w:b/>
          <w:bCs/>
        </w:rPr>
        <w:t>guided aluminium honeycomb impactor, covered by a thin paper cloth with a maximum thickness of 1 mm, at</w:t>
      </w:r>
      <w:r w:rsidRPr="0085160C">
        <w:rPr>
          <w:b/>
          <w:bCs/>
          <w:lang w:eastAsia="ja-JP"/>
        </w:rPr>
        <w:t xml:space="preserve"> </w:t>
      </w:r>
      <w:r w:rsidRPr="0085160C">
        <w:rPr>
          <w:b/>
          <w:bCs/>
        </w:rPr>
        <w:t xml:space="preserve">an impact speed of 11.1 ± 0.2 m/s. The legform shall achieve a free flight condition within </w:t>
      </w:r>
      <w:r w:rsidRPr="0085160C">
        <w:rPr>
          <w:b/>
          <w:bCs/>
          <w:lang w:eastAsia="ja-JP"/>
        </w:rPr>
        <w:t>10</w:t>
      </w:r>
      <w:r w:rsidRPr="0085160C">
        <w:rPr>
          <w:b/>
          <w:bCs/>
        </w:rPr>
        <w:t xml:space="preserve"> ms after the time of first contact of the honeycomb impactor.</w:t>
      </w:r>
    </w:p>
    <w:p w14:paraId="7C900A29" w14:textId="77777777" w:rsidR="00F4339E" w:rsidRPr="0091093B" w:rsidRDefault="00F4339E" w:rsidP="00F4339E">
      <w:pPr>
        <w:pStyle w:val="SingleTxtG"/>
        <w:ind w:left="2268" w:hanging="1134"/>
        <w:rPr>
          <w:b/>
          <w:bCs/>
        </w:rPr>
      </w:pPr>
      <w:r w:rsidRPr="0085160C">
        <w:rPr>
          <w:b/>
          <w:bCs/>
        </w:rPr>
        <w:t>8.</w:t>
      </w:r>
      <w:r w:rsidRPr="0085160C">
        <w:rPr>
          <w:b/>
          <w:bCs/>
          <w:lang w:eastAsia="ja-JP"/>
        </w:rPr>
        <w:t>1</w:t>
      </w:r>
      <w:r w:rsidRPr="0085160C">
        <w:rPr>
          <w:b/>
          <w:bCs/>
        </w:rPr>
        <w:t>.3.4.2.</w:t>
      </w:r>
      <w:r w:rsidRPr="0085160C">
        <w:rPr>
          <w:b/>
          <w:bCs/>
        </w:rPr>
        <w:tab/>
        <w:t xml:space="preserve">The </w:t>
      </w:r>
      <w:r w:rsidRPr="0091093B">
        <w:rPr>
          <w:b/>
          <w:bCs/>
        </w:rPr>
        <w:t>honeycomb</w:t>
      </w:r>
      <w:r w:rsidRPr="0091093B">
        <w:rPr>
          <w:b/>
          <w:bCs/>
          <w:lang w:eastAsia="ja-JP"/>
        </w:rPr>
        <w:t xml:space="preserve"> of 5052 alloy</w:t>
      </w:r>
      <w:r w:rsidRPr="0091093B">
        <w:rPr>
          <w:b/>
          <w:bCs/>
        </w:rPr>
        <w:t xml:space="preserve">, which is attached in front of the moving ram, shall be </w:t>
      </w:r>
      <w:r w:rsidRPr="0091093B">
        <w:rPr>
          <w:b/>
          <w:bCs/>
          <w:lang w:eastAsia="ja-JP"/>
        </w:rPr>
        <w:t>200 ±</w:t>
      </w:r>
      <w:r w:rsidRPr="0091093B">
        <w:t> </w:t>
      </w:r>
      <w:r w:rsidRPr="0091093B">
        <w:rPr>
          <w:b/>
          <w:bCs/>
          <w:lang w:eastAsia="ja-JP"/>
        </w:rPr>
        <w:t>5 mm wide, 160 ± 5 mm high and 60 ± 2 mm deep and shall have a crush strength of 517.1 kPa ±</w:t>
      </w:r>
      <w:r w:rsidRPr="0091093B">
        <w:t> </w:t>
      </w:r>
      <w:r w:rsidRPr="0091093B">
        <w:rPr>
          <w:b/>
        </w:rPr>
        <w:t>10 per cent</w:t>
      </w:r>
      <w:r w:rsidRPr="0091093B">
        <w:rPr>
          <w:b/>
          <w:bCs/>
          <w:lang w:eastAsia="ja-JP"/>
        </w:rPr>
        <w:t xml:space="preserve"> (75 pound per square inch (psi) ±</w:t>
      </w:r>
      <w:r w:rsidRPr="0091093B">
        <w:t> </w:t>
      </w:r>
      <w:r w:rsidRPr="0091093B">
        <w:rPr>
          <w:b/>
        </w:rPr>
        <w:t>10 per cent)</w:t>
      </w:r>
      <w:r w:rsidRPr="0091093B">
        <w:rPr>
          <w:b/>
          <w:bCs/>
          <w:lang w:eastAsia="ja-JP"/>
        </w:rPr>
        <w:t>. The honeycomb should have cell sizes of either 4.76 mm (3/16 inch) or 6.35 mm (1/4 inch) and a density of 32.0 kg/m³ (2.0 pound per cubic foot (pcf)) for the 4.76 mm (3/16 inch) cell size or a density of 36.8 kg/m³ (2.3 pound per cubic foot (pcf)) for the 6.35 mm (1/4 inch) cell size.</w:t>
      </w:r>
    </w:p>
    <w:p w14:paraId="3CE2C54D" w14:textId="77777777" w:rsidR="00F4339E" w:rsidRPr="0085160C" w:rsidRDefault="00F4339E" w:rsidP="00F4339E">
      <w:pPr>
        <w:pStyle w:val="SingleTxtG"/>
        <w:ind w:left="2268" w:hanging="1134"/>
        <w:rPr>
          <w:b/>
        </w:rPr>
      </w:pPr>
      <w:r w:rsidRPr="0091093B">
        <w:rPr>
          <w:b/>
        </w:rPr>
        <w:t>8.</w:t>
      </w:r>
      <w:r w:rsidRPr="0091093B">
        <w:rPr>
          <w:b/>
          <w:lang w:eastAsia="ja-JP"/>
        </w:rPr>
        <w:t>1</w:t>
      </w:r>
      <w:r w:rsidRPr="0091093B">
        <w:rPr>
          <w:b/>
        </w:rPr>
        <w:t>.3.4.3.</w:t>
      </w:r>
      <w:r w:rsidRPr="0091093B">
        <w:rPr>
          <w:b/>
        </w:rPr>
        <w:tab/>
        <w:t xml:space="preserve">The upper edge of the honeycomb face shall </w:t>
      </w:r>
      <w:r w:rsidRPr="0085160C">
        <w:rPr>
          <w:b/>
        </w:rPr>
        <w:t>be in line with the</w:t>
      </w:r>
      <w:r w:rsidRPr="0085160C">
        <w:rPr>
          <w:b/>
          <w:lang w:eastAsia="ja-JP"/>
        </w:rPr>
        <w:t xml:space="preserve"> </w:t>
      </w:r>
      <w:r w:rsidRPr="0085160C">
        <w:rPr>
          <w:b/>
        </w:rPr>
        <w:t>rigid plate of the linearly guided impactor. At the time of first contact,</w:t>
      </w:r>
      <w:r w:rsidRPr="0085160C">
        <w:rPr>
          <w:b/>
          <w:lang w:eastAsia="ja-JP"/>
        </w:rPr>
        <w:t xml:space="preserve"> </w:t>
      </w:r>
      <w:r w:rsidRPr="0085160C">
        <w:rPr>
          <w:b/>
        </w:rPr>
        <w:t>the upper edge of the honeycomb shall be in line with the knee</w:t>
      </w:r>
      <w:r w:rsidRPr="0085160C">
        <w:rPr>
          <w:b/>
          <w:lang w:eastAsia="ja-JP"/>
        </w:rPr>
        <w:t xml:space="preserve"> </w:t>
      </w:r>
      <w:r w:rsidRPr="0085160C">
        <w:rPr>
          <w:b/>
        </w:rPr>
        <w:t>joint centre line within a vertical tolerance of ± 2 mm. The honeycomb shall not be deformed before the impact test.</w:t>
      </w:r>
    </w:p>
    <w:p w14:paraId="62B7DEEE" w14:textId="77777777" w:rsidR="00F4339E" w:rsidRPr="0085160C" w:rsidRDefault="00F4339E" w:rsidP="00F4339E">
      <w:pPr>
        <w:pStyle w:val="SingleTxtG"/>
        <w:ind w:left="2268" w:hanging="1134"/>
        <w:rPr>
          <w:lang w:eastAsia="ja-JP"/>
        </w:rPr>
      </w:pPr>
      <w:r w:rsidRPr="0085160C">
        <w:rPr>
          <w:b/>
        </w:rPr>
        <w:t>8.</w:t>
      </w:r>
      <w:r w:rsidRPr="0085160C">
        <w:rPr>
          <w:b/>
          <w:lang w:eastAsia="ja-JP"/>
        </w:rPr>
        <w:t>1</w:t>
      </w:r>
      <w:r w:rsidRPr="0085160C">
        <w:rPr>
          <w:b/>
        </w:rPr>
        <w:t>.3.4.4.</w:t>
      </w:r>
      <w:r w:rsidRPr="0085160C">
        <w:rPr>
          <w:b/>
        </w:rPr>
        <w:tab/>
        <w:t xml:space="preserve">At the time of the first contact, the </w:t>
      </w:r>
      <w:r w:rsidRPr="0085160C">
        <w:rPr>
          <w:b/>
          <w:bCs/>
        </w:rPr>
        <w:t xml:space="preserve">flexible </w:t>
      </w:r>
      <w:r w:rsidRPr="0085160C">
        <w:rPr>
          <w:b/>
          <w:lang w:eastAsia="ja-JP"/>
        </w:rPr>
        <w:t>l</w:t>
      </w:r>
      <w:r w:rsidRPr="0085160C">
        <w:rPr>
          <w:b/>
        </w:rPr>
        <w:t xml:space="preserve">ower legform </w:t>
      </w:r>
      <w:r w:rsidRPr="0085160C">
        <w:rPr>
          <w:b/>
          <w:lang w:eastAsia="ja-JP"/>
        </w:rPr>
        <w:t>impactor</w:t>
      </w:r>
      <w:r w:rsidRPr="0085160C">
        <w:rPr>
          <w:b/>
        </w:rPr>
        <w:t xml:space="preserve"> pitch angle (rotation around the Y-axis) and, therefore, the pitch angle of the</w:t>
      </w:r>
      <w:r w:rsidRPr="0085160C">
        <w:rPr>
          <w:b/>
          <w:lang w:eastAsia="ja-JP"/>
        </w:rPr>
        <w:t xml:space="preserve"> </w:t>
      </w:r>
      <w:r w:rsidRPr="0085160C">
        <w:rPr>
          <w:b/>
        </w:rPr>
        <w:t>velocity vector of the honeycomb impactor shall be within a tolerance of ± 2°</w:t>
      </w:r>
      <w:r w:rsidRPr="0085160C">
        <w:rPr>
          <w:b/>
          <w:lang w:eastAsia="ja-JP"/>
        </w:rPr>
        <w:t xml:space="preserve"> </w:t>
      </w:r>
      <w:r w:rsidRPr="0085160C">
        <w:rPr>
          <w:b/>
        </w:rPr>
        <w:t xml:space="preserve">in relation to the lateral vertical plane. The </w:t>
      </w:r>
      <w:r w:rsidRPr="0085160C">
        <w:rPr>
          <w:b/>
          <w:bCs/>
        </w:rPr>
        <w:t xml:space="preserve">flexible </w:t>
      </w:r>
      <w:r w:rsidRPr="0085160C">
        <w:rPr>
          <w:b/>
          <w:lang w:eastAsia="ja-JP"/>
        </w:rPr>
        <w:t>l</w:t>
      </w:r>
      <w:r w:rsidRPr="0085160C">
        <w:rPr>
          <w:b/>
        </w:rPr>
        <w:t xml:space="preserve">ower legform </w:t>
      </w:r>
      <w:r w:rsidRPr="0085160C">
        <w:rPr>
          <w:b/>
          <w:lang w:eastAsia="ja-JP"/>
        </w:rPr>
        <w:t>impactor</w:t>
      </w:r>
      <w:r w:rsidRPr="0085160C">
        <w:rPr>
          <w:b/>
        </w:rPr>
        <w:t xml:space="preserve"> roll angle (rotation around the X-axis) and,</w:t>
      </w:r>
      <w:r w:rsidRPr="0085160C">
        <w:rPr>
          <w:b/>
          <w:lang w:eastAsia="ja-JP"/>
        </w:rPr>
        <w:t xml:space="preserve"> </w:t>
      </w:r>
      <w:r w:rsidRPr="0085160C">
        <w:rPr>
          <w:b/>
        </w:rPr>
        <w:t>therefore, the roll angle of the honeycomb impactor</w:t>
      </w:r>
      <w:r w:rsidRPr="0085160C">
        <w:rPr>
          <w:b/>
          <w:lang w:eastAsia="ja-JP"/>
        </w:rPr>
        <w:t xml:space="preserve"> </w:t>
      </w:r>
      <w:r w:rsidRPr="0085160C">
        <w:rPr>
          <w:b/>
        </w:rPr>
        <w:t>shall be within</w:t>
      </w:r>
      <w:r w:rsidRPr="0085160C">
        <w:rPr>
          <w:b/>
          <w:lang w:eastAsia="ja-JP"/>
        </w:rPr>
        <w:t xml:space="preserve"> </w:t>
      </w:r>
      <w:r w:rsidRPr="0085160C">
        <w:rPr>
          <w:b/>
        </w:rPr>
        <w:t>a tolerance of ± 2° in relation to the longitudinal vertical plane.</w:t>
      </w:r>
      <w:r w:rsidRPr="0085160C">
        <w:rPr>
          <w:b/>
          <w:lang w:eastAsia="ja-JP"/>
        </w:rPr>
        <w:t xml:space="preserve"> </w:t>
      </w:r>
      <w:r w:rsidRPr="0085160C">
        <w:rPr>
          <w:b/>
        </w:rPr>
        <w:t xml:space="preserve">The </w:t>
      </w:r>
      <w:r w:rsidRPr="0085160C">
        <w:rPr>
          <w:b/>
          <w:bCs/>
        </w:rPr>
        <w:t>flexible</w:t>
      </w:r>
      <w:r w:rsidRPr="0085160C">
        <w:rPr>
          <w:b/>
        </w:rPr>
        <w:t xml:space="preserve"> </w:t>
      </w:r>
      <w:r w:rsidRPr="0085160C">
        <w:rPr>
          <w:b/>
          <w:lang w:eastAsia="ja-JP"/>
        </w:rPr>
        <w:t>l</w:t>
      </w:r>
      <w:r w:rsidRPr="0085160C">
        <w:rPr>
          <w:b/>
        </w:rPr>
        <w:t xml:space="preserve">ower legform </w:t>
      </w:r>
      <w:r w:rsidRPr="0085160C">
        <w:rPr>
          <w:b/>
          <w:lang w:eastAsia="ja-JP"/>
        </w:rPr>
        <w:t>impactor</w:t>
      </w:r>
      <w:r w:rsidRPr="0085160C">
        <w:rPr>
          <w:b/>
        </w:rPr>
        <w:t xml:space="preserve"> yaw angle (rotation around the Z-axis) and, therefore, the yaw angle of the</w:t>
      </w:r>
      <w:r w:rsidRPr="0085160C">
        <w:rPr>
          <w:b/>
          <w:lang w:eastAsia="ja-JP"/>
        </w:rPr>
        <w:t xml:space="preserve"> </w:t>
      </w:r>
      <w:r w:rsidRPr="0085160C">
        <w:rPr>
          <w:b/>
        </w:rPr>
        <w:t>velocity vector of the honeycomb impactor shall be within a tolerance of</w:t>
      </w:r>
      <w:r w:rsidRPr="0085160C">
        <w:rPr>
          <w:b/>
          <w:lang w:eastAsia="ja-JP"/>
        </w:rPr>
        <w:t xml:space="preserve"> </w:t>
      </w:r>
      <w:r w:rsidRPr="0085160C">
        <w:rPr>
          <w:b/>
        </w:rPr>
        <w:t>±2°.</w:t>
      </w:r>
    </w:p>
    <w:p w14:paraId="42F046FF" w14:textId="77777777" w:rsidR="00F4339E" w:rsidRPr="0085160C" w:rsidRDefault="00F4339E" w:rsidP="00F4339E">
      <w:pPr>
        <w:pStyle w:val="SingleTxtG"/>
        <w:spacing w:line="240" w:lineRule="auto"/>
        <w:ind w:left="2268" w:hanging="1134"/>
      </w:pPr>
      <w:r w:rsidRPr="0085160C">
        <w:br w:type="page"/>
      </w:r>
      <w:r w:rsidRPr="0085160C">
        <w:lastRenderedPageBreak/>
        <w:t xml:space="preserve">Figure </w:t>
      </w:r>
      <w:r w:rsidRPr="0085160C">
        <w:rPr>
          <w:lang w:eastAsia="ja-JP"/>
        </w:rPr>
        <w:t>22</w:t>
      </w:r>
    </w:p>
    <w:p w14:paraId="16E08C1E" w14:textId="77777777" w:rsidR="00F4339E" w:rsidRPr="0091093B" w:rsidRDefault="00F4339E" w:rsidP="00F4339E">
      <w:pPr>
        <w:pStyle w:val="SingleTxtG"/>
        <w:rPr>
          <w:b/>
        </w:rPr>
      </w:pPr>
      <w:r w:rsidRPr="0091093B">
        <w:rPr>
          <w:b/>
          <w:lang w:eastAsia="ja-JP"/>
        </w:rPr>
        <w:t>Flexible lower legform impactor: R</w:t>
      </w:r>
      <w:r w:rsidRPr="0091093B">
        <w:rPr>
          <w:b/>
        </w:rPr>
        <w:t>equirement corridors of the femur and the tibia, without flesh and skin, in the static certification test (see paragraph 8.</w:t>
      </w:r>
      <w:r w:rsidRPr="0091093B">
        <w:rPr>
          <w:b/>
          <w:lang w:eastAsia="ja-JP"/>
        </w:rPr>
        <w:t>1</w:t>
      </w:r>
      <w:r w:rsidRPr="0091093B">
        <w:rPr>
          <w:b/>
        </w:rPr>
        <w:t xml:space="preserve">.1.2.) </w:t>
      </w:r>
    </w:p>
    <w:p w14:paraId="3F6C0875" w14:textId="77777777" w:rsidR="00F4339E" w:rsidRPr="0091093B" w:rsidRDefault="00F4339E" w:rsidP="00F4339E">
      <w:pPr>
        <w:pStyle w:val="SingleTxtG"/>
        <w:rPr>
          <w:b/>
        </w:rPr>
      </w:pPr>
      <w:r w:rsidRPr="0091093B">
        <w:rPr>
          <w:b/>
        </w:rPr>
        <w:t>(a)</w:t>
      </w:r>
      <w:r w:rsidRPr="0091093B">
        <w:rPr>
          <w:b/>
        </w:rPr>
        <w:tab/>
        <w:t>Femur bending moment corridor</w:t>
      </w:r>
    </w:p>
    <w:p w14:paraId="2E8D34C4" w14:textId="77777777" w:rsidR="00F4339E" w:rsidRPr="0085160C" w:rsidRDefault="00F4339E" w:rsidP="00F4339E">
      <w:pPr>
        <w:spacing w:after="120" w:line="240" w:lineRule="auto"/>
        <w:ind w:left="913" w:right="39"/>
        <w:rPr>
          <w:lang w:eastAsia="en-GB"/>
        </w:rPr>
      </w:pPr>
      <w:r>
        <w:rPr>
          <w:noProof/>
          <w:lang w:eastAsia="zh-CN"/>
        </w:rPr>
        <w:drawing>
          <wp:inline distT="0" distB="0" distL="0" distR="0" wp14:anchorId="730CB4C2" wp14:editId="497F7375">
            <wp:extent cx="3986530" cy="242887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6530" cy="2428875"/>
                    </a:xfrm>
                    <a:prstGeom prst="rect">
                      <a:avLst/>
                    </a:prstGeom>
                    <a:noFill/>
                    <a:ln>
                      <a:noFill/>
                    </a:ln>
                  </pic:spPr>
                </pic:pic>
              </a:graphicData>
            </a:graphic>
          </wp:inline>
        </w:drawing>
      </w:r>
    </w:p>
    <w:p w14:paraId="7A2E08E2" w14:textId="77777777" w:rsidR="00F4339E" w:rsidRPr="0091093B" w:rsidRDefault="00F4339E" w:rsidP="00F4339E">
      <w:pPr>
        <w:pStyle w:val="SingleTxtG"/>
        <w:rPr>
          <w:b/>
          <w:lang w:val="es-ES" w:eastAsia="ja-JP"/>
        </w:rPr>
      </w:pPr>
      <w:r w:rsidRPr="00D72920">
        <w:rPr>
          <w:b/>
          <w:lang w:val="es-ES"/>
        </w:rPr>
        <w:t>(</w:t>
      </w:r>
      <w:r w:rsidRPr="0091093B">
        <w:rPr>
          <w:b/>
          <w:lang w:val="es-ES"/>
        </w:rPr>
        <w:t>b)</w:t>
      </w:r>
      <w:r w:rsidRPr="0091093B">
        <w:rPr>
          <w:b/>
          <w:lang w:val="es-ES"/>
        </w:rPr>
        <w:tab/>
        <w:t>Tibia bending moment corridor</w:t>
      </w:r>
    </w:p>
    <w:p w14:paraId="5317C375" w14:textId="77777777" w:rsidR="00F4339E" w:rsidRPr="0085160C" w:rsidRDefault="00F4339E" w:rsidP="00F4339E">
      <w:pPr>
        <w:spacing w:after="120"/>
        <w:ind w:left="851" w:right="39"/>
        <w:rPr>
          <w:lang w:eastAsia="en-GB"/>
        </w:rPr>
      </w:pPr>
      <w:r>
        <w:rPr>
          <w:noProof/>
          <w:lang w:eastAsia="zh-CN"/>
        </w:rPr>
        <w:drawing>
          <wp:inline distT="0" distB="0" distL="0" distR="0" wp14:anchorId="397D2872" wp14:editId="11856832">
            <wp:extent cx="4024630" cy="249110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4630" cy="2491105"/>
                    </a:xfrm>
                    <a:prstGeom prst="rect">
                      <a:avLst/>
                    </a:prstGeom>
                    <a:noFill/>
                    <a:ln>
                      <a:noFill/>
                    </a:ln>
                  </pic:spPr>
                </pic:pic>
              </a:graphicData>
            </a:graphic>
          </wp:inline>
        </w:drawing>
      </w:r>
    </w:p>
    <w:p w14:paraId="51B234FF" w14:textId="77777777" w:rsidR="00F4339E" w:rsidRPr="0091093B" w:rsidRDefault="00F4339E" w:rsidP="00F4339E">
      <w:pPr>
        <w:pStyle w:val="SingleTxtG"/>
        <w:spacing w:after="0"/>
        <w:rPr>
          <w:lang w:eastAsia="ja-JP"/>
        </w:rPr>
      </w:pPr>
      <w:r w:rsidRPr="0085160C">
        <w:rPr>
          <w:lang w:eastAsia="en-GB"/>
        </w:rPr>
        <w:br w:type="page"/>
      </w:r>
      <w:r w:rsidRPr="0091093B">
        <w:rPr>
          <w:lang w:eastAsia="ja-JP"/>
        </w:rPr>
        <w:lastRenderedPageBreak/>
        <w:t>Figure 23</w:t>
      </w:r>
    </w:p>
    <w:p w14:paraId="3CA7FE24" w14:textId="77777777" w:rsidR="00F4339E" w:rsidRPr="0085160C" w:rsidRDefault="00F4339E" w:rsidP="00F4339E">
      <w:pPr>
        <w:pStyle w:val="SingleTxtG"/>
        <w:rPr>
          <w:b/>
          <w:i/>
          <w:lang w:eastAsia="ja-JP"/>
        </w:rPr>
      </w:pPr>
      <w:r w:rsidRPr="0091093B">
        <w:rPr>
          <w:b/>
          <w:lang w:eastAsia="ja-JP"/>
        </w:rPr>
        <w:t>Flexible lower legform impactor: Requirement corridors for the knee joint</w:t>
      </w:r>
      <w:r w:rsidRPr="0091093B">
        <w:rPr>
          <w:b/>
        </w:rPr>
        <w:t>, without flesh and skin,</w:t>
      </w:r>
      <w:r w:rsidRPr="0091093B">
        <w:rPr>
          <w:b/>
          <w:lang w:eastAsia="ja-JP"/>
        </w:rPr>
        <w:t xml:space="preserve"> in the </w:t>
      </w:r>
      <w:r w:rsidRPr="0085160C">
        <w:rPr>
          <w:b/>
          <w:lang w:eastAsia="ja-JP"/>
        </w:rPr>
        <w:t>static certification test (see paragraph 8.1.1.3.)</w:t>
      </w:r>
    </w:p>
    <w:p w14:paraId="13CD8D50" w14:textId="77777777" w:rsidR="00F4339E" w:rsidRPr="0085160C" w:rsidRDefault="00F4339E" w:rsidP="00F4339E">
      <w:pPr>
        <w:spacing w:after="120" w:line="240" w:lineRule="auto"/>
        <w:ind w:left="2268" w:right="1134" w:hanging="2205"/>
        <w:jc w:val="center"/>
        <w:rPr>
          <w:i/>
          <w:lang w:eastAsia="en-GB"/>
        </w:rPr>
      </w:pPr>
      <w:r>
        <w:rPr>
          <w:i/>
          <w:noProof/>
          <w:lang w:eastAsia="zh-CN"/>
        </w:rPr>
        <w:drawing>
          <wp:inline distT="0" distB="0" distL="0" distR="0" wp14:anchorId="45FB0448" wp14:editId="49E007E3">
            <wp:extent cx="2800350" cy="612457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6124575"/>
                    </a:xfrm>
                    <a:prstGeom prst="rect">
                      <a:avLst/>
                    </a:prstGeom>
                    <a:noFill/>
                    <a:ln>
                      <a:noFill/>
                    </a:ln>
                  </pic:spPr>
                </pic:pic>
              </a:graphicData>
            </a:graphic>
          </wp:inline>
        </w:drawing>
      </w:r>
    </w:p>
    <w:p w14:paraId="4FB2EE8F" w14:textId="77777777" w:rsidR="00F4339E" w:rsidRPr="0085160C" w:rsidRDefault="00F4339E" w:rsidP="00F4339E">
      <w:pPr>
        <w:spacing w:after="120" w:line="240" w:lineRule="auto"/>
        <w:ind w:left="2268" w:right="1134" w:hanging="2205"/>
        <w:jc w:val="center"/>
        <w:rPr>
          <w:i/>
          <w:iCs/>
          <w:lang w:eastAsia="ja-JP"/>
        </w:rPr>
      </w:pPr>
      <w:r w:rsidRPr="0085160C">
        <w:rPr>
          <w:i/>
          <w:lang w:eastAsia="en-GB"/>
        </w:rPr>
        <w:br w:type="page"/>
      </w:r>
    </w:p>
    <w:p w14:paraId="1E76BC24" w14:textId="77777777" w:rsidR="00F4339E" w:rsidRPr="0085160C" w:rsidRDefault="00F4339E" w:rsidP="00F4339E">
      <w:pPr>
        <w:pStyle w:val="SingleTxtG"/>
        <w:spacing w:after="0"/>
        <w:rPr>
          <w:lang w:eastAsia="ja-JP"/>
        </w:rPr>
      </w:pPr>
      <w:r w:rsidRPr="0085160C">
        <w:lastRenderedPageBreak/>
        <w:t xml:space="preserve">Figure </w:t>
      </w:r>
      <w:r w:rsidRPr="0085160C">
        <w:rPr>
          <w:lang w:eastAsia="ja-JP"/>
        </w:rPr>
        <w:t>24</w:t>
      </w:r>
    </w:p>
    <w:p w14:paraId="4C1C82E6" w14:textId="42E8CFF0" w:rsidR="00F4339E" w:rsidRPr="0091093B" w:rsidRDefault="00F4339E" w:rsidP="00F4339E">
      <w:pPr>
        <w:pStyle w:val="SingleTxtG"/>
        <w:rPr>
          <w:b/>
          <w:lang w:eastAsia="ja-JP"/>
        </w:rPr>
      </w:pPr>
      <w:r w:rsidRPr="0091093B">
        <w:rPr>
          <w:b/>
          <w:lang w:eastAsia="ja-JP"/>
        </w:rPr>
        <w:t xml:space="preserve">Flexible lower legform impactor: </w:t>
      </w:r>
      <w:r w:rsidRPr="0091093B">
        <w:rPr>
          <w:b/>
          <w:bCs/>
          <w:lang w:eastAsia="ja-JP"/>
        </w:rPr>
        <w:t>T</w:t>
      </w:r>
      <w:r w:rsidRPr="0091093B">
        <w:rPr>
          <w:b/>
          <w:bCs/>
        </w:rPr>
        <w:t xml:space="preserve">est set-up for the femur in the static certification test </w:t>
      </w:r>
      <w:r w:rsidRPr="0091093B">
        <w:rPr>
          <w:b/>
        </w:rPr>
        <w:t>(see paragraph 8.</w:t>
      </w:r>
      <w:r w:rsidRPr="0091093B">
        <w:rPr>
          <w:b/>
          <w:lang w:eastAsia="ja-JP"/>
        </w:rPr>
        <w:t>1</w:t>
      </w:r>
      <w:r w:rsidRPr="0091093B">
        <w:rPr>
          <w:b/>
        </w:rPr>
        <w:t>.1.4.)</w:t>
      </w:r>
    </w:p>
    <w:p w14:paraId="7CD698E1" w14:textId="77777777" w:rsidR="00F4339E" w:rsidRPr="0085160C" w:rsidRDefault="00F4339E" w:rsidP="00F4339E">
      <w:pPr>
        <w:pStyle w:val="SingleTxtG"/>
        <w:spacing w:line="240" w:lineRule="auto"/>
      </w:pPr>
    </w:p>
    <w:p w14:paraId="4FB3DC15" w14:textId="77777777" w:rsidR="00F4339E" w:rsidRDefault="00F4339E" w:rsidP="00F4339E">
      <w:pPr>
        <w:spacing w:after="120" w:line="240" w:lineRule="auto"/>
        <w:ind w:left="2268" w:right="1134" w:hanging="1134"/>
        <w:jc w:val="center"/>
        <w:rPr>
          <w:i/>
          <w:iCs/>
          <w:lang w:eastAsia="ja-JP"/>
        </w:rPr>
      </w:pPr>
      <w:r>
        <w:rPr>
          <w:noProof/>
          <w:lang w:eastAsia="zh-CN"/>
        </w:rPr>
        <w:drawing>
          <wp:inline distT="0" distB="0" distL="0" distR="0" wp14:anchorId="329B5F1D" wp14:editId="0D9CB899">
            <wp:extent cx="4680000" cy="2989631"/>
            <wp:effectExtent l="0" t="0" r="635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83" t="2950" r="13373" b="13870"/>
                    <a:stretch/>
                  </pic:blipFill>
                  <pic:spPr bwMode="auto">
                    <a:xfrm>
                      <a:off x="0" y="0"/>
                      <a:ext cx="4680000" cy="2989631"/>
                    </a:xfrm>
                    <a:prstGeom prst="rect">
                      <a:avLst/>
                    </a:prstGeom>
                    <a:ln>
                      <a:noFill/>
                    </a:ln>
                    <a:extLst>
                      <a:ext uri="{53640926-AAD7-44D8-BBD7-CCE9431645EC}">
                        <a14:shadowObscured xmlns:a14="http://schemas.microsoft.com/office/drawing/2010/main"/>
                      </a:ext>
                    </a:extLst>
                  </pic:spPr>
                </pic:pic>
              </a:graphicData>
            </a:graphic>
          </wp:inline>
        </w:drawing>
      </w:r>
    </w:p>
    <w:p w14:paraId="420F04A5" w14:textId="77777777" w:rsidR="00F4339E" w:rsidRPr="0085160C" w:rsidRDefault="00F4339E" w:rsidP="00F4339E">
      <w:pPr>
        <w:spacing w:after="120" w:line="240" w:lineRule="auto"/>
        <w:ind w:left="2268" w:right="1134" w:hanging="1134"/>
        <w:jc w:val="center"/>
        <w:rPr>
          <w:i/>
          <w:iCs/>
          <w:lang w:eastAsia="ja-JP"/>
        </w:rPr>
      </w:pPr>
    </w:p>
    <w:p w14:paraId="553200D0" w14:textId="77777777" w:rsidR="00F4339E" w:rsidRPr="0085160C" w:rsidRDefault="00F4339E" w:rsidP="00F4339E">
      <w:pPr>
        <w:pStyle w:val="SingleTxtG"/>
        <w:spacing w:after="0" w:line="240" w:lineRule="auto"/>
        <w:rPr>
          <w:lang w:eastAsia="ja-JP"/>
        </w:rPr>
      </w:pPr>
      <w:r w:rsidRPr="0085160C">
        <w:t xml:space="preserve">Figure </w:t>
      </w:r>
      <w:r w:rsidRPr="0085160C">
        <w:rPr>
          <w:lang w:eastAsia="ja-JP"/>
        </w:rPr>
        <w:t>25</w:t>
      </w:r>
    </w:p>
    <w:p w14:paraId="7A56015A" w14:textId="77777777" w:rsidR="00F4339E" w:rsidRPr="0085160C" w:rsidRDefault="00F4339E" w:rsidP="00F4339E">
      <w:pPr>
        <w:pStyle w:val="SingleTxtG"/>
        <w:spacing w:line="240" w:lineRule="auto"/>
        <w:rPr>
          <w:b/>
        </w:rPr>
      </w:pPr>
      <w:r w:rsidRPr="0085160C">
        <w:rPr>
          <w:b/>
          <w:lang w:eastAsia="ja-JP"/>
        </w:rPr>
        <w:t xml:space="preserve">Flexible lower legform impactor: </w:t>
      </w:r>
      <w:r w:rsidRPr="0085160C">
        <w:rPr>
          <w:b/>
          <w:bCs/>
          <w:lang w:eastAsia="ja-JP"/>
        </w:rPr>
        <w:t>T</w:t>
      </w:r>
      <w:r w:rsidRPr="0085160C">
        <w:rPr>
          <w:b/>
          <w:bCs/>
        </w:rPr>
        <w:t>est set-up for the tibia in the static certification test</w:t>
      </w:r>
      <w:r w:rsidRPr="0085160C">
        <w:rPr>
          <w:b/>
        </w:rPr>
        <w:t xml:space="preserve"> (see paragraph 8.</w:t>
      </w:r>
      <w:r w:rsidRPr="0085160C">
        <w:rPr>
          <w:b/>
          <w:lang w:eastAsia="ja-JP"/>
        </w:rPr>
        <w:t>1</w:t>
      </w:r>
      <w:r w:rsidRPr="0085160C">
        <w:rPr>
          <w:b/>
        </w:rPr>
        <w:t>.1.4.)</w:t>
      </w:r>
    </w:p>
    <w:p w14:paraId="507ED913" w14:textId="77777777" w:rsidR="00F4339E" w:rsidRPr="0085160C" w:rsidRDefault="00F4339E" w:rsidP="00F4339E">
      <w:pPr>
        <w:pStyle w:val="SingleTxtG"/>
        <w:spacing w:line="240" w:lineRule="auto"/>
      </w:pPr>
    </w:p>
    <w:p w14:paraId="2D5A7FA7" w14:textId="77777777" w:rsidR="00F4339E" w:rsidRPr="0085160C" w:rsidRDefault="00F4339E" w:rsidP="00F4339E">
      <w:pPr>
        <w:spacing w:after="120" w:line="240" w:lineRule="auto"/>
        <w:ind w:left="2268" w:right="1134" w:hanging="1134"/>
        <w:jc w:val="both"/>
        <w:rPr>
          <w:i/>
          <w:iCs/>
          <w:lang w:eastAsia="ja-JP"/>
        </w:rPr>
      </w:pPr>
      <w:r>
        <w:rPr>
          <w:noProof/>
          <w:lang w:eastAsia="zh-CN"/>
        </w:rPr>
        <w:drawing>
          <wp:inline distT="0" distB="0" distL="0" distR="0" wp14:anchorId="50628FFC" wp14:editId="703A9E8B">
            <wp:extent cx="4680000" cy="2911129"/>
            <wp:effectExtent l="0" t="0" r="635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761" t="4980" r="12854" b="12763"/>
                    <a:stretch/>
                  </pic:blipFill>
                  <pic:spPr bwMode="auto">
                    <a:xfrm>
                      <a:off x="0" y="0"/>
                      <a:ext cx="4680000" cy="2911129"/>
                    </a:xfrm>
                    <a:prstGeom prst="rect">
                      <a:avLst/>
                    </a:prstGeom>
                    <a:ln>
                      <a:noFill/>
                    </a:ln>
                    <a:extLst>
                      <a:ext uri="{53640926-AAD7-44D8-BBD7-CCE9431645EC}">
                        <a14:shadowObscured xmlns:a14="http://schemas.microsoft.com/office/drawing/2010/main"/>
                      </a:ext>
                    </a:extLst>
                  </pic:spPr>
                </pic:pic>
              </a:graphicData>
            </a:graphic>
          </wp:inline>
        </w:drawing>
      </w:r>
    </w:p>
    <w:p w14:paraId="03DFE3AB" w14:textId="77777777" w:rsidR="00F4339E" w:rsidRPr="0085160C" w:rsidRDefault="00F4339E" w:rsidP="00F4339E">
      <w:pPr>
        <w:spacing w:after="120" w:line="240" w:lineRule="auto"/>
        <w:ind w:left="1166" w:right="1134" w:hanging="1103"/>
        <w:rPr>
          <w:i/>
          <w:iCs/>
          <w:lang w:eastAsia="ja-JP"/>
        </w:rPr>
      </w:pPr>
    </w:p>
    <w:p w14:paraId="3F2DBADD" w14:textId="77777777" w:rsidR="00F4339E" w:rsidRPr="0085160C" w:rsidRDefault="00F4339E" w:rsidP="00F4339E">
      <w:pPr>
        <w:pStyle w:val="SingleTxtG"/>
        <w:spacing w:after="0"/>
        <w:rPr>
          <w:lang w:eastAsia="ja-JP"/>
        </w:rPr>
      </w:pPr>
      <w:r>
        <w:br w:type="column"/>
      </w:r>
      <w:r w:rsidRPr="0085160C">
        <w:lastRenderedPageBreak/>
        <w:t xml:space="preserve">Figure </w:t>
      </w:r>
      <w:r w:rsidRPr="0085160C">
        <w:rPr>
          <w:lang w:eastAsia="ja-JP"/>
        </w:rPr>
        <w:t>26</w:t>
      </w:r>
    </w:p>
    <w:p w14:paraId="58667C69" w14:textId="77777777" w:rsidR="00F4339E" w:rsidRDefault="00F4339E" w:rsidP="00F4339E">
      <w:pPr>
        <w:pStyle w:val="SingleTxtG"/>
        <w:rPr>
          <w:b/>
        </w:rPr>
      </w:pPr>
      <w:r w:rsidRPr="0085160C">
        <w:rPr>
          <w:b/>
          <w:lang w:eastAsia="ja-JP"/>
        </w:rPr>
        <w:t>Flexible lower legform impactor: T</w:t>
      </w:r>
      <w:r w:rsidRPr="0085160C">
        <w:rPr>
          <w:b/>
        </w:rPr>
        <w:t>est set-up for the knee joint in the static certification test (see paragraph 8.</w:t>
      </w:r>
      <w:r w:rsidRPr="0085160C">
        <w:rPr>
          <w:b/>
          <w:lang w:eastAsia="ja-JP"/>
        </w:rPr>
        <w:t>1</w:t>
      </w:r>
      <w:r w:rsidRPr="0085160C">
        <w:rPr>
          <w:b/>
        </w:rPr>
        <w:t>.1.5.)</w:t>
      </w:r>
    </w:p>
    <w:p w14:paraId="6EBFB6F6" w14:textId="77777777" w:rsidR="00F4339E" w:rsidRDefault="00F4339E" w:rsidP="00F4339E">
      <w:pPr>
        <w:pStyle w:val="SingleTxtG"/>
        <w:rPr>
          <w:b/>
          <w:lang w:eastAsia="ja-JP"/>
        </w:rPr>
      </w:pPr>
    </w:p>
    <w:p w14:paraId="4BDAEE02" w14:textId="77777777" w:rsidR="00F4339E" w:rsidRPr="0085160C" w:rsidRDefault="00F4339E" w:rsidP="00F4339E">
      <w:pPr>
        <w:pStyle w:val="SingleTxtG"/>
        <w:rPr>
          <w:b/>
          <w:lang w:eastAsia="ja-JP"/>
        </w:rPr>
      </w:pPr>
      <w:r>
        <w:rPr>
          <w:noProof/>
          <w:lang w:eastAsia="zh-CN"/>
        </w:rPr>
        <w:drawing>
          <wp:inline distT="0" distB="0" distL="0" distR="0" wp14:anchorId="13E13F32" wp14:editId="43422F04">
            <wp:extent cx="4680000" cy="3489829"/>
            <wp:effectExtent l="0" t="0" r="635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32" t="3320" r="13061" b="959"/>
                    <a:stretch/>
                  </pic:blipFill>
                  <pic:spPr bwMode="auto">
                    <a:xfrm>
                      <a:off x="0" y="0"/>
                      <a:ext cx="4680000" cy="3489829"/>
                    </a:xfrm>
                    <a:prstGeom prst="rect">
                      <a:avLst/>
                    </a:prstGeom>
                    <a:ln>
                      <a:noFill/>
                    </a:ln>
                    <a:extLst>
                      <a:ext uri="{53640926-AAD7-44D8-BBD7-CCE9431645EC}">
                        <a14:shadowObscured xmlns:a14="http://schemas.microsoft.com/office/drawing/2010/main"/>
                      </a:ext>
                    </a:extLst>
                  </pic:spPr>
                </pic:pic>
              </a:graphicData>
            </a:graphic>
          </wp:inline>
        </w:drawing>
      </w:r>
    </w:p>
    <w:p w14:paraId="28E99945" w14:textId="77777777" w:rsidR="00F4339E" w:rsidRPr="0085160C" w:rsidRDefault="00F4339E" w:rsidP="00F4339E">
      <w:pPr>
        <w:spacing w:after="120"/>
        <w:ind w:left="2268" w:right="1134" w:hanging="1134"/>
        <w:jc w:val="both"/>
        <w:rPr>
          <w:i/>
          <w:iCs/>
          <w:lang w:eastAsia="ja-JP"/>
        </w:rPr>
      </w:pPr>
    </w:p>
    <w:p w14:paraId="24A9BE0A" w14:textId="77777777" w:rsidR="00F4339E" w:rsidRPr="0085160C" w:rsidRDefault="00F4339E" w:rsidP="00F4339E">
      <w:pPr>
        <w:pStyle w:val="SingleTxtG"/>
        <w:spacing w:after="0"/>
        <w:rPr>
          <w:lang w:eastAsia="ja-JP"/>
        </w:rPr>
      </w:pPr>
      <w:r>
        <w:br w:type="page"/>
      </w:r>
      <w:r w:rsidRPr="0085160C">
        <w:lastRenderedPageBreak/>
        <w:t xml:space="preserve">Figure </w:t>
      </w:r>
      <w:r w:rsidRPr="0085160C">
        <w:rPr>
          <w:lang w:eastAsia="ja-JP"/>
        </w:rPr>
        <w:t>27</w:t>
      </w:r>
    </w:p>
    <w:p w14:paraId="1EEC5489" w14:textId="77777777" w:rsidR="00F4339E" w:rsidRDefault="00F4339E" w:rsidP="00F4339E">
      <w:pPr>
        <w:pStyle w:val="SingleTxtG"/>
        <w:rPr>
          <w:b/>
        </w:rPr>
      </w:pPr>
      <w:r w:rsidRPr="0085160C">
        <w:rPr>
          <w:b/>
          <w:lang w:eastAsia="ja-JP"/>
        </w:rPr>
        <w:t>Flexible lower legform impactor: T</w:t>
      </w:r>
      <w:r w:rsidRPr="0085160C">
        <w:rPr>
          <w:b/>
        </w:rPr>
        <w:t>est set-up for the dynamic lower legform impactor certification test (pendulum test, see paragraph 8.</w:t>
      </w:r>
      <w:r w:rsidRPr="0085160C">
        <w:rPr>
          <w:b/>
          <w:lang w:eastAsia="ja-JP"/>
        </w:rPr>
        <w:t>1</w:t>
      </w:r>
      <w:r w:rsidRPr="0085160C">
        <w:rPr>
          <w:b/>
        </w:rPr>
        <w:t>.2.4.)</w:t>
      </w:r>
    </w:p>
    <w:p w14:paraId="6B73C982" w14:textId="77777777" w:rsidR="00F4339E" w:rsidRPr="0085160C" w:rsidRDefault="00F4339E" w:rsidP="00F4339E">
      <w:pPr>
        <w:pStyle w:val="SingleTxtG"/>
        <w:rPr>
          <w:b/>
          <w:bCs/>
          <w:lang w:eastAsia="ja-JP"/>
        </w:rPr>
      </w:pPr>
      <w:r>
        <w:rPr>
          <w:noProof/>
          <w:lang w:eastAsia="zh-CN"/>
        </w:rPr>
        <w:drawing>
          <wp:inline distT="0" distB="0" distL="0" distR="0" wp14:anchorId="5D127BBA" wp14:editId="29216F28">
            <wp:extent cx="4680000" cy="3568708"/>
            <wp:effectExtent l="0" t="0" r="635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297" t="2028" r="18663" b="13870"/>
                    <a:stretch/>
                  </pic:blipFill>
                  <pic:spPr bwMode="auto">
                    <a:xfrm>
                      <a:off x="0" y="0"/>
                      <a:ext cx="4680000" cy="3568708"/>
                    </a:xfrm>
                    <a:prstGeom prst="rect">
                      <a:avLst/>
                    </a:prstGeom>
                    <a:ln>
                      <a:noFill/>
                    </a:ln>
                    <a:extLst>
                      <a:ext uri="{53640926-AAD7-44D8-BBD7-CCE9431645EC}">
                        <a14:shadowObscured xmlns:a14="http://schemas.microsoft.com/office/drawing/2010/main"/>
                      </a:ext>
                    </a:extLst>
                  </pic:spPr>
                </pic:pic>
              </a:graphicData>
            </a:graphic>
          </wp:inline>
        </w:drawing>
      </w:r>
    </w:p>
    <w:p w14:paraId="540673D7" w14:textId="77777777" w:rsidR="00F4339E" w:rsidRPr="0085160C" w:rsidRDefault="00F4339E" w:rsidP="00F4339E">
      <w:pPr>
        <w:spacing w:after="120"/>
        <w:ind w:left="2268" w:right="1134" w:hanging="1134"/>
        <w:jc w:val="both"/>
        <w:rPr>
          <w:i/>
          <w:iCs/>
          <w:lang w:eastAsia="ja-JP"/>
        </w:rPr>
      </w:pPr>
    </w:p>
    <w:p w14:paraId="1696E370" w14:textId="77777777" w:rsidR="00F4339E" w:rsidRPr="0085160C" w:rsidRDefault="00F4339E" w:rsidP="00F4339E">
      <w:pPr>
        <w:pStyle w:val="SingleTxtG"/>
        <w:spacing w:after="0"/>
        <w:rPr>
          <w:bCs/>
          <w:lang w:eastAsia="ja-JP"/>
        </w:rPr>
      </w:pPr>
      <w:r>
        <w:rPr>
          <w:bCs/>
        </w:rPr>
        <w:br w:type="page"/>
      </w:r>
      <w:r w:rsidRPr="0085160C">
        <w:rPr>
          <w:bCs/>
        </w:rPr>
        <w:lastRenderedPageBreak/>
        <w:t xml:space="preserve">Figure </w:t>
      </w:r>
      <w:r w:rsidRPr="0085160C">
        <w:rPr>
          <w:bCs/>
          <w:lang w:eastAsia="ja-JP"/>
        </w:rPr>
        <w:t>28</w:t>
      </w:r>
    </w:p>
    <w:p w14:paraId="359FFB7B" w14:textId="77777777" w:rsidR="00F4339E" w:rsidRPr="0085160C" w:rsidRDefault="00F4339E" w:rsidP="00F4339E">
      <w:pPr>
        <w:pStyle w:val="SingleTxtG"/>
        <w:rPr>
          <w:b/>
          <w:lang w:eastAsia="ja-JP"/>
        </w:rPr>
      </w:pPr>
      <w:r w:rsidRPr="0085160C">
        <w:rPr>
          <w:b/>
          <w:lang w:eastAsia="ja-JP"/>
        </w:rPr>
        <w:t>Flexible lower legform impactor: T</w:t>
      </w:r>
      <w:r w:rsidRPr="0085160C">
        <w:rPr>
          <w:b/>
        </w:rPr>
        <w:t>est set-up for the dynamic lower legform impactor certification test (inverse test, see paragraph 8.</w:t>
      </w:r>
      <w:r w:rsidRPr="0085160C">
        <w:rPr>
          <w:b/>
          <w:lang w:eastAsia="ja-JP"/>
        </w:rPr>
        <w:t>1</w:t>
      </w:r>
      <w:r w:rsidRPr="0085160C">
        <w:rPr>
          <w:b/>
        </w:rPr>
        <w:t>.3.4.)</w:t>
      </w:r>
    </w:p>
    <w:p w14:paraId="557F7593" w14:textId="77777777" w:rsidR="00F4339E" w:rsidRPr="0085160C" w:rsidRDefault="00F4339E" w:rsidP="00F4339E">
      <w:pPr>
        <w:pStyle w:val="SingleTxtG"/>
        <w:spacing w:line="240" w:lineRule="auto"/>
      </w:pPr>
    </w:p>
    <w:p w14:paraId="15CE64B8" w14:textId="77777777" w:rsidR="00F4339E" w:rsidRPr="0085160C" w:rsidRDefault="00F4339E" w:rsidP="00F4339E">
      <w:pPr>
        <w:spacing w:after="120"/>
        <w:ind w:left="2268" w:right="1134" w:hanging="1134"/>
        <w:jc w:val="both"/>
        <w:rPr>
          <w:i/>
          <w:iCs/>
          <w:lang w:eastAsia="ja-JP"/>
        </w:rPr>
      </w:pPr>
      <w:r>
        <w:rPr>
          <w:noProof/>
          <w:lang w:eastAsia="zh-CN"/>
        </w:rPr>
        <w:drawing>
          <wp:inline distT="0" distB="0" distL="0" distR="0" wp14:anchorId="02B20A2E" wp14:editId="033D467B">
            <wp:extent cx="4680000" cy="4093938"/>
            <wp:effectExtent l="0" t="0" r="6350" b="190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62" t="737" r="27275" b="10365"/>
                    <a:stretch/>
                  </pic:blipFill>
                  <pic:spPr bwMode="auto">
                    <a:xfrm>
                      <a:off x="0" y="0"/>
                      <a:ext cx="4680000" cy="4093938"/>
                    </a:xfrm>
                    <a:prstGeom prst="rect">
                      <a:avLst/>
                    </a:prstGeom>
                    <a:ln>
                      <a:noFill/>
                    </a:ln>
                    <a:extLst>
                      <a:ext uri="{53640926-AAD7-44D8-BBD7-CCE9431645EC}">
                        <a14:shadowObscured xmlns:a14="http://schemas.microsoft.com/office/drawing/2010/main"/>
                      </a:ext>
                    </a:extLst>
                  </pic:spPr>
                </pic:pic>
              </a:graphicData>
            </a:graphic>
          </wp:inline>
        </w:drawing>
      </w:r>
    </w:p>
    <w:p w14:paraId="29FA91EE" w14:textId="77777777" w:rsidR="00F4339E" w:rsidRPr="0085160C" w:rsidRDefault="00F4339E" w:rsidP="00F4339E">
      <w:pPr>
        <w:pStyle w:val="SingleTxtG"/>
        <w:spacing w:line="240" w:lineRule="auto"/>
      </w:pPr>
      <w:r>
        <w:t>"</w:t>
      </w:r>
    </w:p>
    <w:p w14:paraId="0CBD1BF3" w14:textId="77777777" w:rsidR="00F4339E" w:rsidRPr="0085160C" w:rsidRDefault="00F4339E" w:rsidP="00F4339E">
      <w:pPr>
        <w:pStyle w:val="SingleTxtG"/>
        <w:ind w:left="2268" w:hanging="1134"/>
      </w:pPr>
      <w:r w:rsidRPr="0085160C">
        <w:rPr>
          <w:i/>
          <w:iCs/>
        </w:rPr>
        <w:t>Paragraph 8.2.4.6.</w:t>
      </w:r>
      <w:r w:rsidRPr="0085160C">
        <w:t>, amend to read:</w:t>
      </w:r>
    </w:p>
    <w:p w14:paraId="4DE5ED80" w14:textId="77777777" w:rsidR="00F4339E" w:rsidRPr="0085160C" w:rsidRDefault="00F4339E" w:rsidP="00F4339E">
      <w:pPr>
        <w:pStyle w:val="SingleTxtG"/>
        <w:ind w:left="2268" w:hanging="1134"/>
      </w:pPr>
      <w:r>
        <w:t>"</w:t>
      </w:r>
      <w:r w:rsidRPr="0085160C">
        <w:t>8.2.4.6.</w:t>
      </w:r>
      <w:r w:rsidRPr="0085160C">
        <w:tab/>
        <w:t>… at a velocity of 7.1 ± 0.1 m/s into the stationary pendulum as shown in Figure </w:t>
      </w:r>
      <w:r w:rsidRPr="0085160C">
        <w:rPr>
          <w:strike/>
        </w:rPr>
        <w:t>24</w:t>
      </w:r>
      <w:r w:rsidRPr="0085160C">
        <w:rPr>
          <w:b/>
          <w:lang w:eastAsia="ja-JP"/>
        </w:rPr>
        <w:t>29</w:t>
      </w:r>
      <w:r w:rsidRPr="0085160C">
        <w:t>.</w:t>
      </w:r>
      <w:r>
        <w:t>"</w:t>
      </w:r>
    </w:p>
    <w:p w14:paraId="08D5387F" w14:textId="77777777" w:rsidR="00F4339E" w:rsidRPr="0085160C" w:rsidRDefault="00F4339E" w:rsidP="00F4339E">
      <w:pPr>
        <w:pStyle w:val="SingleTxtG"/>
        <w:ind w:left="2268" w:hanging="1134"/>
      </w:pPr>
      <w:r w:rsidRPr="0085160C">
        <w:rPr>
          <w:i/>
          <w:iCs/>
        </w:rPr>
        <w:t>Paragraph 8.3.3.1.</w:t>
      </w:r>
      <w:r w:rsidRPr="0085160C">
        <w:t>, renumber as paragraph 8.4.3.1. and amend to read:</w:t>
      </w:r>
    </w:p>
    <w:p w14:paraId="76E51050" w14:textId="77777777" w:rsidR="00F4339E" w:rsidRPr="0085160C" w:rsidRDefault="00F4339E" w:rsidP="00F4339E">
      <w:pPr>
        <w:pStyle w:val="SingleTxtG"/>
        <w:ind w:left="2268" w:hanging="1134"/>
      </w:pPr>
      <w:r>
        <w:t>"</w:t>
      </w:r>
      <w:r w:rsidRPr="0085160C">
        <w:t>8.3.3.1.</w:t>
      </w:r>
      <w:r w:rsidRPr="0085160C">
        <w:tab/>
        <w:t xml:space="preserve">…impactor shall be suspended from a drop rig as shown in Figure </w:t>
      </w:r>
      <w:r w:rsidRPr="0085160C">
        <w:rPr>
          <w:strike/>
        </w:rPr>
        <w:t>25</w:t>
      </w:r>
      <w:r w:rsidRPr="0085160C">
        <w:rPr>
          <w:b/>
        </w:rPr>
        <w:t>3</w:t>
      </w:r>
      <w:r w:rsidRPr="0085160C">
        <w:rPr>
          <w:b/>
          <w:lang w:eastAsia="ja-JP"/>
        </w:rPr>
        <w:t>0</w:t>
      </w:r>
      <w:r w:rsidRPr="0085160C">
        <w:t>.</w:t>
      </w:r>
      <w:r>
        <w:t>"</w:t>
      </w:r>
    </w:p>
    <w:p w14:paraId="4CAFC566" w14:textId="77777777" w:rsidR="00F4339E" w:rsidRPr="0085160C" w:rsidRDefault="00F4339E" w:rsidP="00F4339E">
      <w:pPr>
        <w:pStyle w:val="SingleTxtG"/>
        <w:ind w:left="2268" w:hanging="1134"/>
      </w:pPr>
      <w:r w:rsidRPr="0085160C">
        <w:rPr>
          <w:i/>
          <w:iCs/>
        </w:rPr>
        <w:t>Paragraph 8.3.3.3.</w:t>
      </w:r>
      <w:r w:rsidRPr="0085160C">
        <w:t>, amend to read:</w:t>
      </w:r>
    </w:p>
    <w:p w14:paraId="0E34A91B" w14:textId="77777777" w:rsidR="00F4339E" w:rsidRPr="0085160C" w:rsidRDefault="00F4339E" w:rsidP="00F4339E">
      <w:pPr>
        <w:pStyle w:val="SingleTxtG"/>
        <w:ind w:left="2268" w:hanging="1134"/>
      </w:pPr>
      <w:r>
        <w:t>"</w:t>
      </w:r>
      <w:r w:rsidRPr="0085160C">
        <w:t>8.3.3.3.</w:t>
      </w:r>
      <w:r w:rsidRPr="0085160C">
        <w:tab/>
        <w:t>… impactor with respect to the vertical as shown in Figure </w:t>
      </w:r>
      <w:r w:rsidRPr="0085160C">
        <w:rPr>
          <w:strike/>
        </w:rPr>
        <w:t>25</w:t>
      </w:r>
      <w:r w:rsidRPr="0085160C">
        <w:rPr>
          <w:b/>
        </w:rPr>
        <w:t>30</w:t>
      </w:r>
      <w:r w:rsidRPr="0085160C">
        <w:t>.  The suspension of …</w:t>
      </w:r>
      <w:r>
        <w:t>"</w:t>
      </w:r>
    </w:p>
    <w:p w14:paraId="15483C7D" w14:textId="77777777" w:rsidR="00F4339E" w:rsidRPr="0085160C" w:rsidRDefault="00F4339E" w:rsidP="00F4339E">
      <w:pPr>
        <w:spacing w:after="120"/>
        <w:ind w:left="2268" w:right="1134" w:hanging="1134"/>
        <w:jc w:val="both"/>
        <w:rPr>
          <w:lang w:eastAsia="ja-JP"/>
        </w:rPr>
      </w:pPr>
      <w:r w:rsidRPr="0085160C">
        <w:rPr>
          <w:i/>
          <w:iCs/>
        </w:rPr>
        <w:t>Figures 1</w:t>
      </w:r>
      <w:r w:rsidRPr="0085160C">
        <w:rPr>
          <w:i/>
          <w:iCs/>
          <w:lang w:eastAsia="ja-JP"/>
        </w:rPr>
        <w:t xml:space="preserve">8 to 23 </w:t>
      </w:r>
      <w:r w:rsidRPr="0085160C">
        <w:rPr>
          <w:i/>
          <w:iCs/>
        </w:rPr>
        <w:t>(former)</w:t>
      </w:r>
      <w:r w:rsidRPr="0085160C">
        <w:t>, shall be deleted</w:t>
      </w:r>
    </w:p>
    <w:p w14:paraId="0F454C6C" w14:textId="77777777" w:rsidR="00F4339E" w:rsidRDefault="00F4339E" w:rsidP="00F4339E">
      <w:pPr>
        <w:pStyle w:val="SingleTxtG"/>
        <w:rPr>
          <w:lang w:eastAsia="ja-JP"/>
        </w:rPr>
      </w:pPr>
      <w:r w:rsidRPr="0085160C">
        <w:rPr>
          <w:i/>
          <w:iCs/>
        </w:rPr>
        <w:t xml:space="preserve">Figures 24 </w:t>
      </w:r>
      <w:r w:rsidRPr="0085160C">
        <w:rPr>
          <w:i/>
          <w:iCs/>
          <w:lang w:eastAsia="ja-JP"/>
        </w:rPr>
        <w:t xml:space="preserve">to 25 </w:t>
      </w:r>
      <w:r w:rsidRPr="0085160C">
        <w:rPr>
          <w:i/>
          <w:iCs/>
        </w:rPr>
        <w:t>(former)</w:t>
      </w:r>
      <w:r w:rsidRPr="0085160C">
        <w:t xml:space="preserve">, renumber as Figures </w:t>
      </w:r>
      <w:r w:rsidRPr="0085160C">
        <w:rPr>
          <w:lang w:eastAsia="ja-JP"/>
        </w:rPr>
        <w:t>29 to 30.</w:t>
      </w:r>
    </w:p>
    <w:p w14:paraId="709189DF" w14:textId="77777777" w:rsidR="00F4339E" w:rsidRPr="0085160C" w:rsidRDefault="00F4339E" w:rsidP="00F4339E">
      <w:pPr>
        <w:pStyle w:val="HChG"/>
        <w:rPr>
          <w:bCs/>
        </w:rPr>
      </w:pPr>
      <w:r>
        <w:rPr>
          <w:bCs/>
        </w:rPr>
        <w:tab/>
        <w:t>I.</w:t>
      </w:r>
      <w:r>
        <w:rPr>
          <w:bCs/>
        </w:rPr>
        <w:tab/>
        <w:t>Justification</w:t>
      </w:r>
    </w:p>
    <w:p w14:paraId="1A632A86" w14:textId="77777777" w:rsidR="00F4339E" w:rsidRDefault="00F4339E" w:rsidP="00F4339E">
      <w:pPr>
        <w:pStyle w:val="SingleTxtG"/>
        <w:rPr>
          <w:iCs/>
        </w:rPr>
      </w:pPr>
      <w:r>
        <w:rPr>
          <w:lang w:eastAsia="ja-JP"/>
        </w:rPr>
        <w:t>1.</w:t>
      </w:r>
      <w:r>
        <w:rPr>
          <w:lang w:eastAsia="ja-JP"/>
        </w:rPr>
        <w:tab/>
        <w:t xml:space="preserve">The above proposal </w:t>
      </w:r>
      <w:r>
        <w:rPr>
          <w:snapToGrid w:val="0"/>
        </w:rPr>
        <w:t xml:space="preserve">was prepared by the experts of the informal working group on global technical regulation No. 9 Phase 2 (GTR9-PH2). </w:t>
      </w:r>
      <w:r>
        <w:rPr>
          <w:iCs/>
        </w:rPr>
        <w:t xml:space="preserve">It is based on </w:t>
      </w:r>
      <w:r>
        <w:rPr>
          <w:iCs/>
        </w:rPr>
        <w:lastRenderedPageBreak/>
        <w:t>TRANS/WP.29/GRSP/2013/25 and on GRSP-44-33-Rev.2, distributed without symbol at the fifty-fourth session of the Working Party on Passive Safety (GRSP) (ECE/TRANS/WP.29/GRSP/54, paras. 7-9). During that session the proposal was recommended by GRSP to AC.3 for consideration and vote. At that session the proposal included a footnote as a compromise solution to allow other Injury Assessment References Values (IARVs) for Contracting Parties. However, at the March 2014 session of AC.3 this compromise solution was not endorsed and GRSP was requested to further revise it at its May 2014 session (ECE/TRANS/WP.29/1108, paras. 91 and 92).</w:t>
      </w:r>
    </w:p>
    <w:p w14:paraId="6963098E" w14:textId="77777777" w:rsidR="00F4339E" w:rsidRPr="00734E67" w:rsidRDefault="00F4339E" w:rsidP="00F4339E">
      <w:pPr>
        <w:pStyle w:val="SingleTxtG"/>
        <w:rPr>
          <w:iCs/>
          <w:color w:val="FF0000"/>
        </w:rPr>
      </w:pPr>
      <w:r>
        <w:rPr>
          <w:iCs/>
        </w:rPr>
        <w:t>2.</w:t>
      </w:r>
      <w:r>
        <w:rPr>
          <w:iCs/>
        </w:rPr>
        <w:tab/>
        <w:t>Finally, at the May 2014 session of GRSP, the secretariat was requested to distribute the above proposal with an official symbol, to remove the above mentioned footnote and the corresponding paragraph in the Part I of the UN GTR, explaining that footnote (ECE/TRANS/WP.29/GRSP/55, para. 7).</w:t>
      </w:r>
    </w:p>
    <w:p w14:paraId="1772733E" w14:textId="77777777" w:rsidR="00F4339E" w:rsidRPr="0091093B" w:rsidRDefault="00F4339E" w:rsidP="00F4339E">
      <w:pPr>
        <w:pStyle w:val="SingleTxtG"/>
        <w:rPr>
          <w:iCs/>
        </w:rPr>
      </w:pPr>
      <w:r w:rsidRPr="0091093B">
        <w:rPr>
          <w:iCs/>
        </w:rPr>
        <w:t>3.</w:t>
      </w:r>
      <w:r w:rsidRPr="0091093B">
        <w:rPr>
          <w:iCs/>
        </w:rPr>
        <w:tab/>
      </w:r>
      <w:r w:rsidRPr="0091093B">
        <w:rPr>
          <w:lang w:eastAsia="ja-JP"/>
        </w:rPr>
        <w:t>Research showed a need to revise the procedure for determining the bumper test area. The current provisions allow the area to be narrower than intended in the legislative provisions.</w:t>
      </w:r>
    </w:p>
    <w:p w14:paraId="1CBBBF28" w14:textId="787DFF61" w:rsidR="00F4339E" w:rsidRPr="0091093B" w:rsidRDefault="0091093B" w:rsidP="00F4339E">
      <w:pPr>
        <w:pStyle w:val="SingleTxtG"/>
        <w:rPr>
          <w:lang w:eastAsia="ja-JP"/>
        </w:rPr>
      </w:pPr>
      <w:r>
        <w:rPr>
          <w:lang w:eastAsia="ja-JP"/>
        </w:rPr>
        <w:t>4.</w:t>
      </w:r>
      <w:r>
        <w:rPr>
          <w:lang w:eastAsia="ja-JP"/>
        </w:rPr>
        <w:tab/>
      </w:r>
      <w:r w:rsidR="00F4339E" w:rsidRPr="0091093B">
        <w:rPr>
          <w:lang w:eastAsia="ja-JP"/>
        </w:rPr>
        <w:t>The Task Force on Bumper Test Area held several meetings to assess the raised issue.</w:t>
      </w:r>
    </w:p>
    <w:p w14:paraId="69A12CC2" w14:textId="14BB1A3C" w:rsidR="00F4339E" w:rsidRPr="0091093B" w:rsidRDefault="0091093B" w:rsidP="00F4339E">
      <w:pPr>
        <w:pStyle w:val="SingleTxtG"/>
        <w:rPr>
          <w:lang w:eastAsia="ja-JP"/>
        </w:rPr>
      </w:pPr>
      <w:r>
        <w:rPr>
          <w:lang w:eastAsia="ja-JP"/>
        </w:rPr>
        <w:t>5.</w:t>
      </w:r>
      <w:r>
        <w:rPr>
          <w:lang w:eastAsia="ja-JP"/>
        </w:rPr>
        <w:tab/>
      </w:r>
      <w:r w:rsidR="00F4339E" w:rsidRPr="0091093B">
        <w:rPr>
          <w:lang w:eastAsia="ja-JP"/>
        </w:rPr>
        <w:t>Findings show a probability that the cost/effectiveness as determined by legislators is negatively affected by the indicated shortcomings.</w:t>
      </w:r>
    </w:p>
    <w:p w14:paraId="673EF666" w14:textId="68EA3C26" w:rsidR="00F4339E" w:rsidRPr="0091093B" w:rsidRDefault="0091093B" w:rsidP="00F4339E">
      <w:pPr>
        <w:pStyle w:val="SingleTxtG"/>
        <w:rPr>
          <w:lang w:eastAsia="ja-JP"/>
        </w:rPr>
      </w:pPr>
      <w:r>
        <w:rPr>
          <w:lang w:eastAsia="ja-JP"/>
        </w:rPr>
        <w:t>6.</w:t>
      </w:r>
      <w:r>
        <w:rPr>
          <w:lang w:eastAsia="ja-JP"/>
        </w:rPr>
        <w:tab/>
      </w:r>
      <w:r w:rsidR="00F4339E" w:rsidRPr="0091093B">
        <w:rPr>
          <w:lang w:eastAsia="ja-JP"/>
        </w:rPr>
        <w:t>Detailed accident data give evidence of an equal distribution of first pedestrian contact at the front of passenger cars in crashes with at least one injury suffered from contact with a part of the vehicle front end.</w:t>
      </w:r>
    </w:p>
    <w:p w14:paraId="757FA4C8" w14:textId="7D125B29" w:rsidR="00F4339E" w:rsidRPr="0091093B" w:rsidRDefault="0091093B" w:rsidP="00F4339E">
      <w:pPr>
        <w:pStyle w:val="SingleTxtG"/>
        <w:rPr>
          <w:lang w:eastAsia="ja-JP"/>
        </w:rPr>
      </w:pPr>
      <w:r>
        <w:rPr>
          <w:lang w:eastAsia="ja-JP"/>
        </w:rPr>
        <w:t>7.</w:t>
      </w:r>
      <w:r>
        <w:rPr>
          <w:lang w:eastAsia="ja-JP"/>
        </w:rPr>
        <w:tab/>
      </w:r>
      <w:r w:rsidR="00F4339E" w:rsidRPr="0091093B">
        <w:rPr>
          <w:lang w:eastAsia="ja-JP"/>
        </w:rPr>
        <w:t>There are two similar proposals in this context. The proposed measures here were reached through a compromise between issues of rotation of the legform in tests, which is considered as a non-biofidelic behaviour, and practical determination capabilities of angled surfaces by using a corner gauge, as well as the introduction of a definition of a rigid bumper beam. The widest area is selected as the bumper test area.</w:t>
      </w:r>
    </w:p>
    <w:p w14:paraId="3CE184EB" w14:textId="44404089" w:rsidR="00F4339E" w:rsidRPr="0091093B" w:rsidRDefault="0091093B" w:rsidP="00F4339E">
      <w:pPr>
        <w:pStyle w:val="SingleTxtG"/>
        <w:rPr>
          <w:lang w:eastAsia="ja-JP"/>
        </w:rPr>
      </w:pPr>
      <w:r>
        <w:rPr>
          <w:lang w:eastAsia="ja-JP"/>
        </w:rPr>
        <w:t>8.</w:t>
      </w:r>
      <w:r>
        <w:rPr>
          <w:lang w:eastAsia="ja-JP"/>
        </w:rPr>
        <w:tab/>
      </w:r>
      <w:r w:rsidR="00F4339E" w:rsidRPr="0091093B">
        <w:rPr>
          <w:lang w:eastAsia="ja-JP"/>
        </w:rPr>
        <w:t>During testing, injurious points have been found outside test areas defined by measurements depending on the outer contour, especially at the ends of the bumper beam. As procedures based on the outer vehicle contour do not necessarily include the relevant injurious vehicle structures (e.g. bumper beam), at least the entire bumper beam should be included within the test area.</w:t>
      </w:r>
    </w:p>
    <w:p w14:paraId="32B4F361" w14:textId="6FF89F5C" w:rsidR="00F4339E" w:rsidRPr="0091093B" w:rsidRDefault="0091093B" w:rsidP="00F4339E">
      <w:pPr>
        <w:pStyle w:val="SingleTxtG"/>
        <w:rPr>
          <w:lang w:eastAsia="ja-JP"/>
        </w:rPr>
      </w:pPr>
      <w:r>
        <w:rPr>
          <w:lang w:eastAsia="ja-JP"/>
        </w:rPr>
        <w:t>9.</w:t>
      </w:r>
      <w:r>
        <w:rPr>
          <w:lang w:eastAsia="ja-JP"/>
        </w:rPr>
        <w:tab/>
      </w:r>
      <w:r w:rsidR="00F4339E" w:rsidRPr="0091093B">
        <w:rPr>
          <w:lang w:eastAsia="ja-JP"/>
        </w:rPr>
        <w:t>Finally the Task Force submitted document ECE/TRANS/WP.29/GRSP/2014/30 as proposal to modify the bumper test area requirements.</w:t>
      </w:r>
    </w:p>
    <w:p w14:paraId="62E99911" w14:textId="3006733A" w:rsidR="00F4339E" w:rsidRPr="0091093B" w:rsidRDefault="0091093B" w:rsidP="00F4339E">
      <w:pPr>
        <w:pStyle w:val="SingleTxtG"/>
        <w:rPr>
          <w:lang w:eastAsia="ja-JP"/>
        </w:rPr>
      </w:pPr>
      <w:r>
        <w:rPr>
          <w:lang w:eastAsia="ja-JP"/>
        </w:rPr>
        <w:t>10.</w:t>
      </w:r>
      <w:r>
        <w:rPr>
          <w:lang w:eastAsia="ja-JP"/>
        </w:rPr>
        <w:tab/>
      </w:r>
      <w:r w:rsidR="00F4339E" w:rsidRPr="0091093B">
        <w:rPr>
          <w:lang w:eastAsia="ja-JP"/>
        </w:rPr>
        <w:t>A clearer definition of what is the bumper beam is provided by the Research Council for Automobile Repairs (RCAR).</w:t>
      </w:r>
    </w:p>
    <w:p w14:paraId="36A2104C" w14:textId="027F33A4" w:rsidR="00F4339E" w:rsidRPr="0091093B" w:rsidRDefault="0091093B" w:rsidP="00F4339E">
      <w:pPr>
        <w:pStyle w:val="SingleTxtG"/>
        <w:rPr>
          <w:lang w:eastAsia="ja-JP"/>
        </w:rPr>
      </w:pPr>
      <w:r>
        <w:rPr>
          <w:lang w:eastAsia="ja-JP"/>
        </w:rPr>
        <w:t>11.</w:t>
      </w:r>
      <w:r>
        <w:rPr>
          <w:lang w:eastAsia="ja-JP"/>
        </w:rPr>
        <w:tab/>
      </w:r>
      <w:r w:rsidR="00F4339E" w:rsidRPr="0091093B">
        <w:rPr>
          <w:lang w:eastAsia="ja-JP"/>
        </w:rPr>
        <w:t>The margin zone of half of the width of the legform, without skin and flesh, is needed to ensure stable measurement results on angled surfaces.</w:t>
      </w:r>
    </w:p>
    <w:p w14:paraId="0257F567" w14:textId="64ECDD90" w:rsidR="00F4339E" w:rsidRPr="0091093B" w:rsidRDefault="0091093B" w:rsidP="00F4339E">
      <w:pPr>
        <w:pStyle w:val="SingleTxtG"/>
        <w:rPr>
          <w:lang w:eastAsia="ja-JP"/>
        </w:rPr>
      </w:pPr>
      <w:r>
        <w:rPr>
          <w:lang w:eastAsia="ja-JP"/>
        </w:rPr>
        <w:t>12.</w:t>
      </w:r>
      <w:r>
        <w:rPr>
          <w:lang w:eastAsia="ja-JP"/>
        </w:rPr>
        <w:tab/>
      </w:r>
      <w:r w:rsidR="00F4339E" w:rsidRPr="0091093B">
        <w:rPr>
          <w:lang w:eastAsia="ja-JP"/>
        </w:rPr>
        <w:t>Although there is no consensus concerning this matter in the Task Force on Bumper Test Area, it has been suggested that the flexible pedestrian legform impactor works outside the current bumper test area as defined in global technical regulation No. 9, e.g. within the width of the bumper beam.</w:t>
      </w:r>
    </w:p>
    <w:p w14:paraId="036E0FF8" w14:textId="77777777" w:rsidR="00F4339E" w:rsidRPr="0085160C" w:rsidRDefault="00F4339E" w:rsidP="00F4339E">
      <w:pPr>
        <w:pStyle w:val="SingleTxtG"/>
        <w:spacing w:before="240" w:after="0"/>
        <w:jc w:val="center"/>
        <w:rPr>
          <w:u w:val="single"/>
        </w:rPr>
      </w:pPr>
      <w:r w:rsidRPr="0085160C">
        <w:rPr>
          <w:u w:val="single"/>
        </w:rPr>
        <w:tab/>
      </w:r>
      <w:r w:rsidRPr="0085160C">
        <w:rPr>
          <w:u w:val="single"/>
        </w:rPr>
        <w:tab/>
      </w:r>
      <w:r w:rsidRPr="0085160C">
        <w:rPr>
          <w:u w:val="single"/>
        </w:rPr>
        <w:tab/>
      </w:r>
    </w:p>
    <w:p w14:paraId="30673C44" w14:textId="77777777" w:rsidR="00F4339E" w:rsidRPr="00B830A4" w:rsidRDefault="00F4339E" w:rsidP="00F4339E">
      <w:pPr>
        <w:suppressAutoHyphens w:val="0"/>
        <w:spacing w:line="240" w:lineRule="auto"/>
      </w:pPr>
    </w:p>
    <w:sectPr w:rsidR="00F4339E" w:rsidRPr="00B830A4" w:rsidSect="00F93A2E">
      <w:headerReference w:type="even" r:id="rId29"/>
      <w:headerReference w:type="default" r:id="rId30"/>
      <w:footerReference w:type="even" r:id="rId31"/>
      <w:footerReference w:type="default" r:id="rId32"/>
      <w:footerReference w:type="first" r:id="rId3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318BC" w14:textId="77777777" w:rsidR="002472F9" w:rsidRDefault="002472F9"/>
  </w:endnote>
  <w:endnote w:type="continuationSeparator" w:id="0">
    <w:p w14:paraId="1402E4CE" w14:textId="77777777" w:rsidR="002472F9" w:rsidRDefault="002472F9"/>
  </w:endnote>
  <w:endnote w:type="continuationNotice" w:id="1">
    <w:p w14:paraId="65BC0209" w14:textId="77777777" w:rsidR="002472F9" w:rsidRDefault="00247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4952" w14:textId="695A8E1A" w:rsidR="002472F9" w:rsidRPr="00F93A2E" w:rsidRDefault="002472F9" w:rsidP="00F93A2E">
    <w:pPr>
      <w:pStyle w:val="Footer"/>
      <w:tabs>
        <w:tab w:val="right" w:pos="9638"/>
      </w:tabs>
      <w:rPr>
        <w:sz w:val="18"/>
      </w:rPr>
    </w:pPr>
    <w:r w:rsidRPr="00F93A2E">
      <w:rPr>
        <w:b/>
        <w:sz w:val="18"/>
      </w:rPr>
      <w:fldChar w:fldCharType="begin"/>
    </w:r>
    <w:r w:rsidRPr="00F93A2E">
      <w:rPr>
        <w:b/>
        <w:sz w:val="18"/>
      </w:rPr>
      <w:instrText xml:space="preserve"> PAGE  \* MERGEFORMAT </w:instrText>
    </w:r>
    <w:r w:rsidRPr="00F93A2E">
      <w:rPr>
        <w:b/>
        <w:sz w:val="18"/>
      </w:rPr>
      <w:fldChar w:fldCharType="separate"/>
    </w:r>
    <w:r w:rsidR="00E93A2E">
      <w:rPr>
        <w:b/>
        <w:noProof/>
        <w:sz w:val="18"/>
      </w:rPr>
      <w:t>2</w:t>
    </w:r>
    <w:r w:rsidRPr="00F93A2E">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52FF5" w14:textId="1319CFC7" w:rsidR="002472F9" w:rsidRPr="00F93A2E" w:rsidRDefault="002472F9" w:rsidP="00F93A2E">
    <w:pPr>
      <w:pStyle w:val="Footer"/>
      <w:tabs>
        <w:tab w:val="right" w:pos="9638"/>
      </w:tabs>
      <w:rPr>
        <w:b/>
        <w:sz w:val="18"/>
      </w:rPr>
    </w:pPr>
    <w:r>
      <w:tab/>
    </w:r>
    <w:r w:rsidRPr="00F93A2E">
      <w:rPr>
        <w:b/>
        <w:sz w:val="18"/>
      </w:rPr>
      <w:fldChar w:fldCharType="begin"/>
    </w:r>
    <w:r w:rsidRPr="00F93A2E">
      <w:rPr>
        <w:b/>
        <w:sz w:val="18"/>
      </w:rPr>
      <w:instrText xml:space="preserve"> PAGE  \* MERGEFORMAT </w:instrText>
    </w:r>
    <w:r w:rsidRPr="00F93A2E">
      <w:rPr>
        <w:b/>
        <w:sz w:val="18"/>
      </w:rPr>
      <w:fldChar w:fldCharType="separate"/>
    </w:r>
    <w:r w:rsidR="00E93A2E">
      <w:rPr>
        <w:b/>
        <w:noProof/>
        <w:sz w:val="18"/>
      </w:rPr>
      <w:t>57</w:t>
    </w:r>
    <w:r w:rsidRPr="00F93A2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896DA" w14:textId="3328D3E0" w:rsidR="00616A33" w:rsidRDefault="00616A33" w:rsidP="00616A33">
    <w:pPr>
      <w:pStyle w:val="Footer"/>
    </w:pPr>
    <w:r>
      <w:rPr>
        <w:rFonts w:ascii="C39T30Lfz" w:hAnsi="C39T30Lfz"/>
        <w:noProof/>
        <w:sz w:val="56"/>
        <w:lang w:eastAsia="zh-CN"/>
      </w:rPr>
      <w:drawing>
        <wp:anchor distT="0" distB="0" distL="114300" distR="114300" simplePos="0" relativeHeight="251659264" behindDoc="0" locked="0" layoutInCell="1" allowOverlap="1" wp14:anchorId="598205F2" wp14:editId="499E6E3B">
          <wp:simplePos x="0" y="0"/>
          <wp:positionH relativeFrom="margin">
            <wp:posOffset>5478780</wp:posOffset>
          </wp:positionH>
          <wp:positionV relativeFrom="margin">
            <wp:posOffset>7910232</wp:posOffset>
          </wp:positionV>
          <wp:extent cx="638175" cy="638175"/>
          <wp:effectExtent l="0" t="0" r="9525" b="9525"/>
          <wp:wrapNone/>
          <wp:docPr id="7" name="Picture 1" descr="https://undocs.org/m2/QRCode.ashx?DS=ECE/TRANS/WP.29/GRSP/2018/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7216" behindDoc="1" locked="1" layoutInCell="1" allowOverlap="1" wp14:anchorId="26F94453" wp14:editId="690EDC50">
          <wp:simplePos x="0" y="0"/>
          <wp:positionH relativeFrom="margin">
            <wp:posOffset>4433570</wp:posOffset>
          </wp:positionH>
          <wp:positionV relativeFrom="margin">
            <wp:posOffset>8212455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07BE637C" w14:textId="1D64B792" w:rsidR="00616A33" w:rsidRDefault="00616A33" w:rsidP="00616A33">
    <w:pPr>
      <w:pStyle w:val="Footer"/>
      <w:ind w:right="1134"/>
      <w:rPr>
        <w:sz w:val="20"/>
      </w:rPr>
    </w:pPr>
    <w:r>
      <w:rPr>
        <w:sz w:val="20"/>
      </w:rPr>
      <w:t>GE.18-02929(E)</w:t>
    </w:r>
  </w:p>
  <w:p w14:paraId="5E29F1CB" w14:textId="32BDB72C" w:rsidR="00616A33" w:rsidRPr="00616A33" w:rsidRDefault="00616A33" w:rsidP="00616A33">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058EB" w14:textId="77777777" w:rsidR="002472F9" w:rsidRPr="000B175B" w:rsidRDefault="002472F9" w:rsidP="000B175B">
      <w:pPr>
        <w:tabs>
          <w:tab w:val="right" w:pos="2155"/>
        </w:tabs>
        <w:spacing w:after="80"/>
        <w:ind w:left="680"/>
        <w:rPr>
          <w:u w:val="single"/>
        </w:rPr>
      </w:pPr>
      <w:r>
        <w:rPr>
          <w:u w:val="single"/>
        </w:rPr>
        <w:tab/>
      </w:r>
    </w:p>
  </w:footnote>
  <w:footnote w:type="continuationSeparator" w:id="0">
    <w:p w14:paraId="1EE926FE" w14:textId="77777777" w:rsidR="002472F9" w:rsidRPr="00FC68B7" w:rsidRDefault="002472F9" w:rsidP="00FC68B7">
      <w:pPr>
        <w:tabs>
          <w:tab w:val="left" w:pos="2155"/>
        </w:tabs>
        <w:spacing w:after="80"/>
        <w:ind w:left="680"/>
        <w:rPr>
          <w:u w:val="single"/>
        </w:rPr>
      </w:pPr>
      <w:r>
        <w:rPr>
          <w:u w:val="single"/>
        </w:rPr>
        <w:tab/>
      </w:r>
    </w:p>
  </w:footnote>
  <w:footnote w:type="continuationNotice" w:id="1">
    <w:p w14:paraId="4891C2ED" w14:textId="77777777" w:rsidR="002472F9" w:rsidRDefault="002472F9"/>
  </w:footnote>
  <w:footnote w:id="2">
    <w:p w14:paraId="7D17406D" w14:textId="157A5C6E" w:rsidR="002472F9" w:rsidRPr="00EC4B12" w:rsidRDefault="002472F9" w:rsidP="009865C9">
      <w:pPr>
        <w:pStyle w:val="FootnoteText"/>
        <w:jc w:val="both"/>
        <w:rPr>
          <w:lang w:val="en-US"/>
        </w:rPr>
      </w:pPr>
      <w:r>
        <w:tab/>
      </w:r>
      <w:r w:rsidRPr="007406A7">
        <w:rPr>
          <w:rStyle w:val="FootnoteReference"/>
        </w:rPr>
        <w:t>*</w:t>
      </w:r>
      <w:r w:rsidRPr="007406A7">
        <w:tab/>
      </w:r>
      <w:r w:rsidR="00241957">
        <w:rPr>
          <w:szCs w:val="18"/>
          <w:lang w:val="en-US"/>
        </w:rPr>
        <w:t>In accordance with the programme of work of the Inland Transport Committee for 2014–2018 (ECE/TRANS/240, para. 105 and ECE/TRANS/2014/26, programme activity 02.4), the World Forum will develop, harmonize and update UN Regulations in order to enhance the performance of vehicles. The present document is submitted in conformity with that mandate.</w:t>
      </w:r>
    </w:p>
  </w:footnote>
  <w:footnote w:id="3">
    <w:p w14:paraId="60C57FE7" w14:textId="77777777" w:rsidR="002472F9" w:rsidRPr="00923A81" w:rsidRDefault="002472F9" w:rsidP="00F4339E">
      <w:pPr>
        <w:pStyle w:val="FootnoteText"/>
        <w:jc w:val="both"/>
        <w:rPr>
          <w:b/>
          <w:lang w:val="en-US"/>
        </w:rPr>
      </w:pPr>
      <w:r w:rsidRPr="008B324C">
        <w:rPr>
          <w:b/>
        </w:rPr>
        <w:tab/>
      </w:r>
      <w:r w:rsidRPr="008B324C">
        <w:rPr>
          <w:b/>
          <w:vertAlign w:val="superscript"/>
        </w:rPr>
        <w:footnoteRef/>
      </w:r>
      <w:r w:rsidRPr="00923A81">
        <w:rPr>
          <w:b/>
          <w:vertAlign w:val="superscript"/>
          <w:lang w:val="en-US"/>
        </w:rPr>
        <w:t xml:space="preserve"> </w:t>
      </w:r>
      <w:r w:rsidRPr="00923A81">
        <w:rPr>
          <w:b/>
          <w:lang w:val="en-US"/>
        </w:rPr>
        <w:tab/>
        <w:t>The final report of the TEG is available as documents ECE/TRANS/WP.29/GRSP/2011/13 and GRSP-49-15: the documents discussed are listed in document GTR9-C-08 of the constitutional meeting of the IWG and are available in the section "FlexPLI subgroup" of the first Informal Group on Pedestrian Safety.</w:t>
      </w:r>
    </w:p>
  </w:footnote>
  <w:footnote w:id="4">
    <w:p w14:paraId="20799CAC" w14:textId="3ACEDF32" w:rsidR="00B8041A" w:rsidRPr="00241957" w:rsidRDefault="00B8041A">
      <w:pPr>
        <w:pStyle w:val="FootnoteText"/>
      </w:pPr>
      <w:r>
        <w:tab/>
      </w:r>
      <w:r>
        <w:rPr>
          <w:rStyle w:val="FootnoteReference"/>
        </w:rPr>
        <w:footnoteRef/>
      </w:r>
      <w:r>
        <w:t xml:space="preserve"> </w:t>
      </w:r>
      <w:r>
        <w:tab/>
      </w:r>
      <w:r w:rsidRPr="00B8041A">
        <w:rPr>
          <w:b/>
          <w:lang w:eastAsia="ja-JP"/>
        </w:rPr>
        <w:t>Technical specifications, including detailed drawings and procedures for assembly/disassembly of the flexible lower legform impactor are specified in Addendum 3 of Mutual Resolution No. 1.</w:t>
      </w:r>
      <w:r w:rsidRPr="00B8041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9484E" w14:textId="05701684" w:rsidR="002472F9" w:rsidRPr="00F93A2E" w:rsidRDefault="002472F9">
    <w:pPr>
      <w:pStyle w:val="Header"/>
    </w:pPr>
    <w:r>
      <w:t>ECE/TRANS/WP.29/GRSP/2018/2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F056" w14:textId="68E5CFB2" w:rsidR="002472F9" w:rsidRPr="00F93A2E" w:rsidRDefault="002472F9" w:rsidP="00F93A2E">
    <w:pPr>
      <w:pStyle w:val="Header"/>
      <w:jc w:val="right"/>
    </w:pPr>
    <w:r>
      <w:t>ECE/TRANS/WP.29/GRSP/2018/2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5"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1"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5"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6"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7"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8"/>
  </w:num>
  <w:num w:numId="12">
    <w:abstractNumId w:val="16"/>
  </w:num>
  <w:num w:numId="13">
    <w:abstractNumId w:val="11"/>
  </w:num>
  <w:num w:numId="14">
    <w:abstractNumId w:val="30"/>
  </w:num>
  <w:num w:numId="15">
    <w:abstractNumId w:val="32"/>
  </w:num>
  <w:num w:numId="16">
    <w:abstractNumId w:val="10"/>
  </w:num>
  <w:num w:numId="17">
    <w:abstractNumId w:val="17"/>
  </w:num>
  <w:num w:numId="18">
    <w:abstractNumId w:val="21"/>
  </w:num>
  <w:num w:numId="19">
    <w:abstractNumId w:val="29"/>
  </w:num>
  <w:num w:numId="20">
    <w:abstractNumId w:val="19"/>
  </w:num>
  <w:num w:numId="21">
    <w:abstractNumId w:val="31"/>
  </w:num>
  <w:num w:numId="22">
    <w:abstractNumId w:val="22"/>
  </w:num>
  <w:num w:numId="23">
    <w:abstractNumId w:val="13"/>
  </w:num>
  <w:num w:numId="24">
    <w:abstractNumId w:val="26"/>
  </w:num>
  <w:num w:numId="25">
    <w:abstractNumId w:val="25"/>
  </w:num>
  <w:num w:numId="26">
    <w:abstractNumId w:val="14"/>
  </w:num>
  <w:num w:numId="27">
    <w:abstractNumId w:val="23"/>
  </w:num>
  <w:num w:numId="28">
    <w:abstractNumId w:val="18"/>
  </w:num>
  <w:num w:numId="29">
    <w:abstractNumId w:val="12"/>
  </w:num>
  <w:num w:numId="30">
    <w:abstractNumId w:val="27"/>
  </w:num>
  <w:num w:numId="31">
    <w:abstractNumId w:val="24"/>
  </w:num>
  <w:num w:numId="32">
    <w:abstractNumId w:val="15"/>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A2E"/>
    <w:rsid w:val="00000680"/>
    <w:rsid w:val="00027EF4"/>
    <w:rsid w:val="00040379"/>
    <w:rsid w:val="000421EE"/>
    <w:rsid w:val="000463D5"/>
    <w:rsid w:val="00046B1F"/>
    <w:rsid w:val="00050F6B"/>
    <w:rsid w:val="00052635"/>
    <w:rsid w:val="00057363"/>
    <w:rsid w:val="00057E97"/>
    <w:rsid w:val="000646F4"/>
    <w:rsid w:val="0006624D"/>
    <w:rsid w:val="00067AE6"/>
    <w:rsid w:val="00072C8C"/>
    <w:rsid w:val="000733B5"/>
    <w:rsid w:val="00081815"/>
    <w:rsid w:val="000931C0"/>
    <w:rsid w:val="000A065A"/>
    <w:rsid w:val="000B0595"/>
    <w:rsid w:val="000B175B"/>
    <w:rsid w:val="000B2C7A"/>
    <w:rsid w:val="000B2F02"/>
    <w:rsid w:val="000B3A0F"/>
    <w:rsid w:val="000B4EF7"/>
    <w:rsid w:val="000C2C03"/>
    <w:rsid w:val="000C2D2E"/>
    <w:rsid w:val="000C4647"/>
    <w:rsid w:val="000E0415"/>
    <w:rsid w:val="000E28C1"/>
    <w:rsid w:val="000E5166"/>
    <w:rsid w:val="00100624"/>
    <w:rsid w:val="00103BBB"/>
    <w:rsid w:val="001103AA"/>
    <w:rsid w:val="0011322F"/>
    <w:rsid w:val="0011666B"/>
    <w:rsid w:val="0011685B"/>
    <w:rsid w:val="001176D6"/>
    <w:rsid w:val="001230CF"/>
    <w:rsid w:val="00123351"/>
    <w:rsid w:val="001343DF"/>
    <w:rsid w:val="00150085"/>
    <w:rsid w:val="0015009E"/>
    <w:rsid w:val="00153C24"/>
    <w:rsid w:val="00165F3A"/>
    <w:rsid w:val="00167DBE"/>
    <w:rsid w:val="00182290"/>
    <w:rsid w:val="0018606F"/>
    <w:rsid w:val="00186593"/>
    <w:rsid w:val="001877F2"/>
    <w:rsid w:val="001932BD"/>
    <w:rsid w:val="0019358C"/>
    <w:rsid w:val="001A3955"/>
    <w:rsid w:val="001B49CC"/>
    <w:rsid w:val="001B4B04"/>
    <w:rsid w:val="001C6663"/>
    <w:rsid w:val="001C7895"/>
    <w:rsid w:val="001D0C8C"/>
    <w:rsid w:val="001D1419"/>
    <w:rsid w:val="001D26DF"/>
    <w:rsid w:val="001D3922"/>
    <w:rsid w:val="001D3A03"/>
    <w:rsid w:val="001D572F"/>
    <w:rsid w:val="001E7B67"/>
    <w:rsid w:val="001F594E"/>
    <w:rsid w:val="00202DA8"/>
    <w:rsid w:val="00206CA5"/>
    <w:rsid w:val="00211E0B"/>
    <w:rsid w:val="002248D1"/>
    <w:rsid w:val="00232DC0"/>
    <w:rsid w:val="002332BE"/>
    <w:rsid w:val="00241957"/>
    <w:rsid w:val="00241A70"/>
    <w:rsid w:val="002472F9"/>
    <w:rsid w:val="0024772E"/>
    <w:rsid w:val="002604FC"/>
    <w:rsid w:val="00265D22"/>
    <w:rsid w:val="00267F5F"/>
    <w:rsid w:val="00270951"/>
    <w:rsid w:val="00272334"/>
    <w:rsid w:val="00272C0A"/>
    <w:rsid w:val="00277019"/>
    <w:rsid w:val="002800DD"/>
    <w:rsid w:val="00286B4D"/>
    <w:rsid w:val="002875DA"/>
    <w:rsid w:val="002A38D0"/>
    <w:rsid w:val="002B0511"/>
    <w:rsid w:val="002B3411"/>
    <w:rsid w:val="002C64F7"/>
    <w:rsid w:val="002D0DA9"/>
    <w:rsid w:val="002D1323"/>
    <w:rsid w:val="002D1D39"/>
    <w:rsid w:val="002D369C"/>
    <w:rsid w:val="002D4643"/>
    <w:rsid w:val="002E5B64"/>
    <w:rsid w:val="002E6FB9"/>
    <w:rsid w:val="002F175C"/>
    <w:rsid w:val="002F7DE0"/>
    <w:rsid w:val="00302E18"/>
    <w:rsid w:val="00316347"/>
    <w:rsid w:val="003229D8"/>
    <w:rsid w:val="003305BF"/>
    <w:rsid w:val="00332191"/>
    <w:rsid w:val="003323BE"/>
    <w:rsid w:val="003361F0"/>
    <w:rsid w:val="00336311"/>
    <w:rsid w:val="00337150"/>
    <w:rsid w:val="00337A71"/>
    <w:rsid w:val="00352709"/>
    <w:rsid w:val="003619B5"/>
    <w:rsid w:val="00361AC3"/>
    <w:rsid w:val="0036315B"/>
    <w:rsid w:val="00365763"/>
    <w:rsid w:val="00371178"/>
    <w:rsid w:val="00372819"/>
    <w:rsid w:val="00380B6A"/>
    <w:rsid w:val="00380FCC"/>
    <w:rsid w:val="00381BEC"/>
    <w:rsid w:val="0038789B"/>
    <w:rsid w:val="00391015"/>
    <w:rsid w:val="00392E47"/>
    <w:rsid w:val="003A6810"/>
    <w:rsid w:val="003B182F"/>
    <w:rsid w:val="003C2BEB"/>
    <w:rsid w:val="003C2CC4"/>
    <w:rsid w:val="003C534D"/>
    <w:rsid w:val="003D2EE2"/>
    <w:rsid w:val="003D4B23"/>
    <w:rsid w:val="003D6B32"/>
    <w:rsid w:val="003E130E"/>
    <w:rsid w:val="003F0F22"/>
    <w:rsid w:val="003F5B04"/>
    <w:rsid w:val="0040059C"/>
    <w:rsid w:val="00401266"/>
    <w:rsid w:val="004016AF"/>
    <w:rsid w:val="00406133"/>
    <w:rsid w:val="00410C89"/>
    <w:rsid w:val="00422E03"/>
    <w:rsid w:val="004252AC"/>
    <w:rsid w:val="00426B9B"/>
    <w:rsid w:val="00430425"/>
    <w:rsid w:val="004325CB"/>
    <w:rsid w:val="00442A83"/>
    <w:rsid w:val="004447D0"/>
    <w:rsid w:val="0044589A"/>
    <w:rsid w:val="00450E2F"/>
    <w:rsid w:val="00453146"/>
    <w:rsid w:val="0045495B"/>
    <w:rsid w:val="004561E5"/>
    <w:rsid w:val="00467100"/>
    <w:rsid w:val="0048397A"/>
    <w:rsid w:val="00484D9F"/>
    <w:rsid w:val="00485CBB"/>
    <w:rsid w:val="004866B7"/>
    <w:rsid w:val="00486ECE"/>
    <w:rsid w:val="00494306"/>
    <w:rsid w:val="00496039"/>
    <w:rsid w:val="00496084"/>
    <w:rsid w:val="00497C58"/>
    <w:rsid w:val="004A00E7"/>
    <w:rsid w:val="004A5BEC"/>
    <w:rsid w:val="004B7D95"/>
    <w:rsid w:val="004C2461"/>
    <w:rsid w:val="004C7462"/>
    <w:rsid w:val="004D41F1"/>
    <w:rsid w:val="004E77B2"/>
    <w:rsid w:val="00500E20"/>
    <w:rsid w:val="00503411"/>
    <w:rsid w:val="0050350B"/>
    <w:rsid w:val="00503690"/>
    <w:rsid w:val="00504B2D"/>
    <w:rsid w:val="00505D50"/>
    <w:rsid w:val="00517F6A"/>
    <w:rsid w:val="0052136D"/>
    <w:rsid w:val="0052775E"/>
    <w:rsid w:val="00530EDF"/>
    <w:rsid w:val="005420F2"/>
    <w:rsid w:val="00555AF2"/>
    <w:rsid w:val="0056209A"/>
    <w:rsid w:val="005628B6"/>
    <w:rsid w:val="00585735"/>
    <w:rsid w:val="005908D1"/>
    <w:rsid w:val="005941EC"/>
    <w:rsid w:val="0059724D"/>
    <w:rsid w:val="005A3923"/>
    <w:rsid w:val="005B320C"/>
    <w:rsid w:val="005B3DB3"/>
    <w:rsid w:val="005B4E13"/>
    <w:rsid w:val="005B706F"/>
    <w:rsid w:val="005C342F"/>
    <w:rsid w:val="005C7D1E"/>
    <w:rsid w:val="005D03B7"/>
    <w:rsid w:val="005D5934"/>
    <w:rsid w:val="005E664E"/>
    <w:rsid w:val="005F7B75"/>
    <w:rsid w:val="006001EE"/>
    <w:rsid w:val="00600C52"/>
    <w:rsid w:val="00605042"/>
    <w:rsid w:val="00610511"/>
    <w:rsid w:val="00611FC4"/>
    <w:rsid w:val="006163E7"/>
    <w:rsid w:val="00616A33"/>
    <w:rsid w:val="006176FB"/>
    <w:rsid w:val="00621E01"/>
    <w:rsid w:val="0063756B"/>
    <w:rsid w:val="00637EA9"/>
    <w:rsid w:val="00640B26"/>
    <w:rsid w:val="00652D0A"/>
    <w:rsid w:val="00662BB6"/>
    <w:rsid w:val="0066322D"/>
    <w:rsid w:val="00671B51"/>
    <w:rsid w:val="0067362F"/>
    <w:rsid w:val="006764DF"/>
    <w:rsid w:val="00676606"/>
    <w:rsid w:val="0068235E"/>
    <w:rsid w:val="00684C21"/>
    <w:rsid w:val="006865D2"/>
    <w:rsid w:val="00694787"/>
    <w:rsid w:val="00696DAF"/>
    <w:rsid w:val="006A2530"/>
    <w:rsid w:val="006A4DFF"/>
    <w:rsid w:val="006A6343"/>
    <w:rsid w:val="006B3BEB"/>
    <w:rsid w:val="006B7479"/>
    <w:rsid w:val="006C3589"/>
    <w:rsid w:val="006C789E"/>
    <w:rsid w:val="006D0FFB"/>
    <w:rsid w:val="006D143B"/>
    <w:rsid w:val="006D37AF"/>
    <w:rsid w:val="006D44A0"/>
    <w:rsid w:val="006D51D0"/>
    <w:rsid w:val="006D5FB9"/>
    <w:rsid w:val="006D658E"/>
    <w:rsid w:val="006E564B"/>
    <w:rsid w:val="006E7191"/>
    <w:rsid w:val="00701198"/>
    <w:rsid w:val="007017E3"/>
    <w:rsid w:val="00701FB5"/>
    <w:rsid w:val="00703577"/>
    <w:rsid w:val="00705894"/>
    <w:rsid w:val="00711D0C"/>
    <w:rsid w:val="00712203"/>
    <w:rsid w:val="00717714"/>
    <w:rsid w:val="007213F7"/>
    <w:rsid w:val="0072632A"/>
    <w:rsid w:val="007327D5"/>
    <w:rsid w:val="007332C6"/>
    <w:rsid w:val="007336A0"/>
    <w:rsid w:val="007366C5"/>
    <w:rsid w:val="00736C51"/>
    <w:rsid w:val="00743C97"/>
    <w:rsid w:val="00746DE1"/>
    <w:rsid w:val="00755E6C"/>
    <w:rsid w:val="007629C8"/>
    <w:rsid w:val="00765F66"/>
    <w:rsid w:val="00767B94"/>
    <w:rsid w:val="0077047D"/>
    <w:rsid w:val="0077609A"/>
    <w:rsid w:val="00786AE2"/>
    <w:rsid w:val="007B2106"/>
    <w:rsid w:val="007B37D9"/>
    <w:rsid w:val="007B6BA5"/>
    <w:rsid w:val="007C246A"/>
    <w:rsid w:val="007C3390"/>
    <w:rsid w:val="007C39C2"/>
    <w:rsid w:val="007C4F4B"/>
    <w:rsid w:val="007D03DC"/>
    <w:rsid w:val="007D2A4D"/>
    <w:rsid w:val="007E01E9"/>
    <w:rsid w:val="007E157C"/>
    <w:rsid w:val="007E63F3"/>
    <w:rsid w:val="007F3C31"/>
    <w:rsid w:val="007F5892"/>
    <w:rsid w:val="007F6611"/>
    <w:rsid w:val="008013D1"/>
    <w:rsid w:val="00803F63"/>
    <w:rsid w:val="0081152F"/>
    <w:rsid w:val="00811920"/>
    <w:rsid w:val="00815AD0"/>
    <w:rsid w:val="00815EDB"/>
    <w:rsid w:val="00822E06"/>
    <w:rsid w:val="008242D7"/>
    <w:rsid w:val="008257B1"/>
    <w:rsid w:val="00832334"/>
    <w:rsid w:val="008418D2"/>
    <w:rsid w:val="00843767"/>
    <w:rsid w:val="008469E2"/>
    <w:rsid w:val="008679D9"/>
    <w:rsid w:val="00874FE0"/>
    <w:rsid w:val="008878DE"/>
    <w:rsid w:val="008979B1"/>
    <w:rsid w:val="008A1ED5"/>
    <w:rsid w:val="008A6B25"/>
    <w:rsid w:val="008A6C4F"/>
    <w:rsid w:val="008B2335"/>
    <w:rsid w:val="008B2E36"/>
    <w:rsid w:val="008C039A"/>
    <w:rsid w:val="008D0D05"/>
    <w:rsid w:val="008E0678"/>
    <w:rsid w:val="008E5589"/>
    <w:rsid w:val="008E623B"/>
    <w:rsid w:val="008E7C01"/>
    <w:rsid w:val="008F31D2"/>
    <w:rsid w:val="008F43AB"/>
    <w:rsid w:val="0091093B"/>
    <w:rsid w:val="00912F91"/>
    <w:rsid w:val="00915EF6"/>
    <w:rsid w:val="0092151D"/>
    <w:rsid w:val="009223CA"/>
    <w:rsid w:val="00925E7B"/>
    <w:rsid w:val="00927FE2"/>
    <w:rsid w:val="00940F93"/>
    <w:rsid w:val="009427DA"/>
    <w:rsid w:val="00943F28"/>
    <w:rsid w:val="009448C3"/>
    <w:rsid w:val="00944FF1"/>
    <w:rsid w:val="00972869"/>
    <w:rsid w:val="009760F3"/>
    <w:rsid w:val="00976CFB"/>
    <w:rsid w:val="00980319"/>
    <w:rsid w:val="009865C9"/>
    <w:rsid w:val="009873AE"/>
    <w:rsid w:val="009A0830"/>
    <w:rsid w:val="009A0E8D"/>
    <w:rsid w:val="009A7636"/>
    <w:rsid w:val="009B26E7"/>
    <w:rsid w:val="009B6330"/>
    <w:rsid w:val="009B64BB"/>
    <w:rsid w:val="009D209A"/>
    <w:rsid w:val="009E6AA9"/>
    <w:rsid w:val="009F6122"/>
    <w:rsid w:val="00A00697"/>
    <w:rsid w:val="00A00A3F"/>
    <w:rsid w:val="00A01489"/>
    <w:rsid w:val="00A07DB6"/>
    <w:rsid w:val="00A1301C"/>
    <w:rsid w:val="00A13CC2"/>
    <w:rsid w:val="00A176F7"/>
    <w:rsid w:val="00A246A2"/>
    <w:rsid w:val="00A3026E"/>
    <w:rsid w:val="00A30F4D"/>
    <w:rsid w:val="00A338F1"/>
    <w:rsid w:val="00A35BE0"/>
    <w:rsid w:val="00A511BC"/>
    <w:rsid w:val="00A53110"/>
    <w:rsid w:val="00A6129C"/>
    <w:rsid w:val="00A70FB7"/>
    <w:rsid w:val="00A728D2"/>
    <w:rsid w:val="00A72F22"/>
    <w:rsid w:val="00A7360F"/>
    <w:rsid w:val="00A748A6"/>
    <w:rsid w:val="00A769F4"/>
    <w:rsid w:val="00A776B4"/>
    <w:rsid w:val="00A87A91"/>
    <w:rsid w:val="00A94361"/>
    <w:rsid w:val="00AA293C"/>
    <w:rsid w:val="00AB160D"/>
    <w:rsid w:val="00AB3DD1"/>
    <w:rsid w:val="00AB4454"/>
    <w:rsid w:val="00AB59A1"/>
    <w:rsid w:val="00AC4511"/>
    <w:rsid w:val="00AC6853"/>
    <w:rsid w:val="00AE1254"/>
    <w:rsid w:val="00AE3EED"/>
    <w:rsid w:val="00AF04BC"/>
    <w:rsid w:val="00AF1B36"/>
    <w:rsid w:val="00AF484D"/>
    <w:rsid w:val="00B0627E"/>
    <w:rsid w:val="00B1726A"/>
    <w:rsid w:val="00B30179"/>
    <w:rsid w:val="00B408C5"/>
    <w:rsid w:val="00B421C1"/>
    <w:rsid w:val="00B47CC9"/>
    <w:rsid w:val="00B53C21"/>
    <w:rsid w:val="00B55C71"/>
    <w:rsid w:val="00B56E4A"/>
    <w:rsid w:val="00B56E9C"/>
    <w:rsid w:val="00B6184B"/>
    <w:rsid w:val="00B63919"/>
    <w:rsid w:val="00B64B1F"/>
    <w:rsid w:val="00B6553F"/>
    <w:rsid w:val="00B67855"/>
    <w:rsid w:val="00B72298"/>
    <w:rsid w:val="00B77D05"/>
    <w:rsid w:val="00B8041A"/>
    <w:rsid w:val="00B81206"/>
    <w:rsid w:val="00B81E12"/>
    <w:rsid w:val="00BA7BD1"/>
    <w:rsid w:val="00BB0EDF"/>
    <w:rsid w:val="00BC3FA0"/>
    <w:rsid w:val="00BC74E9"/>
    <w:rsid w:val="00BD2AE0"/>
    <w:rsid w:val="00BE0D43"/>
    <w:rsid w:val="00BE1550"/>
    <w:rsid w:val="00BE362B"/>
    <w:rsid w:val="00BF50D7"/>
    <w:rsid w:val="00BF68A8"/>
    <w:rsid w:val="00C11A03"/>
    <w:rsid w:val="00C210F5"/>
    <w:rsid w:val="00C22C0C"/>
    <w:rsid w:val="00C30822"/>
    <w:rsid w:val="00C4527F"/>
    <w:rsid w:val="00C463DD"/>
    <w:rsid w:val="00C4724C"/>
    <w:rsid w:val="00C50E9D"/>
    <w:rsid w:val="00C51406"/>
    <w:rsid w:val="00C56E2E"/>
    <w:rsid w:val="00C6034A"/>
    <w:rsid w:val="00C6126A"/>
    <w:rsid w:val="00C629A0"/>
    <w:rsid w:val="00C64629"/>
    <w:rsid w:val="00C6558E"/>
    <w:rsid w:val="00C745C3"/>
    <w:rsid w:val="00C81B91"/>
    <w:rsid w:val="00C84509"/>
    <w:rsid w:val="00C962CA"/>
    <w:rsid w:val="00C96DF2"/>
    <w:rsid w:val="00C96E3D"/>
    <w:rsid w:val="00CA62E0"/>
    <w:rsid w:val="00CB3E03"/>
    <w:rsid w:val="00CB57BB"/>
    <w:rsid w:val="00CB5868"/>
    <w:rsid w:val="00CD4AA6"/>
    <w:rsid w:val="00CE09F6"/>
    <w:rsid w:val="00CE16C2"/>
    <w:rsid w:val="00CE4A8F"/>
    <w:rsid w:val="00CF5519"/>
    <w:rsid w:val="00D00A47"/>
    <w:rsid w:val="00D2031B"/>
    <w:rsid w:val="00D248B6"/>
    <w:rsid w:val="00D25FE2"/>
    <w:rsid w:val="00D26E07"/>
    <w:rsid w:val="00D40211"/>
    <w:rsid w:val="00D43252"/>
    <w:rsid w:val="00D47EEA"/>
    <w:rsid w:val="00D55855"/>
    <w:rsid w:val="00D606A2"/>
    <w:rsid w:val="00D6330E"/>
    <w:rsid w:val="00D71317"/>
    <w:rsid w:val="00D773DF"/>
    <w:rsid w:val="00D77D19"/>
    <w:rsid w:val="00D95303"/>
    <w:rsid w:val="00D978C6"/>
    <w:rsid w:val="00DA3C1C"/>
    <w:rsid w:val="00DA7846"/>
    <w:rsid w:val="00DC6954"/>
    <w:rsid w:val="00DC6D39"/>
    <w:rsid w:val="00DF4A93"/>
    <w:rsid w:val="00E046DF"/>
    <w:rsid w:val="00E04D13"/>
    <w:rsid w:val="00E22B0C"/>
    <w:rsid w:val="00E263F3"/>
    <w:rsid w:val="00E27346"/>
    <w:rsid w:val="00E40A45"/>
    <w:rsid w:val="00E435C6"/>
    <w:rsid w:val="00E560CA"/>
    <w:rsid w:val="00E578DB"/>
    <w:rsid w:val="00E609B5"/>
    <w:rsid w:val="00E653B5"/>
    <w:rsid w:val="00E654CA"/>
    <w:rsid w:val="00E71BC8"/>
    <w:rsid w:val="00E7260F"/>
    <w:rsid w:val="00E73F5D"/>
    <w:rsid w:val="00E76232"/>
    <w:rsid w:val="00E77E4E"/>
    <w:rsid w:val="00E838FD"/>
    <w:rsid w:val="00E93A2E"/>
    <w:rsid w:val="00E96630"/>
    <w:rsid w:val="00E97CC2"/>
    <w:rsid w:val="00EA2A77"/>
    <w:rsid w:val="00EB0FCE"/>
    <w:rsid w:val="00EB6DB4"/>
    <w:rsid w:val="00EC0355"/>
    <w:rsid w:val="00EC4B12"/>
    <w:rsid w:val="00ED481E"/>
    <w:rsid w:val="00ED7A2A"/>
    <w:rsid w:val="00EE2C7C"/>
    <w:rsid w:val="00EE343A"/>
    <w:rsid w:val="00EE45BF"/>
    <w:rsid w:val="00EE5661"/>
    <w:rsid w:val="00EF04E0"/>
    <w:rsid w:val="00EF0649"/>
    <w:rsid w:val="00EF1D7F"/>
    <w:rsid w:val="00EF6F11"/>
    <w:rsid w:val="00F13FA1"/>
    <w:rsid w:val="00F257F2"/>
    <w:rsid w:val="00F31E5F"/>
    <w:rsid w:val="00F34122"/>
    <w:rsid w:val="00F4339E"/>
    <w:rsid w:val="00F4613B"/>
    <w:rsid w:val="00F5288E"/>
    <w:rsid w:val="00F56C7F"/>
    <w:rsid w:val="00F6100A"/>
    <w:rsid w:val="00F6339E"/>
    <w:rsid w:val="00F647BF"/>
    <w:rsid w:val="00F718EF"/>
    <w:rsid w:val="00F71DD2"/>
    <w:rsid w:val="00F759DF"/>
    <w:rsid w:val="00F8244D"/>
    <w:rsid w:val="00F93781"/>
    <w:rsid w:val="00F93A2E"/>
    <w:rsid w:val="00FA0190"/>
    <w:rsid w:val="00FB4DEC"/>
    <w:rsid w:val="00FB56A2"/>
    <w:rsid w:val="00FB613B"/>
    <w:rsid w:val="00FC68B7"/>
    <w:rsid w:val="00FD3F98"/>
    <w:rsid w:val="00FD47E1"/>
    <w:rsid w:val="00FD71E0"/>
    <w:rsid w:val="00FE106A"/>
    <w:rsid w:val="00FE7450"/>
    <w:rsid w:val="00FF145D"/>
    <w:rsid w:val="00FF4629"/>
    <w:rsid w:val="00FF7D0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8433"/>
    <o:shapelayout v:ext="edit">
      <o:idmap v:ext="edit" data="1"/>
    </o:shapelayout>
  </w:shapeDefaults>
  <w:decimalSymbol w:val="."/>
  <w:listSeparator w:val=","/>
  <w14:docId w14:val="093839D4"/>
  <w15:docId w15:val="{4AAC7501-419C-4FB0-8166-64937CDE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basedOn w:val="DefaultParagraphFont"/>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basedOn w:val="DefaultParagraphFont"/>
    <w:rsid w:val="000646F4"/>
    <w:rPr>
      <w:rFonts w:ascii="Times New Roman" w:hAnsi="Times New Roman"/>
      <w:b/>
      <w:sz w:val="18"/>
    </w:rPr>
  </w:style>
  <w:style w:type="paragraph" w:styleId="PlainText">
    <w:name w:val="Plain Text"/>
    <w:basedOn w:val="Normal"/>
    <w:semiHidden/>
    <w:rsid w:val="00E609B5"/>
    <w:rPr>
      <w:rFonts w:cs="Courier New"/>
    </w:rPr>
  </w:style>
  <w:style w:type="paragraph" w:styleId="BodyText">
    <w:name w:val="Body Text"/>
    <w:basedOn w:val="Normal"/>
    <w:next w:val="Normal"/>
    <w:semiHidden/>
    <w:rsid w:val="00E609B5"/>
  </w:style>
  <w:style w:type="paragraph" w:styleId="BodyTextIndent">
    <w:name w:val="Body Text Indent"/>
    <w:basedOn w:val="Normal"/>
    <w:semiHidden/>
    <w:rsid w:val="00E609B5"/>
    <w:pPr>
      <w:spacing w:after="120"/>
      <w:ind w:left="283"/>
    </w:pPr>
  </w:style>
  <w:style w:type="paragraph" w:styleId="BlockText">
    <w:name w:val="Block Text"/>
    <w:basedOn w:val="Normal"/>
    <w:rsid w:val="00E609B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basedOn w:val="DefaultParagraphFont"/>
    <w:rsid w:val="00E609B5"/>
    <w:rPr>
      <w:sz w:val="6"/>
    </w:rPr>
  </w:style>
  <w:style w:type="paragraph" w:styleId="CommentText">
    <w:name w:val="annotation text"/>
    <w:basedOn w:val="Normal"/>
    <w:link w:val="CommentTextChar"/>
    <w:rsid w:val="00E609B5"/>
  </w:style>
  <w:style w:type="character" w:styleId="LineNumber">
    <w:name w:val="line number"/>
    <w:basedOn w:val="DefaultParagraphFont"/>
    <w:semiHidden/>
    <w:rsid w:val="00E609B5"/>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1"/>
    <w:rsid w:val="000646F4"/>
    <w:pPr>
      <w:pBdr>
        <w:bottom w:val="single" w:sz="4" w:space="4" w:color="auto"/>
      </w:pBdr>
      <w:spacing w:line="240" w:lineRule="auto"/>
    </w:pPr>
    <w:rPr>
      <w:b/>
      <w:sz w:val="18"/>
    </w:rPr>
  </w:style>
  <w:style w:type="character" w:customStyle="1" w:styleId="FootnoteTextChar">
    <w:name w:val="Footnote Text Char"/>
    <w:aliases w:val="5_G Char,PP Char"/>
    <w:basedOn w:val="DefaultParagraphFont"/>
    <w:link w:val="FootnoteText"/>
    <w:locked/>
    <w:rsid w:val="00F93A2E"/>
    <w:rPr>
      <w:sz w:val="18"/>
      <w:lang w:val="en-GB" w:eastAsia="en-US" w:bidi="ar-SA"/>
    </w:rPr>
  </w:style>
  <w:style w:type="character" w:customStyle="1" w:styleId="HeaderChar1">
    <w:name w:val="Header Char1"/>
    <w:aliases w:val="6_G Char"/>
    <w:basedOn w:val="DefaultParagraphFont"/>
    <w:link w:val="Header"/>
    <w:rsid w:val="0050350B"/>
    <w:rPr>
      <w:b/>
      <w:sz w:val="18"/>
      <w:lang w:val="en-GB" w:eastAsia="en-US" w:bidi="ar-SA"/>
    </w:rPr>
  </w:style>
  <w:style w:type="paragraph" w:customStyle="1" w:styleId="Paragrafoelenco1">
    <w:name w:val="Paragrafo elenco1"/>
    <w:basedOn w:val="Normal"/>
    <w:rsid w:val="004447D0"/>
    <w:pPr>
      <w:suppressAutoHyphens w:val="0"/>
      <w:spacing w:line="240" w:lineRule="auto"/>
      <w:ind w:left="708"/>
    </w:pPr>
    <w:rPr>
      <w:rFonts w:eastAsia="Calibri"/>
      <w:sz w:val="24"/>
      <w:szCs w:val="24"/>
    </w:rPr>
  </w:style>
  <w:style w:type="character" w:customStyle="1" w:styleId="HeaderChar">
    <w:name w:val="Header Char"/>
    <w:basedOn w:val="DefaultParagraphFont"/>
    <w:locked/>
    <w:rsid w:val="004447D0"/>
    <w:rPr>
      <w:rFonts w:ascii="CG Times" w:hAnsi="CG Times" w:cs="CG Times"/>
      <w:sz w:val="20"/>
      <w:szCs w:val="20"/>
      <w:lang w:val="en-GB"/>
    </w:rPr>
  </w:style>
  <w:style w:type="paragraph" w:styleId="BalloonText">
    <w:name w:val="Balloon Text"/>
    <w:basedOn w:val="Normal"/>
    <w:link w:val="BalloonTextChar"/>
    <w:rsid w:val="00453146"/>
    <w:rPr>
      <w:rFonts w:ascii="Tahoma" w:hAnsi="Tahoma" w:cs="Tahoma"/>
      <w:sz w:val="16"/>
      <w:szCs w:val="16"/>
    </w:rPr>
  </w:style>
  <w:style w:type="character" w:customStyle="1" w:styleId="11">
    <w:name w:val="11"/>
    <w:uiPriority w:val="99"/>
    <w:rsid w:val="007366C5"/>
  </w:style>
  <w:style w:type="paragraph" w:styleId="CommentSubject">
    <w:name w:val="annotation subject"/>
    <w:basedOn w:val="CommentText"/>
    <w:next w:val="CommentText"/>
    <w:link w:val="CommentSubjectChar"/>
    <w:rsid w:val="0068235E"/>
    <w:rPr>
      <w:b/>
      <w:bCs/>
    </w:rPr>
  </w:style>
  <w:style w:type="paragraph" w:styleId="ListParagraph">
    <w:name w:val="List Paragraph"/>
    <w:basedOn w:val="Normal"/>
    <w:uiPriority w:val="34"/>
    <w:qFormat/>
    <w:rsid w:val="00F257F2"/>
    <w:pPr>
      <w:suppressAutoHyphens w:val="0"/>
      <w:spacing w:after="120" w:line="240" w:lineRule="auto"/>
      <w:ind w:left="720"/>
      <w:contextualSpacing/>
      <w:jc w:val="both"/>
    </w:pPr>
    <w:rPr>
      <w:rFonts w:ascii="Verdana" w:eastAsiaTheme="minorHAnsi" w:hAnsi="Verdana" w:cs="Calibri"/>
      <w:lang w:eastAsia="zh-CN"/>
    </w:rPr>
  </w:style>
  <w:style w:type="paragraph" w:customStyle="1" w:styleId="para">
    <w:name w:val="para"/>
    <w:basedOn w:val="Normal"/>
    <w:rsid w:val="00F257F2"/>
    <w:pPr>
      <w:spacing w:after="120"/>
      <w:ind w:left="2268" w:right="1134" w:hanging="1134"/>
      <w:jc w:val="both"/>
    </w:pPr>
    <w:rPr>
      <w:lang w:val="fr-CH"/>
    </w:rPr>
  </w:style>
  <w:style w:type="character" w:customStyle="1" w:styleId="Heading1Char">
    <w:name w:val="Heading 1 Char"/>
    <w:aliases w:val="Table_G Char"/>
    <w:basedOn w:val="DefaultParagraphFont"/>
    <w:link w:val="Heading1"/>
    <w:rsid w:val="00D77D19"/>
    <w:rPr>
      <w:lang w:val="en-GB" w:eastAsia="en-US"/>
    </w:rPr>
  </w:style>
  <w:style w:type="character" w:customStyle="1" w:styleId="SingleTxtGCar">
    <w:name w:val="_ Single Txt_G Car"/>
    <w:rsid w:val="00D77D19"/>
    <w:rPr>
      <w:rFonts w:ascii="Times New Roman" w:eastAsia="Times New Roman" w:hAnsi="Times New Roman" w:cs="Times New Roman"/>
      <w:sz w:val="20"/>
      <w:szCs w:val="20"/>
      <w:lang w:val="en-GB"/>
    </w:rPr>
  </w:style>
  <w:style w:type="character" w:customStyle="1" w:styleId="HChGChar">
    <w:name w:val="_ H _Ch_G Char"/>
    <w:link w:val="HChG"/>
    <w:rsid w:val="00D77D19"/>
    <w:rPr>
      <w:b/>
      <w:sz w:val="28"/>
      <w:lang w:val="en-GB" w:eastAsia="en-US"/>
    </w:rPr>
  </w:style>
  <w:style w:type="paragraph" w:customStyle="1" w:styleId="a">
    <w:name w:val="(a)"/>
    <w:basedOn w:val="para"/>
    <w:rsid w:val="003361F0"/>
    <w:pPr>
      <w:ind w:left="2835" w:hanging="567"/>
    </w:pPr>
  </w:style>
  <w:style w:type="character" w:customStyle="1" w:styleId="BalloonTextChar">
    <w:name w:val="Balloon Text Char"/>
    <w:link w:val="BalloonText"/>
    <w:rsid w:val="00F4339E"/>
    <w:rPr>
      <w:rFonts w:ascii="Tahoma" w:hAnsi="Tahoma" w:cs="Tahoma"/>
      <w:sz w:val="16"/>
      <w:szCs w:val="16"/>
      <w:lang w:val="en-GB" w:eastAsia="en-US"/>
    </w:rPr>
  </w:style>
  <w:style w:type="table" w:customStyle="1" w:styleId="Tabellenraster1">
    <w:name w:val="Tabellenraster1"/>
    <w:basedOn w:val="TableNormal"/>
    <w:semiHidden/>
    <w:rsid w:val="00F4339E"/>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F4339E"/>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Normal"/>
    <w:rsid w:val="00F4339E"/>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F4339E"/>
    <w:pPr>
      <w:autoSpaceDE w:val="0"/>
      <w:autoSpaceDN w:val="0"/>
      <w:adjustRightInd w:val="0"/>
    </w:pPr>
    <w:rPr>
      <w:rFonts w:eastAsia="MS Mincho"/>
      <w:color w:val="000000"/>
      <w:sz w:val="24"/>
      <w:szCs w:val="24"/>
      <w:lang w:val="de-DE" w:eastAsia="de-DE"/>
    </w:rPr>
  </w:style>
  <w:style w:type="character" w:customStyle="1" w:styleId="CommentTextChar">
    <w:name w:val="Comment Text Char"/>
    <w:link w:val="CommentText"/>
    <w:rsid w:val="00F4339E"/>
    <w:rPr>
      <w:lang w:val="en-GB" w:eastAsia="en-US"/>
    </w:rPr>
  </w:style>
  <w:style w:type="character" w:customStyle="1" w:styleId="CommentSubjectChar">
    <w:name w:val="Comment Subject Char"/>
    <w:link w:val="CommentSubject"/>
    <w:rsid w:val="00F4339E"/>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38613">
      <w:bodyDiv w:val="1"/>
      <w:marLeft w:val="0"/>
      <w:marRight w:val="0"/>
      <w:marTop w:val="0"/>
      <w:marBottom w:val="0"/>
      <w:divBdr>
        <w:top w:val="none" w:sz="0" w:space="0" w:color="auto"/>
        <w:left w:val="none" w:sz="0" w:space="0" w:color="auto"/>
        <w:bottom w:val="none" w:sz="0" w:space="0" w:color="auto"/>
        <w:right w:val="none" w:sz="0" w:space="0" w:color="auto"/>
      </w:divBdr>
    </w:div>
    <w:div w:id="106044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anotti\Templates\TRANS\TRANS_WP29_2009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3470D-98DE-4175-A704-981788964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TotalTime>
  <Pages>58</Pages>
  <Words>18677</Words>
  <Characters>106459</Characters>
  <Application>Microsoft Office Word</Application>
  <DocSecurity>0</DocSecurity>
  <Lines>887</Lines>
  <Paragraphs>249</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1802929</vt:lpstr>
      <vt:lpstr>United Nations</vt:lpstr>
      <vt:lpstr>United Nations</vt:lpstr>
      <vt:lpstr>United Nations</vt:lpstr>
    </vt:vector>
  </TitlesOfParts>
  <Company>CSD</Company>
  <LinksUpToDate>false</LinksUpToDate>
  <CharactersWithSpaces>124887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1802929</dc:title>
  <dc:subject>ECE/TRANS/WP.29/GRSP/2018/2</dc:subject>
  <dc:creator>Gianotti</dc:creator>
  <cp:keywords/>
  <dc:description/>
  <cp:lastModifiedBy>Benedicte Boudol</cp:lastModifiedBy>
  <cp:revision>2</cp:revision>
  <cp:lastPrinted>2011-09-13T18:51:00Z</cp:lastPrinted>
  <dcterms:created xsi:type="dcterms:W3CDTF">2018-03-29T09:11:00Z</dcterms:created>
  <dcterms:modified xsi:type="dcterms:W3CDTF">2018-03-29T09:11:00Z</dcterms:modified>
</cp:coreProperties>
</file>