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A658DB" w:rsidRPr="00245892" w:rsidTr="0035473D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35473D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35473D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A658DB" w:rsidRPr="00245892" w:rsidRDefault="00A658DB" w:rsidP="00A35C1A">
            <w:pPr>
              <w:jc w:val="right"/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Pr="00245892">
              <w:t>/</w:t>
            </w:r>
            <w:r w:rsidR="0011300D" w:rsidRPr="00AF2205">
              <w:rPr>
                <w:lang w:val="en-GB"/>
              </w:rPr>
              <w:t>TRANS/WP.29/201</w:t>
            </w:r>
            <w:r w:rsidR="0011300D">
              <w:rPr>
                <w:lang w:val="en-GB"/>
              </w:rPr>
              <w:t>7</w:t>
            </w:r>
            <w:r w:rsidR="0011300D" w:rsidRPr="00AF2205">
              <w:rPr>
                <w:lang w:val="en-GB"/>
              </w:rPr>
              <w:t>/</w:t>
            </w:r>
            <w:r w:rsidR="0011300D">
              <w:rPr>
                <w:lang w:val="en-GB"/>
              </w:rPr>
              <w:t>6</w:t>
            </w:r>
            <w:r w:rsidR="00A35C1A">
              <w:t>0</w:t>
            </w:r>
            <w:r w:rsidR="00FB3C20">
              <w:fldChar w:fldCharType="begin"/>
            </w:r>
            <w:r w:rsidR="00FB3C20">
              <w:instrText xml:space="preserve"> FILLIN  "Введите символ после ЕCE/"  \* MERGEFORMAT </w:instrText>
            </w:r>
            <w:r w:rsidR="00FB3C20">
              <w:fldChar w:fldCharType="end"/>
            </w:r>
            <w:r w:rsidRPr="00245892">
              <w:t xml:space="preserve">                  </w:t>
            </w:r>
          </w:p>
        </w:tc>
      </w:tr>
      <w:tr w:rsidR="00A658DB" w:rsidRPr="00245892" w:rsidTr="0035473D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35473D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B09251" wp14:editId="70EA0F21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A658DB" w:rsidRPr="00FB1897" w:rsidRDefault="00A658DB" w:rsidP="0035473D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35473D">
            <w:pPr>
              <w:spacing w:before="240"/>
            </w:pPr>
            <w:r w:rsidRPr="00245892">
              <w:t xml:space="preserve">Distr.: </w:t>
            </w:r>
            <w:bookmarkStart w:id="1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346F25">
              <w:fldChar w:fldCharType="separate"/>
            </w:r>
            <w:r w:rsidRPr="00245892">
              <w:fldChar w:fldCharType="end"/>
            </w:r>
            <w:bookmarkEnd w:id="1"/>
          </w:p>
          <w:p w:rsidR="00A658DB" w:rsidRPr="00245892" w:rsidRDefault="00A35C1A" w:rsidP="0035473D">
            <w:r>
              <w:t>5</w:t>
            </w:r>
            <w:r w:rsidR="00955F35">
              <w:rPr>
                <w:lang w:val="en-GB"/>
              </w:rPr>
              <w:t xml:space="preserve"> April </w:t>
            </w:r>
            <w:r w:rsidR="00955F35" w:rsidRPr="00CA1678">
              <w:rPr>
                <w:lang w:val="en-GB"/>
              </w:rPr>
              <w:t>201</w:t>
            </w:r>
            <w:r w:rsidR="00955F35">
              <w:rPr>
                <w:lang w:val="en-GB"/>
              </w:rPr>
              <w:t>7</w:t>
            </w:r>
            <w:r w:rsidR="00FB3C20">
              <w:fldChar w:fldCharType="begin"/>
            </w:r>
            <w:r w:rsidR="00FB3C20">
              <w:instrText xml:space="preserve"> FILLIN  "Введите дату документа" \* MERGEFORMAT </w:instrText>
            </w:r>
            <w:r w:rsidR="00FB3C20">
              <w:fldChar w:fldCharType="end"/>
            </w:r>
          </w:p>
          <w:p w:rsidR="00A658DB" w:rsidRPr="00245892" w:rsidRDefault="00A658DB" w:rsidP="0035473D">
            <w:r w:rsidRPr="00245892">
              <w:t>Russian</w:t>
            </w:r>
          </w:p>
          <w:p w:rsidR="00A658DB" w:rsidRPr="00245892" w:rsidRDefault="00A658DB" w:rsidP="0035473D">
            <w:r w:rsidRPr="00245892">
              <w:t xml:space="preserve">Original: </w:t>
            </w:r>
            <w:bookmarkStart w:id="2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346F25">
              <w:fldChar w:fldCharType="separate"/>
            </w:r>
            <w:r w:rsidRPr="00245892">
              <w:fldChar w:fldCharType="end"/>
            </w:r>
            <w:bookmarkEnd w:id="2"/>
          </w:p>
          <w:p w:rsidR="00A658DB" w:rsidRPr="00245892" w:rsidRDefault="00A658DB" w:rsidP="0035473D"/>
        </w:tc>
      </w:tr>
    </w:tbl>
    <w:p w:rsidR="00A658DB" w:rsidRDefault="00A658DB" w:rsidP="00A658DB">
      <w:pPr>
        <w:spacing w:before="120"/>
        <w:rPr>
          <w:b/>
          <w:sz w:val="28"/>
          <w:szCs w:val="28"/>
          <w:lang w:val="en-US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9E1BB1" w:rsidRPr="00B72667" w:rsidRDefault="009E1BB1" w:rsidP="009E1BB1">
      <w:pPr>
        <w:spacing w:before="120"/>
        <w:rPr>
          <w:sz w:val="28"/>
          <w:szCs w:val="28"/>
        </w:rPr>
      </w:pPr>
      <w:r w:rsidRPr="007F180A">
        <w:rPr>
          <w:sz w:val="28"/>
          <w:szCs w:val="28"/>
        </w:rPr>
        <w:t>Комитет по внутреннему транспорту</w:t>
      </w:r>
    </w:p>
    <w:p w:rsidR="009E1BB1" w:rsidRPr="00B72667" w:rsidRDefault="009E1BB1" w:rsidP="009E1BB1">
      <w:pPr>
        <w:spacing w:before="120"/>
        <w:rPr>
          <w:b/>
          <w:sz w:val="24"/>
          <w:szCs w:val="24"/>
        </w:rPr>
      </w:pPr>
      <w:r w:rsidRPr="007F180A">
        <w:rPr>
          <w:b/>
          <w:sz w:val="24"/>
          <w:szCs w:val="24"/>
        </w:rPr>
        <w:t>Всемирный форум для согласования правил</w:t>
      </w:r>
      <w:r w:rsidRPr="009E1BB1">
        <w:rPr>
          <w:b/>
          <w:sz w:val="24"/>
          <w:szCs w:val="24"/>
        </w:rPr>
        <w:br/>
      </w:r>
      <w:r w:rsidRPr="007F180A">
        <w:rPr>
          <w:b/>
          <w:sz w:val="24"/>
          <w:szCs w:val="24"/>
        </w:rPr>
        <w:t>в области транспортных средств</w:t>
      </w:r>
    </w:p>
    <w:p w:rsidR="009E1BB1" w:rsidRPr="00B72667" w:rsidRDefault="009E1BB1" w:rsidP="009E1BB1">
      <w:pPr>
        <w:tabs>
          <w:tab w:val="center" w:pos="4819"/>
        </w:tabs>
        <w:spacing w:before="120"/>
        <w:rPr>
          <w:b/>
        </w:rPr>
      </w:pPr>
      <w:r w:rsidRPr="007F180A">
        <w:rPr>
          <w:b/>
        </w:rPr>
        <w:t>172-я сессия</w:t>
      </w:r>
    </w:p>
    <w:p w:rsidR="009E1BB1" w:rsidRPr="009F041E" w:rsidRDefault="009E1BB1" w:rsidP="00BB173F">
      <w:r w:rsidRPr="007F180A">
        <w:t>Женева</w:t>
      </w:r>
      <w:r w:rsidR="00BB173F">
        <w:t>, 20–</w:t>
      </w:r>
      <w:r w:rsidRPr="009F041E">
        <w:t xml:space="preserve">23 </w:t>
      </w:r>
      <w:r w:rsidRPr="007F180A">
        <w:t>июня</w:t>
      </w:r>
      <w:r w:rsidRPr="009F041E">
        <w:t xml:space="preserve"> 2017 </w:t>
      </w:r>
      <w:r w:rsidRPr="007F180A">
        <w:t>года</w:t>
      </w:r>
    </w:p>
    <w:p w:rsidR="009E1BB1" w:rsidRPr="00B72667" w:rsidRDefault="009E1BB1" w:rsidP="009E1BB1">
      <w:r>
        <w:t>Пункт</w:t>
      </w:r>
      <w:r w:rsidRPr="00B72667">
        <w:t xml:space="preserve"> 4.</w:t>
      </w:r>
      <w:r w:rsidR="00FF16AB">
        <w:t>6</w:t>
      </w:r>
      <w:r w:rsidRPr="00B72667">
        <w:t>.</w:t>
      </w:r>
      <w:r w:rsidR="00FF16AB">
        <w:t>3</w:t>
      </w:r>
      <w:r w:rsidRPr="00B72667">
        <w:t xml:space="preserve"> </w:t>
      </w:r>
      <w:r w:rsidRPr="007F180A">
        <w:t>предварительной</w:t>
      </w:r>
      <w:r w:rsidRPr="00B72667">
        <w:t xml:space="preserve"> </w:t>
      </w:r>
      <w:r w:rsidRPr="007F180A">
        <w:t>повестки</w:t>
      </w:r>
      <w:r w:rsidRPr="00B72667">
        <w:t xml:space="preserve"> </w:t>
      </w:r>
      <w:r w:rsidRPr="007F180A">
        <w:t>дня</w:t>
      </w:r>
    </w:p>
    <w:p w:rsidR="009E1BB1" w:rsidRPr="00B72667" w:rsidRDefault="009E1BB1" w:rsidP="009E1BB1">
      <w:pPr>
        <w:rPr>
          <w:b/>
        </w:rPr>
      </w:pPr>
      <w:r w:rsidRPr="00B72667">
        <w:rPr>
          <w:b/>
        </w:rPr>
        <w:t>Соглашение 1958 года: Рассмотрение проектов поправок</w:t>
      </w:r>
      <w:r w:rsidR="00BB173F" w:rsidRPr="00BB173F">
        <w:rPr>
          <w:b/>
        </w:rPr>
        <w:br/>
      </w:r>
      <w:r w:rsidRPr="00B72667">
        <w:rPr>
          <w:b/>
        </w:rPr>
        <w:t xml:space="preserve">к действующим правилам, представленных </w:t>
      </w:r>
      <w:r w:rsidRPr="00B72667">
        <w:rPr>
          <w:b/>
          <w:lang w:val="en-GB"/>
        </w:rPr>
        <w:t>GRSP</w:t>
      </w:r>
    </w:p>
    <w:p w:rsidR="009E1BB1" w:rsidRPr="00B72667" w:rsidRDefault="00BB173F" w:rsidP="00BB173F">
      <w:pPr>
        <w:pStyle w:val="HChGR"/>
      </w:pPr>
      <w:r w:rsidRPr="00654643">
        <w:tab/>
      </w:r>
      <w:r w:rsidRPr="00654643">
        <w:tab/>
      </w:r>
      <w:r w:rsidR="009E1BB1" w:rsidRPr="00B72667">
        <w:t>Предложение по дополнению</w:t>
      </w:r>
      <w:r w:rsidR="002F26E5">
        <w:t> </w:t>
      </w:r>
      <w:r w:rsidR="00FF16AB">
        <w:t>1</w:t>
      </w:r>
      <w:r w:rsidR="009E1BB1" w:rsidRPr="00B72667">
        <w:t xml:space="preserve"> к поправкам серии</w:t>
      </w:r>
      <w:r w:rsidR="002F26E5">
        <w:t> </w:t>
      </w:r>
      <w:r w:rsidR="009E1BB1" w:rsidRPr="00B72667">
        <w:t>0</w:t>
      </w:r>
      <w:r w:rsidR="00FF16AB">
        <w:t>7</w:t>
      </w:r>
      <w:r w:rsidR="009E1BB1" w:rsidRPr="00B72667">
        <w:t xml:space="preserve"> к Правилам № </w:t>
      </w:r>
      <w:r w:rsidR="00FF16AB">
        <w:t>16</w:t>
      </w:r>
      <w:r w:rsidR="009E1BB1" w:rsidRPr="00B72667">
        <w:t xml:space="preserve"> (</w:t>
      </w:r>
      <w:r w:rsidR="00FF16AB" w:rsidRPr="009E7E41">
        <w:t>ремни безопасности</w:t>
      </w:r>
      <w:r w:rsidR="009E1BB1" w:rsidRPr="00B72667">
        <w:t>)</w:t>
      </w:r>
    </w:p>
    <w:p w:rsidR="009E1BB1" w:rsidRPr="00654643" w:rsidRDefault="00BB173F" w:rsidP="00BB173F">
      <w:pPr>
        <w:pStyle w:val="H1GR"/>
      </w:pPr>
      <w:r w:rsidRPr="002F26E5">
        <w:tab/>
      </w:r>
      <w:r w:rsidRPr="002F26E5">
        <w:tab/>
      </w:r>
      <w:r w:rsidR="009E1BB1" w:rsidRPr="00B72667">
        <w:t xml:space="preserve">Представлено Рабочей группой по </w:t>
      </w:r>
      <w:r w:rsidR="00FF16AB" w:rsidRPr="009E7E41">
        <w:t>пассивной безопасности</w:t>
      </w:r>
      <w:r w:rsidRPr="00BB173F">
        <w:rPr>
          <w:rStyle w:val="FootnoteReference"/>
          <w:b w:val="0"/>
          <w:sz w:val="20"/>
          <w:vertAlign w:val="baseline"/>
          <w:lang w:eastAsia="en-US"/>
        </w:rPr>
        <w:footnoteReference w:customMarkFollows="1" w:id="1"/>
        <w:t xml:space="preserve">* </w:t>
      </w:r>
    </w:p>
    <w:p w:rsidR="009E1BB1" w:rsidRPr="00827E68" w:rsidRDefault="004859EB" w:rsidP="00827E68">
      <w:pPr>
        <w:pStyle w:val="SingleTxtGR"/>
      </w:pPr>
      <w:r w:rsidRPr="00827E68">
        <w:tab/>
      </w:r>
      <w:r w:rsidR="00FF16AB" w:rsidRPr="00BF23F9">
        <w:rPr>
          <w:spacing w:val="3"/>
        </w:rPr>
        <w:t>Воспроизведенный ниже текст был принят Рабочей группой по пассивной безопасности (GRSP) на ее шестидесятой сессии (ECE/TRANS/WP.29/GRSP/60,</w:t>
      </w:r>
      <w:r w:rsidR="00FF16AB" w:rsidRPr="00827E68">
        <w:t xml:space="preserve"> пункт 17). В его основу положен документ ECE/TRANS/WP.29/GRSP/2016/24 с поправками, содержащимися в приложении</w:t>
      </w:r>
      <w:r w:rsidR="000655F1" w:rsidRPr="00827E68">
        <w:t> </w:t>
      </w:r>
      <w:r w:rsidR="00FF16AB" w:rsidRPr="00827E68">
        <w:t>IV, и документ GRSP-60-12, во</w:t>
      </w:r>
      <w:r w:rsidR="00FF16AB" w:rsidRPr="00827E68">
        <w:t>с</w:t>
      </w:r>
      <w:r w:rsidR="002C6D01">
        <w:t>произведенный в приложении </w:t>
      </w:r>
      <w:r w:rsidR="00FF16AB" w:rsidRPr="00827E68">
        <w:t>IV к докладу. Он представляется Всемирному форуму для согласования правил в области транспортных средств (WP.29) и Административному комитету АС.1 для рассмотрения на их сессиях в июне 2017 года.</w:t>
      </w:r>
    </w:p>
    <w:p w:rsidR="009E1BB1" w:rsidRPr="00B72667" w:rsidRDefault="009E1BB1" w:rsidP="009E1BB1">
      <w:pPr>
        <w:spacing w:before="120" w:after="120" w:line="240" w:lineRule="auto"/>
        <w:ind w:left="1134" w:right="1140"/>
        <w:jc w:val="both"/>
      </w:pPr>
      <w:r w:rsidRPr="00B72667">
        <w:br w:type="page"/>
      </w:r>
    </w:p>
    <w:p w:rsidR="007639FF" w:rsidRPr="007639FF" w:rsidRDefault="00FC3C79" w:rsidP="00FC3C79">
      <w:pPr>
        <w:pStyle w:val="HChGR"/>
      </w:pPr>
      <w:r>
        <w:lastRenderedPageBreak/>
        <w:tab/>
      </w:r>
      <w:r>
        <w:tab/>
      </w:r>
      <w:r w:rsidR="007639FF" w:rsidRPr="007639FF">
        <w:t>Дополнение 1 к поправкам серии 07 к Правилам № 16 (ремни безопасности)</w:t>
      </w:r>
    </w:p>
    <w:p w:rsidR="007639FF" w:rsidRPr="007639FF" w:rsidRDefault="007639FF" w:rsidP="00FC3C79">
      <w:pPr>
        <w:pStyle w:val="SingleTxtGR"/>
        <w:rPr>
          <w:lang w:eastAsia="nl-BE"/>
        </w:rPr>
      </w:pPr>
      <w:r w:rsidRPr="007639FF">
        <w:rPr>
          <w:i/>
          <w:lang w:eastAsia="nl-BE"/>
        </w:rPr>
        <w:t xml:space="preserve">Содержание, </w:t>
      </w:r>
      <w:r w:rsidRPr="007639FF">
        <w:rPr>
          <w:lang w:eastAsia="nl-BE"/>
        </w:rPr>
        <w:t>изменить следующим образом:</w:t>
      </w:r>
    </w:p>
    <w:p w:rsidR="007639FF" w:rsidRPr="007639FF" w:rsidRDefault="00FC3C79" w:rsidP="00FC3C79">
      <w:pPr>
        <w:pStyle w:val="SingleTxtGR"/>
      </w:pPr>
      <w:r>
        <w:t>«</w:t>
      </w:r>
      <w:r w:rsidR="007639FF" w:rsidRPr="007639FF">
        <w:t>1.</w:t>
      </w:r>
      <w:r w:rsidR="007639FF" w:rsidRPr="007639FF">
        <w:tab/>
      </w:r>
      <w:r>
        <w:tab/>
      </w:r>
      <w:r w:rsidR="007639FF" w:rsidRPr="007639FF">
        <w:t>Область применения</w:t>
      </w:r>
    </w:p>
    <w:p w:rsidR="007639FF" w:rsidRPr="007639FF" w:rsidRDefault="007639FF" w:rsidP="00FC3C79">
      <w:pPr>
        <w:pStyle w:val="SingleTxtGR"/>
      </w:pPr>
      <w:r w:rsidRPr="007639FF">
        <w:t>….</w:t>
      </w:r>
    </w:p>
    <w:p w:rsidR="007639FF" w:rsidRPr="009E7E41" w:rsidRDefault="007639FF" w:rsidP="00FC3C79">
      <w:pPr>
        <w:pStyle w:val="SingleTxtGR"/>
      </w:pPr>
      <w:r w:rsidRPr="009E7E41">
        <w:t>Приложения</w:t>
      </w:r>
    </w:p>
    <w:p w:rsidR="007639FF" w:rsidRPr="007639FF" w:rsidRDefault="007639FF" w:rsidP="00FC3C79">
      <w:pPr>
        <w:pStyle w:val="SingleTxtGR"/>
      </w:pPr>
      <w:r w:rsidRPr="007639FF">
        <w:t>….</w:t>
      </w:r>
    </w:p>
    <w:p w:rsidR="007639FF" w:rsidRPr="007639FF" w:rsidRDefault="007639FF" w:rsidP="004D72E3">
      <w:pPr>
        <w:pStyle w:val="SingleTxtGR"/>
        <w:tabs>
          <w:tab w:val="right" w:leader="dot" w:pos="8505"/>
        </w:tabs>
        <w:ind w:left="1701" w:hanging="567"/>
      </w:pPr>
      <w:r w:rsidRPr="007639FF">
        <w:t>17</w:t>
      </w:r>
      <w:r w:rsidRPr="007639FF">
        <w:tab/>
        <w:t xml:space="preserve">Предписания по установке ремней безопасности и удерживающих систем для водителей и взрослых пассажиров механических транспортных средств, занимающих сиденья, установленных в направлении движения, по установке детских удерживающих систем </w:t>
      </w:r>
      <w:r w:rsidRPr="009E7E41">
        <w:t>ISOFIX</w:t>
      </w:r>
      <w:r w:rsidRPr="007639FF">
        <w:t xml:space="preserve"> и детских удерж</w:t>
      </w:r>
      <w:r w:rsidRPr="007639FF">
        <w:t>и</w:t>
      </w:r>
      <w:r w:rsidRPr="007639FF">
        <w:t xml:space="preserve">вающих систем размера </w:t>
      </w:r>
      <w:r w:rsidRPr="009E7E41">
        <w:t>i</w:t>
      </w:r>
      <w:r w:rsidRPr="007639FF">
        <w:t xml:space="preserve"> </w:t>
      </w:r>
      <w:r w:rsidR="00EC767F">
        <w:tab/>
      </w:r>
    </w:p>
    <w:p w:rsidR="007639FF" w:rsidRPr="007639FF" w:rsidRDefault="007639FF" w:rsidP="00D76117">
      <w:pPr>
        <w:pStyle w:val="SingleTxtGR"/>
        <w:ind w:left="1701"/>
      </w:pPr>
      <w:r w:rsidRPr="007639FF">
        <w:t>…</w:t>
      </w:r>
    </w:p>
    <w:p w:rsidR="007639FF" w:rsidRPr="007639FF" w:rsidRDefault="007639FF" w:rsidP="004D72E3">
      <w:pPr>
        <w:pStyle w:val="SingleTxtGR"/>
        <w:tabs>
          <w:tab w:val="clear" w:pos="3402"/>
          <w:tab w:val="clear" w:pos="3969"/>
          <w:tab w:val="left" w:pos="3192"/>
          <w:tab w:val="left" w:pos="3686"/>
          <w:tab w:val="right" w:leader="dot" w:pos="6804"/>
          <w:tab w:val="right" w:leader="dot" w:pos="8505"/>
        </w:tabs>
        <w:ind w:left="3192" w:hanging="1491"/>
      </w:pPr>
      <w:r w:rsidRPr="007639FF">
        <w:t>Добавление</w:t>
      </w:r>
      <w:r w:rsidR="00EC767F">
        <w:t> </w:t>
      </w:r>
      <w:r w:rsidRPr="007639FF">
        <w:t>4:</w:t>
      </w:r>
      <w:r w:rsidR="006F3052">
        <w:tab/>
      </w:r>
      <w:r w:rsidRPr="007639FF">
        <w:t>Установка манекена 10-летнего ребенка</w:t>
      </w:r>
      <w:r w:rsidRPr="007639FF">
        <w:tab/>
      </w:r>
      <w:r w:rsidRPr="007639FF">
        <w:tab/>
      </w:r>
    </w:p>
    <w:p w:rsidR="007639FF" w:rsidRPr="007639FF" w:rsidRDefault="00EC767F" w:rsidP="004D72E3">
      <w:pPr>
        <w:pStyle w:val="SingleTxtGR"/>
        <w:tabs>
          <w:tab w:val="clear" w:pos="3402"/>
          <w:tab w:val="clear" w:pos="3969"/>
          <w:tab w:val="left" w:pos="3192"/>
          <w:tab w:val="left" w:pos="3686"/>
          <w:tab w:val="right" w:leader="dot" w:pos="8553"/>
        </w:tabs>
        <w:ind w:left="3192" w:hanging="1491"/>
        <w:jc w:val="left"/>
        <w:rPr>
          <w:strike/>
          <w:lang w:eastAsia="en-GB"/>
        </w:rPr>
      </w:pPr>
      <w:r>
        <w:t>Добавление </w:t>
      </w:r>
      <w:r w:rsidR="007639FF" w:rsidRPr="007639FF">
        <w:t>5:</w:t>
      </w:r>
      <w:r w:rsidR="006F3052">
        <w:tab/>
      </w:r>
      <w:r w:rsidR="007639FF" w:rsidRPr="007639FF">
        <w:t>Установка фиксирующих приспособлений бустерных</w:t>
      </w:r>
      <w:r w:rsidR="004D72E3">
        <w:br/>
      </w:r>
      <w:r w:rsidR="007639FF" w:rsidRPr="007639FF">
        <w:t>си</w:t>
      </w:r>
      <w:r>
        <w:t>дений</w:t>
      </w:r>
      <w:r>
        <w:tab/>
        <w:t>»</w:t>
      </w:r>
    </w:p>
    <w:p w:rsidR="007639FF" w:rsidRPr="007639FF" w:rsidRDefault="007639FF" w:rsidP="00FC3C79">
      <w:pPr>
        <w:pStyle w:val="SingleTxtGR"/>
        <w:rPr>
          <w:i/>
        </w:rPr>
      </w:pPr>
      <w:r w:rsidRPr="007639FF">
        <w:rPr>
          <w:i/>
          <w:lang w:eastAsia="nl-BE"/>
        </w:rPr>
        <w:t>Текст Правил</w:t>
      </w:r>
      <w:r w:rsidRPr="007639FF">
        <w:rPr>
          <w:i/>
        </w:rPr>
        <w:t>,</w:t>
      </w:r>
    </w:p>
    <w:p w:rsidR="007639FF" w:rsidRPr="007639FF" w:rsidRDefault="007639FF" w:rsidP="00FC3C79">
      <w:pPr>
        <w:pStyle w:val="SingleTxtGR"/>
      </w:pPr>
      <w:r w:rsidRPr="007639FF">
        <w:rPr>
          <w:i/>
        </w:rPr>
        <w:t xml:space="preserve">Пункт 2.8 </w:t>
      </w:r>
      <w:r w:rsidRPr="007639FF">
        <w:t>изменить следующим образом:</w:t>
      </w:r>
    </w:p>
    <w:p w:rsidR="007639FF" w:rsidRPr="007639FF" w:rsidRDefault="00926731" w:rsidP="00926731">
      <w:pPr>
        <w:pStyle w:val="SingleTxtGR"/>
        <w:ind w:left="2268" w:hanging="1134"/>
        <w:rPr>
          <w:bCs/>
        </w:rPr>
      </w:pPr>
      <w:r>
        <w:rPr>
          <w:bCs/>
        </w:rPr>
        <w:t>«</w:t>
      </w:r>
      <w:r w:rsidR="007639FF" w:rsidRPr="007639FF">
        <w:rPr>
          <w:bCs/>
        </w:rPr>
        <w:t>2.8</w:t>
      </w:r>
      <w:r>
        <w:rPr>
          <w:bCs/>
        </w:rPr>
        <w:tab/>
      </w:r>
      <w:r w:rsidR="007639FF" w:rsidRPr="007639FF">
        <w:rPr>
          <w:bCs/>
        </w:rPr>
        <w:tab/>
      </w:r>
      <w:r w:rsidR="006F3052">
        <w:rPr>
          <w:bCs/>
        </w:rPr>
        <w:t>«</w:t>
      </w:r>
      <w:r w:rsidR="007639FF" w:rsidRPr="007639FF">
        <w:rPr>
          <w:bCs/>
          <w:i/>
        </w:rPr>
        <w:t>Подушка безопасности в сборе</w:t>
      </w:r>
      <w:r w:rsidR="006F3052">
        <w:rPr>
          <w:bCs/>
        </w:rPr>
        <w:t>»</w:t>
      </w:r>
      <w:r w:rsidR="007639FF" w:rsidRPr="007639FF">
        <w:rPr>
          <w:bCs/>
          <w:i/>
        </w:rPr>
        <w:t xml:space="preserve"> означает устройство </w:t>
      </w:r>
      <w:r w:rsidR="007639FF" w:rsidRPr="007639FF">
        <w:rPr>
          <w:bCs/>
        </w:rPr>
        <w:t>… вну</w:t>
      </w:r>
      <w:r w:rsidR="007639FF" w:rsidRPr="007639FF">
        <w:rPr>
          <w:bCs/>
        </w:rPr>
        <w:t>т</w:t>
      </w:r>
      <w:r w:rsidR="007639FF" w:rsidRPr="007639FF">
        <w:rPr>
          <w:bCs/>
        </w:rPr>
        <w:t>ренней части салона. Любая такая описанная здесь развернутая конструкция жесткой частью н</w:t>
      </w:r>
      <w:r>
        <w:rPr>
          <w:bCs/>
        </w:rPr>
        <w:t>е считается»</w:t>
      </w:r>
      <w:r w:rsidR="007639FF" w:rsidRPr="007639FF">
        <w:rPr>
          <w:bCs/>
        </w:rPr>
        <w:t>.</w:t>
      </w:r>
    </w:p>
    <w:p w:rsidR="007639FF" w:rsidRPr="007639FF" w:rsidRDefault="007639FF" w:rsidP="00FC3C79">
      <w:pPr>
        <w:pStyle w:val="SingleTxtGR"/>
      </w:pPr>
      <w:r w:rsidRPr="007639FF">
        <w:rPr>
          <w:i/>
        </w:rPr>
        <w:t>Пункт 2.30</w:t>
      </w:r>
      <w:r w:rsidRPr="007639FF">
        <w:t xml:space="preserve"> изменить следующим образом</w:t>
      </w:r>
    </w:p>
    <w:p w:rsidR="007639FF" w:rsidRPr="007639FF" w:rsidRDefault="004D3E6F" w:rsidP="00926731">
      <w:pPr>
        <w:pStyle w:val="SingleTxtGR"/>
        <w:ind w:left="2268" w:hanging="1134"/>
      </w:pPr>
      <w:r>
        <w:t>«</w:t>
      </w:r>
      <w:r w:rsidR="00926731">
        <w:t>2.30</w:t>
      </w:r>
      <w:r w:rsidR="00926731">
        <w:tab/>
      </w:r>
      <w:r w:rsidR="007639FF" w:rsidRPr="007639FF">
        <w:tab/>
      </w:r>
      <w:r w:rsidR="006F3052">
        <w:t>«</w:t>
      </w:r>
      <w:r w:rsidR="007639FF" w:rsidRPr="007639FF">
        <w:rPr>
          <w:i/>
        </w:rPr>
        <w:t xml:space="preserve">Детская удерживающая система </w:t>
      </w:r>
      <w:r w:rsidR="007639FF" w:rsidRPr="009E7E41">
        <w:rPr>
          <w:i/>
        </w:rPr>
        <w:t>ISOFIX</w:t>
      </w:r>
      <w:r w:rsidR="006F3052">
        <w:t>»</w:t>
      </w:r>
      <w:r w:rsidR="007639FF" w:rsidRPr="007639FF">
        <w:t xml:space="preserve"> означает детскую удерживающую систему, отвечающую требованиям Правил №</w:t>
      </w:r>
      <w:r w:rsidR="007639FF" w:rsidRPr="009E7E41">
        <w:t> </w:t>
      </w:r>
      <w:r w:rsidR="007639FF" w:rsidRPr="007639FF">
        <w:t>44 или Правил №</w:t>
      </w:r>
      <w:r w:rsidR="007639FF" w:rsidRPr="009E7E41">
        <w:t> </w:t>
      </w:r>
      <w:r w:rsidR="007639FF" w:rsidRPr="007639FF">
        <w:t xml:space="preserve">129, которая должна монтироваться на системе крепления </w:t>
      </w:r>
      <w:r w:rsidR="007639FF" w:rsidRPr="009E7E41">
        <w:t>ISOFIX</w:t>
      </w:r>
      <w:r w:rsidR="007639FF" w:rsidRPr="007639FF">
        <w:t>, отвечающей требованиям Правил №</w:t>
      </w:r>
      <w:r w:rsidR="007639FF" w:rsidRPr="009E7E41">
        <w:t> </w:t>
      </w:r>
      <w:r w:rsidR="007639FF" w:rsidRPr="007639FF">
        <w:t>14</w:t>
      </w:r>
      <w:r>
        <w:t>»</w:t>
      </w:r>
      <w:r w:rsidR="007639FF" w:rsidRPr="007639FF">
        <w:t>.</w:t>
      </w:r>
    </w:p>
    <w:p w:rsidR="007639FF" w:rsidRPr="009E7E41" w:rsidRDefault="007639FF" w:rsidP="00FC3C79">
      <w:pPr>
        <w:pStyle w:val="SingleTxtGR"/>
      </w:pPr>
      <w:r w:rsidRPr="009E7E41">
        <w:rPr>
          <w:i/>
        </w:rPr>
        <w:t>Пункт 2.38</w:t>
      </w:r>
      <w:r w:rsidRPr="009E7E41">
        <w:t xml:space="preserve"> изменить следующим образом:</w:t>
      </w:r>
    </w:p>
    <w:p w:rsidR="007639FF" w:rsidRPr="009E7E41" w:rsidRDefault="004D3E6F" w:rsidP="00926731">
      <w:pPr>
        <w:pStyle w:val="SingleTxtGR"/>
        <w:ind w:left="2268" w:hanging="1134"/>
      </w:pPr>
      <w:r>
        <w:t>«</w:t>
      </w:r>
      <w:r w:rsidR="00926731">
        <w:t>2.38</w:t>
      </w:r>
      <w:r w:rsidR="00926731">
        <w:tab/>
      </w:r>
      <w:r w:rsidR="007639FF" w:rsidRPr="009E7E41">
        <w:tab/>
      </w:r>
      <w:r>
        <w:t>«</w:t>
      </w:r>
      <w:r w:rsidR="007639FF" w:rsidRPr="009E7E41">
        <w:rPr>
          <w:i/>
        </w:rPr>
        <w:t>Фиксирующее приспособление детского удерживающего устро</w:t>
      </w:r>
      <w:r w:rsidR="007639FF" w:rsidRPr="009E7E41">
        <w:rPr>
          <w:i/>
        </w:rPr>
        <w:t>й</w:t>
      </w:r>
      <w:r w:rsidR="007639FF" w:rsidRPr="009E7E41">
        <w:rPr>
          <w:i/>
        </w:rPr>
        <w:t>ства</w:t>
      </w:r>
      <w:r w:rsidR="00367C7F">
        <w:t xml:space="preserve">» </w:t>
      </w:r>
      <w:r w:rsidR="007639FF" w:rsidRPr="009E7E41">
        <w:t>(ФПДУУ) означает фиксирующее приспособление, которое соответствует одному из фиксирующих приспособлений ISOFIX, определенных в пункте 4 добавления 2 к приложению 17 к насто</w:t>
      </w:r>
      <w:r w:rsidR="007639FF" w:rsidRPr="009E7E41">
        <w:t>я</w:t>
      </w:r>
      <w:r w:rsidR="007639FF" w:rsidRPr="009E7E41">
        <w:t>щим Правилам, и размеры которого указаны на чертежах 1</w:t>
      </w:r>
      <w:r w:rsidR="00020C0E">
        <w:t>–</w:t>
      </w:r>
      <w:r w:rsidR="007639FF" w:rsidRPr="009E7E41">
        <w:t>8 в упомянутом выше пункте</w:t>
      </w:r>
      <w:r w:rsidR="00E14AB7">
        <w:t> </w:t>
      </w:r>
      <w:r w:rsidR="007639FF" w:rsidRPr="009E7E41">
        <w:t>4. Эти фиксирующие приспособления детского удерживающего устройства (ФПДУУ) применяются в настоящих Правилах в целях уточнения тех классов габаритных размеров детских удерживающих систем ISOFIX, упомянутых в Правилах № 44 или Правилах № 129, которые могут использоват</w:t>
      </w:r>
      <w:r w:rsidR="007639FF" w:rsidRPr="009E7E41">
        <w:t>ь</w:t>
      </w:r>
      <w:r w:rsidR="007639FF" w:rsidRPr="009E7E41">
        <w:t>ся при монтаже ISOFIX на транспортном средстве. Кроме того, о</w:t>
      </w:r>
      <w:r w:rsidR="007639FF" w:rsidRPr="009E7E41">
        <w:t>д</w:t>
      </w:r>
      <w:r w:rsidR="007639FF" w:rsidRPr="009E7E41">
        <w:t>но из ФПДУУ, так называемое ISO/F2, которое изображено на че</w:t>
      </w:r>
      <w:r w:rsidR="007639FF" w:rsidRPr="009E7E41">
        <w:t>р</w:t>
      </w:r>
      <w:r w:rsidR="007639FF" w:rsidRPr="009E7E41">
        <w:t>теже</w:t>
      </w:r>
      <w:r w:rsidR="00E14AB7">
        <w:t> </w:t>
      </w:r>
      <w:r w:rsidR="007639FF" w:rsidRPr="009E7E41">
        <w:t>2 в упомянутом выше пункте</w:t>
      </w:r>
      <w:r w:rsidR="00E14AB7">
        <w:t> </w:t>
      </w:r>
      <w:r w:rsidR="007639FF" w:rsidRPr="009E7E41">
        <w:t>4, используется в Прав</w:t>
      </w:r>
      <w:r w:rsidR="007639FF" w:rsidRPr="009E7E41">
        <w:t>и</w:t>
      </w:r>
      <w:r w:rsidR="007639FF" w:rsidRPr="009E7E41">
        <w:t>лах</w:t>
      </w:r>
      <w:r w:rsidR="00E14AB7">
        <w:t> </w:t>
      </w:r>
      <w:r w:rsidR="007639FF" w:rsidRPr="009E7E41">
        <w:t>№</w:t>
      </w:r>
      <w:r w:rsidR="00E14AB7">
        <w:t> </w:t>
      </w:r>
      <w:r w:rsidR="007639FF" w:rsidRPr="009E7E41">
        <w:t>14 для проверки местоположения и возможности доступа к любой системе креплений ISOFIX;</w:t>
      </w:r>
    </w:p>
    <w:p w:rsidR="007639FF" w:rsidRPr="009E7E41" w:rsidRDefault="007639FF" w:rsidP="00926731">
      <w:pPr>
        <w:pStyle w:val="SingleTxtGR"/>
        <w:ind w:left="2268"/>
      </w:pPr>
      <w:r w:rsidRPr="009E7E41">
        <w:t xml:space="preserve">или фиксирующее приспособление, которое соответствует одному из двух фиксирующих приспособлений </w:t>
      </w:r>
      <w:r w:rsidR="00367C7F">
        <w:t>«</w:t>
      </w:r>
      <w:r w:rsidRPr="009E7E41">
        <w:t>бустерного сиденья</w:t>
      </w:r>
      <w:r w:rsidR="00367C7F">
        <w:t>»</w:t>
      </w:r>
      <w:r w:rsidRPr="009E7E41">
        <w:t xml:space="preserve">, </w:t>
      </w:r>
      <w:r w:rsidRPr="009E7E41">
        <w:lastRenderedPageBreak/>
        <w:t>определенных в добавлении</w:t>
      </w:r>
      <w:r w:rsidR="00020C0E">
        <w:t> </w:t>
      </w:r>
      <w:r w:rsidRPr="009E7E41">
        <w:t>5 к настоящим Правилам и размеры которого указаны, в частности, на чертежах</w:t>
      </w:r>
      <w:r w:rsidR="00020C0E">
        <w:t> </w:t>
      </w:r>
      <w:r w:rsidRPr="009E7E41">
        <w:t>2 и 3 в добавлении 5 к приложению</w:t>
      </w:r>
      <w:r w:rsidR="00020C0E">
        <w:t> </w:t>
      </w:r>
      <w:r w:rsidRPr="009E7E41">
        <w:t>17 к Правилам № 16. Эти фиксирующие приспособл</w:t>
      </w:r>
      <w:r w:rsidRPr="009E7E41">
        <w:t>е</w:t>
      </w:r>
      <w:r w:rsidRPr="009E7E41">
        <w:t>ния применяются в настоящих Правилах для уточнения тех габ</w:t>
      </w:r>
      <w:r w:rsidRPr="009E7E41">
        <w:t>а</w:t>
      </w:r>
      <w:r w:rsidRPr="009E7E41">
        <w:t>ритных размеров бустерных сидений, упомянутых в Прав</w:t>
      </w:r>
      <w:r w:rsidRPr="009E7E41">
        <w:t>и</w:t>
      </w:r>
      <w:r w:rsidRPr="009E7E41">
        <w:t>лах</w:t>
      </w:r>
      <w:r w:rsidR="00020C0E">
        <w:t> </w:t>
      </w:r>
      <w:r w:rsidRPr="009E7E41">
        <w:t>№</w:t>
      </w:r>
      <w:r w:rsidR="00020C0E">
        <w:t> </w:t>
      </w:r>
      <w:r w:rsidRPr="009E7E41">
        <w:t xml:space="preserve">129, которые могут использоваться в транспортном средстве на местах для сидения, </w:t>
      </w:r>
      <w:r w:rsidRPr="00B144F6">
        <w:t>если это применимо</w:t>
      </w:r>
      <w:r w:rsidR="00367C7F">
        <w:t>»</w:t>
      </w:r>
      <w:r w:rsidRPr="009E7E41">
        <w:t>.</w:t>
      </w:r>
    </w:p>
    <w:p w:rsidR="007639FF" w:rsidRPr="009E7E41" w:rsidRDefault="007639FF" w:rsidP="00FC3C79">
      <w:pPr>
        <w:pStyle w:val="SingleTxtGR"/>
      </w:pPr>
      <w:r w:rsidRPr="009E7E41">
        <w:rPr>
          <w:i/>
        </w:rPr>
        <w:t>Пункт 2.40</w:t>
      </w:r>
      <w:r w:rsidRPr="009E7E41">
        <w:t xml:space="preserve"> изменить следующим образом:</w:t>
      </w:r>
    </w:p>
    <w:p w:rsidR="007639FF" w:rsidRPr="009E7E41" w:rsidRDefault="00367C7F" w:rsidP="00926731">
      <w:pPr>
        <w:pStyle w:val="SingleTxtGR"/>
        <w:ind w:left="2268" w:hanging="1134"/>
      </w:pPr>
      <w:r>
        <w:t>«</w:t>
      </w:r>
      <w:r w:rsidR="007639FF" w:rsidRPr="009E7E41">
        <w:t>2.40</w:t>
      </w:r>
      <w:r w:rsidR="00926731">
        <w:tab/>
      </w:r>
      <w:r w:rsidR="007639FF" w:rsidRPr="009E7E41">
        <w:tab/>
      </w:r>
      <w:r>
        <w:t>«</w:t>
      </w:r>
      <w:r w:rsidR="007639FF" w:rsidRPr="009E7E41">
        <w:rPr>
          <w:i/>
        </w:rPr>
        <w:t>сидячее место размера</w:t>
      </w:r>
      <w:r w:rsidR="00020C0E">
        <w:rPr>
          <w:i/>
        </w:rPr>
        <w:t> </w:t>
      </w:r>
      <w:r w:rsidR="007639FF" w:rsidRPr="009E7E41">
        <w:rPr>
          <w:i/>
        </w:rPr>
        <w:t>i</w:t>
      </w:r>
      <w:r>
        <w:t>»</w:t>
      </w:r>
      <w:r w:rsidR="007639FF" w:rsidRPr="009E7E41">
        <w:t xml:space="preserve"> означает сидячее место (если какое-либо из сидячих мест определено изготовителем транспортного средства), предназначенное для установки детских удерживающих систем размера i, определенных в Правилах № 129 и отвечающих предписаниям, определенным в настоящих Правил</w:t>
      </w:r>
      <w:r>
        <w:t>ах»</w:t>
      </w:r>
      <w:r w:rsidR="007639FF" w:rsidRPr="009E7E41">
        <w:t>.</w:t>
      </w:r>
    </w:p>
    <w:p w:rsidR="007639FF" w:rsidRPr="009E7E41" w:rsidRDefault="007639FF" w:rsidP="00FC3C79">
      <w:pPr>
        <w:pStyle w:val="SingleTxtGR"/>
        <w:rPr>
          <w:bCs/>
        </w:rPr>
      </w:pPr>
      <w:r w:rsidRPr="009E7E41">
        <w:rPr>
          <w:bCs/>
          <w:i/>
        </w:rPr>
        <w:t xml:space="preserve">Пункт 5.3.4.2.2.6 </w:t>
      </w:r>
      <w:r w:rsidRPr="009E7E41">
        <w:t>изменить следующим образом</w:t>
      </w:r>
      <w:r w:rsidRPr="009E7E41">
        <w:rPr>
          <w:bCs/>
        </w:rPr>
        <w:t>:</w:t>
      </w:r>
    </w:p>
    <w:p w:rsidR="007639FF" w:rsidRPr="009E7E41" w:rsidRDefault="00367C7F" w:rsidP="00926731">
      <w:pPr>
        <w:pStyle w:val="SingleTxtGR"/>
        <w:ind w:left="2268" w:hanging="1134"/>
        <w:rPr>
          <w:bCs/>
        </w:rPr>
      </w:pPr>
      <w:r>
        <w:rPr>
          <w:bCs/>
        </w:rPr>
        <w:t>«</w:t>
      </w:r>
      <w:r w:rsidR="00E309C2">
        <w:rPr>
          <w:bCs/>
        </w:rPr>
        <w:t>5.3.4.2.2.6</w:t>
      </w:r>
      <w:r w:rsidR="007639FF" w:rsidRPr="009E7E41">
        <w:rPr>
          <w:bCs/>
        </w:rPr>
        <w:tab/>
        <w:t xml:space="preserve">Если ремень безопасности официально утверждается на основании положений пунктов 6.4.1.3.3 и 6.4.1.3.4 настоящих Правил, то на нем проставляется слово </w:t>
      </w:r>
      <w:r w:rsidR="00020C0E">
        <w:rPr>
          <w:bCs/>
        </w:rPr>
        <w:t>«</w:t>
      </w:r>
      <w:r w:rsidR="007639FF" w:rsidRPr="009E7E41">
        <w:rPr>
          <w:bCs/>
        </w:rPr>
        <w:t>AIRBAG</w:t>
      </w:r>
      <w:r w:rsidR="00020C0E">
        <w:rPr>
          <w:bCs/>
        </w:rPr>
        <w:t>»</w:t>
      </w:r>
      <w:r w:rsidR="007639FF" w:rsidRPr="009E7E41">
        <w:rPr>
          <w:bCs/>
        </w:rPr>
        <w:t xml:space="preserve"> в прямоугольной рамке</w:t>
      </w:r>
      <w:r>
        <w:rPr>
          <w:bCs/>
        </w:rPr>
        <w:t>»</w:t>
      </w:r>
      <w:r w:rsidR="007639FF" w:rsidRPr="009E7E41">
        <w:rPr>
          <w:bCs/>
        </w:rPr>
        <w:t>.</w:t>
      </w:r>
    </w:p>
    <w:p w:rsidR="007639FF" w:rsidRPr="009E7E41" w:rsidRDefault="007639FF" w:rsidP="00FC3C79">
      <w:pPr>
        <w:pStyle w:val="SingleTxtGR"/>
        <w:rPr>
          <w:bCs/>
        </w:rPr>
      </w:pPr>
      <w:r w:rsidRPr="009E7E41">
        <w:rPr>
          <w:bCs/>
          <w:i/>
        </w:rPr>
        <w:t xml:space="preserve">Включить новый пункт 6.4.1.3.4 </w:t>
      </w:r>
      <w:r w:rsidRPr="009E7E41">
        <w:rPr>
          <w:bCs/>
        </w:rPr>
        <w:t>следующего содержания:</w:t>
      </w:r>
    </w:p>
    <w:p w:rsidR="007639FF" w:rsidRPr="009E7E41" w:rsidRDefault="00367C7F" w:rsidP="00926731">
      <w:pPr>
        <w:pStyle w:val="SingleTxtGR"/>
        <w:ind w:left="2268" w:hanging="1134"/>
        <w:rPr>
          <w:bCs/>
        </w:rPr>
      </w:pPr>
      <w:r>
        <w:rPr>
          <w:bCs/>
        </w:rPr>
        <w:t>«</w:t>
      </w:r>
      <w:r w:rsidR="00E309C2">
        <w:rPr>
          <w:bCs/>
        </w:rPr>
        <w:t>6.4.1.3.4</w:t>
      </w:r>
      <w:r w:rsidR="007639FF" w:rsidRPr="009E7E41">
        <w:rPr>
          <w:bCs/>
        </w:rPr>
        <w:tab/>
        <w:t>В случае сиденья, не являющегося передним боковым, перед кот</w:t>
      </w:r>
      <w:r w:rsidR="007639FF" w:rsidRPr="009E7E41">
        <w:rPr>
          <w:bCs/>
        </w:rPr>
        <w:t>о</w:t>
      </w:r>
      <w:r w:rsidR="007639FF" w:rsidRPr="009E7E41">
        <w:rPr>
          <w:bCs/>
        </w:rPr>
        <w:t>рым расположена подушка безопасности, перемещение исходной точки на грудной клетке может превышать значение, указанное в пункте</w:t>
      </w:r>
      <w:r w:rsidR="00AF64B9">
        <w:rPr>
          <w:bCs/>
        </w:rPr>
        <w:t> </w:t>
      </w:r>
      <w:r w:rsidR="007639FF" w:rsidRPr="009E7E41">
        <w:rPr>
          <w:bCs/>
        </w:rPr>
        <w:t>6.4.1.3.2 выше, если скорость перемещения при этом знач</w:t>
      </w:r>
      <w:r w:rsidR="007639FF" w:rsidRPr="009E7E41">
        <w:rPr>
          <w:bCs/>
        </w:rPr>
        <w:t>е</w:t>
      </w:r>
      <w:r w:rsidR="007639FF" w:rsidRPr="009E7E41">
        <w:rPr>
          <w:bCs/>
        </w:rPr>
        <w:t>нии не превышает 24</w:t>
      </w:r>
      <w:r w:rsidR="00AF64B9">
        <w:rPr>
          <w:bCs/>
        </w:rPr>
        <w:t> </w:t>
      </w:r>
      <w:r w:rsidR="007639FF" w:rsidRPr="009E7E41">
        <w:rPr>
          <w:bCs/>
        </w:rPr>
        <w:t>км/ч в ходе испытаний, проводимых с и</w:t>
      </w:r>
      <w:r w:rsidR="007639FF" w:rsidRPr="009E7E41">
        <w:rPr>
          <w:bCs/>
        </w:rPr>
        <w:t>с</w:t>
      </w:r>
      <w:r w:rsidR="007639FF" w:rsidRPr="009E7E41">
        <w:rPr>
          <w:bCs/>
        </w:rPr>
        <w:t>пользованием подушки безопасности в пределах пространства, о</w:t>
      </w:r>
      <w:r w:rsidR="007639FF" w:rsidRPr="009E7E41">
        <w:rPr>
          <w:bCs/>
        </w:rPr>
        <w:t>т</w:t>
      </w:r>
      <w:r w:rsidR="007639FF" w:rsidRPr="009E7E41">
        <w:rPr>
          <w:bCs/>
        </w:rPr>
        <w:t>носящегося к транспортному средству, с учетом координат уст</w:t>
      </w:r>
      <w:r w:rsidR="007639FF" w:rsidRPr="009E7E41">
        <w:rPr>
          <w:bCs/>
        </w:rPr>
        <w:t>а</w:t>
      </w:r>
      <w:r w:rsidR="007639FF" w:rsidRPr="009E7E41">
        <w:rPr>
          <w:bCs/>
        </w:rPr>
        <w:t>новки подушки безопасности в транспортном средстве и точек ее крепле</w:t>
      </w:r>
      <w:r>
        <w:rPr>
          <w:bCs/>
        </w:rPr>
        <w:t>ния»</w:t>
      </w:r>
      <w:r w:rsidR="007639FF" w:rsidRPr="009E7E41">
        <w:rPr>
          <w:bCs/>
        </w:rPr>
        <w:t>.</w:t>
      </w:r>
    </w:p>
    <w:p w:rsidR="007639FF" w:rsidRPr="009E7E41" w:rsidRDefault="007639FF" w:rsidP="00FC3C79">
      <w:pPr>
        <w:pStyle w:val="SingleTxtGR"/>
        <w:rPr>
          <w:bCs/>
        </w:rPr>
      </w:pPr>
      <w:r w:rsidRPr="009E7E41">
        <w:rPr>
          <w:bCs/>
          <w:i/>
        </w:rPr>
        <w:t>Пункт 6.4.1.4.1</w:t>
      </w:r>
      <w:r w:rsidRPr="009E7E41">
        <w:rPr>
          <w:bCs/>
        </w:rPr>
        <w:t xml:space="preserve"> изменить следующим образом:</w:t>
      </w:r>
    </w:p>
    <w:p w:rsidR="007639FF" w:rsidRPr="007639FF" w:rsidRDefault="00367C7F" w:rsidP="00926731">
      <w:pPr>
        <w:pStyle w:val="SingleTxtGR"/>
        <w:ind w:left="2268" w:hanging="1134"/>
      </w:pPr>
      <w:r>
        <w:t>«</w:t>
      </w:r>
      <w:r w:rsidR="00E309C2">
        <w:t>6.4.1.4.1</w:t>
      </w:r>
      <w:r w:rsidR="007639FF" w:rsidRPr="007639FF">
        <w:tab/>
        <w:t>Перемещение исходной точки на грудной клетке может превышать величину, указанную в пункте 6.4.1.3.2 выше, если на основе ра</w:t>
      </w:r>
      <w:r w:rsidR="007639FF" w:rsidRPr="007639FF">
        <w:t>с</w:t>
      </w:r>
      <w:r w:rsidR="007639FF" w:rsidRPr="007639FF">
        <w:t>четов либо дальнейшего испытания может быть доказано, что н</w:t>
      </w:r>
      <w:r w:rsidR="007639FF" w:rsidRPr="007639FF">
        <w:t>и</w:t>
      </w:r>
      <w:r w:rsidR="007639FF" w:rsidRPr="007639FF">
        <w:t>какой элемент корпуса или головы манекена, на котором проводи</w:t>
      </w:r>
      <w:r w:rsidR="007639FF" w:rsidRPr="007639FF">
        <w:t>т</w:t>
      </w:r>
      <w:r w:rsidR="007639FF" w:rsidRPr="007639FF">
        <w:t>ся динамическое испытание, не соприкоснется при этом с какой-либо жесткой частью транспортного средства, расположенной сп</w:t>
      </w:r>
      <w:r w:rsidR="007639FF" w:rsidRPr="007639FF">
        <w:t>е</w:t>
      </w:r>
      <w:r>
        <w:t>реди, за исключением:»</w:t>
      </w:r>
    </w:p>
    <w:p w:rsidR="007639FF" w:rsidRPr="009E7E41" w:rsidRDefault="007639FF" w:rsidP="00FC3C79">
      <w:pPr>
        <w:pStyle w:val="SingleTxtGR"/>
        <w:rPr>
          <w:bCs/>
        </w:rPr>
      </w:pPr>
      <w:r w:rsidRPr="009E7E41">
        <w:rPr>
          <w:bCs/>
          <w:i/>
        </w:rPr>
        <w:t>Включить новые пункты 6.4.1.4.1.1 и 6.4.1.4.1.2</w:t>
      </w:r>
      <w:r w:rsidRPr="009E7E41">
        <w:rPr>
          <w:bCs/>
        </w:rPr>
        <w:t xml:space="preserve"> следующего содержания:</w:t>
      </w:r>
    </w:p>
    <w:p w:rsidR="007639FF" w:rsidRPr="009E7E41" w:rsidRDefault="00367C7F" w:rsidP="00926731">
      <w:pPr>
        <w:pStyle w:val="SingleTxtGR"/>
        <w:ind w:left="2268" w:hanging="1134"/>
        <w:rPr>
          <w:bCs/>
        </w:rPr>
      </w:pPr>
      <w:r>
        <w:rPr>
          <w:bCs/>
        </w:rPr>
        <w:t>«</w:t>
      </w:r>
      <w:r w:rsidR="007639FF" w:rsidRPr="009E7E41">
        <w:rPr>
          <w:bCs/>
        </w:rPr>
        <w:t>6.4.1.4.1.1</w:t>
      </w:r>
      <w:r w:rsidR="007639FF" w:rsidRPr="009E7E41">
        <w:rPr>
          <w:bCs/>
        </w:rPr>
        <w:tab/>
        <w:t>В случае водителя допускается контакт грудной клетки с рулевым колесом, если последнее удовлетворяет требованиям Правил №</w:t>
      </w:r>
      <w:r w:rsidR="00AF64B9">
        <w:rPr>
          <w:bCs/>
        </w:rPr>
        <w:t> </w:t>
      </w:r>
      <w:r w:rsidR="007639FF" w:rsidRPr="009E7E41">
        <w:rPr>
          <w:bCs/>
        </w:rPr>
        <w:t>12 и при условии, что такой контакт происходит на скорости не б</w:t>
      </w:r>
      <w:r w:rsidR="007639FF" w:rsidRPr="009E7E41">
        <w:rPr>
          <w:bCs/>
        </w:rPr>
        <w:t>о</w:t>
      </w:r>
      <w:r w:rsidR="007639FF" w:rsidRPr="009E7E41">
        <w:rPr>
          <w:bCs/>
        </w:rPr>
        <w:t>лее</w:t>
      </w:r>
      <w:r w:rsidR="00AF64B9">
        <w:rPr>
          <w:bCs/>
        </w:rPr>
        <w:t> </w:t>
      </w:r>
      <w:r w:rsidR="007639FF" w:rsidRPr="009E7E41">
        <w:rPr>
          <w:bCs/>
        </w:rPr>
        <w:t>24</w:t>
      </w:r>
      <w:r w:rsidR="00AF64B9">
        <w:rPr>
          <w:bCs/>
        </w:rPr>
        <w:t> </w:t>
      </w:r>
      <w:r w:rsidR="007639FF" w:rsidRPr="009E7E41">
        <w:rPr>
          <w:bCs/>
        </w:rPr>
        <w:t xml:space="preserve">км/ч. </w:t>
      </w:r>
      <w:r w:rsidR="007639FF" w:rsidRPr="009E7E41">
        <w:t>При оценке выполнения этого требования считается, что сиденье находится в одном из положений, указанных в пун</w:t>
      </w:r>
      <w:r w:rsidR="007639FF" w:rsidRPr="009E7E41">
        <w:t>к</w:t>
      </w:r>
      <w:r w:rsidR="007639FF" w:rsidRPr="009E7E41">
        <w:t>те</w:t>
      </w:r>
      <w:r w:rsidR="00AF64B9">
        <w:t> </w:t>
      </w:r>
      <w:r w:rsidR="007639FF" w:rsidRPr="009E7E41">
        <w:t>7.7.1.5 ниже</w:t>
      </w:r>
      <w:r w:rsidR="007639FF" w:rsidRPr="009E7E41">
        <w:rPr>
          <w:bCs/>
        </w:rPr>
        <w:t>.</w:t>
      </w:r>
    </w:p>
    <w:p w:rsidR="007639FF" w:rsidRPr="009E7E41" w:rsidRDefault="00E309C2" w:rsidP="00926731">
      <w:pPr>
        <w:pStyle w:val="SingleTxtGR"/>
        <w:ind w:left="2268" w:hanging="1134"/>
        <w:rPr>
          <w:bCs/>
        </w:rPr>
      </w:pPr>
      <w:r>
        <w:rPr>
          <w:bCs/>
        </w:rPr>
        <w:t>6.4.1.4.1.2</w:t>
      </w:r>
      <w:r w:rsidR="007639FF" w:rsidRPr="009E7E41">
        <w:rPr>
          <w:bCs/>
        </w:rPr>
        <w:tab/>
        <w:t xml:space="preserve">В случае любого пассажира контакт головы или груди с любой иной жесткой частью транспортного средства впереди манекена не допускается. </w:t>
      </w:r>
      <w:r w:rsidR="007639FF" w:rsidRPr="009E7E41">
        <w:t>Кроме того, не допускается контакт головы манекена с его коленями</w:t>
      </w:r>
      <w:r w:rsidR="007639FF" w:rsidRPr="009E7E41">
        <w:rPr>
          <w:bCs/>
        </w:rPr>
        <w:t>.</w:t>
      </w:r>
    </w:p>
    <w:p w:rsidR="007639FF" w:rsidRPr="009E7E41" w:rsidRDefault="007639FF" w:rsidP="00926731">
      <w:pPr>
        <w:pStyle w:val="SingleTxtGR"/>
        <w:ind w:left="2268"/>
        <w:rPr>
          <w:bCs/>
        </w:rPr>
      </w:pPr>
      <w:r w:rsidRPr="009E7E41">
        <w:t>При оценке выполнения этого требования считается, что сиденье с испытуемым манекеном и, в случае применимости, сиденье впер</w:t>
      </w:r>
      <w:r w:rsidRPr="009E7E41">
        <w:t>е</w:t>
      </w:r>
      <w:r w:rsidRPr="009E7E41">
        <w:t>ди манекена находятся в тех положениях, которые указаны в пун</w:t>
      </w:r>
      <w:r w:rsidRPr="009E7E41">
        <w:t>к</w:t>
      </w:r>
      <w:r w:rsidRPr="009E7E41">
        <w:t>те</w:t>
      </w:r>
      <w:r w:rsidR="00AF64B9">
        <w:t> </w:t>
      </w:r>
      <w:r w:rsidRPr="009E7E41">
        <w:t>7.7.1.6 ниже.</w:t>
      </w:r>
      <w:r w:rsidR="00AF64B9">
        <w:t xml:space="preserve"> </w:t>
      </w:r>
      <w:r w:rsidRPr="009E7E41">
        <w:t>За исключением развернутой конструкции подушки безопасности в сборе, определенной в пункте 2.8,</w:t>
      </w:r>
      <w:r w:rsidR="00AF64B9">
        <w:t xml:space="preserve"> </w:t>
      </w:r>
      <w:r w:rsidRPr="009E7E41">
        <w:t>нежесткий мат</w:t>
      </w:r>
      <w:r w:rsidRPr="009E7E41">
        <w:t>е</w:t>
      </w:r>
      <w:r w:rsidRPr="009E7E41">
        <w:t xml:space="preserve">риал твердостью </w:t>
      </w:r>
      <w:r w:rsidRPr="009E7E41">
        <w:rPr>
          <w:bCs/>
        </w:rPr>
        <w:t xml:space="preserve">&lt;50 </w:t>
      </w:r>
      <w:r w:rsidRPr="009E7E41">
        <w:t>единиц</w:t>
      </w:r>
      <w:r w:rsidRPr="009E7E41">
        <w:rPr>
          <w:bCs/>
        </w:rPr>
        <w:t xml:space="preserve"> </w:t>
      </w:r>
      <w:r w:rsidRPr="009E7E41">
        <w:t xml:space="preserve">по Шору А </w:t>
      </w:r>
      <w:r w:rsidRPr="009E7E41">
        <w:rPr>
          <w:bCs/>
        </w:rPr>
        <w:t>можно снять с целью по</w:t>
      </w:r>
      <w:r w:rsidRPr="009E7E41">
        <w:rPr>
          <w:bCs/>
        </w:rPr>
        <w:t>д</w:t>
      </w:r>
      <w:r w:rsidRPr="009E7E41">
        <w:rPr>
          <w:bCs/>
        </w:rPr>
        <w:t>твердить, что в ходе испытания контакт головы или груди манекена с покрытием или обитыми жесткими ча</w:t>
      </w:r>
      <w:r w:rsidR="00367C7F">
        <w:rPr>
          <w:bCs/>
        </w:rPr>
        <w:t>стями отсутствовал»</w:t>
      </w:r>
      <w:r w:rsidRPr="009E7E41">
        <w:rPr>
          <w:bCs/>
        </w:rPr>
        <w:t>.</w:t>
      </w:r>
    </w:p>
    <w:p w:rsidR="007639FF" w:rsidRPr="009E7E41" w:rsidRDefault="007639FF" w:rsidP="00FC3C79">
      <w:pPr>
        <w:pStyle w:val="SingleTxtGR"/>
        <w:rPr>
          <w:bCs/>
        </w:rPr>
      </w:pPr>
      <w:r w:rsidRPr="000E336D">
        <w:rPr>
          <w:bCs/>
          <w:i/>
        </w:rPr>
        <w:t xml:space="preserve">Пункт 7.7.1.5 </w:t>
      </w:r>
      <w:r w:rsidRPr="000E336D">
        <w:rPr>
          <w:bCs/>
        </w:rPr>
        <w:t>изменить следующим образом</w:t>
      </w:r>
      <w:r w:rsidRPr="009E7E41">
        <w:rPr>
          <w:bCs/>
        </w:rPr>
        <w:t>:</w:t>
      </w:r>
    </w:p>
    <w:p w:rsidR="007639FF" w:rsidRPr="009E7E41" w:rsidRDefault="00367C7F" w:rsidP="00926731">
      <w:pPr>
        <w:pStyle w:val="SingleTxtGR"/>
        <w:ind w:left="2268" w:hanging="1134"/>
        <w:rPr>
          <w:bCs/>
        </w:rPr>
      </w:pPr>
      <w:r>
        <w:rPr>
          <w:bCs/>
        </w:rPr>
        <w:t>«</w:t>
      </w:r>
      <w:r w:rsidR="00E309C2">
        <w:rPr>
          <w:bCs/>
        </w:rPr>
        <w:t>7.7.1.5</w:t>
      </w:r>
      <w:r w:rsidR="007639FF" w:rsidRPr="009E7E41">
        <w:rPr>
          <w:bCs/>
        </w:rPr>
        <w:tab/>
        <w:t>При оценке выполнения требований пунктов 6.4.1.4.1 и 6.4.1.4.1.1 сиденье устанавливают в крайнем переднем положении для вод</w:t>
      </w:r>
      <w:r w:rsidR="007639FF" w:rsidRPr="009E7E41">
        <w:rPr>
          <w:bCs/>
        </w:rPr>
        <w:t>и</w:t>
      </w:r>
      <w:r w:rsidR="007639FF" w:rsidRPr="009E7E41">
        <w:rPr>
          <w:bCs/>
        </w:rPr>
        <w:t>теля, соответ</w:t>
      </w:r>
      <w:r>
        <w:rPr>
          <w:bCs/>
        </w:rPr>
        <w:t>ствующем размерам манекена»</w:t>
      </w:r>
      <w:r w:rsidR="007639FF" w:rsidRPr="009E7E41">
        <w:rPr>
          <w:bCs/>
        </w:rPr>
        <w:t>.</w:t>
      </w:r>
    </w:p>
    <w:p w:rsidR="007639FF" w:rsidRPr="009E7E41" w:rsidRDefault="007639FF" w:rsidP="00FC3C79">
      <w:pPr>
        <w:pStyle w:val="SingleTxtGR"/>
        <w:rPr>
          <w:bCs/>
        </w:rPr>
      </w:pPr>
      <w:r w:rsidRPr="009E7E41">
        <w:rPr>
          <w:bCs/>
          <w:i/>
        </w:rPr>
        <w:t>Включить новые пункты 7.7.1.6</w:t>
      </w:r>
      <w:r w:rsidR="00954404" w:rsidRPr="008D18EB">
        <w:rPr>
          <w:sz w:val="24"/>
          <w:szCs w:val="24"/>
        </w:rPr>
        <w:noBreakHyphen/>
      </w:r>
      <w:r w:rsidRPr="009E7E41">
        <w:rPr>
          <w:bCs/>
          <w:i/>
        </w:rPr>
        <w:t>7.7.1.7</w:t>
      </w:r>
      <w:r w:rsidRPr="009E7E41">
        <w:rPr>
          <w:bCs/>
        </w:rPr>
        <w:t xml:space="preserve"> следующего содержания:</w:t>
      </w:r>
    </w:p>
    <w:p w:rsidR="007639FF" w:rsidRPr="009E7E41" w:rsidRDefault="00367C7F" w:rsidP="00926731">
      <w:pPr>
        <w:pStyle w:val="SingleTxtGR"/>
        <w:ind w:left="2268" w:hanging="1134"/>
        <w:rPr>
          <w:bCs/>
        </w:rPr>
      </w:pPr>
      <w:r>
        <w:rPr>
          <w:bCs/>
        </w:rPr>
        <w:t>«</w:t>
      </w:r>
      <w:r w:rsidR="00E309C2">
        <w:rPr>
          <w:bCs/>
        </w:rPr>
        <w:t>7.7.1.6</w:t>
      </w:r>
      <w:r w:rsidR="007639FF" w:rsidRPr="009E7E41">
        <w:rPr>
          <w:bCs/>
        </w:rPr>
        <w:tab/>
        <w:t>При оценке выполнения требований пунктов 6.4.1.4.1 и 6.4.1.4.1.2 положение сиденья регулируют следующим образом:</w:t>
      </w:r>
    </w:p>
    <w:p w:rsidR="007639FF" w:rsidRPr="009E7E41" w:rsidRDefault="007639FF" w:rsidP="00926731">
      <w:pPr>
        <w:pStyle w:val="SingleTxtGR"/>
        <w:ind w:left="2268" w:hanging="1134"/>
        <w:rPr>
          <w:bCs/>
        </w:rPr>
      </w:pPr>
      <w:r w:rsidRPr="009E7E41">
        <w:rPr>
          <w:bCs/>
        </w:rPr>
        <w:t>7.7.1.6.1</w:t>
      </w:r>
      <w:r w:rsidRPr="009E7E41">
        <w:rPr>
          <w:bCs/>
        </w:rPr>
        <w:tab/>
        <w:t xml:space="preserve">Переднее сиденье пассажира: манекен устанавливают в крайнее переднее положение для пассажира, соответствующее размерам манекена. </w:t>
      </w:r>
      <w:r w:rsidRPr="009E7E41">
        <w:t>Положения сидений указывают в протоколе.</w:t>
      </w:r>
    </w:p>
    <w:p w:rsidR="007639FF" w:rsidRPr="009E7E41" w:rsidRDefault="007639FF" w:rsidP="00926731">
      <w:pPr>
        <w:pStyle w:val="SingleTxtGR"/>
        <w:ind w:left="2268" w:hanging="1134"/>
        <w:rPr>
          <w:bCs/>
        </w:rPr>
      </w:pPr>
      <w:r w:rsidRPr="009E7E41">
        <w:rPr>
          <w:bCs/>
        </w:rPr>
        <w:t>7.7.1.6.2</w:t>
      </w:r>
      <w:r w:rsidRPr="009E7E41">
        <w:rPr>
          <w:bCs/>
        </w:rPr>
        <w:tab/>
      </w:r>
      <w:r w:rsidRPr="009E7E41">
        <w:t>Задние сиденья: в случае любого предусмотренного для испытания положения задних сидений для пассажиров считается, что полож</w:t>
      </w:r>
      <w:r w:rsidRPr="009E7E41">
        <w:t>е</w:t>
      </w:r>
      <w:r w:rsidRPr="009E7E41">
        <w:t>ние испытуемого сиденья совпадает с точкой</w:t>
      </w:r>
      <w:r w:rsidR="00954404">
        <w:t> </w:t>
      </w:r>
      <w:r w:rsidRPr="009E7E41">
        <w:t>R сидений.</w:t>
      </w:r>
      <w:r w:rsidR="00AF64B9">
        <w:t xml:space="preserve"> </w:t>
      </w:r>
      <w:r w:rsidRPr="009E7E41">
        <w:t>Если спинка сиденья регулируется, то ее при помощи механизма опред</w:t>
      </w:r>
      <w:r w:rsidRPr="009E7E41">
        <w:t>е</w:t>
      </w:r>
      <w:r w:rsidRPr="009E7E41">
        <w:t xml:space="preserve">ления точки </w:t>
      </w:r>
      <w:r w:rsidR="00954404">
        <w:t>«</w:t>
      </w:r>
      <w:r w:rsidRPr="009E7E41">
        <w:t>Н</w:t>
      </w:r>
      <w:r w:rsidR="00954404">
        <w:t>»</w:t>
      </w:r>
      <w:r w:rsidRPr="009E7E41">
        <w:t>, следует установить таким образом, чтобы угол наклона туловища максимально соответствовал 10°</w:t>
      </w:r>
      <w:r w:rsidRPr="009E7E41">
        <w:rPr>
          <w:bCs/>
        </w:rPr>
        <w:t>.</w:t>
      </w:r>
    </w:p>
    <w:p w:rsidR="007639FF" w:rsidRPr="009E7E41" w:rsidRDefault="007639FF" w:rsidP="00367C7F">
      <w:pPr>
        <w:pStyle w:val="SingleTxtGR"/>
        <w:ind w:left="2268"/>
        <w:rPr>
          <w:bCs/>
        </w:rPr>
      </w:pPr>
      <w:r w:rsidRPr="009E7E41">
        <w:t>Сиденья, находящиеся перед испытуемыми сиденьями, устанавл</w:t>
      </w:r>
      <w:r w:rsidRPr="009E7E41">
        <w:t>и</w:t>
      </w:r>
      <w:r w:rsidRPr="009E7E41">
        <w:t>вают в среднее положение регулировки и на средней высоте либо в положение блокировки, наиболее близкое к этой точке.</w:t>
      </w:r>
      <w:r w:rsidR="00AF64B9">
        <w:t xml:space="preserve"> </w:t>
      </w:r>
      <w:r w:rsidRPr="009E7E41">
        <w:t>Если спи</w:t>
      </w:r>
      <w:r w:rsidRPr="009E7E41">
        <w:t>н</w:t>
      </w:r>
      <w:r w:rsidRPr="009E7E41">
        <w:t>ка этого сиденья регулируется, то ее при помощи механизма опр</w:t>
      </w:r>
      <w:r w:rsidRPr="009E7E41">
        <w:t>е</w:t>
      </w:r>
      <w:r w:rsidRPr="009E7E41">
        <w:t xml:space="preserve">деления точки </w:t>
      </w:r>
      <w:r w:rsidR="00954404">
        <w:t>«</w:t>
      </w:r>
      <w:r w:rsidRPr="009E7E41">
        <w:t>Н</w:t>
      </w:r>
      <w:r w:rsidR="00954404">
        <w:t>»</w:t>
      </w:r>
      <w:r w:rsidRPr="009E7E41">
        <w:t xml:space="preserve"> следует установить таким образом, чтобы угол наклона туловища максимально соответствовал 10°.</w:t>
      </w:r>
    </w:p>
    <w:p w:rsidR="007639FF" w:rsidRPr="009E7E41" w:rsidRDefault="007639FF" w:rsidP="00367C7F">
      <w:pPr>
        <w:pStyle w:val="SingleTxtGR"/>
        <w:ind w:left="2268"/>
        <w:rPr>
          <w:bCs/>
        </w:rPr>
      </w:pPr>
      <w:r w:rsidRPr="009E7E41">
        <w:t>Это можно подтвердить при помощи соответствующего шаблона САПР или чертежей с изображением внутреннего устройства транспортного средства</w:t>
      </w:r>
      <w:r w:rsidRPr="009E7E41">
        <w:rPr>
          <w:bCs/>
        </w:rPr>
        <w:t>.</w:t>
      </w:r>
    </w:p>
    <w:p w:rsidR="007639FF" w:rsidRPr="009E7E41" w:rsidRDefault="00E309C2" w:rsidP="00926731">
      <w:pPr>
        <w:pStyle w:val="SingleTxtGR"/>
        <w:ind w:left="2268" w:hanging="1134"/>
        <w:rPr>
          <w:bCs/>
        </w:rPr>
      </w:pPr>
      <w:r>
        <w:rPr>
          <w:bCs/>
        </w:rPr>
        <w:t>7.7.1.7</w:t>
      </w:r>
      <w:r w:rsidR="007639FF" w:rsidRPr="009E7E41">
        <w:rPr>
          <w:bCs/>
        </w:rPr>
        <w:tab/>
      </w:r>
      <w:r w:rsidR="007639FF" w:rsidRPr="009E7E41">
        <w:t>В качестве альтернативы предписаниям пунктов</w:t>
      </w:r>
      <w:r w:rsidR="00954404">
        <w:t> </w:t>
      </w:r>
      <w:r w:rsidR="007639FF" w:rsidRPr="009E7E41">
        <w:t>7.7.1.5 и 7.7.1.6, если эти устройства не могут быть испытаны на испытательной т</w:t>
      </w:r>
      <w:r w:rsidR="007639FF" w:rsidRPr="009E7E41">
        <w:t>е</w:t>
      </w:r>
      <w:r w:rsidR="007639FF" w:rsidRPr="009E7E41">
        <w:t xml:space="preserve">лежке, изготовитель может </w:t>
      </w:r>
      <w:r w:rsidR="007639FF" w:rsidRPr="00926731">
        <w:rPr>
          <w:bCs/>
        </w:rPr>
        <w:t>подтвердить</w:t>
      </w:r>
      <w:r w:rsidR="007639FF" w:rsidRPr="009E7E41">
        <w:t xml:space="preserve"> при помощи обычного и</w:t>
      </w:r>
      <w:r w:rsidR="007639FF" w:rsidRPr="009E7E41">
        <w:t>с</w:t>
      </w:r>
      <w:r w:rsidR="007639FF" w:rsidRPr="009E7E41">
        <w:t>пытания на лобовой удар на скорости 50</w:t>
      </w:r>
      <w:r w:rsidR="00954404">
        <w:t> </w:t>
      </w:r>
      <w:r w:rsidR="007639FF" w:rsidRPr="009E7E41">
        <w:t>км/ч в соответствии с процедурой ISO 3560:2013, что данное устройство отвечает треб</w:t>
      </w:r>
      <w:r w:rsidR="007639FF" w:rsidRPr="009E7E41">
        <w:t>о</w:t>
      </w:r>
      <w:r w:rsidR="00367C7F">
        <w:t>ваниям настоящих Правил»</w:t>
      </w:r>
      <w:r w:rsidR="007639FF" w:rsidRPr="009E7E41">
        <w:t>.</w:t>
      </w:r>
    </w:p>
    <w:p w:rsidR="007639FF" w:rsidRPr="009E7E41" w:rsidRDefault="007639FF" w:rsidP="00FC3C79">
      <w:pPr>
        <w:pStyle w:val="SingleTxtGR"/>
        <w:rPr>
          <w:bCs/>
        </w:rPr>
      </w:pPr>
      <w:r w:rsidRPr="009E7E41">
        <w:rPr>
          <w:bCs/>
          <w:i/>
        </w:rPr>
        <w:t xml:space="preserve">Пункты 7.7.1.6 и 7.7.1.7 (прежние) </w:t>
      </w:r>
      <w:r w:rsidRPr="009E7E41">
        <w:t>изменить нумерацию на 7.7.1.8 и 7.7.1.9</w:t>
      </w:r>
      <w:r w:rsidRPr="009E7E41">
        <w:rPr>
          <w:bCs/>
        </w:rPr>
        <w:t>.</w:t>
      </w:r>
    </w:p>
    <w:p w:rsidR="007639FF" w:rsidRPr="009E7E41" w:rsidRDefault="007639FF" w:rsidP="00FC3C79">
      <w:pPr>
        <w:pStyle w:val="SingleTxtGR"/>
        <w:rPr>
          <w:bCs/>
        </w:rPr>
      </w:pPr>
      <w:r w:rsidRPr="009E7E41">
        <w:rPr>
          <w:bCs/>
          <w:i/>
        </w:rPr>
        <w:t>Пункт 7.10.</w:t>
      </w:r>
      <w:r w:rsidRPr="00954404">
        <w:rPr>
          <w:bCs/>
          <w:i/>
        </w:rPr>
        <w:t>1</w:t>
      </w:r>
      <w:r w:rsidRPr="001F4763">
        <w:rPr>
          <w:bCs/>
        </w:rPr>
        <w:t xml:space="preserve"> изменить следующим образом</w:t>
      </w:r>
      <w:r w:rsidRPr="009E7E41">
        <w:rPr>
          <w:bCs/>
        </w:rPr>
        <w:t>:</w:t>
      </w:r>
    </w:p>
    <w:p w:rsidR="007639FF" w:rsidRPr="007639FF" w:rsidRDefault="00367C7F" w:rsidP="00926731">
      <w:pPr>
        <w:pStyle w:val="SingleTxtGR"/>
        <w:ind w:left="2268" w:hanging="1134"/>
      </w:pPr>
      <w:r>
        <w:t>«</w:t>
      </w:r>
      <w:r w:rsidR="00E309C2">
        <w:t>7.10.1</w:t>
      </w:r>
      <w:r w:rsidR="007639FF" w:rsidRPr="007639FF">
        <w:tab/>
        <w:t>в протоколе испытания должны быть указаны результаты всех и</w:t>
      </w:r>
      <w:r w:rsidR="007639FF" w:rsidRPr="007639FF">
        <w:t>с</w:t>
      </w:r>
      <w:r w:rsidR="007639FF" w:rsidRPr="007639FF">
        <w:t xml:space="preserve">пытаний, </w:t>
      </w:r>
      <w:r w:rsidR="007639FF" w:rsidRPr="00926731">
        <w:rPr>
          <w:bCs/>
        </w:rPr>
        <w:t>предусмотренных</w:t>
      </w:r>
      <w:r w:rsidR="007639FF" w:rsidRPr="007639FF">
        <w:t xml:space="preserve"> в пункте 7 выше, и в частности:</w:t>
      </w:r>
    </w:p>
    <w:p w:rsidR="007639FF" w:rsidRPr="007639FF" w:rsidRDefault="007639FF" w:rsidP="00367C7F">
      <w:pPr>
        <w:pStyle w:val="SingleTxtGR"/>
        <w:ind w:left="2268"/>
      </w:pPr>
      <w:r w:rsidRPr="009E7E41">
        <w:t>a</w:t>
      </w:r>
      <w:r w:rsidRPr="007639FF">
        <w:t>)</w:t>
      </w:r>
      <w:r w:rsidRPr="007639FF">
        <w:tab/>
        <w:t>…</w:t>
      </w:r>
    </w:p>
    <w:p w:rsidR="007639FF" w:rsidRPr="007639FF" w:rsidRDefault="007639FF" w:rsidP="00367C7F">
      <w:pPr>
        <w:pStyle w:val="SingleTxtGR"/>
        <w:ind w:left="2268"/>
      </w:pPr>
      <w:r w:rsidRPr="007639FF">
        <w:t>…</w:t>
      </w:r>
    </w:p>
    <w:p w:rsidR="007639FF" w:rsidRPr="009E7E41" w:rsidRDefault="007639FF" w:rsidP="00954404">
      <w:pPr>
        <w:pStyle w:val="SingleTxtGR"/>
        <w:ind w:left="3402" w:hanging="567"/>
        <w:rPr>
          <w:bCs/>
        </w:rPr>
      </w:pPr>
      <w:r w:rsidRPr="009E7E41">
        <w:rPr>
          <w:bCs/>
        </w:rPr>
        <w:t>i)</w:t>
      </w:r>
      <w:r w:rsidRPr="009E7E41">
        <w:rPr>
          <w:bCs/>
        </w:rPr>
        <w:tab/>
      </w:r>
      <w:r w:rsidRPr="009E7E41">
        <w:t>в случае любой удерживающей системы, помимо удерживающей системы водителя, контур соприкосн</w:t>
      </w:r>
      <w:r w:rsidRPr="009E7E41">
        <w:t>о</w:t>
      </w:r>
      <w:r w:rsidRPr="009E7E41">
        <w:t>вения оценивается технической службой в протоколе в зависимости от перемещения манекена на салазках</w:t>
      </w:r>
      <w:r w:rsidRPr="009E7E41">
        <w:rPr>
          <w:bCs/>
        </w:rPr>
        <w:t xml:space="preserve">. </w:t>
      </w:r>
    </w:p>
    <w:p w:rsidR="007639FF" w:rsidRPr="009E7E41" w:rsidRDefault="007639FF" w:rsidP="00E309C2">
      <w:pPr>
        <w:pStyle w:val="SingleTxtGR"/>
        <w:ind w:left="2268"/>
        <w:rPr>
          <w:bCs/>
        </w:rPr>
      </w:pPr>
      <w:r w:rsidRPr="009E7E41">
        <w:t>Если в силу</w:t>
      </w:r>
      <w:r w:rsidR="00E309C2">
        <w:rPr>
          <w:bCs/>
        </w:rPr>
        <w:t>…»</w:t>
      </w:r>
    </w:p>
    <w:p w:rsidR="007639FF" w:rsidRPr="009E7E41" w:rsidRDefault="007639FF" w:rsidP="00FC3C79">
      <w:pPr>
        <w:pStyle w:val="SingleTxtGR"/>
      </w:pPr>
      <w:r w:rsidRPr="009E7E41">
        <w:rPr>
          <w:i/>
        </w:rPr>
        <w:t>Пункт 8.2.1</w:t>
      </w:r>
      <w:r w:rsidRPr="009E7E41">
        <w:t xml:space="preserve"> изменить следующим образом:</w:t>
      </w:r>
    </w:p>
    <w:p w:rsidR="007639FF" w:rsidRPr="009E7E41" w:rsidRDefault="00E309C2" w:rsidP="00926731">
      <w:pPr>
        <w:pStyle w:val="SingleTxtGR"/>
        <w:ind w:left="2268" w:hanging="1134"/>
      </w:pPr>
      <w:r>
        <w:t>«8.2.1</w:t>
      </w:r>
      <w:r>
        <w:tab/>
      </w:r>
      <w:r w:rsidR="007639FF" w:rsidRPr="009E7E41">
        <w:tab/>
        <w:t>Ремни безопасности, удерживающие системы, детские удержив</w:t>
      </w:r>
      <w:r w:rsidR="007639FF" w:rsidRPr="009E7E41">
        <w:t>а</w:t>
      </w:r>
      <w:r w:rsidR="007639FF" w:rsidRPr="009E7E41">
        <w:t xml:space="preserve">ющие системы ISOFIX, а также детские удерживающие системы размера i, соответствующие </w:t>
      </w:r>
      <w:r w:rsidR="007639FF" w:rsidRPr="00926731">
        <w:rPr>
          <w:bCs/>
        </w:rPr>
        <w:t>добавлению</w:t>
      </w:r>
      <w:r w:rsidR="007639FF" w:rsidRPr="009E7E41">
        <w:t xml:space="preserve"> 3 к приложению 17, дол</w:t>
      </w:r>
      <w:r w:rsidR="007639FF" w:rsidRPr="009E7E41">
        <w:t>ж</w:t>
      </w:r>
      <w:r w:rsidR="007639FF" w:rsidRPr="009E7E41">
        <w:t>ны фиксироваться на креплениях, соответствующих техническим требованиям Правил № 14, касающимся, например, конструкции и габаритов, количества креплений и прочности; это же относится и к детским удерживающим системам размера i, для установки кот</w:t>
      </w:r>
      <w:r w:rsidR="007639FF" w:rsidRPr="009E7E41">
        <w:t>о</w:t>
      </w:r>
      <w:r w:rsidR="007639FF" w:rsidRPr="009E7E41">
        <w:t>рых используется контактная поверхность пола транспортного сред</w:t>
      </w:r>
      <w:r>
        <w:t>ства»</w:t>
      </w:r>
      <w:r w:rsidR="007639FF" w:rsidRPr="009E7E41">
        <w:t>.</w:t>
      </w:r>
    </w:p>
    <w:p w:rsidR="007639FF" w:rsidRPr="009E7E41" w:rsidRDefault="007639FF" w:rsidP="00FC3C79">
      <w:pPr>
        <w:pStyle w:val="SingleTxtGR"/>
      </w:pPr>
      <w:r w:rsidRPr="009E7E41">
        <w:rPr>
          <w:i/>
        </w:rPr>
        <w:t xml:space="preserve">Пункт 8.2.2 </w:t>
      </w:r>
      <w:r w:rsidRPr="00196317">
        <w:t>изменить следующим образом</w:t>
      </w:r>
      <w:r w:rsidRPr="009E7E41">
        <w:t>:</w:t>
      </w:r>
    </w:p>
    <w:p w:rsidR="007639FF" w:rsidRPr="009E7E41" w:rsidRDefault="00E309C2" w:rsidP="00926731">
      <w:pPr>
        <w:pStyle w:val="SingleTxtGR"/>
        <w:ind w:left="2268" w:hanging="1134"/>
      </w:pPr>
      <w:r>
        <w:t>«8.2.2</w:t>
      </w:r>
      <w:r>
        <w:tab/>
      </w:r>
      <w:r w:rsidR="007639FF" w:rsidRPr="009E7E41">
        <w:tab/>
      </w:r>
      <w:bookmarkStart w:id="3" w:name="_Hlk480705831"/>
      <w:r w:rsidR="007639FF" w:rsidRPr="009E7E41">
        <w:t>Ремни безопасности, удерживающие системы и детские удержив</w:t>
      </w:r>
      <w:r w:rsidR="007639FF" w:rsidRPr="009E7E41">
        <w:t>а</w:t>
      </w:r>
      <w:r w:rsidR="007639FF" w:rsidRPr="009E7E41">
        <w:t>ющие системы, рекомендованные изготовителем в соответствии с добавлением</w:t>
      </w:r>
      <w:r w:rsidR="004033A2">
        <w:t> </w:t>
      </w:r>
      <w:r w:rsidR="007639FF" w:rsidRPr="009E7E41">
        <w:t>3 к приложению</w:t>
      </w:r>
      <w:r w:rsidR="004033A2">
        <w:t> </w:t>
      </w:r>
      <w:r w:rsidR="007639FF" w:rsidRPr="009E7E41">
        <w:t xml:space="preserve">17, </w:t>
      </w:r>
      <w:r w:rsidR="007639FF" w:rsidRPr="00926731">
        <w:rPr>
          <w:bCs/>
        </w:rPr>
        <w:t>устанавливают</w:t>
      </w:r>
      <w:r w:rsidR="007639FF" w:rsidRPr="009E7E41">
        <w:t xml:space="preserve"> так, чтобы они функционировали удовлетворительно и снижали опасность теле</w:t>
      </w:r>
      <w:r w:rsidR="007639FF" w:rsidRPr="009E7E41">
        <w:t>с</w:t>
      </w:r>
      <w:r w:rsidR="007639FF" w:rsidRPr="009E7E41">
        <w:t>ных повреждений в случае дорожно-транспортного происшествия. В частности, их устанавливают таким образом, чтобы: ...</w:t>
      </w:r>
      <w:bookmarkEnd w:id="3"/>
      <w:r>
        <w:t>»</w:t>
      </w:r>
    </w:p>
    <w:p w:rsidR="007639FF" w:rsidRPr="009E7E41" w:rsidRDefault="007639FF" w:rsidP="00FC3C79">
      <w:pPr>
        <w:pStyle w:val="SingleTxtGR"/>
      </w:pPr>
      <w:r w:rsidRPr="009E7E41">
        <w:rPr>
          <w:i/>
        </w:rPr>
        <w:t xml:space="preserve">Пункт 8.2.2.3 </w:t>
      </w:r>
      <w:r w:rsidRPr="00196317">
        <w:t>изменить следующим образом</w:t>
      </w:r>
      <w:r w:rsidRPr="009E7E41">
        <w:t>:</w:t>
      </w:r>
    </w:p>
    <w:p w:rsidR="007639FF" w:rsidRPr="009E7E41" w:rsidRDefault="00E309C2" w:rsidP="00926731">
      <w:pPr>
        <w:pStyle w:val="SingleTxtGR"/>
        <w:ind w:left="2268" w:hanging="1134"/>
      </w:pPr>
      <w:r>
        <w:t>«8.2.2.3</w:t>
      </w:r>
      <w:r w:rsidR="007639FF" w:rsidRPr="009E7E41">
        <w:tab/>
      </w:r>
      <w:bookmarkStart w:id="4" w:name="_Hlk480705912"/>
      <w:r w:rsidR="007639FF" w:rsidRPr="009E7E41">
        <w:t>опасность повреждения лямки ремня при соприкосновении с ос</w:t>
      </w:r>
      <w:r w:rsidR="007639FF" w:rsidRPr="009E7E41">
        <w:t>т</w:t>
      </w:r>
      <w:r w:rsidR="007639FF" w:rsidRPr="009E7E41">
        <w:t xml:space="preserve">рыми элементами </w:t>
      </w:r>
      <w:r w:rsidR="007639FF" w:rsidRPr="00926731">
        <w:rPr>
          <w:bCs/>
        </w:rPr>
        <w:t>конструкции</w:t>
      </w:r>
      <w:r w:rsidR="007639FF" w:rsidRPr="009E7E41">
        <w:t xml:space="preserve"> транспортного средства или сид</w:t>
      </w:r>
      <w:r w:rsidR="007639FF" w:rsidRPr="009E7E41">
        <w:t>е</w:t>
      </w:r>
      <w:r w:rsidR="007639FF" w:rsidRPr="009E7E41">
        <w:t>нья и детских удерживающих систем, рекомендованных изготов</w:t>
      </w:r>
      <w:r w:rsidR="007639FF" w:rsidRPr="009E7E41">
        <w:t>и</w:t>
      </w:r>
      <w:r w:rsidR="007639FF" w:rsidRPr="009E7E41">
        <w:t>тел</w:t>
      </w:r>
      <w:r w:rsidR="004033A2">
        <w:t>ем в соответствии с добавлением </w:t>
      </w:r>
      <w:r w:rsidR="007639FF" w:rsidRPr="009E7E41">
        <w:t>3 к приложению 17, была м</w:t>
      </w:r>
      <w:r w:rsidR="007639FF" w:rsidRPr="009E7E41">
        <w:t>и</w:t>
      </w:r>
      <w:r>
        <w:t>нимальной»</w:t>
      </w:r>
      <w:r w:rsidR="007639FF" w:rsidRPr="009E7E41">
        <w:t>.</w:t>
      </w:r>
      <w:bookmarkEnd w:id="4"/>
    </w:p>
    <w:p w:rsidR="007639FF" w:rsidRPr="007639FF" w:rsidRDefault="007639FF" w:rsidP="00FC3C79">
      <w:pPr>
        <w:pStyle w:val="SingleTxtGR"/>
      </w:pPr>
      <w:r w:rsidRPr="007639FF">
        <w:rPr>
          <w:i/>
        </w:rPr>
        <w:t xml:space="preserve">Пункт 8.3.4 </w:t>
      </w:r>
      <w:r w:rsidRPr="007639FF">
        <w:t>изменить следующим образом:</w:t>
      </w:r>
    </w:p>
    <w:p w:rsidR="007639FF" w:rsidRPr="007639FF" w:rsidRDefault="00E309C2" w:rsidP="00926731">
      <w:pPr>
        <w:pStyle w:val="SingleTxtGR"/>
        <w:ind w:left="2268" w:hanging="1134"/>
      </w:pPr>
      <w:r>
        <w:t>«8.3.4</w:t>
      </w:r>
      <w:r>
        <w:tab/>
      </w:r>
      <w:r w:rsidR="007639FF" w:rsidRPr="007639FF">
        <w:tab/>
        <w:t>Ремни безопасности или удерживающие системы, имеющие втяг</w:t>
      </w:r>
      <w:r w:rsidR="007639FF" w:rsidRPr="007639FF">
        <w:t>и</w:t>
      </w:r>
      <w:r w:rsidR="007639FF" w:rsidRPr="007639FF">
        <w:t>вающие устройства, устанавливают таким образом, чтобы втягив</w:t>
      </w:r>
      <w:r w:rsidR="007639FF" w:rsidRPr="007639FF">
        <w:t>а</w:t>
      </w:r>
      <w:r w:rsidR="007639FF" w:rsidRPr="007639FF">
        <w:t xml:space="preserve">ющие устройства работали надлежащим образом и эффективно сматывали лямку ремня. В случае как </w:t>
      </w:r>
      <w:r w:rsidR="007639FF" w:rsidRPr="00926731">
        <w:rPr>
          <w:bCs/>
        </w:rPr>
        <w:t>устройства</w:t>
      </w:r>
      <w:r w:rsidR="007639FF" w:rsidRPr="007639FF">
        <w:t xml:space="preserve"> для регулировки ремня по высоте, так и гибкого устройства регулировки по высоте в районе плеча проводят проверку, как минимум в самом высоком и самом низком положении с целью убедиться в том, что втягива</w:t>
      </w:r>
      <w:r w:rsidR="007639FF" w:rsidRPr="007639FF">
        <w:t>ю</w:t>
      </w:r>
      <w:r w:rsidR="007639FF" w:rsidRPr="007639FF">
        <w:t>щее устройство автоматически подгоняет ремень в районе плеча соответствующего пользователя после пристегивания, а также в том, что в случае отстегивания п</w:t>
      </w:r>
      <w:r>
        <w:t>лоский язычок поднимается вверх»</w:t>
      </w:r>
      <w:r w:rsidR="007639FF" w:rsidRPr="007639FF">
        <w:t>.</w:t>
      </w:r>
    </w:p>
    <w:p w:rsidR="007639FF" w:rsidRPr="009E7E41" w:rsidRDefault="007639FF" w:rsidP="00FC3C79">
      <w:pPr>
        <w:pStyle w:val="SingleTxtGR"/>
      </w:pPr>
      <w:r w:rsidRPr="009E7E41">
        <w:rPr>
          <w:i/>
        </w:rPr>
        <w:t xml:space="preserve">Пункт 8.3.5 </w:t>
      </w:r>
      <w:r w:rsidRPr="00196317">
        <w:t>изменить следующим образом:</w:t>
      </w:r>
    </w:p>
    <w:p w:rsidR="007639FF" w:rsidRPr="009E7E41" w:rsidRDefault="00E309C2" w:rsidP="00926731">
      <w:pPr>
        <w:pStyle w:val="SingleTxtGR"/>
        <w:ind w:left="2268" w:hanging="1134"/>
      </w:pPr>
      <w:r>
        <w:t>«8.3.5</w:t>
      </w:r>
      <w:r>
        <w:tab/>
      </w:r>
      <w:r w:rsidR="007639FF" w:rsidRPr="009E7E41">
        <w:tab/>
      </w:r>
      <w:bookmarkStart w:id="5" w:name="_Hlk480706025"/>
      <w:r w:rsidR="007639FF" w:rsidRPr="009E7E41">
        <w:t>Для информирования пользователя(ей) транспортного средства о предписаниях, касающихся перевозки детей, транспортные сре</w:t>
      </w:r>
      <w:r w:rsidR="007639FF" w:rsidRPr="009E7E41">
        <w:t>д</w:t>
      </w:r>
      <w:r w:rsidR="007639FF" w:rsidRPr="009E7E41">
        <w:t>ства категорий M</w:t>
      </w:r>
      <w:r w:rsidR="007639FF" w:rsidRPr="009E7E41">
        <w:rPr>
          <w:vertAlign w:val="subscript"/>
        </w:rPr>
        <w:t>1</w:t>
      </w:r>
      <w:r w:rsidR="007639FF" w:rsidRPr="009E7E41">
        <w:t>, M</w:t>
      </w:r>
      <w:r w:rsidR="007639FF" w:rsidRPr="009E7E41">
        <w:rPr>
          <w:vertAlign w:val="subscript"/>
        </w:rPr>
        <w:t>2</w:t>
      </w:r>
      <w:r w:rsidR="007639FF" w:rsidRPr="009E7E41">
        <w:t>, M</w:t>
      </w:r>
      <w:r w:rsidR="007639FF" w:rsidRPr="009E7E41">
        <w:rPr>
          <w:vertAlign w:val="subscript"/>
        </w:rPr>
        <w:t>3</w:t>
      </w:r>
      <w:r w:rsidR="007639FF" w:rsidRPr="009E7E41">
        <w:t xml:space="preserve"> и N</w:t>
      </w:r>
      <w:r w:rsidR="007639FF" w:rsidRPr="009E7E41">
        <w:rPr>
          <w:vertAlign w:val="subscript"/>
        </w:rPr>
        <w:t>1</w:t>
      </w:r>
      <w:r w:rsidR="007639FF" w:rsidRPr="009E7E41">
        <w:t xml:space="preserve"> должны </w:t>
      </w:r>
      <w:r w:rsidR="007639FF" w:rsidRPr="00926731">
        <w:rPr>
          <w:bCs/>
        </w:rPr>
        <w:t>отвечать</w:t>
      </w:r>
      <w:r w:rsidR="007639FF" w:rsidRPr="009E7E41">
        <w:t xml:space="preserve"> требованиям к информа</w:t>
      </w:r>
      <w:r w:rsidR="004033A2">
        <w:t>ции, приведенным в приложении </w:t>
      </w:r>
      <w:r w:rsidR="007639FF" w:rsidRPr="009E7E41">
        <w:t>17. Любое транспортное средство категории М</w:t>
      </w:r>
      <w:r w:rsidR="007639FF" w:rsidRPr="009E7E41">
        <w:rPr>
          <w:vertAlign w:val="subscript"/>
        </w:rPr>
        <w:t>1</w:t>
      </w:r>
      <w:r w:rsidR="007639FF" w:rsidRPr="009E7E41">
        <w:t xml:space="preserve"> должно быть рассчитано на установку сид</w:t>
      </w:r>
      <w:r w:rsidR="007639FF" w:rsidRPr="009E7E41">
        <w:t>е</w:t>
      </w:r>
      <w:r w:rsidR="007639FF" w:rsidRPr="009E7E41">
        <w:t>ний ISOFIX согласно соответствующим предписаниям, содерж</w:t>
      </w:r>
      <w:r w:rsidR="007639FF" w:rsidRPr="009E7E41">
        <w:t>а</w:t>
      </w:r>
      <w:r w:rsidR="007639FF" w:rsidRPr="009E7E41">
        <w:t>щимся в Правилах № 14.</w:t>
      </w:r>
      <w:bookmarkEnd w:id="5"/>
    </w:p>
    <w:p w:rsidR="007639FF" w:rsidRPr="009E7E41" w:rsidRDefault="007639FF" w:rsidP="00E309C2">
      <w:pPr>
        <w:pStyle w:val="SingleTxtGR"/>
        <w:ind w:left="2268"/>
      </w:pPr>
      <w:bookmarkStart w:id="6" w:name="_Hlk480706704"/>
      <w:r w:rsidRPr="009E7E41">
        <w:t xml:space="preserve">Первое положение ISOFIX должно допускать монтаж по крайней мере одного из трех фиксирующих приспособлений удерживающих устройств, устанавливаемых </w:t>
      </w:r>
      <w:r>
        <w:t xml:space="preserve">в </w:t>
      </w:r>
      <w:r w:rsidRPr="009E7E41">
        <w:t>направлени</w:t>
      </w:r>
      <w:r>
        <w:t>и</w:t>
      </w:r>
      <w:r w:rsidRPr="009E7E41">
        <w:t xml:space="preserve"> движения транспортн</w:t>
      </w:r>
      <w:r w:rsidRPr="009E7E41">
        <w:t>о</w:t>
      </w:r>
      <w:r w:rsidRPr="009E7E41">
        <w:t>го средства, как это определено в добавлении 2 к приложению</w:t>
      </w:r>
      <w:r w:rsidR="004033A2">
        <w:t> </w:t>
      </w:r>
      <w:r w:rsidRPr="009E7E41">
        <w:t>17; во втором положении ISOFIX должен допускаться монтаж по кра</w:t>
      </w:r>
      <w:r w:rsidRPr="009E7E41">
        <w:t>й</w:t>
      </w:r>
      <w:r w:rsidRPr="009E7E41">
        <w:t>ней мере одного</w:t>
      </w:r>
      <w:r>
        <w:t xml:space="preserve"> из </w:t>
      </w:r>
      <w:r w:rsidRPr="009E7E41">
        <w:t>фиксирующ</w:t>
      </w:r>
      <w:r>
        <w:t xml:space="preserve">их </w:t>
      </w:r>
      <w:r w:rsidRPr="009E7E41">
        <w:t>приспособлен</w:t>
      </w:r>
      <w:r>
        <w:t>ий</w:t>
      </w:r>
      <w:r w:rsidRPr="009E7E41">
        <w:t xml:space="preserve"> удерживающих устройств, устанавливаемых против направления движения тран</w:t>
      </w:r>
      <w:r w:rsidRPr="009E7E41">
        <w:t>с</w:t>
      </w:r>
      <w:r w:rsidRPr="009E7E41">
        <w:t>портного средства, как это определено в добавлении 2 к прилож</w:t>
      </w:r>
      <w:r w:rsidRPr="009E7E41">
        <w:t>е</w:t>
      </w:r>
      <w:r w:rsidRPr="009E7E41">
        <w:t>нию</w:t>
      </w:r>
      <w:r w:rsidR="004033A2">
        <w:t> </w:t>
      </w:r>
      <w:r w:rsidRPr="009E7E41">
        <w:t>17.</w:t>
      </w:r>
      <w:r>
        <w:t xml:space="preserve"> </w:t>
      </w:r>
      <w:r w:rsidRPr="009E7E41">
        <w:t>Что касается второго положения ISOFIX, то в том случае, если на втором ряду сидений транспортного средства невозможно смонтировать фиксирующее приспособление удерживающего устройства, устанавливаемого против направления движения, вв</w:t>
      </w:r>
      <w:r w:rsidRPr="009E7E41">
        <w:t>и</w:t>
      </w:r>
      <w:r w:rsidRPr="009E7E41">
        <w:t>ду особенностей его конструкции, допускается монтаж одного пр</w:t>
      </w:r>
      <w:r w:rsidRPr="009E7E41">
        <w:t>и</w:t>
      </w:r>
      <w:r w:rsidRPr="009E7E41">
        <w:t>способления в любом пол</w:t>
      </w:r>
      <w:r w:rsidR="00E309C2">
        <w:t>ожении на транспортном средстве»</w:t>
      </w:r>
      <w:r w:rsidRPr="009E7E41">
        <w:t>.</w:t>
      </w:r>
      <w:bookmarkEnd w:id="6"/>
    </w:p>
    <w:p w:rsidR="007639FF" w:rsidRPr="009E7E41" w:rsidRDefault="007639FF" w:rsidP="00FC3C79">
      <w:pPr>
        <w:pStyle w:val="SingleTxtGR"/>
      </w:pPr>
      <w:r w:rsidRPr="009E7E41">
        <w:rPr>
          <w:i/>
        </w:rPr>
        <w:t xml:space="preserve">Пункт 8.3.6 </w:t>
      </w:r>
      <w:r w:rsidRPr="00813D34">
        <w:t>изменить следующим образом</w:t>
      </w:r>
      <w:r w:rsidRPr="009E7E41">
        <w:t>:</w:t>
      </w:r>
    </w:p>
    <w:p w:rsidR="007639FF" w:rsidRPr="009E7E41" w:rsidRDefault="00E309C2" w:rsidP="00926731">
      <w:pPr>
        <w:pStyle w:val="SingleTxtGR"/>
        <w:ind w:left="2268" w:hanging="1134"/>
      </w:pPr>
      <w:r>
        <w:t>«8.3.6</w:t>
      </w:r>
      <w:r>
        <w:tab/>
      </w:r>
      <w:r w:rsidR="007639FF" w:rsidRPr="009E7E41">
        <w:tab/>
      </w:r>
      <w:bookmarkStart w:id="7" w:name="_Hlk480706885"/>
      <w:r w:rsidR="007639FF" w:rsidRPr="009E7E41">
        <w:t>Любое место для сидения размера</w:t>
      </w:r>
      <w:r w:rsidR="004033A2">
        <w:t> </w:t>
      </w:r>
      <w:r w:rsidR="007639FF" w:rsidRPr="009E7E41">
        <w:t>i должно допускать установку фиксирующих приспособлений детского удерживающего устро</w:t>
      </w:r>
      <w:r w:rsidR="007639FF" w:rsidRPr="009E7E41">
        <w:t>й</w:t>
      </w:r>
      <w:r w:rsidR="007639FF" w:rsidRPr="009E7E41">
        <w:t xml:space="preserve">ства ISOFIX </w:t>
      </w:r>
      <w:r w:rsidR="004033A2">
        <w:t>«</w:t>
      </w:r>
      <w:r w:rsidR="007639FF" w:rsidRPr="009E7E41">
        <w:t>ISO/F2X</w:t>
      </w:r>
      <w:r w:rsidR="004033A2">
        <w:t>»</w:t>
      </w:r>
      <w:r w:rsidR="007639FF" w:rsidRPr="009E7E41">
        <w:t xml:space="preserve">, </w:t>
      </w:r>
      <w:r w:rsidR="004033A2">
        <w:t>«</w:t>
      </w:r>
      <w:r w:rsidR="007639FF" w:rsidRPr="009E7E41">
        <w:t>ISO/R2</w:t>
      </w:r>
      <w:r w:rsidR="004033A2">
        <w:t>»</w:t>
      </w:r>
      <w:r w:rsidR="007639FF" w:rsidRPr="009E7E41">
        <w:t xml:space="preserve"> и соответствовать оценочному объему пространства для установки опоры, определенному в д</w:t>
      </w:r>
      <w:r w:rsidR="007639FF" w:rsidRPr="009E7E41">
        <w:t>о</w:t>
      </w:r>
      <w:r w:rsidR="007639FF" w:rsidRPr="009E7E41">
        <w:t xml:space="preserve">бавлении 2 к приложению 17, а также фиксирующих </w:t>
      </w:r>
      <w:r w:rsidR="007639FF" w:rsidRPr="00926731">
        <w:rPr>
          <w:bCs/>
        </w:rPr>
        <w:t>приспособл</w:t>
      </w:r>
      <w:r w:rsidR="007639FF" w:rsidRPr="00926731">
        <w:rPr>
          <w:bCs/>
        </w:rPr>
        <w:t>е</w:t>
      </w:r>
      <w:r w:rsidR="007639FF" w:rsidRPr="00926731">
        <w:rPr>
          <w:bCs/>
        </w:rPr>
        <w:t>ний</w:t>
      </w:r>
      <w:r w:rsidR="007639FF" w:rsidRPr="009E7E41">
        <w:t xml:space="preserve"> бустерного сиденья </w:t>
      </w:r>
      <w:r w:rsidR="004033A2">
        <w:t>«</w:t>
      </w:r>
      <w:r w:rsidR="007639FF" w:rsidRPr="009E7E41">
        <w:t>ISO/B2</w:t>
      </w:r>
      <w:r w:rsidR="004033A2">
        <w:t>»</w:t>
      </w:r>
      <w:r w:rsidR="007639FF" w:rsidRPr="009E7E41">
        <w:t>, определенного в добавлении</w:t>
      </w:r>
      <w:r w:rsidR="004033A2">
        <w:t> </w:t>
      </w:r>
      <w:r w:rsidR="007639FF" w:rsidRPr="009E7E41">
        <w:t>5 к приложению</w:t>
      </w:r>
      <w:r w:rsidR="004033A2">
        <w:t> </w:t>
      </w:r>
      <w:r w:rsidR="007639FF" w:rsidRPr="009E7E41">
        <w:t>17, без креплений ISOFIX (см. деталь</w:t>
      </w:r>
      <w:r w:rsidR="004033A2">
        <w:t> </w:t>
      </w:r>
      <w:r w:rsidR="007639FF" w:rsidRPr="009E7E41">
        <w:t>B). Необходимо предусмотреть возможность сидения на всех смежных местах для сиденья размера</w:t>
      </w:r>
      <w:r w:rsidR="004033A2">
        <w:t> </w:t>
      </w:r>
      <w:r w:rsidR="007639FF" w:rsidRPr="009E7E41">
        <w:t>i.</w:t>
      </w:r>
      <w:r w:rsidR="00AF64B9">
        <w:t xml:space="preserve"> </w:t>
      </w:r>
      <w:r w:rsidR="007639FF" w:rsidRPr="009E7E41">
        <w:t>Это требование считается подтвержденным, е</w:t>
      </w:r>
      <w:r w:rsidR="007639FF" w:rsidRPr="009E7E41">
        <w:t>с</w:t>
      </w:r>
      <w:r w:rsidR="007639FF" w:rsidRPr="009E7E41">
        <w:t>ли вертикальные средние плоскости отдельных смежных сидений расположены друг от друг</w:t>
      </w:r>
      <w:r>
        <w:t>а на расстоянии не менее 440</w:t>
      </w:r>
      <w:r w:rsidR="004033A2">
        <w:t> </w:t>
      </w:r>
      <w:r>
        <w:t>мм»</w:t>
      </w:r>
      <w:r w:rsidR="007639FF" w:rsidRPr="009E7E41">
        <w:t>.</w:t>
      </w:r>
      <w:bookmarkEnd w:id="7"/>
    </w:p>
    <w:p w:rsidR="007639FF" w:rsidRPr="007639FF" w:rsidRDefault="007639FF" w:rsidP="00FC3C79">
      <w:pPr>
        <w:pStyle w:val="SingleTxtGR"/>
      </w:pPr>
      <w:r w:rsidRPr="007639FF">
        <w:rPr>
          <w:i/>
        </w:rPr>
        <w:t>Пункты 15.4</w:t>
      </w:r>
      <w:r w:rsidR="00462B33">
        <w:t>–</w:t>
      </w:r>
      <w:r w:rsidRPr="007639FF">
        <w:rPr>
          <w:i/>
        </w:rPr>
        <w:t xml:space="preserve">15.10 </w:t>
      </w:r>
      <w:r w:rsidRPr="007639FF">
        <w:t>изменить следующим образом:</w:t>
      </w:r>
    </w:p>
    <w:p w:rsidR="007639FF" w:rsidRPr="007639FF" w:rsidRDefault="00E309C2" w:rsidP="00926731">
      <w:pPr>
        <w:pStyle w:val="SingleTxtGR"/>
        <w:ind w:left="2268" w:hanging="1134"/>
      </w:pPr>
      <w:r>
        <w:t>«15.4</w:t>
      </w:r>
      <w:r>
        <w:tab/>
      </w:r>
      <w:r w:rsidR="007639FF" w:rsidRPr="007639FF">
        <w:tab/>
        <w:t xml:space="preserve">Начиная с официальной даты вступления в силу поправок серии 07 ни одна из Договаривающихся сторон, применяющих настоящие Правила, не отказывает в </w:t>
      </w:r>
      <w:r w:rsidR="007639FF" w:rsidRPr="00926731">
        <w:rPr>
          <w:bCs/>
        </w:rPr>
        <w:t>предоставлении</w:t>
      </w:r>
      <w:r w:rsidR="007639FF" w:rsidRPr="007639FF">
        <w:t xml:space="preserve"> или признании офиц</w:t>
      </w:r>
      <w:r w:rsidR="007639FF" w:rsidRPr="007639FF">
        <w:t>и</w:t>
      </w:r>
      <w:r w:rsidR="007639FF" w:rsidRPr="007639FF">
        <w:t>альных утверждений типа на основании настоящих Правил ООН с внесенными в них поправками серии 07.</w:t>
      </w:r>
      <w:r w:rsidR="00AF64B9">
        <w:t xml:space="preserve"> </w:t>
      </w:r>
      <w:r w:rsidR="007639FF" w:rsidRPr="007639FF">
        <w:t>Договаривающиеся стор</w:t>
      </w:r>
      <w:r w:rsidR="007639FF" w:rsidRPr="007639FF">
        <w:t>о</w:t>
      </w:r>
      <w:r w:rsidR="007639FF" w:rsidRPr="007639FF">
        <w:t>ны продолжают предоставлять распространения официальных утверждений, предоставленных на основании поправок предш</w:t>
      </w:r>
      <w:r w:rsidR="007639FF" w:rsidRPr="007639FF">
        <w:t>е</w:t>
      </w:r>
      <w:r w:rsidR="007639FF" w:rsidRPr="007639FF">
        <w:t>ствующих серий.</w:t>
      </w:r>
    </w:p>
    <w:p w:rsidR="007639FF" w:rsidRPr="007639FF" w:rsidRDefault="00530A16" w:rsidP="00926731">
      <w:pPr>
        <w:pStyle w:val="SingleTxtGR"/>
        <w:ind w:left="2268" w:hanging="1134"/>
      </w:pPr>
      <w:r>
        <w:t>15.4.1</w:t>
      </w:r>
      <w:r>
        <w:tab/>
      </w:r>
      <w:r w:rsidR="007639FF" w:rsidRPr="007639FF">
        <w:tab/>
        <w:t>Начиная с 1</w:t>
      </w:r>
      <w:r w:rsidR="00E6671B">
        <w:t> </w:t>
      </w:r>
      <w:r w:rsidR="007639FF" w:rsidRPr="007639FF">
        <w:t>сентября 2019</w:t>
      </w:r>
      <w:r w:rsidR="00E6671B">
        <w:t> </w:t>
      </w:r>
      <w:r w:rsidR="007639FF" w:rsidRPr="007639FF">
        <w:t>года Договаривающиеся стороны, пр</w:t>
      </w:r>
      <w:r w:rsidR="007639FF" w:rsidRPr="007639FF">
        <w:t>и</w:t>
      </w:r>
      <w:r w:rsidR="007639FF" w:rsidRPr="007639FF">
        <w:t>меняющие настоящие Правила, не обязаны признавать официал</w:t>
      </w:r>
      <w:r w:rsidR="007639FF" w:rsidRPr="007639FF">
        <w:t>ь</w:t>
      </w:r>
      <w:r w:rsidR="007639FF" w:rsidRPr="007639FF">
        <w:t>ные утверждения типа, выданные на основании поправок предш</w:t>
      </w:r>
      <w:r w:rsidR="007639FF" w:rsidRPr="007639FF">
        <w:t>е</w:t>
      </w:r>
      <w:r w:rsidR="007639FF" w:rsidRPr="007639FF">
        <w:t xml:space="preserve">ствующих серий, которые были первоначально </w:t>
      </w:r>
      <w:r w:rsidR="007639FF" w:rsidRPr="00926731">
        <w:rPr>
          <w:bCs/>
        </w:rPr>
        <w:t>распространены</w:t>
      </w:r>
      <w:r w:rsidR="007639FF" w:rsidRPr="007639FF">
        <w:t xml:space="preserve"> не ранее 1 сентября 2019 года.</w:t>
      </w:r>
    </w:p>
    <w:p w:rsidR="007639FF" w:rsidRPr="00E6671B" w:rsidRDefault="00E41785" w:rsidP="00E41785">
      <w:pPr>
        <w:pStyle w:val="SingleTxtGR"/>
        <w:ind w:left="2268" w:hanging="1134"/>
      </w:pPr>
      <w:r>
        <w:t>15.4.2</w:t>
      </w:r>
      <w:r>
        <w:tab/>
      </w:r>
      <w:r w:rsidRPr="007639FF">
        <w:tab/>
      </w:r>
      <w:r w:rsidR="007639FF" w:rsidRPr="00E6671B">
        <w:t>Использование сигнализатора непристегнутого ремня безопасности на съемных задних сиденьях или на любом сиденье ряда, в котором имеется сиденье с пневматическим подъемником, не является об</w:t>
      </w:r>
      <w:r w:rsidR="007639FF" w:rsidRPr="00E6671B">
        <w:t>я</w:t>
      </w:r>
      <w:r w:rsidR="007639FF" w:rsidRPr="00E6671B">
        <w:t>зательным для целей предоставления официального утверждения типа на основании поправок серии</w:t>
      </w:r>
      <w:r w:rsidR="00E6671B" w:rsidRPr="00E6671B">
        <w:t> </w:t>
      </w:r>
      <w:r w:rsidR="007639FF" w:rsidRPr="00E6671B">
        <w:t>07 до 1</w:t>
      </w:r>
      <w:r w:rsidR="005E7BA5">
        <w:t> </w:t>
      </w:r>
      <w:r w:rsidR="007639FF" w:rsidRPr="00E6671B">
        <w:t>сентября 2022</w:t>
      </w:r>
      <w:r w:rsidR="005E7BA5">
        <w:t> </w:t>
      </w:r>
      <w:r w:rsidR="007639FF" w:rsidRPr="00E6671B">
        <w:t>года. Эти изъятия остаются в силе в случае распространения официальных утверждений, предоставленных впервые до 1</w:t>
      </w:r>
      <w:r w:rsidR="005E7BA5">
        <w:t xml:space="preserve"> </w:t>
      </w:r>
      <w:r w:rsidR="007639FF" w:rsidRPr="00E6671B">
        <w:t>сентября 2022 года.</w:t>
      </w:r>
    </w:p>
    <w:p w:rsidR="007639FF" w:rsidRPr="007639FF" w:rsidRDefault="00530A16" w:rsidP="00926731">
      <w:pPr>
        <w:pStyle w:val="SingleTxtGR"/>
        <w:ind w:left="2268" w:hanging="1134"/>
      </w:pPr>
      <w:r>
        <w:t>15.4.3</w:t>
      </w:r>
      <w:r>
        <w:tab/>
      </w:r>
      <w:r w:rsidR="007639FF" w:rsidRPr="007639FF">
        <w:tab/>
        <w:t>До 1</w:t>
      </w:r>
      <w:r w:rsidR="005E7BA5">
        <w:t> </w:t>
      </w:r>
      <w:r w:rsidR="007639FF" w:rsidRPr="007639FF">
        <w:t>сентября 2021</w:t>
      </w:r>
      <w:r w:rsidR="005E7BA5">
        <w:t> </w:t>
      </w:r>
      <w:r w:rsidR="007639FF" w:rsidRPr="007639FF">
        <w:t>года Договаривающиеся стороны, применя</w:t>
      </w:r>
      <w:r w:rsidR="007639FF" w:rsidRPr="007639FF">
        <w:t>ю</w:t>
      </w:r>
      <w:r w:rsidR="007639FF" w:rsidRPr="007639FF">
        <w:t xml:space="preserve">щие настоящие Правила, </w:t>
      </w:r>
      <w:r w:rsidR="007639FF" w:rsidRPr="00926731">
        <w:rPr>
          <w:bCs/>
        </w:rPr>
        <w:t>признают</w:t>
      </w:r>
      <w:r w:rsidR="007639FF" w:rsidRPr="007639FF">
        <w:t xml:space="preserve"> официальные утверждения типа на основании поправок предшествующих серий, которые были первоначально распространены до 1 сентября 2019 года. </w:t>
      </w:r>
    </w:p>
    <w:p w:rsidR="007639FF" w:rsidRPr="007639FF" w:rsidRDefault="00530A16" w:rsidP="00926731">
      <w:pPr>
        <w:pStyle w:val="SingleTxtGR"/>
        <w:ind w:left="2268" w:hanging="1134"/>
      </w:pPr>
      <w:r>
        <w:t>15.4.4</w:t>
      </w:r>
      <w:r>
        <w:tab/>
      </w:r>
      <w:r w:rsidR="007639FF" w:rsidRPr="007639FF">
        <w:tab/>
        <w:t>Начиная с 1</w:t>
      </w:r>
      <w:r w:rsidR="005E7BA5">
        <w:t> </w:t>
      </w:r>
      <w:r w:rsidR="007639FF" w:rsidRPr="007639FF">
        <w:t>сентября 2021</w:t>
      </w:r>
      <w:r w:rsidR="005E7BA5">
        <w:t> </w:t>
      </w:r>
      <w:r w:rsidR="007639FF" w:rsidRPr="007639FF">
        <w:t>года Договаривающиеся стороны, пр</w:t>
      </w:r>
      <w:r w:rsidR="007639FF" w:rsidRPr="007639FF">
        <w:t>и</w:t>
      </w:r>
      <w:r w:rsidR="007639FF" w:rsidRPr="007639FF">
        <w:t xml:space="preserve">меняющие настоящие </w:t>
      </w:r>
      <w:r w:rsidR="007639FF" w:rsidRPr="00926731">
        <w:rPr>
          <w:bCs/>
        </w:rPr>
        <w:t>Правила</w:t>
      </w:r>
      <w:r w:rsidR="007639FF" w:rsidRPr="007639FF">
        <w:t>, не обязаны признавать официал</w:t>
      </w:r>
      <w:r w:rsidR="007639FF" w:rsidRPr="007639FF">
        <w:t>ь</w:t>
      </w:r>
      <w:r w:rsidR="007639FF" w:rsidRPr="007639FF">
        <w:t>ные утверждения типа, выданные на основании поправок предш</w:t>
      </w:r>
      <w:r w:rsidR="007639FF" w:rsidRPr="007639FF">
        <w:t>е</w:t>
      </w:r>
      <w:r w:rsidR="007639FF" w:rsidRPr="007639FF">
        <w:t>ствующих серий к настоящим Правилам.</w:t>
      </w:r>
    </w:p>
    <w:p w:rsidR="007639FF" w:rsidRPr="007639FF" w:rsidRDefault="007639FF" w:rsidP="00926731">
      <w:pPr>
        <w:pStyle w:val="SingleTxtGR"/>
        <w:ind w:left="2268" w:hanging="1134"/>
      </w:pPr>
      <w:r w:rsidRPr="007639FF">
        <w:t>15.4.5</w:t>
      </w:r>
      <w:r w:rsidR="00530A16">
        <w:tab/>
      </w:r>
      <w:r w:rsidRPr="007639FF">
        <w:tab/>
        <w:t>Независимо от пункта 15.4.4 Договаривающиеся стороны, прим</w:t>
      </w:r>
      <w:r w:rsidRPr="007639FF">
        <w:t>е</w:t>
      </w:r>
      <w:r w:rsidRPr="007639FF">
        <w:t xml:space="preserve">няющие настоящие Правила, продолжают признавать официальные утверждения типа ООН, </w:t>
      </w:r>
      <w:r w:rsidRPr="00926731">
        <w:rPr>
          <w:bCs/>
        </w:rPr>
        <w:t>касающиеся</w:t>
      </w:r>
      <w:r w:rsidRPr="007639FF">
        <w:t xml:space="preserve"> ремней безопасности и уде</w:t>
      </w:r>
      <w:r w:rsidRPr="007639FF">
        <w:t>р</w:t>
      </w:r>
      <w:r w:rsidRPr="007639FF">
        <w:t>живающих систем, на основании поправок предшествующих серий к настоящим Правилам.</w:t>
      </w:r>
    </w:p>
    <w:p w:rsidR="007639FF" w:rsidRPr="009E7E41" w:rsidRDefault="00530A16" w:rsidP="00926731">
      <w:pPr>
        <w:pStyle w:val="SingleTxtGR"/>
        <w:ind w:left="2268" w:hanging="1134"/>
      </w:pPr>
      <w:r>
        <w:t>15.4.6</w:t>
      </w:r>
      <w:r>
        <w:tab/>
      </w:r>
      <w:r w:rsidR="007639FF" w:rsidRPr="009E7E41">
        <w:tab/>
        <w:t>Независимо от пункта 15.4.4 Договаривающиеся стороны, прим</w:t>
      </w:r>
      <w:r w:rsidR="007639FF" w:rsidRPr="009E7E41">
        <w:t>е</w:t>
      </w:r>
      <w:r w:rsidR="007639FF" w:rsidRPr="009E7E41">
        <w:t>няющие настоящие Правила, продолжают признавать официальные утверждения типа, выданные на основании поправок предшеств</w:t>
      </w:r>
      <w:r w:rsidR="007639FF" w:rsidRPr="009E7E41">
        <w:t>у</w:t>
      </w:r>
      <w:r w:rsidR="007639FF" w:rsidRPr="009E7E41">
        <w:t>ющих серий к настоящим Правилам и касающиеся транспортных средств, которые не затронуты изменениями, внесенными на осн</w:t>
      </w:r>
      <w:r w:rsidR="007639FF" w:rsidRPr="009E7E41">
        <w:t>о</w:t>
      </w:r>
      <w:r w:rsidR="007639FF" w:rsidRPr="009E7E41">
        <w:t>вании по</w:t>
      </w:r>
      <w:r>
        <w:t>правок серии 07»</w:t>
      </w:r>
      <w:r w:rsidR="007639FF" w:rsidRPr="009E7E41">
        <w:t>.</w:t>
      </w:r>
    </w:p>
    <w:p w:rsidR="007639FF" w:rsidRPr="009E7E41" w:rsidRDefault="007639FF" w:rsidP="00FC3C79">
      <w:pPr>
        <w:pStyle w:val="SingleTxtGR"/>
        <w:rPr>
          <w:i/>
        </w:rPr>
      </w:pPr>
      <w:r w:rsidRPr="009E7E41">
        <w:rPr>
          <w:i/>
        </w:rPr>
        <w:t xml:space="preserve">Приложение 1B, </w:t>
      </w:r>
    </w:p>
    <w:p w:rsidR="007639FF" w:rsidRPr="009E7E41" w:rsidRDefault="007639FF" w:rsidP="00FC3C79">
      <w:pPr>
        <w:pStyle w:val="SingleTxtGR"/>
      </w:pPr>
      <w:r w:rsidRPr="009E7E41">
        <w:rPr>
          <w:i/>
        </w:rPr>
        <w:t xml:space="preserve">Пункт 12, сноска 4, </w:t>
      </w:r>
      <w:r w:rsidRPr="009E7E41">
        <w:t>изменить следующим образом:</w:t>
      </w:r>
    </w:p>
    <w:p w:rsidR="00530A16" w:rsidRPr="00530A16" w:rsidRDefault="00530A16" w:rsidP="004C7571">
      <w:pPr>
        <w:pStyle w:val="FootnoteText"/>
        <w:widowControl w:val="0"/>
        <w:tabs>
          <w:tab w:val="clear" w:pos="1021"/>
          <w:tab w:val="right" w:pos="567"/>
        </w:tabs>
        <w:spacing w:after="120"/>
        <w:jc w:val="both"/>
        <w:rPr>
          <w:iCs/>
          <w:u w:val="single"/>
          <w:lang w:val="ru-RU"/>
        </w:rPr>
      </w:pPr>
      <w:r>
        <w:rPr>
          <w:i/>
          <w:iCs/>
          <w:lang w:val="ru-RU"/>
        </w:rPr>
        <w:tab/>
      </w:r>
      <w:r>
        <w:rPr>
          <w:iCs/>
          <w:u w:val="single"/>
          <w:lang w:val="ru-RU"/>
        </w:rPr>
        <w:tab/>
      </w:r>
      <w:r>
        <w:rPr>
          <w:iCs/>
          <w:u w:val="single"/>
          <w:lang w:val="ru-RU"/>
        </w:rPr>
        <w:tab/>
      </w:r>
      <w:r>
        <w:rPr>
          <w:iCs/>
          <w:u w:val="single"/>
          <w:lang w:val="ru-RU"/>
        </w:rPr>
        <w:tab/>
      </w:r>
    </w:p>
    <w:p w:rsidR="007639FF" w:rsidRPr="007639FF" w:rsidRDefault="007639FF" w:rsidP="00513EE8">
      <w:pPr>
        <w:pStyle w:val="FootnoteText"/>
        <w:tabs>
          <w:tab w:val="clear" w:pos="1021"/>
          <w:tab w:val="right" w:pos="1020"/>
        </w:tabs>
        <w:rPr>
          <w:lang w:val="ru-RU"/>
        </w:rPr>
      </w:pPr>
      <w:r w:rsidRPr="007639FF">
        <w:rPr>
          <w:i/>
          <w:iCs/>
          <w:lang w:val="ru-RU"/>
        </w:rPr>
        <w:tab/>
      </w:r>
      <w:r w:rsidR="004C7571">
        <w:rPr>
          <w:i/>
          <w:iCs/>
          <w:lang w:val="ru-RU"/>
        </w:rPr>
        <w:t>«</w:t>
      </w:r>
      <w:r w:rsidRPr="007639FF">
        <w:rPr>
          <w:iCs/>
          <w:vertAlign w:val="superscript"/>
          <w:lang w:val="ru-RU"/>
        </w:rPr>
        <w:t>4</w:t>
      </w:r>
      <w:r w:rsidRPr="007639FF">
        <w:rPr>
          <w:i/>
          <w:iCs/>
          <w:lang w:val="ru-RU"/>
        </w:rPr>
        <w:tab/>
      </w:r>
      <w:r w:rsidRPr="007639FF">
        <w:rPr>
          <w:lang w:val="ru-RU"/>
        </w:rPr>
        <w:t>Если ремень безопасности официально утвержден на основании положений пункта</w:t>
      </w:r>
      <w:r w:rsidR="00513EE8">
        <w:rPr>
          <w:lang w:val="ru-RU"/>
        </w:rPr>
        <w:t> </w:t>
      </w:r>
      <w:r w:rsidRPr="007639FF">
        <w:rPr>
          <w:lang w:val="ru-RU"/>
        </w:rPr>
        <w:t>6.4.1.3.3 настоящих Правил, то данный ремень безопасности устанавлива</w:t>
      </w:r>
      <w:r w:rsidR="00406DFD">
        <w:rPr>
          <w:lang w:val="ru-RU"/>
        </w:rPr>
        <w:t>ю</w:t>
      </w:r>
      <w:r w:rsidRPr="007639FF">
        <w:rPr>
          <w:lang w:val="ru-RU"/>
        </w:rPr>
        <w:t>т только на боковых передних сиденьях, перед которыми расположена подушка безопасности, при условии что соответствующее транспортное средство официально утверждено на основании поправок серии 01 к Правилам № 94 или их более позднего действующего варианта.</w:t>
      </w:r>
      <w:r w:rsidR="00AF64B9">
        <w:rPr>
          <w:lang w:val="ru-RU"/>
        </w:rPr>
        <w:t xml:space="preserve"> </w:t>
      </w:r>
    </w:p>
    <w:p w:rsidR="007639FF" w:rsidRPr="007639FF" w:rsidRDefault="007639FF" w:rsidP="00513EE8">
      <w:pPr>
        <w:pStyle w:val="FootnoteText"/>
        <w:tabs>
          <w:tab w:val="clear" w:pos="1021"/>
          <w:tab w:val="right" w:pos="1020"/>
        </w:tabs>
        <w:rPr>
          <w:sz w:val="20"/>
          <w:lang w:val="ru-RU"/>
        </w:rPr>
      </w:pPr>
      <w:r w:rsidRPr="007639FF">
        <w:rPr>
          <w:lang w:val="ru-RU"/>
        </w:rPr>
        <w:tab/>
      </w:r>
      <w:r w:rsidRPr="007639FF">
        <w:rPr>
          <w:lang w:val="ru-RU"/>
        </w:rPr>
        <w:tab/>
        <w:t>Если ремень безопасности официально утвержден на основании положений пункта</w:t>
      </w:r>
      <w:r w:rsidR="00513EE8">
        <w:rPr>
          <w:lang w:val="ru-RU"/>
        </w:rPr>
        <w:t> </w:t>
      </w:r>
      <w:r w:rsidRPr="007639FF">
        <w:rPr>
          <w:lang w:val="ru-RU"/>
        </w:rPr>
        <w:t>6.4.1.3.4 настоящих Правил, то данный ремень безопасности устанавливают только на сиденье, перед которым расположена подушка безопасности</w:t>
      </w:r>
      <w:r w:rsidR="004C7571">
        <w:rPr>
          <w:sz w:val="20"/>
          <w:lang w:val="ru-RU"/>
        </w:rPr>
        <w:t>»</w:t>
      </w:r>
      <w:r w:rsidRPr="007639FF">
        <w:rPr>
          <w:sz w:val="20"/>
          <w:lang w:val="ru-RU"/>
        </w:rPr>
        <w:t>.</w:t>
      </w:r>
    </w:p>
    <w:p w:rsidR="007639FF" w:rsidRPr="009E7E41" w:rsidRDefault="007639FF" w:rsidP="00684661">
      <w:pPr>
        <w:pStyle w:val="SingleTxtGR"/>
        <w:spacing w:before="240"/>
      </w:pPr>
      <w:r w:rsidRPr="00684661">
        <w:rPr>
          <w:i/>
        </w:rPr>
        <w:t>Включить новый пункт 12.1</w:t>
      </w:r>
      <w:r w:rsidRPr="009E7E41">
        <w:t xml:space="preserve"> следующего содержания:</w:t>
      </w:r>
    </w:p>
    <w:p w:rsidR="007639FF" w:rsidRPr="009E7E41" w:rsidRDefault="00513EE8" w:rsidP="00684661">
      <w:pPr>
        <w:pStyle w:val="SingleTxtGR"/>
        <w:ind w:left="2268" w:hanging="1134"/>
      </w:pPr>
      <w:r>
        <w:t>«12.1</w:t>
      </w:r>
      <w:r w:rsidR="00684661">
        <w:tab/>
      </w:r>
      <w:r w:rsidR="007639FF" w:rsidRPr="009E7E41">
        <w:tab/>
        <w:t>В случае предоставления/распространения официального утве</w:t>
      </w:r>
      <w:r w:rsidR="007639FF" w:rsidRPr="009E7E41">
        <w:t>р</w:t>
      </w:r>
      <w:r w:rsidR="007639FF" w:rsidRPr="009E7E41">
        <w:t>ждения удерживающей системы в отношении отдельных типов транспортных средств могут применяться соответствующие пол</w:t>
      </w:r>
      <w:r w:rsidR="007639FF" w:rsidRPr="009E7E41">
        <w:t>о</w:t>
      </w:r>
      <w:r w:rsidR="007639FF" w:rsidRPr="009E7E41">
        <w:t>жения, совместимые со следующими размерными характеристик</w:t>
      </w:r>
      <w:r w:rsidR="007639FF" w:rsidRPr="009E7E41">
        <w:t>а</w:t>
      </w:r>
      <w:r w:rsidR="007639FF" w:rsidRPr="009E7E41">
        <w:t>ми: отсутствие внутренней части в указанной зоне А, как показано ниже (рис. 2):</w:t>
      </w:r>
    </w:p>
    <w:p w:rsidR="007639FF" w:rsidRPr="009E7E41" w:rsidRDefault="007639FF" w:rsidP="00684661">
      <w:pPr>
        <w:pStyle w:val="SingleTxtGR"/>
        <w:keepNext/>
      </w:pPr>
      <w:r w:rsidRPr="009E7E41">
        <w:t>Рис. 2</w:t>
      </w:r>
    </w:p>
    <w:p w:rsidR="007639FF" w:rsidRPr="009E7E41" w:rsidRDefault="00D332D6" w:rsidP="0088593B">
      <w:pPr>
        <w:spacing w:after="120"/>
        <w:ind w:left="2835" w:right="1134" w:hanging="1134"/>
        <w:jc w:val="both"/>
        <w:rPr>
          <w:b/>
        </w:rPr>
      </w:pP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36972" wp14:editId="0BD0DC49">
                <wp:simplePos x="0" y="0"/>
                <wp:positionH relativeFrom="column">
                  <wp:posOffset>2116887</wp:posOffset>
                </wp:positionH>
                <wp:positionV relativeFrom="paragraph">
                  <wp:posOffset>1386205</wp:posOffset>
                </wp:positionV>
                <wp:extent cx="966470" cy="1403985"/>
                <wp:effectExtent l="0" t="0" r="5080" b="82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B33" w:rsidRPr="00D332D6" w:rsidRDefault="00462B33" w:rsidP="007639FF">
                            <w:pPr>
                              <w:spacing w:line="240" w:lineRule="auto"/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D332D6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Зона </w:t>
                            </w:r>
                            <w:r w:rsidRPr="00D332D6">
                              <w:rPr>
                                <w:b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>B</w:t>
                            </w:r>
                            <w:r w:rsidRPr="00D332D6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41785" w:rsidRPr="00E41785">
                              <w:rPr>
                                <w:color w:val="FF0000"/>
                              </w:rPr>
                              <w:t>–</w:t>
                            </w:r>
                            <w:r w:rsidRPr="00D332D6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скорость</w:t>
                            </w:r>
                            <w:r w:rsidRPr="00D332D6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br/>
                              <w:t>головы и грудной</w:t>
                            </w:r>
                            <w:r w:rsidRPr="00D332D6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br/>
                              <w:t xml:space="preserve">клетки </w:t>
                            </w:r>
                            <w:r w:rsidRPr="00D332D6">
                              <w:rPr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&lt;</w:t>
                            </w:r>
                            <w:r w:rsidRPr="00D332D6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0 км/ч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7pt;margin-top:109.15pt;width:76.1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" filled="f" stroked="f">
                <v:textbox style="mso-fit-shape-to-text:t" inset="0,0,0,0">
                  <w:txbxContent>
                    <w:p w:rsidR="00462B33" w:rsidRPr="00D332D6" w:rsidRDefault="00462B33" w:rsidP="007639FF">
                      <w:pPr>
                        <w:spacing w:line="240" w:lineRule="auto"/>
                        <w:rPr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D332D6"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Зона </w:t>
                      </w:r>
                      <w:r w:rsidRPr="00D332D6">
                        <w:rPr>
                          <w:b/>
                          <w:color w:val="FF0000"/>
                          <w:sz w:val="14"/>
                          <w:szCs w:val="14"/>
                          <w:lang w:val="en-US"/>
                        </w:rPr>
                        <w:t>B</w:t>
                      </w:r>
                      <w:r w:rsidRPr="00D332D6"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E41785" w:rsidRPr="00E41785">
                        <w:rPr>
                          <w:color w:val="FF0000"/>
                        </w:rPr>
                        <w:t>–</w:t>
                      </w:r>
                      <w:r w:rsidRPr="00D332D6"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 скорость</w:t>
                      </w:r>
                      <w:r w:rsidRPr="00D332D6">
                        <w:rPr>
                          <w:b/>
                          <w:color w:val="FF0000"/>
                          <w:sz w:val="14"/>
                          <w:szCs w:val="14"/>
                        </w:rPr>
                        <w:br/>
                        <w:t>головы и грудной</w:t>
                      </w:r>
                      <w:r w:rsidRPr="00D332D6">
                        <w:rPr>
                          <w:b/>
                          <w:color w:val="FF0000"/>
                          <w:sz w:val="14"/>
                          <w:szCs w:val="14"/>
                        </w:rPr>
                        <w:br/>
                        <w:t xml:space="preserve">клетки </w:t>
                      </w:r>
                      <w:r w:rsidRPr="00D332D6">
                        <w:rPr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>&lt;</w:t>
                      </w:r>
                      <w:r w:rsidRPr="00D332D6"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 0 км/ч</w:t>
                      </w:r>
                    </w:p>
                  </w:txbxContent>
                </v:textbox>
              </v:shape>
            </w:pict>
          </mc:Fallback>
        </mc:AlternateContent>
      </w:r>
      <w:r w:rsidR="00990A8F"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3EC7D2" wp14:editId="3E84CAC3">
                <wp:simplePos x="0" y="0"/>
                <wp:positionH relativeFrom="column">
                  <wp:posOffset>2690350</wp:posOffset>
                </wp:positionH>
                <wp:positionV relativeFrom="paragraph">
                  <wp:posOffset>455295</wp:posOffset>
                </wp:positionV>
                <wp:extent cx="1113155" cy="387353"/>
                <wp:effectExtent l="0" t="0" r="10795" b="1270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387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B33" w:rsidRPr="0088593B" w:rsidRDefault="00462B33" w:rsidP="007639FF">
                            <w:pPr>
                              <w:spacing w:line="240" w:lineRule="auto"/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З</w:t>
                            </w:r>
                            <w:r w:rsidRPr="0088593B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>она</w:t>
                            </w:r>
                            <w:r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8593B">
                              <w:rPr>
                                <w:b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41785" w:rsidRPr="00E41785">
                              <w:rPr>
                                <w:color w:val="FF0000"/>
                              </w:rPr>
                              <w:t>–</w:t>
                            </w:r>
                            <w:r w:rsidRPr="00E41785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8593B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>скорость</w:t>
                            </w:r>
                            <w:r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br/>
                              <w:t>г</w:t>
                            </w:r>
                            <w:r w:rsidRPr="0088593B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>оловы и грудной</w:t>
                            </w:r>
                            <w:r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br/>
                            </w:r>
                            <w:r w:rsidRPr="0088593B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>клетки &gt; 0 км/ч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1.85pt;margin-top:35.85pt;width:87.65pt;height:3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" filled="f" stroked="f">
                <v:textbox inset="0,0,0,0">
                  <w:txbxContent>
                    <w:p w:rsidR="00462B33" w:rsidRPr="0088593B" w:rsidRDefault="00462B33" w:rsidP="007639FF">
                      <w:pPr>
                        <w:spacing w:line="240" w:lineRule="auto"/>
                        <w:rPr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З</w:t>
                      </w:r>
                      <w:r w:rsidRPr="0088593B">
                        <w:rPr>
                          <w:b/>
                          <w:color w:val="FF0000"/>
                          <w:sz w:val="14"/>
                          <w:szCs w:val="14"/>
                        </w:rPr>
                        <w:t>она</w:t>
                      </w:r>
                      <w:r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Pr="0088593B">
                        <w:rPr>
                          <w:b/>
                          <w:color w:val="FF0000"/>
                          <w:sz w:val="14"/>
                          <w:szCs w:val="14"/>
                          <w:lang w:val="en-US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E41785" w:rsidRPr="00E41785">
                        <w:rPr>
                          <w:color w:val="FF0000"/>
                        </w:rPr>
                        <w:t>–</w:t>
                      </w:r>
                      <w:r w:rsidRPr="00E41785"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Pr="0088593B">
                        <w:rPr>
                          <w:b/>
                          <w:color w:val="FF0000"/>
                          <w:sz w:val="14"/>
                          <w:szCs w:val="14"/>
                        </w:rPr>
                        <w:t>скорость</w:t>
                      </w:r>
                      <w:r>
                        <w:rPr>
                          <w:b/>
                          <w:color w:val="FF0000"/>
                          <w:sz w:val="14"/>
                          <w:szCs w:val="14"/>
                        </w:rPr>
                        <w:br/>
                        <w:t>г</w:t>
                      </w:r>
                      <w:r w:rsidRPr="0088593B">
                        <w:rPr>
                          <w:b/>
                          <w:color w:val="FF0000"/>
                          <w:sz w:val="14"/>
                          <w:szCs w:val="14"/>
                        </w:rPr>
                        <w:t>оловы и грудной</w:t>
                      </w:r>
                      <w:r>
                        <w:rPr>
                          <w:b/>
                          <w:color w:val="FF0000"/>
                          <w:sz w:val="14"/>
                          <w:szCs w:val="14"/>
                        </w:rPr>
                        <w:br/>
                      </w:r>
                      <w:r w:rsidRPr="0088593B">
                        <w:rPr>
                          <w:b/>
                          <w:color w:val="FF0000"/>
                          <w:sz w:val="14"/>
                          <w:szCs w:val="14"/>
                        </w:rPr>
                        <w:t>клетки &gt; 0 км/ч</w:t>
                      </w:r>
                    </w:p>
                  </w:txbxContent>
                </v:textbox>
              </v:shape>
            </w:pict>
          </mc:Fallback>
        </mc:AlternateContent>
      </w:r>
      <w:r w:rsidR="007639FF" w:rsidRPr="009E7E41">
        <w:rPr>
          <w:b/>
          <w:noProof/>
          <w:lang w:val="en-GB" w:eastAsia="en-GB"/>
        </w:rPr>
        <w:drawing>
          <wp:inline distT="0" distB="0" distL="0" distR="0" wp14:anchorId="4154BA80" wp14:editId="6A83A0DB">
            <wp:extent cx="3458418" cy="324627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34" cy="32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93B">
        <w:t>»</w:t>
      </w:r>
    </w:p>
    <w:p w:rsidR="007639FF" w:rsidRPr="009E7E41" w:rsidRDefault="007639FF" w:rsidP="00684661">
      <w:pPr>
        <w:pStyle w:val="SingleTxtGR"/>
      </w:pPr>
      <w:r w:rsidRPr="00943BD1">
        <w:rPr>
          <w:i/>
        </w:rPr>
        <w:t>Приложение 2, последний пример</w:t>
      </w:r>
      <w:r w:rsidRPr="009E7E41">
        <w:t>, изменить следующим образом:</w:t>
      </w:r>
    </w:p>
    <w:p w:rsidR="007639FF" w:rsidRPr="009E7E41" w:rsidRDefault="004C7571" w:rsidP="00943BD1">
      <w:pPr>
        <w:pStyle w:val="SingleTxtGR"/>
        <w:ind w:left="2268"/>
        <w:rPr>
          <w:b/>
        </w:rPr>
      </w:pPr>
      <w:r>
        <w:t>«</w:t>
      </w:r>
      <w:r w:rsidR="007639FF" w:rsidRPr="009E7E41">
        <w:t>Ремень безопасности, на котором проставлен изображенный выше знак официального утверждения, представляет собой ремень с креплением в трех точках (</w:t>
      </w:r>
      <w:r>
        <w:t>«</w:t>
      </w:r>
      <w:r w:rsidR="007639FF" w:rsidRPr="009E7E41">
        <w:t>A</w:t>
      </w:r>
      <w:r>
        <w:t>»</w:t>
      </w:r>
      <w:r w:rsidR="007639FF" w:rsidRPr="009E7E41">
        <w:t>), который снабжен устройством для поглощения энергии (</w:t>
      </w:r>
      <w:r>
        <w:t>«</w:t>
      </w:r>
      <w:r w:rsidR="007639FF" w:rsidRPr="009E7E41">
        <w:t>e</w:t>
      </w:r>
      <w:r>
        <w:t>»</w:t>
      </w:r>
      <w:r w:rsidR="007639FF" w:rsidRPr="009E7E41">
        <w:t>), официально утвержден в качестве отв</w:t>
      </w:r>
      <w:r w:rsidR="007639FF" w:rsidRPr="009E7E41">
        <w:t>е</w:t>
      </w:r>
      <w:r w:rsidR="007639FF" w:rsidRPr="009E7E41">
        <w:t>чающего конкретным требованиям пункта</w:t>
      </w:r>
      <w:r w:rsidR="00D332D6">
        <w:t> </w:t>
      </w:r>
      <w:r w:rsidR="007639FF" w:rsidRPr="009E7E41">
        <w:t>6.4.1.3.3 или 6.4.1.3.4 настоящих Правил, оборудован втягивающим устройством типа</w:t>
      </w:r>
      <w:r w:rsidR="0085009F">
        <w:t> </w:t>
      </w:r>
      <w:r w:rsidR="007639FF" w:rsidRPr="009E7E41">
        <w:t>4 (</w:t>
      </w:r>
      <w:r>
        <w:t>«</w:t>
      </w:r>
      <w:r w:rsidR="007639FF" w:rsidRPr="009E7E41">
        <w:t>r4</w:t>
      </w:r>
      <w:r>
        <w:t>»</w:t>
      </w:r>
      <w:r w:rsidR="007639FF" w:rsidRPr="009E7E41">
        <w:t>), обладающим множественной чувствительностью (m), и в отношении которого в Нидерландах (E4) было выдано официальное утверждение типа под номером 062439. Первые две цифры указ</w:t>
      </w:r>
      <w:r w:rsidR="007639FF" w:rsidRPr="009E7E41">
        <w:t>ы</w:t>
      </w:r>
      <w:r w:rsidR="007639FF" w:rsidRPr="009E7E41">
        <w:t>вают на то, что на момент официального утверждения данные Пр</w:t>
      </w:r>
      <w:r w:rsidR="007639FF" w:rsidRPr="009E7E41">
        <w:t>а</w:t>
      </w:r>
      <w:r w:rsidR="007639FF" w:rsidRPr="009E7E41">
        <w:t>вила уже включали поправки серии 06. Данный ремень безопасн</w:t>
      </w:r>
      <w:r w:rsidR="007639FF" w:rsidRPr="009E7E41">
        <w:t>о</w:t>
      </w:r>
      <w:r w:rsidR="007639FF" w:rsidRPr="009E7E41">
        <w:t>сти должен устанавливаться на транспортных средствах, оборуд</w:t>
      </w:r>
      <w:r w:rsidR="007639FF" w:rsidRPr="009E7E41">
        <w:t>о</w:t>
      </w:r>
      <w:r w:rsidR="007639FF" w:rsidRPr="009E7E41">
        <w:t>ванных подушками безопасности на указанном сиденье</w:t>
      </w:r>
      <w:r>
        <w:t>»</w:t>
      </w:r>
      <w:r w:rsidR="007639FF" w:rsidRPr="009E7E41">
        <w:rPr>
          <w:bCs/>
        </w:rPr>
        <w:t>.</w:t>
      </w:r>
    </w:p>
    <w:p w:rsidR="007639FF" w:rsidRPr="00943BD1" w:rsidRDefault="007639FF" w:rsidP="00684661">
      <w:pPr>
        <w:pStyle w:val="SingleTxtGR"/>
        <w:rPr>
          <w:bCs/>
          <w:i/>
        </w:rPr>
      </w:pPr>
      <w:r w:rsidRPr="00943BD1">
        <w:rPr>
          <w:bCs/>
          <w:i/>
        </w:rPr>
        <w:t xml:space="preserve">Приложение 14, </w:t>
      </w:r>
    </w:p>
    <w:p w:rsidR="007639FF" w:rsidRPr="009E7E41" w:rsidRDefault="007639FF" w:rsidP="00684661">
      <w:pPr>
        <w:pStyle w:val="SingleTxtGR"/>
        <w:rPr>
          <w:bCs/>
        </w:rPr>
      </w:pPr>
      <w:r w:rsidRPr="00943BD1">
        <w:rPr>
          <w:bCs/>
          <w:i/>
        </w:rPr>
        <w:t>Пункт 2.2.3</w:t>
      </w:r>
      <w:r w:rsidRPr="009E7E41">
        <w:rPr>
          <w:bCs/>
        </w:rPr>
        <w:t xml:space="preserve"> изменить следующим образом:</w:t>
      </w:r>
    </w:p>
    <w:p w:rsidR="007639FF" w:rsidRPr="009E7E41" w:rsidRDefault="005B46E8" w:rsidP="00684661">
      <w:pPr>
        <w:pStyle w:val="SingleTxtGR"/>
        <w:rPr>
          <w:bCs/>
        </w:rPr>
      </w:pPr>
      <w:r>
        <w:rPr>
          <w:bCs/>
        </w:rPr>
        <w:t>«2.2.3</w:t>
      </w:r>
      <w:r w:rsidR="007639FF" w:rsidRPr="009E7E41">
        <w:rPr>
          <w:bCs/>
        </w:rPr>
        <w:tab/>
      </w:r>
      <w:r w:rsidR="00943BD1">
        <w:rPr>
          <w:bCs/>
        </w:rPr>
        <w:tab/>
      </w:r>
      <w:r w:rsidR="007639FF" w:rsidRPr="009E7E41">
        <w:rPr>
          <w:bCs/>
        </w:rPr>
        <w:t>Результаты</w:t>
      </w:r>
    </w:p>
    <w:p w:rsidR="007639FF" w:rsidRPr="009E7E41" w:rsidRDefault="007639FF" w:rsidP="00943BD1">
      <w:pPr>
        <w:pStyle w:val="SingleTxtGR"/>
        <w:ind w:left="2268"/>
        <w:rPr>
          <w:lang w:eastAsia="de-DE"/>
        </w:rPr>
      </w:pPr>
      <w:r w:rsidRPr="009E7E41">
        <w:rPr>
          <w:lang w:eastAsia="de-DE"/>
        </w:rPr>
        <w:t>Результаты испытания должны соответствовать требованиям, и</w:t>
      </w:r>
      <w:r w:rsidRPr="009E7E41">
        <w:rPr>
          <w:lang w:eastAsia="de-DE"/>
        </w:rPr>
        <w:t>з</w:t>
      </w:r>
      <w:r w:rsidRPr="009E7E41">
        <w:rPr>
          <w:lang w:eastAsia="de-DE"/>
        </w:rPr>
        <w:t xml:space="preserve">ложенным в пункте 6.4.1.3.1 настоящих Правил. </w:t>
      </w:r>
    </w:p>
    <w:p w:rsidR="007639FF" w:rsidRPr="009E7E41" w:rsidRDefault="007639FF" w:rsidP="00943BD1">
      <w:pPr>
        <w:pStyle w:val="SingleTxtGR"/>
        <w:ind w:left="2268"/>
        <w:rPr>
          <w:lang w:eastAsia="de-DE"/>
        </w:rPr>
      </w:pPr>
      <w:r w:rsidRPr="009E7E41">
        <w:rPr>
          <w:lang w:eastAsia="de-DE"/>
        </w:rPr>
        <w:t>Перемещение манекена вперед может быть проконтролировано в соответствии с предписаниями пункта 6.4.1.3.2 настоящих Правил (или пункта 6.4.1.4, когда это применимо) в ходе испытания, пр</w:t>
      </w:r>
      <w:r w:rsidRPr="009E7E41">
        <w:rPr>
          <w:lang w:eastAsia="de-DE"/>
        </w:rPr>
        <w:t>о</w:t>
      </w:r>
      <w:r w:rsidRPr="009E7E41">
        <w:rPr>
          <w:lang w:eastAsia="de-DE"/>
        </w:rPr>
        <w:t>веденного с помощью соответствующего упрощенного метода.</w:t>
      </w:r>
    </w:p>
    <w:p w:rsidR="007639FF" w:rsidRPr="007639FF" w:rsidRDefault="007639FF" w:rsidP="00943BD1">
      <w:pPr>
        <w:pStyle w:val="SingleTxtGR"/>
        <w:ind w:left="2268"/>
      </w:pPr>
      <w:r w:rsidRPr="007639FF">
        <w:t>В качестве упрощенного адаптированного метода можно использ</w:t>
      </w:r>
      <w:r w:rsidRPr="007639FF">
        <w:t>о</w:t>
      </w:r>
      <w:r w:rsidRPr="007639FF">
        <w:t>вать, например, измерение исходной скорости перемещения гру</w:t>
      </w:r>
      <w:r w:rsidRPr="007639FF">
        <w:t>д</w:t>
      </w:r>
      <w:r w:rsidRPr="007639FF">
        <w:t>ной клетки на 300 мм вперед в ходе физического испытания без п</w:t>
      </w:r>
      <w:r w:rsidRPr="007639FF">
        <w:t>о</w:t>
      </w:r>
      <w:r w:rsidRPr="007639FF">
        <w:t>душки безопасности или дополнительных элементов удержива</w:t>
      </w:r>
      <w:r w:rsidRPr="007639FF">
        <w:t>ю</w:t>
      </w:r>
      <w:r w:rsidRPr="007639FF">
        <w:t>щей системы, которое учитывается при осущ</w:t>
      </w:r>
      <w:r w:rsidR="005B46E8">
        <w:t>ествлении контроля соответствия»</w:t>
      </w:r>
      <w:r w:rsidRPr="007639FF">
        <w:t>.</w:t>
      </w:r>
    </w:p>
    <w:p w:rsidR="007639FF" w:rsidRPr="007639FF" w:rsidRDefault="007639FF" w:rsidP="00684661">
      <w:pPr>
        <w:pStyle w:val="SingleTxtGR"/>
      </w:pPr>
      <w:r w:rsidRPr="00943BD1">
        <w:rPr>
          <w:i/>
        </w:rPr>
        <w:t>Пункт 2.2.3.1</w:t>
      </w:r>
      <w:r w:rsidRPr="007639FF">
        <w:t xml:space="preserve"> изменить следующим образом:</w:t>
      </w:r>
    </w:p>
    <w:p w:rsidR="007639FF" w:rsidRPr="007639FF" w:rsidRDefault="005B46E8" w:rsidP="00943BD1">
      <w:pPr>
        <w:pStyle w:val="SingleTxtGR"/>
        <w:ind w:left="2268" w:hanging="1134"/>
      </w:pPr>
      <w:r>
        <w:t>«</w:t>
      </w:r>
      <w:r w:rsidR="0085009F">
        <w:t>2.2.3.1</w:t>
      </w:r>
      <w:r w:rsidR="007639FF" w:rsidRPr="007639FF">
        <w:tab/>
        <w:t>В случае предоставления официального утверждения на основании пункта 6.4.1.3.3 или 6.4.1.3.4 настоящих Правил и пункта</w:t>
      </w:r>
      <w:r w:rsidR="00943BD1">
        <w:t> </w:t>
      </w:r>
      <w:r w:rsidR="007639FF" w:rsidRPr="007639FF">
        <w:t>1.6.1 настоящего приложения достаточно указать, что никакая часть ремня не должна разрушиться или разъединиться и что скорость перемещения исходной точки на грудной клетке при ее перемещ</w:t>
      </w:r>
      <w:r w:rsidR="007639FF" w:rsidRPr="007639FF">
        <w:t>е</w:t>
      </w:r>
      <w:r w:rsidR="007639FF" w:rsidRPr="007639FF">
        <w:t>нии на 300</w:t>
      </w:r>
      <w:r w:rsidR="00943BD1">
        <w:t> </w:t>
      </w:r>
      <w:r>
        <w:t>мм не должна превышать 24 км/ч»</w:t>
      </w:r>
      <w:r w:rsidR="007639FF" w:rsidRPr="007639FF">
        <w:t>.</w:t>
      </w:r>
    </w:p>
    <w:p w:rsidR="007639FF" w:rsidRPr="009E7E41" w:rsidRDefault="007639FF" w:rsidP="00684661">
      <w:pPr>
        <w:pStyle w:val="SingleTxtGR"/>
        <w:rPr>
          <w:bCs/>
        </w:rPr>
      </w:pPr>
      <w:r w:rsidRPr="00943BD1">
        <w:rPr>
          <w:bCs/>
          <w:i/>
        </w:rPr>
        <w:t>Приложение 16</w:t>
      </w:r>
      <w:r w:rsidRPr="009E7E41">
        <w:rPr>
          <w:bCs/>
        </w:rPr>
        <w:t>, изменить следующим образом:</w:t>
      </w:r>
    </w:p>
    <w:p w:rsidR="007235AC" w:rsidRDefault="007235AC">
      <w:pPr>
        <w:spacing w:line="240" w:lineRule="auto"/>
        <w:rPr>
          <w:i/>
        </w:rPr>
      </w:pPr>
    </w:p>
    <w:p w:rsidR="007235AC" w:rsidRDefault="007235AC">
      <w:pPr>
        <w:spacing w:line="240" w:lineRule="auto"/>
        <w:rPr>
          <w:i/>
        </w:rPr>
        <w:sectPr w:rsidR="007235AC" w:rsidSect="00D05FFB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 w:code="9"/>
          <w:pgMar w:top="1701" w:right="1134" w:bottom="2268" w:left="1134" w:header="1134" w:footer="1701" w:gutter="0"/>
          <w:cols w:space="708"/>
          <w:titlePg/>
          <w:docGrid w:linePitch="360"/>
        </w:sectPr>
      </w:pPr>
    </w:p>
    <w:p w:rsidR="000F7319" w:rsidRPr="000F7319" w:rsidRDefault="00E41785" w:rsidP="00CF37D4">
      <w:pPr>
        <w:pStyle w:val="HChGR"/>
        <w:spacing w:before="120" w:after="120"/>
      </w:pPr>
      <w:r>
        <w:t>«</w:t>
      </w:r>
      <w:r w:rsidR="000F7319" w:rsidRPr="000F7319">
        <w:tab/>
        <w:t>Приложение 16</w:t>
      </w:r>
    </w:p>
    <w:p w:rsidR="000F7319" w:rsidRPr="003C0671" w:rsidRDefault="00CF37D4" w:rsidP="003C0671">
      <w:pPr>
        <w:pStyle w:val="HChGR"/>
        <w:spacing w:before="120"/>
        <w:ind w:left="993" w:right="536" w:hanging="993"/>
        <w:rPr>
          <w:spacing w:val="2"/>
        </w:rPr>
      </w:pPr>
      <w:r>
        <w:rPr>
          <w:lang w:eastAsia="en-GB"/>
        </w:rPr>
        <w:tab/>
      </w:r>
      <w:r>
        <w:rPr>
          <w:lang w:eastAsia="en-GB"/>
        </w:rPr>
        <w:tab/>
      </w:r>
      <w:r w:rsidR="000F7319" w:rsidRPr="003C0671">
        <w:rPr>
          <w:spacing w:val="2"/>
          <w:lang w:eastAsia="en-GB"/>
        </w:rPr>
        <w:t>Установка ремней безопасности с указанием типов ремней и втягивающих устройств</w:t>
      </w:r>
    </w:p>
    <w:tbl>
      <w:tblPr>
        <w:tblW w:w="12900" w:type="dxa"/>
        <w:tblInd w:w="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2260"/>
        <w:gridCol w:w="2283"/>
        <w:gridCol w:w="2268"/>
        <w:gridCol w:w="2402"/>
        <w:gridCol w:w="1558"/>
        <w:gridCol w:w="1135"/>
      </w:tblGrid>
      <w:tr w:rsidR="000F7319" w:rsidRPr="004B5934" w:rsidTr="00A93CFD">
        <w:trPr>
          <w:trHeight w:val="266"/>
          <w:tblHeader/>
        </w:trPr>
        <w:tc>
          <w:tcPr>
            <w:tcW w:w="5000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0F7319" w:rsidRPr="004B5934" w:rsidRDefault="000F7319" w:rsidP="00684661">
            <w:pPr>
              <w:spacing w:before="40" w:after="40" w:line="220" w:lineRule="exact"/>
              <w:ind w:left="567" w:right="113"/>
              <w:jc w:val="center"/>
              <w:rPr>
                <w:bCs/>
                <w:i/>
                <w:sz w:val="16"/>
                <w:szCs w:val="16"/>
                <w:lang w:eastAsia="en-GB"/>
              </w:rPr>
            </w:pPr>
            <w:r w:rsidRPr="004B5934">
              <w:rPr>
                <w:i/>
                <w:sz w:val="16"/>
                <w:szCs w:val="22"/>
              </w:rPr>
              <w:t>Минимальные требования к ремням безопасности и втягивающим устройствам</w:t>
            </w:r>
          </w:p>
        </w:tc>
      </w:tr>
      <w:tr w:rsidR="000F7319" w:rsidRPr="004B5934" w:rsidTr="00E07105">
        <w:trPr>
          <w:trHeight w:val="137"/>
        </w:trPr>
        <w:tc>
          <w:tcPr>
            <w:tcW w:w="385" w:type="pct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F7319" w:rsidRPr="004B5934" w:rsidRDefault="000F7319" w:rsidP="00406DFD">
            <w:pPr>
              <w:spacing w:before="40" w:after="40" w:line="220" w:lineRule="exact"/>
              <w:ind w:left="34" w:right="113"/>
              <w:rPr>
                <w:bCs/>
                <w:i/>
                <w:sz w:val="16"/>
                <w:szCs w:val="16"/>
                <w:lang w:eastAsia="en-GB"/>
              </w:rPr>
            </w:pPr>
            <w:r w:rsidRPr="004B5934">
              <w:rPr>
                <w:bCs/>
                <w:i/>
                <w:sz w:val="16"/>
                <w:szCs w:val="16"/>
                <w:lang w:eastAsia="en-GB"/>
              </w:rPr>
              <w:t>Категория тран</w:t>
            </w:r>
            <w:r w:rsidRPr="004B5934">
              <w:rPr>
                <w:bCs/>
                <w:i/>
                <w:sz w:val="16"/>
                <w:szCs w:val="16"/>
                <w:lang w:eastAsia="en-GB"/>
              </w:rPr>
              <w:t>с</w:t>
            </w:r>
            <w:r w:rsidRPr="004B5934">
              <w:rPr>
                <w:bCs/>
                <w:i/>
                <w:sz w:val="16"/>
                <w:szCs w:val="16"/>
                <w:lang w:eastAsia="en-GB"/>
              </w:rPr>
              <w:t>портного средства</w:t>
            </w:r>
          </w:p>
        </w:tc>
        <w:tc>
          <w:tcPr>
            <w:tcW w:w="357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20" w:after="20" w:line="198" w:lineRule="exact"/>
              <w:ind w:left="113" w:right="113"/>
              <w:jc w:val="center"/>
              <w:rPr>
                <w:bCs/>
                <w:i/>
                <w:sz w:val="16"/>
                <w:szCs w:val="16"/>
              </w:rPr>
            </w:pPr>
            <w:r w:rsidRPr="004B5934">
              <w:rPr>
                <w:bCs/>
                <w:i/>
                <w:sz w:val="16"/>
                <w:szCs w:val="16"/>
              </w:rPr>
              <w:t>Сиденья, установленные в направлении движения</w:t>
            </w:r>
          </w:p>
        </w:tc>
        <w:tc>
          <w:tcPr>
            <w:tcW w:w="604" w:type="pct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F7319" w:rsidRPr="004B5934" w:rsidRDefault="000F7319" w:rsidP="00496BC6">
            <w:pPr>
              <w:spacing w:before="20" w:after="20" w:line="198" w:lineRule="exact"/>
              <w:ind w:left="28"/>
              <w:rPr>
                <w:bCs/>
                <w:i/>
                <w:sz w:val="16"/>
                <w:szCs w:val="16"/>
              </w:rPr>
            </w:pPr>
            <w:r w:rsidRPr="004B5934">
              <w:rPr>
                <w:bCs/>
                <w:i/>
                <w:sz w:val="16"/>
                <w:szCs w:val="16"/>
              </w:rPr>
              <w:t>Сиденья, устано</w:t>
            </w:r>
            <w:r w:rsidRPr="004B5934">
              <w:rPr>
                <w:bCs/>
                <w:i/>
                <w:sz w:val="16"/>
                <w:szCs w:val="16"/>
              </w:rPr>
              <w:t>в</w:t>
            </w:r>
            <w:r w:rsidRPr="004B5934">
              <w:rPr>
                <w:bCs/>
                <w:i/>
                <w:sz w:val="16"/>
                <w:szCs w:val="16"/>
              </w:rPr>
              <w:t>ленные против направления</w:t>
            </w:r>
            <w:r w:rsidR="00496BC6">
              <w:rPr>
                <w:bCs/>
                <w:i/>
                <w:sz w:val="16"/>
                <w:szCs w:val="16"/>
              </w:rPr>
              <w:br/>
            </w:r>
            <w:r w:rsidRPr="004B5934">
              <w:rPr>
                <w:bCs/>
                <w:i/>
                <w:sz w:val="16"/>
                <w:szCs w:val="16"/>
              </w:rPr>
              <w:t>движения</w:t>
            </w:r>
          </w:p>
        </w:tc>
        <w:tc>
          <w:tcPr>
            <w:tcW w:w="440" w:type="pct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20" w:after="20" w:line="198" w:lineRule="exact"/>
              <w:ind w:left="28" w:right="57"/>
              <w:rPr>
                <w:bCs/>
                <w:i/>
                <w:sz w:val="16"/>
                <w:szCs w:val="16"/>
              </w:rPr>
            </w:pPr>
            <w:r w:rsidRPr="004B5934">
              <w:rPr>
                <w:bCs/>
                <w:i/>
                <w:sz w:val="16"/>
                <w:szCs w:val="16"/>
              </w:rPr>
              <w:t>Сиденья, установле</w:t>
            </w:r>
            <w:r w:rsidRPr="004B5934">
              <w:rPr>
                <w:bCs/>
                <w:i/>
                <w:sz w:val="16"/>
                <w:szCs w:val="16"/>
              </w:rPr>
              <w:t>н</w:t>
            </w:r>
            <w:r w:rsidRPr="004B5934">
              <w:rPr>
                <w:bCs/>
                <w:i/>
                <w:sz w:val="16"/>
                <w:szCs w:val="16"/>
              </w:rPr>
              <w:t>ные в боковом положении</w:t>
            </w:r>
          </w:p>
        </w:tc>
      </w:tr>
      <w:tr w:rsidR="00C22042" w:rsidRPr="004B5934" w:rsidTr="00C22042">
        <w:trPr>
          <w:trHeight w:val="132"/>
        </w:trPr>
        <w:tc>
          <w:tcPr>
            <w:tcW w:w="385" w:type="pct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F7319" w:rsidRPr="004B5934" w:rsidRDefault="000F7319" w:rsidP="00684661">
            <w:pPr>
              <w:spacing w:before="40" w:after="40" w:line="220" w:lineRule="exact"/>
              <w:rPr>
                <w:bCs/>
                <w:i/>
                <w:sz w:val="16"/>
                <w:szCs w:val="16"/>
                <w:lang w:eastAsia="en-GB"/>
              </w:rPr>
            </w:pPr>
          </w:p>
        </w:tc>
        <w:tc>
          <w:tcPr>
            <w:tcW w:w="1761" w:type="pct"/>
            <w:gridSpan w:val="2"/>
            <w:shd w:val="clear" w:color="auto" w:fill="auto"/>
            <w:hideMark/>
          </w:tcPr>
          <w:p w:rsidR="000F7319" w:rsidRPr="004B5934" w:rsidRDefault="000F7319" w:rsidP="00684661">
            <w:pPr>
              <w:spacing w:before="20" w:after="20" w:line="198" w:lineRule="exact"/>
              <w:ind w:left="113" w:right="113"/>
              <w:jc w:val="center"/>
              <w:rPr>
                <w:bCs/>
                <w:i/>
                <w:sz w:val="16"/>
                <w:szCs w:val="16"/>
              </w:rPr>
            </w:pPr>
            <w:r w:rsidRPr="004B5934">
              <w:rPr>
                <w:bCs/>
                <w:i/>
                <w:sz w:val="16"/>
                <w:szCs w:val="16"/>
              </w:rPr>
              <w:t>Боковые сиденья</w:t>
            </w:r>
          </w:p>
        </w:tc>
        <w:tc>
          <w:tcPr>
            <w:tcW w:w="1810" w:type="pct"/>
            <w:gridSpan w:val="2"/>
            <w:shd w:val="clear" w:color="auto" w:fill="auto"/>
            <w:hideMark/>
          </w:tcPr>
          <w:p w:rsidR="000F7319" w:rsidRPr="004B5934" w:rsidRDefault="000F7319" w:rsidP="00684661">
            <w:pPr>
              <w:spacing w:before="20" w:after="20" w:line="198" w:lineRule="exact"/>
              <w:ind w:left="113" w:right="113"/>
              <w:jc w:val="center"/>
              <w:rPr>
                <w:bCs/>
                <w:i/>
                <w:sz w:val="16"/>
                <w:szCs w:val="16"/>
              </w:rPr>
            </w:pPr>
            <w:r w:rsidRPr="004B5934">
              <w:rPr>
                <w:bCs/>
                <w:i/>
                <w:sz w:val="16"/>
                <w:szCs w:val="16"/>
              </w:rPr>
              <w:t>Центральные сиденья</w:t>
            </w:r>
          </w:p>
        </w:tc>
        <w:tc>
          <w:tcPr>
            <w:tcW w:w="604" w:type="pct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F7319" w:rsidRPr="004B5934" w:rsidRDefault="000F7319" w:rsidP="00684661">
            <w:pPr>
              <w:spacing w:before="40" w:after="40" w:line="220" w:lineRule="exact"/>
              <w:rPr>
                <w:bCs/>
                <w:i/>
                <w:sz w:val="16"/>
                <w:szCs w:val="16"/>
                <w:lang w:eastAsia="en-GB"/>
              </w:rPr>
            </w:pPr>
          </w:p>
        </w:tc>
        <w:tc>
          <w:tcPr>
            <w:tcW w:w="440" w:type="pct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F7319" w:rsidRPr="004B5934" w:rsidRDefault="000F7319" w:rsidP="00684661">
            <w:pPr>
              <w:spacing w:before="40" w:after="40" w:line="220" w:lineRule="exact"/>
              <w:rPr>
                <w:bCs/>
                <w:i/>
                <w:sz w:val="16"/>
                <w:szCs w:val="16"/>
                <w:lang w:eastAsia="en-GB"/>
              </w:rPr>
            </w:pPr>
          </w:p>
        </w:tc>
      </w:tr>
      <w:tr w:rsidR="00C22042" w:rsidRPr="004B5934" w:rsidTr="00CF37D4">
        <w:trPr>
          <w:trHeight w:hRule="exact" w:val="505"/>
        </w:trPr>
        <w:tc>
          <w:tcPr>
            <w:tcW w:w="385" w:type="pct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F7319" w:rsidRPr="004B5934" w:rsidRDefault="000F7319" w:rsidP="00684661">
            <w:pPr>
              <w:spacing w:before="40" w:after="40" w:line="220" w:lineRule="exact"/>
              <w:rPr>
                <w:bCs/>
                <w:i/>
                <w:sz w:val="16"/>
                <w:szCs w:val="16"/>
                <w:lang w:eastAsia="en-GB"/>
              </w:rPr>
            </w:pPr>
          </w:p>
        </w:tc>
        <w:tc>
          <w:tcPr>
            <w:tcW w:w="876" w:type="pct"/>
            <w:shd w:val="clear" w:color="auto" w:fill="auto"/>
            <w:hideMark/>
          </w:tcPr>
          <w:p w:rsidR="000F7319" w:rsidRPr="004B5934" w:rsidRDefault="000F7319" w:rsidP="005462AD">
            <w:pPr>
              <w:spacing w:before="20" w:after="20" w:line="198" w:lineRule="exact"/>
              <w:ind w:left="28" w:right="113"/>
              <w:jc w:val="center"/>
              <w:rPr>
                <w:bCs/>
                <w:i/>
                <w:sz w:val="16"/>
                <w:szCs w:val="16"/>
              </w:rPr>
            </w:pPr>
            <w:r w:rsidRPr="004B5934">
              <w:rPr>
                <w:bCs/>
                <w:i/>
                <w:sz w:val="16"/>
                <w:szCs w:val="16"/>
              </w:rPr>
              <w:t>Передние</w:t>
            </w:r>
          </w:p>
        </w:tc>
        <w:tc>
          <w:tcPr>
            <w:tcW w:w="885" w:type="pct"/>
            <w:shd w:val="clear" w:color="auto" w:fill="auto"/>
            <w:hideMark/>
          </w:tcPr>
          <w:p w:rsidR="000F7319" w:rsidRPr="004B5934" w:rsidRDefault="000F7319" w:rsidP="005462AD">
            <w:pPr>
              <w:spacing w:before="20" w:after="20" w:line="198" w:lineRule="exact"/>
              <w:ind w:left="28" w:right="113"/>
              <w:jc w:val="center"/>
              <w:rPr>
                <w:bCs/>
                <w:i/>
                <w:sz w:val="16"/>
                <w:szCs w:val="16"/>
              </w:rPr>
            </w:pPr>
            <w:r w:rsidRPr="004B5934">
              <w:rPr>
                <w:bCs/>
                <w:i/>
                <w:sz w:val="16"/>
                <w:szCs w:val="16"/>
              </w:rPr>
              <w:t>Прочие</w:t>
            </w:r>
          </w:p>
        </w:tc>
        <w:tc>
          <w:tcPr>
            <w:tcW w:w="879" w:type="pct"/>
            <w:shd w:val="clear" w:color="auto" w:fill="auto"/>
            <w:hideMark/>
          </w:tcPr>
          <w:p w:rsidR="000F7319" w:rsidRPr="004B5934" w:rsidRDefault="000F7319" w:rsidP="005462AD">
            <w:pPr>
              <w:spacing w:before="20" w:after="20" w:line="198" w:lineRule="exact"/>
              <w:ind w:left="28" w:right="113"/>
              <w:jc w:val="center"/>
              <w:rPr>
                <w:bCs/>
                <w:i/>
                <w:sz w:val="16"/>
                <w:szCs w:val="16"/>
              </w:rPr>
            </w:pPr>
            <w:r w:rsidRPr="004B5934">
              <w:rPr>
                <w:bCs/>
                <w:i/>
                <w:sz w:val="16"/>
                <w:szCs w:val="16"/>
              </w:rPr>
              <w:t>Передние</w:t>
            </w:r>
          </w:p>
        </w:tc>
        <w:tc>
          <w:tcPr>
            <w:tcW w:w="931" w:type="pct"/>
            <w:shd w:val="clear" w:color="auto" w:fill="auto"/>
            <w:hideMark/>
          </w:tcPr>
          <w:p w:rsidR="000F7319" w:rsidRPr="004B5934" w:rsidRDefault="000F7319" w:rsidP="005462AD">
            <w:pPr>
              <w:spacing w:before="20" w:after="20" w:line="198" w:lineRule="exact"/>
              <w:ind w:left="28" w:right="113"/>
              <w:jc w:val="center"/>
              <w:rPr>
                <w:bCs/>
                <w:i/>
                <w:sz w:val="16"/>
                <w:szCs w:val="16"/>
              </w:rPr>
            </w:pPr>
            <w:r w:rsidRPr="004B5934">
              <w:rPr>
                <w:bCs/>
                <w:i/>
                <w:sz w:val="16"/>
                <w:szCs w:val="16"/>
              </w:rPr>
              <w:t>Прочие</w:t>
            </w:r>
          </w:p>
        </w:tc>
        <w:tc>
          <w:tcPr>
            <w:tcW w:w="604" w:type="pct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F7319" w:rsidRPr="004B5934" w:rsidRDefault="000F7319" w:rsidP="00684661">
            <w:pPr>
              <w:spacing w:before="40" w:after="40" w:line="220" w:lineRule="exact"/>
              <w:rPr>
                <w:bCs/>
                <w:i/>
                <w:sz w:val="16"/>
                <w:szCs w:val="16"/>
                <w:lang w:eastAsia="en-GB"/>
              </w:rPr>
            </w:pPr>
          </w:p>
        </w:tc>
        <w:tc>
          <w:tcPr>
            <w:tcW w:w="440" w:type="pct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F7319" w:rsidRPr="004B5934" w:rsidRDefault="000F7319" w:rsidP="00684661">
            <w:pPr>
              <w:spacing w:before="40" w:after="40" w:line="220" w:lineRule="exact"/>
              <w:rPr>
                <w:bCs/>
                <w:i/>
                <w:sz w:val="16"/>
                <w:szCs w:val="16"/>
                <w:lang w:eastAsia="en-GB"/>
              </w:rPr>
            </w:pPr>
          </w:p>
        </w:tc>
      </w:tr>
      <w:tr w:rsidR="00C22042" w:rsidRPr="004B5934" w:rsidTr="00CF37D4">
        <w:trPr>
          <w:trHeight w:val="285"/>
        </w:trPr>
        <w:tc>
          <w:tcPr>
            <w:tcW w:w="385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34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M</w:t>
            </w:r>
            <w:r w:rsidRPr="004B5934">
              <w:rPr>
                <w:bCs/>
                <w:sz w:val="16"/>
                <w:szCs w:val="16"/>
                <w:vertAlign w:val="subscript"/>
                <w:lang w:eastAsia="en-GB"/>
              </w:rPr>
              <w:t>1</w:t>
            </w:r>
          </w:p>
        </w:tc>
        <w:tc>
          <w:tcPr>
            <w:tcW w:w="876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Ar4m</w:t>
            </w:r>
          </w:p>
        </w:tc>
        <w:tc>
          <w:tcPr>
            <w:tcW w:w="885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Ar4m</w:t>
            </w:r>
          </w:p>
        </w:tc>
        <w:tc>
          <w:tcPr>
            <w:tcW w:w="879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Ar4m</w:t>
            </w:r>
          </w:p>
        </w:tc>
        <w:tc>
          <w:tcPr>
            <w:tcW w:w="931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Ar4m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B, Br3, Br4m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-</w:t>
            </w:r>
          </w:p>
        </w:tc>
      </w:tr>
      <w:tr w:rsidR="00C22042" w:rsidRPr="004B5934" w:rsidTr="00CF37D4">
        <w:trPr>
          <w:trHeight w:val="285"/>
        </w:trPr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4B5934">
            <w:pPr>
              <w:spacing w:before="40" w:after="40" w:line="200" w:lineRule="exact"/>
              <w:ind w:left="34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M</w:t>
            </w:r>
            <w:r w:rsidRPr="004B5934">
              <w:rPr>
                <w:bCs/>
                <w:sz w:val="16"/>
                <w:szCs w:val="16"/>
                <w:vertAlign w:val="subscript"/>
                <w:lang w:eastAsia="en-GB"/>
              </w:rPr>
              <w:t>2</w:t>
            </w:r>
            <w:r w:rsidRPr="004B5934">
              <w:rPr>
                <w:bCs/>
                <w:sz w:val="16"/>
                <w:szCs w:val="16"/>
                <w:lang w:eastAsia="en-GB"/>
              </w:rPr>
              <w:t xml:space="preserve"> &lt; 3</w:t>
            </w:r>
            <w:r w:rsidR="004B5934">
              <w:rPr>
                <w:bCs/>
                <w:sz w:val="16"/>
                <w:szCs w:val="16"/>
                <w:lang w:eastAsia="en-GB"/>
              </w:rPr>
              <w:t>,</w:t>
            </w:r>
            <w:r w:rsidR="00496BC6">
              <w:rPr>
                <w:bCs/>
                <w:sz w:val="16"/>
                <w:szCs w:val="16"/>
                <w:lang w:eastAsia="en-GB"/>
              </w:rPr>
              <w:t>5 т</w:t>
            </w:r>
          </w:p>
        </w:tc>
        <w:tc>
          <w:tcPr>
            <w:tcW w:w="8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Ar4m, Ar4Nm</w:t>
            </w:r>
          </w:p>
        </w:tc>
        <w:tc>
          <w:tcPr>
            <w:tcW w:w="8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Ar4m, Ar4Nm</w:t>
            </w:r>
          </w:p>
        </w:tc>
        <w:tc>
          <w:tcPr>
            <w:tcW w:w="8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Ar4m, Ar4Nm</w:t>
            </w:r>
          </w:p>
        </w:tc>
        <w:tc>
          <w:tcPr>
            <w:tcW w:w="9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Ar4m, Ar4Nm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Br3, Br4m, Br4Nm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-</w:t>
            </w:r>
          </w:p>
        </w:tc>
      </w:tr>
      <w:tr w:rsidR="00C22042" w:rsidRPr="004B5934" w:rsidTr="00CF37D4">
        <w:trPr>
          <w:trHeight w:val="482"/>
        </w:trPr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34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M</w:t>
            </w:r>
            <w:r w:rsidRPr="004B5934">
              <w:rPr>
                <w:bCs/>
                <w:sz w:val="16"/>
                <w:szCs w:val="16"/>
                <w:vertAlign w:val="subscript"/>
                <w:lang w:eastAsia="en-GB"/>
              </w:rPr>
              <w:t>2</w:t>
            </w:r>
            <w:r w:rsidR="004B5934">
              <w:rPr>
                <w:bCs/>
                <w:sz w:val="16"/>
                <w:szCs w:val="16"/>
                <w:lang w:eastAsia="en-GB"/>
              </w:rPr>
              <w:t xml:space="preserve"> &gt; 3,</w:t>
            </w:r>
            <w:r w:rsidR="00496BC6">
              <w:rPr>
                <w:bCs/>
                <w:sz w:val="16"/>
                <w:szCs w:val="16"/>
                <w:lang w:eastAsia="en-GB"/>
              </w:rPr>
              <w:t>5 т</w:t>
            </w:r>
          </w:p>
        </w:tc>
        <w:tc>
          <w:tcPr>
            <w:tcW w:w="8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Br3, Br4m, Br4Nm или Ar4m или Ar4Nm ●</w:t>
            </w:r>
          </w:p>
        </w:tc>
        <w:tc>
          <w:tcPr>
            <w:tcW w:w="8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Br3, Br4m, Br4Nm или Ar4m или Ar4Nm ●</w:t>
            </w:r>
          </w:p>
        </w:tc>
        <w:tc>
          <w:tcPr>
            <w:tcW w:w="8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Br3, Br4m, Br4Nm или Ar4m или Ar4Nm ●</w:t>
            </w:r>
          </w:p>
        </w:tc>
        <w:tc>
          <w:tcPr>
            <w:tcW w:w="9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Br3, Br4m, Br4Nm или Ar4m или Ar4Nm ●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Br3, Br4m, Br4Nm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-</w:t>
            </w:r>
          </w:p>
        </w:tc>
      </w:tr>
      <w:tr w:rsidR="00C22042" w:rsidRPr="004B5934" w:rsidTr="00CF37D4">
        <w:trPr>
          <w:trHeight w:val="458"/>
        </w:trPr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34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M</w:t>
            </w:r>
            <w:r w:rsidRPr="004B5934">
              <w:rPr>
                <w:bCs/>
                <w:sz w:val="16"/>
                <w:szCs w:val="16"/>
                <w:vertAlign w:val="subscript"/>
                <w:lang w:eastAsia="en-GB"/>
              </w:rPr>
              <w:t>3</w:t>
            </w:r>
          </w:p>
        </w:tc>
        <w:tc>
          <w:tcPr>
            <w:tcW w:w="8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line="200" w:lineRule="exact"/>
              <w:ind w:left="57" w:right="17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Br3, Br4m, Br4Nm или Ar4m или Ar4Nm ●</w:t>
            </w:r>
          </w:p>
          <w:p w:rsidR="000F7319" w:rsidRPr="004B5934" w:rsidRDefault="000F7319" w:rsidP="00684661">
            <w:pPr>
              <w:spacing w:before="40" w:after="40" w:line="200" w:lineRule="exact"/>
              <w:ind w:left="57" w:right="19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Условия допуска поясного ремня см. в пункте 8.1.7</w:t>
            </w:r>
          </w:p>
        </w:tc>
        <w:tc>
          <w:tcPr>
            <w:tcW w:w="8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line="200" w:lineRule="exact"/>
              <w:ind w:left="57" w:right="19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Br3, Br4m, Br4Nm или Ar4m или Ar4Nm ●</w:t>
            </w:r>
          </w:p>
          <w:p w:rsidR="000F7319" w:rsidRPr="004B5934" w:rsidRDefault="000F7319" w:rsidP="00684661">
            <w:pPr>
              <w:spacing w:before="40" w:line="200" w:lineRule="exact"/>
              <w:ind w:left="57" w:right="19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Условия допуска поясного ремня см. в пункте 8.1.7</w:t>
            </w:r>
          </w:p>
        </w:tc>
        <w:tc>
          <w:tcPr>
            <w:tcW w:w="8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line="200" w:lineRule="exact"/>
              <w:ind w:left="57" w:right="39"/>
              <w:rPr>
                <w:bCs/>
                <w:sz w:val="16"/>
                <w:szCs w:val="16"/>
                <w:lang w:val="en-US" w:eastAsia="en-GB"/>
              </w:rPr>
            </w:pPr>
            <w:r w:rsidRPr="004B5934">
              <w:rPr>
                <w:bCs/>
                <w:sz w:val="16"/>
                <w:szCs w:val="16"/>
                <w:lang w:val="en-US" w:eastAsia="en-GB"/>
              </w:rPr>
              <w:t>Br3, Br4m, Br4Nm or Ar4m or Ar4Nm ●</w:t>
            </w:r>
          </w:p>
          <w:p w:rsidR="000F7319" w:rsidRPr="004B5934" w:rsidRDefault="000F7319" w:rsidP="00684661">
            <w:pPr>
              <w:spacing w:before="40" w:line="200" w:lineRule="exact"/>
              <w:ind w:left="57" w:right="39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Условия допуска поясного ремня см. в пункте 8.1.7</w:t>
            </w:r>
          </w:p>
        </w:tc>
        <w:tc>
          <w:tcPr>
            <w:tcW w:w="9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line="200" w:lineRule="exact"/>
              <w:ind w:left="57" w:right="39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Br3, Br4m, Br4Nm или Ar4m или Ar4Nm ●</w:t>
            </w:r>
          </w:p>
          <w:p w:rsidR="000F7319" w:rsidRPr="004B5934" w:rsidRDefault="000F7319" w:rsidP="00684661">
            <w:pPr>
              <w:spacing w:before="40" w:line="200" w:lineRule="exact"/>
              <w:ind w:left="57" w:right="39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Условия допуска поясного ремня см. в пункте 8.1.7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-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B, Br3, Br4m, Br4Nm</w:t>
            </w:r>
          </w:p>
        </w:tc>
      </w:tr>
      <w:tr w:rsidR="00C22042" w:rsidRPr="004B5934" w:rsidTr="00CF37D4">
        <w:trPr>
          <w:trHeight w:val="482"/>
        </w:trPr>
        <w:tc>
          <w:tcPr>
            <w:tcW w:w="38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34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N</w:t>
            </w:r>
            <w:r w:rsidRPr="004B5934">
              <w:rPr>
                <w:bCs/>
                <w:sz w:val="16"/>
                <w:szCs w:val="16"/>
                <w:vertAlign w:val="subscript"/>
                <w:lang w:eastAsia="en-GB"/>
              </w:rPr>
              <w:t>1</w:t>
            </w:r>
          </w:p>
        </w:tc>
        <w:tc>
          <w:tcPr>
            <w:tcW w:w="876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Ar4m, Ar4Nm</w:t>
            </w:r>
          </w:p>
        </w:tc>
        <w:tc>
          <w:tcPr>
            <w:tcW w:w="885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val="en-US" w:eastAsia="en-GB"/>
              </w:rPr>
            </w:pPr>
            <w:r w:rsidRPr="004B5934">
              <w:rPr>
                <w:bCs/>
                <w:sz w:val="16"/>
                <w:szCs w:val="16"/>
                <w:lang w:val="en-US" w:eastAsia="en-GB"/>
              </w:rPr>
              <w:t>Ar4m, Ar4Nm, Br4m, Br4Nm Ø</w:t>
            </w:r>
          </w:p>
        </w:tc>
        <w:tc>
          <w:tcPr>
            <w:tcW w:w="879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0F7319" w:rsidRPr="009569DB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val="en-US" w:eastAsia="en-GB"/>
              </w:rPr>
            </w:pP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B, Br3, Br4m, Br4Nm </w:t>
            </w:r>
            <w:r w:rsidRPr="004B5934">
              <w:rPr>
                <w:bCs/>
                <w:sz w:val="16"/>
                <w:szCs w:val="16"/>
                <w:lang w:eastAsia="en-GB"/>
              </w:rPr>
              <w:t>или</w:t>
            </w: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 A, Ar4m, Ar4Nm*</w:t>
            </w:r>
            <w:r w:rsidR="009569DB" w:rsidRPr="009569DB">
              <w:rPr>
                <w:bCs/>
                <w:sz w:val="16"/>
                <w:szCs w:val="16"/>
                <w:vertAlign w:val="superscript"/>
                <w:lang w:val="en-US" w:eastAsia="en-GB"/>
              </w:rPr>
              <w:t>,</w:t>
            </w:r>
            <w:r w:rsidRPr="009569DB">
              <w:rPr>
                <w:bCs/>
                <w:sz w:val="16"/>
                <w:szCs w:val="16"/>
                <w:vertAlign w:val="superscript"/>
                <w:lang w:val="en-US" w:eastAsia="en-GB"/>
              </w:rPr>
              <w:t xml:space="preserve"> </w:t>
            </w:r>
            <w:r w:rsidRPr="004B5934">
              <w:rPr>
                <w:bCs/>
                <w:sz w:val="16"/>
                <w:szCs w:val="16"/>
                <w:vertAlign w:val="superscript"/>
                <w:lang w:val="en-US" w:eastAsia="en-GB"/>
              </w:rPr>
              <w:t>1</w:t>
            </w:r>
          </w:p>
        </w:tc>
        <w:tc>
          <w:tcPr>
            <w:tcW w:w="931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B, Br3, Br4m, Br4Nm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B, Br3, Br4m, Br4Nm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-</w:t>
            </w:r>
          </w:p>
        </w:tc>
      </w:tr>
      <w:tr w:rsidR="00C22042" w:rsidRPr="004B5934" w:rsidTr="00CF37D4">
        <w:trPr>
          <w:trHeight w:val="132"/>
        </w:trPr>
        <w:tc>
          <w:tcPr>
            <w:tcW w:w="385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F7319" w:rsidRPr="004B5934" w:rsidRDefault="000F7319" w:rsidP="00684661">
            <w:pPr>
              <w:spacing w:before="40" w:after="40" w:line="200" w:lineRule="exact"/>
              <w:rPr>
                <w:bCs/>
                <w:sz w:val="16"/>
                <w:szCs w:val="16"/>
                <w:lang w:eastAsia="en-GB"/>
              </w:rPr>
            </w:pPr>
          </w:p>
        </w:tc>
        <w:tc>
          <w:tcPr>
            <w:tcW w:w="876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</w:p>
        </w:tc>
        <w:tc>
          <w:tcPr>
            <w:tcW w:w="885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406DFD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96BC6">
              <w:rPr>
                <w:bCs/>
                <w:spacing w:val="0"/>
                <w:sz w:val="16"/>
                <w:szCs w:val="16"/>
                <w:lang w:eastAsia="en-GB"/>
              </w:rPr>
              <w:t>Допускается поясной р</w:t>
            </w:r>
            <w:r w:rsidR="00496BC6" w:rsidRPr="00496BC6">
              <w:rPr>
                <w:bCs/>
                <w:spacing w:val="0"/>
                <w:sz w:val="16"/>
                <w:szCs w:val="16"/>
                <w:lang w:eastAsia="en-GB"/>
              </w:rPr>
              <w:t>е</w:t>
            </w:r>
            <w:r w:rsidR="000F7319" w:rsidRPr="00496BC6">
              <w:rPr>
                <w:bCs/>
                <w:spacing w:val="0"/>
                <w:sz w:val="16"/>
                <w:szCs w:val="16"/>
                <w:lang w:eastAsia="en-GB"/>
              </w:rPr>
              <w:t>мень,</w:t>
            </w:r>
            <w:r w:rsidR="000F7319" w:rsidRPr="004B5934">
              <w:rPr>
                <w:bCs/>
                <w:sz w:val="16"/>
                <w:szCs w:val="16"/>
                <w:lang w:eastAsia="en-GB"/>
              </w:rPr>
              <w:t xml:space="preserve"> указанный в пункте 8.1.2.1, ес</w:t>
            </w:r>
            <w:r w:rsidRPr="004B5934">
              <w:rPr>
                <w:bCs/>
                <w:sz w:val="16"/>
                <w:szCs w:val="16"/>
                <w:lang w:eastAsia="en-GB"/>
              </w:rPr>
              <w:t>ли сиденье нахо</w:t>
            </w:r>
            <w:r w:rsidR="000F7319" w:rsidRPr="004B5934">
              <w:rPr>
                <w:bCs/>
                <w:sz w:val="16"/>
                <w:szCs w:val="16"/>
                <w:lang w:eastAsia="en-GB"/>
              </w:rPr>
              <w:t>дится с внутренней стороны прох</w:t>
            </w:r>
            <w:r w:rsidR="000F7319" w:rsidRPr="004B5934">
              <w:rPr>
                <w:bCs/>
                <w:sz w:val="16"/>
                <w:szCs w:val="16"/>
                <w:lang w:eastAsia="en-GB"/>
              </w:rPr>
              <w:t>о</w:t>
            </w:r>
            <w:r w:rsidR="000F7319" w:rsidRPr="004B5934">
              <w:rPr>
                <w:bCs/>
                <w:sz w:val="16"/>
                <w:szCs w:val="16"/>
                <w:lang w:eastAsia="en-GB"/>
              </w:rPr>
              <w:t>да</w:t>
            </w:r>
          </w:p>
        </w:tc>
        <w:tc>
          <w:tcPr>
            <w:tcW w:w="879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406DFD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96BC6">
              <w:rPr>
                <w:bCs/>
                <w:spacing w:val="0"/>
                <w:sz w:val="16"/>
                <w:szCs w:val="16"/>
                <w:lang w:eastAsia="en-GB"/>
              </w:rPr>
              <w:t>Допускается поясной ре</w:t>
            </w:r>
            <w:r w:rsidR="000F7319" w:rsidRPr="00496BC6">
              <w:rPr>
                <w:bCs/>
                <w:spacing w:val="0"/>
                <w:sz w:val="16"/>
                <w:szCs w:val="16"/>
                <w:lang w:eastAsia="en-GB"/>
              </w:rPr>
              <w:t>мень,</w:t>
            </w:r>
            <w:r w:rsidR="000F7319" w:rsidRPr="004B5934">
              <w:rPr>
                <w:bCs/>
                <w:sz w:val="16"/>
                <w:szCs w:val="16"/>
                <w:lang w:eastAsia="en-GB"/>
              </w:rPr>
              <w:t xml:space="preserve"> указанный в пункте 8.1.6, если ветровое стекло не находится в исходной зоне</w:t>
            </w:r>
          </w:p>
        </w:tc>
        <w:tc>
          <w:tcPr>
            <w:tcW w:w="931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</w:p>
        </w:tc>
        <w:tc>
          <w:tcPr>
            <w:tcW w:w="604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7319" w:rsidRPr="004B5934" w:rsidRDefault="000F7319" w:rsidP="00684661">
            <w:pPr>
              <w:spacing w:before="40" w:after="40" w:line="200" w:lineRule="exact"/>
              <w:ind w:left="57"/>
              <w:rPr>
                <w:bCs/>
                <w:sz w:val="16"/>
                <w:szCs w:val="16"/>
                <w:lang w:eastAsia="en-GB"/>
              </w:rPr>
            </w:pPr>
          </w:p>
        </w:tc>
        <w:tc>
          <w:tcPr>
            <w:tcW w:w="440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</w:p>
        </w:tc>
      </w:tr>
      <w:tr w:rsidR="00C22042" w:rsidRPr="004B5934" w:rsidTr="00CF37D4">
        <w:trPr>
          <w:trHeight w:val="1231"/>
        </w:trPr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F7319" w:rsidRPr="004B5934" w:rsidRDefault="000F7319" w:rsidP="00684661">
            <w:pPr>
              <w:spacing w:before="40" w:after="40" w:line="200" w:lineRule="exact"/>
              <w:ind w:left="34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N</w:t>
            </w:r>
            <w:r w:rsidRPr="004B5934">
              <w:rPr>
                <w:bCs/>
                <w:sz w:val="16"/>
                <w:szCs w:val="16"/>
                <w:vertAlign w:val="subscript"/>
                <w:lang w:eastAsia="en-GB"/>
              </w:rPr>
              <w:t>2</w:t>
            </w:r>
          </w:p>
          <w:p w:rsidR="000F7319" w:rsidRPr="004B5934" w:rsidRDefault="000F7319" w:rsidP="00684661">
            <w:pPr>
              <w:spacing w:before="40" w:after="40" w:line="200" w:lineRule="exact"/>
              <w:ind w:left="34" w:right="113"/>
              <w:rPr>
                <w:bCs/>
                <w:sz w:val="16"/>
                <w:szCs w:val="16"/>
                <w:lang w:eastAsia="en-GB"/>
              </w:rPr>
            </w:pPr>
          </w:p>
        </w:tc>
        <w:tc>
          <w:tcPr>
            <w:tcW w:w="87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val="en-US" w:eastAsia="en-GB"/>
              </w:rPr>
            </w:pP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Br3, Br4m, Br4Nm </w:t>
            </w:r>
            <w:r w:rsidRPr="004B5934">
              <w:rPr>
                <w:bCs/>
                <w:sz w:val="16"/>
                <w:szCs w:val="16"/>
                <w:lang w:eastAsia="en-GB"/>
              </w:rPr>
              <w:t>или</w:t>
            </w: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 Ar4m, Ar4Nm*</w:t>
            </w:r>
          </w:p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96BC6">
              <w:rPr>
                <w:bCs/>
                <w:spacing w:val="0"/>
                <w:sz w:val="16"/>
                <w:szCs w:val="16"/>
                <w:lang w:eastAsia="en-GB"/>
              </w:rPr>
              <w:t>Допускается поясной ремень,</w:t>
            </w:r>
            <w:r w:rsidRPr="004B5934">
              <w:rPr>
                <w:bCs/>
                <w:sz w:val="16"/>
                <w:szCs w:val="16"/>
                <w:lang w:eastAsia="en-GB"/>
              </w:rPr>
              <w:t xml:space="preserve"> указанный в пункте 8.1.6, если ветровое стекло нах</w:t>
            </w:r>
            <w:r w:rsidRPr="004B5934">
              <w:rPr>
                <w:bCs/>
                <w:sz w:val="16"/>
                <w:szCs w:val="16"/>
                <w:lang w:eastAsia="en-GB"/>
              </w:rPr>
              <w:t>о</w:t>
            </w:r>
            <w:r w:rsidRPr="004B5934">
              <w:rPr>
                <w:bCs/>
                <w:sz w:val="16"/>
                <w:szCs w:val="16"/>
                <w:lang w:eastAsia="en-GB"/>
              </w:rPr>
              <w:t>дится вне исходной зоны, а также в случае сиденья в</w:t>
            </w:r>
            <w:r w:rsidRPr="004B5934">
              <w:rPr>
                <w:bCs/>
                <w:sz w:val="16"/>
                <w:szCs w:val="16"/>
                <w:lang w:eastAsia="en-GB"/>
              </w:rPr>
              <w:t>о</w:t>
            </w:r>
            <w:r w:rsidRPr="004B5934">
              <w:rPr>
                <w:bCs/>
                <w:sz w:val="16"/>
                <w:szCs w:val="16"/>
                <w:lang w:eastAsia="en-GB"/>
              </w:rPr>
              <w:t>дителя</w:t>
            </w:r>
          </w:p>
        </w:tc>
        <w:tc>
          <w:tcPr>
            <w:tcW w:w="88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 xml:space="preserve">B, Br3, Br4m, Br4Nm </w:t>
            </w:r>
          </w:p>
        </w:tc>
        <w:tc>
          <w:tcPr>
            <w:tcW w:w="879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val="en-US" w:eastAsia="en-GB"/>
              </w:rPr>
            </w:pP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B, Br3, Br4m, Br4Nm </w:t>
            </w:r>
            <w:r w:rsidRPr="004B5934">
              <w:rPr>
                <w:bCs/>
                <w:sz w:val="16"/>
                <w:szCs w:val="16"/>
                <w:lang w:eastAsia="en-GB"/>
              </w:rPr>
              <w:t>или</w:t>
            </w: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 A, Ar4m, Ar4Nm*</w:t>
            </w:r>
          </w:p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CF37D4">
              <w:rPr>
                <w:bCs/>
                <w:spacing w:val="0"/>
                <w:sz w:val="16"/>
                <w:szCs w:val="16"/>
                <w:lang w:eastAsia="en-GB"/>
              </w:rPr>
              <w:t>Допуска</w:t>
            </w:r>
            <w:r w:rsidR="00406DFD" w:rsidRPr="00CF37D4">
              <w:rPr>
                <w:bCs/>
                <w:spacing w:val="0"/>
                <w:sz w:val="16"/>
                <w:szCs w:val="16"/>
                <w:lang w:eastAsia="en-GB"/>
              </w:rPr>
              <w:t>ется поясной ре</w:t>
            </w:r>
            <w:r w:rsidRPr="00CF37D4">
              <w:rPr>
                <w:bCs/>
                <w:spacing w:val="0"/>
                <w:sz w:val="16"/>
                <w:szCs w:val="16"/>
                <w:lang w:eastAsia="en-GB"/>
              </w:rPr>
              <w:t>мень</w:t>
            </w:r>
            <w:r w:rsidRPr="004B5934">
              <w:rPr>
                <w:bCs/>
                <w:sz w:val="16"/>
                <w:szCs w:val="16"/>
                <w:lang w:eastAsia="en-GB"/>
              </w:rPr>
              <w:t>, указанный в пункте 8.1.6, если ветровое стекло не находится в исходной зоне</w:t>
            </w:r>
          </w:p>
        </w:tc>
        <w:tc>
          <w:tcPr>
            <w:tcW w:w="931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B, Br3, Br4m, Br4Nm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B, Br3, Br4m, Br4Nm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-</w:t>
            </w:r>
          </w:p>
        </w:tc>
      </w:tr>
      <w:tr w:rsidR="00C22042" w:rsidRPr="004B5934" w:rsidTr="00CF37D4">
        <w:tblPrEx>
          <w:tblLook w:val="0000" w:firstRow="0" w:lastRow="0" w:firstColumn="0" w:lastColumn="0" w:noHBand="0" w:noVBand="0"/>
        </w:tblPrEx>
        <w:trPr>
          <w:trHeight w:val="1376"/>
        </w:trPr>
        <w:tc>
          <w:tcPr>
            <w:tcW w:w="3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F7319" w:rsidRPr="004B5934" w:rsidRDefault="000F7319" w:rsidP="00684661">
            <w:pPr>
              <w:spacing w:before="40" w:after="40" w:line="200" w:lineRule="exact"/>
              <w:ind w:left="34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N</w:t>
            </w:r>
            <w:r w:rsidRPr="004B5934">
              <w:rPr>
                <w:bCs/>
                <w:sz w:val="16"/>
                <w:szCs w:val="16"/>
                <w:vertAlign w:val="subscript"/>
                <w:lang w:eastAsia="en-GB"/>
              </w:rPr>
              <w:t>3</w:t>
            </w:r>
          </w:p>
        </w:tc>
        <w:tc>
          <w:tcPr>
            <w:tcW w:w="87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val="en-US" w:eastAsia="en-GB"/>
              </w:rPr>
            </w:pP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Br3, Br4m, Br4Nm </w:t>
            </w:r>
            <w:r w:rsidRPr="004B5934">
              <w:rPr>
                <w:bCs/>
                <w:sz w:val="16"/>
                <w:szCs w:val="16"/>
                <w:lang w:eastAsia="en-GB"/>
              </w:rPr>
              <w:t>или</w:t>
            </w: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 Ar4m, Ar4Nm*</w:t>
            </w:r>
          </w:p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CF37D4">
              <w:rPr>
                <w:bCs/>
                <w:spacing w:val="0"/>
                <w:sz w:val="16"/>
                <w:szCs w:val="16"/>
                <w:lang w:eastAsia="en-GB"/>
              </w:rPr>
              <w:t>Допускается поясной ремень</w:t>
            </w:r>
            <w:r w:rsidRPr="004B5934">
              <w:rPr>
                <w:bCs/>
                <w:sz w:val="16"/>
                <w:szCs w:val="16"/>
                <w:lang w:eastAsia="en-GB"/>
              </w:rPr>
              <w:t>, указанный в пункте 8.1.6, если ветровое стекло нах</w:t>
            </w:r>
            <w:r w:rsidRPr="004B5934">
              <w:rPr>
                <w:bCs/>
                <w:sz w:val="16"/>
                <w:szCs w:val="16"/>
                <w:lang w:eastAsia="en-GB"/>
              </w:rPr>
              <w:t>о</w:t>
            </w:r>
            <w:r w:rsidRPr="004B5934">
              <w:rPr>
                <w:bCs/>
                <w:sz w:val="16"/>
                <w:szCs w:val="16"/>
                <w:lang w:eastAsia="en-GB"/>
              </w:rPr>
              <w:t>дится вне исходной зоны, а также в случае сиденья в</w:t>
            </w:r>
            <w:r w:rsidRPr="004B5934">
              <w:rPr>
                <w:bCs/>
                <w:sz w:val="16"/>
                <w:szCs w:val="16"/>
                <w:lang w:eastAsia="en-GB"/>
              </w:rPr>
              <w:t>о</w:t>
            </w:r>
            <w:r w:rsidRPr="004B5934">
              <w:rPr>
                <w:bCs/>
                <w:sz w:val="16"/>
                <w:szCs w:val="16"/>
                <w:lang w:eastAsia="en-GB"/>
              </w:rPr>
              <w:t>дителя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B, Br3, Br4m, Br4Nm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val="en-US" w:eastAsia="en-GB"/>
              </w:rPr>
            </w:pP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B, Br3, Br4m, Br4Nm </w:t>
            </w:r>
            <w:r w:rsidRPr="004B5934">
              <w:rPr>
                <w:bCs/>
                <w:sz w:val="16"/>
                <w:szCs w:val="16"/>
                <w:lang w:eastAsia="en-GB"/>
              </w:rPr>
              <w:t>или</w:t>
            </w:r>
            <w:r w:rsidRPr="004B5934">
              <w:rPr>
                <w:bCs/>
                <w:sz w:val="16"/>
                <w:szCs w:val="16"/>
                <w:lang w:val="en-US" w:eastAsia="en-GB"/>
              </w:rPr>
              <w:t xml:space="preserve"> A, Ar4m, Ar4Nm*</w:t>
            </w:r>
          </w:p>
          <w:p w:rsidR="000F7319" w:rsidRPr="004B5934" w:rsidRDefault="00406DFD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CF37D4">
              <w:rPr>
                <w:bCs/>
                <w:spacing w:val="0"/>
                <w:sz w:val="16"/>
                <w:szCs w:val="16"/>
                <w:lang w:eastAsia="en-GB"/>
              </w:rPr>
              <w:t>Допускается поясной ре</w:t>
            </w:r>
            <w:r w:rsidR="000F7319" w:rsidRPr="00CF37D4">
              <w:rPr>
                <w:bCs/>
                <w:spacing w:val="0"/>
                <w:sz w:val="16"/>
                <w:szCs w:val="16"/>
                <w:lang w:eastAsia="en-GB"/>
              </w:rPr>
              <w:t>мень,</w:t>
            </w:r>
            <w:r w:rsidR="000F7319" w:rsidRPr="004B5934">
              <w:rPr>
                <w:bCs/>
                <w:sz w:val="16"/>
                <w:szCs w:val="16"/>
                <w:lang w:eastAsia="en-GB"/>
              </w:rPr>
              <w:t xml:space="preserve"> указанный в пункте 8.1.6, если ветровое стекло не находится в исходной зоне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B, Br3, Br4m, Br4Nm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B, Br3, Br4m, Br4Nm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F7319" w:rsidRPr="004B5934" w:rsidRDefault="000F7319" w:rsidP="00684661">
            <w:pPr>
              <w:spacing w:before="40" w:after="40" w:line="200" w:lineRule="exact"/>
              <w:ind w:left="57" w:right="113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-</w:t>
            </w:r>
          </w:p>
        </w:tc>
      </w:tr>
    </w:tbl>
    <w:p w:rsidR="005462AD" w:rsidRDefault="005462AD"/>
    <w:tbl>
      <w:tblPr>
        <w:tblW w:w="12900" w:type="dxa"/>
        <w:tblInd w:w="69" w:type="dxa"/>
        <w:tblLayout w:type="fixed"/>
        <w:tblCellMar>
          <w:left w:w="69" w:type="dxa"/>
          <w:right w:w="69" w:type="dxa"/>
        </w:tblCellMar>
        <w:tblLook w:val="0000" w:firstRow="0" w:lastRow="0" w:firstColumn="0" w:lastColumn="0" w:noHBand="0" w:noVBand="0"/>
      </w:tblPr>
      <w:tblGrid>
        <w:gridCol w:w="3328"/>
        <w:gridCol w:w="3052"/>
        <w:gridCol w:w="3826"/>
        <w:gridCol w:w="2694"/>
      </w:tblGrid>
      <w:tr w:rsidR="000F7319" w:rsidRPr="009E7E41" w:rsidTr="00207F6C">
        <w:trPr>
          <w:trHeight w:val="20"/>
        </w:trPr>
        <w:tc>
          <w:tcPr>
            <w:tcW w:w="1290" w:type="pct"/>
          </w:tcPr>
          <w:p w:rsidR="000F7319" w:rsidRPr="004B5934" w:rsidRDefault="000F7319" w:rsidP="006846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A: р</w:t>
            </w:r>
            <w:r w:rsidR="008063A7">
              <w:rPr>
                <w:bCs/>
                <w:sz w:val="16"/>
                <w:szCs w:val="16"/>
                <w:lang w:eastAsia="en-GB"/>
              </w:rPr>
              <w:t>емень (поясной и диагональный с </w:t>
            </w:r>
            <w:r w:rsidRPr="004B5934">
              <w:rPr>
                <w:bCs/>
                <w:sz w:val="16"/>
                <w:szCs w:val="16"/>
                <w:lang w:eastAsia="en-GB"/>
              </w:rPr>
              <w:t>креплением в трех точках)</w:t>
            </w:r>
            <w:r w:rsidRPr="004B5934">
              <w:rPr>
                <w:bCs/>
                <w:sz w:val="16"/>
                <w:szCs w:val="16"/>
                <w:lang w:eastAsia="en-GB"/>
              </w:rPr>
              <w:br/>
              <w:t>3: автоматически запирающиеся втягив</w:t>
            </w:r>
            <w:r w:rsidRPr="004B5934">
              <w:rPr>
                <w:bCs/>
                <w:sz w:val="16"/>
                <w:szCs w:val="16"/>
                <w:lang w:eastAsia="en-GB"/>
              </w:rPr>
              <w:t>а</w:t>
            </w:r>
            <w:r w:rsidRPr="004B5934">
              <w:rPr>
                <w:bCs/>
                <w:sz w:val="16"/>
                <w:szCs w:val="16"/>
                <w:lang w:eastAsia="en-GB"/>
              </w:rPr>
              <w:t>ющее устройство</w:t>
            </w:r>
          </w:p>
        </w:tc>
        <w:tc>
          <w:tcPr>
            <w:tcW w:w="1183" w:type="pct"/>
          </w:tcPr>
          <w:p w:rsidR="000F7319" w:rsidRPr="004B5934" w:rsidRDefault="000F7319" w:rsidP="0068466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 xml:space="preserve">B: </w:t>
            </w:r>
            <w:r w:rsidR="008063A7">
              <w:rPr>
                <w:bCs/>
                <w:sz w:val="16"/>
                <w:szCs w:val="16"/>
                <w:lang w:eastAsia="en-GB"/>
              </w:rPr>
              <w:t>ремень (поясной) с креплением в </w:t>
            </w:r>
            <w:r w:rsidRPr="004B5934">
              <w:rPr>
                <w:bCs/>
                <w:sz w:val="16"/>
                <w:szCs w:val="16"/>
                <w:lang w:eastAsia="en-GB"/>
              </w:rPr>
              <w:t>двух точках</w:t>
            </w:r>
            <w:r w:rsidRPr="004B5934">
              <w:rPr>
                <w:bCs/>
                <w:sz w:val="16"/>
                <w:szCs w:val="16"/>
                <w:lang w:eastAsia="en-GB"/>
              </w:rPr>
              <w:br/>
              <w:t>4: аварийное запирающееся</w:t>
            </w:r>
          </w:p>
          <w:p w:rsidR="000F7319" w:rsidRPr="004B5934" w:rsidRDefault="000F7319" w:rsidP="0068466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втягивающее устройство</w:t>
            </w:r>
          </w:p>
        </w:tc>
        <w:tc>
          <w:tcPr>
            <w:tcW w:w="1483" w:type="pct"/>
          </w:tcPr>
          <w:p w:rsidR="000F7319" w:rsidRPr="004B5934" w:rsidRDefault="000F7319" w:rsidP="008063A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r: втягивающее устройство</w:t>
            </w:r>
            <w:r w:rsidRPr="004B5934">
              <w:rPr>
                <w:bCs/>
                <w:sz w:val="16"/>
                <w:szCs w:val="16"/>
                <w:lang w:eastAsia="en-GB"/>
              </w:rPr>
              <w:br/>
              <w:t>N: повышенный уровень</w:t>
            </w:r>
            <w:r w:rsidR="008063A7">
              <w:rPr>
                <w:bCs/>
                <w:sz w:val="16"/>
                <w:szCs w:val="16"/>
                <w:lang w:eastAsia="en-GB"/>
              </w:rPr>
              <w:t xml:space="preserve"> </w:t>
            </w:r>
            <w:r w:rsidRPr="004B5934">
              <w:rPr>
                <w:bCs/>
                <w:sz w:val="16"/>
                <w:szCs w:val="16"/>
                <w:lang w:eastAsia="en-GB"/>
              </w:rPr>
              <w:t>чувствительности</w:t>
            </w:r>
          </w:p>
        </w:tc>
        <w:tc>
          <w:tcPr>
            <w:tcW w:w="1044" w:type="pct"/>
          </w:tcPr>
          <w:p w:rsidR="000F7319" w:rsidRPr="004B5934" w:rsidRDefault="000F7319" w:rsidP="00684661">
            <w:pPr>
              <w:tabs>
                <w:tab w:val="left" w:pos="-38"/>
                <w:tab w:val="left" w:pos="0"/>
                <w:tab w:val="left" w:pos="681"/>
                <w:tab w:val="left" w:pos="1401"/>
                <w:tab w:val="left" w:pos="2121"/>
                <w:tab w:val="left" w:pos="2841"/>
                <w:tab w:val="left" w:pos="3561"/>
                <w:tab w:val="left" w:pos="4281"/>
                <w:tab w:val="left" w:pos="5001"/>
                <w:tab w:val="left" w:pos="5721"/>
                <w:tab w:val="left" w:pos="6441"/>
                <w:tab w:val="left" w:pos="7161"/>
                <w:tab w:val="left" w:pos="7881"/>
                <w:tab w:val="left" w:pos="8601"/>
                <w:tab w:val="left" w:pos="9321"/>
              </w:tabs>
              <w:spacing w:before="20" w:after="20" w:line="198" w:lineRule="exact"/>
              <w:ind w:left="28" w:right="28"/>
              <w:rPr>
                <w:bCs/>
                <w:sz w:val="16"/>
                <w:szCs w:val="16"/>
              </w:rPr>
            </w:pPr>
            <w:r w:rsidRPr="004B5934">
              <w:rPr>
                <w:bCs/>
                <w:sz w:val="16"/>
                <w:szCs w:val="16"/>
              </w:rPr>
              <w:t>m: аварийное запирающееся вт</w:t>
            </w:r>
            <w:r w:rsidRPr="004B5934">
              <w:rPr>
                <w:bCs/>
                <w:sz w:val="16"/>
                <w:szCs w:val="16"/>
              </w:rPr>
              <w:t>я</w:t>
            </w:r>
            <w:r w:rsidRPr="00A12F4D">
              <w:rPr>
                <w:bCs/>
                <w:spacing w:val="2"/>
                <w:sz w:val="16"/>
                <w:szCs w:val="16"/>
              </w:rPr>
              <w:t>гивающее устройство с повыше</w:t>
            </w:r>
            <w:r w:rsidRPr="00A12F4D">
              <w:rPr>
                <w:bCs/>
                <w:spacing w:val="2"/>
                <w:sz w:val="16"/>
                <w:szCs w:val="16"/>
              </w:rPr>
              <w:t>н</w:t>
            </w:r>
            <w:r w:rsidRPr="00A12F4D">
              <w:rPr>
                <w:bCs/>
                <w:spacing w:val="2"/>
                <w:sz w:val="16"/>
                <w:szCs w:val="16"/>
              </w:rPr>
              <w:t>ным</w:t>
            </w:r>
            <w:r w:rsidRPr="004B5934">
              <w:rPr>
                <w:bCs/>
                <w:sz w:val="16"/>
                <w:szCs w:val="16"/>
              </w:rPr>
              <w:t xml:space="preserve"> уровнем </w:t>
            </w:r>
            <w:r w:rsidR="00A12F4D" w:rsidRPr="004B5934">
              <w:rPr>
                <w:bCs/>
                <w:sz w:val="16"/>
                <w:szCs w:val="16"/>
              </w:rPr>
              <w:t>чувствительности</w:t>
            </w:r>
          </w:p>
        </w:tc>
      </w:tr>
      <w:tr w:rsidR="000F7319" w:rsidRPr="009E7E41" w:rsidTr="00207F6C">
        <w:trPr>
          <w:trHeight w:val="20"/>
        </w:trPr>
        <w:tc>
          <w:tcPr>
            <w:tcW w:w="1290" w:type="pct"/>
          </w:tcPr>
          <w:p w:rsidR="000F7319" w:rsidRPr="004B5934" w:rsidRDefault="000F7319" w:rsidP="00DA5A98">
            <w:pPr>
              <w:tabs>
                <w:tab w:val="left" w:pos="-13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*: см. пункт 8.1.6 настоящих</w:t>
            </w:r>
            <w:r w:rsidR="00DA5A98">
              <w:rPr>
                <w:bCs/>
                <w:sz w:val="16"/>
                <w:szCs w:val="16"/>
                <w:lang w:eastAsia="en-GB"/>
              </w:rPr>
              <w:t xml:space="preserve"> </w:t>
            </w:r>
            <w:r w:rsidRPr="004B5934">
              <w:rPr>
                <w:bCs/>
                <w:sz w:val="16"/>
                <w:szCs w:val="16"/>
                <w:lang w:eastAsia="en-GB"/>
              </w:rPr>
              <w:t>Правил</w:t>
            </w:r>
            <w:r w:rsidRPr="004B5934">
              <w:rPr>
                <w:bCs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1183" w:type="pct"/>
          </w:tcPr>
          <w:p w:rsidR="000F7319" w:rsidRPr="004B5934" w:rsidRDefault="000F7319" w:rsidP="0068466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sz w:val="16"/>
                <w:szCs w:val="16"/>
                <w:lang w:eastAsia="en-GB"/>
              </w:rPr>
              <w:t>Ø: см. пункт</w:t>
            </w:r>
            <w:r w:rsidR="00AF64B9" w:rsidRPr="004B5934">
              <w:rPr>
                <w:sz w:val="16"/>
                <w:szCs w:val="16"/>
                <w:lang w:eastAsia="en-GB"/>
              </w:rPr>
              <w:t xml:space="preserve"> </w:t>
            </w:r>
            <w:r w:rsidRPr="004B5934">
              <w:rPr>
                <w:sz w:val="16"/>
                <w:szCs w:val="16"/>
                <w:lang w:eastAsia="en-GB"/>
              </w:rPr>
              <w:t>8.1.2.1 настоящих Правил</w:t>
            </w:r>
          </w:p>
        </w:tc>
        <w:tc>
          <w:tcPr>
            <w:tcW w:w="1483" w:type="pct"/>
          </w:tcPr>
          <w:p w:rsidR="000F7319" w:rsidRPr="004B5934" w:rsidRDefault="000F7319" w:rsidP="00684661">
            <w:pPr>
              <w:tabs>
                <w:tab w:val="left" w:pos="-13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●: см. пункт 8.1.7 настоящих</w:t>
            </w:r>
          </w:p>
          <w:p w:rsidR="000F7319" w:rsidRPr="004B5934" w:rsidRDefault="000F7319" w:rsidP="00684661">
            <w:pPr>
              <w:tabs>
                <w:tab w:val="left" w:pos="-13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lang w:eastAsia="en-GB"/>
              </w:rPr>
              <w:t>Правил</w:t>
            </w:r>
            <w:r w:rsidRPr="004B5934">
              <w:rPr>
                <w:bCs/>
                <w:sz w:val="16"/>
                <w:szCs w:val="16"/>
                <w:vertAlign w:val="superscript"/>
                <w:lang w:eastAsia="en-GB"/>
              </w:rPr>
              <w:t>2</w:t>
            </w:r>
          </w:p>
        </w:tc>
        <w:tc>
          <w:tcPr>
            <w:tcW w:w="1044" w:type="pct"/>
          </w:tcPr>
          <w:p w:rsidR="000F7319" w:rsidRPr="004B5934" w:rsidRDefault="000F7319" w:rsidP="001F71AE">
            <w:pPr>
              <w:tabs>
                <w:tab w:val="left" w:pos="-13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0" w:after="20" w:line="198" w:lineRule="exact"/>
              <w:ind w:left="28" w:right="28"/>
              <w:rPr>
                <w:bCs/>
                <w:sz w:val="16"/>
                <w:szCs w:val="16"/>
              </w:rPr>
            </w:pPr>
            <w:r w:rsidRPr="004B5934">
              <w:rPr>
                <w:bCs/>
                <w:sz w:val="16"/>
                <w:szCs w:val="16"/>
              </w:rPr>
              <w:t>(см. пункты 2.14.3 и 2.14.5 Пр</w:t>
            </w:r>
            <w:r w:rsidR="001F71AE" w:rsidRPr="004B5934">
              <w:rPr>
                <w:bCs/>
                <w:sz w:val="16"/>
                <w:szCs w:val="16"/>
              </w:rPr>
              <w:t>а</w:t>
            </w:r>
            <w:r w:rsidRPr="004B5934">
              <w:rPr>
                <w:bCs/>
                <w:sz w:val="16"/>
                <w:szCs w:val="16"/>
              </w:rPr>
              <w:t>вил № 16)</w:t>
            </w:r>
          </w:p>
        </w:tc>
      </w:tr>
      <w:tr w:rsidR="000F7319" w:rsidRPr="009E7E41" w:rsidTr="00207F6C">
        <w:tc>
          <w:tcPr>
            <w:tcW w:w="5000" w:type="pct"/>
            <w:gridSpan w:val="4"/>
          </w:tcPr>
          <w:p w:rsidR="000F7319" w:rsidRPr="004B5934" w:rsidRDefault="000F7319" w:rsidP="00684661">
            <w:pPr>
              <w:tabs>
                <w:tab w:val="left" w:pos="284"/>
              </w:tabs>
              <w:spacing w:before="40" w:line="180" w:lineRule="atLeast"/>
              <w:ind w:left="72"/>
              <w:jc w:val="both"/>
              <w:rPr>
                <w:sz w:val="16"/>
                <w:szCs w:val="16"/>
                <w:lang w:eastAsia="en-GB"/>
              </w:rPr>
            </w:pPr>
            <w:r w:rsidRPr="004B5934">
              <w:rPr>
                <w:sz w:val="16"/>
                <w:szCs w:val="16"/>
                <w:vertAlign w:val="superscript"/>
                <w:lang w:eastAsia="en-GB"/>
              </w:rPr>
              <w:t>1</w:t>
            </w:r>
            <w:r w:rsidRPr="004B5934">
              <w:rPr>
                <w:sz w:val="16"/>
                <w:szCs w:val="16"/>
                <w:lang w:eastAsia="en-GB"/>
              </w:rPr>
              <w:tab/>
              <w:t>Исправление к дополнению 12 к поправкам серии 04, применимое ab initio.</w:t>
            </w:r>
          </w:p>
          <w:p w:rsidR="000F7319" w:rsidRPr="004B5934" w:rsidRDefault="000F7319" w:rsidP="00684661">
            <w:pPr>
              <w:tabs>
                <w:tab w:val="left" w:pos="284"/>
              </w:tabs>
              <w:spacing w:after="20" w:line="180" w:lineRule="atLeast"/>
              <w:ind w:left="72"/>
              <w:jc w:val="both"/>
              <w:rPr>
                <w:bCs/>
                <w:sz w:val="16"/>
                <w:szCs w:val="16"/>
                <w:lang w:eastAsia="en-GB"/>
              </w:rPr>
            </w:pPr>
            <w:r w:rsidRPr="004B5934">
              <w:rPr>
                <w:bCs/>
                <w:sz w:val="16"/>
                <w:szCs w:val="16"/>
                <w:vertAlign w:val="superscript"/>
                <w:lang w:eastAsia="en-GB"/>
              </w:rPr>
              <w:t>2</w:t>
            </w:r>
            <w:r w:rsidRPr="004B5934">
              <w:rPr>
                <w:bCs/>
                <w:sz w:val="16"/>
                <w:szCs w:val="16"/>
                <w:lang w:eastAsia="en-GB"/>
              </w:rPr>
              <w:tab/>
            </w:r>
            <w:r w:rsidRPr="004B5934">
              <w:rPr>
                <w:sz w:val="16"/>
                <w:szCs w:val="16"/>
                <w:lang w:eastAsia="en-GB"/>
              </w:rPr>
              <w:t>Исправление к пересмотру 4, применимое ab initio</w:t>
            </w:r>
            <w:r w:rsidR="00207F6C">
              <w:rPr>
                <w:sz w:val="16"/>
                <w:szCs w:val="16"/>
                <w:lang w:eastAsia="en-GB"/>
              </w:rPr>
              <w:t>.</w:t>
            </w:r>
          </w:p>
          <w:p w:rsidR="000F7319" w:rsidRPr="004B5934" w:rsidRDefault="000F7319" w:rsidP="00684661">
            <w:pPr>
              <w:tabs>
                <w:tab w:val="left" w:pos="-720"/>
                <w:tab w:val="left" w:pos="567"/>
              </w:tabs>
              <w:spacing w:line="180" w:lineRule="atLeast"/>
              <w:ind w:left="72"/>
              <w:rPr>
                <w:sz w:val="16"/>
                <w:szCs w:val="16"/>
                <w:lang w:eastAsia="en-GB"/>
              </w:rPr>
            </w:pPr>
            <w:r w:rsidRPr="004B5934">
              <w:rPr>
                <w:bCs/>
                <w:i/>
                <w:sz w:val="16"/>
                <w:szCs w:val="16"/>
                <w:lang w:eastAsia="en-GB"/>
              </w:rPr>
              <w:t>Примечание</w:t>
            </w:r>
            <w:r w:rsidRPr="004B5934">
              <w:rPr>
                <w:bCs/>
                <w:sz w:val="16"/>
                <w:szCs w:val="16"/>
                <w:lang w:eastAsia="en-GB"/>
              </w:rPr>
              <w:t>:</w:t>
            </w:r>
            <w:r w:rsidRPr="004B5934">
              <w:rPr>
                <w:bCs/>
                <w:sz w:val="16"/>
                <w:szCs w:val="16"/>
                <w:lang w:eastAsia="en-GB"/>
              </w:rPr>
              <w:tab/>
            </w:r>
            <w:r w:rsidRPr="00A12F4D">
              <w:rPr>
                <w:spacing w:val="3"/>
                <w:sz w:val="16"/>
                <w:szCs w:val="16"/>
                <w:lang w:eastAsia="en-GB"/>
              </w:rPr>
              <w:t>Во всех случаях вместо ремней типа А или В могут ус</w:t>
            </w:r>
            <w:r w:rsidRPr="004B5934">
              <w:rPr>
                <w:sz w:val="16"/>
                <w:szCs w:val="16"/>
                <w:lang w:eastAsia="en-GB"/>
              </w:rPr>
              <w:t xml:space="preserve">танавливаться ремни типа S при условии использования креплений, соответствующих Правилам № 14. Если в качестве ремня S в соответствии с настоящими Правилами утвержден ремень привязного типа, использующий лямку поясного ремня, лямки плечевого ремня и, возможно, одно или несколько втягивающих устройств, то изготовителем/подателем заявки могут быть представлены одна или две дополнительные проходящие между ног лямки, включая их фиксацию к креплениям. </w:t>
            </w:r>
            <w:r w:rsidRPr="00A12F4D">
              <w:rPr>
                <w:spacing w:val="3"/>
                <w:sz w:val="16"/>
                <w:szCs w:val="16"/>
                <w:lang w:eastAsia="en-GB"/>
              </w:rPr>
              <w:t>Эти дополнительные крепления необязательно должны отвечать требованиям</w:t>
            </w:r>
            <w:r w:rsidRPr="004B5934">
              <w:rPr>
                <w:sz w:val="16"/>
                <w:szCs w:val="16"/>
                <w:lang w:eastAsia="en-GB"/>
              </w:rPr>
              <w:t xml:space="preserve"> Правил № 14 (исправление к дополнению 14 к поправкам серии 04, применимое ab initio).</w:t>
            </w:r>
          </w:p>
        </w:tc>
      </w:tr>
    </w:tbl>
    <w:p w:rsidR="007235AC" w:rsidRDefault="005441ED" w:rsidP="005441ED">
      <w:pPr>
        <w:spacing w:line="240" w:lineRule="auto"/>
        <w:jc w:val="right"/>
      </w:pPr>
      <w:r>
        <w:t>»</w:t>
      </w:r>
    </w:p>
    <w:p w:rsidR="005441ED" w:rsidRDefault="005441ED">
      <w:pPr>
        <w:spacing w:line="240" w:lineRule="auto"/>
      </w:pPr>
    </w:p>
    <w:p w:rsidR="000F7319" w:rsidRDefault="000F7319" w:rsidP="007235AC">
      <w:pPr>
        <w:sectPr w:rsidR="000F7319" w:rsidSect="007235AC">
          <w:headerReference w:type="even" r:id="rId16"/>
          <w:headerReference w:type="default" r:id="rId17"/>
          <w:footerReference w:type="even" r:id="rId18"/>
          <w:footerReference w:type="default" r:id="rId19"/>
          <w:pgSz w:w="16838" w:h="11906" w:orient="landscape" w:code="9"/>
          <w:pgMar w:top="1134" w:right="1701" w:bottom="1134" w:left="2268" w:header="567" w:footer="567" w:gutter="0"/>
          <w:cols w:space="708"/>
          <w:docGrid w:linePitch="360"/>
        </w:sectPr>
      </w:pPr>
    </w:p>
    <w:p w:rsidR="00624509" w:rsidRPr="00624509" w:rsidRDefault="00624509" w:rsidP="00C47121">
      <w:pPr>
        <w:pStyle w:val="SingleTxtGR"/>
      </w:pPr>
      <w:r w:rsidRPr="00624509">
        <w:rPr>
          <w:i/>
        </w:rPr>
        <w:t>Приложение 17</w:t>
      </w:r>
      <w:r w:rsidRPr="00624509">
        <w:t xml:space="preserve"> изменить следующим образом:</w:t>
      </w:r>
    </w:p>
    <w:p w:rsidR="00624509" w:rsidRPr="00624509" w:rsidRDefault="00C47121" w:rsidP="00C47121">
      <w:pPr>
        <w:pStyle w:val="HChGR"/>
      </w:pPr>
      <w:r>
        <w:t>«</w:t>
      </w:r>
      <w:r w:rsidR="00624509" w:rsidRPr="00624509">
        <w:t>Приложение 17</w:t>
      </w:r>
    </w:p>
    <w:p w:rsidR="00624509" w:rsidRPr="00624509" w:rsidRDefault="00624509" w:rsidP="00C47121">
      <w:pPr>
        <w:pStyle w:val="HChGR"/>
      </w:pPr>
      <w:r w:rsidRPr="00624509">
        <w:tab/>
      </w:r>
      <w:r w:rsidRPr="00624509">
        <w:tab/>
        <w:t>Предписания по установке ремней безопасности и</w:t>
      </w:r>
      <w:r w:rsidR="006800EF">
        <w:t> </w:t>
      </w:r>
      <w:r w:rsidRPr="00624509">
        <w:t xml:space="preserve">удерживающих систем для водителей и взрослых пассажиров механических транспортных средств, занимающих сиденья, установленные в направлении движения, по установке детских удерживающих систем </w:t>
      </w:r>
      <w:r w:rsidRPr="009E7E41">
        <w:t>ISOFIX</w:t>
      </w:r>
      <w:r w:rsidRPr="00624509">
        <w:t xml:space="preserve"> и детских удерживающих систем размера </w:t>
      </w:r>
      <w:r w:rsidRPr="009E7E41">
        <w:t>i</w:t>
      </w:r>
    </w:p>
    <w:p w:rsidR="00624509" w:rsidRPr="00624509" w:rsidRDefault="00624509" w:rsidP="003030D6">
      <w:pPr>
        <w:pStyle w:val="SingleTxtGR"/>
      </w:pPr>
      <w:r w:rsidRPr="00624509">
        <w:t>1.</w:t>
      </w:r>
      <w:r w:rsidRPr="00624509">
        <w:tab/>
      </w:r>
      <w:r w:rsidR="003030D6">
        <w:tab/>
      </w:r>
      <w:r w:rsidRPr="00624509">
        <w:t>Совместимость с детскими удерживающими устройствами</w:t>
      </w:r>
    </w:p>
    <w:p w:rsidR="00624509" w:rsidRPr="00207F6C" w:rsidRDefault="00C47121" w:rsidP="00207F6C">
      <w:pPr>
        <w:pStyle w:val="SingleTxtGR"/>
        <w:ind w:left="2268"/>
      </w:pPr>
      <w:r>
        <w:t>1.1</w:t>
      </w:r>
      <w:r w:rsidR="00624509" w:rsidRPr="00624509">
        <w:tab/>
      </w:r>
      <w:r w:rsidR="003030D6">
        <w:tab/>
      </w:r>
      <w:r w:rsidR="00624509" w:rsidRPr="00207F6C">
        <w:t>Изготовитель транспортного средства включает в р</w:t>
      </w:r>
      <w:r w:rsidR="00624509" w:rsidRPr="00207F6C">
        <w:t>у</w:t>
      </w:r>
      <w:r w:rsidR="00624509" w:rsidRPr="00207F6C">
        <w:t>ководство по эксплуатации транспортного средства простое указ</w:t>
      </w:r>
      <w:r w:rsidR="00624509" w:rsidRPr="00207F6C">
        <w:t>а</w:t>
      </w:r>
      <w:r w:rsidR="00624509" w:rsidRPr="00207F6C">
        <w:t>ние для пользователя транспортного средства на положение кажд</w:t>
      </w:r>
      <w:r w:rsidR="00624509" w:rsidRPr="00207F6C">
        <w:t>о</w:t>
      </w:r>
      <w:r w:rsidR="00624509" w:rsidRPr="00207F6C">
        <w:t>го сиденья, в котором его можно использовать для установки де</w:t>
      </w:r>
      <w:r w:rsidR="00624509" w:rsidRPr="00207F6C">
        <w:t>т</w:t>
      </w:r>
      <w:r w:rsidR="00624509" w:rsidRPr="00207F6C">
        <w:t>ских удерживающих систем. Эта информация указывается при п</w:t>
      </w:r>
      <w:r w:rsidR="00624509" w:rsidRPr="00207F6C">
        <w:t>о</w:t>
      </w:r>
      <w:r w:rsidR="00624509" w:rsidRPr="00207F6C">
        <w:t>мощи пиктограмм или на государственном языке либо, по крайней мере, на одном из государственных языков страны, в которой пр</w:t>
      </w:r>
      <w:r w:rsidR="00624509" w:rsidRPr="00207F6C">
        <w:t>о</w:t>
      </w:r>
      <w:r w:rsidR="00624509" w:rsidRPr="00207F6C">
        <w:t xml:space="preserve">дается данное транспортное средство. </w:t>
      </w:r>
    </w:p>
    <w:p w:rsidR="00624509" w:rsidRPr="00207F6C" w:rsidRDefault="00624509" w:rsidP="00207F6C">
      <w:pPr>
        <w:pStyle w:val="SingleTxtGR"/>
        <w:ind w:left="2268"/>
      </w:pPr>
      <w:r w:rsidRPr="00207F6C">
        <w:t>В случае каждого пассажирского сиденья, установленного в направлении движения, и каждого обозначенного положения систе</w:t>
      </w:r>
      <w:r w:rsidR="00A36642" w:rsidRPr="00207F6C">
        <w:t>-</w:t>
      </w:r>
      <w:r w:rsidRPr="00207F6C">
        <w:t>мы ISOFIX изготовитель транспортного средства должен указать:</w:t>
      </w:r>
    </w:p>
    <w:p w:rsidR="00624509" w:rsidRPr="00207F6C" w:rsidRDefault="00624509" w:rsidP="00207F6C">
      <w:pPr>
        <w:pStyle w:val="SingleTxtGR"/>
        <w:ind w:left="2835" w:hanging="567"/>
      </w:pPr>
      <w:r w:rsidRPr="00207F6C">
        <w:t>a)</w:t>
      </w:r>
      <w:r w:rsidRPr="00207F6C">
        <w:tab/>
        <w:t>пригодно ли данное место для сидения для детских удерж</w:t>
      </w:r>
      <w:r w:rsidRPr="00207F6C">
        <w:t>и</w:t>
      </w:r>
      <w:r w:rsidRPr="00207F6C">
        <w:t>вающих устройств «универсальной» категории (см. пункт 1.2 ниже) и/или</w:t>
      </w:r>
    </w:p>
    <w:p w:rsidR="00624509" w:rsidRPr="00207F6C" w:rsidRDefault="00624509" w:rsidP="00207F6C">
      <w:pPr>
        <w:pStyle w:val="SingleTxtGR"/>
        <w:ind w:left="2835" w:hanging="567"/>
      </w:pPr>
      <w:r w:rsidRPr="00207F6C">
        <w:t>b)</w:t>
      </w:r>
      <w:r w:rsidRPr="00207F6C">
        <w:tab/>
        <w:t>пригодно ли данное сиденье для детских удерживающих с</w:t>
      </w:r>
      <w:r w:rsidRPr="00207F6C">
        <w:t>и</w:t>
      </w:r>
      <w:r w:rsidRPr="00207F6C">
        <w:t>стем размера i (см. пункт 1.4 ниже) и/или</w:t>
      </w:r>
    </w:p>
    <w:p w:rsidR="00624509" w:rsidRPr="00207F6C" w:rsidRDefault="00624509" w:rsidP="00207F6C">
      <w:pPr>
        <w:pStyle w:val="SingleTxtGR"/>
        <w:ind w:left="2835" w:hanging="567"/>
      </w:pPr>
      <w:r w:rsidRPr="00207F6C">
        <w:t>c)</w:t>
      </w:r>
      <w:r w:rsidRPr="00207F6C">
        <w:tab/>
        <w:t>пригодно ли данное сиденья для детских удерживающих с</w:t>
      </w:r>
      <w:r w:rsidRPr="00207F6C">
        <w:t>и</w:t>
      </w:r>
      <w:r w:rsidRPr="00207F6C">
        <w:t>стем, которые не указаны выше (например, см. пункт 1.3 н</w:t>
      </w:r>
      <w:r w:rsidRPr="00207F6C">
        <w:t>и</w:t>
      </w:r>
      <w:r w:rsidRPr="00207F6C">
        <w:t>же).</w:t>
      </w:r>
    </w:p>
    <w:p w:rsidR="00624509" w:rsidRPr="00624509" w:rsidRDefault="00624509" w:rsidP="00F6619C">
      <w:pPr>
        <w:pStyle w:val="SingleTxtGR"/>
        <w:ind w:left="2268"/>
      </w:pPr>
      <w:r w:rsidRPr="00624509">
        <w:t>Если сиденье пригодно только для установки детских удержива</w:t>
      </w:r>
      <w:r w:rsidRPr="00624509">
        <w:t>ю</w:t>
      </w:r>
      <w:r w:rsidRPr="00624509">
        <w:t>щих систем, располагаемых в направлении движения, то это обст</w:t>
      </w:r>
      <w:r w:rsidRPr="00624509">
        <w:t>о</w:t>
      </w:r>
      <w:r w:rsidRPr="00624509">
        <w:t xml:space="preserve">ятельство также должно быть указано </w:t>
      </w:r>
      <w:bookmarkStart w:id="8" w:name="_Hlk480537887"/>
      <w:r w:rsidRPr="00624509">
        <w:t>в руководстве по эксплуат</w:t>
      </w:r>
      <w:r w:rsidRPr="00624509">
        <w:t>а</w:t>
      </w:r>
      <w:r w:rsidRPr="00624509">
        <w:t>ции транспортного средства</w:t>
      </w:r>
      <w:bookmarkEnd w:id="8"/>
      <w:r w:rsidRPr="00624509">
        <w:t>.</w:t>
      </w:r>
    </w:p>
    <w:p w:rsidR="00624509" w:rsidRPr="00624509" w:rsidRDefault="00624509" w:rsidP="00F6619C">
      <w:pPr>
        <w:pStyle w:val="SingleTxtGR"/>
        <w:ind w:left="2268"/>
      </w:pPr>
      <w:bookmarkStart w:id="9" w:name="_Hlk480708473"/>
      <w:r w:rsidRPr="00624509">
        <w:t>Помимо указанной выше информации для пользователя транспор</w:t>
      </w:r>
      <w:r w:rsidRPr="00624509">
        <w:t>т</w:t>
      </w:r>
      <w:r w:rsidRPr="00624509">
        <w:t>ного средства, изготовители транспортных средств предоставляют информацию, определенную в добавлении</w:t>
      </w:r>
      <w:r w:rsidR="003030D6">
        <w:t> </w:t>
      </w:r>
      <w:r w:rsidRPr="00624509">
        <w:t>3 к настоящему прил</w:t>
      </w:r>
      <w:r w:rsidRPr="00624509">
        <w:t>о</w:t>
      </w:r>
      <w:r w:rsidRPr="00624509">
        <w:t>жению. Например, эту информацию можно включить в отдельные приложения к руководству по эксплуатации транспортного сре</w:t>
      </w:r>
      <w:r w:rsidRPr="00624509">
        <w:t>д</w:t>
      </w:r>
      <w:r w:rsidRPr="00624509">
        <w:t>ства или в технические описания транспортного средства либо разместить на специальной веб-странице. Место доступа к этой информации указывается в руководстве по эксплуатации тран</w:t>
      </w:r>
      <w:r w:rsidRPr="00624509">
        <w:t>с</w:t>
      </w:r>
      <w:r w:rsidRPr="00624509">
        <w:t>портного средства</w:t>
      </w:r>
      <w:bookmarkEnd w:id="9"/>
      <w:r w:rsidRPr="00624509">
        <w:t>.</w:t>
      </w:r>
    </w:p>
    <w:p w:rsidR="00624509" w:rsidRPr="00447053" w:rsidRDefault="00C47121" w:rsidP="00F6619C">
      <w:pPr>
        <w:pStyle w:val="SingleTxtGR"/>
        <w:pageBreakBefore/>
        <w:ind w:left="2268" w:hanging="1134"/>
      </w:pPr>
      <w:r>
        <w:rPr>
          <w:spacing w:val="-4"/>
        </w:rPr>
        <w:t>1.2</w:t>
      </w:r>
      <w:r w:rsidR="00624509" w:rsidRPr="00624509">
        <w:rPr>
          <w:spacing w:val="-4"/>
        </w:rPr>
        <w:tab/>
      </w:r>
      <w:bookmarkStart w:id="10" w:name="_Hlk480708650"/>
      <w:r w:rsidR="00F6619C">
        <w:rPr>
          <w:spacing w:val="-4"/>
        </w:rPr>
        <w:tab/>
      </w:r>
      <w:r w:rsidR="00624509" w:rsidRPr="00447053">
        <w:t>Детская удерживающая система универсальной категории означает детское удерживающее устройство, официально утвержденное в качестве «универсальной» категории на основании</w:t>
      </w:r>
      <w:r w:rsidR="003030D6" w:rsidRPr="00447053">
        <w:t xml:space="preserve"> дополнения 5 к поправкам серии </w:t>
      </w:r>
      <w:r w:rsidR="00624509" w:rsidRPr="00447053">
        <w:t>03 к Правилам № 44 (или на основании послед</w:t>
      </w:r>
      <w:r w:rsidR="00624509" w:rsidRPr="00447053">
        <w:t>у</w:t>
      </w:r>
      <w:r w:rsidR="00624509" w:rsidRPr="00447053">
        <w:t>ющих поправок).</w:t>
      </w:r>
      <w:bookmarkEnd w:id="10"/>
      <w:r w:rsidR="00AF64B9" w:rsidRPr="00447053">
        <w:t xml:space="preserve"> </w:t>
      </w:r>
      <w:bookmarkStart w:id="11" w:name="_Hlk480708733"/>
      <w:r w:rsidR="00624509" w:rsidRPr="00447053">
        <w:t>Сиденья, которые указаны изготовителем тран</w:t>
      </w:r>
      <w:r w:rsidR="00624509" w:rsidRPr="00447053">
        <w:t>с</w:t>
      </w:r>
      <w:r w:rsidR="00624509" w:rsidRPr="00447053">
        <w:t>портного средства в качестве пригодных для установки детских удерживающих систем универсальной категории, должны соотве</w:t>
      </w:r>
      <w:r w:rsidR="00624509" w:rsidRPr="00447053">
        <w:t>т</w:t>
      </w:r>
      <w:r w:rsidR="00624509" w:rsidRPr="00447053">
        <w:t>ствовать предписаниям добавления 1 и добавлению 5 к настоящему приложению.</w:t>
      </w:r>
      <w:bookmarkEnd w:id="11"/>
      <w:r w:rsidR="00624509" w:rsidRPr="00447053">
        <w:t xml:space="preserve"> </w:t>
      </w:r>
    </w:p>
    <w:p w:rsidR="00624509" w:rsidRPr="00624509" w:rsidRDefault="00C47121" w:rsidP="003030D6">
      <w:pPr>
        <w:pStyle w:val="SingleTxtGR"/>
        <w:ind w:left="2268" w:hanging="1134"/>
        <w:rPr>
          <w:spacing w:val="-4"/>
        </w:rPr>
      </w:pPr>
      <w:r>
        <w:rPr>
          <w:spacing w:val="-4"/>
        </w:rPr>
        <w:t>1.3</w:t>
      </w:r>
      <w:r w:rsidR="00624509" w:rsidRPr="00624509">
        <w:rPr>
          <w:spacing w:val="-4"/>
        </w:rPr>
        <w:tab/>
      </w:r>
      <w:bookmarkStart w:id="12" w:name="_Hlk480709136"/>
      <w:r w:rsidR="00F6619C">
        <w:rPr>
          <w:spacing w:val="-4"/>
        </w:rPr>
        <w:tab/>
      </w:r>
      <w:r w:rsidR="00624509" w:rsidRPr="00624509">
        <w:t xml:space="preserve">Детское удерживающее устройство </w:t>
      </w:r>
      <w:r w:rsidR="00624509" w:rsidRPr="009E7E41">
        <w:t>ISOFIX</w:t>
      </w:r>
      <w:r w:rsidR="00624509" w:rsidRPr="00624509">
        <w:t xml:space="preserve"> означает детское уде</w:t>
      </w:r>
      <w:r w:rsidR="00624509" w:rsidRPr="00624509">
        <w:t>р</w:t>
      </w:r>
      <w:r w:rsidR="00624509" w:rsidRPr="00624509">
        <w:t>живающее устройство, официально утвержденное на основании дополнения 5 к поправкам серии 03 к Правилам № 44 или на осн</w:t>
      </w:r>
      <w:r w:rsidR="00624509" w:rsidRPr="00624509">
        <w:t>о</w:t>
      </w:r>
      <w:r w:rsidR="00624509" w:rsidRPr="00624509">
        <w:t xml:space="preserve">вании Правил № 129 (или </w:t>
      </w:r>
      <w:r w:rsidR="00624509" w:rsidRPr="00624509">
        <w:rPr>
          <w:spacing w:val="-4"/>
        </w:rPr>
        <w:t>последующих поправок</w:t>
      </w:r>
      <w:r w:rsidR="00624509" w:rsidRPr="00624509">
        <w:t>).</w:t>
      </w:r>
      <w:r w:rsidR="00AF64B9">
        <w:t xml:space="preserve"> </w:t>
      </w:r>
      <w:r w:rsidR="00624509" w:rsidRPr="00624509">
        <w:t>Сиденья, указа</w:t>
      </w:r>
      <w:r w:rsidR="00624509" w:rsidRPr="00624509">
        <w:t>н</w:t>
      </w:r>
      <w:r w:rsidR="00624509" w:rsidRPr="00624509">
        <w:t xml:space="preserve">ные изготовителем транспортного средства в качестве пригодных для установки детских удерживающих систем </w:t>
      </w:r>
      <w:r w:rsidR="00624509" w:rsidRPr="009E7E41">
        <w:t>ISOFIX</w:t>
      </w:r>
      <w:r w:rsidR="00624509" w:rsidRPr="00624509">
        <w:t>, должны с</w:t>
      </w:r>
      <w:r w:rsidR="00624509" w:rsidRPr="00624509">
        <w:t>о</w:t>
      </w:r>
      <w:r w:rsidR="00624509" w:rsidRPr="00624509">
        <w:t>ответствовать положениям добавления</w:t>
      </w:r>
      <w:r w:rsidR="00F6619C">
        <w:t> </w:t>
      </w:r>
      <w:r w:rsidR="00624509" w:rsidRPr="00624509">
        <w:t>2 к настоящему прилож</w:t>
      </w:r>
      <w:r w:rsidR="00624509" w:rsidRPr="00624509">
        <w:t>е</w:t>
      </w:r>
      <w:r w:rsidR="00624509" w:rsidRPr="00624509">
        <w:t>нию</w:t>
      </w:r>
      <w:bookmarkEnd w:id="12"/>
      <w:r w:rsidR="00624509" w:rsidRPr="00624509">
        <w:rPr>
          <w:spacing w:val="-4"/>
        </w:rPr>
        <w:t>.</w:t>
      </w:r>
    </w:p>
    <w:p w:rsidR="00624509" w:rsidRPr="00624509" w:rsidRDefault="00DC4255" w:rsidP="003030D6">
      <w:pPr>
        <w:pStyle w:val="SingleTxtGR"/>
        <w:ind w:left="2268" w:hanging="1134"/>
        <w:rPr>
          <w:spacing w:val="-4"/>
        </w:rPr>
      </w:pPr>
      <w:r>
        <w:rPr>
          <w:spacing w:val="-4"/>
        </w:rPr>
        <w:t>1.4</w:t>
      </w:r>
      <w:r w:rsidR="00624509" w:rsidRPr="00624509">
        <w:rPr>
          <w:spacing w:val="-4"/>
        </w:rPr>
        <w:tab/>
      </w:r>
      <w:bookmarkStart w:id="13" w:name="_Hlk480709196"/>
      <w:r w:rsidR="00F6619C">
        <w:rPr>
          <w:spacing w:val="-4"/>
        </w:rPr>
        <w:tab/>
      </w:r>
      <w:r w:rsidR="00624509" w:rsidRPr="00624509">
        <w:t>Детское удерживающее устройство размера</w:t>
      </w:r>
      <w:r w:rsidR="00F6619C">
        <w:t> </w:t>
      </w:r>
      <w:r w:rsidR="00624509" w:rsidRPr="009E7E41">
        <w:t>i</w:t>
      </w:r>
      <w:r w:rsidR="00624509" w:rsidRPr="00624509">
        <w:t xml:space="preserve"> означает</w:t>
      </w:r>
      <w:bookmarkEnd w:id="13"/>
      <w:r w:rsidR="00624509" w:rsidRPr="00624509">
        <w:t xml:space="preserve"> детское удерживающее устройство, официально утвержденное по катег</w:t>
      </w:r>
      <w:r w:rsidR="00624509" w:rsidRPr="00624509">
        <w:t>о</w:t>
      </w:r>
      <w:r w:rsidR="00624509" w:rsidRPr="00624509">
        <w:t xml:space="preserve">рии размера </w:t>
      </w:r>
      <w:r w:rsidR="00624509" w:rsidRPr="009E7E41">
        <w:t>i</w:t>
      </w:r>
      <w:r w:rsidR="00624509" w:rsidRPr="00624509">
        <w:t xml:space="preserve"> в Правилах № 129.</w:t>
      </w:r>
      <w:r w:rsidR="00AF64B9">
        <w:t xml:space="preserve"> </w:t>
      </w:r>
      <w:bookmarkStart w:id="14" w:name="_Hlk480709213"/>
      <w:r w:rsidR="00624509" w:rsidRPr="00624509">
        <w:t>Сиденья, которые указаны изгот</w:t>
      </w:r>
      <w:r w:rsidR="00624509" w:rsidRPr="00624509">
        <w:t>о</w:t>
      </w:r>
      <w:r w:rsidR="00624509" w:rsidRPr="00624509">
        <w:t>вителем транспортного средства в качестве пригодных для уст</w:t>
      </w:r>
      <w:r w:rsidR="00624509" w:rsidRPr="00624509">
        <w:t>а</w:t>
      </w:r>
      <w:r w:rsidR="00624509" w:rsidRPr="00624509">
        <w:t>новки детских удерживающих систем размера</w:t>
      </w:r>
      <w:r w:rsidR="00F6619C">
        <w:t> </w:t>
      </w:r>
      <w:r w:rsidR="00624509" w:rsidRPr="009E7E41">
        <w:t>i</w:t>
      </w:r>
      <w:r w:rsidR="00624509" w:rsidRPr="00624509">
        <w:t>, должны соотве</w:t>
      </w:r>
      <w:r w:rsidR="00624509" w:rsidRPr="00624509">
        <w:t>т</w:t>
      </w:r>
      <w:r w:rsidR="00624509" w:rsidRPr="00624509">
        <w:t>ствовать положениям добавления 2 и добавления 5 к настоящему приложению</w:t>
      </w:r>
      <w:r w:rsidR="00C46283">
        <w:rPr>
          <w:spacing w:val="-4"/>
        </w:rPr>
        <w:t>»</w:t>
      </w:r>
      <w:r w:rsidR="00624509" w:rsidRPr="00624509">
        <w:rPr>
          <w:spacing w:val="-4"/>
        </w:rPr>
        <w:t>.</w:t>
      </w:r>
      <w:bookmarkEnd w:id="14"/>
    </w:p>
    <w:p w:rsidR="00624509" w:rsidRPr="00624509" w:rsidRDefault="00624509" w:rsidP="003030D6">
      <w:pPr>
        <w:pStyle w:val="SingleTxtGR"/>
        <w:rPr>
          <w:i/>
        </w:rPr>
      </w:pPr>
      <w:r w:rsidRPr="00624509">
        <w:rPr>
          <w:i/>
        </w:rPr>
        <w:t xml:space="preserve">Приложение 17, добавление 1, </w:t>
      </w:r>
    </w:p>
    <w:p w:rsidR="00624509" w:rsidRPr="00624509" w:rsidRDefault="00624509" w:rsidP="003030D6">
      <w:pPr>
        <w:pStyle w:val="SingleTxtGR"/>
      </w:pPr>
      <w:r w:rsidRPr="00624509">
        <w:rPr>
          <w:i/>
        </w:rPr>
        <w:t>Пункт 2.7</w:t>
      </w:r>
      <w:r w:rsidRPr="00624509">
        <w:t xml:space="preserve"> изменить следующим образом:</w:t>
      </w:r>
    </w:p>
    <w:p w:rsidR="00624509" w:rsidRPr="00624509" w:rsidRDefault="00753179" w:rsidP="003030D6">
      <w:pPr>
        <w:pStyle w:val="SingleTxtGR"/>
        <w:ind w:left="2268" w:hanging="1134"/>
      </w:pPr>
      <w:r>
        <w:t>«2.7</w:t>
      </w:r>
      <w:r w:rsidR="00624509" w:rsidRPr="00624509">
        <w:tab/>
      </w:r>
      <w:r w:rsidR="00F6619C">
        <w:tab/>
      </w:r>
      <w:r w:rsidR="00624509" w:rsidRPr="00624509">
        <w:t>Следует убедиться в том, что фиксирующее приспособление уст</w:t>
      </w:r>
      <w:r w:rsidR="00624509" w:rsidRPr="00624509">
        <w:t>а</w:t>
      </w:r>
      <w:r w:rsidR="00624509" w:rsidRPr="00624509">
        <w:t xml:space="preserve">новлено таким образом, что его </w:t>
      </w:r>
      <w:r w:rsidR="00624509" w:rsidRPr="003030D6">
        <w:rPr>
          <w:spacing w:val="-4"/>
        </w:rPr>
        <w:t>вертикальная</w:t>
      </w:r>
      <w:r w:rsidR="00624509" w:rsidRPr="00624509">
        <w:t xml:space="preserve"> плоскость симметрии расположена на расстоянии ±25</w:t>
      </w:r>
      <w:r w:rsidR="00F6619C">
        <w:t> </w:t>
      </w:r>
      <w:r w:rsidR="00624509" w:rsidRPr="00624509">
        <w:t>мм от вертикальной плоскости симме</w:t>
      </w:r>
      <w:r>
        <w:t>трии сиденья»</w:t>
      </w:r>
      <w:r w:rsidR="00624509" w:rsidRPr="00624509">
        <w:t>.</w:t>
      </w:r>
    </w:p>
    <w:p w:rsidR="00624509" w:rsidRPr="00624509" w:rsidRDefault="00624509" w:rsidP="003030D6">
      <w:pPr>
        <w:pStyle w:val="SingleTxtGR"/>
      </w:pPr>
      <w:r w:rsidRPr="00624509">
        <w:rPr>
          <w:i/>
        </w:rPr>
        <w:t>Пункт 3.2</w:t>
      </w:r>
      <w:r w:rsidRPr="00624509">
        <w:t xml:space="preserve"> изменить следующим образом:</w:t>
      </w:r>
    </w:p>
    <w:p w:rsidR="00624509" w:rsidRPr="00624509" w:rsidRDefault="00753179" w:rsidP="003030D6">
      <w:pPr>
        <w:pStyle w:val="SingleTxtGR"/>
        <w:ind w:left="2268" w:hanging="1134"/>
      </w:pPr>
      <w:r>
        <w:t>«3.2</w:t>
      </w:r>
      <w:r w:rsidR="00624509" w:rsidRPr="00624509">
        <w:tab/>
      </w:r>
      <w:r w:rsidR="00F6619C">
        <w:tab/>
      </w:r>
      <w:r w:rsidR="00624509" w:rsidRPr="00624509">
        <w:t>Поясная лямка ремня должна касаться фиксирующего приспосо</w:t>
      </w:r>
      <w:r w:rsidR="00624509" w:rsidRPr="00624509">
        <w:t>б</w:t>
      </w:r>
      <w:r w:rsidR="00624509" w:rsidRPr="00624509">
        <w:t>ления с обеих сторон в задней части паза, предусмотренного для ее пропускания (см. рис.</w:t>
      </w:r>
      <w:r w:rsidR="00F6619C">
        <w:t> </w:t>
      </w:r>
      <w:r w:rsidR="00624509" w:rsidRPr="00624509">
        <w:t>3).</w:t>
      </w:r>
      <w:r w:rsidR="00AF64B9">
        <w:t xml:space="preserve"> </w:t>
      </w:r>
      <w:r w:rsidR="00624509" w:rsidRPr="00624509">
        <w:t>Ремень безопасности должен всегда з</w:t>
      </w:r>
      <w:r w:rsidR="00624509" w:rsidRPr="00624509">
        <w:t>а</w:t>
      </w:r>
      <w:r w:rsidR="00624509" w:rsidRPr="00624509">
        <w:t xml:space="preserve">крывать точки </w:t>
      </w:r>
      <w:r w:rsidR="00624509" w:rsidRPr="009E7E41">
        <w:t>BP</w:t>
      </w:r>
      <w:r w:rsidR="00624509" w:rsidRPr="00624509">
        <w:t xml:space="preserve"> на левом и правом концах закругленного края; правильное положение точки </w:t>
      </w:r>
      <w:r w:rsidR="00624509" w:rsidRPr="009E7E41">
        <w:t>BP</w:t>
      </w:r>
      <w:r w:rsidR="00624509" w:rsidRPr="00624509">
        <w:t xml:space="preserve"> на закругленном крае указан</w:t>
      </w:r>
      <w:r w:rsidR="003030D6">
        <w:t>о в развернутой форме на детали </w:t>
      </w:r>
      <w:r w:rsidR="00624509" w:rsidRPr="009E7E41">
        <w:t>W</w:t>
      </w:r>
      <w:r w:rsidR="00624509" w:rsidRPr="00624509">
        <w:t xml:space="preserve"> рис.</w:t>
      </w:r>
      <w:r w:rsidR="00624509">
        <w:t> </w:t>
      </w:r>
      <w:r>
        <w:t>1»</w:t>
      </w:r>
      <w:r w:rsidR="00624509" w:rsidRPr="00624509">
        <w:t>.</w:t>
      </w:r>
    </w:p>
    <w:p w:rsidR="00624509" w:rsidRPr="00624509" w:rsidRDefault="00624509" w:rsidP="003030D6">
      <w:pPr>
        <w:pStyle w:val="SingleTxtGR"/>
      </w:pPr>
      <w:r w:rsidRPr="00624509">
        <w:rPr>
          <w:i/>
        </w:rPr>
        <w:t xml:space="preserve">Рис. 1–3 </w:t>
      </w:r>
      <w:r w:rsidRPr="00624509">
        <w:t>изменить следующим образом:</w:t>
      </w:r>
    </w:p>
    <w:p w:rsidR="00624509" w:rsidRPr="003030D6" w:rsidRDefault="00753179" w:rsidP="00624509">
      <w:pPr>
        <w:pStyle w:val="Heading1"/>
        <w:ind w:left="1134"/>
        <w:rPr>
          <w:b w:val="0"/>
        </w:rPr>
      </w:pPr>
      <w:r w:rsidRPr="003030D6">
        <w:rPr>
          <w:b w:val="0"/>
        </w:rPr>
        <w:t>«</w:t>
      </w:r>
      <w:r w:rsidR="00624509" w:rsidRPr="003030D6">
        <w:rPr>
          <w:b w:val="0"/>
        </w:rPr>
        <w:t>Рис. 1</w:t>
      </w:r>
    </w:p>
    <w:p w:rsidR="00624509" w:rsidRPr="009E7E41" w:rsidRDefault="00624509" w:rsidP="00BB6A8A">
      <w:pPr>
        <w:pStyle w:val="Heading1"/>
        <w:spacing w:after="480"/>
        <w:ind w:left="1134"/>
      </w:pPr>
      <w:r w:rsidRPr="009E7E41">
        <w:t>Технические требования к фиксирующему приспособлению (все размеры в мм)</w:t>
      </w:r>
    </w:p>
    <w:p w:rsidR="00624509" w:rsidRPr="009E7E41" w:rsidRDefault="003D3F03" w:rsidP="00BB6A8A">
      <w:pPr>
        <w:pStyle w:val="SingleTxtG"/>
        <w:spacing w:before="720" w:after="360"/>
        <w:ind w:left="2268" w:hanging="1134"/>
      </w:pP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B5007F" wp14:editId="2EE0C042">
                <wp:simplePos x="0" y="0"/>
                <wp:positionH relativeFrom="column">
                  <wp:posOffset>3670300</wp:posOffset>
                </wp:positionH>
                <wp:positionV relativeFrom="paragraph">
                  <wp:posOffset>878205</wp:posOffset>
                </wp:positionV>
                <wp:extent cx="1047115" cy="1403985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B33" w:rsidRPr="00736908" w:rsidRDefault="00462B33" w:rsidP="006245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R50 TYP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9pt;margin-top:69.15pt;width:82.4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" filled="f" stroked="f">
                <v:textbox style="mso-fit-shape-to-text:t">
                  <w:txbxContent>
                    <w:p w:rsidR="00462B33" w:rsidRPr="00736908" w:rsidRDefault="00462B33" w:rsidP="0062450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R50 TYP</w:t>
                      </w:r>
                    </w:p>
                  </w:txbxContent>
                </v:textbox>
              </v:shape>
            </w:pict>
          </mc:Fallback>
        </mc:AlternateContent>
      </w: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DCF10" wp14:editId="7ABD66BC">
                <wp:simplePos x="0" y="0"/>
                <wp:positionH relativeFrom="column">
                  <wp:posOffset>2131604</wp:posOffset>
                </wp:positionH>
                <wp:positionV relativeFrom="paragraph">
                  <wp:posOffset>2816950</wp:posOffset>
                </wp:positionV>
                <wp:extent cx="74739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B33" w:rsidRPr="00736908" w:rsidRDefault="00462B33" w:rsidP="006245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Деталь</w:t>
                            </w:r>
                            <w:r w:rsidRPr="00736908">
                              <w:rPr>
                                <w:sz w:val="16"/>
                                <w:szCs w:val="16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7.85pt;margin-top:221.8pt;width:58.8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" filled="f" stroked="f">
                <v:textbox style="mso-fit-shape-to-text:t">
                  <w:txbxContent>
                    <w:p w:rsidR="00462B33" w:rsidRPr="00736908" w:rsidRDefault="00462B33" w:rsidP="0062450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Деталь</w:t>
                      </w:r>
                      <w:r w:rsidRPr="00736908">
                        <w:rPr>
                          <w:sz w:val="16"/>
                          <w:szCs w:val="16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B36E7" wp14:editId="62161874">
                <wp:simplePos x="0" y="0"/>
                <wp:positionH relativeFrom="column">
                  <wp:posOffset>342900</wp:posOffset>
                </wp:positionH>
                <wp:positionV relativeFrom="paragraph">
                  <wp:posOffset>3104515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B33" w:rsidRPr="00A36642" w:rsidRDefault="00462B33" w:rsidP="003D3F03">
                            <w:pPr>
                              <w:spacing w:line="160" w:lineRule="atLeast"/>
                            </w:pPr>
                            <w:r w:rsidRPr="00A36642">
                              <w:t>Равномерно распределенный вес 23 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pt;margin-top:244.4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DeEwIAAPw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" filled="f" stroked="f">
                <v:textbox style="mso-fit-shape-to-text:t">
                  <w:txbxContent>
                    <w:p w:rsidR="00462B33" w:rsidRPr="00A36642" w:rsidRDefault="00462B33" w:rsidP="003D3F03">
                      <w:pPr>
                        <w:spacing w:line="160" w:lineRule="atLeast"/>
                      </w:pPr>
                      <w:r w:rsidRPr="00A36642">
                        <w:t>Равномерно распределенный вес 23 кг</w:t>
                      </w:r>
                    </w:p>
                  </w:txbxContent>
                </v:textbox>
              </v:shape>
            </w:pict>
          </mc:Fallback>
        </mc:AlternateContent>
      </w:r>
      <w:r w:rsidR="00624509" w:rsidRPr="009E7E41">
        <w:rPr>
          <w:noProof/>
          <w:lang w:val="en-GB" w:eastAsia="en-GB"/>
        </w:rPr>
        <w:drawing>
          <wp:inline distT="0" distB="0" distL="0" distR="0" wp14:anchorId="0FF2A153" wp14:editId="6A23A0B3">
            <wp:extent cx="4667250" cy="3086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09" w:rsidRPr="009E7E41" w:rsidRDefault="00624509" w:rsidP="00BB6A8A">
      <w:pPr>
        <w:pStyle w:val="SingleTxtG"/>
        <w:spacing w:before="840" w:after="0"/>
        <w:jc w:val="center"/>
      </w:pPr>
      <w:r w:rsidRPr="009E7E41">
        <w:rPr>
          <w:noProof/>
          <w:lang w:val="en-GB" w:eastAsia="en-GB"/>
        </w:rPr>
        <w:drawing>
          <wp:inline distT="0" distB="0" distL="0" distR="0" wp14:anchorId="73D8F207" wp14:editId="64C9F22C">
            <wp:extent cx="2818130" cy="2731324"/>
            <wp:effectExtent l="0" t="0" r="127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0"/>
                    <a:stretch/>
                  </pic:blipFill>
                  <pic:spPr bwMode="auto">
                    <a:xfrm>
                      <a:off x="0" y="0"/>
                      <a:ext cx="2818130" cy="27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509" w:rsidRPr="00624509" w:rsidRDefault="00624509" w:rsidP="00624509">
      <w:pPr>
        <w:pStyle w:val="SingleTxtG"/>
        <w:jc w:val="center"/>
        <w:rPr>
          <w:lang w:val="ru-RU"/>
        </w:rPr>
      </w:pPr>
      <w:r w:rsidRPr="00624509">
        <w:rPr>
          <w:lang w:val="ru-RU"/>
        </w:rPr>
        <w:t xml:space="preserve">Деталь </w:t>
      </w:r>
      <w:r w:rsidRPr="009E7E41">
        <w:t>W</w:t>
      </w:r>
    </w:p>
    <w:p w:rsidR="00BB6A8A" w:rsidRDefault="00BB6A8A">
      <w:pPr>
        <w:spacing w:line="240" w:lineRule="auto"/>
      </w:pPr>
      <w:r>
        <w:br w:type="page"/>
      </w:r>
    </w:p>
    <w:p w:rsidR="00624509" w:rsidRPr="009E7E41" w:rsidRDefault="00624509" w:rsidP="003D3F03">
      <w:pPr>
        <w:tabs>
          <w:tab w:val="left" w:pos="1134"/>
        </w:tabs>
        <w:ind w:left="5954" w:hanging="5074"/>
        <w:jc w:val="both"/>
      </w:pPr>
      <w:r w:rsidRPr="009E7E41">
        <w:tab/>
        <w:t>Рис. 2</w:t>
      </w:r>
      <w:r w:rsidRPr="009E7E41">
        <w:tab/>
        <w:t>Рис. 3</w:t>
      </w:r>
    </w:p>
    <w:p w:rsidR="00624509" w:rsidRPr="009E7E41" w:rsidRDefault="00624509" w:rsidP="003D3F03">
      <w:pPr>
        <w:tabs>
          <w:tab w:val="left" w:pos="1134"/>
        </w:tabs>
        <w:ind w:left="5954" w:hanging="5074"/>
        <w:jc w:val="both"/>
        <w:rPr>
          <w:b/>
        </w:rPr>
      </w:pPr>
      <w:r w:rsidRPr="009E7E41">
        <w:rPr>
          <w:b/>
        </w:rPr>
        <w:tab/>
        <w:t xml:space="preserve">Установка фиксирующего приспособления </w:t>
      </w:r>
      <w:r w:rsidRPr="009E7E41">
        <w:rPr>
          <w:b/>
        </w:rPr>
        <w:tab/>
        <w:t>Проверка на совместимость</w:t>
      </w:r>
    </w:p>
    <w:p w:rsidR="00624509" w:rsidRPr="009E7E41" w:rsidRDefault="00624509" w:rsidP="003D3F03">
      <w:pPr>
        <w:tabs>
          <w:tab w:val="left" w:pos="1134"/>
        </w:tabs>
        <w:ind w:left="5954" w:hanging="5074"/>
        <w:jc w:val="both"/>
        <w:rPr>
          <w:b/>
        </w:rPr>
      </w:pPr>
      <w:r w:rsidRPr="009E7E41">
        <w:rPr>
          <w:b/>
        </w:rPr>
        <w:tab/>
        <w:t>на сиденье транспортного средства</w:t>
      </w:r>
      <w:r w:rsidRPr="009E7E41">
        <w:rPr>
          <w:b/>
        </w:rPr>
        <w:tab/>
      </w:r>
      <w:r w:rsidR="00A36642">
        <w:t>(см. пункты 2.6.1 и 3.2)</w:t>
      </w:r>
    </w:p>
    <w:p w:rsidR="00624509" w:rsidRPr="009E7E41" w:rsidRDefault="00A36642" w:rsidP="003D3F03">
      <w:pPr>
        <w:tabs>
          <w:tab w:val="left" w:pos="1134"/>
        </w:tabs>
        <w:ind w:left="5954" w:hanging="5074"/>
        <w:jc w:val="both"/>
      </w:pPr>
      <w:r>
        <w:tab/>
        <w:t>(см. пункт 2.6.1)</w:t>
      </w:r>
    </w:p>
    <w:p w:rsidR="00624509" w:rsidRPr="009E7E41" w:rsidRDefault="00624509" w:rsidP="00624509">
      <w:pPr>
        <w:ind w:left="5499" w:hanging="5499"/>
        <w:jc w:val="both"/>
      </w:pPr>
    </w:p>
    <w:p w:rsidR="00624509" w:rsidRPr="009E7E41" w:rsidRDefault="00933589" w:rsidP="00624509">
      <w:pPr>
        <w:ind w:left="5499" w:hanging="4365"/>
        <w:jc w:val="both"/>
      </w:pP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B77DA1" wp14:editId="115B7EAC">
                <wp:simplePos x="0" y="0"/>
                <wp:positionH relativeFrom="column">
                  <wp:posOffset>4599396</wp:posOffset>
                </wp:positionH>
                <wp:positionV relativeFrom="paragraph">
                  <wp:posOffset>189865</wp:posOffset>
                </wp:positionV>
                <wp:extent cx="673735" cy="333829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333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B33" w:rsidRPr="009B2D1F" w:rsidRDefault="00462B33" w:rsidP="00933589">
                            <w:pPr>
                              <w:spacing w:line="240" w:lineRule="auto"/>
                              <w:jc w:val="center"/>
                            </w:pPr>
                            <w:r>
                              <w:t>Язычок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362.15pt;margin-top:14.95pt;width:53.0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" stroked="f">
                <v:textbox>
                  <w:txbxContent>
                    <w:p w:rsidR="00462B33" w:rsidRPr="009B2D1F" w:rsidRDefault="00462B33" w:rsidP="00933589">
                      <w:pPr>
                        <w:spacing w:line="240" w:lineRule="auto"/>
                        <w:jc w:val="center"/>
                      </w:pPr>
                      <w:r>
                        <w:t>Язычок</w:t>
                      </w:r>
                    </w:p>
                  </w:txbxContent>
                </v:textbox>
              </v:shape>
            </w:pict>
          </mc:Fallback>
        </mc:AlternateContent>
      </w: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5CF6B7" wp14:editId="09718993">
                <wp:simplePos x="0" y="0"/>
                <wp:positionH relativeFrom="column">
                  <wp:posOffset>5575935</wp:posOffset>
                </wp:positionH>
                <wp:positionV relativeFrom="paragraph">
                  <wp:posOffset>1787525</wp:posOffset>
                </wp:positionV>
                <wp:extent cx="622935" cy="287655"/>
                <wp:effectExtent l="0" t="0" r="571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B33" w:rsidRPr="00C21137" w:rsidRDefault="00462B33" w:rsidP="00624509">
                            <w:r>
                              <w:t>Пряжка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439.05pt;margin-top:140.75pt;width:49.0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ewfQIAAAc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" stroked="f">
                <v:textbox inset="0,0,0,0">
                  <w:txbxContent>
                    <w:p w:rsidR="00462B33" w:rsidRPr="00C21137" w:rsidRDefault="00462B33" w:rsidP="00624509">
                      <w:r>
                        <w:t>Пряжка</w:t>
                      </w:r>
                    </w:p>
                  </w:txbxContent>
                </v:textbox>
              </v:shape>
            </w:pict>
          </mc:Fallback>
        </mc:AlternateContent>
      </w:r>
      <w:r w:rsidR="00624509" w:rsidRPr="009E7E41">
        <w:rPr>
          <w:noProof/>
          <w:lang w:val="en-GB" w:eastAsia="en-GB"/>
        </w:rPr>
        <w:drawing>
          <wp:inline distT="0" distB="0" distL="0" distR="0" wp14:anchorId="7F3F6545" wp14:editId="3E1D0D4A">
            <wp:extent cx="5361940" cy="24212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09" w:rsidRPr="009E7E41" w:rsidRDefault="00624509" w:rsidP="00624509">
      <w:pPr>
        <w:ind w:left="5499" w:hanging="4365"/>
        <w:jc w:val="both"/>
      </w:pP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3A838" wp14:editId="6AA97277">
                <wp:simplePos x="0" y="0"/>
                <wp:positionH relativeFrom="column">
                  <wp:posOffset>4330881</wp:posOffset>
                </wp:positionH>
                <wp:positionV relativeFrom="paragraph">
                  <wp:posOffset>112667</wp:posOffset>
                </wp:positionV>
                <wp:extent cx="1473200" cy="312057"/>
                <wp:effectExtent l="0" t="0" r="0" b="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312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B33" w:rsidRPr="009B2D1F" w:rsidRDefault="00462B33" w:rsidP="00933589">
                            <w:pPr>
                              <w:pStyle w:val="SingleTxtGR"/>
                              <w:ind w:left="0" w:right="52"/>
                              <w:jc w:val="left"/>
                            </w:pPr>
                            <w:r>
                              <w:t>Показан только ремень, прижимающий бедра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341pt;margin-top:8.85pt;width:116pt;height:2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" stroked="f">
                <v:textbox inset="0,0,0,0">
                  <w:txbxContent>
                    <w:p w:rsidR="00462B33" w:rsidRPr="009B2D1F" w:rsidRDefault="00462B33" w:rsidP="00933589">
                      <w:pPr>
                        <w:pStyle w:val="SingleTxtGR"/>
                        <w:ind w:left="0" w:right="52"/>
                        <w:jc w:val="left"/>
                      </w:pPr>
                      <w:r>
                        <w:t>Показан только ремень, прижимающий бедра</w:t>
                      </w:r>
                    </w:p>
                  </w:txbxContent>
                </v:textbox>
              </v:shape>
            </w:pict>
          </mc:Fallback>
        </mc:AlternateContent>
      </w:r>
    </w:p>
    <w:p w:rsidR="00624509" w:rsidRPr="009E7E41" w:rsidRDefault="00624509" w:rsidP="00624509">
      <w:pPr>
        <w:ind w:left="5499" w:hanging="4365"/>
        <w:jc w:val="both"/>
      </w:pPr>
    </w:p>
    <w:p w:rsidR="00624509" w:rsidRPr="009E7E41" w:rsidRDefault="00624509" w:rsidP="00624509">
      <w:pPr>
        <w:ind w:left="5499" w:hanging="4365"/>
        <w:jc w:val="both"/>
      </w:pPr>
    </w:p>
    <w:p w:rsidR="00624509" w:rsidRPr="00624509" w:rsidRDefault="005573BB" w:rsidP="00624509">
      <w:pPr>
        <w:pStyle w:val="SingleTxtG"/>
        <w:jc w:val="right"/>
        <w:rPr>
          <w:lang w:val="ru-RU"/>
        </w:rPr>
      </w:pPr>
      <w:r>
        <w:rPr>
          <w:lang w:val="ru-RU"/>
        </w:rPr>
        <w:t>»</w:t>
      </w:r>
    </w:p>
    <w:p w:rsidR="00624509" w:rsidRPr="005573BB" w:rsidRDefault="00624509" w:rsidP="005573BB">
      <w:pPr>
        <w:pStyle w:val="SingleTxtGR"/>
        <w:rPr>
          <w:rFonts w:eastAsia="Calibri"/>
          <w:i/>
        </w:rPr>
      </w:pPr>
      <w:r w:rsidRPr="005573BB">
        <w:rPr>
          <w:rFonts w:eastAsia="Calibri"/>
          <w:i/>
        </w:rPr>
        <w:t xml:space="preserve">Добавление 2, </w:t>
      </w:r>
    </w:p>
    <w:p w:rsidR="00624509" w:rsidRPr="009E7E41" w:rsidRDefault="00624509" w:rsidP="005573BB">
      <w:pPr>
        <w:pStyle w:val="SingleTxtGR"/>
      </w:pPr>
      <w:r w:rsidRPr="005573BB">
        <w:rPr>
          <w:rFonts w:eastAsia="Calibri"/>
          <w:i/>
        </w:rPr>
        <w:t>Пункт 2.3</w:t>
      </w:r>
      <w:r w:rsidRPr="009E7E41">
        <w:rPr>
          <w:rFonts w:eastAsia="Calibri"/>
        </w:rPr>
        <w:t xml:space="preserve"> изменить следующим образом:</w:t>
      </w:r>
    </w:p>
    <w:p w:rsidR="00624509" w:rsidRPr="00624509" w:rsidRDefault="00A0526A" w:rsidP="005573BB">
      <w:pPr>
        <w:pStyle w:val="SingleTxtGR"/>
        <w:ind w:left="2268" w:hanging="1134"/>
      </w:pPr>
      <w:r>
        <w:t>«2.3</w:t>
      </w:r>
      <w:r w:rsidR="00624509" w:rsidRPr="00624509">
        <w:tab/>
      </w:r>
      <w:bookmarkStart w:id="15" w:name="_Hlk480709275"/>
      <w:r w:rsidR="005573BB">
        <w:tab/>
      </w:r>
      <w:r w:rsidR="00624509" w:rsidRPr="00624509">
        <w:t>При необходимости спинку и подушку сиденья на</w:t>
      </w:r>
      <w:r>
        <w:t>крывают хлопч</w:t>
      </w:r>
      <w:r>
        <w:t>а</w:t>
      </w:r>
      <w:r>
        <w:t>тобумажной тканью»</w:t>
      </w:r>
      <w:r w:rsidR="00624509" w:rsidRPr="00624509">
        <w:t>.</w:t>
      </w:r>
      <w:bookmarkEnd w:id="15"/>
    </w:p>
    <w:p w:rsidR="00624509" w:rsidRPr="009E7E41" w:rsidRDefault="00624509" w:rsidP="005573BB">
      <w:pPr>
        <w:pStyle w:val="SingleTxtGR"/>
      </w:pPr>
      <w:r w:rsidRPr="005573BB">
        <w:rPr>
          <w:rFonts w:eastAsia="Calibri"/>
          <w:i/>
        </w:rPr>
        <w:t>Пункт 3.1</w:t>
      </w:r>
      <w:r w:rsidRPr="009E7E41">
        <w:rPr>
          <w:rFonts w:eastAsia="Calibri"/>
        </w:rPr>
        <w:t xml:space="preserve"> изменить следующим образом:</w:t>
      </w:r>
    </w:p>
    <w:p w:rsidR="00624509" w:rsidRPr="009E7E41" w:rsidRDefault="00A0526A" w:rsidP="005573BB">
      <w:pPr>
        <w:pStyle w:val="SingleTxtGR"/>
        <w:ind w:left="2268" w:hanging="1134"/>
      </w:pPr>
      <w:r>
        <w:t>«3.1</w:t>
      </w:r>
      <w:r w:rsidR="00624509" w:rsidRPr="009E7E41">
        <w:tab/>
      </w:r>
      <w:bookmarkStart w:id="16" w:name="_Hlk480709369"/>
      <w:r w:rsidR="005573BB">
        <w:tab/>
      </w:r>
      <w:r w:rsidR="00624509" w:rsidRPr="009E7E41">
        <w:t xml:space="preserve">Должна быть обеспечена возможность установки ФПДУУ с учетом </w:t>
      </w:r>
      <w:r w:rsidR="00406DFD">
        <w:t>или без</w:t>
      </w:r>
      <w:r w:rsidR="00624509">
        <w:t xml:space="preserve"> учета </w:t>
      </w:r>
      <w:r w:rsidR="00624509" w:rsidRPr="009E7E41">
        <w:t>оценочного объема пространств</w:t>
      </w:r>
      <w:r w:rsidR="00624509">
        <w:t>а для установки оп</w:t>
      </w:r>
      <w:r w:rsidR="00624509">
        <w:t>о</w:t>
      </w:r>
      <w:r w:rsidR="00624509">
        <w:t>ры размера i</w:t>
      </w:r>
      <w:r w:rsidR="00624509" w:rsidRPr="009E7E41">
        <w:t xml:space="preserve"> без нарушения целостности интерьера транспортного средства.</w:t>
      </w:r>
      <w:r w:rsidR="00AF64B9">
        <w:t xml:space="preserve"> </w:t>
      </w:r>
      <w:r w:rsidR="00624509" w:rsidRPr="009E7E41">
        <w:t>Основание ФПДУУ должно находиться под у</w:t>
      </w:r>
      <w:r w:rsidR="00624509" w:rsidRPr="009E7E41">
        <w:t>г</w:t>
      </w:r>
      <w:r w:rsidR="00624509" w:rsidRPr="009E7E41">
        <w:t>лом</w:t>
      </w:r>
      <w:r w:rsidR="00363A2D">
        <w:t> </w:t>
      </w:r>
      <w:r w:rsidR="00624509" w:rsidRPr="009E7E41">
        <w:t>15° </w:t>
      </w:r>
      <w:r w:rsidR="00624509" w:rsidRPr="009E7E41">
        <w:sym w:font="Symbol" w:char="F0B1"/>
      </w:r>
      <w:r w:rsidR="00624509" w:rsidRPr="009E7E41">
        <w:t> 10° к горизонтальной плоскости, проходящей через с</w:t>
      </w:r>
      <w:r w:rsidR="00624509" w:rsidRPr="009E7E41">
        <w:t>и</w:t>
      </w:r>
      <w:r w:rsidR="00624509" w:rsidRPr="009E7E41">
        <w:t>стему креплений ISOFIX.</w:t>
      </w:r>
      <w:r w:rsidR="00AF64B9">
        <w:t xml:space="preserve"> </w:t>
      </w:r>
      <w:r w:rsidR="00624509" w:rsidRPr="009E7E41">
        <w:t>В целях облегчения проверки на отсу</w:t>
      </w:r>
      <w:r w:rsidR="00624509" w:rsidRPr="009E7E41">
        <w:t>т</w:t>
      </w:r>
      <w:r w:rsidR="00624509" w:rsidRPr="009E7E41">
        <w:t>ствие помех крепления ISOFIX можно регулировать (см. деталь</w:t>
      </w:r>
      <w:r w:rsidR="00363A2D">
        <w:t> </w:t>
      </w:r>
      <w:r w:rsidR="00624509" w:rsidRPr="009E7E41">
        <w:t>Y на рис.</w:t>
      </w:r>
      <w:r w:rsidR="005573BB">
        <w:t> </w:t>
      </w:r>
      <w:r w:rsidR="00624509" w:rsidRPr="009E7E41">
        <w:t>1</w:t>
      </w:r>
      <w:r w:rsidR="00447053" w:rsidRPr="00447053">
        <w:rPr>
          <w:color w:val="000000" w:themeColor="text1"/>
        </w:rPr>
        <w:t>–</w:t>
      </w:r>
      <w:r w:rsidR="00624509" w:rsidRPr="009E7E41">
        <w:t>9) в продольном направлении в пределах от –10</w:t>
      </w:r>
      <w:r w:rsidR="00363A2D">
        <w:t> </w:t>
      </w:r>
      <w:r w:rsidR="00624509" w:rsidRPr="009E7E41">
        <w:t>мм до +</w:t>
      </w:r>
      <w:r w:rsidR="00363A2D">
        <w:t> </w:t>
      </w:r>
      <w:r w:rsidR="00624509" w:rsidRPr="009E7E41">
        <w:t>70</w:t>
      </w:r>
      <w:r w:rsidR="00363A2D">
        <w:t> </w:t>
      </w:r>
      <w:r w:rsidR="00624509" w:rsidRPr="009E7E41">
        <w:t>мм.</w:t>
      </w:r>
      <w:r w:rsidR="00AF64B9">
        <w:t xml:space="preserve"> </w:t>
      </w:r>
      <w:r w:rsidR="00624509" w:rsidRPr="009E7E41">
        <w:t>На рисунках показаны максимально удаленные полож</w:t>
      </w:r>
      <w:r w:rsidR="00624509" w:rsidRPr="009E7E41">
        <w:t>е</w:t>
      </w:r>
      <w:r w:rsidR="00624509" w:rsidRPr="009E7E41">
        <w:t>ния</w:t>
      </w:r>
      <w:r>
        <w:t>»</w:t>
      </w:r>
      <w:r w:rsidR="00624509" w:rsidRPr="009E7E41">
        <w:t>.</w:t>
      </w:r>
      <w:bookmarkEnd w:id="16"/>
    </w:p>
    <w:p w:rsidR="00624509" w:rsidRPr="009E7E41" w:rsidRDefault="00624509" w:rsidP="005573BB">
      <w:pPr>
        <w:pStyle w:val="SingleTxtGR"/>
      </w:pPr>
      <w:r w:rsidRPr="005573BB">
        <w:rPr>
          <w:rFonts w:eastAsia="Calibri"/>
          <w:i/>
        </w:rPr>
        <w:t>Пункт 3.3</w:t>
      </w:r>
      <w:r w:rsidRPr="009E7E41">
        <w:rPr>
          <w:rFonts w:eastAsia="Calibri"/>
        </w:rPr>
        <w:t xml:space="preserve"> изменить следующим образом:</w:t>
      </w:r>
    </w:p>
    <w:p w:rsidR="00624509" w:rsidRPr="009E7E41" w:rsidRDefault="00A0526A" w:rsidP="005573BB">
      <w:pPr>
        <w:pStyle w:val="SingleTxtGR"/>
        <w:ind w:left="2268" w:hanging="1134"/>
      </w:pPr>
      <w:r>
        <w:t>«</w:t>
      </w:r>
      <w:r w:rsidR="00624509" w:rsidRPr="009E7E41">
        <w:t>3.3</w:t>
      </w:r>
      <w:r w:rsidR="00624509" w:rsidRPr="009E7E41">
        <w:tab/>
      </w:r>
      <w:bookmarkStart w:id="17" w:name="_Hlk480709433"/>
      <w:r w:rsidR="005573BB">
        <w:tab/>
      </w:r>
      <w:r w:rsidR="00624509" w:rsidRPr="009E7E41">
        <w:t>Если вышеупомянутые предписания не выполняются… Эти альтернативные положения должны указываться в руководстве по эксплуатации транспортного средства с указанием дополнительной информации, включенной в таблицу</w:t>
      </w:r>
      <w:r w:rsidR="00363A2D">
        <w:t> </w:t>
      </w:r>
      <w:r w:rsidR="00624509" w:rsidRPr="009E7E41">
        <w:t>2 и/или 3 добавления</w:t>
      </w:r>
      <w:r w:rsidR="00363A2D">
        <w:t> </w:t>
      </w:r>
      <w:r w:rsidR="00624509" w:rsidRPr="009E7E41">
        <w:t>3 к настоящему приложению. …</w:t>
      </w:r>
      <w:bookmarkEnd w:id="17"/>
      <w:r>
        <w:t>»</w:t>
      </w:r>
    </w:p>
    <w:p w:rsidR="00194769" w:rsidRDefault="00194769">
      <w:pPr>
        <w:spacing w:line="240" w:lineRule="auto"/>
        <w:rPr>
          <w:rFonts w:eastAsia="Calibri"/>
          <w:i/>
        </w:rPr>
      </w:pPr>
      <w:r>
        <w:rPr>
          <w:rFonts w:eastAsia="Calibri"/>
          <w:i/>
        </w:rPr>
        <w:br w:type="page"/>
      </w:r>
    </w:p>
    <w:p w:rsidR="00624509" w:rsidRPr="009E7E41" w:rsidRDefault="00624509" w:rsidP="005573BB">
      <w:pPr>
        <w:pStyle w:val="SingleTxtGR"/>
      </w:pPr>
      <w:r w:rsidRPr="005573BB">
        <w:rPr>
          <w:rFonts w:eastAsia="Calibri"/>
          <w:i/>
        </w:rPr>
        <w:t>Пункт 4</w:t>
      </w:r>
      <w:r w:rsidRPr="009E7E41">
        <w:rPr>
          <w:rFonts w:eastAsia="Calibri"/>
        </w:rPr>
        <w:t xml:space="preserve"> изменить следующим образом:</w:t>
      </w:r>
    </w:p>
    <w:p w:rsidR="00624509" w:rsidRPr="009E7E41" w:rsidRDefault="00A0526A" w:rsidP="005573BB">
      <w:pPr>
        <w:pStyle w:val="SingleTxtGR"/>
        <w:ind w:left="2268" w:hanging="1134"/>
        <w:rPr>
          <w:spacing w:val="-2"/>
          <w:lang w:eastAsia="en-GB"/>
        </w:rPr>
      </w:pPr>
      <w:r>
        <w:rPr>
          <w:spacing w:val="-2"/>
          <w:lang w:eastAsia="en-GB"/>
        </w:rPr>
        <w:t>«</w:t>
      </w:r>
      <w:r w:rsidR="00624509" w:rsidRPr="009E7E41">
        <w:rPr>
          <w:spacing w:val="-2"/>
          <w:lang w:eastAsia="en-GB"/>
        </w:rPr>
        <w:t>4.</w:t>
      </w:r>
      <w:r w:rsidR="00624509" w:rsidRPr="009E7E41">
        <w:rPr>
          <w:spacing w:val="-2"/>
          <w:lang w:eastAsia="en-GB"/>
        </w:rPr>
        <w:tab/>
      </w:r>
      <w:bookmarkStart w:id="18" w:name="_Hlk480709462"/>
      <w:r w:rsidR="005573BB">
        <w:rPr>
          <w:spacing w:val="-2"/>
          <w:lang w:eastAsia="en-GB"/>
        </w:rPr>
        <w:tab/>
      </w:r>
      <w:r w:rsidR="00624509" w:rsidRPr="009E7E41">
        <w:rPr>
          <w:spacing w:val="-2"/>
          <w:lang w:eastAsia="en-GB"/>
        </w:rPr>
        <w:t xml:space="preserve">Габариты креплений </w:t>
      </w:r>
      <w:r w:rsidR="00624509" w:rsidRPr="005573BB">
        <w:t>детских</w:t>
      </w:r>
      <w:r w:rsidR="00624509" w:rsidRPr="009E7E41">
        <w:rPr>
          <w:spacing w:val="-2"/>
          <w:lang w:eastAsia="en-GB"/>
        </w:rPr>
        <w:t xml:space="preserve"> удерживающих устройств системы ISOFIX</w:t>
      </w:r>
      <w:bookmarkEnd w:id="18"/>
      <w:r w:rsidR="00624509" w:rsidRPr="009E7E41">
        <w:rPr>
          <w:spacing w:val="-2"/>
          <w:lang w:eastAsia="en-GB"/>
        </w:rPr>
        <w:t>:</w:t>
      </w:r>
    </w:p>
    <w:p w:rsidR="00624509" w:rsidRPr="009E7E41" w:rsidRDefault="00624509" w:rsidP="00363A2D">
      <w:pPr>
        <w:pStyle w:val="SingleTxtGR"/>
        <w:ind w:left="2835" w:hanging="567"/>
        <w:rPr>
          <w:spacing w:val="-2"/>
          <w:lang w:eastAsia="en-GB"/>
        </w:rPr>
      </w:pPr>
      <w:bookmarkStart w:id="19" w:name="_Hlk480709614"/>
      <w:r w:rsidRPr="009E7E41">
        <w:rPr>
          <w:spacing w:val="-2"/>
          <w:lang w:eastAsia="en-GB"/>
        </w:rPr>
        <w:t>–</w:t>
      </w:r>
      <w:r w:rsidRPr="009E7E41">
        <w:rPr>
          <w:spacing w:val="-2"/>
          <w:lang w:eastAsia="en-GB"/>
        </w:rPr>
        <w:tab/>
        <w:t xml:space="preserve">ISO/F3: </w:t>
      </w:r>
      <w:r w:rsidRPr="009E7E41">
        <w:t xml:space="preserve">Полноразмерная ДУС для детей младшего возраста, устанавливаемая </w:t>
      </w:r>
      <w:r>
        <w:t>в</w:t>
      </w:r>
      <w:r w:rsidRPr="009E7E41">
        <w:t xml:space="preserve"> направлени</w:t>
      </w:r>
      <w:r>
        <w:t>и</w:t>
      </w:r>
      <w:r w:rsidRPr="009E7E41">
        <w:t xml:space="preserve"> движения</w:t>
      </w:r>
    </w:p>
    <w:p w:rsidR="00624509" w:rsidRPr="00363A2D" w:rsidRDefault="00624509" w:rsidP="00363A2D">
      <w:pPr>
        <w:pStyle w:val="SingleTxtGR"/>
        <w:ind w:left="2835" w:hanging="567"/>
      </w:pPr>
      <w:r w:rsidRPr="009E7E41">
        <w:rPr>
          <w:spacing w:val="-2"/>
          <w:lang w:eastAsia="en-GB"/>
        </w:rPr>
        <w:t>–</w:t>
      </w:r>
      <w:r w:rsidRPr="009E7E41">
        <w:rPr>
          <w:spacing w:val="-2"/>
          <w:lang w:eastAsia="en-GB"/>
        </w:rPr>
        <w:tab/>
        <w:t>ISO/</w:t>
      </w:r>
      <w:r w:rsidRPr="00363A2D">
        <w:t xml:space="preserve">F2: </w:t>
      </w:r>
      <w:r w:rsidRPr="009E7E41">
        <w:t xml:space="preserve">ДУС уменьшенной высоты для детей младшего возраста, устанавливаемая </w:t>
      </w:r>
      <w:r>
        <w:t>в</w:t>
      </w:r>
      <w:r w:rsidRPr="009E7E41">
        <w:t xml:space="preserve"> направлени</w:t>
      </w:r>
      <w:r>
        <w:t>и</w:t>
      </w:r>
      <w:r w:rsidRPr="009E7E41">
        <w:t xml:space="preserve"> движения</w:t>
      </w:r>
      <w:r w:rsidRPr="009E7E41">
        <w:tab/>
      </w:r>
    </w:p>
    <w:p w:rsidR="00624509" w:rsidRPr="00363A2D" w:rsidRDefault="00624509" w:rsidP="00363A2D">
      <w:pPr>
        <w:pStyle w:val="SingleTxtGR"/>
        <w:ind w:left="2835" w:hanging="567"/>
      </w:pPr>
      <w:r w:rsidRPr="00363A2D">
        <w:t>–</w:t>
      </w:r>
      <w:r w:rsidRPr="00363A2D">
        <w:tab/>
        <w:t xml:space="preserve">ISO/F2X: </w:t>
      </w:r>
      <w:r w:rsidRPr="009E7E41">
        <w:t xml:space="preserve">ДУС уменьшенной высоты для детей младшего возраста, устанавливаемая </w:t>
      </w:r>
      <w:r>
        <w:t>в</w:t>
      </w:r>
      <w:r w:rsidRPr="009E7E41">
        <w:t xml:space="preserve"> направлени</w:t>
      </w:r>
      <w:r>
        <w:t>и</w:t>
      </w:r>
      <w:r w:rsidRPr="009E7E41">
        <w:t xml:space="preserve"> движения</w:t>
      </w:r>
    </w:p>
    <w:p w:rsidR="00624509" w:rsidRPr="00363A2D" w:rsidRDefault="00624509" w:rsidP="00363A2D">
      <w:pPr>
        <w:pStyle w:val="SingleTxtGR"/>
        <w:ind w:left="2835" w:hanging="567"/>
      </w:pPr>
      <w:r w:rsidRPr="00363A2D">
        <w:t>–</w:t>
      </w:r>
      <w:r w:rsidRPr="00363A2D">
        <w:tab/>
        <w:t xml:space="preserve">ISO/R3: </w:t>
      </w:r>
      <w:r w:rsidRPr="009E7E41">
        <w:t>Полногабаритная ДУС для детей младшего возраста, устанавливаемая против направления движения</w:t>
      </w:r>
    </w:p>
    <w:p w:rsidR="00624509" w:rsidRPr="00363A2D" w:rsidRDefault="00624509" w:rsidP="00363A2D">
      <w:pPr>
        <w:pStyle w:val="SingleTxtGR"/>
        <w:ind w:left="2835" w:hanging="567"/>
      </w:pPr>
      <w:r w:rsidRPr="00363A2D">
        <w:t>–</w:t>
      </w:r>
      <w:r w:rsidRPr="00363A2D">
        <w:tab/>
        <w:t xml:space="preserve">ISO/R2: </w:t>
      </w:r>
      <w:r w:rsidRPr="009E7E41">
        <w:t>ДУС уменьшенной высоты для детей младшего возраста, устанавливаемая против направления движения</w:t>
      </w:r>
    </w:p>
    <w:p w:rsidR="00624509" w:rsidRPr="00363A2D" w:rsidRDefault="00624509" w:rsidP="00363A2D">
      <w:pPr>
        <w:pStyle w:val="SingleTxtGR"/>
        <w:ind w:left="2835" w:hanging="567"/>
      </w:pPr>
      <w:r w:rsidRPr="00363A2D">
        <w:t>–</w:t>
      </w:r>
      <w:r w:rsidRPr="00363A2D">
        <w:tab/>
        <w:t xml:space="preserve">ISO/R2X: </w:t>
      </w:r>
      <w:bookmarkStart w:id="20" w:name="_Hlk480558166"/>
      <w:r w:rsidRPr="009E7E41">
        <w:t>ДУС уменьшенной высоты для детей младшего возраста, устанавливаемая против направления движения</w:t>
      </w:r>
      <w:bookmarkEnd w:id="20"/>
    </w:p>
    <w:p w:rsidR="00624509" w:rsidRPr="00363A2D" w:rsidRDefault="00624509" w:rsidP="00363A2D">
      <w:pPr>
        <w:pStyle w:val="SingleTxtGR"/>
        <w:ind w:left="2835" w:hanging="567"/>
      </w:pPr>
      <w:r w:rsidRPr="00363A2D">
        <w:t>–</w:t>
      </w:r>
      <w:r w:rsidRPr="00363A2D">
        <w:tab/>
        <w:t xml:space="preserve">ISO/R1: </w:t>
      </w:r>
      <w:r w:rsidRPr="009E7E41">
        <w:t>ДУС для младенцев, устанавливаемая против направления движения</w:t>
      </w:r>
    </w:p>
    <w:p w:rsidR="00624509" w:rsidRPr="00363A2D" w:rsidRDefault="00624509" w:rsidP="00363A2D">
      <w:pPr>
        <w:pStyle w:val="SingleTxtGR"/>
        <w:ind w:left="2835" w:hanging="567"/>
      </w:pPr>
      <w:r w:rsidRPr="00363A2D">
        <w:t>–</w:t>
      </w:r>
      <w:r w:rsidRPr="00363A2D">
        <w:tab/>
        <w:t xml:space="preserve">ISO/L1: </w:t>
      </w:r>
      <w:r w:rsidRPr="009E7E41">
        <w:t>ДУС, устанавливаемая в боковом положении слева (переносная)</w:t>
      </w:r>
    </w:p>
    <w:p w:rsidR="00624509" w:rsidRPr="009E7E41" w:rsidRDefault="00624509" w:rsidP="00363A2D">
      <w:pPr>
        <w:pStyle w:val="SingleTxtGR"/>
        <w:ind w:left="2835" w:hanging="567"/>
        <w:rPr>
          <w:spacing w:val="-2"/>
          <w:lang w:eastAsia="en-GB"/>
        </w:rPr>
      </w:pPr>
      <w:r w:rsidRPr="00363A2D">
        <w:t>–</w:t>
      </w:r>
      <w:r w:rsidRPr="00363A2D">
        <w:tab/>
        <w:t xml:space="preserve">ISO/L2: </w:t>
      </w:r>
      <w:r w:rsidRPr="009E7E41">
        <w:t>ДУС, устанавливаемая в боковом положении справа (переносная)</w:t>
      </w:r>
    </w:p>
    <w:p w:rsidR="00624509" w:rsidRPr="009E7E41" w:rsidRDefault="00624509" w:rsidP="00363A2D">
      <w:pPr>
        <w:pStyle w:val="SingleTxtGR"/>
        <w:ind w:left="2268"/>
        <w:rPr>
          <w:spacing w:val="-2"/>
          <w:lang w:eastAsia="en-GB"/>
        </w:rPr>
      </w:pPr>
      <w:bookmarkStart w:id="21" w:name="_Hlk480709745"/>
      <w:bookmarkEnd w:id="19"/>
      <w:r w:rsidRPr="009E7E41">
        <w:rPr>
          <w:spacing w:val="-2"/>
          <w:lang w:eastAsia="en-GB"/>
        </w:rPr>
        <w:t>К</w:t>
      </w:r>
      <w:r w:rsidRPr="009E7E41">
        <w:t>онструкция фиксирующих приспособлений, указанных выше, должна весить от 10</w:t>
      </w:r>
      <w:r>
        <w:t> </w:t>
      </w:r>
      <w:r w:rsidRPr="009E7E41">
        <w:t>до 13</w:t>
      </w:r>
      <w:r>
        <w:t> </w:t>
      </w:r>
      <w:r w:rsidRPr="009E7E41">
        <w:t>кг</w:t>
      </w:r>
      <w:r w:rsidR="00447053">
        <w:t xml:space="preserve"> </w:t>
      </w:r>
      <w:r w:rsidRPr="009E7E41">
        <w:t>+/–1 кг и должна быть достаточно прочной и жесткой с целью удовлетворять техническим требованиям в соответствии с таблицей ниже</w:t>
      </w:r>
      <w:bookmarkEnd w:id="21"/>
      <w:r w:rsidRPr="009E7E41">
        <w:rPr>
          <w:spacing w:val="-2"/>
          <w:lang w:eastAsia="en-GB"/>
        </w:rPr>
        <w:t>: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2045"/>
        <w:gridCol w:w="2638"/>
      </w:tblGrid>
      <w:tr w:rsidR="00624509" w:rsidRPr="009E7E41" w:rsidTr="00FC3C79">
        <w:trPr>
          <w:tblHeader/>
        </w:trPr>
        <w:tc>
          <w:tcPr>
            <w:tcW w:w="167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80" w:after="80" w:line="200" w:lineRule="exact"/>
              <w:ind w:right="113"/>
              <w:rPr>
                <w:rFonts w:eastAsia="MS Mincho"/>
                <w:i/>
                <w:sz w:val="16"/>
                <w:lang w:eastAsia="fr-FR"/>
              </w:rPr>
            </w:pPr>
            <w:r w:rsidRPr="009E7E41">
              <w:rPr>
                <w:rFonts w:eastAsia="MS Mincho"/>
                <w:i/>
                <w:sz w:val="16"/>
                <w:lang w:eastAsia="fr-FR"/>
              </w:rPr>
              <w:t>ФПДУУ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80" w:after="80" w:line="200" w:lineRule="exact"/>
              <w:ind w:right="113"/>
              <w:jc w:val="right"/>
              <w:rPr>
                <w:rFonts w:eastAsia="MS Mincho"/>
                <w:i/>
                <w:sz w:val="16"/>
                <w:lang w:eastAsia="fr-FR"/>
              </w:rPr>
            </w:pPr>
            <w:r w:rsidRPr="009E7E41">
              <w:rPr>
                <w:rFonts w:eastAsia="MS Mincho"/>
                <w:i/>
                <w:sz w:val="16"/>
                <w:lang w:eastAsia="fr-FR"/>
              </w:rPr>
              <w:t>Масса (кг)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80" w:after="80" w:line="200" w:lineRule="exact"/>
              <w:ind w:right="113"/>
              <w:jc w:val="right"/>
              <w:rPr>
                <w:rFonts w:eastAsia="MS Mincho"/>
                <w:i/>
                <w:sz w:val="16"/>
                <w:lang w:eastAsia="fr-FR"/>
              </w:rPr>
            </w:pPr>
            <w:r w:rsidRPr="009E7E41">
              <w:rPr>
                <w:rFonts w:eastAsia="MS Mincho"/>
                <w:i/>
                <w:sz w:val="16"/>
                <w:lang w:eastAsia="fr-FR"/>
              </w:rPr>
              <w:t>Допуск (кг)</w:t>
            </w:r>
          </w:p>
        </w:tc>
      </w:tr>
      <w:tr w:rsidR="00624509" w:rsidRPr="009E7E41" w:rsidTr="00FC3C79">
        <w:tc>
          <w:tcPr>
            <w:tcW w:w="1677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624509" w:rsidRPr="009E7E41" w:rsidRDefault="00DC4255" w:rsidP="00FC3C79">
            <w:pPr>
              <w:spacing w:before="40" w:after="40" w:line="220" w:lineRule="exact"/>
              <w:ind w:right="113"/>
              <w:rPr>
                <w:rFonts w:eastAsia="MS Mincho"/>
                <w:sz w:val="18"/>
                <w:lang w:eastAsia="fr-FR"/>
              </w:rPr>
            </w:pPr>
            <w:r>
              <w:rPr>
                <w:rFonts w:eastAsia="MS Mincho"/>
                <w:sz w:val="18"/>
                <w:lang w:eastAsia="fr-FR"/>
              </w:rPr>
              <w:t>R1</w:t>
            </w:r>
            <w:r w:rsidR="00624509" w:rsidRPr="009E7E41">
              <w:rPr>
                <w:rFonts w:eastAsia="MS Mincho"/>
                <w:noProof/>
                <w:sz w:val="18"/>
                <w:vertAlign w:val="superscript"/>
                <w:lang w:eastAsia="fr-FR"/>
              </w:rPr>
              <w:t>a</w:t>
            </w:r>
            <w:r w:rsidR="00AF64B9">
              <w:rPr>
                <w:rFonts w:eastAsia="MS Mincho"/>
                <w:noProof/>
                <w:sz w:val="18"/>
                <w:lang w:eastAsia="fr-FR"/>
              </w:rPr>
              <w:t xml:space="preserve"> 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10</w:t>
            </w:r>
          </w:p>
        </w:tc>
        <w:tc>
          <w:tcPr>
            <w:tcW w:w="1646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Arial Unicode MS"/>
                <w:sz w:val="18"/>
                <w:lang w:eastAsia="fr-FR"/>
              </w:rPr>
              <w:t>± 1</w:t>
            </w:r>
          </w:p>
        </w:tc>
      </w:tr>
      <w:tr w:rsidR="00624509" w:rsidRPr="009E7E41" w:rsidTr="00FC3C79">
        <w:tc>
          <w:tcPr>
            <w:tcW w:w="1677" w:type="dxa"/>
            <w:shd w:val="clear" w:color="auto" w:fill="auto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R2 / R2X</w:t>
            </w:r>
            <w:r w:rsidRPr="009E7E41">
              <w:rPr>
                <w:rFonts w:eastAsia="MS Mincho"/>
                <w:noProof/>
                <w:sz w:val="18"/>
                <w:vertAlign w:val="superscript"/>
                <w:lang w:eastAsia="fr-FR"/>
              </w:rPr>
              <w:t>a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10</w:t>
            </w:r>
          </w:p>
        </w:tc>
        <w:tc>
          <w:tcPr>
            <w:tcW w:w="1646" w:type="dxa"/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Arial Unicode MS"/>
                <w:sz w:val="18"/>
                <w:lang w:eastAsia="fr-FR"/>
              </w:rPr>
              <w:t>± 1</w:t>
            </w:r>
          </w:p>
        </w:tc>
      </w:tr>
      <w:tr w:rsidR="00624509" w:rsidRPr="009E7E41" w:rsidTr="00FC3C79">
        <w:tc>
          <w:tcPr>
            <w:tcW w:w="1677" w:type="dxa"/>
            <w:shd w:val="clear" w:color="auto" w:fill="auto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R3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13</w:t>
            </w:r>
          </w:p>
        </w:tc>
        <w:tc>
          <w:tcPr>
            <w:tcW w:w="1646" w:type="dxa"/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Arial Unicode MS"/>
                <w:sz w:val="18"/>
                <w:lang w:eastAsia="fr-FR"/>
              </w:rPr>
              <w:t>± 1</w:t>
            </w:r>
          </w:p>
        </w:tc>
      </w:tr>
      <w:tr w:rsidR="00624509" w:rsidRPr="009E7E41" w:rsidTr="00FC3C79">
        <w:tc>
          <w:tcPr>
            <w:tcW w:w="1677" w:type="dxa"/>
            <w:shd w:val="clear" w:color="auto" w:fill="auto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L1 / L2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13</w:t>
            </w:r>
          </w:p>
        </w:tc>
        <w:tc>
          <w:tcPr>
            <w:tcW w:w="1646" w:type="dxa"/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Arial Unicode MS"/>
                <w:sz w:val="18"/>
                <w:lang w:eastAsia="fr-FR"/>
              </w:rPr>
              <w:t>± 1</w:t>
            </w:r>
          </w:p>
        </w:tc>
      </w:tr>
      <w:tr w:rsidR="00624509" w:rsidRPr="009E7E41" w:rsidTr="00FC3C79">
        <w:tc>
          <w:tcPr>
            <w:tcW w:w="1677" w:type="dxa"/>
            <w:shd w:val="clear" w:color="auto" w:fill="auto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F2 / F2X</w:t>
            </w:r>
            <w:r w:rsidRPr="009E7E41">
              <w:rPr>
                <w:rFonts w:eastAsia="MS Mincho"/>
                <w:noProof/>
                <w:sz w:val="18"/>
                <w:vertAlign w:val="superscript"/>
                <w:lang w:eastAsia="fr-FR"/>
              </w:rPr>
              <w:t>a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13</w:t>
            </w:r>
          </w:p>
        </w:tc>
        <w:tc>
          <w:tcPr>
            <w:tcW w:w="1646" w:type="dxa"/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Arial Unicode MS"/>
                <w:sz w:val="18"/>
                <w:lang w:eastAsia="fr-FR"/>
              </w:rPr>
              <w:t>± 1</w:t>
            </w:r>
          </w:p>
        </w:tc>
      </w:tr>
      <w:tr w:rsidR="00624509" w:rsidRPr="009E7E41" w:rsidTr="00FC3C79">
        <w:tc>
          <w:tcPr>
            <w:tcW w:w="1677" w:type="dxa"/>
            <w:tcBorders>
              <w:bottom w:val="single" w:sz="1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F3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sz w:val="18"/>
                <w:lang w:eastAsia="fr-FR"/>
              </w:rPr>
              <w:t>13</w:t>
            </w:r>
          </w:p>
        </w:tc>
        <w:tc>
          <w:tcPr>
            <w:tcW w:w="164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spacing w:before="40" w:after="40" w:line="220" w:lineRule="exact"/>
              <w:ind w:right="113"/>
              <w:jc w:val="right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Arial Unicode MS"/>
                <w:sz w:val="18"/>
                <w:lang w:eastAsia="fr-FR"/>
              </w:rPr>
              <w:t>± 1</w:t>
            </w:r>
          </w:p>
        </w:tc>
      </w:tr>
      <w:tr w:rsidR="00624509" w:rsidRPr="009E7E41" w:rsidTr="00FC3C79">
        <w:tc>
          <w:tcPr>
            <w:tcW w:w="4599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  <w:hideMark/>
          </w:tcPr>
          <w:p w:rsidR="00624509" w:rsidRPr="009E7E41" w:rsidRDefault="00624509" w:rsidP="00FC3C79">
            <w:pPr>
              <w:tabs>
                <w:tab w:val="left" w:pos="328"/>
              </w:tabs>
              <w:spacing w:before="40" w:after="40" w:line="220" w:lineRule="exact"/>
              <w:ind w:right="113"/>
              <w:rPr>
                <w:rFonts w:eastAsia="MS Mincho"/>
                <w:sz w:val="18"/>
                <w:lang w:eastAsia="fr-FR"/>
              </w:rPr>
            </w:pPr>
            <w:r w:rsidRPr="009E7E41">
              <w:rPr>
                <w:rFonts w:eastAsia="MS Mincho"/>
                <w:noProof/>
                <w:sz w:val="18"/>
                <w:vertAlign w:val="superscript"/>
                <w:lang w:eastAsia="fr-FR"/>
              </w:rPr>
              <w:t>a</w:t>
            </w:r>
            <w:r w:rsidRPr="009E7E41">
              <w:rPr>
                <w:rFonts w:eastAsia="MS Mincho"/>
                <w:sz w:val="18"/>
                <w:lang w:eastAsia="fr-FR"/>
              </w:rPr>
              <w:tab/>
              <w:t>С учетом массы основания ISOFIX.</w:t>
            </w:r>
          </w:p>
        </w:tc>
      </w:tr>
    </w:tbl>
    <w:p w:rsidR="00624509" w:rsidRPr="009E7E41" w:rsidRDefault="00A0526A" w:rsidP="00624509">
      <w:pPr>
        <w:pStyle w:val="para"/>
        <w:ind w:left="1134" w:firstLine="0"/>
        <w:jc w:val="right"/>
        <w:rPr>
          <w:spacing w:val="-2"/>
          <w:lang w:val="ru-RU" w:eastAsia="en-GB"/>
        </w:rPr>
      </w:pPr>
      <w:r>
        <w:rPr>
          <w:spacing w:val="-2"/>
          <w:lang w:val="ru-RU" w:eastAsia="en-GB"/>
        </w:rPr>
        <w:t>»</w:t>
      </w:r>
    </w:p>
    <w:p w:rsidR="00624509" w:rsidRPr="009E7E41" w:rsidRDefault="00624509" w:rsidP="00624509">
      <w:pPr>
        <w:spacing w:line="240" w:lineRule="auto"/>
        <w:rPr>
          <w:rFonts w:eastAsia="Calibri"/>
          <w:i/>
          <w:snapToGrid w:val="0"/>
        </w:rPr>
      </w:pPr>
      <w:r w:rsidRPr="009E7E41">
        <w:rPr>
          <w:rFonts w:eastAsia="Calibri"/>
          <w:i/>
        </w:rPr>
        <w:br w:type="page"/>
      </w:r>
    </w:p>
    <w:p w:rsidR="00624509" w:rsidRPr="009E7E41" w:rsidRDefault="00624509" w:rsidP="00624509">
      <w:pPr>
        <w:pStyle w:val="para"/>
        <w:rPr>
          <w:lang w:val="ru-RU"/>
        </w:rPr>
      </w:pPr>
      <w:bookmarkStart w:id="22" w:name="_Hlk480709843"/>
      <w:r w:rsidRPr="009E7E41">
        <w:rPr>
          <w:rFonts w:eastAsia="Calibri"/>
          <w:i/>
          <w:lang w:val="ru-RU"/>
        </w:rPr>
        <w:t>Добавление 2</w:t>
      </w:r>
      <w:r w:rsidRPr="009E7E41">
        <w:rPr>
          <w:rFonts w:eastAsia="Calibri"/>
          <w:lang w:val="ru-RU"/>
        </w:rPr>
        <w:t>, включить новый пункт 4.7 и новый рис. 7 следующего содержания</w:t>
      </w:r>
      <w:bookmarkEnd w:id="22"/>
      <w:r w:rsidRPr="009E7E41">
        <w:rPr>
          <w:rFonts w:eastAsia="Calibri"/>
          <w:lang w:val="ru-RU"/>
        </w:rPr>
        <w:t>:</w:t>
      </w:r>
    </w:p>
    <w:p w:rsidR="00624509" w:rsidRPr="009E7E41" w:rsidRDefault="00A0526A" w:rsidP="00447053">
      <w:pPr>
        <w:pStyle w:val="SingleTxtGR"/>
        <w:ind w:left="2268" w:hanging="1134"/>
      </w:pPr>
      <w:r>
        <w:t>«</w:t>
      </w:r>
      <w:r w:rsidR="00624509" w:rsidRPr="009E7E41">
        <w:t>4.7</w:t>
      </w:r>
      <w:r w:rsidR="00447053">
        <w:tab/>
      </w:r>
      <w:r w:rsidR="00624509" w:rsidRPr="009E7E41">
        <w:tab/>
      </w:r>
      <w:bookmarkStart w:id="23" w:name="_Hlk480709873"/>
      <w:r w:rsidR="00624509" w:rsidRPr="009E7E41">
        <w:t>Габариты детской удерживающей систем</w:t>
      </w:r>
      <w:r w:rsidR="00447053">
        <w:t>ы</w:t>
      </w:r>
      <w:r w:rsidR="00624509" w:rsidRPr="009E7E41">
        <w:t xml:space="preserve"> для детей младшего возраста, устанавливаемой против направления движения, ISO/R2X</w:t>
      </w:r>
      <w:bookmarkEnd w:id="23"/>
    </w:p>
    <w:p w:rsidR="00624509" w:rsidRPr="005B181C" w:rsidRDefault="00624509" w:rsidP="005B181C">
      <w:pPr>
        <w:pStyle w:val="SingleTxtGR"/>
        <w:jc w:val="left"/>
        <w:rPr>
          <w:b/>
        </w:rPr>
      </w:pPr>
      <w:r w:rsidRPr="009E7E41">
        <w:rPr>
          <w:noProof/>
          <w:spacing w:val="-2"/>
        </w:rPr>
        <w:t>Рис. 7</w:t>
      </w:r>
      <w:r w:rsidRPr="009E7E41">
        <w:br/>
      </w:r>
      <w:bookmarkStart w:id="24" w:name="_Hlk480709955"/>
      <w:r w:rsidRPr="005B181C">
        <w:rPr>
          <w:b/>
        </w:rPr>
        <w:t>Габаритные размеры модифицированной ДУС уменьшенной высоты для детей младшего возраста, устанавливаемой против направления движения, в целях повышения совместимости с интерьером транспортного средства</w:t>
      </w:r>
      <w:bookmarkEnd w:id="24"/>
    </w:p>
    <w:p w:rsidR="00624509" w:rsidRPr="009E7E41" w:rsidRDefault="00624509" w:rsidP="00624509">
      <w:pPr>
        <w:keepNext/>
        <w:keepLines/>
        <w:spacing w:after="120"/>
        <w:ind w:left="567" w:right="1134"/>
        <w:jc w:val="both"/>
        <w:rPr>
          <w:noProof/>
          <w:spacing w:val="-2"/>
        </w:rPr>
      </w:pPr>
      <w:r w:rsidRPr="009E7E41">
        <w:rPr>
          <w:noProof/>
          <w:spacing w:val="-2"/>
          <w:lang w:val="en-GB" w:eastAsia="en-GB"/>
        </w:rPr>
        <w:drawing>
          <wp:inline distT="0" distB="0" distL="0" distR="0" wp14:anchorId="01991E78" wp14:editId="6A328FE6">
            <wp:extent cx="5540667" cy="4957948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07" cy="499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09" w:rsidRPr="009E7E41" w:rsidRDefault="00624509" w:rsidP="008E26E2">
      <w:pPr>
        <w:spacing w:after="120" w:line="220" w:lineRule="exact"/>
        <w:ind w:left="6237"/>
        <w:rPr>
          <w:b/>
          <w:spacing w:val="-2"/>
          <w:sz w:val="18"/>
          <w:szCs w:val="18"/>
          <w:lang w:eastAsia="en-GB"/>
        </w:rPr>
      </w:pPr>
      <w:r w:rsidRPr="008E26E2">
        <w:rPr>
          <w:kern w:val="0"/>
          <w:sz w:val="18"/>
          <w:szCs w:val="18"/>
        </w:rPr>
        <w:t>(</w:t>
      </w:r>
      <w:bookmarkStart w:id="25" w:name="_Hlk480709986"/>
      <w:r w:rsidRPr="008E26E2">
        <w:rPr>
          <w:kern w:val="0"/>
          <w:sz w:val="18"/>
          <w:szCs w:val="18"/>
        </w:rPr>
        <w:t>все размеры в миллиметрах</w:t>
      </w:r>
      <w:bookmarkEnd w:id="25"/>
      <w:r w:rsidRPr="008E26E2">
        <w:rPr>
          <w:kern w:val="0"/>
          <w:sz w:val="18"/>
          <w:szCs w:val="18"/>
        </w:rPr>
        <w:t>)</w:t>
      </w:r>
    </w:p>
    <w:p w:rsidR="00624509" w:rsidRPr="009E7E41" w:rsidRDefault="00624509" w:rsidP="005B181C">
      <w:pPr>
        <w:pStyle w:val="SingleTxtGR"/>
        <w:rPr>
          <w:lang w:eastAsia="en-GB"/>
        </w:rPr>
      </w:pPr>
      <w:bookmarkStart w:id="26" w:name="_Hlk480710119"/>
      <w:r w:rsidRPr="009E7E41">
        <w:rPr>
          <w:lang w:eastAsia="en-GB"/>
        </w:rPr>
        <w:t>Спецификация</w:t>
      </w:r>
    </w:p>
    <w:p w:rsidR="00624509" w:rsidRPr="009E7E41" w:rsidRDefault="00624509" w:rsidP="008E26E2">
      <w:pPr>
        <w:pStyle w:val="SingleTxtGR"/>
        <w:spacing w:after="40"/>
        <w:rPr>
          <w:lang w:eastAsia="en-GB"/>
        </w:rPr>
      </w:pPr>
      <w:r w:rsidRPr="009E7E41">
        <w:rPr>
          <w:lang w:eastAsia="en-GB"/>
        </w:rPr>
        <w:t>1</w:t>
      </w:r>
      <w:r w:rsidRPr="009E7E41">
        <w:rPr>
          <w:lang w:eastAsia="en-GB"/>
        </w:rPr>
        <w:tab/>
        <w:t>Ограничение перемещения в направлении назад и вверх.</w:t>
      </w:r>
    </w:p>
    <w:p w:rsidR="00624509" w:rsidRPr="009E7E41" w:rsidRDefault="00624509" w:rsidP="008E26E2">
      <w:pPr>
        <w:pStyle w:val="SingleTxtGR"/>
        <w:spacing w:after="40"/>
        <w:ind w:left="1701" w:hanging="567"/>
        <w:rPr>
          <w:lang w:eastAsia="en-GB"/>
        </w:rPr>
      </w:pPr>
      <w:r w:rsidRPr="009E7E41">
        <w:rPr>
          <w:lang w:eastAsia="en-GB"/>
        </w:rPr>
        <w:t>2</w:t>
      </w:r>
      <w:r w:rsidRPr="009E7E41">
        <w:rPr>
          <w:lang w:eastAsia="en-GB"/>
        </w:rPr>
        <w:tab/>
        <w:t>Пунктиром отмечена допустимая зона выступа устройства, препятствующего угловому перемещению, иди аналогичного устройства (например, эла</w:t>
      </w:r>
      <w:r w:rsidR="008E26E2">
        <w:rPr>
          <w:lang w:eastAsia="en-GB"/>
        </w:rPr>
        <w:t>стичного элемента).</w:t>
      </w:r>
    </w:p>
    <w:p w:rsidR="00624509" w:rsidRPr="009E7E41" w:rsidRDefault="00624509" w:rsidP="008E26E2">
      <w:pPr>
        <w:pStyle w:val="SingleTxtGR"/>
        <w:spacing w:after="40"/>
        <w:ind w:left="1701" w:hanging="567"/>
        <w:rPr>
          <w:lang w:eastAsia="en-GB"/>
        </w:rPr>
      </w:pPr>
      <w:r w:rsidRPr="009E7E41">
        <w:rPr>
          <w:lang w:eastAsia="en-GB"/>
        </w:rPr>
        <w:t>[3</w:t>
      </w:r>
      <w:r w:rsidRPr="009E7E41">
        <w:rPr>
          <w:lang w:eastAsia="en-GB"/>
        </w:rPr>
        <w:tab/>
        <w:t>Ограничение перемещения в направлении назад (справа на чертеже) указано на чертеже 2 системы, устанавливаемой</w:t>
      </w:r>
      <w:r>
        <w:rPr>
          <w:lang w:eastAsia="en-GB"/>
        </w:rPr>
        <w:t xml:space="preserve"> в</w:t>
      </w:r>
      <w:r w:rsidRPr="009E7E41">
        <w:rPr>
          <w:lang w:eastAsia="en-GB"/>
        </w:rPr>
        <w:t xml:space="preserve"> направлени</w:t>
      </w:r>
      <w:r>
        <w:rPr>
          <w:lang w:eastAsia="en-GB"/>
        </w:rPr>
        <w:t>и</w:t>
      </w:r>
      <w:r w:rsidRPr="009E7E41">
        <w:rPr>
          <w:lang w:eastAsia="en-GB"/>
        </w:rPr>
        <w:t xml:space="preserve"> движения]</w:t>
      </w:r>
    </w:p>
    <w:p w:rsidR="00624509" w:rsidRPr="009E7E41" w:rsidRDefault="005B181C" w:rsidP="005B181C">
      <w:pPr>
        <w:pStyle w:val="SingleTxtGR"/>
        <w:ind w:left="1701" w:hanging="567"/>
        <w:rPr>
          <w:lang w:eastAsia="en-GB"/>
        </w:rPr>
      </w:pPr>
      <w:r>
        <w:rPr>
          <w:lang w:eastAsia="en-GB"/>
        </w:rPr>
        <w:t>4</w:t>
      </w:r>
      <w:r>
        <w:rPr>
          <w:lang w:eastAsia="en-GB"/>
        </w:rPr>
        <w:tab/>
      </w:r>
      <w:r w:rsidR="00624509" w:rsidRPr="009E7E41">
        <w:rPr>
          <w:lang w:eastAsia="en-GB"/>
        </w:rPr>
        <w:t>Дополнительные спецификации зоны расположения соединения, см. деталь Y</w:t>
      </w:r>
      <w:r w:rsidR="00A0526A">
        <w:rPr>
          <w:lang w:eastAsia="en-GB"/>
        </w:rPr>
        <w:t xml:space="preserve"> и ISO 13216-1:1999, рис. 2 и 3»</w:t>
      </w:r>
      <w:r w:rsidR="00624509" w:rsidRPr="009E7E41">
        <w:rPr>
          <w:lang w:eastAsia="en-GB"/>
        </w:rPr>
        <w:t>.</w:t>
      </w:r>
      <w:bookmarkEnd w:id="26"/>
    </w:p>
    <w:p w:rsidR="00624509" w:rsidRPr="009E7E41" w:rsidRDefault="00624509" w:rsidP="00760705">
      <w:pPr>
        <w:pStyle w:val="SingleTxtGR"/>
      </w:pPr>
      <w:bookmarkStart w:id="27" w:name="_Hlk480710213"/>
      <w:r w:rsidRPr="009E7E41">
        <w:rPr>
          <w:rFonts w:eastAsia="Calibri"/>
          <w:i/>
        </w:rPr>
        <w:t>Добавление 2, пункт 4.7 (прежний)</w:t>
      </w:r>
      <w:r w:rsidRPr="009E7E41">
        <w:rPr>
          <w:rFonts w:eastAsia="Calibri"/>
        </w:rPr>
        <w:t xml:space="preserve">, изменить нумерацию </w:t>
      </w:r>
      <w:r>
        <w:rPr>
          <w:rFonts w:eastAsia="Calibri"/>
        </w:rPr>
        <w:t xml:space="preserve">на </w:t>
      </w:r>
      <w:r w:rsidRPr="009E7E41">
        <w:rPr>
          <w:rFonts w:eastAsia="Calibri"/>
        </w:rPr>
        <w:t>4.8, а текст изменить следующим образом:</w:t>
      </w:r>
    </w:p>
    <w:p w:rsidR="00624509" w:rsidRPr="009E7E41" w:rsidRDefault="00A0526A" w:rsidP="00F95FB9">
      <w:pPr>
        <w:pStyle w:val="SingleTxtGR"/>
        <w:spacing w:after="0"/>
        <w:ind w:left="2268" w:hanging="1134"/>
        <w:rPr>
          <w:bCs/>
        </w:rPr>
      </w:pPr>
      <w:r>
        <w:rPr>
          <w:bCs/>
        </w:rPr>
        <w:t>«</w:t>
      </w:r>
      <w:r w:rsidR="00624509" w:rsidRPr="009E7E41">
        <w:rPr>
          <w:bCs/>
        </w:rPr>
        <w:t>4.8</w:t>
      </w:r>
      <w:r w:rsidR="00624509" w:rsidRPr="009E7E41">
        <w:rPr>
          <w:bCs/>
        </w:rPr>
        <w:tab/>
      </w:r>
      <w:r w:rsidR="00127C29">
        <w:rPr>
          <w:bCs/>
        </w:rPr>
        <w:tab/>
      </w:r>
      <w:r w:rsidR="00624509" w:rsidRPr="009E7E41">
        <w:rPr>
          <w:bCs/>
        </w:rPr>
        <w:t>Габариты детской удерживающей системы, устанавливаемой в боковом положении</w:t>
      </w:r>
    </w:p>
    <w:p w:rsidR="00624509" w:rsidRPr="009E7E41" w:rsidRDefault="00624509" w:rsidP="00127C29">
      <w:pPr>
        <w:pStyle w:val="SingleTxtGR"/>
        <w:jc w:val="left"/>
        <w:rPr>
          <w:b/>
          <w:strike/>
        </w:rPr>
      </w:pPr>
      <w:r w:rsidRPr="009E7E41">
        <w:t>Рис. 8</w:t>
      </w:r>
      <w:r w:rsidR="00127C29">
        <w:br/>
      </w:r>
      <w:r w:rsidRPr="009E7E41">
        <w:rPr>
          <w:b/>
        </w:rPr>
        <w:t>Габаритные размеры ДУС, устанавливаемой в боковом положении,</w:t>
      </w:r>
      <w:r w:rsidR="00CD31C5">
        <w:rPr>
          <w:b/>
        </w:rPr>
        <w:br/>
      </w:r>
      <w:r w:rsidRPr="009E7E41">
        <w:rPr>
          <w:b/>
        </w:rPr>
        <w:t>-</w:t>
      </w:r>
      <w:r w:rsidR="00CD31C5">
        <w:rPr>
          <w:b/>
        </w:rPr>
        <w:t> </w:t>
      </w:r>
      <w:r w:rsidRPr="009E7E41">
        <w:rPr>
          <w:b/>
        </w:rPr>
        <w:t>SO/L1- или симметрично с противоположной стороны - ISO/L2</w:t>
      </w:r>
      <w:r w:rsidR="00127C29">
        <w:rPr>
          <w:b/>
        </w:rPr>
        <w:br/>
      </w:r>
      <w:r w:rsidRPr="009E7E41">
        <w:rPr>
          <w:b/>
        </w:rPr>
        <w:t>(показано на ри</w:t>
      </w:r>
      <w:r w:rsidR="00CD31C5">
        <w:rPr>
          <w:b/>
        </w:rPr>
        <w:t>сунке)</w:t>
      </w:r>
    </w:p>
    <w:p w:rsidR="00624509" w:rsidRPr="009E7E41" w:rsidRDefault="00624509" w:rsidP="00F95FB9">
      <w:pPr>
        <w:pStyle w:val="SingleTxtGR"/>
        <w:spacing w:after="0"/>
      </w:pPr>
      <w:r w:rsidRPr="009E7E41">
        <w:rPr>
          <w:i/>
        </w:rPr>
        <w:t>Примечание</w:t>
      </w:r>
      <w:r w:rsidRPr="009E7E41">
        <w:t xml:space="preserve">: </w:t>
      </w:r>
      <w:r w:rsidR="008E26E2">
        <w:t xml:space="preserve"> </w:t>
      </w:r>
      <w:r w:rsidRPr="009E7E41">
        <w:t>Габаритные размеры ДУС для младенцев, устанавливаемой слева в боковом положении, симметричны ISO/L2 по отношению к промежуточной продольной плоскости.</w:t>
      </w:r>
      <w:bookmarkEnd w:id="27"/>
    </w:p>
    <w:p w:rsidR="00624509" w:rsidRPr="009E7E41" w:rsidRDefault="00624509" w:rsidP="003B2500">
      <w:pPr>
        <w:pStyle w:val="para"/>
        <w:ind w:left="2693" w:hanging="1559"/>
        <w:rPr>
          <w:lang w:val="ru-RU"/>
        </w:rPr>
      </w:pPr>
      <w:r w:rsidRPr="009E7E41">
        <w:rPr>
          <w:noProof/>
          <w:lang w:eastAsia="en-GB"/>
        </w:rPr>
        <w:drawing>
          <wp:inline distT="0" distB="0" distL="0" distR="0" wp14:anchorId="30C74E23" wp14:editId="690D6303">
            <wp:extent cx="4731657" cy="539205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80" cy="54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5" w:rsidRDefault="00624509" w:rsidP="00F95FB9">
      <w:pPr>
        <w:spacing w:line="220" w:lineRule="exact"/>
        <w:ind w:left="6237"/>
        <w:rPr>
          <w:kern w:val="0"/>
          <w:sz w:val="18"/>
          <w:szCs w:val="18"/>
        </w:rPr>
      </w:pPr>
      <w:r w:rsidRPr="00CD31C5">
        <w:rPr>
          <w:kern w:val="0"/>
          <w:sz w:val="18"/>
          <w:szCs w:val="18"/>
        </w:rPr>
        <w:t>(</w:t>
      </w:r>
      <w:bookmarkStart w:id="28" w:name="_Hlk480710331"/>
      <w:r w:rsidRPr="00CD31C5">
        <w:rPr>
          <w:kern w:val="0"/>
          <w:sz w:val="18"/>
          <w:szCs w:val="18"/>
        </w:rPr>
        <w:t>все размеры в миллиметрах</w:t>
      </w:r>
      <w:bookmarkEnd w:id="28"/>
      <w:r w:rsidRPr="00CD31C5">
        <w:rPr>
          <w:kern w:val="0"/>
          <w:sz w:val="18"/>
          <w:szCs w:val="18"/>
        </w:rPr>
        <w:t>)</w:t>
      </w:r>
      <w:bookmarkStart w:id="29" w:name="_Hlk480710312"/>
    </w:p>
    <w:p w:rsidR="00624509" w:rsidRPr="009E7E41" w:rsidRDefault="00624509" w:rsidP="00F95FB9">
      <w:pPr>
        <w:spacing w:after="60" w:line="220" w:lineRule="exact"/>
        <w:ind w:left="1134"/>
      </w:pPr>
      <w:r w:rsidRPr="009E7E41">
        <w:t>Спецификация</w:t>
      </w:r>
      <w:bookmarkEnd w:id="29"/>
    </w:p>
    <w:p w:rsidR="00624509" w:rsidRPr="009E7E41" w:rsidRDefault="00624509" w:rsidP="003B2500">
      <w:pPr>
        <w:pStyle w:val="SingleTxtGR"/>
        <w:spacing w:after="20"/>
        <w:ind w:left="1701" w:hanging="567"/>
        <w:rPr>
          <w:lang w:eastAsia="en-GB"/>
        </w:rPr>
      </w:pPr>
      <w:bookmarkStart w:id="30" w:name="_Hlk480710402"/>
      <w:r w:rsidRPr="009E7E41">
        <w:rPr>
          <w:lang w:eastAsia="en-GB"/>
        </w:rPr>
        <w:t>1</w:t>
      </w:r>
      <w:r w:rsidRPr="009E7E41">
        <w:rPr>
          <w:lang w:eastAsia="en-GB"/>
        </w:rPr>
        <w:tab/>
        <w:t>Ограничение перемещения в направлении назад и вверх.</w:t>
      </w:r>
    </w:p>
    <w:p w:rsidR="00624509" w:rsidRPr="009E7E41" w:rsidRDefault="00624509" w:rsidP="003B2500">
      <w:pPr>
        <w:pStyle w:val="SingleTxtGR"/>
        <w:spacing w:after="40" w:line="200" w:lineRule="exact"/>
        <w:ind w:left="1701" w:hanging="567"/>
        <w:rPr>
          <w:lang w:eastAsia="en-GB"/>
        </w:rPr>
      </w:pPr>
      <w:r w:rsidRPr="009E7E41">
        <w:rPr>
          <w:lang w:eastAsia="en-GB"/>
        </w:rPr>
        <w:t>2</w:t>
      </w:r>
      <w:r w:rsidRPr="009E7E41">
        <w:rPr>
          <w:lang w:eastAsia="en-GB"/>
        </w:rPr>
        <w:tab/>
        <w:t>Пунктиром отмечена зона допустимого выступа устройства, препятствующего угловому перемещению, иди аналогичного устройства (например, эластичного элемента)</w:t>
      </w:r>
      <w:r w:rsidR="00E0549E" w:rsidRPr="00F95FB9">
        <w:rPr>
          <w:lang w:eastAsia="en-GB"/>
        </w:rPr>
        <w:t>»</w:t>
      </w:r>
      <w:r w:rsidRPr="00F95FB9">
        <w:rPr>
          <w:lang w:eastAsia="en-GB"/>
        </w:rPr>
        <w:t>.</w:t>
      </w:r>
    </w:p>
    <w:p w:rsidR="00624509" w:rsidRPr="009E7E41" w:rsidRDefault="00624509" w:rsidP="00760705">
      <w:pPr>
        <w:pStyle w:val="SingleTxtGR"/>
      </w:pPr>
      <w:r w:rsidRPr="009E7E41">
        <w:rPr>
          <w:i/>
        </w:rPr>
        <w:t>Рис.</w:t>
      </w:r>
      <w:r w:rsidR="00B4103F">
        <w:rPr>
          <w:i/>
        </w:rPr>
        <w:t xml:space="preserve"> </w:t>
      </w:r>
      <w:r w:rsidRPr="009E7E41">
        <w:rPr>
          <w:i/>
        </w:rPr>
        <w:t>8 и 9</w:t>
      </w:r>
      <w:r w:rsidRPr="009E7E41">
        <w:t>, изменить нумерацию на 9 и 10.</w:t>
      </w:r>
      <w:bookmarkEnd w:id="30"/>
    </w:p>
    <w:p w:rsidR="00624509" w:rsidRPr="003B2500" w:rsidRDefault="00624509" w:rsidP="00760705">
      <w:pPr>
        <w:pStyle w:val="SingleTxtGR"/>
      </w:pPr>
      <w:r w:rsidRPr="003B2500">
        <w:rPr>
          <w:i/>
        </w:rPr>
        <w:t>Добавление 3</w:t>
      </w:r>
      <w:r w:rsidRPr="003B2500">
        <w:t>,</w:t>
      </w:r>
    </w:p>
    <w:p w:rsidR="00624509" w:rsidRPr="00624509" w:rsidRDefault="00624509" w:rsidP="00760705">
      <w:pPr>
        <w:pStyle w:val="SingleTxtGR"/>
        <w:rPr>
          <w:i/>
        </w:rPr>
      </w:pPr>
      <w:r w:rsidRPr="00624509">
        <w:rPr>
          <w:i/>
        </w:rPr>
        <w:t>Таблицы 1</w:t>
      </w:r>
      <w:r w:rsidR="00B4103F" w:rsidRPr="00B4103F">
        <w:rPr>
          <w:color w:val="000000" w:themeColor="text1"/>
        </w:rPr>
        <w:t>–</w:t>
      </w:r>
      <w:r w:rsidRPr="00624509">
        <w:rPr>
          <w:i/>
        </w:rPr>
        <w:t>3</w:t>
      </w:r>
      <w:r w:rsidRPr="00624509">
        <w:t xml:space="preserve"> исключить.</w:t>
      </w:r>
    </w:p>
    <w:p w:rsidR="00624509" w:rsidRPr="00624509" w:rsidRDefault="00624509" w:rsidP="00760705">
      <w:pPr>
        <w:pStyle w:val="SingleTxtGR"/>
      </w:pPr>
      <w:r w:rsidRPr="00624509">
        <w:rPr>
          <w:i/>
        </w:rPr>
        <w:t>Включить новую таблицу 1</w:t>
      </w:r>
      <w:r w:rsidRPr="00624509">
        <w:t xml:space="preserve"> следующего содержания:</w:t>
      </w:r>
    </w:p>
    <w:p w:rsidR="00624509" w:rsidRPr="00624509" w:rsidRDefault="00E0549E" w:rsidP="002B1010">
      <w:pPr>
        <w:pStyle w:val="HChGR"/>
        <w:spacing w:before="300" w:after="200"/>
      </w:pPr>
      <w:r>
        <w:t>«</w:t>
      </w:r>
      <w:r w:rsidR="00624509" w:rsidRPr="00624509">
        <w:t>Приложение 17 – Добавление 3</w:t>
      </w:r>
    </w:p>
    <w:p w:rsidR="00624509" w:rsidRPr="00624509" w:rsidRDefault="00624509" w:rsidP="002B1010">
      <w:pPr>
        <w:pStyle w:val="HChGR"/>
        <w:spacing w:before="300" w:after="200"/>
      </w:pPr>
      <w:r w:rsidRPr="00624509">
        <w:tab/>
      </w:r>
      <w:r w:rsidRPr="00624509">
        <w:tab/>
        <w:t>Пример подробной информации, например, для изготовителей детских удерживающих систем</w:t>
      </w:r>
    </w:p>
    <w:p w:rsidR="00624509" w:rsidRPr="00E0549E" w:rsidRDefault="00624509" w:rsidP="00B15475">
      <w:pPr>
        <w:pStyle w:val="SingleTxtGR"/>
        <w:spacing w:after="40"/>
      </w:pPr>
      <w:r w:rsidRPr="00E0549E">
        <w:t>Таблица 1</w:t>
      </w:r>
    </w:p>
    <w:p w:rsidR="00624509" w:rsidRPr="00B15475" w:rsidRDefault="00624509" w:rsidP="00760705">
      <w:pPr>
        <w:pStyle w:val="SingleTxtGR"/>
        <w:rPr>
          <w:b/>
        </w:rPr>
      </w:pPr>
      <w:r w:rsidRPr="00B15475">
        <w:rPr>
          <w:b/>
        </w:rPr>
        <w:t>В настоящей таблице содержится техническая информация, предназначенная, например, конкретно для изготовителя детской удерживающей системы, поэтому ее перевод на государственные языки не требуется.</w:t>
      </w:r>
    </w:p>
    <w:tbl>
      <w:tblPr>
        <w:tblW w:w="8112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  <w:gridCol w:w="567"/>
        <w:gridCol w:w="567"/>
        <w:gridCol w:w="567"/>
        <w:gridCol w:w="567"/>
        <w:gridCol w:w="567"/>
        <w:gridCol w:w="567"/>
        <w:gridCol w:w="567"/>
        <w:gridCol w:w="567"/>
        <w:gridCol w:w="635"/>
      </w:tblGrid>
      <w:tr w:rsidR="00624509" w:rsidRPr="009E7E41" w:rsidTr="00FC3C79">
        <w:trPr>
          <w:cantSplit/>
          <w:trHeight w:val="338"/>
          <w:tblHeader/>
        </w:trPr>
        <w:tc>
          <w:tcPr>
            <w:tcW w:w="29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4509" w:rsidRPr="009E7E41" w:rsidRDefault="00624509" w:rsidP="00FC3C79">
            <w:pPr>
              <w:spacing w:before="80" w:after="80" w:line="200" w:lineRule="exact"/>
              <w:ind w:right="113"/>
              <w:rPr>
                <w:i/>
                <w:sz w:val="16"/>
                <w:szCs w:val="24"/>
                <w:lang w:eastAsia="de-DE"/>
              </w:rPr>
            </w:pPr>
            <w:r w:rsidRPr="009E7E41">
              <w:rPr>
                <w:i/>
                <w:sz w:val="16"/>
                <w:szCs w:val="24"/>
                <w:lang w:eastAsia="de-DE"/>
              </w:rPr>
              <w:t> </w:t>
            </w:r>
          </w:p>
        </w:tc>
        <w:tc>
          <w:tcPr>
            <w:tcW w:w="5171" w:type="dxa"/>
            <w:gridSpan w:val="9"/>
            <w:tcBorders>
              <w:bottom w:val="single" w:sz="12" w:space="0" w:color="auto"/>
            </w:tcBorders>
          </w:tcPr>
          <w:p w:rsidR="00624509" w:rsidRPr="009E7E41" w:rsidRDefault="00624509" w:rsidP="00FC3C79">
            <w:pPr>
              <w:spacing w:before="80" w:after="80" w:line="200" w:lineRule="exact"/>
              <w:ind w:right="113"/>
              <w:jc w:val="center"/>
              <w:rPr>
                <w:i/>
                <w:sz w:val="16"/>
                <w:szCs w:val="24"/>
                <w:lang w:eastAsia="de-DE"/>
              </w:rPr>
            </w:pPr>
            <w:r w:rsidRPr="009E7E41">
              <w:rPr>
                <w:i/>
                <w:sz w:val="16"/>
                <w:szCs w:val="24"/>
                <w:lang w:eastAsia="de-DE"/>
              </w:rPr>
              <w:t>Сиденья</w:t>
            </w:r>
          </w:p>
        </w:tc>
      </w:tr>
      <w:tr w:rsidR="00624509" w:rsidRPr="009E7E41" w:rsidTr="00FC3C79">
        <w:trPr>
          <w:trHeight w:val="393"/>
        </w:trPr>
        <w:tc>
          <w:tcPr>
            <w:tcW w:w="294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left="57" w:right="-175"/>
              <w:rPr>
                <w:szCs w:val="24"/>
                <w:lang w:eastAsia="de-DE"/>
              </w:rPr>
            </w:pPr>
            <w:r w:rsidRPr="009E7E41">
              <w:rPr>
                <w:szCs w:val="24"/>
                <w:lang w:eastAsia="de-DE"/>
              </w:rPr>
              <w:t>Нумерация сидений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624509" w:rsidRPr="009E7E41" w:rsidRDefault="00624509" w:rsidP="00FC3C79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9E7E41">
              <w:rPr>
                <w:szCs w:val="16"/>
                <w:lang w:eastAsia="de-DE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9E7E41">
              <w:rPr>
                <w:szCs w:val="16"/>
                <w:lang w:eastAsia="de-DE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9E7E41">
              <w:rPr>
                <w:szCs w:val="16"/>
                <w:lang w:eastAsia="de-DE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9E7E41">
              <w:rPr>
                <w:szCs w:val="16"/>
                <w:lang w:eastAsia="de-DE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9E7E41">
              <w:rPr>
                <w:szCs w:val="16"/>
                <w:lang w:eastAsia="de-DE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9E7E41">
              <w:rPr>
                <w:szCs w:val="16"/>
                <w:lang w:eastAsia="de-DE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9E7E41">
              <w:rPr>
                <w:szCs w:val="16"/>
                <w:lang w:eastAsia="de-DE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9E7E41">
              <w:rPr>
                <w:szCs w:val="16"/>
                <w:lang w:eastAsia="de-DE"/>
              </w:rPr>
              <w:t>8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jc w:val="center"/>
              <w:rPr>
                <w:szCs w:val="16"/>
                <w:lang w:eastAsia="de-DE"/>
              </w:rPr>
            </w:pPr>
            <w:r w:rsidRPr="009E7E41">
              <w:rPr>
                <w:szCs w:val="16"/>
                <w:lang w:eastAsia="de-DE"/>
              </w:rPr>
              <w:t>9</w:t>
            </w:r>
          </w:p>
        </w:tc>
      </w:tr>
      <w:tr w:rsidR="00624509" w:rsidRPr="009E7E41" w:rsidTr="00FC3C79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9E7E41">
              <w:rPr>
                <w:szCs w:val="24"/>
                <w:lang w:eastAsia="de-DE"/>
              </w:rPr>
              <w:t>Место для сидения, пригодное для универсальной категории с ремнем (да/нет)</w:t>
            </w:r>
          </w:p>
        </w:tc>
        <w:tc>
          <w:tcPr>
            <w:tcW w:w="567" w:type="dxa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624509" w:rsidRPr="009E7E41" w:rsidTr="00FC3C79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9E7E41">
              <w:rPr>
                <w:szCs w:val="24"/>
                <w:lang w:eastAsia="de-DE"/>
              </w:rPr>
              <w:t>Сиденье размера i (да/нет)</w:t>
            </w:r>
          </w:p>
        </w:tc>
        <w:tc>
          <w:tcPr>
            <w:tcW w:w="567" w:type="dxa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624509" w:rsidRPr="009E7E41" w:rsidTr="00FC3C79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9E7E41">
              <w:rPr>
                <w:szCs w:val="24"/>
                <w:lang w:eastAsia="de-DE"/>
              </w:rPr>
              <w:t>Сиденье, пригодное для использования бокового фиксирующего приспособления (L1/ L2)</w:t>
            </w:r>
          </w:p>
        </w:tc>
        <w:tc>
          <w:tcPr>
            <w:tcW w:w="567" w:type="dxa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624509" w:rsidRPr="009E7E41" w:rsidTr="00FC3C79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9E7E41">
              <w:rPr>
                <w:szCs w:val="24"/>
                <w:lang w:eastAsia="de-DE"/>
              </w:rPr>
              <w:t xml:space="preserve">Наиболее крупное из пригодных фиксирующих приспособлений, </w:t>
            </w:r>
            <w:r>
              <w:rPr>
                <w:szCs w:val="24"/>
                <w:lang w:eastAsia="de-DE"/>
              </w:rPr>
              <w:t>установленных</w:t>
            </w:r>
            <w:r w:rsidRPr="009E7E41">
              <w:rPr>
                <w:szCs w:val="24"/>
                <w:lang w:eastAsia="de-DE"/>
              </w:rPr>
              <w:t xml:space="preserve"> против направления движения (R1/ R2X/ R2/</w:t>
            </w:r>
            <w:r w:rsidRPr="009E7E41" w:rsidDel="00A308BA">
              <w:rPr>
                <w:szCs w:val="24"/>
                <w:lang w:eastAsia="de-DE"/>
              </w:rPr>
              <w:t xml:space="preserve"> </w:t>
            </w:r>
            <w:r w:rsidRPr="009E7E41">
              <w:rPr>
                <w:szCs w:val="24"/>
                <w:lang w:eastAsia="de-DE"/>
              </w:rPr>
              <w:t>R3)</w:t>
            </w:r>
          </w:p>
        </w:tc>
        <w:tc>
          <w:tcPr>
            <w:tcW w:w="567" w:type="dxa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624509" w:rsidRPr="009E7E41" w:rsidTr="00FC3C79">
        <w:trPr>
          <w:cantSplit/>
          <w:trHeight w:val="338"/>
        </w:trPr>
        <w:tc>
          <w:tcPr>
            <w:tcW w:w="2941" w:type="dxa"/>
            <w:shd w:val="clear" w:color="auto" w:fill="auto"/>
          </w:tcPr>
          <w:p w:rsidR="00624509" w:rsidRPr="009E7E41" w:rsidRDefault="00624509" w:rsidP="00B15475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9E7E41">
              <w:rPr>
                <w:szCs w:val="24"/>
                <w:lang w:eastAsia="de-DE"/>
              </w:rPr>
              <w:t xml:space="preserve">Наиболее крупное из пригодных фиксирующих приспособлений, установленных </w:t>
            </w:r>
            <w:r>
              <w:rPr>
                <w:szCs w:val="24"/>
                <w:lang w:eastAsia="de-DE"/>
              </w:rPr>
              <w:t>в</w:t>
            </w:r>
            <w:r w:rsidRPr="009E7E41">
              <w:rPr>
                <w:szCs w:val="24"/>
                <w:lang w:eastAsia="de-DE"/>
              </w:rPr>
              <w:t xml:space="preserve"> </w:t>
            </w:r>
            <w:r w:rsidR="00406DFD" w:rsidRPr="009E7E41">
              <w:rPr>
                <w:szCs w:val="24"/>
                <w:lang w:eastAsia="de-DE"/>
              </w:rPr>
              <w:t>направлении</w:t>
            </w:r>
            <w:r w:rsidRPr="009E7E41">
              <w:rPr>
                <w:szCs w:val="24"/>
                <w:lang w:eastAsia="de-DE"/>
              </w:rPr>
              <w:t xml:space="preserve"> движения</w:t>
            </w:r>
            <w:r w:rsidR="00B15475">
              <w:rPr>
                <w:szCs w:val="24"/>
                <w:lang w:eastAsia="de-DE"/>
              </w:rPr>
              <w:br/>
            </w:r>
            <w:r w:rsidRPr="009E7E41">
              <w:rPr>
                <w:szCs w:val="24"/>
                <w:lang w:eastAsia="de-DE"/>
              </w:rPr>
              <w:t>(F1/ F2X /F2/</w:t>
            </w:r>
            <w:r w:rsidRPr="009E7E41" w:rsidDel="00A308BA">
              <w:rPr>
                <w:szCs w:val="24"/>
                <w:lang w:eastAsia="de-DE"/>
              </w:rPr>
              <w:t xml:space="preserve"> </w:t>
            </w:r>
            <w:r w:rsidRPr="009E7E41">
              <w:rPr>
                <w:szCs w:val="24"/>
                <w:lang w:eastAsia="de-DE"/>
              </w:rPr>
              <w:t>F3)</w:t>
            </w:r>
          </w:p>
        </w:tc>
        <w:tc>
          <w:tcPr>
            <w:tcW w:w="567" w:type="dxa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  <w:tr w:rsidR="00624509" w:rsidRPr="009E7E41" w:rsidTr="00FC3C79">
        <w:trPr>
          <w:cantSplit/>
          <w:trHeight w:val="338"/>
        </w:trPr>
        <w:tc>
          <w:tcPr>
            <w:tcW w:w="2941" w:type="dxa"/>
            <w:tcBorders>
              <w:bottom w:val="single" w:sz="12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left="57" w:right="113"/>
              <w:rPr>
                <w:szCs w:val="24"/>
                <w:lang w:eastAsia="de-DE"/>
              </w:rPr>
            </w:pPr>
            <w:r w:rsidRPr="009E7E41">
              <w:t>Наиболее крупное из пригодных фиксирующих приспособлений для бустерных сидений</w:t>
            </w:r>
            <w:r w:rsidRPr="009E7E41">
              <w:rPr>
                <w:szCs w:val="24"/>
                <w:lang w:eastAsia="de-DE"/>
              </w:rPr>
              <w:t xml:space="preserve"> (B2/B3)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  <w:tc>
          <w:tcPr>
            <w:tcW w:w="635" w:type="dxa"/>
            <w:tcBorders>
              <w:bottom w:val="single" w:sz="12" w:space="0" w:color="auto"/>
            </w:tcBorders>
            <w:shd w:val="clear" w:color="auto" w:fill="auto"/>
          </w:tcPr>
          <w:p w:rsidR="00624509" w:rsidRPr="009E7E41" w:rsidRDefault="00624509" w:rsidP="00FC3C79">
            <w:pPr>
              <w:spacing w:before="40" w:after="120" w:line="220" w:lineRule="exact"/>
              <w:ind w:right="113"/>
              <w:rPr>
                <w:szCs w:val="24"/>
                <w:lang w:eastAsia="de-DE"/>
              </w:rPr>
            </w:pPr>
          </w:p>
        </w:tc>
      </w:tr>
    </w:tbl>
    <w:p w:rsidR="00624509" w:rsidRPr="00624509" w:rsidRDefault="00624509" w:rsidP="00B15475">
      <w:pPr>
        <w:pStyle w:val="SingleTxtGR"/>
        <w:spacing w:before="80" w:after="40" w:line="200" w:lineRule="exact"/>
        <w:ind w:left="1701" w:hanging="567"/>
        <w:rPr>
          <w:spacing w:val="-2"/>
          <w:lang w:eastAsia="en-GB"/>
        </w:rPr>
      </w:pPr>
      <w:r w:rsidRPr="00624509">
        <w:t>1.</w:t>
      </w:r>
      <w:r w:rsidRPr="00624509">
        <w:tab/>
        <w:t xml:space="preserve">Добавить информацию по каждому сиденью, которое не является местом для сидения размера </w:t>
      </w:r>
      <w:r w:rsidRPr="009E7E41">
        <w:t>i</w:t>
      </w:r>
      <w:r w:rsidRPr="00624509">
        <w:t>, но совместимо с опорой, как указано в настоящих Правилах.</w:t>
      </w:r>
    </w:p>
    <w:p w:rsidR="00624509" w:rsidRPr="00624509" w:rsidRDefault="00624509" w:rsidP="00B15475">
      <w:pPr>
        <w:pStyle w:val="SingleTxtGR"/>
        <w:spacing w:after="40" w:line="200" w:lineRule="exact"/>
        <w:ind w:left="1701" w:hanging="567"/>
      </w:pPr>
      <w:r w:rsidRPr="00624509">
        <w:t>2.</w:t>
      </w:r>
      <w:r w:rsidRPr="00624509">
        <w:tab/>
        <w:t xml:space="preserve">Добавить информацию по каждому сиденью, оснащенному нижними креплениями </w:t>
      </w:r>
      <w:r w:rsidRPr="009E7E41">
        <w:t>ISOFIX</w:t>
      </w:r>
      <w:r w:rsidRPr="00624509">
        <w:t>, но без верхнего страховочного троса, как указано в настоящих Правилах.</w:t>
      </w:r>
      <w:r w:rsidR="00AF64B9">
        <w:t xml:space="preserve"> </w:t>
      </w:r>
    </w:p>
    <w:p w:rsidR="00624509" w:rsidRPr="00624509" w:rsidRDefault="00624509" w:rsidP="00B15475">
      <w:pPr>
        <w:pStyle w:val="SingleTxtGR"/>
        <w:spacing w:after="40" w:line="200" w:lineRule="exact"/>
        <w:ind w:left="1701" w:hanging="567"/>
        <w:rPr>
          <w:rFonts w:ascii="Calibri" w:hAnsi="Calibri"/>
          <w:sz w:val="16"/>
        </w:rPr>
      </w:pPr>
      <w:r w:rsidRPr="00624509">
        <w:t>3.</w:t>
      </w:r>
      <w:r w:rsidRPr="00624509">
        <w:tab/>
        <w:t xml:space="preserve">Добавить информацию о том, расположены ли пряжки ремня безопасности для взрослого по бокам между обоими нижними креплениями </w:t>
      </w:r>
      <w:r w:rsidRPr="009E7E41">
        <w:t>ISOFIX</w:t>
      </w:r>
      <w:r w:rsidRPr="00624509">
        <w:t>.</w:t>
      </w:r>
    </w:p>
    <w:p w:rsidR="00624509" w:rsidRPr="009E7E41" w:rsidRDefault="00624509" w:rsidP="00760705">
      <w:pPr>
        <w:pStyle w:val="SingleTxtGR"/>
        <w:rPr>
          <w:bCs/>
        </w:rPr>
      </w:pPr>
      <w:r w:rsidRPr="009E7E41">
        <w:rPr>
          <w:bCs/>
          <w:i/>
          <w:iCs/>
        </w:rPr>
        <w:t>Примечание</w:t>
      </w:r>
      <w:r w:rsidRPr="009E7E41">
        <w:rPr>
          <w:bCs/>
        </w:rPr>
        <w:t xml:space="preserve">: </w:t>
      </w:r>
    </w:p>
    <w:p w:rsidR="00624509" w:rsidRPr="00624509" w:rsidRDefault="00624509" w:rsidP="001F5A52">
      <w:pPr>
        <w:pStyle w:val="SingleTxtGR"/>
        <w:ind w:left="1701" w:hanging="567"/>
      </w:pPr>
      <w:r w:rsidRPr="00624509">
        <w:t>1.</w:t>
      </w:r>
      <w:r w:rsidRPr="00624509">
        <w:tab/>
        <w:t xml:space="preserve">В качестве ориентира служит обычное направление движения; столбики в таблице, касающиеся сидений, которые отсутствуют в транспортном средстве, могут быть исключены. </w:t>
      </w:r>
    </w:p>
    <w:p w:rsidR="00624509" w:rsidRPr="00624509" w:rsidRDefault="00624509" w:rsidP="00760705">
      <w:pPr>
        <w:pStyle w:val="SingleTxtGR"/>
        <w:rPr>
          <w:bCs/>
          <w:sz w:val="24"/>
        </w:rPr>
      </w:pPr>
      <w:r w:rsidRPr="00624509">
        <w:t>2.</w:t>
      </w:r>
      <w:r w:rsidRPr="00624509">
        <w:tab/>
        <w:t>Нумерация сидений осуществляется следующим образом:</w:t>
      </w:r>
      <w:r w:rsidRPr="00624509">
        <w:rPr>
          <w:bCs/>
          <w:sz w:val="24"/>
        </w:rPr>
        <w:t xml:space="preserve"> 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1"/>
        <w:gridCol w:w="4439"/>
      </w:tblGrid>
      <w:tr w:rsidR="00624509" w:rsidRPr="009E7E41" w:rsidTr="00FC3C79">
        <w:trPr>
          <w:tblHeader/>
        </w:trPr>
        <w:tc>
          <w:tcPr>
            <w:tcW w:w="293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80" w:after="80" w:line="200" w:lineRule="exact"/>
              <w:ind w:left="113" w:right="113"/>
              <w:jc w:val="left"/>
              <w:rPr>
                <w:i/>
                <w:sz w:val="16"/>
              </w:rPr>
            </w:pPr>
            <w:r w:rsidRPr="009E7E41">
              <w:rPr>
                <w:i/>
                <w:sz w:val="16"/>
              </w:rPr>
              <w:t>Номер сиденья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80" w:after="80" w:line="200" w:lineRule="exact"/>
              <w:ind w:left="113" w:right="113"/>
              <w:jc w:val="left"/>
              <w:rPr>
                <w:i/>
                <w:sz w:val="16"/>
              </w:rPr>
            </w:pPr>
            <w:r w:rsidRPr="009E7E41">
              <w:rPr>
                <w:i/>
                <w:sz w:val="16"/>
              </w:rPr>
              <w:t>Положение в транспортном средстве</w:t>
            </w:r>
          </w:p>
        </w:tc>
      </w:tr>
      <w:tr w:rsidR="00624509" w:rsidRPr="009E7E41" w:rsidTr="00FC3C79">
        <w:tc>
          <w:tcPr>
            <w:tcW w:w="29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1</w:t>
            </w:r>
          </w:p>
        </w:tc>
        <w:tc>
          <w:tcPr>
            <w:tcW w:w="443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Переднее левое</w:t>
            </w:r>
          </w:p>
        </w:tc>
      </w:tr>
      <w:tr w:rsidR="00624509" w:rsidRPr="009E7E41" w:rsidTr="00FC3C79">
        <w:tc>
          <w:tcPr>
            <w:tcW w:w="29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2</w:t>
            </w:r>
          </w:p>
        </w:tc>
        <w:tc>
          <w:tcPr>
            <w:tcW w:w="44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Переднее среднее</w:t>
            </w:r>
          </w:p>
        </w:tc>
      </w:tr>
      <w:tr w:rsidR="00624509" w:rsidRPr="009E7E41" w:rsidTr="00FC3C79">
        <w:tc>
          <w:tcPr>
            <w:tcW w:w="29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3</w:t>
            </w:r>
          </w:p>
        </w:tc>
        <w:tc>
          <w:tcPr>
            <w:tcW w:w="44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Переднее правое</w:t>
            </w:r>
          </w:p>
        </w:tc>
      </w:tr>
      <w:tr w:rsidR="00624509" w:rsidRPr="009E7E41" w:rsidTr="00FC3C79">
        <w:tc>
          <w:tcPr>
            <w:tcW w:w="29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4</w:t>
            </w:r>
          </w:p>
        </w:tc>
        <w:tc>
          <w:tcPr>
            <w:tcW w:w="44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Левое во втором ряду</w:t>
            </w:r>
          </w:p>
        </w:tc>
      </w:tr>
      <w:tr w:rsidR="00624509" w:rsidRPr="009E7E41" w:rsidTr="00FC3C79">
        <w:tc>
          <w:tcPr>
            <w:tcW w:w="29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5</w:t>
            </w:r>
          </w:p>
        </w:tc>
        <w:tc>
          <w:tcPr>
            <w:tcW w:w="44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Среднее во втором ряду</w:t>
            </w:r>
          </w:p>
        </w:tc>
      </w:tr>
      <w:tr w:rsidR="00624509" w:rsidRPr="009E7E41" w:rsidTr="00FC3C79">
        <w:tc>
          <w:tcPr>
            <w:tcW w:w="29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6</w:t>
            </w:r>
          </w:p>
        </w:tc>
        <w:tc>
          <w:tcPr>
            <w:tcW w:w="44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Правое во втором ряду</w:t>
            </w:r>
          </w:p>
        </w:tc>
      </w:tr>
      <w:tr w:rsidR="00624509" w:rsidRPr="009E7E41" w:rsidTr="00FC3C79">
        <w:tc>
          <w:tcPr>
            <w:tcW w:w="29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7</w:t>
            </w:r>
          </w:p>
        </w:tc>
        <w:tc>
          <w:tcPr>
            <w:tcW w:w="44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Левое в третьем ряду</w:t>
            </w:r>
          </w:p>
        </w:tc>
      </w:tr>
      <w:tr w:rsidR="00624509" w:rsidRPr="009E7E41" w:rsidTr="00FC3C79">
        <w:tc>
          <w:tcPr>
            <w:tcW w:w="29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8</w:t>
            </w:r>
          </w:p>
        </w:tc>
        <w:tc>
          <w:tcPr>
            <w:tcW w:w="44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Среднее в третьем ряду</w:t>
            </w:r>
          </w:p>
        </w:tc>
      </w:tr>
      <w:tr w:rsidR="00624509" w:rsidRPr="009E7E41" w:rsidTr="00FC3C79">
        <w:tc>
          <w:tcPr>
            <w:tcW w:w="293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9</w:t>
            </w:r>
          </w:p>
        </w:tc>
        <w:tc>
          <w:tcPr>
            <w:tcW w:w="443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:rsidR="00624509" w:rsidRPr="009E7E41" w:rsidRDefault="00624509" w:rsidP="00FC3C79">
            <w:pPr>
              <w:pStyle w:val="SingleTxtG"/>
              <w:suppressAutoHyphens w:val="0"/>
              <w:spacing w:before="40" w:line="220" w:lineRule="exact"/>
              <w:ind w:left="113" w:right="113"/>
              <w:jc w:val="left"/>
            </w:pPr>
            <w:r w:rsidRPr="009E7E41">
              <w:t>Правое в третьем ряду</w:t>
            </w:r>
          </w:p>
        </w:tc>
      </w:tr>
    </w:tbl>
    <w:p w:rsidR="00624509" w:rsidRPr="00624509" w:rsidRDefault="00624509" w:rsidP="001F5A52">
      <w:pPr>
        <w:pStyle w:val="SingleTxtGR"/>
        <w:spacing w:before="80"/>
        <w:rPr>
          <w:sz w:val="16"/>
          <w:szCs w:val="16"/>
        </w:rPr>
      </w:pPr>
      <w:r w:rsidRPr="00624509">
        <w:t>Информация о номере сиденья может быть передана в виде таблицы либо схематического рисунка или пиктограмм</w:t>
      </w:r>
      <w:r w:rsidR="001F5A52">
        <w:rPr>
          <w:szCs w:val="16"/>
        </w:rPr>
        <w:t>»</w:t>
      </w:r>
      <w:r w:rsidRPr="00624509">
        <w:rPr>
          <w:szCs w:val="16"/>
        </w:rPr>
        <w:t>.</w:t>
      </w:r>
    </w:p>
    <w:p w:rsidR="00624509" w:rsidRPr="009E7E41" w:rsidRDefault="00624509" w:rsidP="00760705">
      <w:pPr>
        <w:pStyle w:val="SingleTxtGR"/>
      </w:pPr>
      <w:r w:rsidRPr="009E7E41">
        <w:rPr>
          <w:rFonts w:eastAsia="Calibri"/>
        </w:rPr>
        <w:t>Включ</w:t>
      </w:r>
      <w:bookmarkStart w:id="31" w:name="_Hlk480710639"/>
      <w:r w:rsidRPr="009E7E41">
        <w:rPr>
          <w:rFonts w:eastAsia="Calibri"/>
        </w:rPr>
        <w:t>ить новое добавление 5 следующего содержания</w:t>
      </w:r>
      <w:bookmarkEnd w:id="31"/>
      <w:r w:rsidRPr="009E7E41">
        <w:rPr>
          <w:rFonts w:eastAsia="Calibri"/>
        </w:rPr>
        <w:t>:</w:t>
      </w:r>
    </w:p>
    <w:p w:rsidR="00624509" w:rsidRPr="00E0549E" w:rsidRDefault="00E0549E" w:rsidP="00760705">
      <w:pPr>
        <w:pStyle w:val="HChGR"/>
        <w:rPr>
          <w:rStyle w:val="HChGChar"/>
          <w:rFonts w:eastAsia="Calibri"/>
          <w:b/>
          <w:lang w:val="ru-RU"/>
        </w:rPr>
      </w:pPr>
      <w:bookmarkStart w:id="32" w:name="_Hlk480710667"/>
      <w:r w:rsidRPr="00E0549E">
        <w:rPr>
          <w:rStyle w:val="HChGChar"/>
          <w:rFonts w:eastAsia="Calibri"/>
          <w:b/>
          <w:lang w:val="ru-RU"/>
        </w:rPr>
        <w:t>«</w:t>
      </w:r>
      <w:r w:rsidR="00624509" w:rsidRPr="00E0549E">
        <w:rPr>
          <w:rStyle w:val="HChGChar"/>
          <w:rFonts w:eastAsia="Calibri"/>
          <w:b/>
          <w:lang w:val="ru-RU"/>
        </w:rPr>
        <w:t>Приложение 17 – Добавление 5</w:t>
      </w:r>
      <w:bookmarkEnd w:id="32"/>
    </w:p>
    <w:p w:rsidR="00624509" w:rsidRPr="00624509" w:rsidRDefault="00624509" w:rsidP="00760705">
      <w:pPr>
        <w:pStyle w:val="HChGR"/>
      </w:pPr>
      <w:r w:rsidRPr="00624509">
        <w:tab/>
      </w:r>
      <w:r w:rsidRPr="00624509">
        <w:tab/>
      </w:r>
      <w:bookmarkStart w:id="33" w:name="_Hlk480711886"/>
      <w:r w:rsidRPr="00624509">
        <w:t>Положения, касающиеся установки детских удерживающих систем типа «бустерное сиденье» «универсальной» категории и категории «для конкретных транспортных средств», устанавливаемых в направлении движения на обычные сиденья или на сиденья размера</w:t>
      </w:r>
      <w:r>
        <w:t> </w:t>
      </w:r>
      <w:r w:rsidRPr="009E7E41">
        <w:t>i</w:t>
      </w:r>
      <w:r w:rsidRPr="00624509">
        <w:t xml:space="preserve"> транспортных средств</w:t>
      </w:r>
      <w:bookmarkEnd w:id="33"/>
    </w:p>
    <w:p w:rsidR="00624509" w:rsidRPr="009E7E41" w:rsidRDefault="00624509" w:rsidP="00760705">
      <w:pPr>
        <w:pStyle w:val="SingleTxtGR"/>
      </w:pPr>
      <w:r w:rsidRPr="009E7E41">
        <w:t>1.</w:t>
      </w:r>
      <w:r w:rsidRPr="009E7E41">
        <w:tab/>
      </w:r>
      <w:bookmarkStart w:id="34" w:name="_Hlk480711900"/>
      <w:r w:rsidR="00A30843">
        <w:tab/>
      </w:r>
      <w:r w:rsidRPr="009E7E41">
        <w:t>Общие положения</w:t>
      </w:r>
      <w:bookmarkEnd w:id="34"/>
    </w:p>
    <w:p w:rsidR="00624509" w:rsidRPr="009E7E41" w:rsidRDefault="00E0549E" w:rsidP="00A30843">
      <w:pPr>
        <w:pStyle w:val="SingleTxtGR"/>
        <w:ind w:left="2268" w:hanging="1134"/>
      </w:pPr>
      <w:r>
        <w:t>1.1</w:t>
      </w:r>
      <w:r w:rsidR="00624509" w:rsidRPr="009E7E41">
        <w:tab/>
      </w:r>
      <w:bookmarkStart w:id="35" w:name="_Hlk480712049"/>
      <w:r w:rsidR="00A30843">
        <w:tab/>
      </w:r>
      <w:r w:rsidR="00624509" w:rsidRPr="009E7E41">
        <w:t>Процедура испытания и предписания настоящего добавления используются для определения пригодности сиден</w:t>
      </w:r>
      <w:r w:rsidR="00624509">
        <w:t>ий</w:t>
      </w:r>
      <w:r w:rsidR="00624509" w:rsidRPr="009E7E41">
        <w:t xml:space="preserve"> для установки фиксирующих приспособлений бустерных сидений детских удерживающих устройств ISO/B2 или ISO/B3 без креплений ISOFIX. Если изготовитель транспортного средства указал, что на данном(ых) месте(ах) ISOFIX будет установлено какое-либо особое ФПДУУ, то считается, что на нем также могут быть установлены ФПДУУ меньших размеров с той же ориентацией.</w:t>
      </w:r>
      <w:bookmarkEnd w:id="35"/>
    </w:p>
    <w:p w:rsidR="00624509" w:rsidRPr="009E7E41" w:rsidRDefault="00E0549E" w:rsidP="00A30843">
      <w:pPr>
        <w:pStyle w:val="SingleTxtGR"/>
        <w:ind w:left="2268" w:hanging="1134"/>
      </w:pPr>
      <w:r>
        <w:t>1.2</w:t>
      </w:r>
      <w:r w:rsidR="00624509" w:rsidRPr="009E7E41">
        <w:tab/>
      </w:r>
      <w:bookmarkStart w:id="36" w:name="_Hlk480713240"/>
      <w:r w:rsidR="00A30843">
        <w:tab/>
      </w:r>
      <w:r w:rsidR="00624509" w:rsidRPr="009E7E41">
        <w:t>Испытания можно проводить на транспортном средстве или на соответствующей части транспортного средства. Соответствие данному требованию может быть доказано посредством физического испытания либо компьютерного моде</w:t>
      </w:r>
      <w:r>
        <w:t>лирования или основных чертежей»</w:t>
      </w:r>
      <w:r w:rsidR="00624509" w:rsidRPr="009E7E41">
        <w:t>.</w:t>
      </w:r>
      <w:bookmarkEnd w:id="36"/>
    </w:p>
    <w:p w:rsidR="00624509" w:rsidRPr="009E7E41" w:rsidRDefault="00624509" w:rsidP="00A30843">
      <w:pPr>
        <w:pStyle w:val="SingleTxtGR"/>
        <w:ind w:left="2268" w:hanging="1134"/>
      </w:pPr>
      <w:r w:rsidRPr="009E7E41">
        <w:t>2.</w:t>
      </w:r>
      <w:r w:rsidRPr="009E7E41">
        <w:tab/>
      </w:r>
      <w:bookmarkStart w:id="37" w:name="_Hlk480713255"/>
      <w:r w:rsidR="00A30843">
        <w:tab/>
      </w:r>
      <w:r w:rsidRPr="009E7E41">
        <w:t>Процедура испытаний</w:t>
      </w:r>
      <w:bookmarkEnd w:id="37"/>
    </w:p>
    <w:p w:rsidR="00624509" w:rsidRPr="009E7E41" w:rsidRDefault="00624509" w:rsidP="00A30843">
      <w:pPr>
        <w:pStyle w:val="SingleTxtGR"/>
        <w:ind w:left="2268"/>
      </w:pPr>
      <w:bookmarkStart w:id="38" w:name="_Hlk480713306"/>
      <w:r w:rsidRPr="009E7E41">
        <w:t>Сиденья размера i в транспортном средстве, определенные изготовителем данного транспортного средства, проверяют с целью убедиться в том, что на нем могут быть установлены фиксирующие приспособления ISO/B2, перечисленные в пункте 4 настоящего добавления, по меньшей мере без креплений ISOFIX</w:t>
      </w:r>
      <w:bookmarkEnd w:id="38"/>
      <w:r w:rsidRPr="009E7E41">
        <w:t>.</w:t>
      </w:r>
    </w:p>
    <w:p w:rsidR="00624509" w:rsidRPr="009E7E41" w:rsidRDefault="00E0549E" w:rsidP="00A30843">
      <w:pPr>
        <w:pStyle w:val="SingleTxtGR"/>
        <w:ind w:left="2268" w:hanging="1134"/>
      </w:pPr>
      <w:r>
        <w:t>2.1</w:t>
      </w:r>
      <w:r w:rsidR="00624509" w:rsidRPr="009E7E41">
        <w:tab/>
      </w:r>
      <w:bookmarkStart w:id="39" w:name="_Hlk480713338"/>
      <w:r w:rsidR="00A30843">
        <w:tab/>
      </w:r>
      <w:r w:rsidR="00624509" w:rsidRPr="009E7E41">
        <w:t>Сиденье устанавливают в крайнее заднее положение на минимальной высоте</w:t>
      </w:r>
      <w:bookmarkEnd w:id="39"/>
      <w:r w:rsidR="00624509" w:rsidRPr="009E7E41">
        <w:t xml:space="preserve">. </w:t>
      </w:r>
    </w:p>
    <w:p w:rsidR="00624509" w:rsidRPr="009E7E41" w:rsidRDefault="00E0549E" w:rsidP="00A30843">
      <w:pPr>
        <w:pStyle w:val="SingleTxtGR"/>
        <w:ind w:left="2268" w:hanging="1134"/>
      </w:pPr>
      <w:r>
        <w:t>2.2</w:t>
      </w:r>
      <w:r w:rsidR="00624509" w:rsidRPr="009E7E41">
        <w:tab/>
      </w:r>
      <w:bookmarkStart w:id="40" w:name="_Hlk480713415"/>
      <w:r w:rsidR="00A30843">
        <w:tab/>
      </w:r>
      <w:r w:rsidR="00624509" w:rsidRPr="009E7E41">
        <w:t>Спинку сиденья устанавливают под углом, соответствующим положению, предусмотренному изготовителем. При отсутствии какого-либо особого технического требования спинку следует установить под углом 25</w:t>
      </w:r>
      <w:r w:rsidR="00624509" w:rsidRPr="009E7E41">
        <w:sym w:font="Symbol" w:char="F0B0"/>
      </w:r>
      <w:r w:rsidR="00624509" w:rsidRPr="009E7E41">
        <w:t xml:space="preserve"> к вертикали или в ближайшем фиксируемом положении спинки сиденья</w:t>
      </w:r>
      <w:bookmarkEnd w:id="40"/>
      <w:r w:rsidR="00624509" w:rsidRPr="009E7E41">
        <w:t>.</w:t>
      </w:r>
    </w:p>
    <w:p w:rsidR="00624509" w:rsidRPr="009E7E41" w:rsidRDefault="00E0549E" w:rsidP="00A30843">
      <w:pPr>
        <w:pStyle w:val="SingleTxtGR"/>
        <w:ind w:left="2268" w:hanging="1134"/>
      </w:pPr>
      <w:r>
        <w:t>2.3</w:t>
      </w:r>
      <w:r w:rsidR="00624509" w:rsidRPr="009E7E41">
        <w:tab/>
      </w:r>
      <w:bookmarkStart w:id="41" w:name="_Hlk480713530"/>
      <w:r w:rsidR="00A30843">
        <w:tab/>
      </w:r>
      <w:r w:rsidR="00624509" w:rsidRPr="009E7E41">
        <w:t xml:space="preserve">При проверке установки ФПДУУ на заднем сиденье транспортного средства находящееся перед ним заднее сиденье можно регулировать в продольной плоскости </w:t>
      </w:r>
      <w:r w:rsidR="00624509">
        <w:t xml:space="preserve">в </w:t>
      </w:r>
      <w:r w:rsidR="00624509" w:rsidRPr="009E7E41">
        <w:t>направлени</w:t>
      </w:r>
      <w:r w:rsidR="00624509">
        <w:t>и движения</w:t>
      </w:r>
      <w:r w:rsidR="00624509" w:rsidRPr="009E7E41">
        <w:t xml:space="preserve"> не далее среднего положения между наиболее выдвинутым вперед и наиболее отодвинутым назад положениями.</w:t>
      </w:r>
      <w:r w:rsidR="00AF64B9">
        <w:t xml:space="preserve"> </w:t>
      </w:r>
      <w:r w:rsidR="00624509" w:rsidRPr="009E7E41">
        <w:t>Угол наклона спинки сиденья также можно регулировать, однако ее не следует устанавливать под бóльшим углом, чем соответствующий наклон туловища под углом</w:t>
      </w:r>
      <w:r w:rsidR="00A30843">
        <w:t> </w:t>
      </w:r>
      <w:r w:rsidR="00624509" w:rsidRPr="009E7E41">
        <w:t>15°.</w:t>
      </w:r>
      <w:r w:rsidR="00AF64B9">
        <w:t xml:space="preserve"> </w:t>
      </w:r>
      <w:r w:rsidR="00624509" w:rsidRPr="009E7E41">
        <w:t>Если переднее сиденье регулируется по высоте, его устанавливают в соответствии с техническими требованиями изготовителя. При отсутствии каких-либо технических требований переднее сиденье устанавливают по высоте в среднее положение или в положение, ближайшее к середине</w:t>
      </w:r>
      <w:bookmarkEnd w:id="41"/>
      <w:r w:rsidR="00624509" w:rsidRPr="009E7E41">
        <w:t>.</w:t>
      </w:r>
    </w:p>
    <w:p w:rsidR="00624509" w:rsidRPr="009E7E41" w:rsidRDefault="00E0549E" w:rsidP="00A30843">
      <w:pPr>
        <w:pStyle w:val="SingleTxtGR"/>
        <w:ind w:left="2268" w:hanging="1134"/>
      </w:pPr>
      <w:r>
        <w:t>2.4</w:t>
      </w:r>
      <w:r w:rsidR="00624509" w:rsidRPr="009E7E41">
        <w:tab/>
      </w:r>
      <w:bookmarkStart w:id="42" w:name="_Hlk480713602"/>
      <w:r w:rsidR="00A30843">
        <w:tab/>
      </w:r>
      <w:r w:rsidR="00624509" w:rsidRPr="009E7E41">
        <w:t>В случае необходимости подголовники можно отрегулировать или, если это возможно, снять</w:t>
      </w:r>
      <w:bookmarkEnd w:id="42"/>
      <w:r w:rsidR="00624509" w:rsidRPr="009E7E41">
        <w:t>.</w:t>
      </w:r>
    </w:p>
    <w:p w:rsidR="00624509" w:rsidRPr="009E7E41" w:rsidRDefault="00E0549E" w:rsidP="00A30843">
      <w:pPr>
        <w:pStyle w:val="SingleTxtGR"/>
        <w:ind w:left="2268" w:hanging="1134"/>
      </w:pPr>
      <w:r>
        <w:t>2.5</w:t>
      </w:r>
      <w:r w:rsidR="00624509" w:rsidRPr="009E7E41">
        <w:tab/>
      </w:r>
      <w:bookmarkStart w:id="43" w:name="_Hlk480713615"/>
      <w:r w:rsidR="00A30843">
        <w:tab/>
      </w:r>
      <w:r w:rsidR="00624509" w:rsidRPr="009E7E41">
        <w:t>Плечевое крепление устанавливают в положение, определенное изготовителем</w:t>
      </w:r>
      <w:bookmarkEnd w:id="43"/>
      <w:r w:rsidR="00624509" w:rsidRPr="009E7E41">
        <w:t>.</w:t>
      </w:r>
    </w:p>
    <w:p w:rsidR="00624509" w:rsidRPr="009E7E41" w:rsidRDefault="00E0549E" w:rsidP="00A30843">
      <w:pPr>
        <w:pStyle w:val="SingleTxtGR"/>
        <w:ind w:left="2268" w:hanging="1134"/>
      </w:pPr>
      <w:r>
        <w:t>2.6</w:t>
      </w:r>
      <w:r w:rsidR="00624509" w:rsidRPr="009E7E41">
        <w:tab/>
      </w:r>
      <w:bookmarkStart w:id="44" w:name="_Hlk480713630"/>
      <w:r w:rsidR="00A30843">
        <w:tab/>
      </w:r>
      <w:r w:rsidR="00624509" w:rsidRPr="009E7E41">
        <w:t>В случае необходимости на спинку и подушку сиденья следует положить хлопчатобумажную ткань</w:t>
      </w:r>
      <w:bookmarkEnd w:id="44"/>
      <w:r w:rsidR="00624509" w:rsidRPr="009E7E41">
        <w:t>.</w:t>
      </w:r>
    </w:p>
    <w:p w:rsidR="00624509" w:rsidRPr="009E7E41" w:rsidRDefault="00E0549E" w:rsidP="00A30843">
      <w:pPr>
        <w:pStyle w:val="SingleTxtGR"/>
        <w:ind w:left="2268" w:hanging="1134"/>
      </w:pPr>
      <w:r>
        <w:t>2.7</w:t>
      </w:r>
      <w:r w:rsidR="00624509" w:rsidRPr="009E7E41">
        <w:tab/>
      </w:r>
      <w:bookmarkStart w:id="45" w:name="_Hlk480713648"/>
      <w:r w:rsidR="00A30843">
        <w:tab/>
      </w:r>
      <w:r w:rsidR="00624509" w:rsidRPr="009E7E41">
        <w:t>Снять крепления ISOFIX с ДУС или убрать их таким образом, чтобы они были полностью внутри за линией спинки (исходная линия</w:t>
      </w:r>
      <w:r w:rsidR="00A30843">
        <w:t> </w:t>
      </w:r>
      <w:r w:rsidR="00624509" w:rsidRPr="009E7E41">
        <w:t>Е, рис. 2 или</w:t>
      </w:r>
      <w:r w:rsidR="00A30843">
        <w:t xml:space="preserve"> </w:t>
      </w:r>
      <w:r w:rsidR="00624509" w:rsidRPr="009E7E41">
        <w:t>3)</w:t>
      </w:r>
      <w:bookmarkEnd w:id="45"/>
      <w:r w:rsidR="00624509" w:rsidRPr="009E7E41">
        <w:t>.</w:t>
      </w:r>
    </w:p>
    <w:p w:rsidR="00624509" w:rsidRPr="009E7E41" w:rsidRDefault="00E0549E" w:rsidP="00A30843">
      <w:pPr>
        <w:pStyle w:val="SingleTxtGR"/>
        <w:ind w:left="2268" w:hanging="1134"/>
      </w:pPr>
      <w:r>
        <w:t>2.8</w:t>
      </w:r>
      <w:r w:rsidR="00624509" w:rsidRPr="009E7E41">
        <w:tab/>
      </w:r>
      <w:bookmarkStart w:id="46" w:name="_Hlk480713667"/>
      <w:r w:rsidR="00A30843">
        <w:tab/>
      </w:r>
      <w:r w:rsidR="00624509" w:rsidRPr="009E7E41">
        <w:t>Фиксирующее приспособление (описание которого приводится на рис.</w:t>
      </w:r>
      <w:r w:rsidR="00A30843">
        <w:t> </w:t>
      </w:r>
      <w:r w:rsidR="00B4103F">
        <w:t>2</w:t>
      </w:r>
      <w:r w:rsidR="00624509" w:rsidRPr="009E7E41">
        <w:t xml:space="preserve"> и </w:t>
      </w:r>
      <w:r w:rsidR="00B4103F">
        <w:t>3</w:t>
      </w:r>
      <w:r w:rsidR="00624509" w:rsidRPr="009E7E41">
        <w:t xml:space="preserve"> настоящего добавления) устанавливают на сиденье транспортного средства.</w:t>
      </w:r>
      <w:r w:rsidR="00AF64B9">
        <w:t xml:space="preserve"> </w:t>
      </w:r>
      <w:r w:rsidR="00624509" w:rsidRPr="009E7E41">
        <w:t>Верхняя часть фиксирующего приспособления может касаться крыши.</w:t>
      </w:r>
      <w:r w:rsidR="00AF64B9">
        <w:t xml:space="preserve"> </w:t>
      </w:r>
      <w:r w:rsidR="00624509" w:rsidRPr="009E7E41">
        <w:t>Для установки этого приспособления в нужное положение допускается сдавливание подушки</w:t>
      </w:r>
      <w:bookmarkEnd w:id="46"/>
      <w:r w:rsidR="00624509" w:rsidRPr="009E7E41">
        <w:t>.</w:t>
      </w:r>
    </w:p>
    <w:p w:rsidR="00624509" w:rsidRPr="009E7E41" w:rsidRDefault="00E0549E" w:rsidP="00A30843">
      <w:pPr>
        <w:pStyle w:val="SingleTxtGR"/>
        <w:ind w:left="2268" w:hanging="1134"/>
      </w:pPr>
      <w:r>
        <w:t>2.9</w:t>
      </w:r>
      <w:r w:rsidR="00624509" w:rsidRPr="009E7E41">
        <w:tab/>
      </w:r>
      <w:bookmarkStart w:id="47" w:name="_Hlk480713801"/>
      <w:r w:rsidR="00A30843">
        <w:tab/>
      </w:r>
      <w:r w:rsidR="00624509" w:rsidRPr="009E7E41">
        <w:t>Пропустить ремень безопасности через ДУС приблизительно так, чтобы он занимал правильное положение, и застегнуть пряжку.</w:t>
      </w:r>
      <w:r w:rsidR="00AF64B9">
        <w:t xml:space="preserve"> </w:t>
      </w:r>
      <w:r w:rsidR="00624509" w:rsidRPr="009E7E41">
        <w:t>Убедиться в том, что ремень не провисает.</w:t>
      </w:r>
      <w:r w:rsidR="00AF64B9">
        <w:t xml:space="preserve"> </w:t>
      </w:r>
      <w:r w:rsidR="00624509" w:rsidRPr="009E7E41">
        <w:t>Фиксирующее приспособление будет натянуто ремнем безопасности транспортного средства</w:t>
      </w:r>
      <w:bookmarkEnd w:id="47"/>
      <w:r w:rsidR="00624509" w:rsidRPr="009E7E41">
        <w:t>.</w:t>
      </w:r>
      <w:r w:rsidR="00AF64B9">
        <w:t xml:space="preserve"> </w:t>
      </w:r>
    </w:p>
    <w:p w:rsidR="00624509" w:rsidRPr="009E7E41" w:rsidRDefault="00945B97" w:rsidP="00A30843">
      <w:pPr>
        <w:pStyle w:val="SingleTxtGR"/>
        <w:ind w:left="2268" w:hanging="1134"/>
      </w:pPr>
      <w:r>
        <w:t>2.10</w:t>
      </w:r>
      <w:r w:rsidR="00624509" w:rsidRPr="009E7E41">
        <w:tab/>
      </w:r>
      <w:bookmarkStart w:id="48" w:name="_Hlk480713818"/>
      <w:r w:rsidR="00A30843">
        <w:tab/>
      </w:r>
      <w:r w:rsidR="00624509" w:rsidRPr="009E7E41">
        <w:t>Убедиться в том, что фиксирующее приспособление установлено таким образом, что его осевая линия проходит по предполагаемой осевой линии места для сидения ±25 мм, причем эта осевая линия должна быть параллельна осевой линии сиденья транспортного средства.</w:t>
      </w:r>
      <w:r w:rsidR="00AF64B9">
        <w:t xml:space="preserve"> </w:t>
      </w:r>
      <w:r w:rsidR="00624509" w:rsidRPr="009E7E41">
        <w:t>Угол наклона α (см. рис.</w:t>
      </w:r>
      <w:r w:rsidR="00A30843">
        <w:t> </w:t>
      </w:r>
      <w:r w:rsidR="00624509" w:rsidRPr="009E7E41">
        <w:t>1) должен находиться в пределах</w:t>
      </w:r>
      <w:r w:rsidR="00A30843">
        <w:t> </w:t>
      </w:r>
      <w:r w:rsidR="00624509" w:rsidRPr="009E7E41">
        <w:t>0º ± 5º</w:t>
      </w:r>
      <w:bookmarkEnd w:id="48"/>
      <w:r w:rsidR="00624509" w:rsidRPr="009E7E41">
        <w:t>.</w:t>
      </w:r>
    </w:p>
    <w:p w:rsidR="00624509" w:rsidRPr="009E7E41" w:rsidRDefault="00945B97" w:rsidP="00A30843">
      <w:pPr>
        <w:pStyle w:val="SingleTxtGR"/>
        <w:ind w:left="2268" w:hanging="1134"/>
      </w:pPr>
      <w:r>
        <w:t>2.11</w:t>
      </w:r>
      <w:r w:rsidR="00624509" w:rsidRPr="009E7E41">
        <w:tab/>
      </w:r>
      <w:bookmarkStart w:id="49" w:name="_Hlk480713840"/>
      <w:r w:rsidR="00A30843">
        <w:tab/>
      </w:r>
      <w:r w:rsidR="00624509" w:rsidRPr="009E7E41">
        <w:t>Надавить в центре передней части фиксирующего приспособления в направлении назад и параллельно его нижней поверхности с усилием 100 ± 10 H и затем снять это усилие</w:t>
      </w:r>
      <w:bookmarkEnd w:id="49"/>
      <w:r w:rsidR="00624509" w:rsidRPr="009E7E41">
        <w:t>.</w:t>
      </w:r>
    </w:p>
    <w:p w:rsidR="00624509" w:rsidRPr="009E7E41" w:rsidRDefault="00945B97" w:rsidP="00A30843">
      <w:pPr>
        <w:pStyle w:val="SingleTxtGR"/>
        <w:ind w:left="2268" w:hanging="1134"/>
      </w:pPr>
      <w:r>
        <w:t>2.12</w:t>
      </w:r>
      <w:r w:rsidR="00624509" w:rsidRPr="009E7E41">
        <w:tab/>
      </w:r>
      <w:bookmarkStart w:id="50" w:name="_Hlk480713853"/>
      <w:r w:rsidR="00B72777">
        <w:tab/>
      </w:r>
      <w:r w:rsidR="00624509" w:rsidRPr="009E7E41">
        <w:t>По возможности, надавить в центре верхней поверхности фиксирующего приспособления вертикально вниз с усилием 100</w:t>
      </w:r>
      <w:r w:rsidR="00624509">
        <w:t> Н</w:t>
      </w:r>
      <w:r w:rsidR="00624509" w:rsidRPr="009E7E41">
        <w:t xml:space="preserve"> ± 10</w:t>
      </w:r>
      <w:r w:rsidR="00624509">
        <w:t> </w:t>
      </w:r>
      <w:r w:rsidR="00624509" w:rsidRPr="009E7E41">
        <w:t>H и затем снять это усилие</w:t>
      </w:r>
      <w:bookmarkEnd w:id="50"/>
      <w:r w:rsidR="00624509" w:rsidRPr="009E7E41">
        <w:t>.</w:t>
      </w:r>
      <w:r w:rsidR="00AF64B9">
        <w:t xml:space="preserve"> </w:t>
      </w:r>
    </w:p>
    <w:p w:rsidR="00624509" w:rsidRPr="009E7E41" w:rsidRDefault="00624509" w:rsidP="00A30843">
      <w:pPr>
        <w:pStyle w:val="SingleTxtGR"/>
        <w:ind w:left="2268" w:hanging="1134"/>
      </w:pPr>
      <w:r w:rsidRPr="009E7E41">
        <w:t>3.</w:t>
      </w:r>
      <w:r w:rsidRPr="009E7E41">
        <w:tab/>
      </w:r>
      <w:bookmarkStart w:id="51" w:name="_Hlk480713866"/>
      <w:r w:rsidR="00B72777">
        <w:tab/>
      </w:r>
      <w:r w:rsidRPr="009E7E41">
        <w:t>Предписания</w:t>
      </w:r>
      <w:bookmarkEnd w:id="51"/>
    </w:p>
    <w:p w:rsidR="00624509" w:rsidRPr="009E7E41" w:rsidRDefault="00945B97" w:rsidP="00A30843">
      <w:pPr>
        <w:pStyle w:val="SingleTxtGR"/>
        <w:ind w:left="2268" w:hanging="1134"/>
      </w:pPr>
      <w:r>
        <w:t>3.1</w:t>
      </w:r>
      <w:r w:rsidR="00624509" w:rsidRPr="009E7E41">
        <w:tab/>
      </w:r>
      <w:bookmarkStart w:id="52" w:name="_Hlk480714006"/>
      <w:r w:rsidR="00B72777">
        <w:tab/>
      </w:r>
      <w:r w:rsidR="00624509" w:rsidRPr="009E7E41">
        <w:t>Необходимо предусмотреть возможность закрепить фиксирующее приспособление на сиденье с помощью ремня безопасности с креплением в трех точках и застегнуть пряжку</w:t>
      </w:r>
      <w:bookmarkEnd w:id="52"/>
      <w:r w:rsidR="00624509" w:rsidRPr="009E7E41">
        <w:t xml:space="preserve">. </w:t>
      </w:r>
    </w:p>
    <w:p w:rsidR="00624509" w:rsidRPr="009E7E41" w:rsidRDefault="00945B97" w:rsidP="00A30843">
      <w:pPr>
        <w:pStyle w:val="SingleTxtGR"/>
        <w:ind w:left="2268" w:hanging="1134"/>
      </w:pPr>
      <w:r>
        <w:t>3.2</w:t>
      </w:r>
      <w:r w:rsidR="00624509" w:rsidRPr="009E7E41">
        <w:tab/>
      </w:r>
      <w:bookmarkStart w:id="53" w:name="_Hlk480714029"/>
      <w:r w:rsidR="00B72777">
        <w:tab/>
      </w:r>
      <w:r w:rsidR="00624509" w:rsidRPr="009E7E41">
        <w:t>Угол наклона α, показанный на рис. 1, должен быть равным 5° или менее</w:t>
      </w:r>
      <w:bookmarkEnd w:id="53"/>
      <w:r w:rsidR="00624509" w:rsidRPr="009E7E41">
        <w:t>.</w:t>
      </w:r>
    </w:p>
    <w:p w:rsidR="00624509" w:rsidRPr="009E7E41" w:rsidRDefault="00945B97" w:rsidP="00A30843">
      <w:pPr>
        <w:pStyle w:val="SingleTxtGR"/>
        <w:ind w:left="2268" w:hanging="1134"/>
      </w:pPr>
      <w:r>
        <w:t>3.3</w:t>
      </w:r>
      <w:r w:rsidR="00624509" w:rsidRPr="009E7E41">
        <w:tab/>
      </w:r>
      <w:bookmarkStart w:id="54" w:name="_Hlk480714048"/>
      <w:r w:rsidR="00B72777">
        <w:tab/>
      </w:r>
      <w:r w:rsidR="00624509" w:rsidRPr="009E7E41">
        <w:t>Основание фиксирующего приспособления должно соприкасаться с подушкой сиденья, а задняя часть этого приспособления должна соприкасаться со спинкой сиденья или подголовником. Полный контакт с сиденьем не нужен: как показано стрелками на рис.</w:t>
      </w:r>
      <w:r w:rsidR="00B72777">
        <w:t> </w:t>
      </w:r>
      <w:r w:rsidR="00624509" w:rsidRPr="009E7E41">
        <w:t>1, допускаются «зазоры», обусловленные контурами сидений транспортного средства. Конструкция бустерного сиденья оснащена регулируемой спинкой.</w:t>
      </w:r>
      <w:r w:rsidR="00AF64B9">
        <w:t xml:space="preserve"> </w:t>
      </w:r>
      <w:r w:rsidR="00624509" w:rsidRPr="009E7E41">
        <w:t>Совместимость с сиденьем транспортного средства должна обеспечиваться, как минимум, в одном положении в диапазоне регулировки, показанном на рис. 2 и рис. 3</w:t>
      </w:r>
      <w:bookmarkEnd w:id="54"/>
      <w:r w:rsidR="00624509" w:rsidRPr="009E7E41">
        <w:t>.</w:t>
      </w:r>
    </w:p>
    <w:p w:rsidR="00624509" w:rsidRPr="009E7E41" w:rsidRDefault="00945B97" w:rsidP="00A30843">
      <w:pPr>
        <w:pStyle w:val="SingleTxtGR"/>
        <w:ind w:left="2268" w:hanging="1134"/>
      </w:pPr>
      <w:r>
        <w:t>3.4</w:t>
      </w:r>
      <w:r w:rsidR="00624509" w:rsidRPr="009E7E41">
        <w:tab/>
      </w:r>
      <w:bookmarkStart w:id="55" w:name="_Hlk480714128"/>
      <w:r w:rsidR="00B72777">
        <w:tab/>
      </w:r>
      <w:r w:rsidR="00624509" w:rsidRPr="009E7E41">
        <w:t>Если вышеупомянутые требования не соблюдаются после регулир</w:t>
      </w:r>
      <w:r w:rsidR="00B72777">
        <w:t>овки, предусмотренной в пунктах </w:t>
      </w:r>
      <w:r w:rsidR="00624509" w:rsidRPr="009E7E41">
        <w:t>2.1</w:t>
      </w:r>
      <w:r w:rsidR="00B4103F" w:rsidRPr="00B4103F">
        <w:rPr>
          <w:color w:val="000000" w:themeColor="text1"/>
        </w:rPr>
        <w:t>–</w:t>
      </w:r>
      <w:r w:rsidR="00624509" w:rsidRPr="009E7E41">
        <w:t>2.12</w:t>
      </w:r>
      <w:r w:rsidR="00624509">
        <w:t xml:space="preserve"> выше</w:t>
      </w:r>
      <w:r w:rsidR="00624509" w:rsidRPr="009E7E41">
        <w:t>, то сиденье, спинку сиденья и крепления ремня безопасности можно установить в другом положении, которое указано изготовителем для нормального использования и в котором еще раз повторяют описанную выше процедуру установки и вновь проверяют соответствие вышеупомянутым требованиям. Это альтернативное положение должно быть описано в соответствии с пунктом 1.1 приложения 17 и отражено в детальной технической информации, указанной в добавлении 3</w:t>
      </w:r>
      <w:bookmarkEnd w:id="55"/>
      <w:r w:rsidR="00624509" w:rsidRPr="009E7E41">
        <w:t>.</w:t>
      </w:r>
    </w:p>
    <w:p w:rsidR="00624509" w:rsidRPr="009E7E41" w:rsidRDefault="00624509" w:rsidP="00A30843">
      <w:pPr>
        <w:pStyle w:val="SingleTxtGR"/>
        <w:ind w:left="2268" w:hanging="1134"/>
      </w:pPr>
      <w:r w:rsidRPr="009E7E41">
        <w:t>4.</w:t>
      </w:r>
      <w:r w:rsidRPr="009E7E41">
        <w:tab/>
      </w:r>
      <w:bookmarkStart w:id="56" w:name="_Hlk480714147"/>
      <w:r w:rsidR="00B72777">
        <w:tab/>
      </w:r>
      <w:r w:rsidRPr="009E7E41">
        <w:t>Фиксирующие приспособления детской удерживающей системы типа «бустерное сиденье»</w:t>
      </w:r>
      <w:bookmarkEnd w:id="56"/>
      <w:r w:rsidRPr="009E7E41">
        <w:t>:</w:t>
      </w:r>
    </w:p>
    <w:p w:rsidR="00624509" w:rsidRPr="009E7E41" w:rsidRDefault="00624509" w:rsidP="00B72777">
      <w:pPr>
        <w:pStyle w:val="SingleTxtGR"/>
        <w:ind w:left="2835" w:hanging="567"/>
      </w:pPr>
      <w:bookmarkStart w:id="57" w:name="_Hlk480714183"/>
      <w:r w:rsidRPr="009E7E41">
        <w:t xml:space="preserve">a) </w:t>
      </w:r>
      <w:r w:rsidRPr="009E7E41">
        <w:tab/>
        <w:t xml:space="preserve">ISO/B2: бустерное сиденье с уменьшенным габаритом шириной 400 мм </w:t>
      </w:r>
      <w:r w:rsidRPr="009E7E41">
        <w:rPr>
          <w:bCs/>
        </w:rPr>
        <w:t>(рис. 2)</w:t>
      </w:r>
    </w:p>
    <w:p w:rsidR="00624509" w:rsidRPr="009E7E41" w:rsidRDefault="00624509" w:rsidP="00B72777">
      <w:pPr>
        <w:pStyle w:val="SingleTxtGR"/>
        <w:ind w:left="2835" w:hanging="567"/>
      </w:pPr>
      <w:r w:rsidRPr="009E7E41">
        <w:t xml:space="preserve">b) </w:t>
      </w:r>
      <w:r w:rsidRPr="009E7E41">
        <w:tab/>
      </w:r>
      <w:r w:rsidRPr="00B72777">
        <w:rPr>
          <w:spacing w:val="2"/>
        </w:rPr>
        <w:t xml:space="preserve">ISO/B3: полногабаритное бустерное сиденье шириной </w:t>
      </w:r>
      <w:r w:rsidRPr="00B72777">
        <w:rPr>
          <w:bCs/>
          <w:spacing w:val="2"/>
        </w:rPr>
        <w:t>520</w:t>
      </w:r>
      <w:r w:rsidR="00B72777">
        <w:rPr>
          <w:bCs/>
          <w:spacing w:val="2"/>
        </w:rPr>
        <w:t> </w:t>
      </w:r>
      <w:r w:rsidRPr="00B72777">
        <w:rPr>
          <w:bCs/>
          <w:spacing w:val="2"/>
        </w:rPr>
        <w:t xml:space="preserve">мм </w:t>
      </w:r>
      <w:r w:rsidRPr="009E7E41">
        <w:rPr>
          <w:bCs/>
        </w:rPr>
        <w:t>(рис. 3)</w:t>
      </w:r>
      <w:bookmarkEnd w:id="57"/>
    </w:p>
    <w:p w:rsidR="00624509" w:rsidRPr="009E7E41" w:rsidRDefault="00624509" w:rsidP="00B72777">
      <w:pPr>
        <w:pStyle w:val="SingleTxtGR"/>
        <w:ind w:left="2268"/>
      </w:pPr>
      <w:bookmarkStart w:id="58" w:name="_Hlk480714226"/>
      <w:r w:rsidRPr="009E7E41">
        <w:t>Конструкция фиксирующих приспособлений, указанных выше, должна весить 7</w:t>
      </w:r>
      <w:r>
        <w:t> </w:t>
      </w:r>
      <w:r w:rsidRPr="009E7E41">
        <w:t xml:space="preserve">кг </w:t>
      </w:r>
      <w:r w:rsidRPr="009E7E41">
        <w:rPr>
          <w:spacing w:val="-2"/>
        </w:rPr>
        <w:t>+/-</w:t>
      </w:r>
      <w:r w:rsidRPr="009E7E41">
        <w:t>1</w:t>
      </w:r>
      <w:r>
        <w:t> </w:t>
      </w:r>
      <w:r w:rsidRPr="009E7E41">
        <w:t>кг и должна быть достаточно прочной и жесткой в соответствии с техническими требованиями</w:t>
      </w:r>
      <w:bookmarkEnd w:id="58"/>
      <w:r w:rsidRPr="009E7E41">
        <w:t>.</w:t>
      </w:r>
    </w:p>
    <w:p w:rsidR="00624509" w:rsidRPr="009E7E41" w:rsidRDefault="00624509" w:rsidP="00624509">
      <w:pPr>
        <w:pStyle w:val="para"/>
        <w:ind w:left="1134" w:firstLine="0"/>
        <w:jc w:val="left"/>
        <w:rPr>
          <w:lang w:val="ru-RU"/>
        </w:rPr>
      </w:pPr>
    </w:p>
    <w:p w:rsidR="003A7913" w:rsidRDefault="003A7913" w:rsidP="00B72777">
      <w:pPr>
        <w:pStyle w:val="SingleTxtGR"/>
        <w:jc w:val="left"/>
      </w:pPr>
      <w:r>
        <w:t>Р</w:t>
      </w:r>
      <w:r w:rsidRPr="009E7E41">
        <w:t>ис. 1</w:t>
      </w:r>
      <w:r w:rsidRPr="009E7E41">
        <w:br/>
      </w:r>
      <w:bookmarkStart w:id="59" w:name="_Hlk480714263"/>
      <w:r w:rsidRPr="00B72777">
        <w:rPr>
          <w:b/>
        </w:rPr>
        <w:t>Положение на сиденье</w:t>
      </w:r>
      <w:bookmarkEnd w:id="59"/>
    </w:p>
    <w:p w:rsidR="003A7913" w:rsidRDefault="003A7913" w:rsidP="00B72777">
      <w:pPr>
        <w:pStyle w:val="SingleTxtGR"/>
        <w:jc w:val="left"/>
      </w:pPr>
    </w:p>
    <w:p w:rsidR="003A7913" w:rsidRDefault="003A7913" w:rsidP="00B72777">
      <w:pPr>
        <w:pStyle w:val="SingleTxtGR"/>
        <w:jc w:val="left"/>
      </w:pPr>
    </w:p>
    <w:p w:rsidR="00DA63C4" w:rsidRDefault="00DA63C4" w:rsidP="00B72777">
      <w:pPr>
        <w:pStyle w:val="SingleTxtGR"/>
        <w:jc w:val="left"/>
      </w:pP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8BE5A9" wp14:editId="26F640CA">
                <wp:simplePos x="0" y="0"/>
                <wp:positionH relativeFrom="column">
                  <wp:posOffset>1928219</wp:posOffset>
                </wp:positionH>
                <wp:positionV relativeFrom="paragraph">
                  <wp:posOffset>178243</wp:posOffset>
                </wp:positionV>
                <wp:extent cx="876935" cy="3835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935" cy="3835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E12233" w:rsidRDefault="00462B33" w:rsidP="00E12233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12233">
                              <w:rPr>
                                <w:sz w:val="12"/>
                                <w:szCs w:val="12"/>
                              </w:rPr>
                              <w:t>Осевая линия</w:t>
                            </w:r>
                            <w:r w:rsidRPr="00E12233">
                              <w:rPr>
                                <w:sz w:val="12"/>
                                <w:szCs w:val="12"/>
                              </w:rPr>
                              <w:br/>
                              <w:t>приспособления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left:0;text-align:left;margin-left:151.85pt;margin-top:14.05pt;width:69.05pt;height:3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" fillcolor="white [3201]" stroked="f" strokeweight="2pt">
                <v:textbox inset="0,0,0,0">
                  <w:txbxContent>
                    <w:p w:rsidR="00462B33" w:rsidRPr="00E12233" w:rsidRDefault="00462B33" w:rsidP="00E12233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E12233">
                        <w:rPr>
                          <w:sz w:val="12"/>
                          <w:szCs w:val="12"/>
                        </w:rPr>
                        <w:t>Осевая линия</w:t>
                      </w:r>
                      <w:r w:rsidRPr="00E12233">
                        <w:rPr>
                          <w:sz w:val="12"/>
                          <w:szCs w:val="12"/>
                        </w:rPr>
                        <w:br/>
                        <w:t>приспособления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624509" w:rsidRPr="009E7E41" w:rsidRDefault="00E12233" w:rsidP="00B72777">
      <w:pPr>
        <w:pStyle w:val="SingleTxtGR"/>
        <w:jc w:val="left"/>
      </w:pPr>
      <w:r w:rsidRPr="009E7E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6454C" wp14:editId="5ABD6BAB">
                <wp:simplePos x="0" y="0"/>
                <wp:positionH relativeFrom="column">
                  <wp:posOffset>3161030</wp:posOffset>
                </wp:positionH>
                <wp:positionV relativeFrom="paragraph">
                  <wp:posOffset>49317</wp:posOffset>
                </wp:positionV>
                <wp:extent cx="876935" cy="257387"/>
                <wp:effectExtent l="0" t="0" r="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935" cy="2573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E12233" w:rsidRDefault="00462B33" w:rsidP="00624509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12233">
                              <w:rPr>
                                <w:sz w:val="12"/>
                                <w:szCs w:val="12"/>
                              </w:rPr>
                              <w:t>Осевая линия</w:t>
                            </w:r>
                            <w:r w:rsidRPr="00E12233">
                              <w:rPr>
                                <w:sz w:val="12"/>
                                <w:szCs w:val="12"/>
                              </w:rPr>
                              <w:br/>
                              <w:t>приспособления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5" style="position:absolute;left:0;text-align:left;margin-left:248.9pt;margin-top:3.9pt;width:69.0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" fillcolor="white [3201]" stroked="f" strokeweight="2pt">
                <v:textbox inset="0,0,0,0">
                  <w:txbxContent>
                    <w:p w:rsidR="00462B33" w:rsidRPr="00E12233" w:rsidRDefault="00462B33" w:rsidP="00624509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E12233">
                        <w:rPr>
                          <w:sz w:val="12"/>
                          <w:szCs w:val="12"/>
                        </w:rPr>
                        <w:t>Осевая линия</w:t>
                      </w:r>
                      <w:r w:rsidRPr="00E12233">
                        <w:rPr>
                          <w:sz w:val="12"/>
                          <w:szCs w:val="12"/>
                        </w:rPr>
                        <w:br/>
                        <w:t>приспособления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624509" w:rsidRPr="009E7E41" w:rsidRDefault="003A7913" w:rsidP="00624509">
      <w:pPr>
        <w:pStyle w:val="para"/>
        <w:rPr>
          <w:lang w:val="ru-RU"/>
        </w:rPr>
      </w:pPr>
      <w:r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8B9CE8" wp14:editId="240F5669">
                <wp:simplePos x="0" y="0"/>
                <wp:positionH relativeFrom="margin">
                  <wp:posOffset>5032334</wp:posOffset>
                </wp:positionH>
                <wp:positionV relativeFrom="paragraph">
                  <wp:posOffset>2595427</wp:posOffset>
                </wp:positionV>
                <wp:extent cx="269306" cy="135467"/>
                <wp:effectExtent l="0" t="0" r="0" b="0"/>
                <wp:wrapNone/>
                <wp:docPr id="64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06" cy="1354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E70204" w:rsidRDefault="00462B33" w:rsidP="00624509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Зазор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6" style="position:absolute;left:0;text-align:left;margin-left:396.25pt;margin-top:204.35pt;width:21.2pt;height:10.6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" fillcolor="white [3201]" stroked="f" strokeweight="2pt">
                <v:textbox inset="0,0,0,0">
                  <w:txbxContent>
                    <w:p w:rsidR="00462B33" w:rsidRPr="00E70204" w:rsidRDefault="00462B33" w:rsidP="00624509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Зазор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4473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C556BD" wp14:editId="679D5212">
                <wp:simplePos x="0" y="0"/>
                <wp:positionH relativeFrom="margin">
                  <wp:posOffset>3754120</wp:posOffset>
                </wp:positionH>
                <wp:positionV relativeFrom="paragraph">
                  <wp:posOffset>2728231</wp:posOffset>
                </wp:positionV>
                <wp:extent cx="276762" cy="127635"/>
                <wp:effectExtent l="0" t="0" r="9525" b="571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62" cy="127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D65A29" w:rsidRDefault="00462B33" w:rsidP="00D65A2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Зазор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37" style="position:absolute;left:0;text-align:left;margin-left:295.6pt;margin-top:214.8pt;width:21.8pt;height:10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" fillcolor="white [3201]" stroked="f" strokeweight="2pt">
                <v:textbox inset="0,0,0,0">
                  <w:txbxContent>
                    <w:p w:rsidR="00462B33" w:rsidRPr="00D65A29" w:rsidRDefault="00462B33" w:rsidP="00D65A2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Зазор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4473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626C56" wp14:editId="6FE2EA05">
                <wp:simplePos x="0" y="0"/>
                <wp:positionH relativeFrom="column">
                  <wp:posOffset>2212975</wp:posOffset>
                </wp:positionH>
                <wp:positionV relativeFrom="paragraph">
                  <wp:posOffset>1602105</wp:posOffset>
                </wp:positionV>
                <wp:extent cx="829945" cy="200025"/>
                <wp:effectExtent l="0" t="0" r="8255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D65A29" w:rsidRDefault="00462B33" w:rsidP="00D65A2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Пример: Смещение от осевой линии сиденья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38" style="position:absolute;left:0;text-align:left;margin-left:174.25pt;margin-top:126.15pt;width:65.3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" fillcolor="white [3201]" stroked="f" strokeweight="2pt">
                <v:textbox inset="0,0,0,0">
                  <w:txbxContent>
                    <w:p w:rsidR="00462B33" w:rsidRPr="00D65A29" w:rsidRDefault="00462B33" w:rsidP="00D65A2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Пример: Смещение от осевой линии сиденья</w:t>
                      </w:r>
                    </w:p>
                  </w:txbxContent>
                </v:textbox>
              </v:rect>
            </w:pict>
          </mc:Fallback>
        </mc:AlternateContent>
      </w:r>
      <w:r w:rsidR="00EB3D02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38A64B" wp14:editId="6B507B69">
                <wp:simplePos x="0" y="0"/>
                <wp:positionH relativeFrom="margin">
                  <wp:posOffset>3352165</wp:posOffset>
                </wp:positionH>
                <wp:positionV relativeFrom="paragraph">
                  <wp:posOffset>1641072</wp:posOffset>
                </wp:positionV>
                <wp:extent cx="1162050" cy="120490"/>
                <wp:effectExtent l="0" t="0" r="0" b="0"/>
                <wp:wrapNone/>
                <wp:docPr id="6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0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D65A29" w:rsidRDefault="00462B33" w:rsidP="00D65A2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Пример: поперечный наклон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39" style="position:absolute;left:0;text-align:left;margin-left:263.95pt;margin-top:129.2pt;width:91.5pt;height:9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" fillcolor="white [3201]" stroked="f" strokeweight="2pt">
                <v:textbox inset="0,0,0,0">
                  <w:txbxContent>
                    <w:p w:rsidR="00462B33" w:rsidRPr="00D65A29" w:rsidRDefault="00462B33" w:rsidP="00D65A2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Пример: поперечный наклон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3D02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9B6834" wp14:editId="29F94C83">
                <wp:simplePos x="0" y="0"/>
                <wp:positionH relativeFrom="margin">
                  <wp:posOffset>3352356</wp:posOffset>
                </wp:positionH>
                <wp:positionV relativeFrom="paragraph">
                  <wp:posOffset>1627968</wp:posOffset>
                </wp:positionV>
                <wp:extent cx="1162050" cy="120490"/>
                <wp:effectExtent l="0" t="0" r="0" b="0"/>
                <wp:wrapNone/>
                <wp:docPr id="6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0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D65A29" w:rsidRDefault="00462B33" w:rsidP="00D65A2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Пример: поперечный наклон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263.95pt;margin-top:128.2pt;width:91.5pt;height:9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" fillcolor="white [3201]" stroked="f" strokeweight="2pt">
                <v:textbox inset="0,0,0,0">
                  <w:txbxContent>
                    <w:p w:rsidR="00462B33" w:rsidRPr="00D65A29" w:rsidRDefault="00462B33" w:rsidP="00D65A2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Пример: поперечный наклон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863B6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F90B37" wp14:editId="7C301DB6">
                <wp:simplePos x="0" y="0"/>
                <wp:positionH relativeFrom="column">
                  <wp:posOffset>2712085</wp:posOffset>
                </wp:positionH>
                <wp:positionV relativeFrom="paragraph">
                  <wp:posOffset>76835</wp:posOffset>
                </wp:positionV>
                <wp:extent cx="640080" cy="340360"/>
                <wp:effectExtent l="0" t="0" r="7620" b="25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40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Default="00462B33" w:rsidP="00D65A2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Осевая линия сиденья</w:t>
                            </w:r>
                          </w:p>
                          <w:p w:rsidR="00462B33" w:rsidRPr="00D65A29" w:rsidRDefault="00462B33" w:rsidP="00D65A2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Смещение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≤ 25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13.55pt;margin-top:6.05pt;width:50.4pt;height:2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" fillcolor="white [3201]" stroked="f" strokeweight="2pt">
                <v:textbox inset="0,0,0,0">
                  <w:txbxContent>
                    <w:p w:rsidR="00462B33" w:rsidRDefault="00462B33" w:rsidP="00D65A2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Осевая линия сиденья</w:t>
                      </w:r>
                    </w:p>
                    <w:p w:rsidR="00462B33" w:rsidRPr="00D65A29" w:rsidRDefault="00462B33" w:rsidP="00D65A2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Смещение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D65A29">
                        <w:rPr>
                          <w:sz w:val="12"/>
                          <w:szCs w:val="12"/>
                        </w:rPr>
                        <w:t>≤ 25 мм</w:t>
                      </w:r>
                    </w:p>
                  </w:txbxContent>
                </v:textbox>
              </v:rect>
            </w:pict>
          </mc:Fallback>
        </mc:AlternateContent>
      </w:r>
      <w:r w:rsidR="009863B6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F0BC10" wp14:editId="1A6B8FDA">
                <wp:simplePos x="0" y="0"/>
                <wp:positionH relativeFrom="column">
                  <wp:posOffset>3392577</wp:posOffset>
                </wp:positionH>
                <wp:positionV relativeFrom="paragraph">
                  <wp:posOffset>176756</wp:posOffset>
                </wp:positionV>
                <wp:extent cx="393065" cy="164640"/>
                <wp:effectExtent l="0" t="0" r="6985" b="6985"/>
                <wp:wrapNone/>
                <wp:docPr id="60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164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D65A29" w:rsidRDefault="00462B33" w:rsidP="009863B6">
                            <w:pPr>
                              <w:spacing w:before="20" w:line="8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Угол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наклона 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67.15pt;margin-top:13.9pt;width:30.95pt;height:12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" fillcolor="white [3201]" stroked="f" strokeweight="2pt">
                <v:textbox inset="0,0,0,0">
                  <w:txbxContent>
                    <w:p w:rsidR="00462B33" w:rsidRPr="00D65A29" w:rsidRDefault="00462B33" w:rsidP="009863B6">
                      <w:pPr>
                        <w:spacing w:before="20" w:line="8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Угол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D65A29">
                        <w:rPr>
                          <w:sz w:val="12"/>
                          <w:szCs w:val="12"/>
                        </w:rPr>
                        <w:t>наклона α</w:t>
                      </w:r>
                    </w:p>
                  </w:txbxContent>
                </v:textbox>
              </v:rect>
            </w:pict>
          </mc:Fallback>
        </mc:AlternateContent>
      </w:r>
      <w:r w:rsidR="007E35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7A5019" wp14:editId="0E5FA7E0">
                <wp:simplePos x="0" y="0"/>
                <wp:positionH relativeFrom="column">
                  <wp:posOffset>3429994</wp:posOffset>
                </wp:positionH>
                <wp:positionV relativeFrom="paragraph">
                  <wp:posOffset>229284</wp:posOffset>
                </wp:positionV>
                <wp:extent cx="375790" cy="88216"/>
                <wp:effectExtent l="0" t="0" r="5715" b="76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90" cy="88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270.1pt;margin-top:18.05pt;width:29.6pt;height: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" fillcolor="white [3212]" stroked="f" strokeweight="0"/>
            </w:pict>
          </mc:Fallback>
        </mc:AlternateContent>
      </w:r>
      <w:r w:rsidR="00D65A2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B7F938" wp14:editId="5AE09FB3">
                <wp:simplePos x="0" y="0"/>
                <wp:positionH relativeFrom="column">
                  <wp:posOffset>4086178</wp:posOffset>
                </wp:positionH>
                <wp:positionV relativeFrom="paragraph">
                  <wp:posOffset>31235</wp:posOffset>
                </wp:positionV>
                <wp:extent cx="588046" cy="198120"/>
                <wp:effectExtent l="0" t="0" r="2540" b="0"/>
                <wp:wrapNone/>
                <wp:docPr id="53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46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D65A29" w:rsidRDefault="00462B33" w:rsidP="00D65A2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Осевая линия сиденья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321.75pt;margin-top:2.45pt;width:46.3pt;height:15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" fillcolor="white [3201]" stroked="f" strokeweight="2pt">
                <v:textbox inset="0,0,0,0">
                  <w:txbxContent>
                    <w:p w:rsidR="00462B33" w:rsidRPr="00D65A29" w:rsidRDefault="00462B33" w:rsidP="00D65A2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Осевая линия сиденья</w:t>
                      </w:r>
                    </w:p>
                  </w:txbxContent>
                </v:textbox>
              </v:rect>
            </w:pict>
          </mc:Fallback>
        </mc:AlternateContent>
      </w:r>
      <w:r w:rsidR="0062450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B855E" wp14:editId="30186434">
                <wp:simplePos x="0" y="0"/>
                <wp:positionH relativeFrom="column">
                  <wp:posOffset>716288</wp:posOffset>
                </wp:positionH>
                <wp:positionV relativeFrom="paragraph">
                  <wp:posOffset>3276658</wp:posOffset>
                </wp:positionV>
                <wp:extent cx="1102162" cy="362197"/>
                <wp:effectExtent l="0" t="0" r="3175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162" cy="3621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D65A29" w:rsidRDefault="00462B33" w:rsidP="00104473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104473">
                              <w:rPr>
                                <w:b/>
                                <w:sz w:val="12"/>
                                <w:szCs w:val="12"/>
                              </w:rPr>
                              <w:t>Контурные сиденья.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br/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Пример появления зазора между приспособлением и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D65A29">
                              <w:rPr>
                                <w:sz w:val="12"/>
                                <w:szCs w:val="12"/>
                              </w:rPr>
                              <w:t>подушкой сиденья</w:t>
                            </w:r>
                          </w:p>
                          <w:p w:rsidR="00462B33" w:rsidRDefault="00462B33" w:rsidP="00624509">
                            <w:pPr>
                              <w:spacing w:before="100" w:beforeAutospacing="1" w:after="100" w:afterAutospacing="1" w:line="192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62B33" w:rsidRDefault="00462B33" w:rsidP="00624509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62B33" w:rsidRPr="00E70204" w:rsidRDefault="00462B33" w:rsidP="00624509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44" style="position:absolute;left:0;text-align:left;margin-left:56.4pt;margin-top:258pt;width:86.8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" fillcolor="white [3201]" stroked="f" strokeweight="2pt">
                <v:textbox inset="0,0,0,0">
                  <w:txbxContent>
                    <w:p w:rsidR="00462B33" w:rsidRPr="00D65A29" w:rsidRDefault="00462B33" w:rsidP="00104473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 w:rsidRPr="00104473">
                        <w:rPr>
                          <w:b/>
                          <w:sz w:val="12"/>
                          <w:szCs w:val="12"/>
                        </w:rPr>
                        <w:t>Контурные сиденья.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br/>
                      </w:r>
                      <w:r w:rsidRPr="00D65A29">
                        <w:rPr>
                          <w:sz w:val="12"/>
                          <w:szCs w:val="12"/>
                        </w:rPr>
                        <w:t>Пример появления зазора между приспособлением и</w:t>
                      </w:r>
                      <w:r>
                        <w:rPr>
                          <w:sz w:val="12"/>
                          <w:szCs w:val="12"/>
                        </w:rPr>
                        <w:t> </w:t>
                      </w:r>
                      <w:r w:rsidRPr="00D65A29">
                        <w:rPr>
                          <w:sz w:val="12"/>
                          <w:szCs w:val="12"/>
                        </w:rPr>
                        <w:t>подушкой сиденья</w:t>
                      </w:r>
                    </w:p>
                    <w:p w:rsidR="00462B33" w:rsidRDefault="00462B33" w:rsidP="00624509">
                      <w:pPr>
                        <w:spacing w:before="100" w:beforeAutospacing="1" w:after="100" w:afterAutospacing="1" w:line="192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462B33" w:rsidRDefault="00462B33" w:rsidP="00624509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462B33" w:rsidRPr="00E70204" w:rsidRDefault="00462B33" w:rsidP="00624509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450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C8FEE0" wp14:editId="63E6A500">
                <wp:simplePos x="0" y="0"/>
                <wp:positionH relativeFrom="margin">
                  <wp:posOffset>2222854</wp:posOffset>
                </wp:positionH>
                <wp:positionV relativeFrom="paragraph">
                  <wp:posOffset>3209348</wp:posOffset>
                </wp:positionV>
                <wp:extent cx="407753" cy="201881"/>
                <wp:effectExtent l="0" t="0" r="0" b="825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53" cy="2018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D65A29" w:rsidRDefault="00462B33" w:rsidP="00D65A2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Зазор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45" style="position:absolute;left:0;text-align:left;margin-left:175.05pt;margin-top:252.7pt;width:32.1pt;height:15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" fillcolor="white [3201]" stroked="f" strokeweight="2pt">
                <v:textbox inset="0,0,0,0">
                  <w:txbxContent>
                    <w:p w:rsidR="00462B33" w:rsidRPr="00D65A29" w:rsidRDefault="00462B33" w:rsidP="00D65A2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Зазор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4509" w:rsidRPr="009E7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54D1BC" wp14:editId="2AFEDFE2">
                <wp:simplePos x="0" y="0"/>
                <wp:positionH relativeFrom="margin">
                  <wp:posOffset>3109521</wp:posOffset>
                </wp:positionH>
                <wp:positionV relativeFrom="paragraph">
                  <wp:posOffset>3179585</wp:posOffset>
                </wp:positionV>
                <wp:extent cx="407753" cy="201881"/>
                <wp:effectExtent l="0" t="0" r="0" b="825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53" cy="2018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B33" w:rsidRPr="00D65A29" w:rsidRDefault="00462B33" w:rsidP="00D65A29">
                            <w:pPr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65A29">
                              <w:rPr>
                                <w:sz w:val="12"/>
                                <w:szCs w:val="12"/>
                              </w:rPr>
                              <w:t>Зазор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46" style="position:absolute;left:0;text-align:left;margin-left:244.85pt;margin-top:250.35pt;width:32.1pt;height:15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" fillcolor="white [3201]" stroked="f" strokeweight="2pt">
                <v:textbox inset="0,0,0,0">
                  <w:txbxContent>
                    <w:p w:rsidR="00462B33" w:rsidRPr="00D65A29" w:rsidRDefault="00462B33" w:rsidP="00D65A29">
                      <w:pPr>
                        <w:spacing w:line="12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65A29">
                        <w:rPr>
                          <w:sz w:val="12"/>
                          <w:szCs w:val="12"/>
                        </w:rPr>
                        <w:t>Зазор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4509" w:rsidRPr="009E7E41">
        <w:rPr>
          <w:noProof/>
          <w:lang w:eastAsia="en-GB"/>
        </w:rPr>
        <w:drawing>
          <wp:inline distT="0" distB="0" distL="0" distR="0" wp14:anchorId="3F2B8E50" wp14:editId="04FF6902">
            <wp:extent cx="4518025" cy="3510915"/>
            <wp:effectExtent l="0" t="0" r="0" b="0"/>
            <wp:docPr id="7" name="Image 7" descr="UN-R16_Annex-17_Appendix-5_Figur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-R16_Annex-17_Appendix-5_Figure-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r="18352"/>
                    <a:stretch/>
                  </pic:blipFill>
                  <pic:spPr bwMode="auto">
                    <a:xfrm>
                      <a:off x="0" y="0"/>
                      <a:ext cx="4548034" cy="35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509" w:rsidRPr="009E7E41" w:rsidRDefault="00624509" w:rsidP="00624509">
      <w:pPr>
        <w:pStyle w:val="para"/>
        <w:rPr>
          <w:lang w:val="ru-RU"/>
        </w:rPr>
      </w:pPr>
      <w:r w:rsidRPr="009E7E41">
        <w:rPr>
          <w:lang w:val="ru-RU"/>
        </w:rPr>
        <w:br w:type="page"/>
      </w:r>
    </w:p>
    <w:p w:rsidR="00624509" w:rsidRPr="00085966" w:rsidRDefault="00624509" w:rsidP="00085966">
      <w:pPr>
        <w:pStyle w:val="SingleTxtGR"/>
        <w:suppressAutoHyphens/>
        <w:jc w:val="left"/>
        <w:rPr>
          <w:b/>
        </w:rPr>
      </w:pPr>
      <w:r w:rsidRPr="009E7E41">
        <w:t>Рис. 2</w:t>
      </w:r>
      <w:r w:rsidRPr="009E7E41">
        <w:br/>
      </w:r>
      <w:bookmarkStart w:id="60" w:name="_Hlk480714550"/>
      <w:r w:rsidRPr="00085966">
        <w:rPr>
          <w:b/>
        </w:rPr>
        <w:t xml:space="preserve">ISO/B2: Габаритные размеры бустерного сиденья с уменьшенным габаритом шириной </w:t>
      </w:r>
      <w:r w:rsidRPr="00085966">
        <w:rPr>
          <w:b/>
          <w:bCs/>
        </w:rPr>
        <w:t xml:space="preserve">440 мм – без </w:t>
      </w:r>
      <w:r w:rsidRPr="00085966">
        <w:rPr>
          <w:b/>
        </w:rPr>
        <w:t>ISOFIX или с соединительными устройствами, снятыми или убранными таким образом, чтобы они</w:t>
      </w:r>
      <w:r w:rsidR="00085966">
        <w:rPr>
          <w:b/>
        </w:rPr>
        <w:br/>
      </w:r>
      <w:r w:rsidRPr="00085966">
        <w:rPr>
          <w:b/>
        </w:rPr>
        <w:t>были полностью внутри фиксирующих приспособлении</w:t>
      </w:r>
      <w:r w:rsidR="00085966">
        <w:rPr>
          <w:b/>
        </w:rPr>
        <w:br/>
      </w:r>
      <w:r w:rsidRPr="00085966">
        <w:rPr>
          <w:b/>
        </w:rPr>
        <w:t>(за линией E, как показано на детали B)</w:t>
      </w:r>
      <w:bookmarkEnd w:id="60"/>
    </w:p>
    <w:p w:rsidR="00624509" w:rsidRPr="00085966" w:rsidRDefault="00624509" w:rsidP="00624509">
      <w:pPr>
        <w:pStyle w:val="para"/>
        <w:keepNext/>
        <w:keepLines/>
        <w:jc w:val="right"/>
        <w:rPr>
          <w:spacing w:val="4"/>
          <w:w w:val="103"/>
          <w:sz w:val="18"/>
          <w:szCs w:val="18"/>
          <w:lang w:val="ru-RU"/>
        </w:rPr>
      </w:pPr>
      <w:r w:rsidRPr="009E7E41">
        <w:rPr>
          <w:noProof/>
          <w:lang w:eastAsia="en-GB"/>
        </w:rPr>
        <w:drawing>
          <wp:inline distT="0" distB="0" distL="0" distR="0" wp14:anchorId="556C3250" wp14:editId="32D316EE">
            <wp:extent cx="4845466" cy="630679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" b="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86" cy="63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966">
        <w:rPr>
          <w:spacing w:val="4"/>
          <w:w w:val="103"/>
          <w:sz w:val="18"/>
          <w:szCs w:val="18"/>
          <w:lang w:val="ru-RU"/>
        </w:rPr>
        <w:t>(</w:t>
      </w:r>
      <w:bookmarkStart w:id="61" w:name="_Hlk480714570"/>
      <w:r w:rsidRPr="00085966">
        <w:rPr>
          <w:spacing w:val="4"/>
          <w:w w:val="103"/>
          <w:sz w:val="18"/>
          <w:szCs w:val="18"/>
          <w:lang w:val="ru-RU"/>
        </w:rPr>
        <w:t>все размеры в миллиметрах</w:t>
      </w:r>
      <w:bookmarkEnd w:id="61"/>
      <w:r w:rsidRPr="00085966">
        <w:rPr>
          <w:spacing w:val="4"/>
          <w:w w:val="103"/>
          <w:sz w:val="18"/>
          <w:szCs w:val="18"/>
          <w:lang w:val="ru-RU"/>
        </w:rPr>
        <w:t>)</w:t>
      </w:r>
    </w:p>
    <w:p w:rsidR="00624509" w:rsidRPr="009E7E41" w:rsidRDefault="00624509" w:rsidP="00760705">
      <w:pPr>
        <w:pStyle w:val="SingleTxtGR"/>
      </w:pPr>
      <w:bookmarkStart w:id="62" w:name="_Hlk480714594"/>
      <w:r w:rsidRPr="009E7E41">
        <w:t>Спецификация</w:t>
      </w:r>
      <w:bookmarkEnd w:id="62"/>
    </w:p>
    <w:p w:rsidR="00624509" w:rsidRPr="009E7E41" w:rsidRDefault="00624509" w:rsidP="00085966">
      <w:pPr>
        <w:pStyle w:val="SingleTxtGR"/>
        <w:tabs>
          <w:tab w:val="clear" w:pos="1701"/>
          <w:tab w:val="left" w:pos="1560"/>
        </w:tabs>
        <w:ind w:left="1540" w:hanging="406"/>
      </w:pPr>
      <w:bookmarkStart w:id="63" w:name="_Hlk480714615"/>
      <w:r w:rsidRPr="009E7E41">
        <w:t xml:space="preserve">E – </w:t>
      </w:r>
      <w:r w:rsidRPr="009C3C0C">
        <w:rPr>
          <w:spacing w:val="2"/>
        </w:rPr>
        <w:t>Исходная ось поворота спинки (с 90° до 110°) и исходная линия в сложенном/</w:t>
      </w:r>
      <w:r w:rsidR="009C3C0C">
        <w:br/>
      </w:r>
      <w:r w:rsidRPr="009E7E41">
        <w:t>убранном положении ISOFIX</w:t>
      </w:r>
      <w:bookmarkEnd w:id="63"/>
      <w:r>
        <w:t>.</w:t>
      </w:r>
    </w:p>
    <w:p w:rsidR="00624509" w:rsidRPr="009E7E41" w:rsidRDefault="00624509" w:rsidP="009C3C0C">
      <w:pPr>
        <w:pStyle w:val="SingleTxtGR"/>
        <w:suppressAutoHyphens/>
        <w:jc w:val="left"/>
        <w:rPr>
          <w:b/>
        </w:rPr>
      </w:pPr>
      <w:r w:rsidRPr="009E7E41">
        <w:t>Рис. 3</w:t>
      </w:r>
      <w:r w:rsidRPr="009E7E41">
        <w:br/>
      </w:r>
      <w:bookmarkStart w:id="64" w:name="_Hlk480714730"/>
      <w:r w:rsidRPr="009E7E41">
        <w:rPr>
          <w:b/>
        </w:rPr>
        <w:t>ISO/B3 - Габаритные размеры полногабаритного бустерного сиденья шириной 520 мм – без ISOFIX или с соединительными устройствами, снятыми или убранными таким образом, чтобы они были полностью внутри фиксирующих приспособлений (за линией E, как показано на детали B)</w:t>
      </w:r>
      <w:bookmarkEnd w:id="64"/>
    </w:p>
    <w:p w:rsidR="00624509" w:rsidRPr="009E7E41" w:rsidRDefault="00624509" w:rsidP="00AF6D24">
      <w:pPr>
        <w:pStyle w:val="para"/>
        <w:spacing w:after="0" w:line="120" w:lineRule="atLeast"/>
        <w:ind w:left="1134" w:firstLine="0"/>
        <w:rPr>
          <w:lang w:val="ru-RU"/>
        </w:rPr>
      </w:pPr>
      <w:r w:rsidRPr="009E7E41">
        <w:rPr>
          <w:noProof/>
          <w:lang w:eastAsia="en-GB"/>
        </w:rPr>
        <w:drawing>
          <wp:inline distT="0" distB="0" distL="0" distR="0" wp14:anchorId="67238991" wp14:editId="59616919">
            <wp:extent cx="4503634" cy="6110243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" b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64" cy="61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09" w:rsidRPr="009C3C0C" w:rsidRDefault="00624509" w:rsidP="00624509">
      <w:pPr>
        <w:pStyle w:val="para"/>
        <w:keepNext/>
        <w:keepLines/>
        <w:jc w:val="right"/>
        <w:rPr>
          <w:spacing w:val="4"/>
          <w:w w:val="103"/>
          <w:sz w:val="18"/>
          <w:szCs w:val="18"/>
          <w:lang w:val="ru-RU"/>
        </w:rPr>
      </w:pPr>
      <w:r w:rsidRPr="009E7E41">
        <w:rPr>
          <w:sz w:val="18"/>
          <w:szCs w:val="18"/>
          <w:lang w:val="ru-RU"/>
        </w:rPr>
        <w:t>(</w:t>
      </w:r>
      <w:bookmarkStart w:id="65" w:name="_Hlk480714750"/>
      <w:r w:rsidRPr="009C3C0C">
        <w:rPr>
          <w:spacing w:val="4"/>
          <w:w w:val="103"/>
          <w:sz w:val="18"/>
          <w:szCs w:val="18"/>
          <w:lang w:val="ru-RU"/>
        </w:rPr>
        <w:t>все размеры в миллиметрах</w:t>
      </w:r>
      <w:bookmarkEnd w:id="65"/>
      <w:r w:rsidRPr="009C3C0C">
        <w:rPr>
          <w:spacing w:val="4"/>
          <w:w w:val="103"/>
          <w:sz w:val="18"/>
          <w:szCs w:val="18"/>
          <w:lang w:val="ru-RU"/>
        </w:rPr>
        <w:t>)</w:t>
      </w:r>
    </w:p>
    <w:p w:rsidR="00624509" w:rsidRPr="009E7E41" w:rsidRDefault="00624509" w:rsidP="00AF6D24">
      <w:pPr>
        <w:pStyle w:val="SingleTxtGR"/>
        <w:spacing w:after="80"/>
      </w:pPr>
      <w:bookmarkStart w:id="66" w:name="_Hlk480714786"/>
      <w:r w:rsidRPr="009E7E41">
        <w:t>Спецификация</w:t>
      </w:r>
    </w:p>
    <w:p w:rsidR="00945B97" w:rsidRDefault="00624509" w:rsidP="00AF6D24">
      <w:pPr>
        <w:pStyle w:val="SingleTxtGR"/>
        <w:tabs>
          <w:tab w:val="clear" w:pos="1701"/>
          <w:tab w:val="left" w:pos="1560"/>
        </w:tabs>
        <w:ind w:left="1540" w:hanging="406"/>
      </w:pPr>
      <w:r w:rsidRPr="009E7E41">
        <w:t xml:space="preserve">E – </w:t>
      </w:r>
      <w:r w:rsidRPr="00AF6D24">
        <w:rPr>
          <w:spacing w:val="2"/>
        </w:rPr>
        <w:t>Исходная ось поворота спинки (с 90° до 110°) и исходная линия в сложенном/</w:t>
      </w:r>
      <w:r w:rsidR="009C3C0C">
        <w:br/>
      </w:r>
      <w:r w:rsidRPr="009E7E41">
        <w:t xml:space="preserve">убранном положении </w:t>
      </w:r>
      <w:r w:rsidRPr="009B4E42">
        <w:t>ISOFIX</w:t>
      </w:r>
      <w:bookmarkEnd w:id="66"/>
      <w:r w:rsidR="00C46283">
        <w:t>»</w:t>
      </w:r>
    </w:p>
    <w:p w:rsidR="00AF6D24" w:rsidRPr="00AF6D24" w:rsidRDefault="00AF6D24" w:rsidP="00AF6D24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AF6D24" w:rsidRPr="00AF6D24" w:rsidSect="00753179">
      <w:headerReference w:type="even" r:id="rId28"/>
      <w:headerReference w:type="default" r:id="rId29"/>
      <w:footerReference w:type="even" r:id="rId30"/>
      <w:footerReference w:type="default" r:id="rId31"/>
      <w:pgSz w:w="11906" w:h="16838" w:code="9"/>
      <w:pgMar w:top="1701" w:right="1134" w:bottom="2268" w:left="1134" w:header="113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C0D" w:rsidRDefault="00EE6C0D" w:rsidP="00B471C5">
      <w:r>
        <w:separator/>
      </w:r>
    </w:p>
  </w:endnote>
  <w:endnote w:type="continuationSeparator" w:id="0">
    <w:p w:rsidR="00EE6C0D" w:rsidRDefault="00EE6C0D" w:rsidP="00B4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9658F3" w:rsidRDefault="00462B33" w:rsidP="009658F3">
    <w:pPr>
      <w:pStyle w:val="Footer"/>
      <w:rPr>
        <w:lang w:val="ru-RU"/>
      </w:rPr>
    </w:pP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346F25">
      <w:rPr>
        <w:b/>
        <w:noProof/>
        <w:sz w:val="18"/>
        <w:szCs w:val="18"/>
      </w:rPr>
      <w:t>8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</w:rPr>
      <w:tab/>
    </w:r>
    <w:r>
      <w:rPr>
        <w:lang w:val="en-US"/>
      </w:rPr>
      <w:t>GE.17-054</w:t>
    </w:r>
    <w:r>
      <w:rPr>
        <w:lang w:val="ru-RU"/>
      </w:rPr>
      <w:t>60</w:t>
    </w:r>
    <w:r>
      <w:rPr>
        <w:lang w:val="en-US"/>
      </w:rPr>
      <w:t xml:space="preserve">  (EXT)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9658F3" w:rsidRDefault="00462B33" w:rsidP="009658F3">
    <w:pPr>
      <w:pStyle w:val="Footer"/>
      <w:rPr>
        <w:lang w:val="ru-RU"/>
      </w:rPr>
    </w:pPr>
    <w:r>
      <w:rPr>
        <w:lang w:val="en-US"/>
      </w:rPr>
      <w:t>GE.17-054</w:t>
    </w:r>
    <w:r>
      <w:rPr>
        <w:lang w:val="ru-RU"/>
      </w:rPr>
      <w:t>60</w:t>
    </w:r>
    <w:r>
      <w:rPr>
        <w:lang w:val="en-US"/>
      </w:rPr>
      <w:t xml:space="preserve">  (EXT)</w:t>
    </w:r>
    <w:r>
      <w:rPr>
        <w:lang w:val="en-US"/>
      </w:rPr>
      <w:tab/>
    </w: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346F25">
      <w:rPr>
        <w:b/>
        <w:noProof/>
        <w:sz w:val="18"/>
        <w:szCs w:val="18"/>
      </w:rPr>
      <w:t>9</w:t>
    </w:r>
    <w:r w:rsidRPr="00BA2D2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648"/>
      <w:gridCol w:w="5056"/>
      <w:gridCol w:w="972"/>
    </w:tblGrid>
    <w:tr w:rsidR="00462B33" w:rsidRPr="00797A78" w:rsidTr="00684661">
      <w:trPr>
        <w:trHeight w:val="431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462B33" w:rsidRPr="001C3ABC" w:rsidRDefault="00462B33" w:rsidP="009658F3">
          <w:pPr>
            <w:spacing w:after="40"/>
            <w:rPr>
              <w:rFonts w:ascii="C39T30Lfz" w:hAnsi="C39T30Lfz"/>
              <w:spacing w:val="0"/>
              <w:w w:val="100"/>
              <w:kern w:val="0"/>
              <w:lang w:val="en-US" w:eastAsia="ru-RU"/>
            </w:rPr>
          </w:pPr>
          <w:r>
            <w:rPr>
              <w:lang w:val="en-US"/>
            </w:rPr>
            <w:t>GE.1</w:t>
          </w:r>
          <w:r>
            <w:t>7</w:t>
          </w:r>
          <w:r w:rsidRPr="001C3ABC">
            <w:rPr>
              <w:lang w:val="en-US"/>
            </w:rPr>
            <w:t>-</w:t>
          </w:r>
          <w:r>
            <w:t xml:space="preserve">05460 </w:t>
          </w:r>
          <w:r w:rsidRPr="001C3ABC">
            <w:rPr>
              <w:lang w:val="en-US"/>
            </w:rPr>
            <w:t xml:space="preserve"> (</w:t>
          </w:r>
          <w:r>
            <w:rPr>
              <w:lang w:val="en-US"/>
            </w:rPr>
            <w:t>EXT</w:t>
          </w:r>
          <w:r w:rsidRPr="001C3ABC">
            <w:rPr>
              <w:lang w:val="en-US"/>
            </w:rPr>
            <w:t>)</w:t>
          </w:r>
        </w:p>
      </w:tc>
      <w:tc>
        <w:tcPr>
          <w:tcW w:w="5056" w:type="dxa"/>
          <w:vMerge w:val="restart"/>
          <w:tcMar>
            <w:left w:w="57" w:type="dxa"/>
            <w:right w:w="57" w:type="dxa"/>
          </w:tcMar>
          <w:vAlign w:val="bottom"/>
        </w:tcPr>
        <w:p w:rsidR="00462B33" w:rsidRDefault="00462B33" w:rsidP="00684661">
          <w:pPr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5AF93591" wp14:editId="2588EDDE">
                <wp:extent cx="2655481" cy="277586"/>
                <wp:effectExtent l="0" t="0" r="0" b="8255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647"/>
                        <a:stretch/>
                      </pic:blipFill>
                      <pic:spPr bwMode="auto">
                        <a:xfrm>
                          <a:off x="0" y="0"/>
                          <a:ext cx="2704465" cy="28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Merge w:val="restart"/>
          <w:tcMar>
            <w:left w:w="57" w:type="dxa"/>
            <w:right w:w="0" w:type="dxa"/>
          </w:tcMar>
          <w:vAlign w:val="bottom"/>
        </w:tcPr>
        <w:p w:rsidR="00462B33" w:rsidRDefault="00462B33" w:rsidP="00684661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580390" cy="580390"/>
                <wp:effectExtent l="0" t="0" r="0" b="0"/>
                <wp:docPr id="50" name="Рисунок 50" descr="http://undocs.org/m2/QRCode.ashx?DS=ECE/TRANS/WP.29/2017/60&amp;Size=2 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ttp://undocs.org/m2/QRCode.ashx?DS=ECE/TRANS/WP.29/2017/60&amp;Size=2 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39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62B33" w:rsidRPr="00797A78" w:rsidTr="00684661">
      <w:trPr>
        <w:trHeight w:hRule="exact" w:val="564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462B33" w:rsidRPr="00997149" w:rsidRDefault="00462B33" w:rsidP="00684661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997149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997149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997149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997149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997149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997149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</w:t>
          </w:r>
          <w:r w:rsidRPr="00997149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997149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997149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5056" w:type="dxa"/>
          <w:vMerge/>
          <w:tcMar>
            <w:left w:w="57" w:type="dxa"/>
            <w:right w:w="57" w:type="dxa"/>
          </w:tcMar>
        </w:tcPr>
        <w:p w:rsidR="00462B33" w:rsidRDefault="00462B33" w:rsidP="00684661"/>
      </w:tc>
      <w:tc>
        <w:tcPr>
          <w:tcW w:w="972" w:type="dxa"/>
          <w:vMerge/>
          <w:tcMar>
            <w:left w:w="57" w:type="dxa"/>
            <w:right w:w="57" w:type="dxa"/>
          </w:tcMar>
        </w:tcPr>
        <w:p w:rsidR="00462B33" w:rsidRDefault="00462B33" w:rsidP="00684661"/>
      </w:tc>
    </w:tr>
  </w:tbl>
  <w:p w:rsidR="00462B33" w:rsidRDefault="00462B3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7235AC" w:rsidRDefault="00462B33" w:rsidP="007235AC">
    <w:pPr>
      <w:pStyle w:val="Footer"/>
    </w:pPr>
    <w:r>
      <w:rPr>
        <w:noProof/>
        <w:w w:val="10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178AF2" wp14:editId="683A5661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17714" cy="6117772"/>
              <wp:effectExtent l="0" t="0" r="0" b="0"/>
              <wp:wrapNone/>
              <wp:docPr id="44" name="Поле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714" cy="6117772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2B33" w:rsidRPr="006800EF" w:rsidRDefault="00462B33" w:rsidP="006800EF">
                          <w:pPr>
                            <w:pStyle w:val="Footer"/>
                            <w:rPr>
                              <w:lang w:val="ru-RU"/>
                            </w:rPr>
                          </w:pPr>
                          <w:r w:rsidRPr="007235AC"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 w:rsidRPr="007235AC">
                            <w:rPr>
                              <w:b/>
                              <w:sz w:val="18"/>
                            </w:rPr>
                            <w:instrText xml:space="preserve"> PAGE  \* MERGEFORMAT </w:instrText>
                          </w:r>
                          <w:r w:rsidRPr="007235AC"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 w:rsidR="00346F25">
                            <w:rPr>
                              <w:b/>
                              <w:noProof/>
                              <w:sz w:val="18"/>
                            </w:rPr>
                            <w:t>10</w:t>
                          </w:r>
                          <w:r w:rsidRPr="007235AC"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tab/>
                          </w:r>
                          <w:r w:rsidRPr="007235AC">
                            <w:t>GE.</w:t>
                          </w:r>
                          <w:r w:rsidRPr="00F71B46">
                            <w:rPr>
                              <w:lang w:val="en-US"/>
                            </w:rPr>
                            <w:t>1</w:t>
                          </w:r>
                          <w:r w:rsidRPr="007235AC">
                            <w:t>7-</w:t>
                          </w:r>
                          <w:r w:rsidRPr="00F71B46">
                            <w:rPr>
                              <w:lang w:val="en-US"/>
                            </w:rPr>
                            <w:t>0</w:t>
                          </w:r>
                          <w:r w:rsidRPr="007235AC">
                            <w:t>5460</w:t>
                          </w:r>
                          <w:r>
                            <w:rPr>
                              <w:lang w:val="ru-RU"/>
                            </w:rPr>
                            <w:t xml:space="preserve">  </w:t>
                          </w:r>
                          <w:r>
                            <w:rPr>
                              <w:lang w:val="en-US"/>
                            </w:rPr>
                            <w:t>(EXT)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4" o:spid="_x0000_s1049" type="#_x0000_t202" style="position:absolute;margin-left:-34pt;margin-top:0;width:17.15pt;height:481.7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" fillcolor="#4f81bd [3204]" stroked="f">
              <v:fill opacity="0"/>
              <v:stroke joinstyle="round"/>
              <v:path arrowok="t"/>
              <v:textbox style="layout-flow:vertical" inset="0,0,0,0">
                <w:txbxContent>
                  <w:p w:rsidR="00462B33" w:rsidRPr="006800EF" w:rsidRDefault="00462B33" w:rsidP="006800EF">
                    <w:pPr>
                      <w:pStyle w:val="Footer"/>
                      <w:rPr>
                        <w:lang w:val="ru-RU"/>
                      </w:rPr>
                    </w:pPr>
                    <w:r w:rsidRPr="007235AC">
                      <w:rPr>
                        <w:b/>
                        <w:sz w:val="18"/>
                      </w:rPr>
                      <w:fldChar w:fldCharType="begin"/>
                    </w:r>
                    <w:r w:rsidRPr="007235AC">
                      <w:rPr>
                        <w:b/>
                        <w:sz w:val="18"/>
                      </w:rPr>
                      <w:instrText xml:space="preserve"> PAGE  \* MERGEFORMAT </w:instrText>
                    </w:r>
                    <w:r w:rsidRPr="007235AC">
                      <w:rPr>
                        <w:b/>
                        <w:sz w:val="18"/>
                      </w:rPr>
                      <w:fldChar w:fldCharType="separate"/>
                    </w:r>
                    <w:r w:rsidR="00346F25">
                      <w:rPr>
                        <w:b/>
                        <w:noProof/>
                        <w:sz w:val="18"/>
                      </w:rPr>
                      <w:t>10</w:t>
                    </w:r>
                    <w:r w:rsidRPr="007235AC">
                      <w:rPr>
                        <w:b/>
                        <w:sz w:val="18"/>
                      </w:rPr>
                      <w:fldChar w:fldCharType="end"/>
                    </w:r>
                    <w:r>
                      <w:tab/>
                    </w:r>
                    <w:r w:rsidRPr="007235AC">
                      <w:t>GE.</w:t>
                    </w:r>
                    <w:r w:rsidRPr="00F71B46">
                      <w:rPr>
                        <w:lang w:val="en-US"/>
                      </w:rPr>
                      <w:t>1</w:t>
                    </w:r>
                    <w:r w:rsidRPr="007235AC">
                      <w:t>7-</w:t>
                    </w:r>
                    <w:r w:rsidRPr="00F71B46">
                      <w:rPr>
                        <w:lang w:val="en-US"/>
                      </w:rPr>
                      <w:t>0</w:t>
                    </w:r>
                    <w:r w:rsidRPr="007235AC">
                      <w:t>5460</w:t>
                    </w:r>
                    <w:r>
                      <w:rPr>
                        <w:lang w:val="ru-RU"/>
                      </w:rPr>
                      <w:t xml:space="preserve">  </w:t>
                    </w:r>
                    <w:r>
                      <w:rPr>
                        <w:lang w:val="en-US"/>
                      </w:rPr>
                      <w:t>(EXT)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7235AC" w:rsidRDefault="00462B33" w:rsidP="007235AC">
    <w:pPr>
      <w:pStyle w:val="Footer"/>
    </w:pPr>
    <w:r>
      <w:rPr>
        <w:noProof/>
        <w:w w:val="100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10B9CE" wp14:editId="19B4E343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17714" cy="6117772"/>
              <wp:effectExtent l="0" t="0" r="0" b="0"/>
              <wp:wrapNone/>
              <wp:docPr id="42" name="Поле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714" cy="6117772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2B33" w:rsidRPr="009658F3" w:rsidRDefault="00462B33" w:rsidP="00C4061B">
                          <w:pPr>
                            <w:pStyle w:val="Foo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en-US"/>
                            </w:rPr>
                            <w:t>GE.17-054</w:t>
                          </w:r>
                          <w:r>
                            <w:rPr>
                              <w:lang w:val="ru-RU"/>
                            </w:rPr>
                            <w:t>60</w:t>
                          </w:r>
                          <w:r>
                            <w:rPr>
                              <w:lang w:val="en-US"/>
                            </w:rPr>
                            <w:t xml:space="preserve">  (EXT)</w:t>
                          </w:r>
                          <w:r>
                            <w:rPr>
                              <w:lang w:val="en-US"/>
                            </w:rPr>
                            <w:tab/>
                          </w:r>
                          <w:r w:rsidRPr="00BA2D2B">
                            <w:rPr>
                              <w:b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A2D2B">
                            <w:rPr>
                              <w:b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BA2D2B">
                            <w:rPr>
                              <w:b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46F25">
                            <w:rPr>
                              <w:b/>
                              <w:noProof/>
                              <w:sz w:val="18"/>
                              <w:szCs w:val="18"/>
                            </w:rPr>
                            <w:t>11</w:t>
                          </w:r>
                          <w:r w:rsidRPr="00BA2D2B">
                            <w:rPr>
                              <w:b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462B33" w:rsidRDefault="00462B33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2" o:spid="_x0000_s1050" type="#_x0000_t202" style="position:absolute;margin-left:-34pt;margin-top:0;width:17.15pt;height:481.7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" fillcolor="#4f81bd [3204]" stroked="f">
              <v:fill opacity="0"/>
              <v:stroke joinstyle="round"/>
              <v:path arrowok="t"/>
              <v:textbox style="layout-flow:vertical" inset="0,0,0,0">
                <w:txbxContent>
                  <w:p w:rsidR="00462B33" w:rsidRPr="009658F3" w:rsidRDefault="00462B33" w:rsidP="00C4061B">
                    <w:pPr>
                      <w:pStyle w:val="Footer"/>
                      <w:rPr>
                        <w:lang w:val="ru-RU"/>
                      </w:rPr>
                    </w:pPr>
                    <w:r>
                      <w:rPr>
                        <w:lang w:val="en-US"/>
                      </w:rPr>
                      <w:t>GE.17-054</w:t>
                    </w:r>
                    <w:r>
                      <w:rPr>
                        <w:lang w:val="ru-RU"/>
                      </w:rPr>
                      <w:t>60</w:t>
                    </w:r>
                    <w:r>
                      <w:rPr>
                        <w:lang w:val="en-US"/>
                      </w:rPr>
                      <w:t xml:space="preserve">  (EXT)</w:t>
                    </w:r>
                    <w:r>
                      <w:rPr>
                        <w:lang w:val="en-US"/>
                      </w:rPr>
                      <w:tab/>
                    </w:r>
                    <w:r w:rsidRPr="00BA2D2B">
                      <w:rPr>
                        <w:b/>
                        <w:sz w:val="18"/>
                        <w:szCs w:val="18"/>
                      </w:rPr>
                      <w:fldChar w:fldCharType="begin"/>
                    </w:r>
                    <w:r w:rsidRPr="00BA2D2B">
                      <w:rPr>
                        <w:b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BA2D2B">
                      <w:rPr>
                        <w:b/>
                        <w:sz w:val="18"/>
                        <w:szCs w:val="18"/>
                      </w:rPr>
                      <w:fldChar w:fldCharType="separate"/>
                    </w:r>
                    <w:r w:rsidR="00346F25">
                      <w:rPr>
                        <w:b/>
                        <w:noProof/>
                        <w:sz w:val="18"/>
                        <w:szCs w:val="18"/>
                      </w:rPr>
                      <w:t>11</w:t>
                    </w:r>
                    <w:r w:rsidRPr="00BA2D2B">
                      <w:rPr>
                        <w:b/>
                        <w:sz w:val="18"/>
                        <w:szCs w:val="18"/>
                      </w:rPr>
                      <w:fldChar w:fldCharType="end"/>
                    </w:r>
                  </w:p>
                  <w:p w:rsidR="00462B33" w:rsidRDefault="00462B33"/>
                </w:txbxContent>
              </v:textbox>
              <w10:wrap anchorx="margin" anchory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9658F3" w:rsidRDefault="00462B33" w:rsidP="00F71B46">
    <w:pPr>
      <w:pStyle w:val="Footer"/>
      <w:rPr>
        <w:lang w:val="ru-RU"/>
      </w:rPr>
    </w:pP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346F25">
      <w:rPr>
        <w:b/>
        <w:noProof/>
        <w:sz w:val="18"/>
        <w:szCs w:val="18"/>
      </w:rPr>
      <w:t>14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  <w:lang w:val="ru-RU"/>
      </w:rPr>
      <w:tab/>
    </w:r>
    <w:r>
      <w:rPr>
        <w:lang w:val="en-US"/>
      </w:rPr>
      <w:t>GE.17-054</w:t>
    </w:r>
    <w:r>
      <w:rPr>
        <w:lang w:val="ru-RU"/>
      </w:rPr>
      <w:t>60</w:t>
    </w:r>
    <w:r>
      <w:rPr>
        <w:lang w:val="en-US"/>
      </w:rPr>
      <w:t xml:space="preserve">  (EXT)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F71B46" w:rsidRDefault="00462B33" w:rsidP="00F71B46">
    <w:pPr>
      <w:pStyle w:val="Footer"/>
      <w:rPr>
        <w:lang w:val="ru-RU"/>
      </w:rPr>
    </w:pPr>
    <w:r>
      <w:rPr>
        <w:lang w:val="en-US"/>
      </w:rPr>
      <w:t>GE.17-054</w:t>
    </w:r>
    <w:r>
      <w:rPr>
        <w:lang w:val="ru-RU"/>
      </w:rPr>
      <w:t>60</w:t>
    </w:r>
    <w:r>
      <w:rPr>
        <w:lang w:val="en-US"/>
      </w:rPr>
      <w:t xml:space="preserve">  (EXT)</w:t>
    </w:r>
    <w:r>
      <w:rPr>
        <w:lang w:val="ru-RU"/>
      </w:rPr>
      <w:tab/>
    </w: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346F25">
      <w:rPr>
        <w:b/>
        <w:noProof/>
        <w:sz w:val="18"/>
        <w:szCs w:val="18"/>
      </w:rPr>
      <w:t>13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C0D" w:rsidRPr="009141DC" w:rsidRDefault="00EE6C0D" w:rsidP="00D1261C">
      <w:pPr>
        <w:tabs>
          <w:tab w:val="left" w:pos="2268"/>
        </w:tabs>
        <w:spacing w:after="80"/>
        <w:ind w:left="6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type="continuationSeparator" w:id="0">
    <w:p w:rsidR="00EE6C0D" w:rsidRPr="00D1261C" w:rsidRDefault="00EE6C0D" w:rsidP="00D1261C">
      <w:pPr>
        <w:tabs>
          <w:tab w:val="left" w:pos="2268"/>
        </w:tabs>
        <w:spacing w:after="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id="1">
    <w:p w:rsidR="00462B33" w:rsidRPr="00CE11BE" w:rsidRDefault="00462B33">
      <w:pPr>
        <w:pStyle w:val="FootnoteText"/>
        <w:rPr>
          <w:lang w:val="ru-RU"/>
        </w:rPr>
      </w:pPr>
      <w:r>
        <w:tab/>
      </w:r>
      <w:r w:rsidRPr="00BB173F">
        <w:rPr>
          <w:rStyle w:val="FootnoteReference"/>
          <w:sz w:val="20"/>
          <w:vertAlign w:val="baseline"/>
          <w:lang w:val="ru-RU"/>
        </w:rPr>
        <w:t>*</w:t>
      </w:r>
      <w:r w:rsidRPr="00BB173F">
        <w:rPr>
          <w:sz w:val="20"/>
          <w:lang w:val="ru-RU"/>
        </w:rPr>
        <w:t xml:space="preserve"> </w:t>
      </w:r>
      <w:r w:rsidRPr="00BB173F">
        <w:rPr>
          <w:lang w:val="ru-RU"/>
        </w:rPr>
        <w:tab/>
      </w:r>
      <w:r w:rsidRPr="00FF16AB">
        <w:rPr>
          <w:szCs w:val="18"/>
          <w:lang w:val="ru-RU"/>
        </w:rPr>
        <w:t>В соответствии с программой работы Комитета по внутреннему транспорту на</w:t>
      </w:r>
      <w:r>
        <w:rPr>
          <w:szCs w:val="18"/>
          <w:lang w:val="ru-RU"/>
        </w:rPr>
        <w:br/>
      </w:r>
      <w:r w:rsidRPr="00FF16AB">
        <w:rPr>
          <w:szCs w:val="18"/>
          <w:lang w:val="ru-RU"/>
        </w:rPr>
        <w:t>2016–2017</w:t>
      </w:r>
      <w:r>
        <w:rPr>
          <w:szCs w:val="18"/>
          <w:lang w:val="ru-RU"/>
        </w:rPr>
        <w:t> </w:t>
      </w:r>
      <w:r w:rsidRPr="00FF16AB">
        <w:rPr>
          <w:szCs w:val="18"/>
          <w:lang w:val="ru-RU"/>
        </w:rPr>
        <w:t>годы (</w:t>
      </w:r>
      <w:r w:rsidRPr="0049415C">
        <w:rPr>
          <w:szCs w:val="18"/>
          <w:lang w:val="en-US"/>
        </w:rPr>
        <w:t>ECE</w:t>
      </w:r>
      <w:r w:rsidRPr="00FF16AB">
        <w:rPr>
          <w:szCs w:val="18"/>
          <w:lang w:val="ru-RU"/>
        </w:rPr>
        <w:t>/</w:t>
      </w:r>
      <w:r w:rsidRPr="0049415C">
        <w:rPr>
          <w:szCs w:val="18"/>
          <w:lang w:val="en-US"/>
        </w:rPr>
        <w:t>TRANS</w:t>
      </w:r>
      <w:r w:rsidRPr="00FF16AB">
        <w:rPr>
          <w:szCs w:val="18"/>
          <w:lang w:val="ru-RU"/>
        </w:rPr>
        <w:t xml:space="preserve">/254, пункт 159, и </w:t>
      </w:r>
      <w:r w:rsidRPr="0049415C">
        <w:rPr>
          <w:szCs w:val="18"/>
          <w:lang w:val="en-US"/>
        </w:rPr>
        <w:t>ECE</w:t>
      </w:r>
      <w:r w:rsidRPr="00FF16AB">
        <w:rPr>
          <w:szCs w:val="18"/>
          <w:lang w:val="ru-RU"/>
        </w:rPr>
        <w:t>/</w:t>
      </w:r>
      <w:r w:rsidRPr="0049415C">
        <w:rPr>
          <w:szCs w:val="18"/>
          <w:lang w:val="en-US"/>
        </w:rPr>
        <w:t>TRANS</w:t>
      </w:r>
      <w:r w:rsidRPr="00FF16AB">
        <w:rPr>
          <w:szCs w:val="18"/>
          <w:lang w:val="ru-RU"/>
        </w:rPr>
        <w:t>/2016/28/</w:t>
      </w:r>
      <w:r w:rsidRPr="0049415C">
        <w:rPr>
          <w:szCs w:val="18"/>
          <w:lang w:val="en-US"/>
        </w:rPr>
        <w:t>Add</w:t>
      </w:r>
      <w:r w:rsidRPr="00FF16AB">
        <w:rPr>
          <w:szCs w:val="18"/>
          <w:lang w:val="ru-RU"/>
        </w:rPr>
        <w:t>.1, направление работы</w:t>
      </w:r>
      <w:r>
        <w:rPr>
          <w:szCs w:val="18"/>
          <w:lang w:val="ru-RU"/>
        </w:rPr>
        <w:t> </w:t>
      </w:r>
      <w:r w:rsidRPr="00FF16AB">
        <w:rPr>
          <w:szCs w:val="18"/>
          <w:lang w:val="ru-RU"/>
        </w:rPr>
        <w:t>3.1) Всемирный форум будет</w:t>
      </w:r>
      <w:r>
        <w:rPr>
          <w:szCs w:val="18"/>
          <w:lang w:val="ru-RU"/>
        </w:rPr>
        <w:t xml:space="preserve"> разрабатывать, согласовывать и </w:t>
      </w:r>
      <w:r w:rsidRPr="00FF16AB">
        <w:rPr>
          <w:szCs w:val="18"/>
          <w:lang w:val="ru-RU"/>
        </w:rPr>
        <w:t>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Default="00462B33" w:rsidP="00D05FFB">
    <w:pPr>
      <w:pStyle w:val="Header"/>
    </w:pPr>
    <w:r>
      <w:t>ECE/TRANS/WP.29/2017/60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A60286" w:rsidRDefault="00462B33" w:rsidP="00A60286">
    <w:pPr>
      <w:pStyle w:val="Header"/>
      <w:jc w:val="right"/>
      <w:rPr>
        <w:lang w:val="ru-RU"/>
      </w:rPr>
    </w:pPr>
    <w:r>
      <w:t>ECE/TRANS/WP.29/2017/60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7235AC" w:rsidRDefault="00462B33" w:rsidP="007235AC">
    <w:r>
      <w:rPr>
        <w:noProof/>
        <w:w w:val="10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A21ECA" wp14:editId="2A83DAD0">
              <wp:simplePos x="0" y="0"/>
              <wp:positionH relativeFrom="page">
                <wp:posOffset>9791700</wp:posOffset>
              </wp:positionH>
              <wp:positionV relativeFrom="margin">
                <wp:posOffset>0</wp:posOffset>
              </wp:positionV>
              <wp:extent cx="217714" cy="6117771"/>
              <wp:effectExtent l="0" t="0" r="0" b="0"/>
              <wp:wrapNone/>
              <wp:docPr id="43" name="Поле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714" cy="6117771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2B33" w:rsidRPr="00C4061B" w:rsidRDefault="00462B33" w:rsidP="00C4061B">
                          <w:pPr>
                            <w:pStyle w:val="Header"/>
                            <w:rPr>
                              <w:lang w:val="ru-RU"/>
                            </w:rPr>
                          </w:pPr>
                          <w:r>
                            <w:t>ECE/TRANS/WP.29/2017/60</w:t>
                          </w: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end"/>
                          </w:r>
                        </w:p>
                        <w:p w:rsidR="00462B33" w:rsidRDefault="00462B33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3" o:spid="_x0000_s1047" type="#_x0000_t202" style="position:absolute;margin-left:771pt;margin-top:0;width:17.15pt;height:481.7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" fillcolor="#4f81bd [3204]" stroked="f">
              <v:fill opacity="0"/>
              <v:stroke joinstyle="round"/>
              <v:path arrowok="t"/>
              <v:textbox style="layout-flow:vertical" inset="0,0,0,0">
                <w:txbxContent>
                  <w:p w:rsidR="00462B33" w:rsidRPr="00C4061B" w:rsidRDefault="00462B33" w:rsidP="00C4061B">
                    <w:pPr>
                      <w:pStyle w:val="a4"/>
                      <w:rPr>
                        <w:lang w:val="ru-RU"/>
                      </w:rPr>
                    </w:pPr>
                    <w:r>
                      <w:t>ECE/TRANS/WP.29/2017/60</w:t>
                    </w: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end"/>
                    </w:r>
                  </w:p>
                  <w:p w:rsidR="00462B33" w:rsidRDefault="00462B33"/>
                </w:txbxContent>
              </v:textbox>
              <w10:wrap anchorx="page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7235AC" w:rsidRDefault="00462B33" w:rsidP="007235AC">
    <w:r>
      <w:rPr>
        <w:noProof/>
        <w:w w:val="10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6E3694" wp14:editId="62309D83">
              <wp:simplePos x="0" y="0"/>
              <wp:positionH relativeFrom="page">
                <wp:posOffset>9791700</wp:posOffset>
              </wp:positionH>
              <wp:positionV relativeFrom="margin">
                <wp:posOffset>0</wp:posOffset>
              </wp:positionV>
              <wp:extent cx="217714" cy="6117771"/>
              <wp:effectExtent l="0" t="0" r="0" b="0"/>
              <wp:wrapNone/>
              <wp:docPr id="41" name="Поле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714" cy="6117771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2B33" w:rsidRPr="007235AC" w:rsidRDefault="00462B33" w:rsidP="007235AC">
                          <w:pPr>
                            <w:pStyle w:val="Header"/>
                            <w:jc w:val="right"/>
                          </w:pPr>
                          <w:r>
                            <w:t>ECE/TRANS/WP.29/2017/60</w:t>
                          </w: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end"/>
                          </w:r>
                        </w:p>
                        <w:p w:rsidR="00462B33" w:rsidRDefault="00462B33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1" o:spid="_x0000_s1048" type="#_x0000_t202" style="position:absolute;margin-left:771pt;margin-top:0;width:17.15pt;height:481.7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" fillcolor="#4f81bd [3204]" stroked="f">
              <v:fill opacity="0"/>
              <v:stroke joinstyle="round"/>
              <v:path arrowok="t"/>
              <v:textbox style="layout-flow:vertical" inset="0,0,0,0">
                <w:txbxContent>
                  <w:p w:rsidR="00462B33" w:rsidRPr="007235AC" w:rsidRDefault="00462B33" w:rsidP="007235AC">
                    <w:pPr>
                      <w:pStyle w:val="a4"/>
                      <w:jc w:val="right"/>
                    </w:pPr>
                    <w:r>
                      <w:t>ECE/TRANS/WP.29/2017/60</w:t>
                    </w: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end"/>
                    </w:r>
                  </w:p>
                  <w:p w:rsidR="00462B33" w:rsidRDefault="00462B33"/>
                </w:txbxContent>
              </v:textbox>
              <w10:wrap anchorx="page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1F71AE" w:rsidRDefault="00462B33" w:rsidP="00EF69C9">
    <w:pPr>
      <w:pStyle w:val="Header"/>
      <w:rPr>
        <w:lang w:val="ru-RU"/>
      </w:rPr>
    </w:pPr>
    <w:r>
      <w:t>ECE/TRANS/WP.29/2017/60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B33" w:rsidRPr="00A60286" w:rsidRDefault="00462B33" w:rsidP="001F71AE">
    <w:pPr>
      <w:pStyle w:val="Header"/>
      <w:jc w:val="right"/>
      <w:rPr>
        <w:lang w:val="ru-RU"/>
      </w:rPr>
    </w:pPr>
    <w:r>
      <w:t>ECE/TRANS/WP.29/2017/60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340B48D2"/>
    <w:multiLevelType w:val="hybridMultilevel"/>
    <w:tmpl w:val="1CB0E6CC"/>
    <w:lvl w:ilvl="0" w:tplc="48DC8260">
      <w:start w:val="1"/>
      <w:numFmt w:val="decimal"/>
      <w:lvlText w:val="%1."/>
      <w:lvlJc w:val="left"/>
      <w:pPr>
        <w:ind w:left="225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ACF4EB2"/>
    <w:multiLevelType w:val="hybridMultilevel"/>
    <w:tmpl w:val="3F2CCC0E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5">
    <w:nsid w:val="3CA67D76"/>
    <w:multiLevelType w:val="hybridMultilevel"/>
    <w:tmpl w:val="F68CD978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498C4C29"/>
    <w:multiLevelType w:val="hybridMultilevel"/>
    <w:tmpl w:val="84CC107C"/>
    <w:lvl w:ilvl="0" w:tplc="DA3A7B08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AD07B2"/>
    <w:multiLevelType w:val="hybridMultilevel"/>
    <w:tmpl w:val="D7D47906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2">
    <w:nsid w:val="6A271B4D"/>
    <w:multiLevelType w:val="hybridMultilevel"/>
    <w:tmpl w:val="1B3C186A"/>
    <w:lvl w:ilvl="0" w:tplc="23EEB83A">
      <w:start w:val="1"/>
      <w:numFmt w:val="decimal"/>
      <w:lvlText w:val="%1."/>
      <w:lvlJc w:val="left"/>
      <w:pPr>
        <w:ind w:left="1494" w:hanging="360"/>
      </w:pPr>
    </w:lvl>
    <w:lvl w:ilvl="1" w:tplc="040C0019">
      <w:start w:val="1"/>
      <w:numFmt w:val="lowerLetter"/>
      <w:lvlText w:val="%2."/>
      <w:lvlJc w:val="left"/>
      <w:pPr>
        <w:ind w:left="2214" w:hanging="360"/>
      </w:pPr>
    </w:lvl>
    <w:lvl w:ilvl="2" w:tplc="040C001B">
      <w:start w:val="1"/>
      <w:numFmt w:val="lowerRoman"/>
      <w:lvlText w:val="%3."/>
      <w:lvlJc w:val="right"/>
      <w:pPr>
        <w:ind w:left="2934" w:hanging="180"/>
      </w:pPr>
    </w:lvl>
    <w:lvl w:ilvl="3" w:tplc="040C000F">
      <w:start w:val="1"/>
      <w:numFmt w:val="decimal"/>
      <w:lvlText w:val="%4."/>
      <w:lvlJc w:val="left"/>
      <w:pPr>
        <w:ind w:left="3654" w:hanging="360"/>
      </w:pPr>
    </w:lvl>
    <w:lvl w:ilvl="4" w:tplc="040C0019">
      <w:start w:val="1"/>
      <w:numFmt w:val="lowerLetter"/>
      <w:lvlText w:val="%5."/>
      <w:lvlJc w:val="left"/>
      <w:pPr>
        <w:ind w:left="4374" w:hanging="360"/>
      </w:pPr>
    </w:lvl>
    <w:lvl w:ilvl="5" w:tplc="040C001B">
      <w:start w:val="1"/>
      <w:numFmt w:val="lowerRoman"/>
      <w:lvlText w:val="%6."/>
      <w:lvlJc w:val="right"/>
      <w:pPr>
        <w:ind w:left="5094" w:hanging="180"/>
      </w:pPr>
    </w:lvl>
    <w:lvl w:ilvl="6" w:tplc="040C000F">
      <w:start w:val="1"/>
      <w:numFmt w:val="decimal"/>
      <w:lvlText w:val="%7."/>
      <w:lvlJc w:val="left"/>
      <w:pPr>
        <w:ind w:left="5814" w:hanging="360"/>
      </w:pPr>
    </w:lvl>
    <w:lvl w:ilvl="7" w:tplc="040C0019">
      <w:start w:val="1"/>
      <w:numFmt w:val="lowerLetter"/>
      <w:lvlText w:val="%8."/>
      <w:lvlJc w:val="left"/>
      <w:pPr>
        <w:ind w:left="6534" w:hanging="360"/>
      </w:pPr>
    </w:lvl>
    <w:lvl w:ilvl="8" w:tplc="040C001B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759C35C9"/>
    <w:multiLevelType w:val="hybridMultilevel"/>
    <w:tmpl w:val="9E62A528"/>
    <w:lvl w:ilvl="0" w:tplc="52C486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1"/>
  </w:num>
  <w:num w:numId="5">
    <w:abstractNumId w:val="4"/>
  </w:num>
  <w:num w:numId="6">
    <w:abstractNumId w:val="9"/>
  </w:num>
  <w:num w:numId="7">
    <w:abstractNumId w:val="2"/>
  </w:num>
  <w:num w:numId="8">
    <w:abstractNumId w:val="1"/>
  </w:num>
  <w:num w:numId="9">
    <w:abstractNumId w:val="0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isplayBackgroundShape/>
  <w:attachedTemplate r:id="rId1"/>
  <w:documentProtection w:edit="forms" w:enforcement="0"/>
  <w:defaultTabStop w:val="567"/>
  <w:autoHyphenation/>
  <w:hyphenationZone w:val="357"/>
  <w:doNotHyphenateCaps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00D"/>
    <w:rsid w:val="00020C0E"/>
    <w:rsid w:val="0002303C"/>
    <w:rsid w:val="000450D1"/>
    <w:rsid w:val="000539A2"/>
    <w:rsid w:val="000655F1"/>
    <w:rsid w:val="000700CA"/>
    <w:rsid w:val="0007065A"/>
    <w:rsid w:val="00081B22"/>
    <w:rsid w:val="00085966"/>
    <w:rsid w:val="000A500C"/>
    <w:rsid w:val="000B1FD5"/>
    <w:rsid w:val="000B749E"/>
    <w:rsid w:val="000C717C"/>
    <w:rsid w:val="000D06A4"/>
    <w:rsid w:val="000E3780"/>
    <w:rsid w:val="000F2A4F"/>
    <w:rsid w:val="000F7319"/>
    <w:rsid w:val="00101C47"/>
    <w:rsid w:val="00104473"/>
    <w:rsid w:val="0011300D"/>
    <w:rsid w:val="00114F52"/>
    <w:rsid w:val="0011582D"/>
    <w:rsid w:val="00127C29"/>
    <w:rsid w:val="00133A8A"/>
    <w:rsid w:val="00141035"/>
    <w:rsid w:val="00167469"/>
    <w:rsid w:val="00190593"/>
    <w:rsid w:val="00194769"/>
    <w:rsid w:val="001E511C"/>
    <w:rsid w:val="001F2EE4"/>
    <w:rsid w:val="001F5A52"/>
    <w:rsid w:val="001F71AE"/>
    <w:rsid w:val="00203F84"/>
    <w:rsid w:val="00207F6C"/>
    <w:rsid w:val="00223AC5"/>
    <w:rsid w:val="002500D9"/>
    <w:rsid w:val="00271CBA"/>
    <w:rsid w:val="00275188"/>
    <w:rsid w:val="00275784"/>
    <w:rsid w:val="0028687D"/>
    <w:rsid w:val="00292328"/>
    <w:rsid w:val="002A3A44"/>
    <w:rsid w:val="002B091C"/>
    <w:rsid w:val="002B1010"/>
    <w:rsid w:val="002B36BC"/>
    <w:rsid w:val="002B3D40"/>
    <w:rsid w:val="002C6D01"/>
    <w:rsid w:val="002D0CCB"/>
    <w:rsid w:val="002D222D"/>
    <w:rsid w:val="002D4912"/>
    <w:rsid w:val="002E076D"/>
    <w:rsid w:val="002E3B83"/>
    <w:rsid w:val="002F26E5"/>
    <w:rsid w:val="003030D6"/>
    <w:rsid w:val="00345C79"/>
    <w:rsid w:val="00346F25"/>
    <w:rsid w:val="0035473D"/>
    <w:rsid w:val="00354F5B"/>
    <w:rsid w:val="00363A2D"/>
    <w:rsid w:val="00366A39"/>
    <w:rsid w:val="0036754E"/>
    <w:rsid w:val="00367C7F"/>
    <w:rsid w:val="003953AA"/>
    <w:rsid w:val="003A0A11"/>
    <w:rsid w:val="003A7913"/>
    <w:rsid w:val="003B2500"/>
    <w:rsid w:val="003C0671"/>
    <w:rsid w:val="003D1AAC"/>
    <w:rsid w:val="003D3F03"/>
    <w:rsid w:val="003D52FB"/>
    <w:rsid w:val="003E6161"/>
    <w:rsid w:val="003F6078"/>
    <w:rsid w:val="004031B5"/>
    <w:rsid w:val="004033A2"/>
    <w:rsid w:val="00403FAE"/>
    <w:rsid w:val="00406DFD"/>
    <w:rsid w:val="004311DF"/>
    <w:rsid w:val="00447053"/>
    <w:rsid w:val="00452DCB"/>
    <w:rsid w:val="00453EF8"/>
    <w:rsid w:val="004556A4"/>
    <w:rsid w:val="00462B33"/>
    <w:rsid w:val="0047283F"/>
    <w:rsid w:val="0048005C"/>
    <w:rsid w:val="004859EB"/>
    <w:rsid w:val="00491AB5"/>
    <w:rsid w:val="00496BC6"/>
    <w:rsid w:val="00496D98"/>
    <w:rsid w:val="004B5934"/>
    <w:rsid w:val="004C7571"/>
    <w:rsid w:val="004D3E6F"/>
    <w:rsid w:val="004D639B"/>
    <w:rsid w:val="004D72E3"/>
    <w:rsid w:val="004E242B"/>
    <w:rsid w:val="004E47F7"/>
    <w:rsid w:val="004F26A9"/>
    <w:rsid w:val="004F5D12"/>
    <w:rsid w:val="004F72CA"/>
    <w:rsid w:val="0050640B"/>
    <w:rsid w:val="00513EE8"/>
    <w:rsid w:val="00517FD9"/>
    <w:rsid w:val="00530A16"/>
    <w:rsid w:val="005441ED"/>
    <w:rsid w:val="00544379"/>
    <w:rsid w:val="005462AD"/>
    <w:rsid w:val="00553A8E"/>
    <w:rsid w:val="005573BB"/>
    <w:rsid w:val="005630C2"/>
    <w:rsid w:val="00566944"/>
    <w:rsid w:val="005728E3"/>
    <w:rsid w:val="00575D8C"/>
    <w:rsid w:val="00580946"/>
    <w:rsid w:val="00582E94"/>
    <w:rsid w:val="00594568"/>
    <w:rsid w:val="005A314A"/>
    <w:rsid w:val="005A4040"/>
    <w:rsid w:val="005B181C"/>
    <w:rsid w:val="005B46E8"/>
    <w:rsid w:val="005C1721"/>
    <w:rsid w:val="005D56BF"/>
    <w:rsid w:val="005E35A8"/>
    <w:rsid w:val="005E7BA5"/>
    <w:rsid w:val="0062027E"/>
    <w:rsid w:val="00624509"/>
    <w:rsid w:val="00643644"/>
    <w:rsid w:val="00644E9B"/>
    <w:rsid w:val="006512D0"/>
    <w:rsid w:val="00654643"/>
    <w:rsid w:val="00656F6C"/>
    <w:rsid w:val="00665D8D"/>
    <w:rsid w:val="00674938"/>
    <w:rsid w:val="006800EF"/>
    <w:rsid w:val="00684661"/>
    <w:rsid w:val="006A7A3B"/>
    <w:rsid w:val="006B6B57"/>
    <w:rsid w:val="006D1566"/>
    <w:rsid w:val="006D2A2A"/>
    <w:rsid w:val="006F3052"/>
    <w:rsid w:val="006F49F1"/>
    <w:rsid w:val="007005EE"/>
    <w:rsid w:val="00705394"/>
    <w:rsid w:val="007109BD"/>
    <w:rsid w:val="007200C8"/>
    <w:rsid w:val="007235AC"/>
    <w:rsid w:val="00735EFB"/>
    <w:rsid w:val="00743F62"/>
    <w:rsid w:val="00753179"/>
    <w:rsid w:val="00760705"/>
    <w:rsid w:val="00760D3A"/>
    <w:rsid w:val="007639FF"/>
    <w:rsid w:val="00773BA8"/>
    <w:rsid w:val="00784411"/>
    <w:rsid w:val="007A1F42"/>
    <w:rsid w:val="007B25A0"/>
    <w:rsid w:val="007C39DF"/>
    <w:rsid w:val="007D76DD"/>
    <w:rsid w:val="007E3517"/>
    <w:rsid w:val="008063A7"/>
    <w:rsid w:val="0082189E"/>
    <w:rsid w:val="00827E68"/>
    <w:rsid w:val="00844284"/>
    <w:rsid w:val="0085009F"/>
    <w:rsid w:val="008717E8"/>
    <w:rsid w:val="008756B8"/>
    <w:rsid w:val="00885164"/>
    <w:rsid w:val="0088593B"/>
    <w:rsid w:val="00887122"/>
    <w:rsid w:val="008920A1"/>
    <w:rsid w:val="008A3690"/>
    <w:rsid w:val="008A676C"/>
    <w:rsid w:val="008D01AE"/>
    <w:rsid w:val="008D780A"/>
    <w:rsid w:val="008E0423"/>
    <w:rsid w:val="008E26E2"/>
    <w:rsid w:val="008E2C61"/>
    <w:rsid w:val="009141DC"/>
    <w:rsid w:val="009174A1"/>
    <w:rsid w:val="00926731"/>
    <w:rsid w:val="00933589"/>
    <w:rsid w:val="00943BD1"/>
    <w:rsid w:val="00945B97"/>
    <w:rsid w:val="00954404"/>
    <w:rsid w:val="00955F35"/>
    <w:rsid w:val="009569DB"/>
    <w:rsid w:val="00963076"/>
    <w:rsid w:val="0096324F"/>
    <w:rsid w:val="009658F3"/>
    <w:rsid w:val="009863B6"/>
    <w:rsid w:val="0098674D"/>
    <w:rsid w:val="00990A8F"/>
    <w:rsid w:val="00992183"/>
    <w:rsid w:val="00997149"/>
    <w:rsid w:val="00997ACA"/>
    <w:rsid w:val="009C3C0C"/>
    <w:rsid w:val="009E1BB1"/>
    <w:rsid w:val="00A03FB7"/>
    <w:rsid w:val="00A0526A"/>
    <w:rsid w:val="00A12F4D"/>
    <w:rsid w:val="00A14C10"/>
    <w:rsid w:val="00A30843"/>
    <w:rsid w:val="00A35C1A"/>
    <w:rsid w:val="00A36642"/>
    <w:rsid w:val="00A50829"/>
    <w:rsid w:val="00A509DD"/>
    <w:rsid w:val="00A55C56"/>
    <w:rsid w:val="00A60286"/>
    <w:rsid w:val="00A658DB"/>
    <w:rsid w:val="00A66655"/>
    <w:rsid w:val="00A75A11"/>
    <w:rsid w:val="00A93CFD"/>
    <w:rsid w:val="00A95E72"/>
    <w:rsid w:val="00A9606E"/>
    <w:rsid w:val="00AB0898"/>
    <w:rsid w:val="00AC701E"/>
    <w:rsid w:val="00AD7EAD"/>
    <w:rsid w:val="00AF64B9"/>
    <w:rsid w:val="00AF6D24"/>
    <w:rsid w:val="00B15475"/>
    <w:rsid w:val="00B35A32"/>
    <w:rsid w:val="00B4103F"/>
    <w:rsid w:val="00B432C6"/>
    <w:rsid w:val="00B471C5"/>
    <w:rsid w:val="00B6474A"/>
    <w:rsid w:val="00B72777"/>
    <w:rsid w:val="00B93918"/>
    <w:rsid w:val="00BB173F"/>
    <w:rsid w:val="00BB6A8A"/>
    <w:rsid w:val="00BC74DF"/>
    <w:rsid w:val="00BE1742"/>
    <w:rsid w:val="00BF23F9"/>
    <w:rsid w:val="00BF546B"/>
    <w:rsid w:val="00C10062"/>
    <w:rsid w:val="00C22042"/>
    <w:rsid w:val="00C31ED7"/>
    <w:rsid w:val="00C4061B"/>
    <w:rsid w:val="00C46283"/>
    <w:rsid w:val="00C47121"/>
    <w:rsid w:val="00C80B62"/>
    <w:rsid w:val="00CD31C5"/>
    <w:rsid w:val="00CD7421"/>
    <w:rsid w:val="00CE11BE"/>
    <w:rsid w:val="00CF37D4"/>
    <w:rsid w:val="00D05FFB"/>
    <w:rsid w:val="00D1261C"/>
    <w:rsid w:val="00D26030"/>
    <w:rsid w:val="00D332D6"/>
    <w:rsid w:val="00D551B6"/>
    <w:rsid w:val="00D65A29"/>
    <w:rsid w:val="00D70F59"/>
    <w:rsid w:val="00D75DCE"/>
    <w:rsid w:val="00D76117"/>
    <w:rsid w:val="00D831A9"/>
    <w:rsid w:val="00DA058E"/>
    <w:rsid w:val="00DA448C"/>
    <w:rsid w:val="00DA5A98"/>
    <w:rsid w:val="00DA63C4"/>
    <w:rsid w:val="00DC4255"/>
    <w:rsid w:val="00DC4FAE"/>
    <w:rsid w:val="00DD35AC"/>
    <w:rsid w:val="00DD479F"/>
    <w:rsid w:val="00DE09ED"/>
    <w:rsid w:val="00DF7EB7"/>
    <w:rsid w:val="00E0549E"/>
    <w:rsid w:val="00E07105"/>
    <w:rsid w:val="00E12233"/>
    <w:rsid w:val="00E14AB7"/>
    <w:rsid w:val="00E15E48"/>
    <w:rsid w:val="00E17099"/>
    <w:rsid w:val="00E2587C"/>
    <w:rsid w:val="00E309C2"/>
    <w:rsid w:val="00E32246"/>
    <w:rsid w:val="00E41785"/>
    <w:rsid w:val="00E6671B"/>
    <w:rsid w:val="00EA34FC"/>
    <w:rsid w:val="00EB0723"/>
    <w:rsid w:val="00EB2957"/>
    <w:rsid w:val="00EB3D02"/>
    <w:rsid w:val="00EB3DC3"/>
    <w:rsid w:val="00EC767F"/>
    <w:rsid w:val="00ED6CE2"/>
    <w:rsid w:val="00EE3B8D"/>
    <w:rsid w:val="00EE6C0D"/>
    <w:rsid w:val="00EE6F37"/>
    <w:rsid w:val="00EF69C9"/>
    <w:rsid w:val="00F03F9A"/>
    <w:rsid w:val="00F1599F"/>
    <w:rsid w:val="00F221EC"/>
    <w:rsid w:val="00F31EF2"/>
    <w:rsid w:val="00F50070"/>
    <w:rsid w:val="00F5232C"/>
    <w:rsid w:val="00F6619C"/>
    <w:rsid w:val="00F71B46"/>
    <w:rsid w:val="00F821DD"/>
    <w:rsid w:val="00F95FB9"/>
    <w:rsid w:val="00F96C9E"/>
    <w:rsid w:val="00FA2823"/>
    <w:rsid w:val="00FA79FB"/>
    <w:rsid w:val="00FB3C20"/>
    <w:rsid w:val="00FC3C79"/>
    <w:rsid w:val="00FD38AC"/>
    <w:rsid w:val="00FF16AB"/>
    <w:rsid w:val="00FF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uiPriority="99"/>
    <w:lsdException w:name="header" w:uiPriority="99" w:qFormat="1"/>
    <w:lsdException w:name="footer" w:qFormat="1"/>
    <w:lsdException w:name="index heading" w:uiPriority="99"/>
    <w:lsdException w:name="caption" w:uiPriority="35" w:qFormat="1"/>
    <w:lsdException w:name="table of figures" w:uiPriority="99"/>
    <w:lsdException w:name="footnote reference" w:qFormat="1"/>
    <w:lsdException w:name="annotation reference" w:uiPriority="99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C10062"/>
    <w:pPr>
      <w:tabs>
        <w:tab w:val="num" w:pos="1080"/>
      </w:tabs>
      <w:suppressAutoHyphens/>
      <w:outlineLvl w:val="1"/>
    </w:pPr>
    <w:rPr>
      <w:spacing w:val="0"/>
      <w:w w:val="100"/>
      <w:kern w:val="0"/>
      <w:lang w:val="fr-CH"/>
    </w:rPr>
  </w:style>
  <w:style w:type="paragraph" w:styleId="Heading3">
    <w:name w:val="heading 3"/>
    <w:basedOn w:val="Normal"/>
    <w:next w:val="Normal"/>
    <w:link w:val="Heading3Char"/>
    <w:qFormat/>
    <w:rsid w:val="00C10062"/>
    <w:pPr>
      <w:tabs>
        <w:tab w:val="num" w:pos="720"/>
      </w:tabs>
      <w:suppressAutoHyphens/>
      <w:ind w:left="720" w:hanging="432"/>
      <w:outlineLvl w:val="2"/>
    </w:pPr>
    <w:rPr>
      <w:spacing w:val="0"/>
      <w:w w:val="100"/>
      <w:kern w:val="0"/>
      <w:lang w:val="fr-CH"/>
    </w:rPr>
  </w:style>
  <w:style w:type="paragraph" w:styleId="Heading4">
    <w:name w:val="heading 4"/>
    <w:basedOn w:val="Normal"/>
    <w:next w:val="Normal"/>
    <w:link w:val="Heading4Char"/>
    <w:qFormat/>
    <w:rsid w:val="00C10062"/>
    <w:pPr>
      <w:tabs>
        <w:tab w:val="num" w:pos="864"/>
      </w:tabs>
      <w:suppressAutoHyphens/>
      <w:ind w:left="864" w:hanging="144"/>
      <w:outlineLvl w:val="3"/>
    </w:pPr>
    <w:rPr>
      <w:spacing w:val="0"/>
      <w:w w:val="100"/>
      <w:kern w:val="0"/>
      <w:lang w:val="fr-CH"/>
    </w:rPr>
  </w:style>
  <w:style w:type="paragraph" w:styleId="Heading5">
    <w:name w:val="heading 5"/>
    <w:basedOn w:val="Normal"/>
    <w:next w:val="Normal"/>
    <w:link w:val="Heading5Char"/>
    <w:qFormat/>
    <w:rsid w:val="00C10062"/>
    <w:pPr>
      <w:tabs>
        <w:tab w:val="num" w:pos="1008"/>
      </w:tabs>
      <w:suppressAutoHyphens/>
      <w:ind w:left="1008" w:hanging="432"/>
      <w:outlineLvl w:val="4"/>
    </w:pPr>
    <w:rPr>
      <w:spacing w:val="0"/>
      <w:w w:val="100"/>
      <w:kern w:val="0"/>
      <w:lang w:val="fr-CH"/>
    </w:rPr>
  </w:style>
  <w:style w:type="paragraph" w:styleId="Heading6">
    <w:name w:val="heading 6"/>
    <w:basedOn w:val="Normal"/>
    <w:next w:val="Normal"/>
    <w:link w:val="Heading6Char"/>
    <w:qFormat/>
    <w:rsid w:val="00C10062"/>
    <w:pPr>
      <w:tabs>
        <w:tab w:val="num" w:pos="1152"/>
      </w:tabs>
      <w:suppressAutoHyphens/>
      <w:ind w:left="1152" w:hanging="432"/>
      <w:outlineLvl w:val="5"/>
    </w:pPr>
    <w:rPr>
      <w:spacing w:val="0"/>
      <w:w w:val="100"/>
      <w:kern w:val="0"/>
      <w:lang w:val="fr-CH"/>
    </w:rPr>
  </w:style>
  <w:style w:type="paragraph" w:styleId="Heading7">
    <w:name w:val="heading 7"/>
    <w:basedOn w:val="Normal"/>
    <w:next w:val="Normal"/>
    <w:link w:val="Heading7Char"/>
    <w:qFormat/>
    <w:rsid w:val="00C10062"/>
    <w:pPr>
      <w:tabs>
        <w:tab w:val="num" w:pos="1296"/>
      </w:tabs>
      <w:suppressAutoHyphens/>
      <w:ind w:left="1296" w:hanging="288"/>
      <w:outlineLvl w:val="6"/>
    </w:pPr>
    <w:rPr>
      <w:spacing w:val="0"/>
      <w:w w:val="100"/>
      <w:kern w:val="0"/>
      <w:lang w:val="fr-CH"/>
    </w:rPr>
  </w:style>
  <w:style w:type="paragraph" w:styleId="Heading8">
    <w:name w:val="heading 8"/>
    <w:basedOn w:val="Normal"/>
    <w:next w:val="Normal"/>
    <w:link w:val="Heading8Char"/>
    <w:qFormat/>
    <w:rsid w:val="00C10062"/>
    <w:pPr>
      <w:tabs>
        <w:tab w:val="num" w:pos="1440"/>
      </w:tabs>
      <w:suppressAutoHyphens/>
      <w:ind w:left="1440" w:hanging="432"/>
      <w:outlineLvl w:val="7"/>
    </w:pPr>
    <w:rPr>
      <w:spacing w:val="0"/>
      <w:w w:val="100"/>
      <w:kern w:val="0"/>
      <w:lang w:val="fr-CH"/>
    </w:rPr>
  </w:style>
  <w:style w:type="paragraph" w:styleId="Heading9">
    <w:name w:val="heading 9"/>
    <w:basedOn w:val="Normal"/>
    <w:next w:val="Normal"/>
    <w:link w:val="Heading9Char"/>
    <w:qFormat/>
    <w:rsid w:val="00C10062"/>
    <w:pPr>
      <w:tabs>
        <w:tab w:val="num" w:pos="1584"/>
      </w:tabs>
      <w:suppressAutoHyphens/>
      <w:ind w:left="1584" w:hanging="144"/>
      <w:outlineLvl w:val="8"/>
    </w:pPr>
    <w:rPr>
      <w:spacing w:val="0"/>
      <w:w w:val="100"/>
      <w:kern w:val="0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uiPriority w:val="99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uiPriority w:val="99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,1_G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,PP"/>
    <w:basedOn w:val="Normal"/>
    <w:link w:val="FootnoteTextChar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,5_G Char,PP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,2_G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1130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300D"/>
    <w:rPr>
      <w:rFonts w:ascii="Tahoma" w:eastAsia="Times New Roman" w:hAnsi="Tahoma" w:cs="Tahoma"/>
      <w:spacing w:val="4"/>
      <w:w w:val="103"/>
      <w:kern w:val="14"/>
      <w:sz w:val="16"/>
      <w:szCs w:val="16"/>
    </w:rPr>
  </w:style>
  <w:style w:type="paragraph" w:customStyle="1" w:styleId="HChG">
    <w:name w:val="_ H _Ch_G"/>
    <w:basedOn w:val="Normal"/>
    <w:next w:val="Normal"/>
    <w:link w:val="HChGChar"/>
    <w:qFormat/>
    <w:rsid w:val="009E1BB1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fr-CH"/>
    </w:rPr>
  </w:style>
  <w:style w:type="paragraph" w:customStyle="1" w:styleId="H4G">
    <w:name w:val="_ H_4_G"/>
    <w:basedOn w:val="Normal"/>
    <w:next w:val="Normal"/>
    <w:rsid w:val="009E1BB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fr-CH"/>
    </w:rPr>
  </w:style>
  <w:style w:type="paragraph" w:customStyle="1" w:styleId="SingleTxtG">
    <w:name w:val="_ Single Txt_G"/>
    <w:basedOn w:val="Normal"/>
    <w:link w:val="SingleTxtGChar"/>
    <w:qFormat/>
    <w:rsid w:val="009E1BB1"/>
    <w:pPr>
      <w:suppressAutoHyphens/>
      <w:spacing w:after="120"/>
      <w:ind w:left="1134" w:right="1134"/>
      <w:jc w:val="both"/>
    </w:pPr>
    <w:rPr>
      <w:spacing w:val="0"/>
      <w:w w:val="100"/>
      <w:kern w:val="0"/>
      <w:lang w:val="fr-CH"/>
    </w:rPr>
  </w:style>
  <w:style w:type="character" w:customStyle="1" w:styleId="SingleTxtGChar">
    <w:name w:val="_ Single Txt_G Char"/>
    <w:link w:val="SingleTxtG"/>
    <w:rsid w:val="009E1BB1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ChGChar">
    <w:name w:val="_ H _Ch_G Char"/>
    <w:link w:val="HChG"/>
    <w:rsid w:val="009E1BB1"/>
    <w:rPr>
      <w:rFonts w:ascii="Times New Roman" w:eastAsia="Times New Roman" w:hAnsi="Times New Roman" w:cs="Times New Roman"/>
      <w:b/>
      <w:sz w:val="28"/>
      <w:szCs w:val="20"/>
      <w:lang w:val="fr-CH"/>
    </w:rPr>
  </w:style>
  <w:style w:type="paragraph" w:customStyle="1" w:styleId="para">
    <w:name w:val="para"/>
    <w:basedOn w:val="Normal"/>
    <w:link w:val="paraChar"/>
    <w:qFormat/>
    <w:rsid w:val="009E1BB1"/>
    <w:pPr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character" w:customStyle="1" w:styleId="paraChar">
    <w:name w:val="para Char"/>
    <w:link w:val="para"/>
    <w:rsid w:val="009E1BB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3Char">
    <w:name w:val="Heading 3 Char"/>
    <w:basedOn w:val="DefaultParagraphFont"/>
    <w:link w:val="Heading3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4Char">
    <w:name w:val="Heading 4 Char"/>
    <w:basedOn w:val="DefaultParagraphFont"/>
    <w:link w:val="Heading4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5Char">
    <w:name w:val="Heading 5 Char"/>
    <w:basedOn w:val="DefaultParagraphFont"/>
    <w:link w:val="Heading5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6Char">
    <w:name w:val="Heading 6 Char"/>
    <w:basedOn w:val="DefaultParagraphFont"/>
    <w:link w:val="Heading6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7Char">
    <w:name w:val="Heading 7 Char"/>
    <w:basedOn w:val="DefaultParagraphFont"/>
    <w:link w:val="Heading7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8Char">
    <w:name w:val="Heading 8 Char"/>
    <w:basedOn w:val="DefaultParagraphFont"/>
    <w:link w:val="Heading8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9Char">
    <w:name w:val="Heading 9 Char"/>
    <w:basedOn w:val="DefaultParagraphFont"/>
    <w:link w:val="Heading9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paragraph" w:customStyle="1" w:styleId="HMG">
    <w:name w:val="_ H __M_G"/>
    <w:basedOn w:val="Normal"/>
    <w:next w:val="Normal"/>
    <w:rsid w:val="00C1006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fr-CH"/>
    </w:rPr>
  </w:style>
  <w:style w:type="paragraph" w:customStyle="1" w:styleId="H1G">
    <w:name w:val="_ H_1_G"/>
    <w:basedOn w:val="Normal"/>
    <w:next w:val="Normal"/>
    <w:link w:val="H1GChar"/>
    <w:rsid w:val="00C1006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fr-CH"/>
    </w:rPr>
  </w:style>
  <w:style w:type="paragraph" w:customStyle="1" w:styleId="H23G">
    <w:name w:val="_ H_2/3_G"/>
    <w:basedOn w:val="Normal"/>
    <w:next w:val="Normal"/>
    <w:rsid w:val="00C1006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fr-CH"/>
    </w:rPr>
  </w:style>
  <w:style w:type="paragraph" w:customStyle="1" w:styleId="H56G">
    <w:name w:val="_ H_5/6_G"/>
    <w:basedOn w:val="Normal"/>
    <w:next w:val="Normal"/>
    <w:link w:val="H56GChar"/>
    <w:rsid w:val="00C1006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fr-CH"/>
    </w:rPr>
  </w:style>
  <w:style w:type="paragraph" w:customStyle="1" w:styleId="SLG">
    <w:name w:val="__S_L_G"/>
    <w:basedOn w:val="Normal"/>
    <w:next w:val="Normal"/>
    <w:rsid w:val="00C10062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fr-CH"/>
    </w:rPr>
  </w:style>
  <w:style w:type="paragraph" w:customStyle="1" w:styleId="SMG">
    <w:name w:val="__S_M_G"/>
    <w:basedOn w:val="Normal"/>
    <w:next w:val="Normal"/>
    <w:rsid w:val="00C10062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fr-CH"/>
    </w:rPr>
  </w:style>
  <w:style w:type="paragraph" w:customStyle="1" w:styleId="SSG">
    <w:name w:val="__S_S_G"/>
    <w:basedOn w:val="Normal"/>
    <w:next w:val="Normal"/>
    <w:rsid w:val="00C10062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fr-CH"/>
    </w:rPr>
  </w:style>
  <w:style w:type="paragraph" w:customStyle="1" w:styleId="XLargeG">
    <w:name w:val="__XLarge_G"/>
    <w:basedOn w:val="Normal"/>
    <w:next w:val="Normal"/>
    <w:rsid w:val="00C10062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fr-CH"/>
    </w:rPr>
  </w:style>
  <w:style w:type="paragraph" w:customStyle="1" w:styleId="Bullet1G">
    <w:name w:val="_Bullet 1_G"/>
    <w:basedOn w:val="Normal"/>
    <w:rsid w:val="00C10062"/>
    <w:pPr>
      <w:numPr>
        <w:numId w:val="4"/>
      </w:numPr>
      <w:suppressAutoHyphens/>
      <w:spacing w:after="120"/>
      <w:ind w:right="1134"/>
      <w:jc w:val="both"/>
    </w:pPr>
    <w:rPr>
      <w:spacing w:val="0"/>
      <w:w w:val="100"/>
      <w:kern w:val="0"/>
      <w:lang w:val="fr-CH"/>
    </w:rPr>
  </w:style>
  <w:style w:type="paragraph" w:customStyle="1" w:styleId="Bullet2G">
    <w:name w:val="_Bullet 2_G"/>
    <w:basedOn w:val="Normal"/>
    <w:rsid w:val="00C10062"/>
    <w:pPr>
      <w:numPr>
        <w:numId w:val="5"/>
      </w:numPr>
      <w:suppressAutoHyphens/>
      <w:spacing w:after="120"/>
      <w:ind w:right="1134"/>
      <w:jc w:val="both"/>
    </w:pPr>
    <w:rPr>
      <w:spacing w:val="0"/>
      <w:w w:val="100"/>
      <w:kern w:val="0"/>
      <w:lang w:val="fr-CH"/>
    </w:rPr>
  </w:style>
  <w:style w:type="character" w:styleId="CommentReference">
    <w:name w:val="annotation reference"/>
    <w:uiPriority w:val="99"/>
    <w:rsid w:val="00C10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10062"/>
    <w:pPr>
      <w:suppressAutoHyphens/>
    </w:pPr>
    <w:rPr>
      <w:spacing w:val="0"/>
      <w:w w:val="100"/>
      <w:kern w:val="0"/>
      <w:lang w:val="fr-CH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paragraph" w:styleId="CommentSubject">
    <w:name w:val="annotation subject"/>
    <w:basedOn w:val="CommentText"/>
    <w:next w:val="CommentText"/>
    <w:link w:val="CommentSubjectChar"/>
    <w:rsid w:val="00C10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10062"/>
    <w:rPr>
      <w:rFonts w:ascii="Times New Roman" w:eastAsia="Times New Roman" w:hAnsi="Times New Roman" w:cs="Times New Roman"/>
      <w:b/>
      <w:bCs/>
      <w:sz w:val="20"/>
      <w:szCs w:val="20"/>
      <w:lang w:val="fr-CH"/>
    </w:rPr>
  </w:style>
  <w:style w:type="paragraph" w:customStyle="1" w:styleId="a">
    <w:name w:val="Содержимое таблицы"/>
    <w:basedOn w:val="BodyText"/>
    <w:rsid w:val="00C10062"/>
    <w:pPr>
      <w:suppressLineNumbers/>
      <w:spacing w:line="240" w:lineRule="auto"/>
    </w:pPr>
    <w:rPr>
      <w:sz w:val="24"/>
      <w:szCs w:val="24"/>
      <w:lang w:val="ru-RU" w:eastAsia="ar-SA"/>
    </w:rPr>
  </w:style>
  <w:style w:type="paragraph" w:styleId="BodyText">
    <w:name w:val="Body Text"/>
    <w:basedOn w:val="Normal"/>
    <w:link w:val="BodyTextChar"/>
    <w:rsid w:val="00C10062"/>
    <w:pPr>
      <w:suppressAutoHyphens/>
      <w:spacing w:after="120"/>
    </w:pPr>
    <w:rPr>
      <w:spacing w:val="0"/>
      <w:w w:val="100"/>
      <w:kern w:val="0"/>
      <w:lang w:val="fr-CH"/>
    </w:rPr>
  </w:style>
  <w:style w:type="character" w:customStyle="1" w:styleId="BodyTextChar">
    <w:name w:val="Body Text Char"/>
    <w:basedOn w:val="DefaultParagraphFont"/>
    <w:link w:val="BodyText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paragraph" w:customStyle="1" w:styleId="Default">
    <w:name w:val="Default"/>
    <w:rsid w:val="00C1006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styleId="BodyTextIndent2">
    <w:name w:val="Body Text Indent 2"/>
    <w:basedOn w:val="Normal"/>
    <w:link w:val="BodyTextIndent2Char"/>
    <w:rsid w:val="00C10062"/>
    <w:pPr>
      <w:spacing w:after="120" w:line="480" w:lineRule="auto"/>
      <w:ind w:left="283"/>
    </w:pPr>
    <w:rPr>
      <w:spacing w:val="0"/>
      <w:w w:val="100"/>
      <w:kern w:val="0"/>
      <w:sz w:val="24"/>
      <w:szCs w:val="24"/>
      <w:lang w:val="fr-FR" w:eastAsia="fr-FR"/>
    </w:rPr>
  </w:style>
  <w:style w:type="character" w:customStyle="1" w:styleId="BodyTextIndent2Char">
    <w:name w:val="Body Text Indent 2 Char"/>
    <w:basedOn w:val="DefaultParagraphFont"/>
    <w:link w:val="BodyTextIndent2"/>
    <w:rsid w:val="00C10062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BodyTextIndent">
    <w:name w:val="Body Text Indent"/>
    <w:basedOn w:val="Normal"/>
    <w:link w:val="BodyTextIndentChar"/>
    <w:rsid w:val="00C10062"/>
    <w:pPr>
      <w:suppressAutoHyphens/>
      <w:spacing w:after="120"/>
      <w:ind w:left="283"/>
    </w:pPr>
    <w:rPr>
      <w:spacing w:val="0"/>
      <w:w w:val="100"/>
      <w:kern w:val="0"/>
      <w:lang w:val="fr-CH"/>
    </w:rPr>
  </w:style>
  <w:style w:type="character" w:customStyle="1" w:styleId="BodyTextIndentChar">
    <w:name w:val="Body Text Indent Char"/>
    <w:basedOn w:val="DefaultParagraphFont"/>
    <w:link w:val="BodyTextIndent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WW8Num2z0">
    <w:name w:val="WW8Num2z0"/>
    <w:rsid w:val="00C10062"/>
    <w:rPr>
      <w:rFonts w:ascii="Symbol" w:hAnsi="Symbol"/>
    </w:rPr>
  </w:style>
  <w:style w:type="character" w:customStyle="1" w:styleId="H56GChar">
    <w:name w:val="_ H_5/6_G Char"/>
    <w:link w:val="H56G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1GChar">
    <w:name w:val="_ H_1_G Char"/>
    <w:link w:val="H1G"/>
    <w:rsid w:val="00C10062"/>
    <w:rPr>
      <w:rFonts w:ascii="Times New Roman" w:eastAsia="Times New Roman" w:hAnsi="Times New Roman" w:cs="Times New Roman"/>
      <w:b/>
      <w:sz w:val="24"/>
      <w:szCs w:val="20"/>
      <w:lang w:val="fr-CH"/>
    </w:rPr>
  </w:style>
  <w:style w:type="paragraph" w:customStyle="1" w:styleId="CM1">
    <w:name w:val="CM1"/>
    <w:basedOn w:val="Default"/>
    <w:next w:val="Default"/>
    <w:uiPriority w:val="99"/>
    <w:rsid w:val="00C10062"/>
    <w:rPr>
      <w:rFonts w:ascii="EUAlbertina" w:hAnsi="EUAlbertina"/>
      <w:color w:val="auto"/>
      <w:lang w:val="de-DE" w:eastAsia="de-DE"/>
    </w:rPr>
  </w:style>
  <w:style w:type="paragraph" w:customStyle="1" w:styleId="CM3">
    <w:name w:val="CM3"/>
    <w:basedOn w:val="Default"/>
    <w:next w:val="Default"/>
    <w:uiPriority w:val="99"/>
    <w:rsid w:val="00C10062"/>
    <w:rPr>
      <w:rFonts w:ascii="EUAlbertina" w:hAnsi="EUAlbertina"/>
      <w:color w:val="auto"/>
      <w:lang w:val="de-DE" w:eastAsia="de-DE"/>
    </w:rPr>
  </w:style>
  <w:style w:type="paragraph" w:styleId="NormalWeb">
    <w:name w:val="Normal (Web)"/>
    <w:basedOn w:val="Normal"/>
    <w:link w:val="NormalWebChar"/>
    <w:unhideWhenUsed/>
    <w:rsid w:val="00C10062"/>
    <w:pP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  <w:lang w:val="en-GB" w:eastAsia="en-GB"/>
    </w:rPr>
  </w:style>
  <w:style w:type="character" w:styleId="Hyperlink">
    <w:name w:val="Hyperlink"/>
    <w:rsid w:val="00C10062"/>
    <w:rPr>
      <w:color w:val="0000FF"/>
      <w:u w:val="single"/>
    </w:rPr>
  </w:style>
  <w:style w:type="character" w:customStyle="1" w:styleId="Document4">
    <w:name w:val="Document 4"/>
    <w:rsid w:val="00C10062"/>
    <w:rPr>
      <w:b/>
      <w:bCs/>
      <w:i/>
      <w:iCs/>
      <w:sz w:val="22"/>
      <w:szCs w:val="22"/>
    </w:rPr>
  </w:style>
  <w:style w:type="paragraph" w:customStyle="1" w:styleId="ManualNumPar1">
    <w:name w:val="Manual NumPar 1"/>
    <w:basedOn w:val="Normal"/>
    <w:next w:val="Normal"/>
    <w:rsid w:val="00C10062"/>
    <w:pPr>
      <w:spacing w:before="120" w:after="120" w:line="240" w:lineRule="auto"/>
      <w:ind w:left="851" w:hanging="851"/>
      <w:jc w:val="both"/>
    </w:pPr>
    <w:rPr>
      <w:spacing w:val="0"/>
      <w:w w:val="100"/>
      <w:kern w:val="0"/>
      <w:sz w:val="24"/>
      <w:lang w:val="en-GB" w:eastAsia="ja-JP"/>
    </w:rPr>
  </w:style>
  <w:style w:type="paragraph" w:customStyle="1" w:styleId="Text1">
    <w:name w:val="Text 1"/>
    <w:basedOn w:val="Normal"/>
    <w:rsid w:val="00C10062"/>
    <w:pPr>
      <w:spacing w:before="120" w:after="120" w:line="240" w:lineRule="auto"/>
      <w:ind w:left="851"/>
      <w:jc w:val="both"/>
    </w:pPr>
    <w:rPr>
      <w:spacing w:val="0"/>
      <w:w w:val="100"/>
      <w:kern w:val="0"/>
      <w:sz w:val="24"/>
      <w:lang w:val="en-GB" w:eastAsia="ja-JP"/>
    </w:rPr>
  </w:style>
  <w:style w:type="paragraph" w:styleId="ListParagraph">
    <w:name w:val="List Paragraph"/>
    <w:basedOn w:val="Normal"/>
    <w:uiPriority w:val="34"/>
    <w:qFormat/>
    <w:rsid w:val="00C10062"/>
    <w:pPr>
      <w:suppressAutoHyphens/>
      <w:ind w:left="720"/>
      <w:contextualSpacing/>
    </w:pPr>
    <w:rPr>
      <w:spacing w:val="0"/>
      <w:w w:val="100"/>
      <w:kern w:val="0"/>
      <w:lang w:val="fr-CH"/>
    </w:rPr>
  </w:style>
  <w:style w:type="paragraph" w:styleId="NoSpacing">
    <w:name w:val="No Spacing"/>
    <w:uiPriority w:val="1"/>
    <w:qFormat/>
    <w:rsid w:val="00C10062"/>
    <w:rPr>
      <w:rFonts w:ascii="Calibri" w:eastAsia="Calibri" w:hAnsi="Calibri" w:cs="Times New Roman"/>
      <w:lang w:val="de-DE"/>
    </w:rPr>
  </w:style>
  <w:style w:type="paragraph" w:customStyle="1" w:styleId="a0">
    <w:name w:val="a)"/>
    <w:basedOn w:val="SingleTxtG"/>
    <w:rsid w:val="00C10062"/>
    <w:pPr>
      <w:ind w:left="2835" w:hanging="567"/>
    </w:pPr>
    <w:rPr>
      <w:lang w:val="en-GB"/>
    </w:rPr>
  </w:style>
  <w:style w:type="paragraph" w:customStyle="1" w:styleId="TxBrp5">
    <w:name w:val="TxBr_p5"/>
    <w:basedOn w:val="Normal"/>
    <w:rsid w:val="00C10062"/>
    <w:pPr>
      <w:tabs>
        <w:tab w:val="left" w:pos="4688"/>
      </w:tabs>
      <w:autoSpaceDE w:val="0"/>
      <w:autoSpaceDN w:val="0"/>
      <w:adjustRightInd w:val="0"/>
      <w:ind w:left="568"/>
    </w:pPr>
    <w:rPr>
      <w:spacing w:val="0"/>
      <w:w w:val="100"/>
      <w:kern w:val="0"/>
      <w:szCs w:val="24"/>
      <w:lang w:val="en-US" w:eastAsia="de-DE"/>
    </w:rPr>
  </w:style>
  <w:style w:type="paragraph" w:styleId="E-mailSignature">
    <w:name w:val="E-mail Signature"/>
    <w:basedOn w:val="Normal"/>
    <w:link w:val="E-mailSignatureChar"/>
    <w:rsid w:val="00C10062"/>
    <w:pPr>
      <w:suppressAutoHyphens/>
    </w:pPr>
    <w:rPr>
      <w:spacing w:val="0"/>
      <w:w w:val="100"/>
      <w:kern w:val="0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">
    <w:name w:val="List"/>
    <w:basedOn w:val="Normal"/>
    <w:rsid w:val="00C10062"/>
    <w:pPr>
      <w:suppressAutoHyphens/>
      <w:ind w:left="283" w:hanging="283"/>
    </w:pPr>
    <w:rPr>
      <w:spacing w:val="0"/>
      <w:w w:val="100"/>
      <w:kern w:val="0"/>
      <w:lang w:val="en-GB"/>
    </w:rPr>
  </w:style>
  <w:style w:type="paragraph" w:styleId="PlainText">
    <w:name w:val="Plain Text"/>
    <w:basedOn w:val="Normal"/>
    <w:link w:val="PlainTextChar"/>
    <w:rsid w:val="00C10062"/>
    <w:pPr>
      <w:suppressAutoHyphens/>
    </w:pPr>
    <w:rPr>
      <w:rFonts w:cs="Courier New"/>
      <w:spacing w:val="0"/>
      <w:w w:val="100"/>
      <w:kern w:val="0"/>
      <w:lang w:val="en-GB"/>
    </w:rPr>
  </w:style>
  <w:style w:type="character" w:customStyle="1" w:styleId="PlainTextChar">
    <w:name w:val="Plain Text Char"/>
    <w:basedOn w:val="DefaultParagraphFont"/>
    <w:link w:val="PlainText"/>
    <w:rsid w:val="00C10062"/>
    <w:rPr>
      <w:rFonts w:ascii="Times New Roman" w:eastAsia="Times New Roman" w:hAnsi="Times New Roman" w:cs="Courier New"/>
      <w:sz w:val="20"/>
      <w:szCs w:val="20"/>
      <w:lang w:val="en-GB"/>
    </w:rPr>
  </w:style>
  <w:style w:type="paragraph" w:styleId="BlockText">
    <w:name w:val="Block Text"/>
    <w:basedOn w:val="Normal"/>
    <w:rsid w:val="00C10062"/>
    <w:pPr>
      <w:suppressAutoHyphens/>
      <w:ind w:left="1440" w:right="1440"/>
    </w:pPr>
    <w:rPr>
      <w:spacing w:val="0"/>
      <w:w w:val="100"/>
      <w:kern w:val="0"/>
      <w:lang w:val="en-GB"/>
    </w:rPr>
  </w:style>
  <w:style w:type="character" w:styleId="LineNumber">
    <w:name w:val="line number"/>
    <w:rsid w:val="00C10062"/>
    <w:rPr>
      <w:sz w:val="14"/>
    </w:rPr>
  </w:style>
  <w:style w:type="numbering" w:styleId="111111">
    <w:name w:val="Outline List 2"/>
    <w:basedOn w:val="NoList"/>
    <w:rsid w:val="00C10062"/>
    <w:pPr>
      <w:numPr>
        <w:numId w:val="6"/>
      </w:numPr>
    </w:pPr>
  </w:style>
  <w:style w:type="numbering" w:styleId="1ai">
    <w:name w:val="Outline List 1"/>
    <w:basedOn w:val="NoList"/>
    <w:rsid w:val="00C10062"/>
    <w:pPr>
      <w:numPr>
        <w:numId w:val="7"/>
      </w:numPr>
    </w:pPr>
  </w:style>
  <w:style w:type="numbering" w:styleId="ArticleSection">
    <w:name w:val="Outline List 3"/>
    <w:basedOn w:val="NoList"/>
    <w:rsid w:val="00C10062"/>
    <w:pPr>
      <w:numPr>
        <w:numId w:val="8"/>
      </w:numPr>
    </w:pPr>
  </w:style>
  <w:style w:type="paragraph" w:styleId="BodyText2">
    <w:name w:val="Body Text 2"/>
    <w:basedOn w:val="Normal"/>
    <w:link w:val="BodyText2Char"/>
    <w:rsid w:val="00C10062"/>
    <w:pPr>
      <w:suppressAutoHyphens/>
      <w:spacing w:after="120" w:line="480" w:lineRule="auto"/>
    </w:pPr>
    <w:rPr>
      <w:spacing w:val="0"/>
      <w:w w:val="100"/>
      <w:kern w:val="0"/>
      <w:lang w:val="en-GB"/>
    </w:rPr>
  </w:style>
  <w:style w:type="character" w:customStyle="1" w:styleId="BodyText2Char">
    <w:name w:val="Body Text 2 Char"/>
    <w:basedOn w:val="DefaultParagraphFont"/>
    <w:link w:val="BodyText2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rsid w:val="00C10062"/>
    <w:pPr>
      <w:suppressAutoHyphens/>
      <w:spacing w:after="120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C1006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rsid w:val="00C10062"/>
    <w:pPr>
      <w:ind w:firstLine="210"/>
    </w:pPr>
    <w:rPr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FirstIndent2">
    <w:name w:val="Body Text First Indent 2"/>
    <w:basedOn w:val="BodyTextIndent"/>
    <w:link w:val="BodyTextFirstIndent2Char"/>
    <w:rsid w:val="00C10062"/>
    <w:pPr>
      <w:ind w:firstLine="210"/>
    </w:pPr>
    <w:rPr>
      <w:lang w:val="en-GB"/>
    </w:rPr>
  </w:style>
  <w:style w:type="character" w:customStyle="1" w:styleId="BodyTextFirstIndent2Char">
    <w:name w:val="Body Text First Indent 2 Char"/>
    <w:basedOn w:val="BodyTextIndentChar"/>
    <w:link w:val="BodyTextFirstIndent2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rsid w:val="00C10062"/>
    <w:pPr>
      <w:suppressAutoHyphens/>
      <w:spacing w:after="120"/>
      <w:ind w:left="283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C1006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rsid w:val="00C10062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ClosingChar">
    <w:name w:val="Closing Char"/>
    <w:basedOn w:val="DefaultParagraphFont"/>
    <w:link w:val="Closing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rsid w:val="00C10062"/>
    <w:pPr>
      <w:suppressAutoHyphens/>
    </w:pPr>
    <w:rPr>
      <w:spacing w:val="0"/>
      <w:w w:val="100"/>
      <w:kern w:val="0"/>
      <w:lang w:val="en-GB"/>
    </w:rPr>
  </w:style>
  <w:style w:type="character" w:customStyle="1" w:styleId="DateChar">
    <w:name w:val="Date Char"/>
    <w:basedOn w:val="DefaultParagraphFont"/>
    <w:link w:val="Date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mphasis">
    <w:name w:val="Emphasis"/>
    <w:qFormat/>
    <w:rsid w:val="00C10062"/>
    <w:rPr>
      <w:i/>
      <w:iCs/>
    </w:rPr>
  </w:style>
  <w:style w:type="paragraph" w:styleId="EnvelopeReturn">
    <w:name w:val="envelope return"/>
    <w:basedOn w:val="Normal"/>
    <w:rsid w:val="00C10062"/>
    <w:pPr>
      <w:suppressAutoHyphens/>
    </w:pPr>
    <w:rPr>
      <w:rFonts w:ascii="Arial" w:hAnsi="Arial" w:cs="Arial"/>
      <w:spacing w:val="0"/>
      <w:w w:val="100"/>
      <w:kern w:val="0"/>
      <w:lang w:val="en-GB"/>
    </w:rPr>
  </w:style>
  <w:style w:type="character" w:styleId="FollowedHyperlink">
    <w:name w:val="FollowedHyperlink"/>
    <w:rsid w:val="00C10062"/>
    <w:rPr>
      <w:color w:val="auto"/>
      <w:u w:val="none"/>
    </w:rPr>
  </w:style>
  <w:style w:type="character" w:styleId="HTMLAcronym">
    <w:name w:val="HTML Acronym"/>
    <w:rsid w:val="00C10062"/>
  </w:style>
  <w:style w:type="paragraph" w:styleId="HTMLAddress">
    <w:name w:val="HTML Address"/>
    <w:basedOn w:val="Normal"/>
    <w:link w:val="HTMLAddressChar"/>
    <w:rsid w:val="00C10062"/>
    <w:pPr>
      <w:suppressAutoHyphens/>
    </w:pPr>
    <w:rPr>
      <w:i/>
      <w:iCs/>
      <w:spacing w:val="0"/>
      <w:w w:val="100"/>
      <w:kern w:val="0"/>
      <w:lang w:val="en-GB"/>
    </w:rPr>
  </w:style>
  <w:style w:type="character" w:customStyle="1" w:styleId="HTMLAddressChar">
    <w:name w:val="HTML Address Char"/>
    <w:basedOn w:val="DefaultParagraphFont"/>
    <w:link w:val="HTMLAddress"/>
    <w:rsid w:val="00C10062"/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character" w:styleId="HTMLCite">
    <w:name w:val="HTML Cite"/>
    <w:rsid w:val="00C10062"/>
    <w:rPr>
      <w:i/>
      <w:iCs/>
    </w:rPr>
  </w:style>
  <w:style w:type="character" w:styleId="HTMLCode">
    <w:name w:val="HTML Code"/>
    <w:rsid w:val="00C10062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C10062"/>
    <w:rPr>
      <w:i/>
      <w:iCs/>
    </w:rPr>
  </w:style>
  <w:style w:type="character" w:styleId="HTMLKeyboard">
    <w:name w:val="HTML Keyboard"/>
    <w:rsid w:val="00C10062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C10062"/>
    <w:pPr>
      <w:suppressAutoHyphens/>
    </w:pPr>
    <w:rPr>
      <w:rFonts w:ascii="Courier New" w:hAnsi="Courier New" w:cs="Courier New"/>
      <w:spacing w:val="0"/>
      <w:w w:val="100"/>
      <w:kern w:val="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C10062"/>
    <w:rPr>
      <w:rFonts w:ascii="Courier New" w:eastAsia="Times New Roman" w:hAnsi="Courier New" w:cs="Courier New"/>
      <w:sz w:val="20"/>
      <w:szCs w:val="20"/>
      <w:lang w:val="en-GB"/>
    </w:rPr>
  </w:style>
  <w:style w:type="character" w:styleId="HTMLSample">
    <w:name w:val="HTML Sample"/>
    <w:rsid w:val="00C10062"/>
    <w:rPr>
      <w:rFonts w:ascii="Courier New" w:hAnsi="Courier New" w:cs="Courier New"/>
    </w:rPr>
  </w:style>
  <w:style w:type="character" w:styleId="HTMLTypewriter">
    <w:name w:val="HTML Typewriter"/>
    <w:rsid w:val="00C10062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C10062"/>
    <w:rPr>
      <w:i/>
      <w:iCs/>
    </w:rPr>
  </w:style>
  <w:style w:type="paragraph" w:styleId="List2">
    <w:name w:val="List 2"/>
    <w:basedOn w:val="Normal"/>
    <w:rsid w:val="00C10062"/>
    <w:pPr>
      <w:suppressAutoHyphens/>
      <w:ind w:left="566" w:hanging="283"/>
    </w:pPr>
    <w:rPr>
      <w:spacing w:val="0"/>
      <w:w w:val="100"/>
      <w:kern w:val="0"/>
      <w:lang w:val="en-GB"/>
    </w:rPr>
  </w:style>
  <w:style w:type="paragraph" w:styleId="List3">
    <w:name w:val="List 3"/>
    <w:basedOn w:val="Normal"/>
    <w:rsid w:val="00C10062"/>
    <w:pPr>
      <w:suppressAutoHyphens/>
      <w:ind w:left="849" w:hanging="283"/>
    </w:pPr>
    <w:rPr>
      <w:spacing w:val="0"/>
      <w:w w:val="100"/>
      <w:kern w:val="0"/>
      <w:lang w:val="en-GB"/>
    </w:rPr>
  </w:style>
  <w:style w:type="paragraph" w:styleId="List4">
    <w:name w:val="List 4"/>
    <w:basedOn w:val="Normal"/>
    <w:rsid w:val="00C10062"/>
    <w:pPr>
      <w:suppressAutoHyphens/>
      <w:ind w:left="1132" w:hanging="283"/>
    </w:pPr>
    <w:rPr>
      <w:spacing w:val="0"/>
      <w:w w:val="100"/>
      <w:kern w:val="0"/>
      <w:lang w:val="en-GB"/>
    </w:rPr>
  </w:style>
  <w:style w:type="paragraph" w:styleId="List5">
    <w:name w:val="List 5"/>
    <w:basedOn w:val="Normal"/>
    <w:rsid w:val="00C10062"/>
    <w:pPr>
      <w:suppressAutoHyphens/>
      <w:ind w:left="1415" w:hanging="283"/>
    </w:pPr>
    <w:rPr>
      <w:spacing w:val="0"/>
      <w:w w:val="100"/>
      <w:kern w:val="0"/>
      <w:lang w:val="en-GB"/>
    </w:rPr>
  </w:style>
  <w:style w:type="paragraph" w:styleId="ListBullet">
    <w:name w:val="List Bullet"/>
    <w:basedOn w:val="Normal"/>
    <w:rsid w:val="00C10062"/>
    <w:pPr>
      <w:tabs>
        <w:tab w:val="num" w:pos="360"/>
      </w:tabs>
      <w:suppressAutoHyphens/>
      <w:ind w:left="360" w:hanging="360"/>
    </w:pPr>
    <w:rPr>
      <w:spacing w:val="0"/>
      <w:w w:val="100"/>
      <w:kern w:val="0"/>
      <w:lang w:val="en-GB"/>
    </w:rPr>
  </w:style>
  <w:style w:type="paragraph" w:styleId="ListBullet2">
    <w:name w:val="List Bullet 2"/>
    <w:basedOn w:val="Normal"/>
    <w:rsid w:val="00C10062"/>
    <w:pPr>
      <w:tabs>
        <w:tab w:val="num" w:pos="643"/>
      </w:tabs>
      <w:suppressAutoHyphens/>
      <w:ind w:left="643" w:hanging="360"/>
    </w:pPr>
    <w:rPr>
      <w:spacing w:val="0"/>
      <w:w w:val="100"/>
      <w:kern w:val="0"/>
      <w:lang w:val="en-GB"/>
    </w:rPr>
  </w:style>
  <w:style w:type="paragraph" w:styleId="ListBullet3">
    <w:name w:val="List Bullet 3"/>
    <w:basedOn w:val="Normal"/>
    <w:rsid w:val="00C10062"/>
    <w:pPr>
      <w:tabs>
        <w:tab w:val="num" w:pos="926"/>
      </w:tabs>
      <w:suppressAutoHyphens/>
      <w:ind w:left="926" w:hanging="360"/>
    </w:pPr>
    <w:rPr>
      <w:spacing w:val="0"/>
      <w:w w:val="100"/>
      <w:kern w:val="0"/>
      <w:lang w:val="en-GB"/>
    </w:rPr>
  </w:style>
  <w:style w:type="paragraph" w:styleId="ListBullet4">
    <w:name w:val="List Bullet 4"/>
    <w:basedOn w:val="Normal"/>
    <w:rsid w:val="00C10062"/>
    <w:pPr>
      <w:tabs>
        <w:tab w:val="num" w:pos="1209"/>
      </w:tabs>
      <w:suppressAutoHyphens/>
      <w:ind w:left="1209" w:hanging="360"/>
    </w:pPr>
    <w:rPr>
      <w:spacing w:val="0"/>
      <w:w w:val="100"/>
      <w:kern w:val="0"/>
      <w:lang w:val="en-GB"/>
    </w:rPr>
  </w:style>
  <w:style w:type="paragraph" w:styleId="ListBullet5">
    <w:name w:val="List Bullet 5"/>
    <w:basedOn w:val="Normal"/>
    <w:rsid w:val="00C10062"/>
    <w:pPr>
      <w:tabs>
        <w:tab w:val="num" w:pos="1492"/>
      </w:tabs>
      <w:suppressAutoHyphens/>
      <w:ind w:left="1492" w:hanging="360"/>
    </w:pPr>
    <w:rPr>
      <w:spacing w:val="0"/>
      <w:w w:val="100"/>
      <w:kern w:val="0"/>
      <w:lang w:val="en-GB"/>
    </w:rPr>
  </w:style>
  <w:style w:type="paragraph" w:styleId="ListContinue">
    <w:name w:val="List Continue"/>
    <w:basedOn w:val="Normal"/>
    <w:rsid w:val="00C10062"/>
    <w:pPr>
      <w:suppressAutoHyphens/>
      <w:spacing w:after="120"/>
      <w:ind w:left="283"/>
    </w:pPr>
    <w:rPr>
      <w:spacing w:val="0"/>
      <w:w w:val="100"/>
      <w:kern w:val="0"/>
      <w:lang w:val="en-GB"/>
    </w:rPr>
  </w:style>
  <w:style w:type="paragraph" w:styleId="ListContinue2">
    <w:name w:val="List Continue 2"/>
    <w:basedOn w:val="Normal"/>
    <w:rsid w:val="00C10062"/>
    <w:pPr>
      <w:suppressAutoHyphens/>
      <w:spacing w:after="120"/>
      <w:ind w:left="566"/>
    </w:pPr>
    <w:rPr>
      <w:spacing w:val="0"/>
      <w:w w:val="100"/>
      <w:kern w:val="0"/>
      <w:lang w:val="en-GB"/>
    </w:rPr>
  </w:style>
  <w:style w:type="paragraph" w:styleId="ListContinue3">
    <w:name w:val="List Continue 3"/>
    <w:basedOn w:val="Normal"/>
    <w:rsid w:val="00C10062"/>
    <w:pPr>
      <w:suppressAutoHyphens/>
      <w:spacing w:after="120"/>
      <w:ind w:left="849"/>
    </w:pPr>
    <w:rPr>
      <w:spacing w:val="0"/>
      <w:w w:val="100"/>
      <w:kern w:val="0"/>
      <w:lang w:val="en-GB"/>
    </w:rPr>
  </w:style>
  <w:style w:type="paragraph" w:styleId="ListContinue4">
    <w:name w:val="List Continue 4"/>
    <w:basedOn w:val="Normal"/>
    <w:rsid w:val="00C10062"/>
    <w:pPr>
      <w:suppressAutoHyphens/>
      <w:spacing w:after="120"/>
      <w:ind w:left="1132"/>
    </w:pPr>
    <w:rPr>
      <w:spacing w:val="0"/>
      <w:w w:val="100"/>
      <w:kern w:val="0"/>
      <w:lang w:val="en-GB"/>
    </w:rPr>
  </w:style>
  <w:style w:type="paragraph" w:styleId="ListContinue5">
    <w:name w:val="List Continue 5"/>
    <w:basedOn w:val="Normal"/>
    <w:rsid w:val="00C10062"/>
    <w:pPr>
      <w:suppressAutoHyphens/>
      <w:spacing w:after="120"/>
      <w:ind w:left="1415"/>
    </w:pPr>
    <w:rPr>
      <w:spacing w:val="0"/>
      <w:w w:val="100"/>
      <w:kern w:val="0"/>
      <w:lang w:val="en-GB"/>
    </w:rPr>
  </w:style>
  <w:style w:type="paragraph" w:styleId="ListNumber">
    <w:name w:val="List Number"/>
    <w:basedOn w:val="Normal"/>
    <w:rsid w:val="00C10062"/>
    <w:pPr>
      <w:tabs>
        <w:tab w:val="num" w:pos="360"/>
      </w:tabs>
      <w:suppressAutoHyphens/>
      <w:ind w:left="360" w:hanging="360"/>
    </w:pPr>
    <w:rPr>
      <w:spacing w:val="0"/>
      <w:w w:val="100"/>
      <w:kern w:val="0"/>
      <w:lang w:val="en-GB"/>
    </w:rPr>
  </w:style>
  <w:style w:type="paragraph" w:styleId="ListNumber2">
    <w:name w:val="List Number 2"/>
    <w:basedOn w:val="Normal"/>
    <w:rsid w:val="00C10062"/>
    <w:pPr>
      <w:tabs>
        <w:tab w:val="num" w:pos="643"/>
      </w:tabs>
      <w:suppressAutoHyphens/>
      <w:ind w:left="643" w:hanging="360"/>
    </w:pPr>
    <w:rPr>
      <w:spacing w:val="0"/>
      <w:w w:val="100"/>
      <w:kern w:val="0"/>
      <w:lang w:val="en-GB"/>
    </w:rPr>
  </w:style>
  <w:style w:type="paragraph" w:styleId="ListNumber3">
    <w:name w:val="List Number 3"/>
    <w:basedOn w:val="Normal"/>
    <w:rsid w:val="00C10062"/>
    <w:pPr>
      <w:tabs>
        <w:tab w:val="num" w:pos="926"/>
      </w:tabs>
      <w:suppressAutoHyphens/>
      <w:ind w:left="926" w:hanging="360"/>
    </w:pPr>
    <w:rPr>
      <w:spacing w:val="0"/>
      <w:w w:val="100"/>
      <w:kern w:val="0"/>
      <w:lang w:val="en-GB"/>
    </w:rPr>
  </w:style>
  <w:style w:type="paragraph" w:styleId="ListNumber4">
    <w:name w:val="List Number 4"/>
    <w:basedOn w:val="Normal"/>
    <w:rsid w:val="00C10062"/>
    <w:pPr>
      <w:tabs>
        <w:tab w:val="num" w:pos="1209"/>
      </w:tabs>
      <w:suppressAutoHyphens/>
      <w:ind w:left="1209" w:hanging="360"/>
    </w:pPr>
    <w:rPr>
      <w:spacing w:val="0"/>
      <w:w w:val="100"/>
      <w:kern w:val="0"/>
      <w:lang w:val="en-GB"/>
    </w:rPr>
  </w:style>
  <w:style w:type="paragraph" w:styleId="ListNumber5">
    <w:name w:val="List Number 5"/>
    <w:basedOn w:val="Normal"/>
    <w:rsid w:val="00C10062"/>
    <w:pPr>
      <w:tabs>
        <w:tab w:val="num" w:pos="1492"/>
      </w:tabs>
      <w:suppressAutoHyphens/>
      <w:ind w:left="1492" w:hanging="360"/>
    </w:pPr>
    <w:rPr>
      <w:spacing w:val="0"/>
      <w:w w:val="100"/>
      <w:kern w:val="0"/>
      <w:lang w:val="en-GB"/>
    </w:rPr>
  </w:style>
  <w:style w:type="paragraph" w:styleId="MessageHeader">
    <w:name w:val="Message Header"/>
    <w:basedOn w:val="Normal"/>
    <w:link w:val="MessageHeaderChar"/>
    <w:rsid w:val="00C100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rsid w:val="00C10062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rmalIndent">
    <w:name w:val="Normal Indent"/>
    <w:basedOn w:val="Normal"/>
    <w:rsid w:val="00C10062"/>
    <w:pPr>
      <w:suppressAutoHyphens/>
      <w:ind w:left="567"/>
    </w:pPr>
    <w:rPr>
      <w:spacing w:val="0"/>
      <w:w w:val="100"/>
      <w:kern w:val="0"/>
      <w:lang w:val="en-GB"/>
    </w:rPr>
  </w:style>
  <w:style w:type="paragraph" w:styleId="NoteHeading">
    <w:name w:val="Note Heading"/>
    <w:basedOn w:val="Normal"/>
    <w:next w:val="Normal"/>
    <w:link w:val="NoteHeadingChar"/>
    <w:rsid w:val="00C10062"/>
    <w:pPr>
      <w:suppressAutoHyphens/>
    </w:pPr>
    <w:rPr>
      <w:spacing w:val="0"/>
      <w:w w:val="100"/>
      <w:kern w:val="0"/>
      <w:lang w:val="en-GB"/>
    </w:rPr>
  </w:style>
  <w:style w:type="character" w:customStyle="1" w:styleId="NoteHeadingChar">
    <w:name w:val="Note Heading Char"/>
    <w:basedOn w:val="DefaultParagraphFont"/>
    <w:link w:val="NoteHeading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rsid w:val="00C10062"/>
    <w:pPr>
      <w:suppressAutoHyphens/>
    </w:pPr>
    <w:rPr>
      <w:spacing w:val="0"/>
      <w:w w:val="100"/>
      <w:kern w:val="0"/>
      <w:lang w:val="en-GB"/>
    </w:rPr>
  </w:style>
  <w:style w:type="character" w:customStyle="1" w:styleId="SalutationChar">
    <w:name w:val="Salutation Char"/>
    <w:basedOn w:val="DefaultParagraphFont"/>
    <w:link w:val="Salutation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ignature">
    <w:name w:val="Signature"/>
    <w:basedOn w:val="Normal"/>
    <w:link w:val="SignatureChar"/>
    <w:rsid w:val="00C10062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SignatureChar">
    <w:name w:val="Signature Char"/>
    <w:basedOn w:val="DefaultParagraphFont"/>
    <w:link w:val="Signature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Strong">
    <w:name w:val="Strong"/>
    <w:qFormat/>
    <w:rsid w:val="00C10062"/>
    <w:rPr>
      <w:b/>
      <w:bCs/>
    </w:rPr>
  </w:style>
  <w:style w:type="paragraph" w:styleId="Subtitle">
    <w:name w:val="Subtitle"/>
    <w:basedOn w:val="Normal"/>
    <w:link w:val="SubtitleChar"/>
    <w:qFormat/>
    <w:rsid w:val="00C10062"/>
    <w:pPr>
      <w:suppressAutoHyphens/>
      <w:spacing w:after="60"/>
      <w:jc w:val="center"/>
      <w:outlineLvl w:val="1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C10062"/>
    <w:rPr>
      <w:rFonts w:ascii="Arial" w:eastAsia="Times New Roman" w:hAnsi="Arial" w:cs="Arial"/>
      <w:sz w:val="24"/>
      <w:szCs w:val="24"/>
      <w:lang w:val="en-GB"/>
    </w:rPr>
  </w:style>
  <w:style w:type="table" w:styleId="Table3Deffects1">
    <w:name w:val="Table 3D effects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next w:val="TableGrid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0">
    <w:name w:val="Table Grid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C10062"/>
    <w:pPr>
      <w:suppressAutoHyphens/>
      <w:spacing w:before="240" w:after="60"/>
      <w:jc w:val="center"/>
      <w:outlineLvl w:val="0"/>
    </w:pPr>
    <w:rPr>
      <w:rFonts w:ascii="Arial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C10062"/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paragraph" w:styleId="EnvelopeAddress">
    <w:name w:val="envelope address"/>
    <w:basedOn w:val="Normal"/>
    <w:rsid w:val="00C10062"/>
    <w:pPr>
      <w:framePr w:w="7920" w:h="1980" w:hRule="exact" w:hSpace="180" w:wrap="auto" w:hAnchor="page" w:xAlign="center" w:yAlign="bottom"/>
      <w:suppressAutoHyphens/>
      <w:ind w:left="2880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WW-">
    <w:name w:val="WW-Основной шрифт абзаца"/>
    <w:rsid w:val="00C10062"/>
  </w:style>
  <w:style w:type="paragraph" w:styleId="Caption">
    <w:name w:val="caption"/>
    <w:basedOn w:val="Normal"/>
    <w:next w:val="Normal"/>
    <w:uiPriority w:val="35"/>
    <w:unhideWhenUsed/>
    <w:qFormat/>
    <w:rsid w:val="00C10062"/>
    <w:pPr>
      <w:suppressAutoHyphens/>
      <w:spacing w:after="200" w:line="240" w:lineRule="auto"/>
    </w:pPr>
    <w:rPr>
      <w:b/>
      <w:bCs/>
      <w:color w:val="4F81BD"/>
      <w:spacing w:val="0"/>
      <w:w w:val="100"/>
      <w:kern w:val="0"/>
      <w:sz w:val="18"/>
      <w:szCs w:val="18"/>
      <w:lang w:eastAsia="ar-SA"/>
    </w:rPr>
  </w:style>
  <w:style w:type="paragraph" w:styleId="Revision">
    <w:name w:val="Revision"/>
    <w:hidden/>
    <w:uiPriority w:val="99"/>
    <w:semiHidden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rmalWebChar">
    <w:name w:val="Normal (Web) Char"/>
    <w:link w:val="NormalWeb"/>
    <w:rsid w:val="00C10062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nnex1">
    <w:name w:val="Annex1"/>
    <w:basedOn w:val="Normal"/>
    <w:qFormat/>
    <w:rsid w:val="00C10062"/>
    <w:pPr>
      <w:tabs>
        <w:tab w:val="left" w:pos="1700"/>
        <w:tab w:val="right" w:leader="dot" w:pos="8505"/>
      </w:tabs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paragraph" w:customStyle="1" w:styleId="a1">
    <w:name w:val="(a)"/>
    <w:basedOn w:val="para"/>
    <w:qFormat/>
    <w:rsid w:val="00C10062"/>
    <w:pPr>
      <w:ind w:left="2835" w:hanging="567"/>
    </w:pPr>
    <w:rPr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uiPriority="99"/>
    <w:lsdException w:name="header" w:uiPriority="99" w:qFormat="1"/>
    <w:lsdException w:name="footer" w:qFormat="1"/>
    <w:lsdException w:name="index heading" w:uiPriority="99"/>
    <w:lsdException w:name="caption" w:uiPriority="35" w:qFormat="1"/>
    <w:lsdException w:name="table of figures" w:uiPriority="99"/>
    <w:lsdException w:name="footnote reference" w:qFormat="1"/>
    <w:lsdException w:name="annotation reference" w:uiPriority="99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C10062"/>
    <w:pPr>
      <w:tabs>
        <w:tab w:val="num" w:pos="1080"/>
      </w:tabs>
      <w:suppressAutoHyphens/>
      <w:outlineLvl w:val="1"/>
    </w:pPr>
    <w:rPr>
      <w:spacing w:val="0"/>
      <w:w w:val="100"/>
      <w:kern w:val="0"/>
      <w:lang w:val="fr-CH"/>
    </w:rPr>
  </w:style>
  <w:style w:type="paragraph" w:styleId="Heading3">
    <w:name w:val="heading 3"/>
    <w:basedOn w:val="Normal"/>
    <w:next w:val="Normal"/>
    <w:link w:val="Heading3Char"/>
    <w:qFormat/>
    <w:rsid w:val="00C10062"/>
    <w:pPr>
      <w:tabs>
        <w:tab w:val="num" w:pos="720"/>
      </w:tabs>
      <w:suppressAutoHyphens/>
      <w:ind w:left="720" w:hanging="432"/>
      <w:outlineLvl w:val="2"/>
    </w:pPr>
    <w:rPr>
      <w:spacing w:val="0"/>
      <w:w w:val="100"/>
      <w:kern w:val="0"/>
      <w:lang w:val="fr-CH"/>
    </w:rPr>
  </w:style>
  <w:style w:type="paragraph" w:styleId="Heading4">
    <w:name w:val="heading 4"/>
    <w:basedOn w:val="Normal"/>
    <w:next w:val="Normal"/>
    <w:link w:val="Heading4Char"/>
    <w:qFormat/>
    <w:rsid w:val="00C10062"/>
    <w:pPr>
      <w:tabs>
        <w:tab w:val="num" w:pos="864"/>
      </w:tabs>
      <w:suppressAutoHyphens/>
      <w:ind w:left="864" w:hanging="144"/>
      <w:outlineLvl w:val="3"/>
    </w:pPr>
    <w:rPr>
      <w:spacing w:val="0"/>
      <w:w w:val="100"/>
      <w:kern w:val="0"/>
      <w:lang w:val="fr-CH"/>
    </w:rPr>
  </w:style>
  <w:style w:type="paragraph" w:styleId="Heading5">
    <w:name w:val="heading 5"/>
    <w:basedOn w:val="Normal"/>
    <w:next w:val="Normal"/>
    <w:link w:val="Heading5Char"/>
    <w:qFormat/>
    <w:rsid w:val="00C10062"/>
    <w:pPr>
      <w:tabs>
        <w:tab w:val="num" w:pos="1008"/>
      </w:tabs>
      <w:suppressAutoHyphens/>
      <w:ind w:left="1008" w:hanging="432"/>
      <w:outlineLvl w:val="4"/>
    </w:pPr>
    <w:rPr>
      <w:spacing w:val="0"/>
      <w:w w:val="100"/>
      <w:kern w:val="0"/>
      <w:lang w:val="fr-CH"/>
    </w:rPr>
  </w:style>
  <w:style w:type="paragraph" w:styleId="Heading6">
    <w:name w:val="heading 6"/>
    <w:basedOn w:val="Normal"/>
    <w:next w:val="Normal"/>
    <w:link w:val="Heading6Char"/>
    <w:qFormat/>
    <w:rsid w:val="00C10062"/>
    <w:pPr>
      <w:tabs>
        <w:tab w:val="num" w:pos="1152"/>
      </w:tabs>
      <w:suppressAutoHyphens/>
      <w:ind w:left="1152" w:hanging="432"/>
      <w:outlineLvl w:val="5"/>
    </w:pPr>
    <w:rPr>
      <w:spacing w:val="0"/>
      <w:w w:val="100"/>
      <w:kern w:val="0"/>
      <w:lang w:val="fr-CH"/>
    </w:rPr>
  </w:style>
  <w:style w:type="paragraph" w:styleId="Heading7">
    <w:name w:val="heading 7"/>
    <w:basedOn w:val="Normal"/>
    <w:next w:val="Normal"/>
    <w:link w:val="Heading7Char"/>
    <w:qFormat/>
    <w:rsid w:val="00C10062"/>
    <w:pPr>
      <w:tabs>
        <w:tab w:val="num" w:pos="1296"/>
      </w:tabs>
      <w:suppressAutoHyphens/>
      <w:ind w:left="1296" w:hanging="288"/>
      <w:outlineLvl w:val="6"/>
    </w:pPr>
    <w:rPr>
      <w:spacing w:val="0"/>
      <w:w w:val="100"/>
      <w:kern w:val="0"/>
      <w:lang w:val="fr-CH"/>
    </w:rPr>
  </w:style>
  <w:style w:type="paragraph" w:styleId="Heading8">
    <w:name w:val="heading 8"/>
    <w:basedOn w:val="Normal"/>
    <w:next w:val="Normal"/>
    <w:link w:val="Heading8Char"/>
    <w:qFormat/>
    <w:rsid w:val="00C10062"/>
    <w:pPr>
      <w:tabs>
        <w:tab w:val="num" w:pos="1440"/>
      </w:tabs>
      <w:suppressAutoHyphens/>
      <w:ind w:left="1440" w:hanging="432"/>
      <w:outlineLvl w:val="7"/>
    </w:pPr>
    <w:rPr>
      <w:spacing w:val="0"/>
      <w:w w:val="100"/>
      <w:kern w:val="0"/>
      <w:lang w:val="fr-CH"/>
    </w:rPr>
  </w:style>
  <w:style w:type="paragraph" w:styleId="Heading9">
    <w:name w:val="heading 9"/>
    <w:basedOn w:val="Normal"/>
    <w:next w:val="Normal"/>
    <w:link w:val="Heading9Char"/>
    <w:qFormat/>
    <w:rsid w:val="00C10062"/>
    <w:pPr>
      <w:tabs>
        <w:tab w:val="num" w:pos="1584"/>
      </w:tabs>
      <w:suppressAutoHyphens/>
      <w:ind w:left="1584" w:hanging="144"/>
      <w:outlineLvl w:val="8"/>
    </w:pPr>
    <w:rPr>
      <w:spacing w:val="0"/>
      <w:w w:val="100"/>
      <w:kern w:val="0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uiPriority w:val="99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uiPriority w:val="99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,1_G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,PP"/>
    <w:basedOn w:val="Normal"/>
    <w:link w:val="FootnoteTextChar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,5_G Char,PP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,2_G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1130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300D"/>
    <w:rPr>
      <w:rFonts w:ascii="Tahoma" w:eastAsia="Times New Roman" w:hAnsi="Tahoma" w:cs="Tahoma"/>
      <w:spacing w:val="4"/>
      <w:w w:val="103"/>
      <w:kern w:val="14"/>
      <w:sz w:val="16"/>
      <w:szCs w:val="16"/>
    </w:rPr>
  </w:style>
  <w:style w:type="paragraph" w:customStyle="1" w:styleId="HChG">
    <w:name w:val="_ H _Ch_G"/>
    <w:basedOn w:val="Normal"/>
    <w:next w:val="Normal"/>
    <w:link w:val="HChGChar"/>
    <w:qFormat/>
    <w:rsid w:val="009E1BB1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fr-CH"/>
    </w:rPr>
  </w:style>
  <w:style w:type="paragraph" w:customStyle="1" w:styleId="H4G">
    <w:name w:val="_ H_4_G"/>
    <w:basedOn w:val="Normal"/>
    <w:next w:val="Normal"/>
    <w:rsid w:val="009E1BB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fr-CH"/>
    </w:rPr>
  </w:style>
  <w:style w:type="paragraph" w:customStyle="1" w:styleId="SingleTxtG">
    <w:name w:val="_ Single Txt_G"/>
    <w:basedOn w:val="Normal"/>
    <w:link w:val="SingleTxtGChar"/>
    <w:qFormat/>
    <w:rsid w:val="009E1BB1"/>
    <w:pPr>
      <w:suppressAutoHyphens/>
      <w:spacing w:after="120"/>
      <w:ind w:left="1134" w:right="1134"/>
      <w:jc w:val="both"/>
    </w:pPr>
    <w:rPr>
      <w:spacing w:val="0"/>
      <w:w w:val="100"/>
      <w:kern w:val="0"/>
      <w:lang w:val="fr-CH"/>
    </w:rPr>
  </w:style>
  <w:style w:type="character" w:customStyle="1" w:styleId="SingleTxtGChar">
    <w:name w:val="_ Single Txt_G Char"/>
    <w:link w:val="SingleTxtG"/>
    <w:rsid w:val="009E1BB1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ChGChar">
    <w:name w:val="_ H _Ch_G Char"/>
    <w:link w:val="HChG"/>
    <w:rsid w:val="009E1BB1"/>
    <w:rPr>
      <w:rFonts w:ascii="Times New Roman" w:eastAsia="Times New Roman" w:hAnsi="Times New Roman" w:cs="Times New Roman"/>
      <w:b/>
      <w:sz w:val="28"/>
      <w:szCs w:val="20"/>
      <w:lang w:val="fr-CH"/>
    </w:rPr>
  </w:style>
  <w:style w:type="paragraph" w:customStyle="1" w:styleId="para">
    <w:name w:val="para"/>
    <w:basedOn w:val="Normal"/>
    <w:link w:val="paraChar"/>
    <w:qFormat/>
    <w:rsid w:val="009E1BB1"/>
    <w:pPr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character" w:customStyle="1" w:styleId="paraChar">
    <w:name w:val="para Char"/>
    <w:link w:val="para"/>
    <w:rsid w:val="009E1BB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3Char">
    <w:name w:val="Heading 3 Char"/>
    <w:basedOn w:val="DefaultParagraphFont"/>
    <w:link w:val="Heading3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4Char">
    <w:name w:val="Heading 4 Char"/>
    <w:basedOn w:val="DefaultParagraphFont"/>
    <w:link w:val="Heading4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5Char">
    <w:name w:val="Heading 5 Char"/>
    <w:basedOn w:val="DefaultParagraphFont"/>
    <w:link w:val="Heading5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6Char">
    <w:name w:val="Heading 6 Char"/>
    <w:basedOn w:val="DefaultParagraphFont"/>
    <w:link w:val="Heading6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7Char">
    <w:name w:val="Heading 7 Char"/>
    <w:basedOn w:val="DefaultParagraphFont"/>
    <w:link w:val="Heading7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8Char">
    <w:name w:val="Heading 8 Char"/>
    <w:basedOn w:val="DefaultParagraphFont"/>
    <w:link w:val="Heading8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eading9Char">
    <w:name w:val="Heading 9 Char"/>
    <w:basedOn w:val="DefaultParagraphFont"/>
    <w:link w:val="Heading9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paragraph" w:customStyle="1" w:styleId="HMG">
    <w:name w:val="_ H __M_G"/>
    <w:basedOn w:val="Normal"/>
    <w:next w:val="Normal"/>
    <w:rsid w:val="00C1006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fr-CH"/>
    </w:rPr>
  </w:style>
  <w:style w:type="paragraph" w:customStyle="1" w:styleId="H1G">
    <w:name w:val="_ H_1_G"/>
    <w:basedOn w:val="Normal"/>
    <w:next w:val="Normal"/>
    <w:link w:val="H1GChar"/>
    <w:rsid w:val="00C1006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fr-CH"/>
    </w:rPr>
  </w:style>
  <w:style w:type="paragraph" w:customStyle="1" w:styleId="H23G">
    <w:name w:val="_ H_2/3_G"/>
    <w:basedOn w:val="Normal"/>
    <w:next w:val="Normal"/>
    <w:rsid w:val="00C1006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fr-CH"/>
    </w:rPr>
  </w:style>
  <w:style w:type="paragraph" w:customStyle="1" w:styleId="H56G">
    <w:name w:val="_ H_5/6_G"/>
    <w:basedOn w:val="Normal"/>
    <w:next w:val="Normal"/>
    <w:link w:val="H56GChar"/>
    <w:rsid w:val="00C1006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fr-CH"/>
    </w:rPr>
  </w:style>
  <w:style w:type="paragraph" w:customStyle="1" w:styleId="SLG">
    <w:name w:val="__S_L_G"/>
    <w:basedOn w:val="Normal"/>
    <w:next w:val="Normal"/>
    <w:rsid w:val="00C10062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fr-CH"/>
    </w:rPr>
  </w:style>
  <w:style w:type="paragraph" w:customStyle="1" w:styleId="SMG">
    <w:name w:val="__S_M_G"/>
    <w:basedOn w:val="Normal"/>
    <w:next w:val="Normal"/>
    <w:rsid w:val="00C10062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fr-CH"/>
    </w:rPr>
  </w:style>
  <w:style w:type="paragraph" w:customStyle="1" w:styleId="SSG">
    <w:name w:val="__S_S_G"/>
    <w:basedOn w:val="Normal"/>
    <w:next w:val="Normal"/>
    <w:rsid w:val="00C10062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fr-CH"/>
    </w:rPr>
  </w:style>
  <w:style w:type="paragraph" w:customStyle="1" w:styleId="XLargeG">
    <w:name w:val="__XLarge_G"/>
    <w:basedOn w:val="Normal"/>
    <w:next w:val="Normal"/>
    <w:rsid w:val="00C10062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fr-CH"/>
    </w:rPr>
  </w:style>
  <w:style w:type="paragraph" w:customStyle="1" w:styleId="Bullet1G">
    <w:name w:val="_Bullet 1_G"/>
    <w:basedOn w:val="Normal"/>
    <w:rsid w:val="00C10062"/>
    <w:pPr>
      <w:numPr>
        <w:numId w:val="4"/>
      </w:numPr>
      <w:suppressAutoHyphens/>
      <w:spacing w:after="120"/>
      <w:ind w:right="1134"/>
      <w:jc w:val="both"/>
    </w:pPr>
    <w:rPr>
      <w:spacing w:val="0"/>
      <w:w w:val="100"/>
      <w:kern w:val="0"/>
      <w:lang w:val="fr-CH"/>
    </w:rPr>
  </w:style>
  <w:style w:type="paragraph" w:customStyle="1" w:styleId="Bullet2G">
    <w:name w:val="_Bullet 2_G"/>
    <w:basedOn w:val="Normal"/>
    <w:rsid w:val="00C10062"/>
    <w:pPr>
      <w:numPr>
        <w:numId w:val="5"/>
      </w:numPr>
      <w:suppressAutoHyphens/>
      <w:spacing w:after="120"/>
      <w:ind w:right="1134"/>
      <w:jc w:val="both"/>
    </w:pPr>
    <w:rPr>
      <w:spacing w:val="0"/>
      <w:w w:val="100"/>
      <w:kern w:val="0"/>
      <w:lang w:val="fr-CH"/>
    </w:rPr>
  </w:style>
  <w:style w:type="character" w:styleId="CommentReference">
    <w:name w:val="annotation reference"/>
    <w:uiPriority w:val="99"/>
    <w:rsid w:val="00C10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10062"/>
    <w:pPr>
      <w:suppressAutoHyphens/>
    </w:pPr>
    <w:rPr>
      <w:spacing w:val="0"/>
      <w:w w:val="100"/>
      <w:kern w:val="0"/>
      <w:lang w:val="fr-CH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paragraph" w:styleId="CommentSubject">
    <w:name w:val="annotation subject"/>
    <w:basedOn w:val="CommentText"/>
    <w:next w:val="CommentText"/>
    <w:link w:val="CommentSubjectChar"/>
    <w:rsid w:val="00C10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10062"/>
    <w:rPr>
      <w:rFonts w:ascii="Times New Roman" w:eastAsia="Times New Roman" w:hAnsi="Times New Roman" w:cs="Times New Roman"/>
      <w:b/>
      <w:bCs/>
      <w:sz w:val="20"/>
      <w:szCs w:val="20"/>
      <w:lang w:val="fr-CH"/>
    </w:rPr>
  </w:style>
  <w:style w:type="paragraph" w:customStyle="1" w:styleId="a">
    <w:name w:val="Содержимое таблицы"/>
    <w:basedOn w:val="BodyText"/>
    <w:rsid w:val="00C10062"/>
    <w:pPr>
      <w:suppressLineNumbers/>
      <w:spacing w:line="240" w:lineRule="auto"/>
    </w:pPr>
    <w:rPr>
      <w:sz w:val="24"/>
      <w:szCs w:val="24"/>
      <w:lang w:val="ru-RU" w:eastAsia="ar-SA"/>
    </w:rPr>
  </w:style>
  <w:style w:type="paragraph" w:styleId="BodyText">
    <w:name w:val="Body Text"/>
    <w:basedOn w:val="Normal"/>
    <w:link w:val="BodyTextChar"/>
    <w:rsid w:val="00C10062"/>
    <w:pPr>
      <w:suppressAutoHyphens/>
      <w:spacing w:after="120"/>
    </w:pPr>
    <w:rPr>
      <w:spacing w:val="0"/>
      <w:w w:val="100"/>
      <w:kern w:val="0"/>
      <w:lang w:val="fr-CH"/>
    </w:rPr>
  </w:style>
  <w:style w:type="character" w:customStyle="1" w:styleId="BodyTextChar">
    <w:name w:val="Body Text Char"/>
    <w:basedOn w:val="DefaultParagraphFont"/>
    <w:link w:val="BodyText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paragraph" w:customStyle="1" w:styleId="Default">
    <w:name w:val="Default"/>
    <w:rsid w:val="00C1006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styleId="BodyTextIndent2">
    <w:name w:val="Body Text Indent 2"/>
    <w:basedOn w:val="Normal"/>
    <w:link w:val="BodyTextIndent2Char"/>
    <w:rsid w:val="00C10062"/>
    <w:pPr>
      <w:spacing w:after="120" w:line="480" w:lineRule="auto"/>
      <w:ind w:left="283"/>
    </w:pPr>
    <w:rPr>
      <w:spacing w:val="0"/>
      <w:w w:val="100"/>
      <w:kern w:val="0"/>
      <w:sz w:val="24"/>
      <w:szCs w:val="24"/>
      <w:lang w:val="fr-FR" w:eastAsia="fr-FR"/>
    </w:rPr>
  </w:style>
  <w:style w:type="character" w:customStyle="1" w:styleId="BodyTextIndent2Char">
    <w:name w:val="Body Text Indent 2 Char"/>
    <w:basedOn w:val="DefaultParagraphFont"/>
    <w:link w:val="BodyTextIndent2"/>
    <w:rsid w:val="00C10062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BodyTextIndent">
    <w:name w:val="Body Text Indent"/>
    <w:basedOn w:val="Normal"/>
    <w:link w:val="BodyTextIndentChar"/>
    <w:rsid w:val="00C10062"/>
    <w:pPr>
      <w:suppressAutoHyphens/>
      <w:spacing w:after="120"/>
      <w:ind w:left="283"/>
    </w:pPr>
    <w:rPr>
      <w:spacing w:val="0"/>
      <w:w w:val="100"/>
      <w:kern w:val="0"/>
      <w:lang w:val="fr-CH"/>
    </w:rPr>
  </w:style>
  <w:style w:type="character" w:customStyle="1" w:styleId="BodyTextIndentChar">
    <w:name w:val="Body Text Indent Char"/>
    <w:basedOn w:val="DefaultParagraphFont"/>
    <w:link w:val="BodyTextIndent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WW8Num2z0">
    <w:name w:val="WW8Num2z0"/>
    <w:rsid w:val="00C10062"/>
    <w:rPr>
      <w:rFonts w:ascii="Symbol" w:hAnsi="Symbol"/>
    </w:rPr>
  </w:style>
  <w:style w:type="character" w:customStyle="1" w:styleId="H56GChar">
    <w:name w:val="_ H_5/6_G Char"/>
    <w:link w:val="H56G"/>
    <w:rsid w:val="00C10062"/>
    <w:rPr>
      <w:rFonts w:ascii="Times New Roman" w:eastAsia="Times New Roman" w:hAnsi="Times New Roman" w:cs="Times New Roman"/>
      <w:sz w:val="20"/>
      <w:szCs w:val="20"/>
      <w:lang w:val="fr-CH"/>
    </w:rPr>
  </w:style>
  <w:style w:type="character" w:customStyle="1" w:styleId="H1GChar">
    <w:name w:val="_ H_1_G Char"/>
    <w:link w:val="H1G"/>
    <w:rsid w:val="00C10062"/>
    <w:rPr>
      <w:rFonts w:ascii="Times New Roman" w:eastAsia="Times New Roman" w:hAnsi="Times New Roman" w:cs="Times New Roman"/>
      <w:b/>
      <w:sz w:val="24"/>
      <w:szCs w:val="20"/>
      <w:lang w:val="fr-CH"/>
    </w:rPr>
  </w:style>
  <w:style w:type="paragraph" w:customStyle="1" w:styleId="CM1">
    <w:name w:val="CM1"/>
    <w:basedOn w:val="Default"/>
    <w:next w:val="Default"/>
    <w:uiPriority w:val="99"/>
    <w:rsid w:val="00C10062"/>
    <w:rPr>
      <w:rFonts w:ascii="EUAlbertina" w:hAnsi="EUAlbertina"/>
      <w:color w:val="auto"/>
      <w:lang w:val="de-DE" w:eastAsia="de-DE"/>
    </w:rPr>
  </w:style>
  <w:style w:type="paragraph" w:customStyle="1" w:styleId="CM3">
    <w:name w:val="CM3"/>
    <w:basedOn w:val="Default"/>
    <w:next w:val="Default"/>
    <w:uiPriority w:val="99"/>
    <w:rsid w:val="00C10062"/>
    <w:rPr>
      <w:rFonts w:ascii="EUAlbertina" w:hAnsi="EUAlbertina"/>
      <w:color w:val="auto"/>
      <w:lang w:val="de-DE" w:eastAsia="de-DE"/>
    </w:rPr>
  </w:style>
  <w:style w:type="paragraph" w:styleId="NormalWeb">
    <w:name w:val="Normal (Web)"/>
    <w:basedOn w:val="Normal"/>
    <w:link w:val="NormalWebChar"/>
    <w:unhideWhenUsed/>
    <w:rsid w:val="00C10062"/>
    <w:pP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  <w:lang w:val="en-GB" w:eastAsia="en-GB"/>
    </w:rPr>
  </w:style>
  <w:style w:type="character" w:styleId="Hyperlink">
    <w:name w:val="Hyperlink"/>
    <w:rsid w:val="00C10062"/>
    <w:rPr>
      <w:color w:val="0000FF"/>
      <w:u w:val="single"/>
    </w:rPr>
  </w:style>
  <w:style w:type="character" w:customStyle="1" w:styleId="Document4">
    <w:name w:val="Document 4"/>
    <w:rsid w:val="00C10062"/>
    <w:rPr>
      <w:b/>
      <w:bCs/>
      <w:i/>
      <w:iCs/>
      <w:sz w:val="22"/>
      <w:szCs w:val="22"/>
    </w:rPr>
  </w:style>
  <w:style w:type="paragraph" w:customStyle="1" w:styleId="ManualNumPar1">
    <w:name w:val="Manual NumPar 1"/>
    <w:basedOn w:val="Normal"/>
    <w:next w:val="Normal"/>
    <w:rsid w:val="00C10062"/>
    <w:pPr>
      <w:spacing w:before="120" w:after="120" w:line="240" w:lineRule="auto"/>
      <w:ind w:left="851" w:hanging="851"/>
      <w:jc w:val="both"/>
    </w:pPr>
    <w:rPr>
      <w:spacing w:val="0"/>
      <w:w w:val="100"/>
      <w:kern w:val="0"/>
      <w:sz w:val="24"/>
      <w:lang w:val="en-GB" w:eastAsia="ja-JP"/>
    </w:rPr>
  </w:style>
  <w:style w:type="paragraph" w:customStyle="1" w:styleId="Text1">
    <w:name w:val="Text 1"/>
    <w:basedOn w:val="Normal"/>
    <w:rsid w:val="00C10062"/>
    <w:pPr>
      <w:spacing w:before="120" w:after="120" w:line="240" w:lineRule="auto"/>
      <w:ind w:left="851"/>
      <w:jc w:val="both"/>
    </w:pPr>
    <w:rPr>
      <w:spacing w:val="0"/>
      <w:w w:val="100"/>
      <w:kern w:val="0"/>
      <w:sz w:val="24"/>
      <w:lang w:val="en-GB" w:eastAsia="ja-JP"/>
    </w:rPr>
  </w:style>
  <w:style w:type="paragraph" w:styleId="ListParagraph">
    <w:name w:val="List Paragraph"/>
    <w:basedOn w:val="Normal"/>
    <w:uiPriority w:val="34"/>
    <w:qFormat/>
    <w:rsid w:val="00C10062"/>
    <w:pPr>
      <w:suppressAutoHyphens/>
      <w:ind w:left="720"/>
      <w:contextualSpacing/>
    </w:pPr>
    <w:rPr>
      <w:spacing w:val="0"/>
      <w:w w:val="100"/>
      <w:kern w:val="0"/>
      <w:lang w:val="fr-CH"/>
    </w:rPr>
  </w:style>
  <w:style w:type="paragraph" w:styleId="NoSpacing">
    <w:name w:val="No Spacing"/>
    <w:uiPriority w:val="1"/>
    <w:qFormat/>
    <w:rsid w:val="00C10062"/>
    <w:rPr>
      <w:rFonts w:ascii="Calibri" w:eastAsia="Calibri" w:hAnsi="Calibri" w:cs="Times New Roman"/>
      <w:lang w:val="de-DE"/>
    </w:rPr>
  </w:style>
  <w:style w:type="paragraph" w:customStyle="1" w:styleId="a0">
    <w:name w:val="a)"/>
    <w:basedOn w:val="SingleTxtG"/>
    <w:rsid w:val="00C10062"/>
    <w:pPr>
      <w:ind w:left="2835" w:hanging="567"/>
    </w:pPr>
    <w:rPr>
      <w:lang w:val="en-GB"/>
    </w:rPr>
  </w:style>
  <w:style w:type="paragraph" w:customStyle="1" w:styleId="TxBrp5">
    <w:name w:val="TxBr_p5"/>
    <w:basedOn w:val="Normal"/>
    <w:rsid w:val="00C10062"/>
    <w:pPr>
      <w:tabs>
        <w:tab w:val="left" w:pos="4688"/>
      </w:tabs>
      <w:autoSpaceDE w:val="0"/>
      <w:autoSpaceDN w:val="0"/>
      <w:adjustRightInd w:val="0"/>
      <w:ind w:left="568"/>
    </w:pPr>
    <w:rPr>
      <w:spacing w:val="0"/>
      <w:w w:val="100"/>
      <w:kern w:val="0"/>
      <w:szCs w:val="24"/>
      <w:lang w:val="en-US" w:eastAsia="de-DE"/>
    </w:rPr>
  </w:style>
  <w:style w:type="paragraph" w:styleId="E-mailSignature">
    <w:name w:val="E-mail Signature"/>
    <w:basedOn w:val="Normal"/>
    <w:link w:val="E-mailSignatureChar"/>
    <w:rsid w:val="00C10062"/>
    <w:pPr>
      <w:suppressAutoHyphens/>
    </w:pPr>
    <w:rPr>
      <w:spacing w:val="0"/>
      <w:w w:val="100"/>
      <w:kern w:val="0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">
    <w:name w:val="List"/>
    <w:basedOn w:val="Normal"/>
    <w:rsid w:val="00C10062"/>
    <w:pPr>
      <w:suppressAutoHyphens/>
      <w:ind w:left="283" w:hanging="283"/>
    </w:pPr>
    <w:rPr>
      <w:spacing w:val="0"/>
      <w:w w:val="100"/>
      <w:kern w:val="0"/>
      <w:lang w:val="en-GB"/>
    </w:rPr>
  </w:style>
  <w:style w:type="paragraph" w:styleId="PlainText">
    <w:name w:val="Plain Text"/>
    <w:basedOn w:val="Normal"/>
    <w:link w:val="PlainTextChar"/>
    <w:rsid w:val="00C10062"/>
    <w:pPr>
      <w:suppressAutoHyphens/>
    </w:pPr>
    <w:rPr>
      <w:rFonts w:cs="Courier New"/>
      <w:spacing w:val="0"/>
      <w:w w:val="100"/>
      <w:kern w:val="0"/>
      <w:lang w:val="en-GB"/>
    </w:rPr>
  </w:style>
  <w:style w:type="character" w:customStyle="1" w:styleId="PlainTextChar">
    <w:name w:val="Plain Text Char"/>
    <w:basedOn w:val="DefaultParagraphFont"/>
    <w:link w:val="PlainText"/>
    <w:rsid w:val="00C10062"/>
    <w:rPr>
      <w:rFonts w:ascii="Times New Roman" w:eastAsia="Times New Roman" w:hAnsi="Times New Roman" w:cs="Courier New"/>
      <w:sz w:val="20"/>
      <w:szCs w:val="20"/>
      <w:lang w:val="en-GB"/>
    </w:rPr>
  </w:style>
  <w:style w:type="paragraph" w:styleId="BlockText">
    <w:name w:val="Block Text"/>
    <w:basedOn w:val="Normal"/>
    <w:rsid w:val="00C10062"/>
    <w:pPr>
      <w:suppressAutoHyphens/>
      <w:ind w:left="1440" w:right="1440"/>
    </w:pPr>
    <w:rPr>
      <w:spacing w:val="0"/>
      <w:w w:val="100"/>
      <w:kern w:val="0"/>
      <w:lang w:val="en-GB"/>
    </w:rPr>
  </w:style>
  <w:style w:type="character" w:styleId="LineNumber">
    <w:name w:val="line number"/>
    <w:rsid w:val="00C10062"/>
    <w:rPr>
      <w:sz w:val="14"/>
    </w:rPr>
  </w:style>
  <w:style w:type="numbering" w:styleId="111111">
    <w:name w:val="Outline List 2"/>
    <w:basedOn w:val="NoList"/>
    <w:rsid w:val="00C10062"/>
    <w:pPr>
      <w:numPr>
        <w:numId w:val="6"/>
      </w:numPr>
    </w:pPr>
  </w:style>
  <w:style w:type="numbering" w:styleId="1ai">
    <w:name w:val="Outline List 1"/>
    <w:basedOn w:val="NoList"/>
    <w:rsid w:val="00C10062"/>
    <w:pPr>
      <w:numPr>
        <w:numId w:val="7"/>
      </w:numPr>
    </w:pPr>
  </w:style>
  <w:style w:type="numbering" w:styleId="ArticleSection">
    <w:name w:val="Outline List 3"/>
    <w:basedOn w:val="NoList"/>
    <w:rsid w:val="00C10062"/>
    <w:pPr>
      <w:numPr>
        <w:numId w:val="8"/>
      </w:numPr>
    </w:pPr>
  </w:style>
  <w:style w:type="paragraph" w:styleId="BodyText2">
    <w:name w:val="Body Text 2"/>
    <w:basedOn w:val="Normal"/>
    <w:link w:val="BodyText2Char"/>
    <w:rsid w:val="00C10062"/>
    <w:pPr>
      <w:suppressAutoHyphens/>
      <w:spacing w:after="120" w:line="480" w:lineRule="auto"/>
    </w:pPr>
    <w:rPr>
      <w:spacing w:val="0"/>
      <w:w w:val="100"/>
      <w:kern w:val="0"/>
      <w:lang w:val="en-GB"/>
    </w:rPr>
  </w:style>
  <w:style w:type="character" w:customStyle="1" w:styleId="BodyText2Char">
    <w:name w:val="Body Text 2 Char"/>
    <w:basedOn w:val="DefaultParagraphFont"/>
    <w:link w:val="BodyText2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rsid w:val="00C10062"/>
    <w:pPr>
      <w:suppressAutoHyphens/>
      <w:spacing w:after="120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C1006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rsid w:val="00C10062"/>
    <w:pPr>
      <w:ind w:firstLine="210"/>
    </w:pPr>
    <w:rPr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FirstIndent2">
    <w:name w:val="Body Text First Indent 2"/>
    <w:basedOn w:val="BodyTextIndent"/>
    <w:link w:val="BodyTextFirstIndent2Char"/>
    <w:rsid w:val="00C10062"/>
    <w:pPr>
      <w:ind w:firstLine="210"/>
    </w:pPr>
    <w:rPr>
      <w:lang w:val="en-GB"/>
    </w:rPr>
  </w:style>
  <w:style w:type="character" w:customStyle="1" w:styleId="BodyTextFirstIndent2Char">
    <w:name w:val="Body Text First Indent 2 Char"/>
    <w:basedOn w:val="BodyTextIndentChar"/>
    <w:link w:val="BodyTextFirstIndent2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rsid w:val="00C10062"/>
    <w:pPr>
      <w:suppressAutoHyphens/>
      <w:spacing w:after="120"/>
      <w:ind w:left="283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C1006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rsid w:val="00C10062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ClosingChar">
    <w:name w:val="Closing Char"/>
    <w:basedOn w:val="DefaultParagraphFont"/>
    <w:link w:val="Closing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rsid w:val="00C10062"/>
    <w:pPr>
      <w:suppressAutoHyphens/>
    </w:pPr>
    <w:rPr>
      <w:spacing w:val="0"/>
      <w:w w:val="100"/>
      <w:kern w:val="0"/>
      <w:lang w:val="en-GB"/>
    </w:rPr>
  </w:style>
  <w:style w:type="character" w:customStyle="1" w:styleId="DateChar">
    <w:name w:val="Date Char"/>
    <w:basedOn w:val="DefaultParagraphFont"/>
    <w:link w:val="Date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mphasis">
    <w:name w:val="Emphasis"/>
    <w:qFormat/>
    <w:rsid w:val="00C10062"/>
    <w:rPr>
      <w:i/>
      <w:iCs/>
    </w:rPr>
  </w:style>
  <w:style w:type="paragraph" w:styleId="EnvelopeReturn">
    <w:name w:val="envelope return"/>
    <w:basedOn w:val="Normal"/>
    <w:rsid w:val="00C10062"/>
    <w:pPr>
      <w:suppressAutoHyphens/>
    </w:pPr>
    <w:rPr>
      <w:rFonts w:ascii="Arial" w:hAnsi="Arial" w:cs="Arial"/>
      <w:spacing w:val="0"/>
      <w:w w:val="100"/>
      <w:kern w:val="0"/>
      <w:lang w:val="en-GB"/>
    </w:rPr>
  </w:style>
  <w:style w:type="character" w:styleId="FollowedHyperlink">
    <w:name w:val="FollowedHyperlink"/>
    <w:rsid w:val="00C10062"/>
    <w:rPr>
      <w:color w:val="auto"/>
      <w:u w:val="none"/>
    </w:rPr>
  </w:style>
  <w:style w:type="character" w:styleId="HTMLAcronym">
    <w:name w:val="HTML Acronym"/>
    <w:rsid w:val="00C10062"/>
  </w:style>
  <w:style w:type="paragraph" w:styleId="HTMLAddress">
    <w:name w:val="HTML Address"/>
    <w:basedOn w:val="Normal"/>
    <w:link w:val="HTMLAddressChar"/>
    <w:rsid w:val="00C10062"/>
    <w:pPr>
      <w:suppressAutoHyphens/>
    </w:pPr>
    <w:rPr>
      <w:i/>
      <w:iCs/>
      <w:spacing w:val="0"/>
      <w:w w:val="100"/>
      <w:kern w:val="0"/>
      <w:lang w:val="en-GB"/>
    </w:rPr>
  </w:style>
  <w:style w:type="character" w:customStyle="1" w:styleId="HTMLAddressChar">
    <w:name w:val="HTML Address Char"/>
    <w:basedOn w:val="DefaultParagraphFont"/>
    <w:link w:val="HTMLAddress"/>
    <w:rsid w:val="00C10062"/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character" w:styleId="HTMLCite">
    <w:name w:val="HTML Cite"/>
    <w:rsid w:val="00C10062"/>
    <w:rPr>
      <w:i/>
      <w:iCs/>
    </w:rPr>
  </w:style>
  <w:style w:type="character" w:styleId="HTMLCode">
    <w:name w:val="HTML Code"/>
    <w:rsid w:val="00C10062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C10062"/>
    <w:rPr>
      <w:i/>
      <w:iCs/>
    </w:rPr>
  </w:style>
  <w:style w:type="character" w:styleId="HTMLKeyboard">
    <w:name w:val="HTML Keyboard"/>
    <w:rsid w:val="00C10062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C10062"/>
    <w:pPr>
      <w:suppressAutoHyphens/>
    </w:pPr>
    <w:rPr>
      <w:rFonts w:ascii="Courier New" w:hAnsi="Courier New" w:cs="Courier New"/>
      <w:spacing w:val="0"/>
      <w:w w:val="100"/>
      <w:kern w:val="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C10062"/>
    <w:rPr>
      <w:rFonts w:ascii="Courier New" w:eastAsia="Times New Roman" w:hAnsi="Courier New" w:cs="Courier New"/>
      <w:sz w:val="20"/>
      <w:szCs w:val="20"/>
      <w:lang w:val="en-GB"/>
    </w:rPr>
  </w:style>
  <w:style w:type="character" w:styleId="HTMLSample">
    <w:name w:val="HTML Sample"/>
    <w:rsid w:val="00C10062"/>
    <w:rPr>
      <w:rFonts w:ascii="Courier New" w:hAnsi="Courier New" w:cs="Courier New"/>
    </w:rPr>
  </w:style>
  <w:style w:type="character" w:styleId="HTMLTypewriter">
    <w:name w:val="HTML Typewriter"/>
    <w:rsid w:val="00C10062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C10062"/>
    <w:rPr>
      <w:i/>
      <w:iCs/>
    </w:rPr>
  </w:style>
  <w:style w:type="paragraph" w:styleId="List2">
    <w:name w:val="List 2"/>
    <w:basedOn w:val="Normal"/>
    <w:rsid w:val="00C10062"/>
    <w:pPr>
      <w:suppressAutoHyphens/>
      <w:ind w:left="566" w:hanging="283"/>
    </w:pPr>
    <w:rPr>
      <w:spacing w:val="0"/>
      <w:w w:val="100"/>
      <w:kern w:val="0"/>
      <w:lang w:val="en-GB"/>
    </w:rPr>
  </w:style>
  <w:style w:type="paragraph" w:styleId="List3">
    <w:name w:val="List 3"/>
    <w:basedOn w:val="Normal"/>
    <w:rsid w:val="00C10062"/>
    <w:pPr>
      <w:suppressAutoHyphens/>
      <w:ind w:left="849" w:hanging="283"/>
    </w:pPr>
    <w:rPr>
      <w:spacing w:val="0"/>
      <w:w w:val="100"/>
      <w:kern w:val="0"/>
      <w:lang w:val="en-GB"/>
    </w:rPr>
  </w:style>
  <w:style w:type="paragraph" w:styleId="List4">
    <w:name w:val="List 4"/>
    <w:basedOn w:val="Normal"/>
    <w:rsid w:val="00C10062"/>
    <w:pPr>
      <w:suppressAutoHyphens/>
      <w:ind w:left="1132" w:hanging="283"/>
    </w:pPr>
    <w:rPr>
      <w:spacing w:val="0"/>
      <w:w w:val="100"/>
      <w:kern w:val="0"/>
      <w:lang w:val="en-GB"/>
    </w:rPr>
  </w:style>
  <w:style w:type="paragraph" w:styleId="List5">
    <w:name w:val="List 5"/>
    <w:basedOn w:val="Normal"/>
    <w:rsid w:val="00C10062"/>
    <w:pPr>
      <w:suppressAutoHyphens/>
      <w:ind w:left="1415" w:hanging="283"/>
    </w:pPr>
    <w:rPr>
      <w:spacing w:val="0"/>
      <w:w w:val="100"/>
      <w:kern w:val="0"/>
      <w:lang w:val="en-GB"/>
    </w:rPr>
  </w:style>
  <w:style w:type="paragraph" w:styleId="ListBullet">
    <w:name w:val="List Bullet"/>
    <w:basedOn w:val="Normal"/>
    <w:rsid w:val="00C10062"/>
    <w:pPr>
      <w:tabs>
        <w:tab w:val="num" w:pos="360"/>
      </w:tabs>
      <w:suppressAutoHyphens/>
      <w:ind w:left="360" w:hanging="360"/>
    </w:pPr>
    <w:rPr>
      <w:spacing w:val="0"/>
      <w:w w:val="100"/>
      <w:kern w:val="0"/>
      <w:lang w:val="en-GB"/>
    </w:rPr>
  </w:style>
  <w:style w:type="paragraph" w:styleId="ListBullet2">
    <w:name w:val="List Bullet 2"/>
    <w:basedOn w:val="Normal"/>
    <w:rsid w:val="00C10062"/>
    <w:pPr>
      <w:tabs>
        <w:tab w:val="num" w:pos="643"/>
      </w:tabs>
      <w:suppressAutoHyphens/>
      <w:ind w:left="643" w:hanging="360"/>
    </w:pPr>
    <w:rPr>
      <w:spacing w:val="0"/>
      <w:w w:val="100"/>
      <w:kern w:val="0"/>
      <w:lang w:val="en-GB"/>
    </w:rPr>
  </w:style>
  <w:style w:type="paragraph" w:styleId="ListBullet3">
    <w:name w:val="List Bullet 3"/>
    <w:basedOn w:val="Normal"/>
    <w:rsid w:val="00C10062"/>
    <w:pPr>
      <w:tabs>
        <w:tab w:val="num" w:pos="926"/>
      </w:tabs>
      <w:suppressAutoHyphens/>
      <w:ind w:left="926" w:hanging="360"/>
    </w:pPr>
    <w:rPr>
      <w:spacing w:val="0"/>
      <w:w w:val="100"/>
      <w:kern w:val="0"/>
      <w:lang w:val="en-GB"/>
    </w:rPr>
  </w:style>
  <w:style w:type="paragraph" w:styleId="ListBullet4">
    <w:name w:val="List Bullet 4"/>
    <w:basedOn w:val="Normal"/>
    <w:rsid w:val="00C10062"/>
    <w:pPr>
      <w:tabs>
        <w:tab w:val="num" w:pos="1209"/>
      </w:tabs>
      <w:suppressAutoHyphens/>
      <w:ind w:left="1209" w:hanging="360"/>
    </w:pPr>
    <w:rPr>
      <w:spacing w:val="0"/>
      <w:w w:val="100"/>
      <w:kern w:val="0"/>
      <w:lang w:val="en-GB"/>
    </w:rPr>
  </w:style>
  <w:style w:type="paragraph" w:styleId="ListBullet5">
    <w:name w:val="List Bullet 5"/>
    <w:basedOn w:val="Normal"/>
    <w:rsid w:val="00C10062"/>
    <w:pPr>
      <w:tabs>
        <w:tab w:val="num" w:pos="1492"/>
      </w:tabs>
      <w:suppressAutoHyphens/>
      <w:ind w:left="1492" w:hanging="360"/>
    </w:pPr>
    <w:rPr>
      <w:spacing w:val="0"/>
      <w:w w:val="100"/>
      <w:kern w:val="0"/>
      <w:lang w:val="en-GB"/>
    </w:rPr>
  </w:style>
  <w:style w:type="paragraph" w:styleId="ListContinue">
    <w:name w:val="List Continue"/>
    <w:basedOn w:val="Normal"/>
    <w:rsid w:val="00C10062"/>
    <w:pPr>
      <w:suppressAutoHyphens/>
      <w:spacing w:after="120"/>
      <w:ind w:left="283"/>
    </w:pPr>
    <w:rPr>
      <w:spacing w:val="0"/>
      <w:w w:val="100"/>
      <w:kern w:val="0"/>
      <w:lang w:val="en-GB"/>
    </w:rPr>
  </w:style>
  <w:style w:type="paragraph" w:styleId="ListContinue2">
    <w:name w:val="List Continue 2"/>
    <w:basedOn w:val="Normal"/>
    <w:rsid w:val="00C10062"/>
    <w:pPr>
      <w:suppressAutoHyphens/>
      <w:spacing w:after="120"/>
      <w:ind w:left="566"/>
    </w:pPr>
    <w:rPr>
      <w:spacing w:val="0"/>
      <w:w w:val="100"/>
      <w:kern w:val="0"/>
      <w:lang w:val="en-GB"/>
    </w:rPr>
  </w:style>
  <w:style w:type="paragraph" w:styleId="ListContinue3">
    <w:name w:val="List Continue 3"/>
    <w:basedOn w:val="Normal"/>
    <w:rsid w:val="00C10062"/>
    <w:pPr>
      <w:suppressAutoHyphens/>
      <w:spacing w:after="120"/>
      <w:ind w:left="849"/>
    </w:pPr>
    <w:rPr>
      <w:spacing w:val="0"/>
      <w:w w:val="100"/>
      <w:kern w:val="0"/>
      <w:lang w:val="en-GB"/>
    </w:rPr>
  </w:style>
  <w:style w:type="paragraph" w:styleId="ListContinue4">
    <w:name w:val="List Continue 4"/>
    <w:basedOn w:val="Normal"/>
    <w:rsid w:val="00C10062"/>
    <w:pPr>
      <w:suppressAutoHyphens/>
      <w:spacing w:after="120"/>
      <w:ind w:left="1132"/>
    </w:pPr>
    <w:rPr>
      <w:spacing w:val="0"/>
      <w:w w:val="100"/>
      <w:kern w:val="0"/>
      <w:lang w:val="en-GB"/>
    </w:rPr>
  </w:style>
  <w:style w:type="paragraph" w:styleId="ListContinue5">
    <w:name w:val="List Continue 5"/>
    <w:basedOn w:val="Normal"/>
    <w:rsid w:val="00C10062"/>
    <w:pPr>
      <w:suppressAutoHyphens/>
      <w:spacing w:after="120"/>
      <w:ind w:left="1415"/>
    </w:pPr>
    <w:rPr>
      <w:spacing w:val="0"/>
      <w:w w:val="100"/>
      <w:kern w:val="0"/>
      <w:lang w:val="en-GB"/>
    </w:rPr>
  </w:style>
  <w:style w:type="paragraph" w:styleId="ListNumber">
    <w:name w:val="List Number"/>
    <w:basedOn w:val="Normal"/>
    <w:rsid w:val="00C10062"/>
    <w:pPr>
      <w:tabs>
        <w:tab w:val="num" w:pos="360"/>
      </w:tabs>
      <w:suppressAutoHyphens/>
      <w:ind w:left="360" w:hanging="360"/>
    </w:pPr>
    <w:rPr>
      <w:spacing w:val="0"/>
      <w:w w:val="100"/>
      <w:kern w:val="0"/>
      <w:lang w:val="en-GB"/>
    </w:rPr>
  </w:style>
  <w:style w:type="paragraph" w:styleId="ListNumber2">
    <w:name w:val="List Number 2"/>
    <w:basedOn w:val="Normal"/>
    <w:rsid w:val="00C10062"/>
    <w:pPr>
      <w:tabs>
        <w:tab w:val="num" w:pos="643"/>
      </w:tabs>
      <w:suppressAutoHyphens/>
      <w:ind w:left="643" w:hanging="360"/>
    </w:pPr>
    <w:rPr>
      <w:spacing w:val="0"/>
      <w:w w:val="100"/>
      <w:kern w:val="0"/>
      <w:lang w:val="en-GB"/>
    </w:rPr>
  </w:style>
  <w:style w:type="paragraph" w:styleId="ListNumber3">
    <w:name w:val="List Number 3"/>
    <w:basedOn w:val="Normal"/>
    <w:rsid w:val="00C10062"/>
    <w:pPr>
      <w:tabs>
        <w:tab w:val="num" w:pos="926"/>
      </w:tabs>
      <w:suppressAutoHyphens/>
      <w:ind w:left="926" w:hanging="360"/>
    </w:pPr>
    <w:rPr>
      <w:spacing w:val="0"/>
      <w:w w:val="100"/>
      <w:kern w:val="0"/>
      <w:lang w:val="en-GB"/>
    </w:rPr>
  </w:style>
  <w:style w:type="paragraph" w:styleId="ListNumber4">
    <w:name w:val="List Number 4"/>
    <w:basedOn w:val="Normal"/>
    <w:rsid w:val="00C10062"/>
    <w:pPr>
      <w:tabs>
        <w:tab w:val="num" w:pos="1209"/>
      </w:tabs>
      <w:suppressAutoHyphens/>
      <w:ind w:left="1209" w:hanging="360"/>
    </w:pPr>
    <w:rPr>
      <w:spacing w:val="0"/>
      <w:w w:val="100"/>
      <w:kern w:val="0"/>
      <w:lang w:val="en-GB"/>
    </w:rPr>
  </w:style>
  <w:style w:type="paragraph" w:styleId="ListNumber5">
    <w:name w:val="List Number 5"/>
    <w:basedOn w:val="Normal"/>
    <w:rsid w:val="00C10062"/>
    <w:pPr>
      <w:tabs>
        <w:tab w:val="num" w:pos="1492"/>
      </w:tabs>
      <w:suppressAutoHyphens/>
      <w:ind w:left="1492" w:hanging="360"/>
    </w:pPr>
    <w:rPr>
      <w:spacing w:val="0"/>
      <w:w w:val="100"/>
      <w:kern w:val="0"/>
      <w:lang w:val="en-GB"/>
    </w:rPr>
  </w:style>
  <w:style w:type="paragraph" w:styleId="MessageHeader">
    <w:name w:val="Message Header"/>
    <w:basedOn w:val="Normal"/>
    <w:link w:val="MessageHeaderChar"/>
    <w:rsid w:val="00C100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rsid w:val="00C10062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rmalIndent">
    <w:name w:val="Normal Indent"/>
    <w:basedOn w:val="Normal"/>
    <w:rsid w:val="00C10062"/>
    <w:pPr>
      <w:suppressAutoHyphens/>
      <w:ind w:left="567"/>
    </w:pPr>
    <w:rPr>
      <w:spacing w:val="0"/>
      <w:w w:val="100"/>
      <w:kern w:val="0"/>
      <w:lang w:val="en-GB"/>
    </w:rPr>
  </w:style>
  <w:style w:type="paragraph" w:styleId="NoteHeading">
    <w:name w:val="Note Heading"/>
    <w:basedOn w:val="Normal"/>
    <w:next w:val="Normal"/>
    <w:link w:val="NoteHeadingChar"/>
    <w:rsid w:val="00C10062"/>
    <w:pPr>
      <w:suppressAutoHyphens/>
    </w:pPr>
    <w:rPr>
      <w:spacing w:val="0"/>
      <w:w w:val="100"/>
      <w:kern w:val="0"/>
      <w:lang w:val="en-GB"/>
    </w:rPr>
  </w:style>
  <w:style w:type="character" w:customStyle="1" w:styleId="NoteHeadingChar">
    <w:name w:val="Note Heading Char"/>
    <w:basedOn w:val="DefaultParagraphFont"/>
    <w:link w:val="NoteHeading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rsid w:val="00C10062"/>
    <w:pPr>
      <w:suppressAutoHyphens/>
    </w:pPr>
    <w:rPr>
      <w:spacing w:val="0"/>
      <w:w w:val="100"/>
      <w:kern w:val="0"/>
      <w:lang w:val="en-GB"/>
    </w:rPr>
  </w:style>
  <w:style w:type="character" w:customStyle="1" w:styleId="SalutationChar">
    <w:name w:val="Salutation Char"/>
    <w:basedOn w:val="DefaultParagraphFont"/>
    <w:link w:val="Salutation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ignature">
    <w:name w:val="Signature"/>
    <w:basedOn w:val="Normal"/>
    <w:link w:val="SignatureChar"/>
    <w:rsid w:val="00C10062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SignatureChar">
    <w:name w:val="Signature Char"/>
    <w:basedOn w:val="DefaultParagraphFont"/>
    <w:link w:val="Signature"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Strong">
    <w:name w:val="Strong"/>
    <w:qFormat/>
    <w:rsid w:val="00C10062"/>
    <w:rPr>
      <w:b/>
      <w:bCs/>
    </w:rPr>
  </w:style>
  <w:style w:type="paragraph" w:styleId="Subtitle">
    <w:name w:val="Subtitle"/>
    <w:basedOn w:val="Normal"/>
    <w:link w:val="SubtitleChar"/>
    <w:qFormat/>
    <w:rsid w:val="00C10062"/>
    <w:pPr>
      <w:suppressAutoHyphens/>
      <w:spacing w:after="60"/>
      <w:jc w:val="center"/>
      <w:outlineLvl w:val="1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C10062"/>
    <w:rPr>
      <w:rFonts w:ascii="Arial" w:eastAsia="Times New Roman" w:hAnsi="Arial" w:cs="Arial"/>
      <w:sz w:val="24"/>
      <w:szCs w:val="24"/>
      <w:lang w:val="en-GB"/>
    </w:rPr>
  </w:style>
  <w:style w:type="table" w:styleId="Table3Deffects1">
    <w:name w:val="Table 3D effects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next w:val="TableGrid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0">
    <w:name w:val="Table Grid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C10062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C10062"/>
    <w:pPr>
      <w:suppressAutoHyphens/>
      <w:spacing w:before="240" w:after="60"/>
      <w:jc w:val="center"/>
      <w:outlineLvl w:val="0"/>
    </w:pPr>
    <w:rPr>
      <w:rFonts w:ascii="Arial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C10062"/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paragraph" w:styleId="EnvelopeAddress">
    <w:name w:val="envelope address"/>
    <w:basedOn w:val="Normal"/>
    <w:rsid w:val="00C10062"/>
    <w:pPr>
      <w:framePr w:w="7920" w:h="1980" w:hRule="exact" w:hSpace="180" w:wrap="auto" w:hAnchor="page" w:xAlign="center" w:yAlign="bottom"/>
      <w:suppressAutoHyphens/>
      <w:ind w:left="2880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WW-">
    <w:name w:val="WW-Основной шрифт абзаца"/>
    <w:rsid w:val="00C10062"/>
  </w:style>
  <w:style w:type="paragraph" w:styleId="Caption">
    <w:name w:val="caption"/>
    <w:basedOn w:val="Normal"/>
    <w:next w:val="Normal"/>
    <w:uiPriority w:val="35"/>
    <w:unhideWhenUsed/>
    <w:qFormat/>
    <w:rsid w:val="00C10062"/>
    <w:pPr>
      <w:suppressAutoHyphens/>
      <w:spacing w:after="200" w:line="240" w:lineRule="auto"/>
    </w:pPr>
    <w:rPr>
      <w:b/>
      <w:bCs/>
      <w:color w:val="4F81BD"/>
      <w:spacing w:val="0"/>
      <w:w w:val="100"/>
      <w:kern w:val="0"/>
      <w:sz w:val="18"/>
      <w:szCs w:val="18"/>
      <w:lang w:eastAsia="ar-SA"/>
    </w:rPr>
  </w:style>
  <w:style w:type="paragraph" w:styleId="Revision">
    <w:name w:val="Revision"/>
    <w:hidden/>
    <w:uiPriority w:val="99"/>
    <w:semiHidden/>
    <w:rsid w:val="00C1006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rmalWebChar">
    <w:name w:val="Normal (Web) Char"/>
    <w:link w:val="NormalWeb"/>
    <w:rsid w:val="00C10062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nnex1">
    <w:name w:val="Annex1"/>
    <w:basedOn w:val="Normal"/>
    <w:qFormat/>
    <w:rsid w:val="00C10062"/>
    <w:pPr>
      <w:tabs>
        <w:tab w:val="left" w:pos="1700"/>
        <w:tab w:val="right" w:leader="dot" w:pos="8505"/>
      </w:tabs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paragraph" w:customStyle="1" w:styleId="a1">
    <w:name w:val="(a)"/>
    <w:basedOn w:val="para"/>
    <w:qFormat/>
    <w:rsid w:val="00C10062"/>
    <w:pPr>
      <w:ind w:left="2835" w:hanging="567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emf"/><Relationship Id="rId28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31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emf"/><Relationship Id="rId30" Type="http://schemas.openxmlformats.org/officeDocument/2006/relationships/footer" Target="footer6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a\AppData\Roaming\Microsoft\&#1064;&#1072;&#1073;&#1083;&#1086;&#1085;&#1099;\ECE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78EED-04AB-49C0-B8A9-858B17AA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0</TotalTime>
  <Pages>15</Pages>
  <Words>5780</Words>
  <Characters>32951</Characters>
  <Application>Microsoft Office Word</Application>
  <DocSecurity>0</DocSecurity>
  <Lines>274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DCM</Company>
  <LinksUpToDate>false</LinksUpToDate>
  <CharactersWithSpaces>38654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Argounova</dc:creator>
  <cp:lastModifiedBy>Benedicte Boudol</cp:lastModifiedBy>
  <cp:revision>2</cp:revision>
  <dcterms:created xsi:type="dcterms:W3CDTF">2017-05-03T09:54:00Z</dcterms:created>
  <dcterms:modified xsi:type="dcterms:W3CDTF">2017-05-03T09:54:00Z</dcterms:modified>
</cp:coreProperties>
</file>