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1697"/>
        <w:gridCol w:w="3969"/>
        <w:gridCol w:w="2693"/>
      </w:tblGrid>
      <w:tr w:rsidR="002D5AAC" w:rsidRPr="000537C1" w:rsidTr="00F4691D">
        <w:trPr>
          <w:trHeight w:hRule="exact" w:val="851"/>
        </w:trPr>
        <w:tc>
          <w:tcPr>
            <w:tcW w:w="142" w:type="dxa"/>
            <w:tcBorders>
              <w:bottom w:val="single" w:sz="4" w:space="0" w:color="auto"/>
            </w:tcBorders>
          </w:tcPr>
          <w:p w:rsidR="002D5AAC" w:rsidRDefault="002D5AAC" w:rsidP="00F4691D">
            <w:pPr>
              <w:kinsoku w:val="0"/>
              <w:overflowPunct w:val="0"/>
              <w:autoSpaceDE w:val="0"/>
              <w:autoSpaceDN w:val="0"/>
              <w:adjustRightInd w:val="0"/>
              <w:snapToGrid w:val="0"/>
            </w:pPr>
          </w:p>
        </w:tc>
        <w:tc>
          <w:tcPr>
            <w:tcW w:w="2835" w:type="dxa"/>
            <w:gridSpan w:val="2"/>
            <w:tcBorders>
              <w:bottom w:val="single" w:sz="4" w:space="0" w:color="auto"/>
            </w:tcBorders>
            <w:vAlign w:val="bottom"/>
          </w:tcPr>
          <w:p w:rsidR="002D5AAC" w:rsidRPr="00BD33EE" w:rsidRDefault="002D5AAC" w:rsidP="00DD44B1">
            <w:pPr>
              <w:spacing w:after="80" w:line="300" w:lineRule="exact"/>
              <w:rPr>
                <w:sz w:val="28"/>
              </w:rPr>
            </w:pPr>
          </w:p>
        </w:tc>
        <w:tc>
          <w:tcPr>
            <w:tcW w:w="6662" w:type="dxa"/>
            <w:gridSpan w:val="2"/>
            <w:tcBorders>
              <w:bottom w:val="single" w:sz="4" w:space="0" w:color="auto"/>
            </w:tcBorders>
            <w:vAlign w:val="bottom"/>
          </w:tcPr>
          <w:p w:rsidR="00F4691D" w:rsidRPr="009425DD" w:rsidRDefault="00F4691D" w:rsidP="00F4691D">
            <w:pPr>
              <w:jc w:val="right"/>
              <w:rPr>
                <w:lang w:val="en-US"/>
              </w:rPr>
            </w:pPr>
            <w:r w:rsidRPr="009425DD">
              <w:rPr>
                <w:sz w:val="40"/>
                <w:lang w:val="en-US"/>
              </w:rPr>
              <w:t>E</w:t>
            </w:r>
            <w:r w:rsidRPr="009425DD">
              <w:rPr>
                <w:lang w:val="en-US"/>
              </w:rPr>
              <w:t>/ECE/324/Rev.2/Add.126/Rev.2</w:t>
            </w:r>
            <w:r w:rsidRPr="009425DD">
              <w:rPr>
                <w:rFonts w:cs="Times New Roman"/>
                <w:lang w:val="en-US"/>
              </w:rPr>
              <w:t>−</w:t>
            </w:r>
            <w:r w:rsidRPr="009425DD">
              <w:rPr>
                <w:sz w:val="40"/>
                <w:lang w:val="en-US"/>
              </w:rPr>
              <w:t>E</w:t>
            </w:r>
            <w:r w:rsidRPr="009425DD">
              <w:rPr>
                <w:lang w:val="en-US"/>
              </w:rPr>
              <w:t>/ECE/TRANS/505/Rev.2/Add.126/Rev.2</w:t>
            </w:r>
          </w:p>
        </w:tc>
      </w:tr>
      <w:tr w:rsidR="002D5AAC" w:rsidTr="00182594">
        <w:trPr>
          <w:trHeight w:hRule="exact" w:val="2569"/>
        </w:trPr>
        <w:tc>
          <w:tcPr>
            <w:tcW w:w="1280" w:type="dxa"/>
            <w:gridSpan w:val="2"/>
            <w:tcBorders>
              <w:top w:val="single" w:sz="4" w:space="0" w:color="auto"/>
              <w:bottom w:val="single" w:sz="12" w:space="0" w:color="auto"/>
            </w:tcBorders>
          </w:tcPr>
          <w:p w:rsidR="002D5AAC" w:rsidRPr="009425DD" w:rsidRDefault="002D5AAC" w:rsidP="00DD44B1">
            <w:pPr>
              <w:spacing w:before="120"/>
              <w:jc w:val="center"/>
              <w:rPr>
                <w:lang w:val="en-US"/>
              </w:rPr>
            </w:pPr>
          </w:p>
        </w:tc>
        <w:tc>
          <w:tcPr>
            <w:tcW w:w="5666" w:type="dxa"/>
            <w:gridSpan w:val="2"/>
            <w:tcBorders>
              <w:top w:val="single" w:sz="4" w:space="0" w:color="auto"/>
              <w:bottom w:val="single" w:sz="12" w:space="0" w:color="auto"/>
            </w:tcBorders>
          </w:tcPr>
          <w:p w:rsidR="002D5AAC" w:rsidRPr="009425DD" w:rsidRDefault="002D5AAC" w:rsidP="00DD44B1">
            <w:pPr>
              <w:spacing w:before="120" w:line="380" w:lineRule="exact"/>
              <w:rPr>
                <w:b/>
                <w:sz w:val="34"/>
                <w:szCs w:val="34"/>
                <w:lang w:val="en-US"/>
              </w:rPr>
            </w:pPr>
          </w:p>
        </w:tc>
        <w:tc>
          <w:tcPr>
            <w:tcW w:w="2693" w:type="dxa"/>
            <w:tcBorders>
              <w:top w:val="single" w:sz="4" w:space="0" w:color="auto"/>
              <w:bottom w:val="single" w:sz="12" w:space="0" w:color="auto"/>
            </w:tcBorders>
          </w:tcPr>
          <w:p w:rsidR="002D5AAC" w:rsidRDefault="002D5AAC" w:rsidP="00DD44B1">
            <w:pPr>
              <w:spacing w:before="240"/>
              <w:rPr>
                <w:lang w:val="en-US"/>
              </w:rPr>
            </w:pPr>
          </w:p>
          <w:p w:rsidR="00F4691D" w:rsidRDefault="00F4691D" w:rsidP="00F4691D">
            <w:pPr>
              <w:spacing w:line="240" w:lineRule="exact"/>
              <w:rPr>
                <w:lang w:val="en-US"/>
              </w:rPr>
            </w:pPr>
            <w:r>
              <w:rPr>
                <w:lang w:val="en-US"/>
              </w:rPr>
              <w:t>23 May 2018</w:t>
            </w:r>
          </w:p>
          <w:p w:rsidR="00F4691D" w:rsidRDefault="00F4691D" w:rsidP="00F4691D">
            <w:pPr>
              <w:spacing w:line="240" w:lineRule="exact"/>
              <w:rPr>
                <w:lang w:val="en-US"/>
              </w:rPr>
            </w:pPr>
          </w:p>
          <w:p w:rsidR="00F4691D" w:rsidRPr="00D62A45" w:rsidRDefault="00F4691D" w:rsidP="00F4691D">
            <w:pPr>
              <w:spacing w:line="240" w:lineRule="exact"/>
              <w:rPr>
                <w:lang w:val="en-US"/>
              </w:rPr>
            </w:pPr>
          </w:p>
        </w:tc>
      </w:tr>
    </w:tbl>
    <w:p w:rsidR="00182594" w:rsidRPr="00182594" w:rsidRDefault="00182594" w:rsidP="00182594">
      <w:pPr>
        <w:pStyle w:val="HChGR"/>
      </w:pPr>
      <w:r w:rsidRPr="00182594">
        <w:rPr>
          <w:lang w:val="en-US"/>
        </w:rPr>
        <w:tab/>
      </w:r>
      <w:r w:rsidRPr="00182594">
        <w:rPr>
          <w:lang w:val="en-US"/>
        </w:rPr>
        <w:tab/>
      </w:r>
      <w:r w:rsidRPr="00182594">
        <w:t>Соглашение</w:t>
      </w:r>
    </w:p>
    <w:p w:rsidR="00182594" w:rsidRPr="00182594" w:rsidRDefault="00182594" w:rsidP="00182594">
      <w:pPr>
        <w:pStyle w:val="H1GR"/>
        <w:spacing w:before="240"/>
      </w:pPr>
      <w:r w:rsidRPr="00182594">
        <w:tab/>
      </w:r>
      <w:r w:rsidRPr="00182594">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182594">
        <w:rPr>
          <w:rStyle w:val="a8"/>
          <w:sz w:val="20"/>
          <w:vertAlign w:val="baseline"/>
        </w:rPr>
        <w:footnoteReference w:customMarkFollows="1" w:id="1"/>
        <w:t>*</w:t>
      </w:r>
    </w:p>
    <w:p w:rsidR="00182594" w:rsidRPr="00182594" w:rsidRDefault="00182594" w:rsidP="00182594">
      <w:pPr>
        <w:pStyle w:val="SingleTxtGR"/>
      </w:pPr>
      <w:r w:rsidRPr="00182594">
        <w:t xml:space="preserve">(Пересмотр 3, включающий поправки, вступившие в силу 14 </w:t>
      </w:r>
      <w:r w:rsidRPr="00182594">
        <w:rPr>
          <w:rFonts w:eastAsiaTheme="minorEastAsia"/>
        </w:rPr>
        <w:t>сентября</w:t>
      </w:r>
      <w:r w:rsidRPr="00182594">
        <w:t xml:space="preserve"> 2017 года)</w:t>
      </w:r>
    </w:p>
    <w:p w:rsidR="00182594" w:rsidRPr="00182594" w:rsidRDefault="00182594" w:rsidP="00182594">
      <w:pPr>
        <w:pStyle w:val="SingleTxtGR"/>
        <w:spacing w:after="0"/>
        <w:jc w:val="center"/>
        <w:rPr>
          <w:u w:val="single"/>
        </w:rPr>
      </w:pPr>
      <w:r>
        <w:rPr>
          <w:u w:val="single"/>
        </w:rPr>
        <w:tab/>
      </w:r>
      <w:r>
        <w:rPr>
          <w:u w:val="single"/>
        </w:rPr>
        <w:tab/>
      </w:r>
      <w:r>
        <w:rPr>
          <w:u w:val="single"/>
        </w:rPr>
        <w:tab/>
      </w:r>
    </w:p>
    <w:p w:rsidR="00182594" w:rsidRPr="00182594" w:rsidRDefault="00182594" w:rsidP="00182594">
      <w:pPr>
        <w:pStyle w:val="H1GR"/>
        <w:spacing w:before="240"/>
      </w:pPr>
      <w:r w:rsidRPr="00182594">
        <w:tab/>
      </w:r>
      <w:r w:rsidRPr="00182594">
        <w:tab/>
        <w:t>Добавление 126: Правила № 127 ООН</w:t>
      </w:r>
    </w:p>
    <w:p w:rsidR="00182594" w:rsidRPr="00182594" w:rsidRDefault="00182594" w:rsidP="00182594">
      <w:pPr>
        <w:pStyle w:val="H1GR"/>
        <w:spacing w:before="240"/>
      </w:pPr>
      <w:r>
        <w:tab/>
      </w:r>
      <w:r>
        <w:tab/>
      </w:r>
      <w:r w:rsidRPr="00182594">
        <w:t>Пересмотр 2</w:t>
      </w:r>
    </w:p>
    <w:p w:rsidR="00182594" w:rsidRPr="00182594" w:rsidRDefault="00182594" w:rsidP="00182594">
      <w:pPr>
        <w:pStyle w:val="SingleTxtGR"/>
        <w:spacing w:after="0"/>
        <w:rPr>
          <w:sz w:val="18"/>
          <w:szCs w:val="18"/>
        </w:rPr>
      </w:pPr>
      <w:r w:rsidRPr="00182594">
        <w:rPr>
          <w:sz w:val="18"/>
          <w:szCs w:val="18"/>
        </w:rPr>
        <w:t>Включает все тексты, действующие на настоящий момент:</w:t>
      </w:r>
    </w:p>
    <w:p w:rsidR="00182594" w:rsidRPr="00182594" w:rsidRDefault="00182594" w:rsidP="00182594">
      <w:pPr>
        <w:pStyle w:val="SingleTxtGR"/>
        <w:rPr>
          <w:sz w:val="18"/>
          <w:szCs w:val="18"/>
        </w:rPr>
      </w:pPr>
      <w:r w:rsidRPr="00182594">
        <w:rPr>
          <w:sz w:val="18"/>
          <w:szCs w:val="18"/>
        </w:rPr>
        <w:t>Поправки серии 02 к Правилам – Дата вступления в силу: 18 июня 2016 года</w:t>
      </w:r>
    </w:p>
    <w:p w:rsidR="00182594" w:rsidRPr="00182594" w:rsidRDefault="00182594" w:rsidP="00182594">
      <w:pPr>
        <w:pStyle w:val="H1GR"/>
        <w:spacing w:before="240"/>
      </w:pPr>
      <w:r w:rsidRPr="00182594">
        <w:tab/>
      </w:r>
      <w:r w:rsidRPr="00182594">
        <w:tab/>
        <w:t>Единообразные предписания, касающиеся официального утверждения автотранспортных средств в отношении их характеристик, влияющих на безопасность пешеходов</w:t>
      </w:r>
    </w:p>
    <w:p w:rsidR="00182594" w:rsidRPr="00182594" w:rsidRDefault="00182594" w:rsidP="00182594">
      <w:pPr>
        <w:pStyle w:val="SingleTxtGR"/>
        <w:jc w:val="left"/>
        <w:rPr>
          <w:b/>
        </w:rPr>
      </w:pPr>
      <w:r w:rsidRPr="00182594">
        <w:t>Настоящий документ опубликован исключительно в информационных целях. Аутентичным и юридически обязательным текстом является документ</w:t>
      </w:r>
      <w:r>
        <w:rPr>
          <w:lang w:val="en-US"/>
        </w:rPr>
        <w:t> </w:t>
      </w:r>
      <w:r w:rsidRPr="00182594">
        <w:t>ECE/TRANS/WP.29/2015/99.</w:t>
      </w:r>
    </w:p>
    <w:p w:rsidR="00182594" w:rsidRPr="00182594" w:rsidRDefault="00182594" w:rsidP="00182594">
      <w:pPr>
        <w:pStyle w:val="SingleTxtGR"/>
        <w:spacing w:after="0"/>
        <w:jc w:val="center"/>
        <w:rPr>
          <w:u w:val="single"/>
        </w:rPr>
      </w:pPr>
      <w:r>
        <w:rPr>
          <w:u w:val="single"/>
        </w:rPr>
        <w:tab/>
      </w:r>
      <w:r>
        <w:rPr>
          <w:u w:val="single"/>
        </w:rPr>
        <w:tab/>
      </w:r>
      <w:r>
        <w:rPr>
          <w:u w:val="single"/>
        </w:rPr>
        <w:tab/>
      </w:r>
    </w:p>
    <w:p w:rsidR="00182594" w:rsidRPr="00182594" w:rsidRDefault="00182594" w:rsidP="00182594">
      <w:pPr>
        <w:jc w:val="center"/>
        <w:rPr>
          <w:b/>
        </w:rPr>
      </w:pPr>
      <w:r w:rsidRPr="00182594">
        <w:rPr>
          <w:noProof/>
          <w:lang w:eastAsia="ru-RU"/>
        </w:rPr>
        <w:drawing>
          <wp:inline distT="0" distB="0" distL="0" distR="0" wp14:anchorId="75C8AD88" wp14:editId="2EB62CAC">
            <wp:extent cx="1026160" cy="822960"/>
            <wp:effectExtent l="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1026160" cy="822960"/>
                    </a:xfrm>
                    <a:prstGeom prst="rect">
                      <a:avLst/>
                    </a:prstGeom>
                    <a:noFill/>
                    <a:ln>
                      <a:noFill/>
                    </a:ln>
                  </pic:spPr>
                </pic:pic>
              </a:graphicData>
            </a:graphic>
          </wp:inline>
        </w:drawing>
      </w:r>
    </w:p>
    <w:p w:rsidR="00F4691D" w:rsidRDefault="00182594" w:rsidP="00182594">
      <w:pPr>
        <w:jc w:val="center"/>
      </w:pPr>
      <w:r w:rsidRPr="00182594">
        <w:rPr>
          <w:b/>
        </w:rPr>
        <w:t>ОРГАНИЗАЦИЯ ОБЪЕДИНЕННЫХ НАЦИЙ</w:t>
      </w:r>
    </w:p>
    <w:p w:rsidR="00182594" w:rsidRDefault="00182594">
      <w:pPr>
        <w:suppressAutoHyphens w:val="0"/>
        <w:spacing w:line="240" w:lineRule="auto"/>
        <w:sectPr w:rsidR="00182594" w:rsidSect="00F4691D">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6" w:h="16838" w:code="9"/>
          <w:pgMar w:top="1418" w:right="1134" w:bottom="1134" w:left="1134" w:header="680" w:footer="567" w:gutter="0"/>
          <w:cols w:space="708"/>
          <w:titlePg/>
          <w:docGrid w:linePitch="360"/>
        </w:sectPr>
      </w:pPr>
    </w:p>
    <w:p w:rsidR="00182594" w:rsidRPr="00182594" w:rsidRDefault="00182594" w:rsidP="00182594">
      <w:pPr>
        <w:pStyle w:val="HChGR"/>
      </w:pPr>
      <w:r w:rsidRPr="00182594">
        <w:lastRenderedPageBreak/>
        <w:t>Правила № 127 ООН</w:t>
      </w:r>
    </w:p>
    <w:p w:rsidR="00182594" w:rsidRPr="00182594" w:rsidRDefault="00182594" w:rsidP="00182594">
      <w:pPr>
        <w:pStyle w:val="HChGR"/>
      </w:pPr>
      <w:r w:rsidRPr="00182594">
        <w:tab/>
      </w:r>
      <w:r w:rsidRPr="00182594">
        <w:tab/>
        <w:t>Единообразные предписания, касающиеся официального утверждения транспортных средств в отношении их характеристик, влияющих на безопасность пешеходов</w:t>
      </w:r>
    </w:p>
    <w:p w:rsidR="00FC3DAA" w:rsidRDefault="00FC3DAA" w:rsidP="009A10F0">
      <w:pPr>
        <w:spacing w:after="120"/>
        <w:rPr>
          <w:sz w:val="28"/>
        </w:rPr>
      </w:pPr>
      <w:r>
        <w:rPr>
          <w:sz w:val="28"/>
        </w:rPr>
        <w:t>Содержание</w:t>
      </w:r>
    </w:p>
    <w:p w:rsidR="00FC3DAA" w:rsidRDefault="00FC3DAA" w:rsidP="009A10F0">
      <w:pPr>
        <w:tabs>
          <w:tab w:val="right" w:pos="9638"/>
        </w:tabs>
        <w:spacing w:after="120"/>
        <w:ind w:left="283"/>
        <w:rPr>
          <w:sz w:val="18"/>
        </w:rPr>
      </w:pPr>
      <w:r>
        <w:rPr>
          <w:i/>
          <w:sz w:val="18"/>
        </w:rPr>
        <w:tab/>
        <w:t>Стр.</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1.</w:t>
      </w:r>
      <w:r w:rsidRPr="00FC3DAA">
        <w:tab/>
        <w:t>Область применения</w:t>
      </w:r>
      <w:r>
        <w:tab/>
      </w:r>
      <w:r>
        <w:tab/>
      </w:r>
      <w:r w:rsidR="00FF1CEC" w:rsidRPr="009425DD">
        <w:t>4</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2.</w:t>
      </w:r>
      <w:r w:rsidRPr="00FC3DAA">
        <w:tab/>
        <w:t>Определения</w:t>
      </w:r>
      <w:r>
        <w:tab/>
      </w:r>
      <w:r>
        <w:tab/>
      </w:r>
      <w:r w:rsidR="00FF1CEC" w:rsidRPr="009425DD">
        <w:t>4</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3.</w:t>
      </w:r>
      <w:r w:rsidRPr="00FC3DAA">
        <w:tab/>
        <w:t>Заявка на официальное утверждение</w:t>
      </w:r>
      <w:r>
        <w:tab/>
      </w:r>
      <w:r>
        <w:tab/>
      </w:r>
      <w:r w:rsidR="007F2D6F" w:rsidRPr="009425DD">
        <w:t>17</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4.</w:t>
      </w:r>
      <w:r w:rsidRPr="00FC3DAA">
        <w:tab/>
        <w:t>Официальное утверждение</w:t>
      </w:r>
      <w:r>
        <w:tab/>
      </w:r>
      <w:r>
        <w:tab/>
      </w:r>
      <w:r w:rsidR="007F2D6F" w:rsidRPr="009425DD">
        <w:t>17</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5.</w:t>
      </w:r>
      <w:r w:rsidRPr="00FC3DAA">
        <w:tab/>
        <w:t>Технические требования</w:t>
      </w:r>
      <w:r>
        <w:tab/>
      </w:r>
      <w:r>
        <w:tab/>
      </w:r>
      <w:r w:rsidR="007F2D6F" w:rsidRPr="009425DD">
        <w:t>18</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6.</w:t>
      </w:r>
      <w:r w:rsidRPr="00FC3DAA">
        <w:tab/>
        <w:t xml:space="preserve">Модификация типа транспортного средства и распространение </w:t>
      </w:r>
      <w:r>
        <w:br/>
      </w:r>
      <w:r w:rsidRPr="00FC3DAA">
        <w:t>официального утверждения</w:t>
      </w:r>
      <w:r>
        <w:tab/>
      </w:r>
      <w:r>
        <w:tab/>
      </w:r>
      <w:r w:rsidR="007F2D6F" w:rsidRPr="009425DD">
        <w:t>19</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7.</w:t>
      </w:r>
      <w:r w:rsidRPr="00FC3DAA">
        <w:tab/>
        <w:t>Соответствие производства</w:t>
      </w:r>
      <w:r>
        <w:tab/>
      </w:r>
      <w:r>
        <w:tab/>
      </w:r>
      <w:r w:rsidR="007F2D6F" w:rsidRPr="009425DD">
        <w:t>20</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8.</w:t>
      </w:r>
      <w:r w:rsidRPr="00FC3DAA">
        <w:tab/>
        <w:t>Санкции, налагаемые за несоответствие производства</w:t>
      </w:r>
      <w:r>
        <w:tab/>
      </w:r>
      <w:r>
        <w:tab/>
      </w:r>
      <w:r w:rsidR="007F2D6F" w:rsidRPr="009425DD">
        <w:t>20</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9.</w:t>
      </w:r>
      <w:r w:rsidRPr="00FC3DAA">
        <w:tab/>
        <w:t>Окончательное прекращение производства</w:t>
      </w:r>
      <w:r>
        <w:tab/>
      </w:r>
      <w:r>
        <w:tab/>
      </w:r>
      <w:r w:rsidR="007F2D6F" w:rsidRPr="009425DD">
        <w:t>20</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10.</w:t>
      </w:r>
      <w:r w:rsidRPr="00FC3DAA">
        <w:tab/>
        <w:t xml:space="preserve">Названия и адреса технических служб, уполномоченных проводить испытания </w:t>
      </w:r>
      <w:r>
        <w:br/>
      </w:r>
      <w:r w:rsidRPr="00FC3DAA">
        <w:t>для официального утверждения, и органов по</w:t>
      </w:r>
      <w:r w:rsidR="00AE0C54" w:rsidRPr="009425DD">
        <w:t xml:space="preserve"> </w:t>
      </w:r>
      <w:r w:rsidRPr="00FC3DAA">
        <w:t>официальному утверждению типа</w:t>
      </w:r>
      <w:r>
        <w:tab/>
      </w:r>
      <w:r>
        <w:tab/>
      </w:r>
      <w:r w:rsidR="007F2D6F" w:rsidRPr="009425DD">
        <w:t>21</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11.</w:t>
      </w:r>
      <w:r w:rsidRPr="00FC3DAA">
        <w:tab/>
        <w:t>Переходные положения</w:t>
      </w:r>
      <w:r>
        <w:tab/>
      </w:r>
      <w:r>
        <w:tab/>
      </w:r>
      <w:r w:rsidR="007F2D6F" w:rsidRPr="009425DD">
        <w:t>21</w:t>
      </w:r>
    </w:p>
    <w:p w:rsidR="00FC3DAA" w:rsidRDefault="00FC3DAA" w:rsidP="00FC3DAA">
      <w:pPr>
        <w:tabs>
          <w:tab w:val="right" w:pos="850"/>
          <w:tab w:val="left" w:pos="1134"/>
          <w:tab w:val="left" w:pos="1559"/>
          <w:tab w:val="left" w:pos="1984"/>
          <w:tab w:val="left" w:leader="dot" w:pos="8787"/>
          <w:tab w:val="right" w:pos="9638"/>
        </w:tabs>
        <w:spacing w:after="120"/>
      </w:pPr>
      <w:r w:rsidRPr="00FC3DAA">
        <w:t>Приложени</w:t>
      </w:r>
      <w:r>
        <w:t>я</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1</w:t>
      </w:r>
      <w:r>
        <w:tab/>
      </w:r>
      <w:r w:rsidRPr="00FC3DAA">
        <w:t>Часть 1</w:t>
      </w:r>
      <w:r>
        <w:t xml:space="preserve"> − </w:t>
      </w:r>
      <w:r w:rsidRPr="00FC3DAA">
        <w:tab/>
        <w:t>Образец</w:t>
      </w:r>
      <w:r>
        <w:t xml:space="preserve"> − </w:t>
      </w:r>
      <w:r w:rsidRPr="00FC3DAA">
        <w:t xml:space="preserve">Информационный документ № ..., касающийся официального </w:t>
      </w:r>
      <w:r>
        <w:br/>
      </w:r>
      <w:r w:rsidRPr="00FC3DAA">
        <w:t>утверждения типа транспортного средства в</w:t>
      </w:r>
      <w:r w:rsidR="00AE0C54" w:rsidRPr="009425DD">
        <w:t xml:space="preserve"> </w:t>
      </w:r>
      <w:r w:rsidRPr="00FC3DAA">
        <w:t>отношении защиты пешеходов</w:t>
      </w:r>
      <w:r>
        <w:tab/>
      </w:r>
      <w:r>
        <w:tab/>
      </w:r>
      <w:r w:rsidR="007F2D6F" w:rsidRPr="009425DD">
        <w:t>22</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rsidRPr="00FC3DAA">
        <w:tab/>
      </w:r>
      <w:r w:rsidRPr="00FC3DAA">
        <w:tab/>
        <w:t>Часть 2</w:t>
      </w:r>
      <w:r>
        <w:t xml:space="preserve"> − </w:t>
      </w:r>
      <w:r>
        <w:tab/>
        <w:t>Сообщение</w:t>
      </w:r>
      <w:r>
        <w:tab/>
      </w:r>
      <w:r>
        <w:tab/>
      </w:r>
      <w:r w:rsidR="007F2D6F" w:rsidRPr="009425DD">
        <w:t>24</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2</w:t>
      </w:r>
      <w:r w:rsidRPr="00FC3DAA">
        <w:tab/>
        <w:t>Схема знака официального утверждения</w:t>
      </w:r>
      <w:r>
        <w:tab/>
      </w:r>
      <w:r>
        <w:tab/>
      </w:r>
      <w:r w:rsidR="007F2D6F" w:rsidRPr="009425DD">
        <w:t>26</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3</w:t>
      </w:r>
      <w:r>
        <w:tab/>
      </w:r>
      <w:r w:rsidRPr="00FC3DAA">
        <w:t>Общие условия проведения испытаний</w:t>
      </w:r>
      <w:r>
        <w:tab/>
      </w:r>
      <w:r>
        <w:tab/>
      </w:r>
      <w:r w:rsidR="007F2D6F" w:rsidRPr="009425DD">
        <w:t>27</w:t>
      </w:r>
    </w:p>
    <w:p w:rsidR="009A10F0"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Pr="00FC3DAA">
        <w:t>4</w:t>
      </w:r>
      <w:r>
        <w:tab/>
      </w:r>
      <w:r w:rsidRPr="00FC3DAA">
        <w:t>Технические требования к испытательному ударному элементу</w:t>
      </w:r>
      <w:r>
        <w:tab/>
      </w:r>
      <w:r>
        <w:tab/>
      </w:r>
      <w:r w:rsidR="007F2D6F" w:rsidRPr="009425DD">
        <w:t>28</w:t>
      </w:r>
    </w:p>
    <w:p w:rsidR="00AA0507"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00AA0507" w:rsidRPr="00FC3DAA">
        <w:t>5</w:t>
      </w:r>
      <w:r>
        <w:tab/>
      </w:r>
      <w:r w:rsidR="00AA0507" w:rsidRPr="00FC3DAA">
        <w:t>Методы проведения испытаний</w:t>
      </w:r>
      <w:r>
        <w:tab/>
      </w:r>
      <w:r>
        <w:tab/>
      </w:r>
      <w:r w:rsidR="007F2D6F" w:rsidRPr="009425DD">
        <w:t>35</w:t>
      </w:r>
    </w:p>
    <w:p w:rsidR="00AA0507" w:rsidRPr="009425DD" w:rsidRDefault="00FC3DAA" w:rsidP="00FC3DAA">
      <w:pPr>
        <w:tabs>
          <w:tab w:val="right" w:pos="850"/>
          <w:tab w:val="left" w:pos="1134"/>
          <w:tab w:val="left" w:pos="1559"/>
          <w:tab w:val="left" w:pos="1984"/>
          <w:tab w:val="left" w:leader="dot" w:pos="8787"/>
          <w:tab w:val="right" w:pos="9638"/>
        </w:tabs>
        <w:spacing w:after="120"/>
        <w:ind w:left="1134" w:hanging="1134"/>
      </w:pPr>
      <w:r>
        <w:tab/>
      </w:r>
      <w:r w:rsidR="00AA0507" w:rsidRPr="00FC3DAA">
        <w:t>6</w:t>
      </w:r>
      <w:r>
        <w:tab/>
      </w:r>
      <w:r w:rsidR="00AA0507" w:rsidRPr="00FC3DAA">
        <w:t>Сертификация ударного элемента</w:t>
      </w:r>
      <w:r>
        <w:tab/>
      </w:r>
      <w:r>
        <w:tab/>
      </w:r>
      <w:r w:rsidR="007F2D6F" w:rsidRPr="009425DD">
        <w:t>44</w:t>
      </w:r>
    </w:p>
    <w:p w:rsidR="00EF6BAC" w:rsidRDefault="00EF6BAC">
      <w:pPr>
        <w:suppressAutoHyphens w:val="0"/>
        <w:spacing w:line="240" w:lineRule="auto"/>
      </w:pPr>
      <w:r>
        <w:br w:type="page"/>
      </w:r>
    </w:p>
    <w:p w:rsidR="00182594" w:rsidRPr="00182594" w:rsidRDefault="00182594" w:rsidP="00EF6BAC">
      <w:pPr>
        <w:pStyle w:val="HChGR"/>
        <w:ind w:left="2268"/>
      </w:pPr>
      <w:bookmarkStart w:id="0" w:name="_Hlk517448773"/>
      <w:r w:rsidRPr="00182594">
        <w:lastRenderedPageBreak/>
        <w:t>1.</w:t>
      </w:r>
      <w:r w:rsidRPr="00182594">
        <w:tab/>
      </w:r>
      <w:r w:rsidRPr="00182594">
        <w:tab/>
        <w:t>Область применения</w:t>
      </w:r>
    </w:p>
    <w:p w:rsidR="00182594" w:rsidRPr="00182594" w:rsidRDefault="00182594" w:rsidP="00182594">
      <w:pPr>
        <w:pStyle w:val="SingleTxtGR"/>
        <w:ind w:left="2268" w:hanging="1134"/>
      </w:pPr>
      <w:r w:rsidRPr="00182594">
        <w:tab/>
      </w:r>
      <w:r w:rsidRPr="00182594">
        <w:tab/>
        <w:t>Настоящие Правила применяются к автотранспортным средствам категорий M</w:t>
      </w:r>
      <w:r w:rsidRPr="00182594">
        <w:rPr>
          <w:vertAlign w:val="subscript"/>
        </w:rPr>
        <w:t>1</w:t>
      </w:r>
      <w:r w:rsidRPr="00182594">
        <w:t xml:space="preserve"> и N</w:t>
      </w:r>
      <w:r w:rsidRPr="00182594">
        <w:rPr>
          <w:vertAlign w:val="subscript"/>
        </w:rPr>
        <w:t>1</w:t>
      </w:r>
      <w:r w:rsidR="00EF6BAC">
        <w:rPr>
          <w:rStyle w:val="a8"/>
        </w:rPr>
        <w:footnoteReference w:id="2"/>
      </w:r>
      <w:r w:rsidRPr="00182594">
        <w:t>.</w:t>
      </w:r>
    </w:p>
    <w:p w:rsidR="00182594" w:rsidRPr="00182594" w:rsidRDefault="00182594" w:rsidP="00182594">
      <w:pPr>
        <w:pStyle w:val="SingleTxtGR"/>
        <w:ind w:left="2268" w:hanging="1134"/>
      </w:pPr>
      <w:r w:rsidRPr="00182594">
        <w:tab/>
      </w:r>
      <w:r w:rsidRPr="00182594">
        <w:tab/>
        <w:t>Однако транспортные средства категории N</w:t>
      </w:r>
      <w:r w:rsidRPr="00182594">
        <w:rPr>
          <w:vertAlign w:val="subscript"/>
        </w:rPr>
        <w:t>1</w:t>
      </w:r>
      <w:r w:rsidRPr="00182594">
        <w:t xml:space="preserve">, у которых </w:t>
      </w:r>
      <w:r w:rsidR="00537662">
        <w:t>«</w:t>
      </w:r>
      <w:r w:rsidRPr="00182594">
        <w:t>точка R</w:t>
      </w:r>
      <w:r w:rsidR="00537662">
        <w:t>»</w:t>
      </w:r>
      <w:r w:rsidRPr="00182594">
        <w:t>, указывающая на местонахождение водителя, расположена либо перед передней осью, либо в продольном направлении позади поперечной центральной линии передней оси на расстоянии максимум 1</w:t>
      </w:r>
      <w:r w:rsidR="00EF6BAC">
        <w:rPr>
          <w:lang w:val="en-US"/>
        </w:rPr>
        <w:t> </w:t>
      </w:r>
      <w:r w:rsidRPr="00182594">
        <w:t>100 мм, не подпадают под действие требований настоящих Правил.</w:t>
      </w:r>
    </w:p>
    <w:p w:rsidR="00182594" w:rsidRPr="00182594" w:rsidRDefault="00182594" w:rsidP="00182594">
      <w:pPr>
        <w:pStyle w:val="SingleTxtGR"/>
        <w:ind w:left="2268" w:hanging="1134"/>
      </w:pPr>
      <w:r w:rsidRPr="00182594">
        <w:tab/>
      </w:r>
      <w:r w:rsidRPr="00182594">
        <w:tab/>
        <w:t>Настоящие Правила не применяются к транспортным средствам категории M</w:t>
      </w:r>
      <w:r w:rsidRPr="00182594">
        <w:rPr>
          <w:vertAlign w:val="subscript"/>
        </w:rPr>
        <w:t>1</w:t>
      </w:r>
      <w:r w:rsidRPr="00182594">
        <w:t>, имеющим максимальную массу свыше 2</w:t>
      </w:r>
      <w:r w:rsidR="00EF6BAC">
        <w:rPr>
          <w:lang w:val="en-US"/>
        </w:rPr>
        <w:t> </w:t>
      </w:r>
      <w:r w:rsidRPr="00182594">
        <w:t>500 кг и созданным на базе транспортных средств категории N</w:t>
      </w:r>
      <w:r w:rsidRPr="00182594">
        <w:rPr>
          <w:vertAlign w:val="subscript"/>
        </w:rPr>
        <w:t>1</w:t>
      </w:r>
      <w:r w:rsidRPr="00182594">
        <w:t xml:space="preserve">, у которых </w:t>
      </w:r>
      <w:r w:rsidR="00537662">
        <w:t>«</w:t>
      </w:r>
      <w:r w:rsidRPr="00182594">
        <w:t>точка R</w:t>
      </w:r>
      <w:r w:rsidR="00537662">
        <w:t>»</w:t>
      </w:r>
      <w:r w:rsidRPr="00182594">
        <w:t>, указывающая на местонахождение водителя, расположена либо перед передней осью, либо в продольном направлении позади поперечной центральной линии передней оси на расстоянии максимум 1 100 мм; в отношении транспортных средств этих категорий Договаривающиеся стороны могут продолжать применять с этой целью требования, которые уже действуют на момент их присоединения к настоящим Правилам.</w:t>
      </w:r>
    </w:p>
    <w:p w:rsidR="00182594" w:rsidRPr="00EF6BAC" w:rsidRDefault="00182594" w:rsidP="00EF6BAC">
      <w:pPr>
        <w:pStyle w:val="HChGR"/>
        <w:ind w:left="2268"/>
      </w:pPr>
      <w:r w:rsidRPr="00EF6BAC">
        <w:t>2.</w:t>
      </w:r>
      <w:r w:rsidRPr="00EF6BAC">
        <w:tab/>
      </w:r>
      <w:r w:rsidRPr="00EF6BAC">
        <w:tab/>
        <w:t>Определения</w:t>
      </w:r>
    </w:p>
    <w:p w:rsidR="00182594" w:rsidRPr="00182594" w:rsidRDefault="00182594" w:rsidP="00182594">
      <w:pPr>
        <w:pStyle w:val="SingleTxtGR"/>
        <w:ind w:left="2268" w:hanging="1134"/>
      </w:pPr>
      <w:r w:rsidRPr="00182594">
        <w:tab/>
      </w:r>
      <w:r w:rsidRPr="00182594">
        <w:tab/>
        <w:t>В ходе осуществления измерений, описанных в настоящей части, транспортное средство устанавливается в положение, соответствующее нормальному положению для движения.</w:t>
      </w:r>
    </w:p>
    <w:p w:rsidR="00182594" w:rsidRPr="00182594" w:rsidRDefault="00182594" w:rsidP="00182594">
      <w:pPr>
        <w:pStyle w:val="SingleTxtGR"/>
        <w:ind w:left="2268" w:hanging="1134"/>
      </w:pPr>
      <w:r w:rsidRPr="00182594">
        <w:tab/>
      </w:r>
      <w:r w:rsidRPr="00182594">
        <w:tab/>
        <w:t>Если транспортное средство оснащено эмблемой, фигуркой или иным элементом, которые отклоняются назад или убираются под воздействием прилагаемой нагрузки не более 100 Н, то эта нагрузка прилагается до и/или во время осуществления этих измерений.</w:t>
      </w:r>
    </w:p>
    <w:p w:rsidR="00182594" w:rsidRPr="00182594" w:rsidRDefault="00182594" w:rsidP="00182594">
      <w:pPr>
        <w:pStyle w:val="SingleTxtGR"/>
        <w:ind w:left="2268" w:hanging="1134"/>
      </w:pPr>
      <w:r w:rsidRPr="00182594">
        <w:tab/>
      </w:r>
      <w:r w:rsidRPr="00182594">
        <w:tab/>
        <w:t>Любой компонент транспортного средства, который может менять форму или положение, помимо компонентов подвески или активных устройств защиты пешеходов, должен устанавливаться в убранное положение.</w:t>
      </w:r>
    </w:p>
    <w:p w:rsidR="00182594" w:rsidRPr="00182594" w:rsidRDefault="00182594" w:rsidP="00182594">
      <w:pPr>
        <w:pStyle w:val="SingleTxtGR"/>
        <w:ind w:left="2268" w:hanging="1134"/>
      </w:pPr>
      <w:r w:rsidRPr="00182594">
        <w:tab/>
      </w:r>
      <w:r w:rsidRPr="00182594">
        <w:tab/>
        <w:t>Для целей настоящих Правил:</w:t>
      </w:r>
    </w:p>
    <w:p w:rsidR="00182594" w:rsidRPr="00182594" w:rsidRDefault="00182594" w:rsidP="00182594">
      <w:pPr>
        <w:pStyle w:val="SingleTxtGR"/>
        <w:ind w:left="2268" w:hanging="1134"/>
      </w:pPr>
      <w:r w:rsidRPr="00182594">
        <w:t>2.1</w:t>
      </w:r>
      <w:r w:rsidRPr="00182594">
        <w:tab/>
      </w:r>
      <w:r w:rsidRPr="00182594">
        <w:tab/>
      </w:r>
      <w:r w:rsidR="00537662">
        <w:t>«</w:t>
      </w:r>
      <w:r w:rsidRPr="00182594">
        <w:rPr>
          <w:i/>
        </w:rPr>
        <w:t>Зона испытания с использованием модели головы взрослого</w:t>
      </w:r>
      <w:r w:rsidR="00537662">
        <w:t>»</w:t>
      </w:r>
      <w:r w:rsidRPr="00182594">
        <w:t xml:space="preserve"> − это зона на внешних поверхностях передней конструкции. Она ограничена:</w:t>
      </w:r>
    </w:p>
    <w:p w:rsidR="00182594" w:rsidRPr="00182594" w:rsidRDefault="00182594" w:rsidP="00EF6BAC">
      <w:pPr>
        <w:pStyle w:val="SingleTxtGR"/>
        <w:ind w:left="2835" w:hanging="1701"/>
      </w:pPr>
      <w:r w:rsidRPr="00182594">
        <w:tab/>
      </w:r>
      <w:r w:rsidRPr="00182594">
        <w:tab/>
        <w:t>а)</w:t>
      </w:r>
      <w:r w:rsidRPr="00182594">
        <w:tab/>
        <w:t>спереди дугой охвата (WAD) длиной 1</w:t>
      </w:r>
      <w:r w:rsidR="00EF6BAC">
        <w:rPr>
          <w:lang w:val="en-US"/>
        </w:rPr>
        <w:t> </w:t>
      </w:r>
      <w:r w:rsidRPr="00182594">
        <w:t>700 мм либо линией, проходящей на расстоянии 82,5 мм позади контрольной линии переднего края капота, в зависимости от того, какая из этих линий удалена больше всего назад при заданном боковом положении;</w:t>
      </w:r>
    </w:p>
    <w:p w:rsidR="00182594" w:rsidRPr="00182594" w:rsidRDefault="00182594" w:rsidP="00EF6BAC">
      <w:pPr>
        <w:pStyle w:val="SingleTxtGR"/>
        <w:ind w:left="2835" w:hanging="1701"/>
      </w:pPr>
      <w:r w:rsidRPr="00182594">
        <w:tab/>
      </w:r>
      <w:r w:rsidRPr="00182594">
        <w:tab/>
        <w:t>b)</w:t>
      </w:r>
      <w:r w:rsidRPr="00182594">
        <w:tab/>
        <w:t>позади WAD2100 либо линией, проходящей на расстоянии 82,5 мм перед контрольной линией заднего края капота, в зависимости от того, какая из этих линий удалена больше всего вперед при заданном боковом положении; и</w:t>
      </w:r>
    </w:p>
    <w:p w:rsidR="00182594" w:rsidRPr="00182594" w:rsidRDefault="00182594" w:rsidP="00EF6BAC">
      <w:pPr>
        <w:pStyle w:val="SingleTxtGR"/>
        <w:ind w:left="2835" w:hanging="1701"/>
      </w:pPr>
      <w:r w:rsidRPr="00182594">
        <w:tab/>
      </w:r>
      <w:r w:rsidRPr="00182594">
        <w:tab/>
        <w:t>с)</w:t>
      </w:r>
      <w:r w:rsidRPr="00182594">
        <w:tab/>
        <w:t>с каждой стороны линией, проходящей на расстоянии 82,5 мм внутрь от боковой контрольной линии.</w:t>
      </w:r>
    </w:p>
    <w:p w:rsidR="00182594" w:rsidRPr="00182594" w:rsidRDefault="00182594" w:rsidP="00182594">
      <w:pPr>
        <w:pStyle w:val="SingleTxtGR"/>
        <w:ind w:left="2268" w:hanging="1134"/>
      </w:pPr>
      <w:r w:rsidRPr="00182594">
        <w:lastRenderedPageBreak/>
        <w:tab/>
      </w:r>
      <w:r w:rsidRPr="00182594">
        <w:tab/>
        <w:t>Расстояние в 82,5 мм определяется с помощью гибкой ленты, удерживаемой внатяжку вдоль внешнего контура поверхности транспортного средства.</w:t>
      </w:r>
    </w:p>
    <w:p w:rsidR="00182594" w:rsidRPr="00182594" w:rsidRDefault="00182594" w:rsidP="00182594">
      <w:pPr>
        <w:pStyle w:val="SingleTxtGR"/>
        <w:ind w:left="2268" w:hanging="1134"/>
      </w:pPr>
      <w:r w:rsidRPr="00182594">
        <w:t>2.2</w:t>
      </w:r>
      <w:r w:rsidRPr="00182594">
        <w:tab/>
      </w:r>
      <w:r w:rsidRPr="00182594">
        <w:tab/>
      </w:r>
      <w:r w:rsidR="00537662">
        <w:t>«</w:t>
      </w:r>
      <w:r w:rsidRPr="00182594">
        <w:rPr>
          <w:i/>
        </w:rPr>
        <w:t>Интервал оценки (ИО)</w:t>
      </w:r>
      <w:r w:rsidR="00537662">
        <w:t>»</w:t>
      </w:r>
      <w:r w:rsidRPr="00182594">
        <w:t xml:space="preserve"> ударного элемента в виде гибкой модели нижней части ноги определяется и ограничивается временем первого соприкосновения ударного элемента в виде гибкой модели нижней части ноги с транспортным средством и временем последнего пересечения нулевой отметки всеми сегментами бедра и голени после их первого локального максимума, следующего за любым маргинальным значением, равным 15</w:t>
      </w:r>
      <w:r w:rsidR="00FC66ED">
        <w:rPr>
          <w:lang w:val="en-US"/>
        </w:rPr>
        <w:t> </w:t>
      </w:r>
      <w:r w:rsidRPr="00182594">
        <w:t>Нм, в пределах их конкретных общих фаз пересечения нулевой отметки. ИО одинаков для всех костных сегментов и коленных связок. Если какой-либо костный сегмент не пересекает нулевую отметку во время общей фазы пересечения нуля, кривые изменения во времени для всех костных сегментов смещаются вниз, пока все изгибающие моменты не пересекут нулевую отметку. Это смещение вниз применяется только для целей определения ИО.</w:t>
      </w:r>
    </w:p>
    <w:p w:rsidR="00182594" w:rsidRPr="00182594" w:rsidRDefault="00182594" w:rsidP="00182594">
      <w:pPr>
        <w:pStyle w:val="SingleTxtGR"/>
        <w:ind w:left="2268" w:hanging="1134"/>
      </w:pPr>
      <w:r w:rsidRPr="00182594">
        <w:t>2.3</w:t>
      </w:r>
      <w:r w:rsidRPr="00182594">
        <w:tab/>
      </w:r>
      <w:r w:rsidRPr="00182594">
        <w:tab/>
      </w:r>
      <w:r w:rsidR="00537662">
        <w:t>«</w:t>
      </w:r>
      <w:r w:rsidRPr="00182594">
        <w:rPr>
          <w:i/>
        </w:rPr>
        <w:t>Стойки</w:t>
      </w:r>
      <w:r w:rsidR="00537662">
        <w:t>»</w:t>
      </w:r>
      <w:r w:rsidRPr="00182594">
        <w:t xml:space="preserve"> означают передние и задние стойки крыши, идущие от кузова до крыши транспортного средства.</w:t>
      </w:r>
    </w:p>
    <w:p w:rsidR="00182594" w:rsidRPr="00182594" w:rsidRDefault="00182594" w:rsidP="00182594">
      <w:pPr>
        <w:pStyle w:val="SingleTxtGR"/>
        <w:ind w:left="2268" w:hanging="1134"/>
      </w:pPr>
      <w:r w:rsidRPr="00182594">
        <w:t>2.4</w:t>
      </w:r>
      <w:r w:rsidRPr="00182594">
        <w:tab/>
      </w:r>
      <w:r w:rsidRPr="00182594">
        <w:tab/>
      </w:r>
      <w:r w:rsidR="00537662">
        <w:t>«</w:t>
      </w:r>
      <w:r w:rsidRPr="00182594">
        <w:rPr>
          <w:i/>
        </w:rPr>
        <w:t>Официальное утверждение типа транспортного средства</w:t>
      </w:r>
      <w:r w:rsidR="00537662">
        <w:t>»</w:t>
      </w:r>
      <w:r w:rsidRPr="00182594">
        <w:t xml:space="preserve"> означает полную процедуру, посредством которой Договаривающаяся сторона Соглашения удостоверяет, что данный тип транспортного средства отвечает техническим требованиям настоящих Правил.</w:t>
      </w:r>
    </w:p>
    <w:p w:rsidR="00182594" w:rsidRPr="00182594" w:rsidRDefault="00182594" w:rsidP="00182594">
      <w:pPr>
        <w:pStyle w:val="SingleTxtGR"/>
        <w:ind w:left="2268" w:hanging="1134"/>
      </w:pPr>
      <w:r w:rsidRPr="00182594">
        <w:t>2.5</w:t>
      </w:r>
      <w:r w:rsidRPr="00182594">
        <w:tab/>
      </w:r>
      <w:r w:rsidRPr="00182594">
        <w:tab/>
      </w:r>
      <w:r w:rsidR="00537662">
        <w:t>«</w:t>
      </w:r>
      <w:r w:rsidRPr="00182594">
        <w:rPr>
          <w:i/>
        </w:rPr>
        <w:t>Передний край капота</w:t>
      </w:r>
      <w:r w:rsidR="00537662">
        <w:t>»</w:t>
      </w:r>
      <w:r w:rsidRPr="00182594">
        <w:t xml:space="preserve"> означает край передней верхней внешней конструкции транспортного средства, включая капот и крылья, верхние и боковые элементы вокруг фар и любые другие приспособления. Контрольная линия, идентифицирующая положение переднего края капота, определяется ее высотой над исходной плоскостью грунта и расстоянием, отделяющим ее по горизонтали от бампера (переднего края бампера).</w:t>
      </w:r>
    </w:p>
    <w:p w:rsidR="00182594" w:rsidRPr="00182594" w:rsidRDefault="00182594" w:rsidP="00182594">
      <w:pPr>
        <w:pStyle w:val="SingleTxtGR"/>
        <w:ind w:left="2268" w:hanging="1134"/>
      </w:pPr>
      <w:r w:rsidRPr="00182594">
        <w:t>2.6</w:t>
      </w:r>
      <w:r w:rsidRPr="00182594">
        <w:tab/>
      </w:r>
      <w:r w:rsidRPr="00182594">
        <w:tab/>
      </w:r>
      <w:r w:rsidR="00537662">
        <w:t>«</w:t>
      </w:r>
      <w:r w:rsidRPr="00182594">
        <w:rPr>
          <w:i/>
        </w:rPr>
        <w:t>Высота переднего края капота</w:t>
      </w:r>
      <w:r w:rsidR="00537662">
        <w:t>»</w:t>
      </w:r>
      <w:r w:rsidRPr="00182594">
        <w:t xml:space="preserve"> означает в любой точке на переднем крае капота вертикальное расстояние между контрольной плоскостью грунта и контрольной линией переднего края капота в этой точке.</w:t>
      </w:r>
    </w:p>
    <w:p w:rsidR="00182594" w:rsidRPr="00182594" w:rsidRDefault="00182594" w:rsidP="00182594">
      <w:pPr>
        <w:pStyle w:val="SingleTxtGR"/>
        <w:ind w:left="2268" w:hanging="1134"/>
      </w:pPr>
      <w:r w:rsidRPr="00182594">
        <w:t>2.7</w:t>
      </w:r>
      <w:r w:rsidRPr="00182594">
        <w:tab/>
      </w:r>
      <w:r w:rsidRPr="00182594">
        <w:tab/>
      </w:r>
      <w:r w:rsidR="00537662">
        <w:t>«</w:t>
      </w:r>
      <w:r w:rsidRPr="00182594">
        <w:rPr>
          <w:i/>
        </w:rPr>
        <w:t>Контрольная линия переднего края капота</w:t>
      </w:r>
      <w:r w:rsidR="00537662">
        <w:t>»</w:t>
      </w:r>
      <w:r w:rsidRPr="00182594">
        <w:t xml:space="preserve"> означает геометрическое место точек контакта между прямой гранью длиной 1</w:t>
      </w:r>
      <w:r w:rsidR="00FC66ED">
        <w:rPr>
          <w:lang w:val="en-US"/>
        </w:rPr>
        <w:t> </w:t>
      </w:r>
      <w:r w:rsidRPr="00182594">
        <w:t>000 мм и передней поверхностью капота, когда прямая грань, параллельная вертикальной продольной плоскости автомобиля и образующая с вертикалью угол 50° в заднем направлении транспортного средства с нижним концом на высоте 600 мм над уровнем грунта, проходит в поперечном направлении и касается переднего края капота (см. рис. 1).</w:t>
      </w:r>
    </w:p>
    <w:p w:rsidR="00182594" w:rsidRPr="00182594" w:rsidRDefault="00182594" w:rsidP="00182594">
      <w:pPr>
        <w:pStyle w:val="SingleTxtGR"/>
        <w:ind w:left="2268" w:hanging="1134"/>
      </w:pPr>
      <w:r w:rsidRPr="00182594">
        <w:tab/>
      </w:r>
      <w:r w:rsidRPr="00182594">
        <w:tab/>
        <w:t>В случае транспортных средств, у которых верх капота наклонен под углом 50° таким образом, что указанная прямая грань касается капота по всей длине или не в одной, а в нескольких точках, контрольная линия определяется с помощью указанной прямой грани, образующей с вертикалью угол 40° в заднем направлении.</w:t>
      </w:r>
    </w:p>
    <w:p w:rsidR="00182594" w:rsidRPr="00182594" w:rsidRDefault="00182594" w:rsidP="00182594">
      <w:pPr>
        <w:pStyle w:val="SingleTxtGR"/>
        <w:ind w:left="2268" w:hanging="1134"/>
      </w:pPr>
      <w:r w:rsidRPr="00182594">
        <w:tab/>
      </w:r>
      <w:r w:rsidRPr="00182594">
        <w:tab/>
        <w:t>В случае транспортных средств такой конфигурации, когда нижний конец прямой грани сразу касается транспортного средства, это место контакта принимается за контрольную линию переднего края капота в данном боковом положении.</w:t>
      </w:r>
    </w:p>
    <w:p w:rsidR="00182594" w:rsidRPr="00182594" w:rsidRDefault="00182594" w:rsidP="00182594">
      <w:pPr>
        <w:pStyle w:val="SingleTxtGR"/>
        <w:ind w:left="2268" w:hanging="1134"/>
      </w:pPr>
      <w:r w:rsidRPr="00182594">
        <w:tab/>
      </w:r>
      <w:r w:rsidRPr="00182594">
        <w:tab/>
        <w:t>В случае транспортных средств такой конфигурации, когда верхний конец прямой грани сразу касается транспортного средства, в качестве контрольной линии переднего края капота в данном боковом положении принимается геометрический след дуги охвата длиной 1 000 мм.</w:t>
      </w:r>
    </w:p>
    <w:p w:rsidR="00182594" w:rsidRPr="00182594" w:rsidRDefault="00182594" w:rsidP="00182594">
      <w:pPr>
        <w:pStyle w:val="SingleTxtGR"/>
        <w:ind w:left="2268" w:hanging="1134"/>
      </w:pPr>
      <w:r w:rsidRPr="00182594">
        <w:tab/>
      </w:r>
      <w:r w:rsidRPr="00182594">
        <w:tab/>
        <w:t>Верхний край бампера также рассматривается в качестве переднего края капота, если в ходе этой процедуры он соприкасается с прямой гранью.</w:t>
      </w:r>
    </w:p>
    <w:p w:rsidR="00182594" w:rsidRPr="00182594" w:rsidRDefault="00182594" w:rsidP="00EF6BAC">
      <w:pPr>
        <w:pStyle w:val="H23GR"/>
      </w:pPr>
      <w:r w:rsidRPr="00EF6BAC">
        <w:rPr>
          <w:b w:val="0"/>
          <w:bCs/>
        </w:rPr>
        <w:lastRenderedPageBreak/>
        <w:tab/>
      </w:r>
      <w:r w:rsidRPr="00EF6BAC">
        <w:rPr>
          <w:b w:val="0"/>
          <w:bCs/>
        </w:rPr>
        <w:tab/>
        <w:t>Рис. 1</w:t>
      </w:r>
      <w:r w:rsidRPr="00EF6BAC">
        <w:rPr>
          <w:b w:val="0"/>
          <w:bCs/>
        </w:rPr>
        <w:br/>
      </w:r>
      <w:r w:rsidRPr="00182594">
        <w:t>Контрольная линия переднего края капота</w:t>
      </w:r>
    </w:p>
    <w:bookmarkStart w:id="1" w:name="_MON_1462712657"/>
    <w:bookmarkEnd w:id="1"/>
    <w:p w:rsidR="00182594" w:rsidRPr="00182594" w:rsidRDefault="00182594" w:rsidP="00182594">
      <w:pPr>
        <w:pStyle w:val="SingleTxtGR"/>
        <w:tabs>
          <w:tab w:val="clear" w:pos="1701"/>
        </w:tabs>
        <w:ind w:left="2268" w:hanging="1134"/>
        <w:rPr>
          <w:lang w:val="en-US"/>
        </w:rPr>
      </w:pPr>
      <w:r w:rsidRPr="00182594">
        <w:object w:dxaOrig="7314"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35pt;height:128.5pt" o:ole="">
            <v:imagedata r:id="rId14" o:title=""/>
          </v:shape>
          <o:OLEObject Type="Embed" ProgID="Word.Document.8" ShapeID="_x0000_i1025" DrawAspect="Content" ObjectID="_1591793990" r:id="rId15">
            <o:FieldCodes>\s</o:FieldCodes>
          </o:OLEObject>
        </w:object>
      </w:r>
    </w:p>
    <w:p w:rsidR="00182594" w:rsidRPr="00182594" w:rsidRDefault="00182594" w:rsidP="00182594">
      <w:pPr>
        <w:pStyle w:val="SingleTxtGR"/>
        <w:ind w:left="2268" w:hanging="1134"/>
      </w:pPr>
      <w:r w:rsidRPr="00182594">
        <w:t>2.8</w:t>
      </w:r>
      <w:r w:rsidRPr="00182594">
        <w:tab/>
      </w:r>
      <w:r w:rsidRPr="00182594">
        <w:tab/>
      </w:r>
      <w:r w:rsidR="00537662">
        <w:t>«</w:t>
      </w:r>
      <w:r w:rsidRPr="00182594">
        <w:rPr>
          <w:i/>
        </w:rPr>
        <w:t>Задняя контрольная линия капота</w:t>
      </w:r>
      <w:r w:rsidR="00537662">
        <w:t>»</w:t>
      </w:r>
      <w:r w:rsidRPr="00182594">
        <w:t xml:space="preserve">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 когда этот шар проходит в поперечном направлении по фронтальной части транспортного средства, оставаясь в постоянном контакте с ветровым стеклом (см. рис. 2). В ходе этой операции стеклоочистители и рычаги стеклоочистителей снимаются.</w:t>
      </w:r>
    </w:p>
    <w:p w:rsidR="00182594" w:rsidRPr="00182594" w:rsidRDefault="00182594" w:rsidP="00182594">
      <w:pPr>
        <w:pStyle w:val="SingleTxtGR"/>
        <w:ind w:left="2268" w:hanging="1134"/>
      </w:pPr>
      <w:r w:rsidRPr="00182594">
        <w:tab/>
      </w:r>
      <w:r w:rsidRPr="00182594">
        <w:tab/>
        <w:t xml:space="preserve">В тех случаях, когда задняя контрольная линия капота и боковая контрольная линия не пересекаются, заднюю контрольную линию капота следует продлить и/или изменить с помощью полукруглого шаблона радиусом 100 мм. Этот шаблон следует изготавливать из тонкого гибкого листового материала, который легко изгибается в какой-либо одной точке изгиба в любом направлении. Желательно, чтобы этот шаблон был устойчив к двойному или сложному изгибу в тех случаях, когда это может привести к образованию складок. В качестве материала рекомендуется использовать тонкий пластиковый лист со слоем пенопласта, с тем чтобы шаблон мог </w:t>
      </w:r>
      <w:r w:rsidR="00537662">
        <w:t>«</w:t>
      </w:r>
      <w:r w:rsidRPr="00182594">
        <w:t>прикрепиться</w:t>
      </w:r>
      <w:r w:rsidR="00537662">
        <w:t>»</w:t>
      </w:r>
      <w:r w:rsidRPr="00182594">
        <w:t xml:space="preserve"> к поверхности транспортного средства.</w:t>
      </w:r>
    </w:p>
    <w:p w:rsidR="00182594" w:rsidRPr="00182594" w:rsidRDefault="00182594" w:rsidP="00182594">
      <w:pPr>
        <w:pStyle w:val="SingleTxtGR"/>
        <w:ind w:left="2268" w:hanging="1134"/>
      </w:pPr>
      <w:r w:rsidRPr="00182594">
        <w:tab/>
      </w:r>
      <w:r w:rsidRPr="00182594">
        <w:tab/>
        <w:t xml:space="preserve">Когда шаблон расположен на плоской поверхности, на него следует нанести четыре точки </w:t>
      </w:r>
      <w:r w:rsidR="00537662">
        <w:t>«</w:t>
      </w:r>
      <w:r w:rsidRPr="00182594">
        <w:t>А</w:t>
      </w:r>
      <w:r w:rsidR="00537662">
        <w:t>»</w:t>
      </w:r>
      <w:r w:rsidRPr="00182594">
        <w:t>−</w:t>
      </w:r>
      <w:r w:rsidR="00DB2607">
        <w:t>«</w:t>
      </w:r>
      <w:r w:rsidRPr="00182594">
        <w:t>D</w:t>
      </w:r>
      <w:r w:rsidR="00537662">
        <w:t>»</w:t>
      </w:r>
      <w:r w:rsidRPr="00182594">
        <w:t>, как показано на рис. 3.</w:t>
      </w:r>
    </w:p>
    <w:p w:rsidR="00182594" w:rsidRPr="00182594" w:rsidRDefault="00182594" w:rsidP="00182594">
      <w:pPr>
        <w:pStyle w:val="SingleTxtGR"/>
        <w:ind w:left="2268" w:hanging="1134"/>
      </w:pPr>
      <w:r w:rsidRPr="00182594">
        <w:tab/>
      </w:r>
      <w:r w:rsidRPr="00182594">
        <w:tab/>
        <w:t xml:space="preserve">Шаблон следует поместить на транспортном средстве таким образом, чтобы углы </w:t>
      </w:r>
      <w:r w:rsidR="00537662">
        <w:t>«</w:t>
      </w:r>
      <w:r w:rsidRPr="00182594">
        <w:t>А</w:t>
      </w:r>
      <w:r w:rsidR="00537662">
        <w:t>»</w:t>
      </w:r>
      <w:r w:rsidRPr="00182594">
        <w:t xml:space="preserve"> и </w:t>
      </w:r>
      <w:r w:rsidR="00537662">
        <w:t>«</w:t>
      </w:r>
      <w:r w:rsidRPr="00182594">
        <w:t>В</w:t>
      </w:r>
      <w:r w:rsidR="00537662">
        <w:t>»</w:t>
      </w:r>
      <w:r w:rsidRPr="00182594">
        <w:t xml:space="preserve"> совпадали с боковой контрольной линией. Следя за тем, чтобы эти два угла все время совпадали с контрольной боковой линией, шаблон следует постепенно передвигать назад до тех пор, пока дуга шаблона в первый раз не соприкоснется с задней контрольной линией капота. В течение всей этой операции шаблон следует изогнуть таким образом, чтобы он как можно точнее описывал внешний контур верхней стороны капота транспортного средства без образования складок или морщин. Если контакт между шаблоном и задней контрольной линией капота происходит по касательной и точка касания лежит вне дуги, описанной точками </w:t>
      </w:r>
      <w:r w:rsidR="00537662">
        <w:t>«</w:t>
      </w:r>
      <w:r w:rsidRPr="00182594">
        <w:t>С</w:t>
      </w:r>
      <w:r w:rsidR="00537662">
        <w:t>»</w:t>
      </w:r>
      <w:r w:rsidRPr="00182594">
        <w:t xml:space="preserve"> и </w:t>
      </w:r>
      <w:r w:rsidR="00537662">
        <w:t>«</w:t>
      </w:r>
      <w:r w:rsidRPr="00182594">
        <w:t>D</w:t>
      </w:r>
      <w:r w:rsidR="00537662">
        <w:t>»</w:t>
      </w:r>
      <w:r w:rsidRPr="00182594">
        <w:t>, то заднюю контрольную линию капота следует продлить и/или изменить таким образом, чтобы она соответствовала круговой дуге шаблона до касания с боковой контрольной линией капота, как показано на рис. 4.</w:t>
      </w:r>
    </w:p>
    <w:p w:rsidR="00182594" w:rsidRPr="00182594" w:rsidRDefault="00182594" w:rsidP="00182594">
      <w:pPr>
        <w:pStyle w:val="SingleTxtGR"/>
        <w:ind w:left="2268" w:hanging="1134"/>
      </w:pPr>
      <w:r w:rsidRPr="00182594">
        <w:tab/>
      </w:r>
      <w:r w:rsidRPr="00182594">
        <w:tab/>
        <w:t xml:space="preserve">Если шаблон не может касаться одновременно боковой контрольной линии капота в точках </w:t>
      </w:r>
      <w:r w:rsidR="00537662">
        <w:t>«</w:t>
      </w:r>
      <w:r w:rsidRPr="00182594">
        <w:t>А</w:t>
      </w:r>
      <w:r w:rsidR="00537662">
        <w:t>»</w:t>
      </w:r>
      <w:r w:rsidRPr="00182594">
        <w:t xml:space="preserve"> и </w:t>
      </w:r>
      <w:r w:rsidR="00537662">
        <w:t>«</w:t>
      </w:r>
      <w:r w:rsidRPr="00182594">
        <w:t>В</w:t>
      </w:r>
      <w:r w:rsidR="00537662">
        <w:t>»</w:t>
      </w:r>
      <w:r w:rsidRPr="00182594">
        <w:t xml:space="preserve"> и под углом к задней контрольной линии капота или если точка, в которой задняя контрольная линия капота соприкасается с шаблоном, лежит в пределах дуги, описанной точками </w:t>
      </w:r>
      <w:r w:rsidR="00537662">
        <w:t>«</w:t>
      </w:r>
      <w:r w:rsidRPr="00182594">
        <w:t>С</w:t>
      </w:r>
      <w:r w:rsidR="00537662">
        <w:t>»</w:t>
      </w:r>
      <w:r w:rsidRPr="00182594">
        <w:t xml:space="preserve"> и </w:t>
      </w:r>
      <w:r w:rsidR="00537662">
        <w:t>«</w:t>
      </w:r>
      <w:r w:rsidRPr="00182594">
        <w:t>D</w:t>
      </w:r>
      <w:r w:rsidR="00537662">
        <w:t>»</w:t>
      </w:r>
      <w:r w:rsidRPr="00182594">
        <w:t>, то в этом случае следует использовать дополнительные шаблоны, радиусы которых постепенно увеличиваются на 20 мм до тех пор, пока не будут соблюдены все упомянутые выше критерии.</w:t>
      </w:r>
    </w:p>
    <w:p w:rsidR="00182594" w:rsidRPr="00182594" w:rsidRDefault="00182594" w:rsidP="00EF6BAC">
      <w:pPr>
        <w:pStyle w:val="H23GR"/>
      </w:pPr>
      <w:r w:rsidRPr="00EF6BAC">
        <w:rPr>
          <w:b w:val="0"/>
        </w:rPr>
        <w:lastRenderedPageBreak/>
        <w:tab/>
      </w:r>
      <w:r w:rsidRPr="00EF6BAC">
        <w:rPr>
          <w:b w:val="0"/>
        </w:rPr>
        <w:tab/>
        <w:t>Рис. 2</w:t>
      </w:r>
      <w:r w:rsidRPr="00EF6BAC">
        <w:rPr>
          <w:b w:val="0"/>
        </w:rPr>
        <w:br/>
      </w:r>
      <w:r w:rsidRPr="00182594">
        <w:t>Задняя контрольная линия капота</w:t>
      </w:r>
    </w:p>
    <w:bookmarkStart w:id="2" w:name="_MON_1462712658"/>
    <w:bookmarkEnd w:id="2"/>
    <w:p w:rsidR="00182594" w:rsidRPr="00182594" w:rsidRDefault="00182594" w:rsidP="00182594">
      <w:pPr>
        <w:pStyle w:val="SingleTxtGR"/>
        <w:tabs>
          <w:tab w:val="clear" w:pos="1701"/>
        </w:tabs>
        <w:ind w:left="2268" w:hanging="1134"/>
        <w:rPr>
          <w:lang w:val="en-US"/>
        </w:rPr>
      </w:pPr>
      <w:r w:rsidRPr="00182594">
        <w:object w:dxaOrig="7313" w:dyaOrig="3183">
          <v:shape id="_x0000_i1026" type="#_x0000_t75" style="width:365.65pt;height:159pt" o:ole="">
            <v:imagedata r:id="rId16" o:title=""/>
          </v:shape>
          <o:OLEObject Type="Embed" ProgID="Word.Document.8" ShapeID="_x0000_i1026" DrawAspect="Content" ObjectID="_1591793991" r:id="rId17">
            <o:FieldCodes>\s</o:FieldCodes>
          </o:OLEObject>
        </w:object>
      </w:r>
    </w:p>
    <w:p w:rsidR="00182594" w:rsidRPr="00182594" w:rsidRDefault="00182594" w:rsidP="00EF6BAC">
      <w:pPr>
        <w:pStyle w:val="H23GR"/>
      </w:pPr>
      <w:r w:rsidRPr="00EF6BAC">
        <w:rPr>
          <w:b w:val="0"/>
        </w:rPr>
        <w:tab/>
      </w:r>
      <w:r w:rsidRPr="00EF6BAC">
        <w:rPr>
          <w:b w:val="0"/>
        </w:rPr>
        <w:tab/>
        <w:t>Рис. 3</w:t>
      </w:r>
      <w:r w:rsidRPr="00EF6BAC">
        <w:rPr>
          <w:b w:val="0"/>
        </w:rPr>
        <w:br/>
      </w:r>
      <w:r w:rsidRPr="00182594">
        <w:t>Шаблон</w:t>
      </w:r>
    </w:p>
    <w:p w:rsidR="00182594" w:rsidRPr="00182594" w:rsidRDefault="00EF6BAC" w:rsidP="00EF6BAC">
      <w:pPr>
        <w:pStyle w:val="SingleTxtGR"/>
        <w:ind w:left="3402" w:hanging="1134"/>
        <w:rPr>
          <w:lang w:val="en-GB"/>
        </w:rPr>
      </w:pPr>
      <w:r w:rsidRPr="00182594">
        <w:rPr>
          <w:noProof/>
          <w:lang w:eastAsia="ru-RU"/>
        </w:rPr>
        <mc:AlternateContent>
          <mc:Choice Requires="wps">
            <w:drawing>
              <wp:anchor distT="0" distB="0" distL="0" distR="0" simplePos="0" relativeHeight="251665408" behindDoc="0" locked="0" layoutInCell="1" allowOverlap="1" wp14:anchorId="2C815582" wp14:editId="78BA1698">
                <wp:simplePos x="0" y="0"/>
                <wp:positionH relativeFrom="column">
                  <wp:posOffset>3326311</wp:posOffset>
                </wp:positionH>
                <wp:positionV relativeFrom="paragraph">
                  <wp:posOffset>1572260</wp:posOffset>
                </wp:positionV>
                <wp:extent cx="560070" cy="215265"/>
                <wp:effectExtent l="0" t="0" r="0" b="0"/>
                <wp:wrapNone/>
                <wp:docPr id="2977"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 cy="2152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537C1" w:rsidRPr="00BC3FC5" w:rsidRDefault="000537C1" w:rsidP="00182594">
                            <w:pPr>
                              <w:rPr>
                                <w:sz w:val="16"/>
                                <w:szCs w:val="16"/>
                              </w:rPr>
                            </w:pPr>
                            <w:r>
                              <w:rPr>
                                <w:sz w:val="16"/>
                                <w:szCs w:val="16"/>
                              </w:rPr>
                              <w:t>Точка</w:t>
                            </w:r>
                            <w:r w:rsidRPr="00BC3FC5">
                              <w:rPr>
                                <w:sz w:val="16"/>
                                <w:szCs w:val="16"/>
                              </w:rPr>
                              <w:t xml:space="preserve"> </w:t>
                            </w:r>
                            <w:r>
                              <w:rPr>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15582" id="_x0000_t202" coordsize="21600,21600" o:spt="202" path="m,l,21600r21600,l21600,xe">
                <v:stroke joinstyle="miter"/>
                <v:path gradientshapeok="t" o:connecttype="rect"/>
              </v:shapetype>
              <v:shape id="Text Box 2977" o:spid="_x0000_s1026" type="#_x0000_t202" style="position:absolute;left:0;text-align:left;margin-left:261.9pt;margin-top:123.8pt;width:44.1pt;height:16.9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" stroked="f">
                <v:stroke joinstyle="round"/>
                <v:path arrowok="t"/>
                <v:textbox inset="0,0,0,0">
                  <w:txbxContent>
                    <w:p w:rsidR="000537C1" w:rsidRPr="00BC3FC5" w:rsidRDefault="000537C1" w:rsidP="00182594">
                      <w:pPr>
                        <w:rPr>
                          <w:sz w:val="16"/>
                          <w:szCs w:val="16"/>
                        </w:rPr>
                      </w:pPr>
                      <w:r>
                        <w:rPr>
                          <w:sz w:val="16"/>
                          <w:szCs w:val="16"/>
                        </w:rPr>
                        <w:t>Точка</w:t>
                      </w:r>
                      <w:r w:rsidRPr="00BC3FC5">
                        <w:rPr>
                          <w:sz w:val="16"/>
                          <w:szCs w:val="16"/>
                        </w:rPr>
                        <w:t xml:space="preserve"> </w:t>
                      </w:r>
                      <w:r>
                        <w:rPr>
                          <w:sz w:val="16"/>
                          <w:szCs w:val="16"/>
                        </w:rPr>
                        <w:t>«D»</w:t>
                      </w:r>
                    </w:p>
                  </w:txbxContent>
                </v:textbox>
              </v:shape>
            </w:pict>
          </mc:Fallback>
        </mc:AlternateContent>
      </w:r>
      <w:r w:rsidRPr="00182594">
        <w:rPr>
          <w:noProof/>
          <w:lang w:eastAsia="ru-RU"/>
        </w:rPr>
        <mc:AlternateContent>
          <mc:Choice Requires="wps">
            <w:drawing>
              <wp:anchor distT="0" distB="0" distL="0" distR="0" simplePos="0" relativeHeight="251666432" behindDoc="0" locked="0" layoutInCell="1" allowOverlap="1" wp14:anchorId="5D3BC6DA" wp14:editId="5948919B">
                <wp:simplePos x="0" y="0"/>
                <wp:positionH relativeFrom="column">
                  <wp:posOffset>3534500</wp:posOffset>
                </wp:positionH>
                <wp:positionV relativeFrom="paragraph">
                  <wp:posOffset>710021</wp:posOffset>
                </wp:positionV>
                <wp:extent cx="571500" cy="18669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866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537C1" w:rsidRPr="00E867D1" w:rsidRDefault="000537C1" w:rsidP="00182594">
                            <w:pPr>
                              <w:rPr>
                                <w:sz w:val="16"/>
                                <w:szCs w:val="16"/>
                              </w:rPr>
                            </w:pPr>
                            <w:r>
                              <w:rPr>
                                <w:sz w:val="16"/>
                                <w:szCs w:val="16"/>
                                <w:lang w:val="en-US"/>
                              </w:rPr>
                              <w:t>R100</w:t>
                            </w:r>
                            <w:r>
                              <w:rPr>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C6DA" id="Text Box 9" o:spid="_x0000_s1027" type="#_x0000_t202" style="position:absolute;left:0;text-align:left;margin-left:278.3pt;margin-top:55.9pt;width:45pt;height:14.7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" stroked="f">
                <v:stroke joinstyle="round"/>
                <v:path arrowok="t"/>
                <v:textbox inset="0,0,0,0">
                  <w:txbxContent>
                    <w:p w:rsidR="000537C1" w:rsidRPr="00E867D1" w:rsidRDefault="000537C1" w:rsidP="00182594">
                      <w:pPr>
                        <w:rPr>
                          <w:sz w:val="16"/>
                          <w:szCs w:val="16"/>
                        </w:rPr>
                      </w:pPr>
                      <w:r>
                        <w:rPr>
                          <w:sz w:val="16"/>
                          <w:szCs w:val="16"/>
                          <w:lang w:val="en-US"/>
                        </w:rPr>
                        <w:t>R100</w:t>
                      </w:r>
                      <w:r>
                        <w:rPr>
                          <w:sz w:val="16"/>
                          <w:szCs w:val="16"/>
                        </w:rPr>
                        <w:t xml:space="preserve"> мм</w:t>
                      </w:r>
                    </w:p>
                  </w:txbxContent>
                </v:textbox>
              </v:shape>
            </w:pict>
          </mc:Fallback>
        </mc:AlternateContent>
      </w:r>
      <w:r w:rsidRPr="00182594">
        <w:rPr>
          <w:noProof/>
          <w:lang w:eastAsia="ru-RU"/>
        </w:rPr>
        <mc:AlternateContent>
          <mc:Choice Requires="wps">
            <w:drawing>
              <wp:anchor distT="0" distB="0" distL="0" distR="0" simplePos="0" relativeHeight="251664384" behindDoc="0" locked="0" layoutInCell="1" allowOverlap="1" wp14:anchorId="0590FA32" wp14:editId="25DAFD7F">
                <wp:simplePos x="0" y="0"/>
                <wp:positionH relativeFrom="column">
                  <wp:posOffset>3313611</wp:posOffset>
                </wp:positionH>
                <wp:positionV relativeFrom="paragraph">
                  <wp:posOffset>457200</wp:posOffset>
                </wp:positionV>
                <wp:extent cx="571500" cy="186690"/>
                <wp:effectExtent l="0" t="0" r="0" b="3810"/>
                <wp:wrapNone/>
                <wp:docPr id="2980"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866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537C1" w:rsidRPr="00BC3FC5" w:rsidRDefault="000537C1" w:rsidP="00182594">
                            <w:pPr>
                              <w:rPr>
                                <w:sz w:val="16"/>
                                <w:szCs w:val="16"/>
                              </w:rPr>
                            </w:pPr>
                            <w:r>
                              <w:rPr>
                                <w:sz w:val="16"/>
                                <w:szCs w:val="16"/>
                              </w:rPr>
                              <w:t>Точка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FA32" id="Text Box 2980" o:spid="_x0000_s1028" type="#_x0000_t202" style="position:absolute;left:0;text-align:left;margin-left:260.9pt;margin-top:36pt;width:45pt;height:14.7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" stroked="f">
                <v:stroke joinstyle="round"/>
                <v:path arrowok="t"/>
                <v:textbox inset="0,0,0,0">
                  <w:txbxContent>
                    <w:p w:rsidR="000537C1" w:rsidRPr="00BC3FC5" w:rsidRDefault="000537C1" w:rsidP="00182594">
                      <w:pPr>
                        <w:rPr>
                          <w:sz w:val="16"/>
                          <w:szCs w:val="16"/>
                        </w:rPr>
                      </w:pPr>
                      <w:r>
                        <w:rPr>
                          <w:sz w:val="16"/>
                          <w:szCs w:val="16"/>
                        </w:rPr>
                        <w:t>Точка «С»</w:t>
                      </w:r>
                    </w:p>
                  </w:txbxContent>
                </v:textbox>
              </v:shape>
            </w:pict>
          </mc:Fallback>
        </mc:AlternateContent>
      </w:r>
      <w:r w:rsidRPr="00182594">
        <w:rPr>
          <w:noProof/>
          <w:lang w:eastAsia="ru-RU"/>
        </w:rPr>
        <mc:AlternateContent>
          <mc:Choice Requires="wps">
            <w:drawing>
              <wp:anchor distT="0" distB="0" distL="0" distR="0" simplePos="0" relativeHeight="251662336" behindDoc="0" locked="0" layoutInCell="1" allowOverlap="1" wp14:anchorId="1601B22B" wp14:editId="5A1CD34B">
                <wp:simplePos x="0" y="0"/>
                <wp:positionH relativeFrom="column">
                  <wp:posOffset>1369423</wp:posOffset>
                </wp:positionH>
                <wp:positionV relativeFrom="paragraph">
                  <wp:posOffset>1582420</wp:posOffset>
                </wp:positionV>
                <wp:extent cx="592712" cy="215153"/>
                <wp:effectExtent l="0" t="0" r="0" b="0"/>
                <wp:wrapNone/>
                <wp:docPr id="2978"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12" cy="21515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537C1" w:rsidRPr="00BC3FC5" w:rsidRDefault="000537C1" w:rsidP="00182594">
                            <w:pPr>
                              <w:jc w:val="center"/>
                              <w:rPr>
                                <w:sz w:val="16"/>
                                <w:szCs w:val="16"/>
                              </w:rPr>
                            </w:pPr>
                            <w:r w:rsidRPr="00BC3FC5">
                              <w:rPr>
                                <w:sz w:val="16"/>
                                <w:szCs w:val="16"/>
                              </w:rPr>
                              <w:t xml:space="preserve">Угол </w:t>
                            </w:r>
                            <w:r>
                              <w:rPr>
                                <w:sz w:val="16"/>
                                <w:szCs w:val="16"/>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B22B" id="Text Box 2978" o:spid="_x0000_s1029" type="#_x0000_t202" style="position:absolute;left:0;text-align:left;margin-left:107.85pt;margin-top:124.6pt;width:46.65pt;height:16.9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" stroked="f">
                <v:stroke joinstyle="round"/>
                <v:path arrowok="t"/>
                <v:textbox inset="0,0,0,0">
                  <w:txbxContent>
                    <w:p w:rsidR="000537C1" w:rsidRPr="00BC3FC5" w:rsidRDefault="000537C1" w:rsidP="00182594">
                      <w:pPr>
                        <w:jc w:val="center"/>
                        <w:rPr>
                          <w:sz w:val="16"/>
                          <w:szCs w:val="16"/>
                        </w:rPr>
                      </w:pPr>
                      <w:r w:rsidRPr="00BC3FC5">
                        <w:rPr>
                          <w:sz w:val="16"/>
                          <w:szCs w:val="16"/>
                        </w:rPr>
                        <w:t xml:space="preserve">Угол </w:t>
                      </w:r>
                      <w:r>
                        <w:rPr>
                          <w:sz w:val="16"/>
                          <w:szCs w:val="16"/>
                        </w:rPr>
                        <w:t>«В»</w:t>
                      </w:r>
                    </w:p>
                  </w:txbxContent>
                </v:textbox>
              </v:shape>
            </w:pict>
          </mc:Fallback>
        </mc:AlternateContent>
      </w:r>
      <w:r w:rsidRPr="00182594">
        <w:rPr>
          <w:noProof/>
          <w:lang w:eastAsia="ru-RU"/>
        </w:rPr>
        <mc:AlternateContent>
          <mc:Choice Requires="wps">
            <w:drawing>
              <wp:anchor distT="0" distB="0" distL="0" distR="0" simplePos="0" relativeHeight="251663360" behindDoc="0" locked="0" layoutInCell="1" allowOverlap="1" wp14:anchorId="5006BD2D" wp14:editId="2D944755">
                <wp:simplePos x="0" y="0"/>
                <wp:positionH relativeFrom="column">
                  <wp:posOffset>1377678</wp:posOffset>
                </wp:positionH>
                <wp:positionV relativeFrom="paragraph">
                  <wp:posOffset>448582</wp:posOffset>
                </wp:positionV>
                <wp:extent cx="577215" cy="205740"/>
                <wp:effectExtent l="0" t="0" r="0" b="3810"/>
                <wp:wrapNone/>
                <wp:docPr id="2979"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 cy="2057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537C1" w:rsidRPr="00BC3FC5" w:rsidRDefault="000537C1" w:rsidP="00182594">
                            <w:pPr>
                              <w:jc w:val="center"/>
                              <w:rPr>
                                <w:sz w:val="16"/>
                                <w:szCs w:val="16"/>
                              </w:rPr>
                            </w:pPr>
                            <w:r w:rsidRPr="00BC3FC5">
                              <w:rPr>
                                <w:sz w:val="16"/>
                                <w:szCs w:val="16"/>
                              </w:rPr>
                              <w:t xml:space="preserve">Угол </w:t>
                            </w:r>
                            <w:r>
                              <w:rPr>
                                <w:sz w:val="16"/>
                                <w:szCs w:val="16"/>
                              </w:rPr>
                              <w:t>«</w:t>
                            </w:r>
                            <w:r w:rsidRPr="00BC3FC5">
                              <w:rPr>
                                <w:sz w:val="16"/>
                                <w:szCs w:val="16"/>
                              </w:rPr>
                              <w:t>А</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BD2D" id="Text Box 2979" o:spid="_x0000_s1030" type="#_x0000_t202" style="position:absolute;left:0;text-align:left;margin-left:108.5pt;margin-top:35.3pt;width:45.45pt;height:1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" stroked="f">
                <v:stroke joinstyle="round"/>
                <v:path arrowok="t"/>
                <v:textbox inset="0,0,0,0">
                  <w:txbxContent>
                    <w:p w:rsidR="000537C1" w:rsidRPr="00BC3FC5" w:rsidRDefault="000537C1" w:rsidP="00182594">
                      <w:pPr>
                        <w:jc w:val="center"/>
                        <w:rPr>
                          <w:sz w:val="16"/>
                          <w:szCs w:val="16"/>
                        </w:rPr>
                      </w:pPr>
                      <w:r w:rsidRPr="00BC3FC5">
                        <w:rPr>
                          <w:sz w:val="16"/>
                          <w:szCs w:val="16"/>
                        </w:rPr>
                        <w:t xml:space="preserve">Угол </w:t>
                      </w:r>
                      <w:r>
                        <w:rPr>
                          <w:sz w:val="16"/>
                          <w:szCs w:val="16"/>
                        </w:rPr>
                        <w:t>«</w:t>
                      </w:r>
                      <w:r w:rsidRPr="00BC3FC5">
                        <w:rPr>
                          <w:sz w:val="16"/>
                          <w:szCs w:val="16"/>
                        </w:rPr>
                        <w:t>А</w:t>
                      </w:r>
                      <w:r>
                        <w:rPr>
                          <w:sz w:val="16"/>
                          <w:szCs w:val="16"/>
                        </w:rPr>
                        <w:t>»</w:t>
                      </w:r>
                    </w:p>
                  </w:txbxContent>
                </v:textbox>
              </v:shape>
            </w:pict>
          </mc:Fallback>
        </mc:AlternateContent>
      </w:r>
      <w:r w:rsidR="00182594" w:rsidRPr="00182594">
        <w:rPr>
          <w:noProof/>
          <w:lang w:eastAsia="ru-RU"/>
        </w:rPr>
        <w:drawing>
          <wp:inline distT="0" distB="0" distL="0" distR="0" wp14:anchorId="1EE2BC84" wp14:editId="7B66C660">
            <wp:extent cx="2611120" cy="2243455"/>
            <wp:effectExtent l="0" t="0" r="0" b="444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120" cy="2243455"/>
                    </a:xfrm>
                    <a:prstGeom prst="rect">
                      <a:avLst/>
                    </a:prstGeom>
                    <a:noFill/>
                    <a:ln>
                      <a:noFill/>
                    </a:ln>
                  </pic:spPr>
                </pic:pic>
              </a:graphicData>
            </a:graphic>
          </wp:inline>
        </w:drawing>
      </w:r>
    </w:p>
    <w:p w:rsidR="00182594" w:rsidRPr="00182594" w:rsidRDefault="00182594" w:rsidP="00EF6BAC">
      <w:pPr>
        <w:pStyle w:val="H23GR"/>
      </w:pPr>
      <w:r w:rsidRPr="00EF6BAC">
        <w:rPr>
          <w:b w:val="0"/>
        </w:rPr>
        <w:tab/>
      </w:r>
      <w:r w:rsidRPr="00EF6BAC">
        <w:rPr>
          <w:b w:val="0"/>
        </w:rPr>
        <w:tab/>
        <w:t>Рис. 4</w:t>
      </w:r>
      <w:r w:rsidRPr="00EF6BAC">
        <w:rPr>
          <w:b w:val="0"/>
        </w:rPr>
        <w:br/>
      </w:r>
      <w:r w:rsidRPr="00182594">
        <w:t xml:space="preserve">Определение точки пересечения задней и боковой контрольных </w:t>
      </w:r>
      <w:r w:rsidRPr="00182594">
        <w:br/>
        <w:t>линий капота</w:t>
      </w:r>
    </w:p>
    <w:p w:rsidR="00182594" w:rsidRPr="00182594" w:rsidRDefault="00FC66ED" w:rsidP="00EF6BAC">
      <w:pPr>
        <w:pStyle w:val="SingleTxtGR"/>
        <w:ind w:left="3402" w:hanging="1134"/>
        <w:rPr>
          <w:b/>
          <w:bCs/>
          <w:lang w:val="en-GB"/>
        </w:rPr>
      </w:pPr>
      <w:r w:rsidRPr="00182594">
        <w:rPr>
          <w:noProof/>
          <w:lang w:eastAsia="ru-RU"/>
        </w:rPr>
        <mc:AlternateContent>
          <mc:Choice Requires="wps">
            <w:drawing>
              <wp:anchor distT="0" distB="0" distL="114300" distR="114300" simplePos="0" relativeHeight="251669504" behindDoc="0" locked="0" layoutInCell="1" allowOverlap="1" wp14:anchorId="30D55A72" wp14:editId="03FB8DC7">
                <wp:simplePos x="0" y="0"/>
                <wp:positionH relativeFrom="column">
                  <wp:posOffset>3584212</wp:posOffset>
                </wp:positionH>
                <wp:positionV relativeFrom="paragraph">
                  <wp:posOffset>850628</wp:posOffset>
                </wp:positionV>
                <wp:extent cx="795337" cy="147320"/>
                <wp:effectExtent l="0" t="0" r="5080" b="5080"/>
                <wp:wrapNone/>
                <wp:docPr id="2210"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 cy="147320"/>
                        </a:xfrm>
                        <a:prstGeom prst="rect">
                          <a:avLst/>
                        </a:prstGeom>
                        <a:gradFill flip="none" rotWithShape="1">
                          <a:gsLst>
                            <a:gs pos="0">
                              <a:srgbClr val="D9D9D9"/>
                            </a:gs>
                            <a:gs pos="27000">
                              <a:srgbClr val="C9C9C9"/>
                            </a:gs>
                            <a:gs pos="100000">
                              <a:schemeClr val="bg1">
                                <a:lumMod val="50000"/>
                              </a:schemeClr>
                            </a:gs>
                            <a:gs pos="100000">
                              <a:schemeClr val="accent1">
                                <a:lumMod val="30000"/>
                                <a:lumOff val="70000"/>
                              </a:schemeClr>
                            </a:gs>
                          </a:gsLst>
                          <a:path path="circle">
                            <a:fillToRect r="100000" b="100000"/>
                          </a:path>
                          <a:tileRect l="-100000" t="-100000"/>
                        </a:gradFill>
                        <a:ln>
                          <a:noFill/>
                        </a:ln>
                        <a:effectLst>
                          <a:innerShdw blurRad="63500" dist="50800" dir="18900000">
                            <a:prstClr val="black">
                              <a:alpha val="0"/>
                            </a:prstClr>
                          </a:innerShdw>
                          <a:softEdge rad="0"/>
                        </a:effectLst>
                      </wps:spPr>
                      <wps:txbx>
                        <w:txbxContent>
                          <w:p w:rsidR="000537C1" w:rsidRPr="0045181B" w:rsidRDefault="000537C1" w:rsidP="00182594">
                            <w:pPr>
                              <w:spacing w:line="240" w:lineRule="auto"/>
                              <w:rPr>
                                <w:color w:val="D9D9D9" w:themeColor="background1" w:themeShade="D9"/>
                                <w:sz w:val="16"/>
                                <w:szCs w:val="16"/>
                              </w:rPr>
                            </w:pPr>
                            <w:r w:rsidRPr="009F54A5">
                              <w:rPr>
                                <w:sz w:val="16"/>
                                <w:szCs w:val="16"/>
                              </w:rPr>
                              <w:t>Ветровое стекл</w:t>
                            </w:r>
                            <w:r>
                              <w:rPr>
                                <w:sz w:val="16"/>
                                <w:szCs w:val="16"/>
                              </w:rPr>
                              <w:t>о</w:t>
                            </w:r>
                          </w:p>
                          <w:p w:rsidR="000537C1" w:rsidRPr="00FC66ED" w:rsidRDefault="000537C1" w:rsidP="00182594">
                            <w:pPr>
                              <w:spacing w:line="240" w:lineRule="auto"/>
                              <w:rPr>
                                <w:sz w:val="16"/>
                                <w:szCs w:val="16"/>
                                <w14:textFill>
                                  <w14:gradFill>
                                    <w14:gsLst>
                                      <w14:gs w14:pos="0">
                                        <w14:srgbClr w14:val="EAEAEA"/>
                                      </w14:gs>
                                      <w14:gs w14:pos="27000">
                                        <w14:srgbClr w14:val="C9C9C9"/>
                                      </w14:gs>
                                      <w14:gs w14:pos="100000">
                                        <w14:schemeClr w14:val="bg1">
                                          <w14:lumMod w14:val="50000"/>
                                        </w14:schemeClr>
                                      </w14:gs>
                                      <w14:gs w14:pos="100000">
                                        <w14:schemeClr w14:val="accent1">
                                          <w14:lumMod w14:val="30000"/>
                                          <w14:lumOff w14:val="70000"/>
                                        </w14:schemeClr>
                                      </w14:gs>
                                    </w14:gsLst>
                                    <w14:path w14:path="circle">
                                      <w14:fillToRect w14:l="0" w14:t="0" w14:r="100000" w14:b="100000"/>
                                    </w14:path>
                                  </w14:gradFill>
                                </w14:textFill>
                              </w:rPr>
                            </w:pPr>
                            <w:r w:rsidRPr="009F54A5">
                              <w:rPr>
                                <w:sz w:val="16"/>
                                <w:szCs w:val="16"/>
                              </w:rPr>
                              <w:t>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5A72" id="Text Box 2210" o:spid="_x0000_s1031" type="#_x0000_t202" style="position:absolute;left:0;text-align:left;margin-left:282.2pt;margin-top:67pt;width:62.6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" fillcolor="#d9d9d9" stroked="f">
                <v:fill color2="#cad9eb [980]" rotate="t" colors="0 #d9d9d9;17695f #c9c9c9;1 #7f7f7f;1 #cad9eb" focus="100%" type="gradientRadial"/>
                <v:textbox inset="0,0,0,0">
                  <w:txbxContent>
                    <w:p w:rsidR="000537C1" w:rsidRPr="0045181B" w:rsidRDefault="000537C1" w:rsidP="00182594">
                      <w:pPr>
                        <w:spacing w:line="240" w:lineRule="auto"/>
                        <w:rPr>
                          <w:color w:val="D9D9D9" w:themeColor="background1" w:themeShade="D9"/>
                          <w:sz w:val="16"/>
                          <w:szCs w:val="16"/>
                        </w:rPr>
                      </w:pPr>
                      <w:r w:rsidRPr="009F54A5">
                        <w:rPr>
                          <w:sz w:val="16"/>
                          <w:szCs w:val="16"/>
                        </w:rPr>
                        <w:t>Ветровое стекл</w:t>
                      </w:r>
                      <w:r>
                        <w:rPr>
                          <w:sz w:val="16"/>
                          <w:szCs w:val="16"/>
                        </w:rPr>
                        <w:t>о</w:t>
                      </w:r>
                    </w:p>
                    <w:p w:rsidR="000537C1" w:rsidRPr="00FC66ED" w:rsidRDefault="000537C1" w:rsidP="00182594">
                      <w:pPr>
                        <w:spacing w:line="240" w:lineRule="auto"/>
                        <w:rPr>
                          <w:sz w:val="16"/>
                          <w:szCs w:val="16"/>
                          <w14:textFill>
                            <w14:gradFill>
                              <w14:gsLst>
                                <w14:gs w14:pos="0">
                                  <w14:srgbClr w14:val="EAEAEA"/>
                                </w14:gs>
                                <w14:gs w14:pos="27000">
                                  <w14:srgbClr w14:val="C9C9C9"/>
                                </w14:gs>
                                <w14:gs w14:pos="100000">
                                  <w14:schemeClr w14:val="bg1">
                                    <w14:lumMod w14:val="50000"/>
                                  </w14:schemeClr>
                                </w14:gs>
                                <w14:gs w14:pos="100000">
                                  <w14:schemeClr w14:val="accent1">
                                    <w14:lumMod w14:val="30000"/>
                                    <w14:lumOff w14:val="70000"/>
                                  </w14:schemeClr>
                                </w14:gs>
                              </w14:gsLst>
                              <w14:path w14:path="circle">
                                <w14:fillToRect w14:l="0" w14:t="0" w14:r="100000" w14:b="100000"/>
                              </w14:path>
                            </w14:gradFill>
                          </w14:textFill>
                        </w:rPr>
                      </w:pPr>
                      <w:r w:rsidRPr="009F54A5">
                        <w:rPr>
                          <w:sz w:val="16"/>
                          <w:szCs w:val="16"/>
                        </w:rPr>
                        <w:t>о</w:t>
                      </w:r>
                    </w:p>
                  </w:txbxContent>
                </v:textbox>
              </v:shape>
            </w:pict>
          </mc:Fallback>
        </mc:AlternateContent>
      </w:r>
      <w:r w:rsidR="00EF6BAC" w:rsidRPr="00182594">
        <w:rPr>
          <w:bCs/>
          <w:noProof/>
          <w:lang w:eastAsia="ru-RU"/>
        </w:rPr>
        <mc:AlternateContent>
          <mc:Choice Requires="wps">
            <w:drawing>
              <wp:anchor distT="0" distB="0" distL="114300" distR="114300" simplePos="0" relativeHeight="251670528" behindDoc="0" locked="0" layoutInCell="1" allowOverlap="1" wp14:anchorId="6B0E0681" wp14:editId="141C6F70">
                <wp:simplePos x="0" y="0"/>
                <wp:positionH relativeFrom="column">
                  <wp:posOffset>3569426</wp:posOffset>
                </wp:positionH>
                <wp:positionV relativeFrom="paragraph">
                  <wp:posOffset>2060575</wp:posOffset>
                </wp:positionV>
                <wp:extent cx="714058" cy="376237"/>
                <wp:effectExtent l="0" t="0" r="0" b="5080"/>
                <wp:wrapNone/>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8" cy="376237"/>
                        </a:xfrm>
                        <a:prstGeom prst="rect">
                          <a:avLst/>
                        </a:prstGeom>
                        <a:solidFill>
                          <a:schemeClr val="bg1"/>
                        </a:solidFill>
                        <a:ln>
                          <a:noFill/>
                        </a:ln>
                      </wps:spPr>
                      <wps:txbx>
                        <w:txbxContent>
                          <w:p w:rsidR="000537C1" w:rsidRPr="001C777B" w:rsidRDefault="000537C1" w:rsidP="00182594">
                            <w:pPr>
                              <w:spacing w:line="240" w:lineRule="auto"/>
                              <w:rPr>
                                <w:sz w:val="16"/>
                                <w:szCs w:val="16"/>
                              </w:rPr>
                            </w:pPr>
                            <w:r w:rsidRPr="001C777B">
                              <w:rPr>
                                <w:sz w:val="16"/>
                                <w:szCs w:val="16"/>
                              </w:rPr>
                              <w:t xml:space="preserve">Задняя </w:t>
                            </w:r>
                            <w:r w:rsidRPr="001C777B">
                              <w:rPr>
                                <w:sz w:val="16"/>
                                <w:szCs w:val="16"/>
                              </w:rPr>
                              <w:br/>
                              <w:t>контрольная линия капота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0681" id="Text Box 2211" o:spid="_x0000_s1032" type="#_x0000_t202" style="position:absolute;left:0;text-align:left;margin-left:281.05pt;margin-top:162.25pt;width:56.25pt;height: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" fillcolor="white [3212]" stroked="f">
                <v:textbox inset="0,0,0,0">
                  <w:txbxContent>
                    <w:p w:rsidR="000537C1" w:rsidRPr="001C777B" w:rsidRDefault="000537C1" w:rsidP="00182594">
                      <w:pPr>
                        <w:spacing w:line="240" w:lineRule="auto"/>
                        <w:rPr>
                          <w:sz w:val="16"/>
                          <w:szCs w:val="16"/>
                        </w:rPr>
                      </w:pPr>
                      <w:r w:rsidRPr="001C777B">
                        <w:rPr>
                          <w:sz w:val="16"/>
                          <w:szCs w:val="16"/>
                        </w:rPr>
                        <w:t xml:space="preserve">Задняя </w:t>
                      </w:r>
                      <w:r w:rsidRPr="001C777B">
                        <w:rPr>
                          <w:sz w:val="16"/>
                          <w:szCs w:val="16"/>
                        </w:rPr>
                        <w:br/>
                        <w:t>контрольная линия капота</w:t>
                      </w:r>
                    </w:p>
                  </w:txbxContent>
                </v:textbox>
              </v:shape>
            </w:pict>
          </mc:Fallback>
        </mc:AlternateContent>
      </w:r>
      <w:r w:rsidR="00EF6BAC" w:rsidRPr="00182594">
        <w:rPr>
          <w:bCs/>
          <w:noProof/>
          <w:lang w:eastAsia="ru-RU"/>
        </w:rPr>
        <mc:AlternateContent>
          <mc:Choice Requires="wps">
            <w:drawing>
              <wp:anchor distT="0" distB="0" distL="114300" distR="114300" simplePos="0" relativeHeight="251671552" behindDoc="0" locked="0" layoutInCell="1" allowOverlap="1" wp14:anchorId="1B23B527" wp14:editId="43E95FD3">
                <wp:simplePos x="0" y="0"/>
                <wp:positionH relativeFrom="column">
                  <wp:posOffset>1470570</wp:posOffset>
                </wp:positionH>
                <wp:positionV relativeFrom="paragraph">
                  <wp:posOffset>1951355</wp:posOffset>
                </wp:positionV>
                <wp:extent cx="714375" cy="381000"/>
                <wp:effectExtent l="0" t="0" r="9525" b="0"/>
                <wp:wrapNone/>
                <wp:docPr id="2212" name="Text 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9F54A5" w:rsidRDefault="000537C1" w:rsidP="00182594">
                            <w:pPr>
                              <w:spacing w:line="240" w:lineRule="auto"/>
                              <w:rPr>
                                <w:sz w:val="16"/>
                                <w:szCs w:val="16"/>
                              </w:rPr>
                            </w:pPr>
                            <w:r w:rsidRPr="009F54A5">
                              <w:rPr>
                                <w:sz w:val="16"/>
                                <w:szCs w:val="16"/>
                              </w:rPr>
                              <w:t xml:space="preserve">Боковая </w:t>
                            </w:r>
                            <w:r w:rsidRPr="009F54A5">
                              <w:rPr>
                                <w:sz w:val="16"/>
                                <w:szCs w:val="16"/>
                              </w:rPr>
                              <w:br/>
                              <w:t>контрольная линия капота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3B527" id="Text Box 2212" o:spid="_x0000_s1033" type="#_x0000_t202" style="position:absolute;left:0;text-align:left;margin-left:115.8pt;margin-top:153.65pt;width:56.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" stroked="f">
                <v:textbox inset="0,0,0,0">
                  <w:txbxContent>
                    <w:p w:rsidR="000537C1" w:rsidRPr="009F54A5" w:rsidRDefault="000537C1" w:rsidP="00182594">
                      <w:pPr>
                        <w:spacing w:line="240" w:lineRule="auto"/>
                        <w:rPr>
                          <w:sz w:val="16"/>
                          <w:szCs w:val="16"/>
                        </w:rPr>
                      </w:pPr>
                      <w:r w:rsidRPr="009F54A5">
                        <w:rPr>
                          <w:sz w:val="16"/>
                          <w:szCs w:val="16"/>
                        </w:rPr>
                        <w:t xml:space="preserve">Боковая </w:t>
                      </w:r>
                      <w:r w:rsidRPr="009F54A5">
                        <w:rPr>
                          <w:sz w:val="16"/>
                          <w:szCs w:val="16"/>
                        </w:rPr>
                        <w:br/>
                        <w:t>контрольная линия капота</w:t>
                      </w:r>
                    </w:p>
                  </w:txbxContent>
                </v:textbox>
              </v:shape>
            </w:pict>
          </mc:Fallback>
        </mc:AlternateContent>
      </w:r>
      <w:r w:rsidR="00EF6BAC" w:rsidRPr="00182594">
        <w:rPr>
          <w:bCs/>
          <w:noProof/>
          <w:lang w:eastAsia="ru-RU"/>
        </w:rPr>
        <mc:AlternateContent>
          <mc:Choice Requires="wps">
            <w:drawing>
              <wp:anchor distT="0" distB="0" distL="114300" distR="114300" simplePos="0" relativeHeight="251672576" behindDoc="0" locked="0" layoutInCell="1" allowOverlap="1" wp14:anchorId="647AADE8" wp14:editId="516E9A56">
                <wp:simplePos x="0" y="0"/>
                <wp:positionH relativeFrom="column">
                  <wp:posOffset>1490072</wp:posOffset>
                </wp:positionH>
                <wp:positionV relativeFrom="paragraph">
                  <wp:posOffset>1274173</wp:posOffset>
                </wp:positionV>
                <wp:extent cx="666750" cy="261937"/>
                <wp:effectExtent l="0" t="0" r="0" b="5080"/>
                <wp:wrapNone/>
                <wp:docPr id="221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1937"/>
                        </a:xfrm>
                        <a:prstGeom prst="rect">
                          <a:avLst/>
                        </a:prstGeom>
                        <a:solidFill>
                          <a:schemeClr val="bg1"/>
                        </a:solidFill>
                        <a:ln>
                          <a:noFill/>
                        </a:ln>
                      </wps:spPr>
                      <wps:txbx>
                        <w:txbxContent>
                          <w:p w:rsidR="000537C1" w:rsidRPr="009F54A5" w:rsidRDefault="000537C1" w:rsidP="00182594">
                            <w:pPr>
                              <w:spacing w:line="240" w:lineRule="auto"/>
                              <w:rPr>
                                <w:sz w:val="16"/>
                                <w:szCs w:val="16"/>
                              </w:rPr>
                            </w:pPr>
                            <w:r w:rsidRPr="009F54A5">
                              <w:rPr>
                                <w:sz w:val="16"/>
                                <w:szCs w:val="16"/>
                              </w:rPr>
                              <w:t>Полукруглый шаблон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ADE8" id="Text Box 2213" o:spid="_x0000_s1034" type="#_x0000_t202" style="position:absolute;left:0;text-align:left;margin-left:117.35pt;margin-top:100.35pt;width:52.5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" fillcolor="white [3212]" stroked="f">
                <v:textbox inset="0,0,0,0">
                  <w:txbxContent>
                    <w:p w:rsidR="000537C1" w:rsidRPr="009F54A5" w:rsidRDefault="000537C1" w:rsidP="00182594">
                      <w:pPr>
                        <w:spacing w:line="240" w:lineRule="auto"/>
                        <w:rPr>
                          <w:sz w:val="16"/>
                          <w:szCs w:val="16"/>
                        </w:rPr>
                      </w:pPr>
                      <w:r w:rsidRPr="009F54A5">
                        <w:rPr>
                          <w:sz w:val="16"/>
                          <w:szCs w:val="16"/>
                        </w:rPr>
                        <w:t>Полукруглый шаблон</w:t>
                      </w:r>
                    </w:p>
                  </w:txbxContent>
                </v:textbox>
              </v:shape>
            </w:pict>
          </mc:Fallback>
        </mc:AlternateContent>
      </w:r>
      <w:r w:rsidR="00EF6BAC" w:rsidRPr="00182594">
        <w:rPr>
          <w:noProof/>
          <w:lang w:eastAsia="ru-RU"/>
        </w:rPr>
        <mc:AlternateContent>
          <mc:Choice Requires="wps">
            <w:drawing>
              <wp:anchor distT="0" distB="0" distL="114300" distR="114300" simplePos="0" relativeHeight="251668480" behindDoc="0" locked="0" layoutInCell="1" allowOverlap="1" wp14:anchorId="21EBD6CF" wp14:editId="6F9C82BC">
                <wp:simplePos x="0" y="0"/>
                <wp:positionH relativeFrom="column">
                  <wp:posOffset>3264626</wp:posOffset>
                </wp:positionH>
                <wp:positionV relativeFrom="paragraph">
                  <wp:posOffset>4173</wp:posOffset>
                </wp:positionV>
                <wp:extent cx="1328738" cy="366395"/>
                <wp:effectExtent l="0" t="0" r="5080" b="0"/>
                <wp:wrapNone/>
                <wp:docPr id="220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738" cy="366395"/>
                        </a:xfrm>
                        <a:prstGeom prst="rect">
                          <a:avLst/>
                        </a:prstGeom>
                        <a:solidFill>
                          <a:schemeClr val="bg1"/>
                        </a:solidFill>
                        <a:ln>
                          <a:noFill/>
                        </a:ln>
                      </wps:spPr>
                      <wps:txbx>
                        <w:txbxContent>
                          <w:p w:rsidR="000537C1" w:rsidRPr="001C777B" w:rsidRDefault="000537C1" w:rsidP="00182594">
                            <w:pPr>
                              <w:spacing w:line="240" w:lineRule="auto"/>
                              <w:rPr>
                                <w:sz w:val="16"/>
                                <w:szCs w:val="16"/>
                              </w:rPr>
                            </w:pPr>
                            <w:r w:rsidRPr="001C777B">
                              <w:rPr>
                                <w:sz w:val="16"/>
                                <w:szCs w:val="16"/>
                              </w:rPr>
                              <w:t>Прежний/удаленный конец задней контрольной линии капота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D6CF" id="Text Box 2209" o:spid="_x0000_s1035" type="#_x0000_t202" style="position:absolute;left:0;text-align:left;margin-left:257.05pt;margin-top:.35pt;width:104.6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" fillcolor="white [3212]" stroked="f">
                <v:textbox inset="0,0,0,0">
                  <w:txbxContent>
                    <w:p w:rsidR="000537C1" w:rsidRPr="001C777B" w:rsidRDefault="000537C1" w:rsidP="00182594">
                      <w:pPr>
                        <w:spacing w:line="240" w:lineRule="auto"/>
                        <w:rPr>
                          <w:sz w:val="16"/>
                          <w:szCs w:val="16"/>
                        </w:rPr>
                      </w:pPr>
                      <w:r w:rsidRPr="001C777B">
                        <w:rPr>
                          <w:sz w:val="16"/>
                          <w:szCs w:val="16"/>
                        </w:rPr>
                        <w:t>Прежний/удаленный конец задней контрольной линии капота</w:t>
                      </w:r>
                    </w:p>
                  </w:txbxContent>
                </v:textbox>
              </v:shape>
            </w:pict>
          </mc:Fallback>
        </mc:AlternateContent>
      </w:r>
      <w:r w:rsidR="00EF6BAC" w:rsidRPr="00182594">
        <w:rPr>
          <w:noProof/>
          <w:lang w:eastAsia="ru-RU"/>
        </w:rPr>
        <mc:AlternateContent>
          <mc:Choice Requires="wps">
            <w:drawing>
              <wp:anchor distT="0" distB="0" distL="114300" distR="114300" simplePos="0" relativeHeight="251667456" behindDoc="0" locked="0" layoutInCell="1" allowOverlap="1" wp14:anchorId="625067B2" wp14:editId="41A70C2E">
                <wp:simplePos x="0" y="0"/>
                <wp:positionH relativeFrom="column">
                  <wp:posOffset>1826078</wp:posOffset>
                </wp:positionH>
                <wp:positionV relativeFrom="paragraph">
                  <wp:posOffset>0</wp:posOffset>
                </wp:positionV>
                <wp:extent cx="981075" cy="366395"/>
                <wp:effectExtent l="0" t="0" r="9525" b="0"/>
                <wp:wrapNone/>
                <wp:docPr id="2208"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C777B" w:rsidRDefault="000537C1" w:rsidP="00182594">
                            <w:pPr>
                              <w:spacing w:line="240" w:lineRule="auto"/>
                              <w:rPr>
                                <w:sz w:val="16"/>
                                <w:szCs w:val="16"/>
                              </w:rPr>
                            </w:pPr>
                            <w:r w:rsidRPr="001C777B">
                              <w:rPr>
                                <w:sz w:val="16"/>
                                <w:szCs w:val="16"/>
                              </w:rPr>
                              <w:t>Новый/измененный конец контрольной линии капота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067B2" id="Text Box 2208" o:spid="_x0000_s1036" type="#_x0000_t202" style="position:absolute;left:0;text-align:left;margin-left:143.8pt;margin-top:0;width:77.25pt;height:2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sh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" stroked="f">
                <v:textbox inset="0,0,0,0">
                  <w:txbxContent>
                    <w:p w:rsidR="000537C1" w:rsidRPr="001C777B" w:rsidRDefault="000537C1" w:rsidP="00182594">
                      <w:pPr>
                        <w:spacing w:line="240" w:lineRule="auto"/>
                        <w:rPr>
                          <w:sz w:val="16"/>
                          <w:szCs w:val="16"/>
                        </w:rPr>
                      </w:pPr>
                      <w:r w:rsidRPr="001C777B">
                        <w:rPr>
                          <w:sz w:val="16"/>
                          <w:szCs w:val="16"/>
                        </w:rPr>
                        <w:t>Новый/измененный конец контрольной линии капота</w:t>
                      </w:r>
                    </w:p>
                  </w:txbxContent>
                </v:textbox>
              </v:shape>
            </w:pict>
          </mc:Fallback>
        </mc:AlternateContent>
      </w:r>
      <w:r w:rsidR="00182594" w:rsidRPr="00182594">
        <w:rPr>
          <w:noProof/>
          <w:lang w:eastAsia="ru-RU"/>
        </w:rPr>
        <w:drawing>
          <wp:inline distT="0" distB="0" distL="0" distR="0" wp14:anchorId="408B057F" wp14:editId="305EA93D">
            <wp:extent cx="3101975" cy="2550160"/>
            <wp:effectExtent l="0" t="0" r="3175" b="254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975" cy="2550160"/>
                    </a:xfrm>
                    <a:prstGeom prst="rect">
                      <a:avLst/>
                    </a:prstGeom>
                    <a:noFill/>
                    <a:ln>
                      <a:noFill/>
                    </a:ln>
                  </pic:spPr>
                </pic:pic>
              </a:graphicData>
            </a:graphic>
          </wp:inline>
        </w:drawing>
      </w:r>
    </w:p>
    <w:p w:rsidR="00182594" w:rsidRPr="00182594" w:rsidRDefault="00182594" w:rsidP="00EF6BAC">
      <w:pPr>
        <w:pStyle w:val="SingleTxtGR"/>
        <w:keepNext/>
        <w:ind w:left="2268" w:hanging="1134"/>
      </w:pPr>
      <w:r w:rsidRPr="00182594">
        <w:lastRenderedPageBreak/>
        <w:t>2.9</w:t>
      </w:r>
      <w:r w:rsidRPr="00182594">
        <w:tab/>
      </w:r>
      <w:r w:rsidRPr="00182594">
        <w:tab/>
      </w:r>
      <w:r w:rsidR="00537662">
        <w:t>«</w:t>
      </w:r>
      <w:r w:rsidRPr="00182594">
        <w:rPr>
          <w:i/>
        </w:rPr>
        <w:t>Верх капота</w:t>
      </w:r>
      <w:r w:rsidR="00537662">
        <w:t>»</w:t>
      </w:r>
      <w:r w:rsidRPr="00182594">
        <w:t xml:space="preserve"> − это зона, которая ограничена следующими линиями а), </w:t>
      </w:r>
      <w:r w:rsidRPr="00182594">
        <w:rPr>
          <w:lang w:val="en-US"/>
        </w:rPr>
        <w:t>b</w:t>
      </w:r>
      <w:r w:rsidRPr="00182594">
        <w:t xml:space="preserve">) и </w:t>
      </w:r>
      <w:r w:rsidRPr="00182594">
        <w:rPr>
          <w:lang w:val="en-US"/>
        </w:rPr>
        <w:t>c</w:t>
      </w:r>
      <w:r w:rsidRPr="00182594">
        <w:t>):</w:t>
      </w:r>
    </w:p>
    <w:p w:rsidR="00182594" w:rsidRPr="00182594" w:rsidRDefault="00182594" w:rsidP="00EF6BAC">
      <w:pPr>
        <w:pStyle w:val="SingleTxtGR"/>
        <w:keepNext/>
        <w:ind w:left="2268" w:hanging="1134"/>
      </w:pPr>
      <w:r w:rsidRPr="00182594">
        <w:tab/>
      </w:r>
      <w:r w:rsidRPr="00182594">
        <w:tab/>
        <w:t>а)</w:t>
      </w:r>
      <w:r w:rsidRPr="00182594">
        <w:tab/>
        <w:t>контрольная линия переднего края капота;</w:t>
      </w:r>
    </w:p>
    <w:p w:rsidR="00182594" w:rsidRPr="00182594" w:rsidRDefault="00182594" w:rsidP="00182594">
      <w:pPr>
        <w:pStyle w:val="SingleTxtGR"/>
        <w:ind w:left="2268" w:hanging="1134"/>
      </w:pPr>
      <w:r w:rsidRPr="00182594">
        <w:tab/>
      </w:r>
      <w:r w:rsidRPr="00182594">
        <w:tab/>
      </w:r>
      <w:r w:rsidRPr="00182594">
        <w:rPr>
          <w:lang w:val="en-US"/>
        </w:rPr>
        <w:t>b</w:t>
      </w:r>
      <w:r w:rsidRPr="00182594">
        <w:t>)</w:t>
      </w:r>
      <w:r w:rsidRPr="00182594">
        <w:tab/>
        <w:t>задняя контрольная линия капота;</w:t>
      </w:r>
    </w:p>
    <w:p w:rsidR="00182594" w:rsidRPr="00182594" w:rsidRDefault="00182594" w:rsidP="00182594">
      <w:pPr>
        <w:pStyle w:val="SingleTxtGR"/>
        <w:ind w:left="2268" w:hanging="1134"/>
      </w:pPr>
      <w:r w:rsidRPr="00182594">
        <w:tab/>
      </w:r>
      <w:r w:rsidRPr="00182594">
        <w:tab/>
        <w:t>с)</w:t>
      </w:r>
      <w:r w:rsidRPr="00182594">
        <w:tab/>
        <w:t>боковые контрольные линии.</w:t>
      </w:r>
    </w:p>
    <w:p w:rsidR="00182594" w:rsidRPr="00182594" w:rsidRDefault="00182594" w:rsidP="00182594">
      <w:pPr>
        <w:pStyle w:val="SingleTxtGR"/>
        <w:ind w:left="2268" w:hanging="1134"/>
      </w:pPr>
      <w:r w:rsidRPr="00182594">
        <w:t>2.10</w:t>
      </w:r>
      <w:r w:rsidRPr="00182594">
        <w:tab/>
      </w:r>
      <w:r w:rsidRPr="00182594">
        <w:tab/>
      </w:r>
      <w:r w:rsidR="00537662">
        <w:t>«</w:t>
      </w:r>
      <w:r w:rsidRPr="00182594">
        <w:rPr>
          <w:i/>
        </w:rPr>
        <w:t>Зона испытания верхней части капота</w:t>
      </w:r>
      <w:r w:rsidR="00537662">
        <w:t>»</w:t>
      </w:r>
      <w:r w:rsidRPr="00182594">
        <w:rPr>
          <w:i/>
        </w:rPr>
        <w:t xml:space="preserve"> </w:t>
      </w:r>
      <w:r w:rsidRPr="00182594">
        <w:t>состоит из зоны испытания модели головы ребенка и зоны испытания модели головы взрослого, которые определены в пунктах 2.1 и 2.16 соответственно.</w:t>
      </w:r>
    </w:p>
    <w:p w:rsidR="00182594" w:rsidRPr="00182594" w:rsidRDefault="00182594" w:rsidP="00182594">
      <w:pPr>
        <w:pStyle w:val="SingleTxtGR"/>
        <w:ind w:left="2268" w:hanging="1134"/>
      </w:pPr>
      <w:r w:rsidRPr="00182594">
        <w:t>2.11</w:t>
      </w:r>
      <w:r w:rsidRPr="00182594">
        <w:tab/>
      </w:r>
      <w:r w:rsidRPr="00182594">
        <w:tab/>
      </w:r>
      <w:r w:rsidR="00537662">
        <w:t>«</w:t>
      </w:r>
      <w:r w:rsidRPr="00182594">
        <w:rPr>
          <w:i/>
        </w:rPr>
        <w:t>Бампер</w:t>
      </w:r>
      <w:r w:rsidR="00537662">
        <w:t>»</w:t>
      </w:r>
      <w:r w:rsidRPr="00182594">
        <w:t xml:space="preserve"> означает передний нижний внешний конструктивный элемент транспортного средства. Он включает все конструктивные элементы, которые предназначены для обеспечения защиты транспортного средства в момент лобового столкновения на низкой скорости, а также любые крепления этого конструктивного элемента. Контрольные пределы бампера по высоте и бокам определяются углами и контрольными линиями бампера.</w:t>
      </w:r>
    </w:p>
    <w:p w:rsidR="00182594" w:rsidRPr="00182594" w:rsidRDefault="00182594" w:rsidP="00EF6BAC">
      <w:pPr>
        <w:pStyle w:val="SingleTxtGR"/>
        <w:tabs>
          <w:tab w:val="clear" w:pos="1701"/>
        </w:tabs>
        <w:ind w:left="2268" w:hanging="1134"/>
      </w:pPr>
      <w:r w:rsidRPr="00182594">
        <w:t>2.12</w:t>
      </w:r>
      <w:r w:rsidRPr="00182594">
        <w:tab/>
      </w:r>
      <w:r w:rsidR="00537662">
        <w:t>«</w:t>
      </w:r>
      <w:r w:rsidRPr="00182594">
        <w:rPr>
          <w:i/>
          <w:iCs/>
        </w:rPr>
        <w:t>Бамперная балка</w:t>
      </w:r>
      <w:r w:rsidR="00537662">
        <w:t>»</w:t>
      </w:r>
      <w:r w:rsidRPr="00182594">
        <w:t xml:space="preserve"> означает конструктивный элемент за бамперной облицовкой, если таковая имеется, предохраняющий переднюю часть транспортного средства. Балка не должна содержать пенопласта, крепежных элементов оболочки или любых иных устройств защиты пешехода.</w:t>
      </w:r>
    </w:p>
    <w:p w:rsidR="00182594" w:rsidRPr="00182594" w:rsidRDefault="00182594" w:rsidP="00182594">
      <w:pPr>
        <w:pStyle w:val="SingleTxtGR"/>
        <w:ind w:left="2268" w:hanging="1134"/>
      </w:pPr>
      <w:r w:rsidRPr="00182594">
        <w:t>2.13</w:t>
      </w:r>
      <w:r w:rsidRPr="00182594">
        <w:tab/>
      </w:r>
      <w:r w:rsidRPr="00182594">
        <w:tab/>
      </w:r>
      <w:r w:rsidR="00537662">
        <w:t>«</w:t>
      </w:r>
      <w:r w:rsidRPr="00182594">
        <w:rPr>
          <w:i/>
        </w:rPr>
        <w:t>Вынос бампера</w:t>
      </w:r>
      <w:r w:rsidR="00537662">
        <w:t>»</w:t>
      </w:r>
      <w:r w:rsidRPr="00182594">
        <w:t xml:space="preserve"> означает в случае любого продольного сечения транспортного средства горизонтальное расстояние в продольной плоскости транспортного средства между верхней контрольной линией бампера и контрольной линией переднего края капота.</w:t>
      </w:r>
    </w:p>
    <w:p w:rsidR="00182594" w:rsidRPr="00182594" w:rsidRDefault="00182594" w:rsidP="00EF6BAC">
      <w:pPr>
        <w:pStyle w:val="SingleTxtGR"/>
        <w:tabs>
          <w:tab w:val="clear" w:pos="1701"/>
        </w:tabs>
        <w:ind w:left="2268" w:hanging="1134"/>
      </w:pPr>
      <w:r w:rsidRPr="00182594">
        <w:t>2.14</w:t>
      </w:r>
      <w:r w:rsidRPr="00182594">
        <w:tab/>
      </w:r>
      <w:r w:rsidR="00537662">
        <w:t>«</w:t>
      </w:r>
      <w:r w:rsidRPr="00182594">
        <w:rPr>
          <w:i/>
          <w:iCs/>
        </w:rPr>
        <w:t>Зона испытания бампера</w:t>
      </w:r>
      <w:r w:rsidR="00537662">
        <w:t>»</w:t>
      </w:r>
      <w:r w:rsidRPr="00182594">
        <w:t xml:space="preserve"> означает либо переднюю облицовку транспортного средства между левым и правым углами бампера в соответствии с определением, содержащимся в пункте 2.17, минус зоны, покрытые расстоянием длиной 42 мм внутрь от каждого угла бампера и измеренные горизонтально и перпендикулярно продольной средней плоскости транспортного средства, либо между самыми дальними выступающими концами бамперной балки в соответствии с определением, содержащимся в пункте 2.12 (см. рис. 5D), минус зоны, покрытые расстоянием 42 мм внутрь от каждого конца бамперной балки и измеренные горизонтально и перпендикулярно продольной средней плоскости транспортного средства, в зависимости от того, какая зона шире.</w:t>
      </w:r>
    </w:p>
    <w:p w:rsidR="00182594" w:rsidRPr="00182594" w:rsidRDefault="00182594" w:rsidP="00182594">
      <w:pPr>
        <w:pStyle w:val="SingleTxtGR"/>
        <w:ind w:left="2268" w:hanging="1134"/>
      </w:pPr>
      <w:r w:rsidRPr="00182594">
        <w:t>2.15</w:t>
      </w:r>
      <w:r w:rsidRPr="00182594">
        <w:tab/>
      </w:r>
      <w:r w:rsidRPr="00182594">
        <w:tab/>
      </w:r>
      <w:r w:rsidR="00537662">
        <w:t>«</w:t>
      </w:r>
      <w:r w:rsidRPr="00182594">
        <w:rPr>
          <w:i/>
        </w:rPr>
        <w:t>Центр колена</w:t>
      </w:r>
      <w:r w:rsidR="00537662">
        <w:t>»</w:t>
      </w:r>
      <w:r w:rsidRPr="00182594">
        <w:t xml:space="preserve"> ударного элемента в виде нижней части ноги − это точка, в которой происходит фактический изгиб колена.</w:t>
      </w:r>
    </w:p>
    <w:p w:rsidR="00182594" w:rsidRPr="00182594" w:rsidRDefault="00182594" w:rsidP="00182594">
      <w:pPr>
        <w:pStyle w:val="SingleTxtGR"/>
        <w:ind w:left="2268" w:hanging="1134"/>
      </w:pPr>
      <w:r w:rsidRPr="00182594">
        <w:t>2.16</w:t>
      </w:r>
      <w:r w:rsidRPr="00182594">
        <w:tab/>
      </w:r>
      <w:r w:rsidRPr="00182594">
        <w:tab/>
      </w:r>
      <w:r w:rsidR="00537662">
        <w:t>«</w:t>
      </w:r>
      <w:r w:rsidRPr="00182594">
        <w:rPr>
          <w:i/>
        </w:rPr>
        <w:t>Зона испытания с использованием модели головы ребенка</w:t>
      </w:r>
      <w:r w:rsidR="00537662">
        <w:t>»</w:t>
      </w:r>
      <w:r w:rsidRPr="00182594">
        <w:t xml:space="preserve"> − это зона на внешних поверхностях передней конструкции. Она ограничена:</w:t>
      </w:r>
    </w:p>
    <w:p w:rsidR="00182594" w:rsidRPr="00182594" w:rsidRDefault="00182594" w:rsidP="00EF6BAC">
      <w:pPr>
        <w:pStyle w:val="SingleTxtGR"/>
        <w:ind w:left="2835" w:hanging="1701"/>
      </w:pPr>
      <w:r w:rsidRPr="00182594">
        <w:tab/>
      </w:r>
      <w:r w:rsidRPr="00182594">
        <w:tab/>
        <w:t>а)</w:t>
      </w:r>
      <w:r w:rsidRPr="00182594">
        <w:tab/>
        <w:t xml:space="preserve">спереди </w:t>
      </w:r>
      <w:r w:rsidRPr="00182594">
        <w:rPr>
          <w:lang w:val="en-GB"/>
        </w:rPr>
        <w:t>WAD</w:t>
      </w:r>
      <w:r w:rsidRPr="00182594">
        <w:t>1000 либо линией, проходящей на расстоянии 82,5 мм позади контрольной линии переднего края капота, в зависимости от того, какая из этих линий удалена больше всего назад при заданном боковом положении,</w:t>
      </w:r>
    </w:p>
    <w:p w:rsidR="00182594" w:rsidRPr="00182594" w:rsidRDefault="00182594" w:rsidP="00EF6BAC">
      <w:pPr>
        <w:pStyle w:val="SingleTxtGR"/>
        <w:ind w:left="2835" w:hanging="1701"/>
      </w:pPr>
      <w:r w:rsidRPr="00182594">
        <w:tab/>
      </w:r>
      <w:r w:rsidRPr="00182594">
        <w:tab/>
      </w:r>
      <w:r w:rsidRPr="00182594">
        <w:rPr>
          <w:lang w:val="en-US"/>
        </w:rPr>
        <w:t>b</w:t>
      </w:r>
      <w:r w:rsidRPr="00182594">
        <w:t>)</w:t>
      </w:r>
      <w:r w:rsidRPr="00182594">
        <w:tab/>
        <w:t xml:space="preserve">позади </w:t>
      </w:r>
      <w:r w:rsidRPr="00182594">
        <w:rPr>
          <w:lang w:val="en-GB"/>
        </w:rPr>
        <w:t>WAD</w:t>
      </w:r>
      <w:r w:rsidRPr="00182594">
        <w:t>1700 либо линией, проходящей на расстоянии 82,5 мм перед контрольной линией заднего края капота, в</w:t>
      </w:r>
      <w:r w:rsidR="0045181B">
        <w:t xml:space="preserve"> </w:t>
      </w:r>
      <w:r w:rsidRPr="00182594">
        <w:t>зависимости от того, какая из этих линий удалена больше всего вперед при заданном боковом положении, и</w:t>
      </w:r>
    </w:p>
    <w:p w:rsidR="00182594" w:rsidRPr="00182594" w:rsidRDefault="00182594" w:rsidP="00EF6BAC">
      <w:pPr>
        <w:pStyle w:val="SingleTxtGR"/>
        <w:ind w:left="2835" w:hanging="1701"/>
      </w:pPr>
      <w:r w:rsidRPr="00182594">
        <w:tab/>
      </w:r>
      <w:r w:rsidRPr="00182594">
        <w:tab/>
        <w:t>с)</w:t>
      </w:r>
      <w:r w:rsidRPr="00182594">
        <w:tab/>
        <w:t>с каждой стороны линией, проходящей на расстоянии 82,5 мм внутрь от боковой контрольной линии.</w:t>
      </w:r>
    </w:p>
    <w:p w:rsidR="00182594" w:rsidRPr="00182594" w:rsidRDefault="00182594" w:rsidP="00182594">
      <w:pPr>
        <w:pStyle w:val="SingleTxtGR"/>
        <w:ind w:left="2268" w:hanging="1134"/>
      </w:pPr>
      <w:r w:rsidRPr="00182594">
        <w:lastRenderedPageBreak/>
        <w:tab/>
      </w:r>
      <w:r w:rsidRPr="00182594">
        <w:tab/>
        <w:t>Расстояние в 82,5 мм определяется с помощью гибкой ленты, удерживаемой внатяжку вдоль внешнего контура поверхности транспортного средства.</w:t>
      </w:r>
    </w:p>
    <w:p w:rsidR="00182594" w:rsidRPr="00182594" w:rsidRDefault="00182594" w:rsidP="00EF6BAC">
      <w:pPr>
        <w:pStyle w:val="SingleTxtGR"/>
        <w:tabs>
          <w:tab w:val="clear" w:pos="1701"/>
        </w:tabs>
        <w:ind w:left="2268" w:hanging="1134"/>
        <w:rPr>
          <w:bCs/>
        </w:rPr>
      </w:pPr>
      <w:r w:rsidRPr="00182594">
        <w:t>2.17</w:t>
      </w:r>
      <w:r w:rsidRPr="00182594">
        <w:tab/>
      </w:r>
      <w:r w:rsidR="00537662">
        <w:t>«</w:t>
      </w:r>
      <w:r w:rsidRPr="00182594">
        <w:rPr>
          <w:i/>
          <w:iCs/>
        </w:rPr>
        <w:t>Угол бампера</w:t>
      </w:r>
      <w:r w:rsidR="00537662">
        <w:t>»</w:t>
      </w:r>
      <w:r w:rsidRPr="00182594">
        <w:t xml:space="preserve"> означает положение в поперечной плоскости точки соприкосновения транспортного средства с угломером в соответствии с определением на рис. 5B.</w:t>
      </w:r>
    </w:p>
    <w:p w:rsidR="00182594" w:rsidRPr="00182594" w:rsidRDefault="00EF6BAC" w:rsidP="00EF6BAC">
      <w:pPr>
        <w:pStyle w:val="SingleTxtGR"/>
        <w:tabs>
          <w:tab w:val="clear" w:pos="1701"/>
        </w:tabs>
        <w:ind w:left="2268" w:hanging="1134"/>
      </w:pPr>
      <w:r>
        <w:tab/>
      </w:r>
      <w:r w:rsidR="00182594" w:rsidRPr="00182594">
        <w:t>Для определения угла бампера передняя сторона угломера перемещается параллельно вертикальной плоскости, образующей угол 60° с вертикальной продольной средней плоскостью транспортного средства (см. рис. 5А и 5С), таким образом, чтобы центральная точка угломера располагалась на высоте:</w:t>
      </w:r>
    </w:p>
    <w:p w:rsidR="00182594" w:rsidRPr="00EF6BAC" w:rsidRDefault="00EF6BAC" w:rsidP="00EF6BAC">
      <w:pPr>
        <w:pStyle w:val="SingleTxtGR"/>
        <w:tabs>
          <w:tab w:val="clear" w:pos="1701"/>
        </w:tabs>
        <w:ind w:left="2835" w:hanging="1701"/>
      </w:pPr>
      <w:r>
        <w:tab/>
      </w:r>
      <w:r w:rsidR="00182594" w:rsidRPr="00EF6BAC">
        <w:t>a)</w:t>
      </w:r>
      <w:r w:rsidR="00182594" w:rsidRPr="00EF6BAC">
        <w:tab/>
        <w:t>равной или выше точки на вертикальной линии, пересекающей нижнюю контрольную линию бампера, в точке измерения в поперечном направлении или на 75 мм выше исходного уровня грунта, в зависимости от того, какая величина больше,</w:t>
      </w:r>
    </w:p>
    <w:p w:rsidR="00182594" w:rsidRPr="00182594" w:rsidRDefault="00EF6BAC" w:rsidP="00EF6BAC">
      <w:pPr>
        <w:pStyle w:val="SingleTxtGR"/>
        <w:tabs>
          <w:tab w:val="clear" w:pos="1701"/>
        </w:tabs>
        <w:ind w:left="2835" w:hanging="1701"/>
      </w:pPr>
      <w:r>
        <w:tab/>
      </w:r>
      <w:r w:rsidR="00182594" w:rsidRPr="00EF6BAC">
        <w:t>b)</w:t>
      </w:r>
      <w:r w:rsidR="00182594" w:rsidRPr="00EF6BAC">
        <w:tab/>
        <w:t>равной или ниже точки на вертикальной линии, пересекающей верхнюю контрольную линию бампера, в точке измерения в поперечном</w:t>
      </w:r>
      <w:r w:rsidR="00182594" w:rsidRPr="00182594">
        <w:t xml:space="preserve"> направлении или на 1</w:t>
      </w:r>
      <w:r w:rsidR="00182594" w:rsidRPr="00182594">
        <w:rPr>
          <w:lang w:val="en-US"/>
        </w:rPr>
        <w:t> </w:t>
      </w:r>
      <w:r w:rsidR="00182594" w:rsidRPr="00182594">
        <w:t>003 мм выше исходного уровня грунта, в зависимости от того, какая величина меньше.</w:t>
      </w:r>
    </w:p>
    <w:p w:rsidR="00182594" w:rsidRPr="00182594" w:rsidRDefault="00E118CB" w:rsidP="00E118CB">
      <w:pPr>
        <w:pStyle w:val="SingleTxtGR"/>
        <w:tabs>
          <w:tab w:val="clear" w:pos="1701"/>
        </w:tabs>
        <w:ind w:left="2268" w:hanging="1134"/>
      </w:pPr>
      <w:r>
        <w:tab/>
      </w:r>
      <w:r w:rsidR="00182594" w:rsidRPr="00182594">
        <w:t>Для определения угла бампера угломер перемещается вдоль своей центральной оси до контакта с внешним контуром/передней облицовкой транспортного средства. Горизонтальная центральная линия угломера должна оставаться параллельной плоскости грунта.</w:t>
      </w:r>
    </w:p>
    <w:p w:rsidR="00182594" w:rsidRPr="00182594" w:rsidRDefault="00E118CB" w:rsidP="00E118CB">
      <w:pPr>
        <w:pStyle w:val="SingleTxtGR"/>
        <w:tabs>
          <w:tab w:val="clear" w:pos="1701"/>
        </w:tabs>
        <w:ind w:left="2268" w:hanging="1134"/>
        <w:rPr>
          <w:bCs/>
        </w:rPr>
      </w:pPr>
      <w:r>
        <w:tab/>
      </w:r>
      <w:r w:rsidR="00182594" w:rsidRPr="00182594">
        <w:t>Углы бампера с обеих сторон определяются впоследствии в качестве крайних точек контакта угломера с внешним контуром/передней облицовкой транспортного средства, установленных в соответствии с данной процедурой. Любые точки контакта с верхним или нижним краем угломера в расчет не принимают. Зеркала заднего и бокового обзора и шины в расчет не принимают.</w:t>
      </w:r>
    </w:p>
    <w:p w:rsidR="00182594" w:rsidRPr="00182594" w:rsidRDefault="00E118CB" w:rsidP="00E118CB">
      <w:pPr>
        <w:pStyle w:val="H23GR"/>
      </w:pPr>
      <w:r w:rsidRPr="00E118CB">
        <w:rPr>
          <w:b w:val="0"/>
        </w:rPr>
        <w:tab/>
      </w:r>
      <w:r w:rsidRPr="00E118CB">
        <w:rPr>
          <w:b w:val="0"/>
        </w:rPr>
        <w:tab/>
      </w:r>
      <w:r w:rsidR="00182594" w:rsidRPr="00E118CB">
        <w:rPr>
          <w:b w:val="0"/>
        </w:rPr>
        <w:t>Рис. 5A</w:t>
      </w:r>
      <w:r w:rsidR="00182594" w:rsidRPr="00E118CB">
        <w:rPr>
          <w:b w:val="0"/>
        </w:rPr>
        <w:br/>
      </w:r>
      <w:r w:rsidR="00182594" w:rsidRPr="00182594">
        <w:t>Пример угла бампера (см. пункт 2.17; следует иметь в виду, что угломер необходимо перемещать в вертикальном и горизонтальном направлениях таким образом, чтобы он коснулся внешнего контура/передней облицовки транспортного средства)</w:t>
      </w:r>
    </w:p>
    <w:bookmarkStart w:id="3" w:name="_MON_1462712662"/>
    <w:bookmarkEnd w:id="3"/>
    <w:p w:rsidR="00182594" w:rsidRPr="00182594" w:rsidRDefault="00182594" w:rsidP="00E118CB">
      <w:pPr>
        <w:pStyle w:val="SingleTxtGR"/>
        <w:tabs>
          <w:tab w:val="clear" w:pos="1701"/>
        </w:tabs>
        <w:ind w:left="1701" w:hanging="1134"/>
      </w:pPr>
      <w:r w:rsidRPr="00182594">
        <w:rPr>
          <w:lang w:val="en-GB"/>
        </w:rPr>
        <w:object w:dxaOrig="7313" w:dyaOrig="3314">
          <v:shape id="_x0000_i1027" type="#_x0000_t75" style="width:365.65pt;height:165.55pt" o:ole="">
            <v:imagedata r:id="rId20" o:title=""/>
          </v:shape>
          <o:OLEObject Type="Embed" ProgID="Word.Document.8" ShapeID="_x0000_i1027" DrawAspect="Content" ObjectID="_1591793992" r:id="rId21">
            <o:FieldCodes>\s</o:FieldCodes>
          </o:OLEObject>
        </w:object>
      </w:r>
    </w:p>
    <w:p w:rsidR="00182594" w:rsidRPr="00182594" w:rsidRDefault="00E118CB" w:rsidP="00E118CB">
      <w:pPr>
        <w:pStyle w:val="H23GR"/>
      </w:pPr>
      <w:r w:rsidRPr="00E118CB">
        <w:rPr>
          <w:b w:val="0"/>
        </w:rPr>
        <w:lastRenderedPageBreak/>
        <w:tab/>
      </w:r>
      <w:r w:rsidRPr="00E118CB">
        <w:rPr>
          <w:b w:val="0"/>
        </w:rPr>
        <w:tab/>
      </w:r>
      <w:r w:rsidR="00182594" w:rsidRPr="00E118CB">
        <w:rPr>
          <w:b w:val="0"/>
        </w:rPr>
        <w:t>Рис. 5B</w:t>
      </w:r>
      <w:r w:rsidR="00182594" w:rsidRPr="00E118CB">
        <w:rPr>
          <w:b w:val="0"/>
        </w:rPr>
        <w:br/>
      </w:r>
      <w:r w:rsidR="00182594" w:rsidRPr="00182594">
        <w:rPr>
          <w:bCs/>
        </w:rPr>
        <w:t>Угломер</w:t>
      </w:r>
    </w:p>
    <w:p w:rsidR="00182594" w:rsidRPr="00182594" w:rsidRDefault="00182594" w:rsidP="00E118CB">
      <w:pPr>
        <w:pStyle w:val="SingleTxtGR"/>
        <w:tabs>
          <w:tab w:val="clear" w:pos="1701"/>
        </w:tabs>
        <w:ind w:left="2268" w:hanging="1134"/>
        <w:rPr>
          <w:b/>
        </w:rPr>
      </w:pPr>
      <w:r w:rsidRPr="00182594">
        <w:rPr>
          <w:noProof/>
          <w:lang w:eastAsia="ru-RU"/>
        </w:rPr>
        <mc:AlternateContent>
          <mc:Choice Requires="wps">
            <w:drawing>
              <wp:anchor distT="0" distB="0" distL="114300" distR="114300" simplePos="0" relativeHeight="251673600" behindDoc="0" locked="0" layoutInCell="1" allowOverlap="1" wp14:anchorId="3A8F434E" wp14:editId="2515DF61">
                <wp:simplePos x="0" y="0"/>
                <wp:positionH relativeFrom="column">
                  <wp:posOffset>3664585</wp:posOffset>
                </wp:positionH>
                <wp:positionV relativeFrom="paragraph">
                  <wp:posOffset>1080407</wp:posOffset>
                </wp:positionV>
                <wp:extent cx="1976755" cy="201295"/>
                <wp:effectExtent l="0" t="0" r="4445" b="82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rPr>
                                <w:sz w:val="18"/>
                                <w:szCs w:val="18"/>
                                <w:lang w:val="fr-FR"/>
                              </w:rPr>
                            </w:pPr>
                            <w:r>
                              <w:rPr>
                                <w:sz w:val="18"/>
                                <w:szCs w:val="18"/>
                              </w:rPr>
                              <w:t>Горизонтальная осевая линия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F434E" id="Text Box 12" o:spid="_x0000_s1037" type="#_x0000_t202" style="position:absolute;left:0;text-align:left;margin-left:288.55pt;margin-top:85.05pt;width:155.65pt;height:1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pffAIAAAk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" stroked="f">
                <v:textbox inset="0,0,0,0">
                  <w:txbxContent>
                    <w:p w:rsidR="000537C1" w:rsidRDefault="000537C1" w:rsidP="00182594">
                      <w:pPr>
                        <w:rPr>
                          <w:sz w:val="18"/>
                          <w:szCs w:val="18"/>
                          <w:lang w:val="fr-FR"/>
                        </w:rPr>
                      </w:pPr>
                      <w:r>
                        <w:rPr>
                          <w:sz w:val="18"/>
                          <w:szCs w:val="18"/>
                        </w:rPr>
                        <w:t>Горизонтальная осевая линия</w:t>
                      </w:r>
                    </w:p>
                  </w:txbxContent>
                </v:textbox>
              </v:shape>
            </w:pict>
          </mc:Fallback>
        </mc:AlternateContent>
      </w:r>
      <w:r w:rsidRPr="00182594">
        <w:rPr>
          <w:noProof/>
          <w:lang w:eastAsia="ru-RU"/>
        </w:rPr>
        <mc:AlternateContent>
          <mc:Choice Requires="wps">
            <w:drawing>
              <wp:anchor distT="0" distB="0" distL="114300" distR="114300" simplePos="0" relativeHeight="251676672" behindDoc="0" locked="0" layoutInCell="1" allowOverlap="1" wp14:anchorId="5327501F" wp14:editId="2639A4D5">
                <wp:simplePos x="0" y="0"/>
                <wp:positionH relativeFrom="column">
                  <wp:posOffset>2145665</wp:posOffset>
                </wp:positionH>
                <wp:positionV relativeFrom="paragraph">
                  <wp:posOffset>635</wp:posOffset>
                </wp:positionV>
                <wp:extent cx="765175" cy="225425"/>
                <wp:effectExtent l="0" t="0" r="0" b="3175"/>
                <wp:wrapNone/>
                <wp:docPr id="2155"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jc w:val="center"/>
                            </w:pPr>
                            <w:r>
                              <w:t>236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7501F" id="Text Box 2155" o:spid="_x0000_s1038" type="#_x0000_t202" style="position:absolute;left:0;text-align:left;margin-left:168.95pt;margin-top:.05pt;width:60.25pt;height: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" stroked="f">
                <v:textbox inset="0,0,0,0">
                  <w:txbxContent>
                    <w:p w:rsidR="000537C1" w:rsidRDefault="000537C1" w:rsidP="00182594">
                      <w:pPr>
                        <w:jc w:val="center"/>
                      </w:pPr>
                      <w:r>
                        <w:t>236 мм</w:t>
                      </w:r>
                    </w:p>
                  </w:txbxContent>
                </v:textbox>
              </v:shape>
            </w:pict>
          </mc:Fallback>
        </mc:AlternateContent>
      </w:r>
      <w:r w:rsidRPr="00182594">
        <w:rPr>
          <w:noProof/>
          <w:lang w:eastAsia="ru-RU"/>
        </w:rPr>
        <mc:AlternateContent>
          <mc:Choice Requires="wps">
            <w:drawing>
              <wp:anchor distT="0" distB="0" distL="114300" distR="114300" simplePos="0" relativeHeight="251677696" behindDoc="0" locked="0" layoutInCell="1" allowOverlap="1" wp14:anchorId="0C75449E" wp14:editId="09D60E95">
                <wp:simplePos x="0" y="0"/>
                <wp:positionH relativeFrom="column">
                  <wp:posOffset>767715</wp:posOffset>
                </wp:positionH>
                <wp:positionV relativeFrom="paragraph">
                  <wp:posOffset>1075690</wp:posOffset>
                </wp:positionV>
                <wp:extent cx="206375" cy="690880"/>
                <wp:effectExtent l="0" t="0" r="3175" b="0"/>
                <wp:wrapNone/>
                <wp:docPr id="2158"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jc w:val="center"/>
                            </w:pPr>
                            <w:r>
                              <w:t>236 мм</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5449E" id="Text Box 2158" o:spid="_x0000_s1039" type="#_x0000_t202" style="position:absolute;left:0;text-align:left;margin-left:60.45pt;margin-top:84.7pt;width:16.25pt;height:5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1UgAIAAA8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" stroked="f">
                <v:textbox style="layout-flow:vertical;mso-layout-flow-alt:bottom-to-top" inset="0,0,0,0">
                  <w:txbxContent>
                    <w:p w:rsidR="000537C1" w:rsidRDefault="000537C1" w:rsidP="00182594">
                      <w:pPr>
                        <w:jc w:val="center"/>
                      </w:pPr>
                      <w:r>
                        <w:t>236 мм</w:t>
                      </w:r>
                    </w:p>
                  </w:txbxContent>
                </v:textbox>
              </v:shape>
            </w:pict>
          </mc:Fallback>
        </mc:AlternateContent>
      </w:r>
      <w:r w:rsidRPr="00182594">
        <w:rPr>
          <w:noProof/>
          <w:lang w:eastAsia="ru-RU"/>
        </w:rPr>
        <mc:AlternateContent>
          <mc:Choice Requires="wps">
            <w:drawing>
              <wp:anchor distT="0" distB="0" distL="114300" distR="114300" simplePos="0" relativeHeight="251674624" behindDoc="0" locked="0" layoutInCell="1" allowOverlap="1" wp14:anchorId="73FA31E8" wp14:editId="605991EE">
                <wp:simplePos x="0" y="0"/>
                <wp:positionH relativeFrom="column">
                  <wp:posOffset>3272155</wp:posOffset>
                </wp:positionH>
                <wp:positionV relativeFrom="paragraph">
                  <wp:posOffset>2557145</wp:posOffset>
                </wp:positionV>
                <wp:extent cx="1686560" cy="1543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rPr>
                                <w:sz w:val="18"/>
                                <w:szCs w:val="18"/>
                                <w:lang w:val="fr-FR"/>
                              </w:rPr>
                            </w:pPr>
                            <w:r>
                              <w:rPr>
                                <w:sz w:val="18"/>
                                <w:szCs w:val="18"/>
                              </w:rPr>
                              <w:t>Вертикальная осевая линия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A31E8" id="Text Box 10" o:spid="_x0000_s1040" type="#_x0000_t202" style="position:absolute;left:0;text-align:left;margin-left:257.65pt;margin-top:201.35pt;width:132.8pt;height:1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" stroked="f">
                <v:textbox inset="0,0,0,0">
                  <w:txbxContent>
                    <w:p w:rsidR="000537C1" w:rsidRDefault="000537C1" w:rsidP="00182594">
                      <w:pPr>
                        <w:rPr>
                          <w:sz w:val="18"/>
                          <w:szCs w:val="18"/>
                          <w:lang w:val="fr-FR"/>
                        </w:rPr>
                      </w:pPr>
                      <w:r>
                        <w:rPr>
                          <w:sz w:val="18"/>
                          <w:szCs w:val="18"/>
                        </w:rPr>
                        <w:t>Вертикальная осевая линия</w:t>
                      </w:r>
                    </w:p>
                  </w:txbxContent>
                </v:textbox>
              </v:shape>
            </w:pict>
          </mc:Fallback>
        </mc:AlternateContent>
      </w:r>
      <w:r w:rsidRPr="00182594">
        <w:rPr>
          <w:noProof/>
          <w:lang w:eastAsia="ru-RU"/>
        </w:rPr>
        <mc:AlternateContent>
          <mc:Choice Requires="wps">
            <w:drawing>
              <wp:anchor distT="0" distB="0" distL="114300" distR="114300" simplePos="0" relativeHeight="251675648" behindDoc="0" locked="0" layoutInCell="1" allowOverlap="1" wp14:anchorId="67405304" wp14:editId="29BDAE73">
                <wp:simplePos x="0" y="0"/>
                <wp:positionH relativeFrom="column">
                  <wp:posOffset>1250950</wp:posOffset>
                </wp:positionH>
                <wp:positionV relativeFrom="paragraph">
                  <wp:posOffset>2475230</wp:posOffset>
                </wp:positionV>
                <wp:extent cx="1268730" cy="152400"/>
                <wp:effectExtent l="0" t="0" r="7620" b="0"/>
                <wp:wrapNone/>
                <wp:docPr id="2161"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rPr>
                                <w:sz w:val="18"/>
                                <w:szCs w:val="18"/>
                              </w:rPr>
                            </w:pPr>
                            <w:r>
                              <w:rPr>
                                <w:sz w:val="18"/>
                                <w:szCs w:val="18"/>
                              </w:rPr>
                              <w:t>Центральная точка</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405304" id="Text Box 2161" o:spid="_x0000_s1041" type="#_x0000_t202" style="position:absolute;left:0;text-align:left;margin-left:98.5pt;margin-top:194.9pt;width:99.9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" stroked="f">
                <v:textbox style="mso-fit-shape-to-text:t" inset="0,0,0,0">
                  <w:txbxContent>
                    <w:p w:rsidR="000537C1" w:rsidRDefault="000537C1" w:rsidP="00182594">
                      <w:pPr>
                        <w:rPr>
                          <w:sz w:val="18"/>
                          <w:szCs w:val="18"/>
                        </w:rPr>
                      </w:pPr>
                      <w:r>
                        <w:rPr>
                          <w:sz w:val="18"/>
                          <w:szCs w:val="18"/>
                        </w:rPr>
                        <w:t>Центральная точка</w:t>
                      </w:r>
                    </w:p>
                  </w:txbxContent>
                </v:textbox>
              </v:shape>
            </w:pict>
          </mc:Fallback>
        </mc:AlternateContent>
      </w:r>
      <w:r w:rsidRPr="00182594">
        <w:rPr>
          <w:noProof/>
          <w:lang w:eastAsia="ru-RU"/>
        </w:rPr>
        <w:drawing>
          <wp:inline distT="0" distB="0" distL="0" distR="0" wp14:anchorId="6CDA3E20" wp14:editId="0B8E555A">
            <wp:extent cx="4267200" cy="2712720"/>
            <wp:effectExtent l="0" t="0" r="0" b="0"/>
            <wp:docPr id="2164" name="Picture 2164" descr="COB gauge 236x236 2014-11-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OB gauge 236x236 2014-11-12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2712720"/>
                    </a:xfrm>
                    <a:prstGeom prst="rect">
                      <a:avLst/>
                    </a:prstGeom>
                    <a:noFill/>
                    <a:ln>
                      <a:noFill/>
                    </a:ln>
                  </pic:spPr>
                </pic:pic>
              </a:graphicData>
            </a:graphic>
          </wp:inline>
        </w:drawing>
      </w:r>
    </w:p>
    <w:p w:rsidR="00182594" w:rsidRPr="00182594" w:rsidRDefault="00E118CB" w:rsidP="00E118CB">
      <w:pPr>
        <w:pStyle w:val="SingleTxtGR"/>
        <w:tabs>
          <w:tab w:val="clear" w:pos="1701"/>
        </w:tabs>
        <w:ind w:left="2268" w:hanging="1134"/>
        <w:rPr>
          <w:bCs/>
        </w:rPr>
      </w:pPr>
      <w:r>
        <w:rPr>
          <w:bCs/>
        </w:rPr>
        <w:tab/>
      </w:r>
      <w:r w:rsidR="00182594" w:rsidRPr="00182594">
        <w:rPr>
          <w:bCs/>
        </w:rPr>
        <w:t>Передняя поверхность угломера должна быть плоской.</w:t>
      </w:r>
    </w:p>
    <w:p w:rsidR="00182594" w:rsidRPr="00182594" w:rsidRDefault="00E118CB" w:rsidP="00E118CB">
      <w:pPr>
        <w:pStyle w:val="SingleTxtGR"/>
        <w:tabs>
          <w:tab w:val="clear" w:pos="1701"/>
        </w:tabs>
        <w:ind w:left="2268" w:hanging="1134"/>
        <w:rPr>
          <w:bCs/>
        </w:rPr>
      </w:pPr>
      <w:r>
        <w:rPr>
          <w:bCs/>
        </w:rPr>
        <w:tab/>
      </w:r>
      <w:r w:rsidR="00182594" w:rsidRPr="00182594">
        <w:rPr>
          <w:bCs/>
        </w:rPr>
        <w:t>Центральной точкой является точка пересечения вертикальной и горизонтальной осевых линий на передней поверхности.</w:t>
      </w:r>
    </w:p>
    <w:p w:rsidR="00182594" w:rsidRPr="00182594" w:rsidRDefault="00182594" w:rsidP="00E118CB">
      <w:pPr>
        <w:pStyle w:val="H23GR"/>
      </w:pPr>
      <w:r w:rsidRPr="00E118CB">
        <w:rPr>
          <w:b w:val="0"/>
          <w:bCs/>
        </w:rPr>
        <w:tab/>
      </w:r>
      <w:r w:rsidRPr="00E118CB">
        <w:rPr>
          <w:b w:val="0"/>
          <w:bCs/>
        </w:rPr>
        <w:tab/>
        <w:t>Рис. 5</w:t>
      </w:r>
      <w:r w:rsidRPr="00E118CB">
        <w:rPr>
          <w:b w:val="0"/>
          <w:bCs/>
          <w:lang w:val="en-GB"/>
        </w:rPr>
        <w:t>C</w:t>
      </w:r>
      <w:r w:rsidRPr="00E118CB">
        <w:rPr>
          <w:b w:val="0"/>
          <w:bCs/>
        </w:rPr>
        <w:br/>
      </w:r>
      <w:r w:rsidRPr="00182594">
        <w:t>Определение угла бампера с помощью угломера (место выбрано произвольно)</w:t>
      </w:r>
    </w:p>
    <w:p w:rsidR="00182594" w:rsidRPr="00182594" w:rsidRDefault="00E118CB" w:rsidP="00182594">
      <w:pPr>
        <w:pStyle w:val="SingleTxtGR"/>
        <w:tabs>
          <w:tab w:val="clear" w:pos="1701"/>
        </w:tabs>
        <w:ind w:left="2268" w:hanging="1134"/>
        <w:rPr>
          <w:b/>
          <w:lang w:val="en-GB"/>
        </w:rPr>
      </w:pPr>
      <w:r w:rsidRPr="00182594">
        <w:rPr>
          <w:noProof/>
          <w:lang w:eastAsia="ru-RU"/>
        </w:rPr>
        <mc:AlternateContent>
          <mc:Choice Requires="wps">
            <w:drawing>
              <wp:anchor distT="0" distB="0" distL="114300" distR="114300" simplePos="0" relativeHeight="251682816" behindDoc="0" locked="0" layoutInCell="1" allowOverlap="1" wp14:anchorId="64758E6E" wp14:editId="0CE60248">
                <wp:simplePos x="0" y="0"/>
                <wp:positionH relativeFrom="column">
                  <wp:posOffset>4988560</wp:posOffset>
                </wp:positionH>
                <wp:positionV relativeFrom="paragraph">
                  <wp:posOffset>1279253</wp:posOffset>
                </wp:positionV>
                <wp:extent cx="137160" cy="473075"/>
                <wp:effectExtent l="0" t="0" r="3810" b="31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473075"/>
                        </a:xfrm>
                        <a:prstGeom prst="rect">
                          <a:avLst/>
                        </a:prstGeom>
                        <a:solidFill>
                          <a:srgbClr val="FFFFFF"/>
                        </a:solidFill>
                        <a:ln w="9525">
                          <a:noFill/>
                          <a:miter lim="800000"/>
                          <a:headEnd/>
                          <a:tailEnd/>
                        </a:ln>
                      </wps:spPr>
                      <wps:txbx>
                        <w:txbxContent>
                          <w:p w:rsidR="000537C1" w:rsidRDefault="000537C1" w:rsidP="00182594">
                            <w:pPr>
                              <w:spacing w:line="220" w:lineRule="atLeast"/>
                              <w:rPr>
                                <w:rFonts w:asciiTheme="majorBidi" w:hAnsiTheme="majorBidi" w:cstheme="majorBidi"/>
                                <w:bCs/>
                                <w:sz w:val="16"/>
                                <w:szCs w:val="16"/>
                              </w:rPr>
                            </w:pPr>
                            <w:r>
                              <w:rPr>
                                <w:rFonts w:asciiTheme="majorBidi" w:hAnsiTheme="majorBidi" w:cstheme="majorBidi"/>
                                <w:bCs/>
                                <w:sz w:val="16"/>
                                <w:szCs w:val="16"/>
                              </w:rPr>
                              <w:t>1 003 мм</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4758E6E" id="Text Box 300" o:spid="_x0000_s1042" type="#_x0000_t202" style="position:absolute;left:0;text-align:left;margin-left:392.8pt;margin-top:100.75pt;width:10.8pt;height:3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" stroked="f">
                <v:textbox style="layout-flow:vertical;mso-layout-flow-alt:bottom-to-top;mso-fit-shape-to-text:t" inset="0,0,0,0">
                  <w:txbxContent>
                    <w:p w:rsidR="000537C1" w:rsidRDefault="000537C1" w:rsidP="00182594">
                      <w:pPr>
                        <w:spacing w:line="220" w:lineRule="atLeast"/>
                        <w:rPr>
                          <w:rFonts w:asciiTheme="majorBidi" w:hAnsiTheme="majorBidi" w:cstheme="majorBidi"/>
                          <w:bCs/>
                          <w:sz w:val="16"/>
                          <w:szCs w:val="16"/>
                        </w:rPr>
                      </w:pPr>
                      <w:r>
                        <w:rPr>
                          <w:rFonts w:asciiTheme="majorBidi" w:hAnsiTheme="majorBidi" w:cstheme="majorBidi"/>
                          <w:bCs/>
                          <w:sz w:val="16"/>
                          <w:szCs w:val="16"/>
                        </w:rPr>
                        <w:t>1 003 мм</w:t>
                      </w:r>
                    </w:p>
                  </w:txbxContent>
                </v:textbox>
              </v:shape>
            </w:pict>
          </mc:Fallback>
        </mc:AlternateContent>
      </w:r>
      <w:r w:rsidRPr="00182594">
        <w:rPr>
          <w:noProof/>
          <w:lang w:eastAsia="ru-RU"/>
        </w:rPr>
        <mc:AlternateContent>
          <mc:Choice Requires="wps">
            <w:drawing>
              <wp:anchor distT="0" distB="0" distL="114300" distR="114300" simplePos="0" relativeHeight="251683840" behindDoc="0" locked="0" layoutInCell="1" allowOverlap="1" wp14:anchorId="6EF24DCF" wp14:editId="609FED3E">
                <wp:simplePos x="0" y="0"/>
                <wp:positionH relativeFrom="column">
                  <wp:posOffset>4839335</wp:posOffset>
                </wp:positionH>
                <wp:positionV relativeFrom="paragraph">
                  <wp:posOffset>2418806</wp:posOffset>
                </wp:positionV>
                <wp:extent cx="116205" cy="38608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86080"/>
                        </a:xfrm>
                        <a:prstGeom prst="rect">
                          <a:avLst/>
                        </a:prstGeom>
                        <a:solidFill>
                          <a:srgbClr val="FFFFFF"/>
                        </a:solidFill>
                        <a:ln w="9525">
                          <a:noFill/>
                          <a:miter lim="800000"/>
                          <a:headEnd/>
                          <a:tailEnd/>
                        </a:ln>
                      </wps:spPr>
                      <wps:txbx>
                        <w:txbxContent>
                          <w:p w:rsidR="000537C1" w:rsidRDefault="000537C1" w:rsidP="00182594">
                            <w:pPr>
                              <w:spacing w:line="240" w:lineRule="auto"/>
                              <w:jc w:val="right"/>
                              <w:rPr>
                                <w:rFonts w:asciiTheme="majorBidi" w:hAnsiTheme="majorBidi" w:cstheme="majorBidi"/>
                                <w:bCs/>
                                <w:sz w:val="16"/>
                                <w:szCs w:val="16"/>
                              </w:rPr>
                            </w:pPr>
                            <w:r>
                              <w:rPr>
                                <w:rFonts w:asciiTheme="majorBidi" w:hAnsiTheme="majorBidi" w:cstheme="majorBidi"/>
                                <w:bCs/>
                                <w:sz w:val="16"/>
                                <w:szCs w:val="16"/>
                              </w:rPr>
                              <w:t>75 мм</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4DCF" id="Text Box 301" o:spid="_x0000_s1043" type="#_x0000_t202" style="position:absolute;left:0;text-align:left;margin-left:381.05pt;margin-top:190.45pt;width:9.15pt;height:3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" stroked="f">
                <v:textbox style="layout-flow:vertical;mso-layout-flow-alt:bottom-to-top" inset="0,0,0,0">
                  <w:txbxContent>
                    <w:p w:rsidR="000537C1" w:rsidRDefault="000537C1" w:rsidP="00182594">
                      <w:pPr>
                        <w:spacing w:line="240" w:lineRule="auto"/>
                        <w:jc w:val="right"/>
                        <w:rPr>
                          <w:rFonts w:asciiTheme="majorBidi" w:hAnsiTheme="majorBidi" w:cstheme="majorBidi"/>
                          <w:bCs/>
                          <w:sz w:val="16"/>
                          <w:szCs w:val="16"/>
                        </w:rPr>
                      </w:pPr>
                      <w:r>
                        <w:rPr>
                          <w:rFonts w:asciiTheme="majorBidi" w:hAnsiTheme="majorBidi" w:cstheme="majorBidi"/>
                          <w:bCs/>
                          <w:sz w:val="16"/>
                          <w:szCs w:val="16"/>
                        </w:rPr>
                        <w:t>75 мм</w:t>
                      </w:r>
                    </w:p>
                  </w:txbxContent>
                </v:textbox>
              </v:shape>
            </w:pict>
          </mc:Fallback>
        </mc:AlternateContent>
      </w:r>
      <w:r w:rsidRPr="00182594">
        <w:rPr>
          <w:noProof/>
          <w:lang w:eastAsia="ru-RU"/>
        </w:rPr>
        <mc:AlternateContent>
          <mc:Choice Requires="wps">
            <w:drawing>
              <wp:anchor distT="0" distB="0" distL="114300" distR="114300" simplePos="0" relativeHeight="251679744" behindDoc="0" locked="0" layoutInCell="1" allowOverlap="1" wp14:anchorId="725D44DA" wp14:editId="7F275D85">
                <wp:simplePos x="0" y="0"/>
                <wp:positionH relativeFrom="column">
                  <wp:posOffset>2144032</wp:posOffset>
                </wp:positionH>
                <wp:positionV relativeFrom="paragraph">
                  <wp:posOffset>2558415</wp:posOffset>
                </wp:positionV>
                <wp:extent cx="2443480" cy="2286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spacing w:line="240" w:lineRule="auto"/>
                              <w:rPr>
                                <w:sz w:val="16"/>
                                <w:szCs w:val="16"/>
                              </w:rPr>
                            </w:pPr>
                            <w:r>
                              <w:rPr>
                                <w:sz w:val="16"/>
                                <w:szCs w:val="16"/>
                              </w:rPr>
                              <w:t xml:space="preserve">Точка соприкосновения угломера и внешнего </w:t>
                            </w:r>
                            <w:r>
                              <w:rPr>
                                <w:sz w:val="16"/>
                                <w:szCs w:val="16"/>
                              </w:rPr>
                              <w:br/>
                              <w:t>контура транспортного средства</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5D44DA" id="Text Box 303" o:spid="_x0000_s1044" type="#_x0000_t202" style="position:absolute;left:0;text-align:left;margin-left:168.8pt;margin-top:201.45pt;width:192.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" stroked="f">
                <v:textbox style="mso-fit-shape-to-text:t" inset="0,0,0,0">
                  <w:txbxContent>
                    <w:p w:rsidR="000537C1" w:rsidRDefault="000537C1" w:rsidP="00182594">
                      <w:pPr>
                        <w:spacing w:line="240" w:lineRule="auto"/>
                        <w:rPr>
                          <w:sz w:val="16"/>
                          <w:szCs w:val="16"/>
                        </w:rPr>
                      </w:pPr>
                      <w:r>
                        <w:rPr>
                          <w:sz w:val="16"/>
                          <w:szCs w:val="16"/>
                        </w:rPr>
                        <w:t xml:space="preserve">Точка соприкосновения угломера и внешнего </w:t>
                      </w:r>
                      <w:r>
                        <w:rPr>
                          <w:sz w:val="16"/>
                          <w:szCs w:val="16"/>
                        </w:rPr>
                        <w:br/>
                        <w:t>контура транспортного средства</w:t>
                      </w:r>
                    </w:p>
                  </w:txbxContent>
                </v:textbox>
              </v:shape>
            </w:pict>
          </mc:Fallback>
        </mc:AlternateContent>
      </w:r>
      <w:r w:rsidRPr="00182594">
        <w:rPr>
          <w:noProof/>
          <w:lang w:eastAsia="ru-RU"/>
        </w:rPr>
        <mc:AlternateContent>
          <mc:Choice Requires="wps">
            <w:drawing>
              <wp:anchor distT="0" distB="0" distL="114300" distR="114300" simplePos="0" relativeHeight="251680768" behindDoc="0" locked="0" layoutInCell="1" allowOverlap="1" wp14:anchorId="3AE51143" wp14:editId="00D41D52">
                <wp:simplePos x="0" y="0"/>
                <wp:positionH relativeFrom="column">
                  <wp:posOffset>720090</wp:posOffset>
                </wp:positionH>
                <wp:positionV relativeFrom="paragraph">
                  <wp:posOffset>2471964</wp:posOffset>
                </wp:positionV>
                <wp:extent cx="1068705" cy="22860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spacing w:line="240" w:lineRule="auto"/>
                              <w:rPr>
                                <w:sz w:val="16"/>
                                <w:szCs w:val="16"/>
                                <w:lang w:val="fr-CH"/>
                              </w:rPr>
                            </w:pPr>
                            <w:r>
                              <w:rPr>
                                <w:sz w:val="16"/>
                                <w:szCs w:val="16"/>
                              </w:rPr>
                              <w:t>Нижняя контрольная линия бампера</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E51143" id="Text Box 304" o:spid="_x0000_s1045" type="#_x0000_t202" style="position:absolute;left:0;text-align:left;margin-left:56.7pt;margin-top:194.65pt;width:84.1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" stroked="f">
                <v:textbox style="mso-fit-shape-to-text:t" inset="0,0,0,0">
                  <w:txbxContent>
                    <w:p w:rsidR="000537C1" w:rsidRDefault="000537C1" w:rsidP="00182594">
                      <w:pPr>
                        <w:spacing w:line="240" w:lineRule="auto"/>
                        <w:rPr>
                          <w:sz w:val="16"/>
                          <w:szCs w:val="16"/>
                          <w:lang w:val="fr-CH"/>
                        </w:rPr>
                      </w:pPr>
                      <w:r>
                        <w:rPr>
                          <w:sz w:val="16"/>
                          <w:szCs w:val="16"/>
                        </w:rPr>
                        <w:t>Нижняя контрольная линия бампера</w:t>
                      </w:r>
                    </w:p>
                  </w:txbxContent>
                </v:textbox>
              </v:shape>
            </w:pict>
          </mc:Fallback>
        </mc:AlternateContent>
      </w:r>
      <w:r w:rsidRPr="00182594">
        <w:rPr>
          <w:noProof/>
          <w:lang w:eastAsia="ru-RU"/>
        </w:rPr>
        <mc:AlternateContent>
          <mc:Choice Requires="wps">
            <w:drawing>
              <wp:anchor distT="0" distB="0" distL="114300" distR="114300" simplePos="0" relativeHeight="251681792" behindDoc="0" locked="0" layoutInCell="1" allowOverlap="1" wp14:anchorId="6E6D1DC2" wp14:editId="6B1B80ED">
                <wp:simplePos x="0" y="0"/>
                <wp:positionH relativeFrom="column">
                  <wp:posOffset>720997</wp:posOffset>
                </wp:positionH>
                <wp:positionV relativeFrom="paragraph">
                  <wp:posOffset>1258479</wp:posOffset>
                </wp:positionV>
                <wp:extent cx="539115" cy="13970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spacing w:line="220" w:lineRule="atLeast"/>
                              <w:jc w:val="right"/>
                              <w:rPr>
                                <w:sz w:val="16"/>
                                <w:szCs w:val="16"/>
                                <w:lang w:val="fr-FR"/>
                              </w:rPr>
                            </w:pPr>
                            <w:r>
                              <w:rPr>
                                <w:sz w:val="16"/>
                                <w:szCs w:val="16"/>
                              </w:rPr>
                              <w:t>Угломер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D1DC2" id="Text Box 302" o:spid="_x0000_s1046" type="#_x0000_t202" style="position:absolute;left:0;text-align:left;margin-left:56.75pt;margin-top:99.1pt;width:42.4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" stroked="f">
                <v:textbox inset="0,0,0,0">
                  <w:txbxContent>
                    <w:p w:rsidR="000537C1" w:rsidRDefault="000537C1" w:rsidP="00182594">
                      <w:pPr>
                        <w:spacing w:line="220" w:lineRule="atLeast"/>
                        <w:jc w:val="right"/>
                        <w:rPr>
                          <w:sz w:val="16"/>
                          <w:szCs w:val="16"/>
                          <w:lang w:val="fr-FR"/>
                        </w:rPr>
                      </w:pPr>
                      <w:r>
                        <w:rPr>
                          <w:sz w:val="16"/>
                          <w:szCs w:val="16"/>
                        </w:rPr>
                        <w:t>Угломер</w:t>
                      </w:r>
                    </w:p>
                  </w:txbxContent>
                </v:textbox>
              </v:shape>
            </w:pict>
          </mc:Fallback>
        </mc:AlternateContent>
      </w:r>
      <w:r w:rsidRPr="00182594">
        <w:rPr>
          <w:noProof/>
          <w:lang w:eastAsia="ru-RU"/>
        </w:rPr>
        <mc:AlternateContent>
          <mc:Choice Requires="wps">
            <w:drawing>
              <wp:anchor distT="0" distB="0" distL="114300" distR="114300" simplePos="0" relativeHeight="251678720" behindDoc="0" locked="0" layoutInCell="1" allowOverlap="1" wp14:anchorId="192E0234" wp14:editId="15175358">
                <wp:simplePos x="0" y="0"/>
                <wp:positionH relativeFrom="column">
                  <wp:posOffset>747122</wp:posOffset>
                </wp:positionH>
                <wp:positionV relativeFrom="paragraph">
                  <wp:posOffset>760186</wp:posOffset>
                </wp:positionV>
                <wp:extent cx="685800" cy="470535"/>
                <wp:effectExtent l="0" t="0" r="0" b="571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182594">
                            <w:pPr>
                              <w:spacing w:line="240" w:lineRule="auto"/>
                              <w:rPr>
                                <w:sz w:val="16"/>
                                <w:szCs w:val="16"/>
                              </w:rPr>
                            </w:pPr>
                            <w:r>
                              <w:rPr>
                                <w:sz w:val="16"/>
                                <w:szCs w:val="16"/>
                              </w:rPr>
                              <w:t>Верхняя контрольная линия бампера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E0234" id="Text Box 305" o:spid="_x0000_s1047" type="#_x0000_t202" style="position:absolute;left:0;text-align:left;margin-left:58.85pt;margin-top:59.85pt;width:54pt;height:3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" stroked="f">
                <v:textbox inset="0,0,0,0">
                  <w:txbxContent>
                    <w:p w:rsidR="000537C1" w:rsidRDefault="000537C1" w:rsidP="00182594">
                      <w:pPr>
                        <w:spacing w:line="240" w:lineRule="auto"/>
                        <w:rPr>
                          <w:sz w:val="16"/>
                          <w:szCs w:val="16"/>
                        </w:rPr>
                      </w:pPr>
                      <w:r>
                        <w:rPr>
                          <w:sz w:val="16"/>
                          <w:szCs w:val="16"/>
                        </w:rPr>
                        <w:t>Верхняя контрольная линия бампера</w:t>
                      </w:r>
                    </w:p>
                  </w:txbxContent>
                </v:textbox>
              </v:shape>
            </w:pict>
          </mc:Fallback>
        </mc:AlternateContent>
      </w:r>
      <w:r w:rsidR="00182594" w:rsidRPr="00182594">
        <w:rPr>
          <w:b/>
          <w:noProof/>
          <w:lang w:eastAsia="ru-RU"/>
        </w:rPr>
        <w:drawing>
          <wp:inline distT="0" distB="0" distL="0" distR="0" wp14:anchorId="243BC11D" wp14:editId="236C2A83">
            <wp:extent cx="4511040" cy="2720340"/>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1040" cy="2720340"/>
                    </a:xfrm>
                    <a:prstGeom prst="rect">
                      <a:avLst/>
                    </a:prstGeom>
                    <a:noFill/>
                    <a:ln>
                      <a:noFill/>
                    </a:ln>
                  </pic:spPr>
                </pic:pic>
              </a:graphicData>
            </a:graphic>
          </wp:inline>
        </w:drawing>
      </w:r>
    </w:p>
    <w:p w:rsidR="00182594" w:rsidRPr="00182594" w:rsidRDefault="00182594" w:rsidP="00E118CB">
      <w:pPr>
        <w:pStyle w:val="H23GR"/>
      </w:pPr>
      <w:r w:rsidRPr="00E118CB">
        <w:rPr>
          <w:b w:val="0"/>
          <w:bCs/>
          <w:lang w:val="en-US"/>
        </w:rPr>
        <w:lastRenderedPageBreak/>
        <w:tab/>
      </w:r>
      <w:r w:rsidRPr="00E118CB">
        <w:rPr>
          <w:b w:val="0"/>
          <w:bCs/>
          <w:lang w:val="en-US"/>
        </w:rPr>
        <w:tab/>
      </w:r>
      <w:r w:rsidRPr="00E118CB">
        <w:rPr>
          <w:b w:val="0"/>
          <w:bCs/>
        </w:rPr>
        <w:t>Рис. 5</w:t>
      </w:r>
      <w:r w:rsidRPr="00E118CB">
        <w:rPr>
          <w:b w:val="0"/>
          <w:bCs/>
          <w:lang w:val="en-GB"/>
        </w:rPr>
        <w:t>D</w:t>
      </w:r>
      <w:r w:rsidRPr="00E118CB">
        <w:rPr>
          <w:b w:val="0"/>
          <w:bCs/>
        </w:rPr>
        <w:br/>
      </w:r>
      <w:r w:rsidRPr="00182594">
        <w:t>Определение зоны испытания бампера (следует иметь в виду, что угломер необходимо перемещать в вертикальном и горизонтальном направлениях таким образом, чтобы он коснулся внешнего контура/передней облицовки транспортного средства)</w:t>
      </w:r>
    </w:p>
    <w:p w:rsidR="00182594" w:rsidRPr="00182594" w:rsidRDefault="00182594" w:rsidP="00182594">
      <w:pPr>
        <w:pStyle w:val="SingleTxtGR"/>
        <w:ind w:left="2268" w:hanging="1134"/>
        <w:rPr>
          <w:b/>
        </w:rPr>
      </w:pPr>
      <w:r w:rsidRPr="00182594">
        <w:rPr>
          <w:b/>
          <w:noProof/>
          <w:lang w:eastAsia="ru-RU"/>
        </w:rPr>
        <w:drawing>
          <wp:inline distT="0" distB="0" distL="0" distR="0" wp14:anchorId="07A7A72E" wp14:editId="45C53D0B">
            <wp:extent cx="2575560" cy="2148840"/>
            <wp:effectExtent l="0" t="0" r="0" b="3810"/>
            <wp:docPr id="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5560" cy="2148840"/>
                    </a:xfrm>
                    <a:prstGeom prst="rect">
                      <a:avLst/>
                    </a:prstGeom>
                    <a:noFill/>
                    <a:ln>
                      <a:noFill/>
                    </a:ln>
                  </pic:spPr>
                </pic:pic>
              </a:graphicData>
            </a:graphic>
          </wp:inline>
        </w:drawing>
      </w:r>
    </w:p>
    <w:p w:rsidR="00182594" w:rsidRPr="00182594" w:rsidRDefault="00182594" w:rsidP="00182594">
      <w:pPr>
        <w:pStyle w:val="SingleTxtGR"/>
        <w:ind w:left="2268" w:hanging="1134"/>
      </w:pPr>
      <w:r w:rsidRPr="00182594">
        <w:t>2.18</w:t>
      </w:r>
      <w:r w:rsidRPr="00182594">
        <w:tab/>
      </w:r>
      <w:r w:rsidRPr="00182594">
        <w:tab/>
      </w:r>
      <w:r w:rsidR="00537662">
        <w:t>«</w:t>
      </w:r>
      <w:r w:rsidRPr="00182594">
        <w:rPr>
          <w:i/>
        </w:rPr>
        <w:t>Контрольная точка угла</w:t>
      </w:r>
      <w:r w:rsidR="00537662">
        <w:t>»</w:t>
      </w:r>
      <w:r w:rsidRPr="00182594">
        <w:t xml:space="preserve"> означает точку пересечения контрольной линии переднего края капота и боковой контрольной линии капота (см. рис. 6).</w:t>
      </w:r>
    </w:p>
    <w:p w:rsidR="00182594" w:rsidRPr="00182594" w:rsidRDefault="00182594" w:rsidP="00E118CB">
      <w:pPr>
        <w:pStyle w:val="H23GR"/>
      </w:pPr>
      <w:r w:rsidRPr="00E118CB">
        <w:rPr>
          <w:b w:val="0"/>
        </w:rPr>
        <w:tab/>
      </w:r>
      <w:r w:rsidRPr="00E118CB">
        <w:rPr>
          <w:b w:val="0"/>
        </w:rPr>
        <w:tab/>
        <w:t>Рис. 6</w:t>
      </w:r>
      <w:r w:rsidRPr="00E118CB">
        <w:br/>
      </w:r>
      <w:r w:rsidRPr="00182594">
        <w:t xml:space="preserve">Определение контрольной точки угла; точка пересечения контрольной </w:t>
      </w:r>
      <w:r w:rsidRPr="00182594">
        <w:br/>
        <w:t>линии переднего края капота и боковой контрольной линии капота</w:t>
      </w:r>
    </w:p>
    <w:p w:rsidR="00182594" w:rsidRPr="00182594" w:rsidRDefault="00182594" w:rsidP="00182594">
      <w:pPr>
        <w:pStyle w:val="SingleTxtGR"/>
        <w:tabs>
          <w:tab w:val="clear" w:pos="1701"/>
        </w:tabs>
        <w:ind w:left="2268" w:hanging="1134"/>
      </w:pPr>
      <w:r w:rsidRPr="00182594">
        <w:rPr>
          <w:noProof/>
          <w:lang w:eastAsia="ru-RU"/>
        </w:rPr>
        <mc:AlternateContent>
          <mc:Choice Requires="wps">
            <w:drawing>
              <wp:anchor distT="0" distB="0" distL="114300" distR="114300" simplePos="0" relativeHeight="251659264" behindDoc="0" locked="0" layoutInCell="1" allowOverlap="1" wp14:anchorId="3AC3A4B7" wp14:editId="7E92D286">
                <wp:simplePos x="0" y="0"/>
                <wp:positionH relativeFrom="column">
                  <wp:posOffset>1141276</wp:posOffset>
                </wp:positionH>
                <wp:positionV relativeFrom="paragraph">
                  <wp:posOffset>115298</wp:posOffset>
                </wp:positionV>
                <wp:extent cx="672480" cy="365014"/>
                <wp:effectExtent l="0" t="0" r="0" b="0"/>
                <wp:wrapNone/>
                <wp:docPr id="22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80" cy="36501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537C1" w:rsidRPr="005B1BC0" w:rsidRDefault="000537C1" w:rsidP="00182594">
                            <w:pPr>
                              <w:spacing w:before="120" w:line="160" w:lineRule="atLeast"/>
                              <w:rPr>
                                <w:b/>
                                <w:sz w:val="16"/>
                                <w:szCs w:val="16"/>
                              </w:rPr>
                            </w:pPr>
                            <w:r w:rsidRPr="005B1BC0">
                              <w:rPr>
                                <w:b/>
                                <w:sz w:val="16"/>
                                <w:szCs w:val="16"/>
                                <w:lang w:eastAsia="ru-RU"/>
                              </w:rPr>
                              <w:t>Контрольная точка угла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A4B7" id="Rectangle 2" o:spid="_x0000_s1048" style="position:absolute;left:0;text-align:left;margin-left:89.85pt;margin-top:9.1pt;width:52.95pt;height: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" stroked="f" strokecolor="blue">
                <v:textbox inset="0,0,0,0">
                  <w:txbxContent>
                    <w:p w:rsidR="000537C1" w:rsidRPr="005B1BC0" w:rsidRDefault="000537C1" w:rsidP="00182594">
                      <w:pPr>
                        <w:spacing w:before="120" w:line="160" w:lineRule="atLeast"/>
                        <w:rPr>
                          <w:b/>
                          <w:sz w:val="16"/>
                          <w:szCs w:val="16"/>
                        </w:rPr>
                      </w:pPr>
                      <w:r w:rsidRPr="005B1BC0">
                        <w:rPr>
                          <w:b/>
                          <w:sz w:val="16"/>
                          <w:szCs w:val="16"/>
                          <w:lang w:eastAsia="ru-RU"/>
                        </w:rPr>
                        <w:t>Контрольная точка угла</w:t>
                      </w:r>
                    </w:p>
                  </w:txbxContent>
                </v:textbox>
              </v:rect>
            </w:pict>
          </mc:Fallback>
        </mc:AlternateContent>
      </w:r>
      <w:r w:rsidRPr="00182594">
        <w:rPr>
          <w:noProof/>
          <w:lang w:eastAsia="ru-RU"/>
        </w:rPr>
        <w:drawing>
          <wp:inline distT="0" distB="0" distL="0" distR="0" wp14:anchorId="61A35AE9" wp14:editId="52E37CC7">
            <wp:extent cx="3078480" cy="2052320"/>
            <wp:effectExtent l="0" t="0" r="762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8480" cy="2052320"/>
                    </a:xfrm>
                    <a:prstGeom prst="rect">
                      <a:avLst/>
                    </a:prstGeom>
                    <a:noFill/>
                    <a:ln>
                      <a:noFill/>
                    </a:ln>
                  </pic:spPr>
                </pic:pic>
              </a:graphicData>
            </a:graphic>
          </wp:inline>
        </w:drawing>
      </w:r>
    </w:p>
    <w:p w:rsidR="00182594" w:rsidRPr="00182594" w:rsidRDefault="00182594" w:rsidP="00182594">
      <w:pPr>
        <w:pStyle w:val="SingleTxtGR"/>
        <w:ind w:left="2268" w:hanging="1134"/>
      </w:pPr>
      <w:r w:rsidRPr="00182594">
        <w:t>2.19</w:t>
      </w:r>
      <w:r w:rsidRPr="00182594">
        <w:tab/>
      </w:r>
      <w:r w:rsidRPr="00182594">
        <w:tab/>
      </w:r>
      <w:r w:rsidR="00537662">
        <w:t>«</w:t>
      </w:r>
      <w:r w:rsidRPr="00182594">
        <w:rPr>
          <w:i/>
        </w:rPr>
        <w:t>Масса водителя</w:t>
      </w:r>
      <w:r w:rsidR="00537662">
        <w:t>»</w:t>
      </w:r>
      <w:r w:rsidRPr="00182594">
        <w:t xml:space="preserve"> означает номинальную массу водителя, которая составляет 75 кг (подразделяемую на 68 кг массы лица, занимающего сиденье, и 7 кг массы багажа в соответствии со стандартом </w:t>
      </w:r>
      <w:r w:rsidRPr="00182594">
        <w:rPr>
          <w:lang w:val="en-US"/>
        </w:rPr>
        <w:t>ISO</w:t>
      </w:r>
      <w:r w:rsidRPr="00182594">
        <w:t> 2416−1992).</w:t>
      </w:r>
    </w:p>
    <w:p w:rsidR="00182594" w:rsidRPr="00182594" w:rsidRDefault="00182594" w:rsidP="00182594">
      <w:pPr>
        <w:pStyle w:val="SingleTxtGR"/>
        <w:ind w:left="2268" w:hanging="1134"/>
      </w:pPr>
      <w:r w:rsidRPr="00182594">
        <w:t>2.20</w:t>
      </w:r>
      <w:r w:rsidRPr="00182594">
        <w:tab/>
      </w:r>
      <w:r w:rsidRPr="00182594">
        <w:tab/>
      </w:r>
      <w:r w:rsidR="00537662">
        <w:t>«</w:t>
      </w:r>
      <w:r w:rsidRPr="00182594">
        <w:rPr>
          <w:i/>
        </w:rPr>
        <w:t>Бедро</w:t>
      </w:r>
      <w:r w:rsidR="00537662">
        <w:t>»</w:t>
      </w:r>
      <w:r w:rsidRPr="00182594">
        <w:t xml:space="preserve"> ударного элемента модели нижней части ноги означает все компоненты или части компонентов (включая элементы, имитирующие мягкие ткани, покрытие в виде кожи, амортизирующий материал, приборы и кронштейны, блоки и т.п., прикрепляемые к ударному элементу в целях его катапультирования) выше уровня центра колена.</w:t>
      </w:r>
    </w:p>
    <w:p w:rsidR="00182594" w:rsidRPr="00182594" w:rsidRDefault="00182594" w:rsidP="00182594">
      <w:pPr>
        <w:pStyle w:val="SingleTxtGR"/>
        <w:ind w:left="2268" w:hanging="1134"/>
      </w:pPr>
      <w:r w:rsidRPr="00182594">
        <w:t>2.21</w:t>
      </w:r>
      <w:r w:rsidRPr="00182594">
        <w:tab/>
      </w:r>
      <w:r w:rsidRPr="00182594">
        <w:tab/>
      </w:r>
      <w:r w:rsidR="00537662">
        <w:t>«</w:t>
      </w:r>
      <w:r w:rsidRPr="00182594">
        <w:rPr>
          <w:i/>
        </w:rPr>
        <w:t>Передняя контрольная линия для модели головы ребенка</w:t>
      </w:r>
      <w:r w:rsidR="00537662">
        <w:t>»</w:t>
      </w:r>
      <w:r w:rsidRPr="00182594">
        <w:t xml:space="preserve"> означает геометрический след, описанный на передней поверхности конструкции автомобиля с использованием линии </w:t>
      </w:r>
      <w:r w:rsidRPr="00182594">
        <w:rPr>
          <w:lang w:val="en-US"/>
        </w:rPr>
        <w:t>WAD</w:t>
      </w:r>
      <w:r w:rsidRPr="00182594">
        <w:t>1000. В случае транспортных средств, у которых длина дуги охвата до контрольной линии переднего края капота составляет больше 1 000 мм в</w:t>
      </w:r>
      <w:r w:rsidR="00E118CB" w:rsidRPr="009425DD">
        <w:t xml:space="preserve"> </w:t>
      </w:r>
      <w:r w:rsidRPr="00182594">
        <w:t>любой точке, в</w:t>
      </w:r>
      <w:r w:rsidR="00E118CB" w:rsidRPr="009425DD">
        <w:t xml:space="preserve"> </w:t>
      </w:r>
      <w:r w:rsidRPr="00182594">
        <w:t>качестве передней контрольной линии для модели головы ребенка в данной точке используется контрольная линия переднего края капота.</w:t>
      </w:r>
    </w:p>
    <w:p w:rsidR="00182594" w:rsidRPr="00182594" w:rsidRDefault="00182594" w:rsidP="00182594">
      <w:pPr>
        <w:pStyle w:val="SingleTxtGR"/>
        <w:ind w:left="2268" w:hanging="1134"/>
      </w:pPr>
      <w:r w:rsidRPr="00182594">
        <w:lastRenderedPageBreak/>
        <w:t>2.22</w:t>
      </w:r>
      <w:r w:rsidRPr="00182594">
        <w:tab/>
      </w:r>
      <w:r w:rsidRPr="00182594">
        <w:tab/>
      </w:r>
      <w:r w:rsidR="00537662">
        <w:t>«</w:t>
      </w:r>
      <w:r w:rsidRPr="00182594">
        <w:rPr>
          <w:i/>
        </w:rPr>
        <w:t>Конструкция передней части</w:t>
      </w:r>
      <w:r w:rsidR="00537662">
        <w:t>»</w:t>
      </w:r>
      <w:r w:rsidRPr="00182594">
        <w:t xml:space="preserve"> означает все внешние конструктивные элементы транспортного средства, за исключением ветрового стекла, облицовки ветрового стекла, стоек и конструктивных элементов, расположенных сзади них. В этой связи она включает (но не ограничивается ими) бампер, капот, крылья, крышку, оси дворников и нижнюю часть рамы ветрового стекла.</w:t>
      </w:r>
    </w:p>
    <w:p w:rsidR="00182594" w:rsidRPr="00182594" w:rsidRDefault="00182594" w:rsidP="00182594">
      <w:pPr>
        <w:pStyle w:val="SingleTxtGR"/>
        <w:ind w:left="2268" w:hanging="1134"/>
      </w:pPr>
      <w:r w:rsidRPr="00182594">
        <w:t>2.23</w:t>
      </w:r>
      <w:r w:rsidRPr="00182594">
        <w:tab/>
      </w:r>
      <w:r w:rsidRPr="00182594">
        <w:tab/>
      </w:r>
      <w:r w:rsidR="00537662">
        <w:t>«</w:t>
      </w:r>
      <w:r w:rsidRPr="00182594">
        <w:rPr>
          <w:i/>
        </w:rPr>
        <w:t>Контрольная плоскость грунта</w:t>
      </w:r>
      <w:r w:rsidR="00537662">
        <w:t>»</w:t>
      </w:r>
      <w:r w:rsidRPr="00182594">
        <w:t xml:space="preserve"> означает горизонтальную плоскость, реальную или воображаемую, которая проходит через самые нижние точки контакта всех шин транспортного средства, находящегося в нормальном положении для движения. Если транспортное средство стоит на грунте, то уровень грунта и исходная плоскость грунта тождественны между собой. Если транспортное средство поднято над грунтом таким образом, чтобы обеспечить дополнительный просвет под бампером, то контрольная плоскость грунта находится выше уровня грунта.</w:t>
      </w:r>
    </w:p>
    <w:p w:rsidR="00182594" w:rsidRPr="00182594" w:rsidRDefault="00182594" w:rsidP="00182594">
      <w:pPr>
        <w:pStyle w:val="SingleTxtGR"/>
        <w:ind w:left="2268" w:hanging="1134"/>
      </w:pPr>
      <w:r w:rsidRPr="00182594">
        <w:t>2.24</w:t>
      </w:r>
      <w:r w:rsidRPr="00182594">
        <w:tab/>
      </w:r>
      <w:r w:rsidRPr="00182594">
        <w:tab/>
      </w:r>
      <w:r w:rsidR="00537662">
        <w:t>«</w:t>
      </w:r>
      <w:r w:rsidRPr="00182594">
        <w:rPr>
          <w:i/>
        </w:rPr>
        <w:t>Критерий травмирования головы (</w:t>
      </w:r>
      <w:r w:rsidRPr="00182594">
        <w:rPr>
          <w:i/>
          <w:lang w:val="en-GB"/>
        </w:rPr>
        <w:t>HIC</w:t>
      </w:r>
      <w:r w:rsidRPr="00182594">
        <w:rPr>
          <w:i/>
        </w:rPr>
        <w:t>)</w:t>
      </w:r>
      <w:r w:rsidR="00537662">
        <w:t>»</w:t>
      </w:r>
      <w:r w:rsidRPr="00182594">
        <w:t xml:space="preserve"> означает расчетный результат регистрации показаний акселерометра во времени по следующей формуле:</w:t>
      </w:r>
    </w:p>
    <w:p w:rsidR="00182594" w:rsidRPr="00182594" w:rsidRDefault="00182594" w:rsidP="00E118CB">
      <w:pPr>
        <w:pStyle w:val="SingleTxtGR"/>
        <w:tabs>
          <w:tab w:val="clear" w:pos="1701"/>
        </w:tabs>
        <w:ind w:left="3402" w:hanging="1134"/>
      </w:pPr>
      <w:r w:rsidRPr="00182594">
        <w:object w:dxaOrig="3379" w:dyaOrig="900">
          <v:shape id="_x0000_i1028" type="#_x0000_t75" style="width:168.95pt;height:45pt" o:ole="">
            <v:imagedata r:id="rId26" o:title=""/>
          </v:shape>
          <o:OLEObject Type="Embed" ProgID="Equation.3" ShapeID="_x0000_i1028" DrawAspect="Content" ObjectID="_1591793993" r:id="rId27"/>
        </w:object>
      </w:r>
      <w:r w:rsidRPr="00182594">
        <w:t>,</w:t>
      </w:r>
    </w:p>
    <w:p w:rsidR="00182594" w:rsidRPr="00182594" w:rsidRDefault="00182594" w:rsidP="00182594">
      <w:pPr>
        <w:pStyle w:val="SingleTxtGR"/>
        <w:ind w:left="2268" w:hanging="1134"/>
      </w:pPr>
      <w:r w:rsidRPr="00182594">
        <w:tab/>
      </w:r>
      <w:r w:rsidRPr="00182594">
        <w:tab/>
        <w:t>где:</w:t>
      </w:r>
    </w:p>
    <w:p w:rsidR="00182594" w:rsidRPr="00182594" w:rsidRDefault="00182594" w:rsidP="00E118CB">
      <w:pPr>
        <w:pStyle w:val="SingleTxtGR"/>
        <w:ind w:left="3969" w:hanging="2835"/>
      </w:pPr>
      <w:r w:rsidRPr="00182594">
        <w:tab/>
      </w:r>
      <w:r w:rsidRPr="00182594">
        <w:tab/>
      </w:r>
      <w:r w:rsidR="00537662">
        <w:t>«</w:t>
      </w:r>
      <w:r w:rsidRPr="00182594">
        <w:rPr>
          <w:i/>
          <w:lang w:val="en-GB"/>
        </w:rPr>
        <w:t>a</w:t>
      </w:r>
      <w:r w:rsidR="00537662">
        <w:t>»</w:t>
      </w:r>
      <w:r w:rsidRPr="00182594">
        <w:tab/>
      </w:r>
      <w:r w:rsidRPr="00182594">
        <w:tab/>
        <w:t>−</w:t>
      </w:r>
      <w:r w:rsidRPr="00182594">
        <w:tab/>
        <w:t xml:space="preserve">результирующее ускорение, измеренное в единицах ускорения свободного падения </w:t>
      </w:r>
      <w:r w:rsidR="00537662">
        <w:t>«</w:t>
      </w:r>
      <w:r w:rsidRPr="00182594">
        <w:rPr>
          <w:lang w:val="en-GB"/>
        </w:rPr>
        <w:t>g</w:t>
      </w:r>
      <w:r w:rsidR="00537662">
        <w:t>»</w:t>
      </w:r>
      <w:r w:rsidRPr="00182594">
        <w:t xml:space="preserve"> (1 </w:t>
      </w:r>
      <w:r w:rsidRPr="00182594">
        <w:rPr>
          <w:lang w:val="en-GB"/>
        </w:rPr>
        <w:t>g</w:t>
      </w:r>
      <w:r w:rsidRPr="00182594">
        <w:t xml:space="preserve"> = 9,81 м/с²);</w:t>
      </w:r>
    </w:p>
    <w:p w:rsidR="00182594" w:rsidRPr="00182594" w:rsidRDefault="00182594" w:rsidP="00E118CB">
      <w:pPr>
        <w:pStyle w:val="SingleTxtGR"/>
        <w:ind w:left="3969" w:hanging="2835"/>
      </w:pPr>
      <w:r w:rsidRPr="00182594">
        <w:tab/>
      </w:r>
      <w:r w:rsidRPr="00182594">
        <w:tab/>
      </w:r>
      <w:r w:rsidR="00537662">
        <w:t>«</w:t>
      </w:r>
      <w:r w:rsidRPr="00182594">
        <w:rPr>
          <w:lang w:val="en-GB"/>
        </w:rPr>
        <w:t>t</w:t>
      </w:r>
      <w:r w:rsidRPr="00182594">
        <w:rPr>
          <w:vertAlign w:val="subscript"/>
        </w:rPr>
        <w:t>1</w:t>
      </w:r>
      <w:r w:rsidR="00537662">
        <w:t>»</w:t>
      </w:r>
      <w:r w:rsidRPr="00182594">
        <w:t xml:space="preserve"> и </w:t>
      </w:r>
      <w:r w:rsidR="00537662">
        <w:t>«</w:t>
      </w:r>
      <w:r w:rsidRPr="00182594">
        <w:rPr>
          <w:lang w:val="en-GB"/>
        </w:rPr>
        <w:t>t</w:t>
      </w:r>
      <w:r w:rsidRPr="00182594">
        <w:rPr>
          <w:vertAlign w:val="subscript"/>
        </w:rPr>
        <w:t>2</w:t>
      </w:r>
      <w:r w:rsidR="00537662">
        <w:t>»</w:t>
      </w:r>
      <w:r w:rsidRPr="00182594">
        <w:tab/>
        <w:t>−</w:t>
      </w:r>
      <w:r w:rsidRPr="00182594">
        <w:tab/>
        <w:t>два момента времени (выраженные в секундах) в</w:t>
      </w:r>
      <w:r w:rsidR="00E118CB" w:rsidRPr="009425DD">
        <w:t xml:space="preserve"> </w:t>
      </w:r>
      <w:r w:rsidRPr="00182594">
        <w:t>ходе удара, определяющие интервал между началом и концом периода регистрации данных, в</w:t>
      </w:r>
      <w:r w:rsidR="00E118CB" w:rsidRPr="009425DD">
        <w:t xml:space="preserve"> </w:t>
      </w:r>
      <w:r w:rsidRPr="00182594">
        <w:t xml:space="preserve">течение которого </w:t>
      </w:r>
      <w:r w:rsidRPr="00182594">
        <w:rPr>
          <w:lang w:val="en-US"/>
        </w:rPr>
        <w:t>HIC</w:t>
      </w:r>
      <w:r w:rsidRPr="00182594">
        <w:t xml:space="preserve"> достигает максимального значения (</w:t>
      </w:r>
      <w:r w:rsidRPr="00182594">
        <w:rPr>
          <w:lang w:val="en-GB"/>
        </w:rPr>
        <w:t>t</w:t>
      </w:r>
      <w:r w:rsidRPr="00182594">
        <w:rPr>
          <w:vertAlign w:val="subscript"/>
        </w:rPr>
        <w:t>2</w:t>
      </w:r>
      <w:r w:rsidR="00E118CB">
        <w:rPr>
          <w:lang w:val="en-US"/>
        </w:rPr>
        <w:t> </w:t>
      </w:r>
      <w:r w:rsidRPr="00182594">
        <w:t>−</w:t>
      </w:r>
      <w:r w:rsidR="00E118CB">
        <w:rPr>
          <w:lang w:val="en-US"/>
        </w:rPr>
        <w:t> </w:t>
      </w:r>
      <w:r w:rsidRPr="00182594">
        <w:rPr>
          <w:lang w:val="en-GB"/>
        </w:rPr>
        <w:t>t</w:t>
      </w:r>
      <w:r w:rsidRPr="00182594">
        <w:rPr>
          <w:vertAlign w:val="subscript"/>
        </w:rPr>
        <w:t>1</w:t>
      </w:r>
      <w:r w:rsidRPr="00182594">
        <w:t xml:space="preserve"> ≤ 15 мс).</w:t>
      </w:r>
    </w:p>
    <w:p w:rsidR="00182594" w:rsidRPr="00182594" w:rsidRDefault="00182594" w:rsidP="00182594">
      <w:pPr>
        <w:pStyle w:val="SingleTxtGR"/>
        <w:ind w:left="2268" w:hanging="1134"/>
      </w:pPr>
      <w:r w:rsidRPr="00182594">
        <w:t>2.25</w:t>
      </w:r>
      <w:r w:rsidRPr="00182594">
        <w:tab/>
      </w:r>
      <w:r w:rsidRPr="00182594">
        <w:tab/>
      </w:r>
      <w:r w:rsidR="00537662">
        <w:t>«</w:t>
      </w:r>
      <w:r w:rsidRPr="00182594">
        <w:rPr>
          <w:i/>
        </w:rPr>
        <w:t>Высота нижней части бампера</w:t>
      </w:r>
      <w:r w:rsidR="00537662">
        <w:t>»</w:t>
      </w:r>
      <w:r w:rsidRPr="00182594">
        <w:t xml:space="preserve"> означает вертикальное расстояние между контрольной плоскостью грунта и контрольной линией нижней части бампера на транспортном средстве, установленном в нормальное положение для движения.</w:t>
      </w:r>
    </w:p>
    <w:p w:rsidR="00182594" w:rsidRPr="00182594" w:rsidRDefault="00182594" w:rsidP="00182594">
      <w:pPr>
        <w:pStyle w:val="SingleTxtGR"/>
        <w:ind w:left="2268" w:hanging="1134"/>
      </w:pPr>
      <w:r w:rsidRPr="00182594">
        <w:t>2.26</w:t>
      </w:r>
      <w:r w:rsidRPr="00182594">
        <w:tab/>
      </w:r>
      <w:r w:rsidRPr="00182594">
        <w:tab/>
      </w:r>
      <w:r w:rsidR="00537662">
        <w:t>«</w:t>
      </w:r>
      <w:r w:rsidRPr="00182594">
        <w:rPr>
          <w:i/>
        </w:rPr>
        <w:t>Контрольная линия нижней части бампера</w:t>
      </w:r>
      <w:r w:rsidR="00537662">
        <w:t>»</w:t>
      </w:r>
      <w:r w:rsidRPr="00182594">
        <w:t xml:space="preserve"> означает нижний предел расположения существенных точек контакта пешехода с бампером. Она определяется в качестве геометрического места наиболее низко расположенных точек контакта между прямой гранью длиной 700 мм и бампером, когда прямая грань, параллельная вертикальной продольной плоскости автомобиля и наклоненная вперед на 25° по отношению к вертикали, проводится поперек передней части автомобиля таким образом, чтобы она касалась грунта и поверхности бампера (см. рис. 8).</w:t>
      </w:r>
    </w:p>
    <w:p w:rsidR="00182594" w:rsidRPr="00182594" w:rsidRDefault="00182594" w:rsidP="00E118CB">
      <w:pPr>
        <w:pStyle w:val="H23GR"/>
      </w:pPr>
      <w:r w:rsidRPr="00E118CB">
        <w:rPr>
          <w:b w:val="0"/>
        </w:rPr>
        <w:lastRenderedPageBreak/>
        <w:tab/>
      </w:r>
      <w:r w:rsidRPr="00E118CB">
        <w:rPr>
          <w:b w:val="0"/>
        </w:rPr>
        <w:tab/>
        <w:t>Рис. 7</w:t>
      </w:r>
      <w:r w:rsidRPr="00E118CB">
        <w:rPr>
          <w:b w:val="0"/>
        </w:rPr>
        <w:br/>
      </w:r>
      <w:r w:rsidRPr="00182594">
        <w:t>Контрольная линия нижней части бампера (LBRL)</w:t>
      </w:r>
    </w:p>
    <w:bookmarkStart w:id="4" w:name="_MON_1462712664"/>
    <w:bookmarkEnd w:id="4"/>
    <w:p w:rsidR="00182594" w:rsidRPr="00182594" w:rsidRDefault="00182594" w:rsidP="00182594">
      <w:pPr>
        <w:pStyle w:val="SingleTxtGR"/>
        <w:tabs>
          <w:tab w:val="clear" w:pos="1701"/>
        </w:tabs>
        <w:ind w:left="2268" w:hanging="1134"/>
        <w:rPr>
          <w:bCs/>
        </w:rPr>
      </w:pPr>
      <w:r w:rsidRPr="00182594">
        <w:rPr>
          <w:bCs/>
        </w:rPr>
        <w:object w:dxaOrig="7313" w:dyaOrig="2731">
          <v:shape id="_x0000_i1029" type="#_x0000_t75" style="width:365.65pt;height:136.55pt" o:ole="">
            <v:imagedata r:id="rId28" o:title=""/>
          </v:shape>
          <o:OLEObject Type="Embed" ProgID="Word.Document.8" ShapeID="_x0000_i1029" DrawAspect="Content" ObjectID="_1591793994" r:id="rId29">
            <o:FieldCodes>\s</o:FieldCodes>
          </o:OLEObject>
        </w:object>
      </w:r>
    </w:p>
    <w:p w:rsidR="00182594" w:rsidRPr="00182594" w:rsidRDefault="00182594" w:rsidP="00182594">
      <w:pPr>
        <w:pStyle w:val="SingleTxtGR"/>
        <w:ind w:left="2268" w:hanging="1134"/>
        <w:rPr>
          <w:bCs/>
        </w:rPr>
      </w:pPr>
      <w:r w:rsidRPr="00182594">
        <w:rPr>
          <w:bCs/>
        </w:rPr>
        <w:t>2.27</w:t>
      </w:r>
      <w:r w:rsidRPr="00182594">
        <w:tab/>
      </w:r>
      <w:r w:rsidRPr="00182594">
        <w:rPr>
          <w:bCs/>
        </w:rPr>
        <w:tab/>
      </w:r>
      <w:r w:rsidR="00537662">
        <w:rPr>
          <w:bCs/>
        </w:rPr>
        <w:t>«</w:t>
      </w:r>
      <w:r w:rsidRPr="00182594">
        <w:rPr>
          <w:bCs/>
          <w:i/>
        </w:rPr>
        <w:t>Масса в снаряженном состоянии</w:t>
      </w:r>
      <w:r w:rsidR="00537662">
        <w:rPr>
          <w:bCs/>
        </w:rPr>
        <w:t>»</w:t>
      </w:r>
      <w:r w:rsidRPr="00182594">
        <w:rPr>
          <w:bCs/>
        </w:rPr>
        <w:t xml:space="preserve"> означает номинальную массу транспортного средства, </w:t>
      </w:r>
      <w:r w:rsidRPr="00182594">
        <w:t>определяемую</w:t>
      </w:r>
      <w:r w:rsidRPr="00182594">
        <w:rPr>
          <w:bCs/>
        </w:rPr>
        <w:t xml:space="preserve"> на основе суммы массы транспортного средства без нагрузки и массы водителя.</w:t>
      </w:r>
    </w:p>
    <w:p w:rsidR="00182594" w:rsidRPr="00182594" w:rsidRDefault="00182594" w:rsidP="00182594">
      <w:pPr>
        <w:pStyle w:val="SingleTxtGR"/>
        <w:ind w:left="2268" w:hanging="1134"/>
      </w:pPr>
      <w:r w:rsidRPr="00182594">
        <w:rPr>
          <w:bCs/>
        </w:rPr>
        <w:t>2.2</w:t>
      </w:r>
      <w:r w:rsidRPr="009425DD">
        <w:rPr>
          <w:bCs/>
        </w:rPr>
        <w:t>8</w:t>
      </w:r>
      <w:r w:rsidRPr="00182594">
        <w:tab/>
      </w:r>
      <w:r w:rsidRPr="00182594">
        <w:rPr>
          <w:bCs/>
        </w:rPr>
        <w:tab/>
      </w:r>
      <w:r w:rsidR="00537662">
        <w:t>«</w:t>
      </w:r>
      <w:r w:rsidRPr="00182594">
        <w:rPr>
          <w:i/>
        </w:rPr>
        <w:t>Измерительная точка</w:t>
      </w:r>
      <w:r w:rsidR="00537662">
        <w:t>»</w:t>
      </w:r>
    </w:p>
    <w:p w:rsidR="00182594" w:rsidRPr="00182594" w:rsidRDefault="00182594" w:rsidP="00182594">
      <w:pPr>
        <w:pStyle w:val="SingleTxtGR"/>
        <w:ind w:left="2268" w:hanging="1134"/>
      </w:pPr>
      <w:r w:rsidRPr="00182594">
        <w:tab/>
      </w:r>
      <w:r w:rsidRPr="00182594">
        <w:tab/>
        <w:t xml:space="preserve">Измерительная точка иногда упоминается также как </w:t>
      </w:r>
      <w:r w:rsidR="00537662">
        <w:t>«</w:t>
      </w:r>
      <w:r w:rsidRPr="00182594">
        <w:t>точка проведения испытания</w:t>
      </w:r>
      <w:r w:rsidR="00537662">
        <w:t>»</w:t>
      </w:r>
      <w:r w:rsidRPr="00182594">
        <w:t xml:space="preserve"> или </w:t>
      </w:r>
      <w:r w:rsidR="00537662">
        <w:t>«</w:t>
      </w:r>
      <w:r w:rsidRPr="00182594">
        <w:t>точка удара</w:t>
      </w:r>
      <w:r w:rsidR="00537662">
        <w:t>»</w:t>
      </w:r>
      <w:r w:rsidRPr="00182594">
        <w:t>. Во всех случаях результаты испытания относят к этой точке независимо от точки первого контакта.</w:t>
      </w:r>
    </w:p>
    <w:p w:rsidR="00182594" w:rsidRPr="00182594" w:rsidRDefault="00182594" w:rsidP="00E118CB">
      <w:pPr>
        <w:pStyle w:val="SingleTxtGR"/>
        <w:tabs>
          <w:tab w:val="clear" w:pos="1701"/>
        </w:tabs>
        <w:ind w:left="2268" w:hanging="1134"/>
      </w:pPr>
      <w:r w:rsidRPr="00182594">
        <w:t>2.28.1</w:t>
      </w:r>
      <w:r w:rsidRPr="00182594">
        <w:tab/>
      </w:r>
      <w:r w:rsidR="00537662">
        <w:t>«</w:t>
      </w:r>
      <w:r w:rsidRPr="00182594">
        <w:rPr>
          <w:i/>
        </w:rPr>
        <w:t>Измерительная точка</w:t>
      </w:r>
      <w:r w:rsidR="00537662">
        <w:t>»</w:t>
      </w:r>
      <w:r w:rsidRPr="00182594">
        <w:t xml:space="preserve"> для испытания модели головы означает точку на внешней поверхности транспортного средства, которая выбрана для оценки. Такая измерительная точка находится в том месте, где профиль модели головы соприкасается с поперечным сечением внешней поверхности транспортного средства в вертикальной продольной плоскости, проходящей через центр тяжести модели головы (см. рис. 8А).</w:t>
      </w:r>
    </w:p>
    <w:p w:rsidR="00182594" w:rsidRPr="00182594" w:rsidRDefault="00182594" w:rsidP="00E118CB">
      <w:pPr>
        <w:pStyle w:val="SingleTxtGR"/>
        <w:tabs>
          <w:tab w:val="clear" w:pos="1701"/>
        </w:tabs>
        <w:ind w:left="2268" w:hanging="1134"/>
      </w:pPr>
      <w:r w:rsidRPr="00182594">
        <w:t>2.28.2</w:t>
      </w:r>
      <w:r w:rsidRPr="00182594">
        <w:tab/>
      </w:r>
      <w:r w:rsidR="00537662">
        <w:t>«</w:t>
      </w:r>
      <w:r w:rsidRPr="00182594">
        <w:rPr>
          <w:i/>
        </w:rPr>
        <w:t>Измерительная точка</w:t>
      </w:r>
      <w:r w:rsidR="00537662">
        <w:t>»</w:t>
      </w:r>
      <w:r w:rsidRPr="00182594">
        <w:t xml:space="preserve"> для модели нижней части ноги для целей испытания бампера и модели верхней части ноги для целей испытания бампера находится на вертикальной продольной плоскости, проходящей через центральную ось ударного элемента (см. рис. 8В).</w:t>
      </w:r>
    </w:p>
    <w:p w:rsidR="00182594" w:rsidRPr="00537662" w:rsidRDefault="00182594" w:rsidP="00E118CB">
      <w:pPr>
        <w:pStyle w:val="H23GR"/>
        <w:rPr>
          <w:b w:val="0"/>
        </w:rPr>
      </w:pPr>
      <w:r w:rsidRPr="00E118CB">
        <w:rPr>
          <w:b w:val="0"/>
        </w:rPr>
        <w:tab/>
      </w:r>
      <w:r w:rsidRPr="00E118CB">
        <w:rPr>
          <w:b w:val="0"/>
        </w:rPr>
        <w:tab/>
        <w:t>Рис. 8A</w:t>
      </w:r>
      <w:r w:rsidRPr="00E118CB">
        <w:rPr>
          <w:b w:val="0"/>
        </w:rPr>
        <w:br/>
      </w:r>
      <w:r w:rsidRPr="00182594">
        <w:t xml:space="preserve">Измерительная точка в вертикальной продольной плоскости, </w:t>
      </w:r>
      <w:r w:rsidR="00E118CB">
        <w:br/>
      </w:r>
      <w:r w:rsidRPr="00182594">
        <w:t xml:space="preserve">проходящей через центр тяжести ударного элемента в виде модели головы </w:t>
      </w:r>
      <w:r w:rsidRPr="00182594">
        <w:br/>
      </w:r>
      <w:r w:rsidRPr="00537662">
        <w:rPr>
          <w:b w:val="0"/>
        </w:rPr>
        <w:t>(см. пункт 2.28.1)</w:t>
      </w:r>
      <w:r w:rsidRPr="00537662">
        <w:rPr>
          <w:b w:val="0"/>
          <w:vertAlign w:val="superscript"/>
        </w:rPr>
        <w:footnoteReference w:id="3"/>
      </w:r>
    </w:p>
    <w:p w:rsidR="00182594" w:rsidRPr="00182594" w:rsidRDefault="00182594" w:rsidP="00182594">
      <w:pPr>
        <w:pStyle w:val="SingleTxtGR"/>
        <w:tabs>
          <w:tab w:val="clear" w:pos="1701"/>
        </w:tabs>
        <w:rPr>
          <w:b/>
          <w:u w:val="single"/>
          <w:lang w:val="en-US"/>
        </w:rPr>
      </w:pPr>
      <w:r w:rsidRPr="00182594">
        <w:rPr>
          <w:b/>
          <w:noProof/>
          <w:u w:val="single"/>
          <w:lang w:eastAsia="ru-RU"/>
        </w:rPr>
        <w:drawing>
          <wp:inline distT="0" distB="0" distL="0" distR="0" wp14:anchorId="7C36B9DA" wp14:editId="5A84DF0C">
            <wp:extent cx="2936240" cy="2011680"/>
            <wp:effectExtent l="0" t="0" r="0" b="762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6240" cy="2011680"/>
                    </a:xfrm>
                    <a:prstGeom prst="rect">
                      <a:avLst/>
                    </a:prstGeom>
                    <a:noFill/>
                    <a:ln>
                      <a:noFill/>
                    </a:ln>
                  </pic:spPr>
                </pic:pic>
              </a:graphicData>
            </a:graphic>
          </wp:inline>
        </w:drawing>
      </w:r>
    </w:p>
    <w:p w:rsidR="00182594" w:rsidRPr="00537662" w:rsidRDefault="00182594" w:rsidP="00E118CB">
      <w:pPr>
        <w:pStyle w:val="H23GR"/>
        <w:rPr>
          <w:b w:val="0"/>
        </w:rPr>
      </w:pPr>
      <w:r w:rsidRPr="00E118CB">
        <w:rPr>
          <w:b w:val="0"/>
        </w:rPr>
        <w:lastRenderedPageBreak/>
        <w:tab/>
      </w:r>
      <w:r w:rsidRPr="00E118CB">
        <w:rPr>
          <w:b w:val="0"/>
        </w:rPr>
        <w:tab/>
        <w:t>Рис. 8B</w:t>
      </w:r>
      <w:r w:rsidRPr="00E118CB">
        <w:rPr>
          <w:b w:val="0"/>
        </w:rPr>
        <w:br/>
      </w:r>
      <w:r w:rsidRPr="00182594">
        <w:t xml:space="preserve">Измерительная точка в вертикальной продольной плоскости, </w:t>
      </w:r>
      <w:r w:rsidR="00E118CB">
        <w:br/>
      </w:r>
      <w:r w:rsidRPr="00182594">
        <w:t xml:space="preserve">проходящей через центральную ось ударного элемента в виде модели ноги </w:t>
      </w:r>
      <w:r w:rsidRPr="00182594">
        <w:br/>
      </w:r>
      <w:r w:rsidRPr="00537662">
        <w:rPr>
          <w:b w:val="0"/>
        </w:rPr>
        <w:t>(см. пункт 2.28.2)</w:t>
      </w:r>
    </w:p>
    <w:p w:rsidR="00182594" w:rsidRPr="00182594" w:rsidRDefault="00182594" w:rsidP="00182594">
      <w:pPr>
        <w:pStyle w:val="SingleTxtGR"/>
        <w:ind w:left="2268" w:hanging="1134"/>
      </w:pPr>
      <w:r w:rsidRPr="00182594">
        <w:rPr>
          <w:noProof/>
          <w:lang w:eastAsia="ru-RU"/>
        </w:rPr>
        <w:drawing>
          <wp:inline distT="0" distB="0" distL="0" distR="0" wp14:anchorId="366DBD21" wp14:editId="2AFD78CD">
            <wp:extent cx="2628900"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a:ln>
                      <a:noFill/>
                    </a:ln>
                  </pic:spPr>
                </pic:pic>
              </a:graphicData>
            </a:graphic>
          </wp:inline>
        </w:drawing>
      </w:r>
    </w:p>
    <w:p w:rsidR="00182594" w:rsidRPr="00182594" w:rsidRDefault="00182594" w:rsidP="00182594">
      <w:pPr>
        <w:pStyle w:val="SingleTxtGR"/>
        <w:ind w:left="2268" w:hanging="1134"/>
        <w:rPr>
          <w:bCs/>
        </w:rPr>
      </w:pPr>
      <w:r w:rsidRPr="00182594">
        <w:t>2.29</w:t>
      </w:r>
      <w:r w:rsidRPr="00182594">
        <w:tab/>
      </w:r>
      <w:r w:rsidRPr="00182594">
        <w:rPr>
          <w:b/>
        </w:rPr>
        <w:tab/>
      </w:r>
      <w:r w:rsidR="00537662">
        <w:rPr>
          <w:bCs/>
        </w:rPr>
        <w:t>«</w:t>
      </w:r>
      <w:r w:rsidRPr="00182594">
        <w:rPr>
          <w:bCs/>
          <w:i/>
        </w:rPr>
        <w:t>Нормальное положение для движения</w:t>
      </w:r>
      <w:r w:rsidR="00537662">
        <w:rPr>
          <w:bCs/>
        </w:rPr>
        <w:t>»</w:t>
      </w:r>
      <w:r w:rsidRPr="00182594">
        <w:rPr>
          <w:bCs/>
          <w:i/>
        </w:rPr>
        <w:t xml:space="preserve"> </w:t>
      </w:r>
      <w:r w:rsidRPr="00182594">
        <w:rPr>
          <w:bCs/>
        </w:rPr>
        <w:t>означает транспортное средство, установленное на ровной горизонтальной поверхности, масса которого соответствует массе в снаряженном состоянии с шинами, накачанными до давления, рекомендованного изготовителем, и передними колесами, установленными в направлении движения вперед, и с массой, имитирующей пассажира, размещенной на пассажирском сиденье. Передние сиденья устанавливаются в номинальное среднее положение регулировки. Подвеска устанавливается в нормальные условия движения, указанные изготовителем для скорости 40 км/ч.</w:t>
      </w:r>
    </w:p>
    <w:p w:rsidR="00182594" w:rsidRPr="00182594" w:rsidRDefault="00182594" w:rsidP="00182594">
      <w:pPr>
        <w:pStyle w:val="SingleTxtGR"/>
        <w:ind w:left="2268" w:hanging="1134"/>
      </w:pPr>
      <w:r w:rsidRPr="00182594">
        <w:t>2.30</w:t>
      </w:r>
      <w:r w:rsidRPr="00182594">
        <w:tab/>
      </w:r>
      <w:r w:rsidRPr="00182594">
        <w:tab/>
      </w:r>
      <w:r w:rsidR="00537662">
        <w:t>«</w:t>
      </w:r>
      <w:r w:rsidRPr="00182594">
        <w:rPr>
          <w:i/>
        </w:rPr>
        <w:t>Масса пассажира</w:t>
      </w:r>
      <w:r w:rsidR="00537662">
        <w:t>»</w:t>
      </w:r>
      <w:r w:rsidRPr="00182594">
        <w:t xml:space="preserve"> означает номинальную массу пассажира, которая составляет 68 кг, плюс дополнительно 7 кг массы багажа, размещенной в багажном(ых) отделении(ях) в соответствии со стандартом ISO 2416</w:t>
      </w:r>
      <w:r w:rsidRPr="00182594">
        <w:noBreakHyphen/>
        <w:t>1992.</w:t>
      </w:r>
    </w:p>
    <w:p w:rsidR="00182594" w:rsidRPr="00182594" w:rsidRDefault="00182594" w:rsidP="00182594">
      <w:pPr>
        <w:pStyle w:val="SingleTxtGR"/>
        <w:ind w:left="2268" w:hanging="1134"/>
      </w:pPr>
      <w:r w:rsidRPr="00182594">
        <w:rPr>
          <w:bCs/>
        </w:rPr>
        <w:t>2.31</w:t>
      </w:r>
      <w:r w:rsidRPr="00182594">
        <w:tab/>
      </w:r>
      <w:r w:rsidRPr="00182594">
        <w:rPr>
          <w:bCs/>
        </w:rPr>
        <w:tab/>
      </w:r>
      <w:r w:rsidR="00537662">
        <w:rPr>
          <w:bCs/>
        </w:rPr>
        <w:t>«</w:t>
      </w:r>
      <w:r w:rsidRPr="00182594">
        <w:rPr>
          <w:i/>
          <w:iCs/>
        </w:rPr>
        <w:t>Основные контрольные точки</w:t>
      </w:r>
      <w:r w:rsidR="00537662">
        <w:t>»</w:t>
      </w:r>
      <w:r w:rsidRPr="00182594">
        <w:t xml:space="preserve"> означает отверстия, поверхности, отметки и идентификационные знаки на кузове транспортного средства. Тип используемой контрольной точки и вертикальное (Z) положение каждой точки относительно уровня грунта определяются изготовителем транспортного средства с учетом условий эксплуатации, указанных в пункте 2.27. Эти точки выбирают таким образом, чтобы можно было легко проверить габаритную высоту передней и задней части транспортного средства и его положение. </w:t>
      </w:r>
    </w:p>
    <w:p w:rsidR="00182594" w:rsidRPr="00182594" w:rsidRDefault="00182594" w:rsidP="00182594">
      <w:pPr>
        <w:pStyle w:val="SingleTxtGR"/>
        <w:ind w:left="2268" w:hanging="1134"/>
      </w:pPr>
      <w:r w:rsidRPr="00182594">
        <w:tab/>
      </w:r>
      <w:r w:rsidRPr="00182594">
        <w:tab/>
        <w:t xml:space="preserve">Если основные контрольные точки находятся в пределах ±25 мм от расчетного положения на вертикальной оси (Z), то считают, что расчетное положение соответствует нормальной высоте при движении. Если это условие выполняется, то либо транспортное средство устанавливают в расчетное положение, либо корректируют все последующие измерения и проводят соответствующие испытания для моделирования расчетного положения транспортного средства. </w:t>
      </w:r>
    </w:p>
    <w:p w:rsidR="00182594" w:rsidRPr="00182594" w:rsidRDefault="00182594" w:rsidP="00182594">
      <w:pPr>
        <w:pStyle w:val="SingleTxtGR"/>
        <w:ind w:left="2268" w:hanging="1134"/>
        <w:rPr>
          <w:bCs/>
        </w:rPr>
      </w:pPr>
      <w:r w:rsidRPr="00182594">
        <w:rPr>
          <w:bCs/>
        </w:rPr>
        <w:t>2.32</w:t>
      </w:r>
      <w:r w:rsidRPr="00182594">
        <w:tab/>
      </w:r>
      <w:r w:rsidRPr="00182594">
        <w:rPr>
          <w:bCs/>
        </w:rPr>
        <w:tab/>
      </w:r>
      <w:r w:rsidR="00537662">
        <w:rPr>
          <w:bCs/>
        </w:rPr>
        <w:t>«</w:t>
      </w:r>
      <w:r w:rsidRPr="00182594">
        <w:rPr>
          <w:bCs/>
          <w:i/>
        </w:rPr>
        <w:t>Боковая контрольная линия</w:t>
      </w:r>
      <w:r w:rsidR="00537662">
        <w:rPr>
          <w:bCs/>
        </w:rPr>
        <w:t>»</w:t>
      </w:r>
      <w:r w:rsidRPr="00182594">
        <w:rPr>
          <w:bCs/>
        </w:rPr>
        <w:t xml:space="preserve"> означает геометрическое место наиболее высоко расположенных точек контакта между прямой гранью длиной 700</w:t>
      </w:r>
      <w:r w:rsidR="00537662">
        <w:rPr>
          <w:bCs/>
        </w:rPr>
        <w:t> </w:t>
      </w:r>
      <w:r w:rsidRPr="00182594">
        <w:rPr>
          <w:bCs/>
        </w:rPr>
        <w:t xml:space="preserve">мм и сторонами транспортного средства, когда прямая грань, параллельная поперечной вертикальной плоскости </w:t>
      </w:r>
      <w:r w:rsidRPr="00182594">
        <w:t>транспортного</w:t>
      </w:r>
      <w:r w:rsidRPr="00182594">
        <w:rPr>
          <w:bCs/>
        </w:rPr>
        <w:t xml:space="preserve"> средства и наклоненная внутрь под углом в 45</w:t>
      </w:r>
      <w:r w:rsidRPr="00182594">
        <w:rPr>
          <w:bCs/>
          <w:lang w:val="en-GB"/>
        </w:rPr>
        <w:sym w:font="Times New Roman" w:char="00B0"/>
      </w:r>
      <w:r w:rsidRPr="00182594">
        <w:rPr>
          <w:bCs/>
        </w:rPr>
        <w:t>, проводится вниз, оставаясь в контакте с боковыми сторонами конструкции передней части (см. рис. 9).</w:t>
      </w:r>
    </w:p>
    <w:p w:rsidR="00182594" w:rsidRPr="00182594" w:rsidRDefault="00182594" w:rsidP="00E118CB">
      <w:pPr>
        <w:pStyle w:val="H23GR"/>
      </w:pPr>
      <w:r w:rsidRPr="00E118CB">
        <w:rPr>
          <w:b w:val="0"/>
        </w:rPr>
        <w:lastRenderedPageBreak/>
        <w:tab/>
      </w:r>
      <w:r w:rsidRPr="00E118CB">
        <w:rPr>
          <w:b w:val="0"/>
        </w:rPr>
        <w:tab/>
        <w:t>Рис. 9</w:t>
      </w:r>
      <w:r w:rsidRPr="00E118CB">
        <w:rPr>
          <w:b w:val="0"/>
        </w:rPr>
        <w:br/>
      </w:r>
      <w:r w:rsidRPr="00182594">
        <w:t>Боковая контрольная линия</w:t>
      </w:r>
    </w:p>
    <w:p w:rsidR="00182594" w:rsidRPr="00182594" w:rsidRDefault="00182594" w:rsidP="00182594">
      <w:pPr>
        <w:pStyle w:val="SingleTxtGR"/>
        <w:tabs>
          <w:tab w:val="clear" w:pos="1701"/>
        </w:tabs>
        <w:ind w:left="2268" w:hanging="1134"/>
      </w:pPr>
      <w:r w:rsidRPr="00182594">
        <w:rPr>
          <w:noProof/>
          <w:lang w:eastAsia="ru-RU"/>
        </w:rPr>
        <w:drawing>
          <wp:inline distT="0" distB="0" distL="0" distR="0" wp14:anchorId="591013D5" wp14:editId="58D5B788">
            <wp:extent cx="2960914" cy="181737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l="787" b="5949"/>
                    <a:stretch>
                      <a:fillRect/>
                    </a:stretch>
                  </pic:blipFill>
                  <pic:spPr bwMode="auto">
                    <a:xfrm>
                      <a:off x="0" y="0"/>
                      <a:ext cx="3014819" cy="1850456"/>
                    </a:xfrm>
                    <a:prstGeom prst="rect">
                      <a:avLst/>
                    </a:prstGeom>
                    <a:noFill/>
                    <a:ln>
                      <a:noFill/>
                    </a:ln>
                  </pic:spPr>
                </pic:pic>
              </a:graphicData>
            </a:graphic>
          </wp:inline>
        </w:drawing>
      </w:r>
    </w:p>
    <w:p w:rsidR="00182594" w:rsidRPr="00182594" w:rsidRDefault="00182594" w:rsidP="00182594">
      <w:pPr>
        <w:pStyle w:val="SingleTxtGR"/>
        <w:ind w:left="2268" w:hanging="1134"/>
      </w:pPr>
      <w:r w:rsidRPr="00182594">
        <w:t>2.33</w:t>
      </w:r>
      <w:r w:rsidRPr="00182594">
        <w:tab/>
      </w:r>
      <w:r w:rsidRPr="00182594">
        <w:tab/>
      </w:r>
      <w:r w:rsidR="00537662">
        <w:t>«</w:t>
      </w:r>
      <w:r w:rsidRPr="00182594">
        <w:rPr>
          <w:i/>
        </w:rPr>
        <w:t>Треть переднего края капота</w:t>
      </w:r>
      <w:r w:rsidR="00537662">
        <w:t>»</w:t>
      </w:r>
      <w:r w:rsidRPr="00182594">
        <w:t xml:space="preserve"> означает геометрический след между контрольными точками угла, измеряемый при помощи гибкой ленты по внешнему контуру переднего края, разделенного на три равные части.</w:t>
      </w:r>
    </w:p>
    <w:p w:rsidR="00182594" w:rsidRPr="00182594" w:rsidRDefault="00182594" w:rsidP="00182594">
      <w:pPr>
        <w:pStyle w:val="SingleTxtGR"/>
        <w:ind w:left="2268" w:hanging="1134"/>
      </w:pPr>
      <w:r w:rsidRPr="00182594">
        <w:t>2.34</w:t>
      </w:r>
      <w:r w:rsidRPr="00182594">
        <w:tab/>
      </w:r>
      <w:r w:rsidRPr="00182594">
        <w:tab/>
      </w:r>
      <w:r w:rsidR="00537662">
        <w:t>«</w:t>
      </w:r>
      <w:r w:rsidRPr="00182594">
        <w:rPr>
          <w:i/>
        </w:rPr>
        <w:t>Треть верха капота</w:t>
      </w:r>
      <w:r w:rsidR="00537662">
        <w:t>»</w:t>
      </w:r>
      <w:r w:rsidRPr="00182594">
        <w:t xml:space="preserve"> означает геометрический след зоны между боковыми контрольными линиями капота, измеряемый при помощи гибкой ленты по внешнему контуру верха капота на любой поперечной секции, разделенной на три равные части.</w:t>
      </w:r>
    </w:p>
    <w:p w:rsidR="00182594" w:rsidRPr="00182594" w:rsidRDefault="00182594" w:rsidP="00182594">
      <w:pPr>
        <w:pStyle w:val="SingleTxtGR"/>
        <w:ind w:left="2268" w:hanging="1134"/>
      </w:pPr>
      <w:r w:rsidRPr="00182594">
        <w:t>2.35</w:t>
      </w:r>
      <w:r w:rsidRPr="00182594">
        <w:tab/>
      </w:r>
      <w:r w:rsidRPr="00182594">
        <w:tab/>
      </w:r>
      <w:r w:rsidR="00537662">
        <w:t>«</w:t>
      </w:r>
      <w:r w:rsidRPr="00182594">
        <w:rPr>
          <w:i/>
        </w:rPr>
        <w:t>Треть бампера</w:t>
      </w:r>
      <w:r w:rsidR="00537662">
        <w:t>»</w:t>
      </w:r>
      <w:r w:rsidRPr="00182594">
        <w:t xml:space="preserve"> означает геометрический след между углами бампера, измеряемый при помощи гибкой ленты по внешнему контуру бампера, разделенного на три равные части.</w:t>
      </w:r>
    </w:p>
    <w:p w:rsidR="00182594" w:rsidRPr="00182594" w:rsidRDefault="00182594" w:rsidP="00182594">
      <w:pPr>
        <w:pStyle w:val="SingleTxtGR"/>
        <w:ind w:left="2268" w:hanging="1134"/>
      </w:pPr>
      <w:r w:rsidRPr="00182594">
        <w:t>2.36</w:t>
      </w:r>
      <w:r w:rsidRPr="00182594">
        <w:tab/>
      </w:r>
      <w:r w:rsidRPr="00182594">
        <w:tab/>
      </w:r>
      <w:r w:rsidR="00537662">
        <w:t>«</w:t>
      </w:r>
      <w:r w:rsidRPr="00182594">
        <w:rPr>
          <w:i/>
        </w:rPr>
        <w:t>Голень</w:t>
      </w:r>
      <w:r w:rsidR="00537662">
        <w:t>»</w:t>
      </w:r>
      <w:r w:rsidRPr="00182594">
        <w:t xml:space="preserve"> ударного элемента нижней части ноги определяется в качестве всех компонентов или частей компонентов (включая элементы, имитирующие мягкие ткани, покрытие в виде кожи, приборы и кронштейны, блоки и т.д., прикрепляемые к ударному элементу в целях его катапультирования) ниже уровня центра колена. Следует иметь в виду, что определение голени включает допуск на массу и</w:t>
      </w:r>
      <w:r w:rsidR="0045181B">
        <w:t xml:space="preserve"> </w:t>
      </w:r>
      <w:r w:rsidRPr="00182594">
        <w:t>т.д. ступни.</w:t>
      </w:r>
    </w:p>
    <w:p w:rsidR="00182594" w:rsidRPr="00182594" w:rsidRDefault="00182594" w:rsidP="00182594">
      <w:pPr>
        <w:pStyle w:val="SingleTxtGR"/>
        <w:ind w:left="2268" w:hanging="1134"/>
      </w:pPr>
      <w:r w:rsidRPr="00182594">
        <w:t>2.37</w:t>
      </w:r>
      <w:r w:rsidRPr="00182594">
        <w:tab/>
      </w:r>
      <w:r w:rsidRPr="00182594">
        <w:tab/>
      </w:r>
      <w:r w:rsidR="00537662">
        <w:t>«</w:t>
      </w:r>
      <w:r w:rsidRPr="00182594">
        <w:rPr>
          <w:i/>
        </w:rPr>
        <w:t>Масса транспортного средства без нагрузки</w:t>
      </w:r>
      <w:r w:rsidR="00537662">
        <w:t>»</w:t>
      </w:r>
      <w:r w:rsidRPr="00182594">
        <w:t xml:space="preserve"> означает номинальную массу укомплектованного транспортного средства, определяемую на основе следующих критериев:</w:t>
      </w:r>
    </w:p>
    <w:p w:rsidR="00182594" w:rsidRPr="00182594" w:rsidRDefault="00182594" w:rsidP="00E118CB">
      <w:pPr>
        <w:pStyle w:val="SingleTxtGR"/>
        <w:tabs>
          <w:tab w:val="clear" w:pos="1701"/>
        </w:tabs>
        <w:ind w:left="2268" w:hanging="1134"/>
      </w:pPr>
      <w:r w:rsidRPr="00182594">
        <w:t>2.37.1</w:t>
      </w:r>
      <w:r w:rsidRPr="00182594">
        <w:tab/>
        <w:t>массы транспортного средства с учетом кузова и всего оборудования, устанавливаемого в заводских условиях, электрического и вспомогательного оборудования, необходимого для нормального функционирования транспортного средства, включая жидкости, инструменты, огнетушитель, стандартные запасные части, колодки для колес и запасное колесо, если оно предусмотрено,</w:t>
      </w:r>
    </w:p>
    <w:p w:rsidR="00182594" w:rsidRPr="00182594" w:rsidRDefault="00182594" w:rsidP="00E118CB">
      <w:pPr>
        <w:pStyle w:val="SingleTxtGR"/>
        <w:tabs>
          <w:tab w:val="clear" w:pos="1701"/>
        </w:tabs>
        <w:ind w:left="2268" w:hanging="1134"/>
      </w:pPr>
      <w:r w:rsidRPr="00182594">
        <w:t>2.37.2</w:t>
      </w:r>
      <w:r w:rsidRPr="00182594">
        <w:tab/>
        <w:t xml:space="preserve">топливного бака, который должен быть заполнен, по крайней мере, на 90% номинальной емкости, и других систем хранения жидкостей (за исключением систем для использованной воды), которые заполняются на 100% емкости, указанной изготовителем. </w:t>
      </w:r>
    </w:p>
    <w:p w:rsidR="00182594" w:rsidRPr="00182594" w:rsidRDefault="00182594" w:rsidP="00182594">
      <w:pPr>
        <w:pStyle w:val="SingleTxtGR"/>
        <w:ind w:left="2268" w:hanging="1134"/>
      </w:pPr>
      <w:r w:rsidRPr="00182594">
        <w:t>2.38</w:t>
      </w:r>
      <w:r w:rsidRPr="00182594">
        <w:tab/>
      </w:r>
      <w:r w:rsidRPr="00182594">
        <w:tab/>
      </w:r>
      <w:r w:rsidR="00537662">
        <w:t>«</w:t>
      </w:r>
      <w:r w:rsidRPr="00182594">
        <w:rPr>
          <w:i/>
        </w:rPr>
        <w:t>Контрольная линия верхней части бампера</w:t>
      </w:r>
      <w:r w:rsidR="00537662">
        <w:t>»</w:t>
      </w:r>
      <w:r w:rsidRPr="00182594">
        <w:rPr>
          <w:i/>
        </w:rPr>
        <w:t xml:space="preserve"> </w:t>
      </w:r>
      <w:r w:rsidRPr="00182594">
        <w:t>означает линию, определяющую верхний предел существенных точек контакта пешехода с бампером. Она определяется в качестве геометрического места самых верхних точек контакта между прямой гранью длиной 700 мм и бампером, когда эта прямая грань, параллельная вертикальной продольной плоскости и наклоненная назад под углом 20° к вертикали, пересекает переднюю часть транспортного средства, сохраняя контакт с землей и поверхностью бампера (см. рис. 10).</w:t>
      </w:r>
    </w:p>
    <w:p w:rsidR="00182594" w:rsidRPr="00182594" w:rsidRDefault="00182594" w:rsidP="00182594">
      <w:pPr>
        <w:pStyle w:val="SingleTxtGR"/>
        <w:ind w:left="2268" w:hanging="1134"/>
      </w:pPr>
      <w:r w:rsidRPr="00182594">
        <w:tab/>
      </w:r>
      <w:r w:rsidRPr="00182594">
        <w:tab/>
        <w:t>При необходимости эта прямая грань может быть укорочена во избежание любого контакта с конструкциями, находящимися над бампером.</w:t>
      </w:r>
    </w:p>
    <w:p w:rsidR="00182594" w:rsidRPr="00182594" w:rsidRDefault="00182594" w:rsidP="00E118CB">
      <w:pPr>
        <w:pStyle w:val="H23GR"/>
      </w:pPr>
      <w:r w:rsidRPr="00E118CB">
        <w:rPr>
          <w:b w:val="0"/>
        </w:rPr>
        <w:lastRenderedPageBreak/>
        <w:tab/>
      </w:r>
      <w:r w:rsidRPr="00E118CB">
        <w:rPr>
          <w:b w:val="0"/>
        </w:rPr>
        <w:tab/>
        <w:t>Рис. 10</w:t>
      </w:r>
      <w:r w:rsidRPr="00E118CB">
        <w:rPr>
          <w:b w:val="0"/>
        </w:rPr>
        <w:br/>
      </w:r>
      <w:r w:rsidRPr="00182594">
        <w:t>Контрольная линия верхней части бампера (UBRL)</w:t>
      </w:r>
    </w:p>
    <w:p w:rsidR="00182594" w:rsidRPr="00182594" w:rsidRDefault="00182594" w:rsidP="00182594">
      <w:pPr>
        <w:pStyle w:val="SingleTxtGR"/>
        <w:tabs>
          <w:tab w:val="clear" w:pos="1701"/>
        </w:tabs>
        <w:ind w:left="2268" w:hanging="1134"/>
      </w:pPr>
      <w:r w:rsidRPr="00182594">
        <w:rPr>
          <w:noProof/>
          <w:lang w:eastAsia="ru-RU"/>
        </w:rPr>
        <mc:AlternateContent>
          <mc:Choice Requires="wps">
            <w:drawing>
              <wp:anchor distT="0" distB="0" distL="114300" distR="114300" simplePos="0" relativeHeight="251660288" behindDoc="0" locked="0" layoutInCell="1" allowOverlap="1" wp14:anchorId="19EEBE7D" wp14:editId="770E9254">
                <wp:simplePos x="0" y="0"/>
                <wp:positionH relativeFrom="column">
                  <wp:posOffset>809262</wp:posOffset>
                </wp:positionH>
                <wp:positionV relativeFrom="paragraph">
                  <wp:posOffset>351155</wp:posOffset>
                </wp:positionV>
                <wp:extent cx="796290" cy="277585"/>
                <wp:effectExtent l="0" t="0" r="3810" b="8255"/>
                <wp:wrapNone/>
                <wp:docPr id="22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7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9454D7" w:rsidRDefault="000537C1" w:rsidP="00182594">
                            <w:pPr>
                              <w:spacing w:line="240" w:lineRule="auto"/>
                              <w:rPr>
                                <w:b/>
                                <w:sz w:val="16"/>
                                <w:szCs w:val="16"/>
                              </w:rPr>
                            </w:pPr>
                            <w:r w:rsidRPr="0045181B">
                              <w:rPr>
                                <w:b/>
                                <w:sz w:val="16"/>
                                <w:szCs w:val="16"/>
                                <w:lang w:eastAsia="ru-RU"/>
                              </w:rPr>
                              <w:t>Прямая грань</w:t>
                            </w:r>
                            <w:r w:rsidRPr="0045181B">
                              <w:rPr>
                                <w:b/>
                                <w:sz w:val="16"/>
                                <w:szCs w:val="16"/>
                              </w:rPr>
                              <w:t xml:space="preserve"> </w:t>
                            </w:r>
                            <w:r>
                              <w:rPr>
                                <w:b/>
                                <w:sz w:val="16"/>
                                <w:szCs w:val="16"/>
                              </w:rPr>
                              <w:t>длиной 700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EBE7D" id="Rectangle 3" o:spid="_x0000_s1049" style="position:absolute;left:0;text-align:left;margin-left:63.7pt;margin-top:27.65pt;width:62.7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" stroked="f">
                <v:textbox inset="0,0,0,0">
                  <w:txbxContent>
                    <w:p w:rsidR="000537C1" w:rsidRPr="009454D7" w:rsidRDefault="000537C1" w:rsidP="00182594">
                      <w:pPr>
                        <w:spacing w:line="240" w:lineRule="auto"/>
                        <w:rPr>
                          <w:b/>
                          <w:sz w:val="16"/>
                          <w:szCs w:val="16"/>
                        </w:rPr>
                      </w:pPr>
                      <w:r w:rsidRPr="0045181B">
                        <w:rPr>
                          <w:b/>
                          <w:sz w:val="16"/>
                          <w:szCs w:val="16"/>
                          <w:lang w:eastAsia="ru-RU"/>
                        </w:rPr>
                        <w:t>Прямая грань</w:t>
                      </w:r>
                      <w:r w:rsidRPr="0045181B">
                        <w:rPr>
                          <w:b/>
                          <w:sz w:val="16"/>
                          <w:szCs w:val="16"/>
                        </w:rPr>
                        <w:t xml:space="preserve"> </w:t>
                      </w:r>
                      <w:r>
                        <w:rPr>
                          <w:b/>
                          <w:sz w:val="16"/>
                          <w:szCs w:val="16"/>
                        </w:rPr>
                        <w:t>длиной 700 мм</w:t>
                      </w:r>
                    </w:p>
                  </w:txbxContent>
                </v:textbox>
              </v:rect>
            </w:pict>
          </mc:Fallback>
        </mc:AlternateContent>
      </w:r>
      <w:r w:rsidRPr="00182594">
        <w:rPr>
          <w:noProof/>
          <w:lang w:eastAsia="ru-RU"/>
        </w:rPr>
        <w:drawing>
          <wp:inline distT="0" distB="0" distL="0" distR="0" wp14:anchorId="0510A751" wp14:editId="6AEF7935">
            <wp:extent cx="2677886" cy="171958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725" cy="1734246"/>
                    </a:xfrm>
                    <a:prstGeom prst="rect">
                      <a:avLst/>
                    </a:prstGeom>
                    <a:noFill/>
                    <a:ln>
                      <a:noFill/>
                    </a:ln>
                  </pic:spPr>
                </pic:pic>
              </a:graphicData>
            </a:graphic>
          </wp:inline>
        </w:drawing>
      </w:r>
    </w:p>
    <w:p w:rsidR="00182594" w:rsidRPr="00182594" w:rsidRDefault="00182594" w:rsidP="00182594">
      <w:pPr>
        <w:pStyle w:val="SingleTxtGR"/>
        <w:ind w:left="2268" w:hanging="1134"/>
      </w:pPr>
      <w:r w:rsidRPr="00182594">
        <w:t>2.39</w:t>
      </w:r>
      <w:r w:rsidRPr="00182594">
        <w:tab/>
      </w:r>
      <w:r w:rsidRPr="00182594">
        <w:tab/>
      </w:r>
      <w:r w:rsidR="00537662">
        <w:t>«</w:t>
      </w:r>
      <w:r w:rsidRPr="00182594">
        <w:rPr>
          <w:i/>
        </w:rPr>
        <w:t>Тип транспортного средства с точки зрения требований о защите пешеходов</w:t>
      </w:r>
      <w:r w:rsidR="00537662">
        <w:t>»</w:t>
      </w:r>
      <w:r w:rsidRPr="00182594">
        <w:rPr>
          <w:i/>
        </w:rPr>
        <w:t xml:space="preserve"> </w:t>
      </w:r>
      <w:r w:rsidRPr="00182594">
        <w:t>означает категорию транспортных средств, которые в передней части конструкции до передних стоек не различаются по таким важным аспектам, как:</w:t>
      </w:r>
    </w:p>
    <w:p w:rsidR="00182594" w:rsidRPr="00182594" w:rsidRDefault="00182594" w:rsidP="00E118CB">
      <w:pPr>
        <w:pStyle w:val="SingleTxtGR"/>
        <w:ind w:left="2835" w:hanging="1701"/>
      </w:pPr>
      <w:r w:rsidRPr="00182594">
        <w:tab/>
      </w:r>
      <w:r w:rsidRPr="00182594">
        <w:tab/>
        <w:t>а)</w:t>
      </w:r>
      <w:r w:rsidRPr="00182594">
        <w:tab/>
        <w:t>конструкция,</w:t>
      </w:r>
    </w:p>
    <w:p w:rsidR="00182594" w:rsidRPr="00182594" w:rsidRDefault="00182594" w:rsidP="00E118CB">
      <w:pPr>
        <w:pStyle w:val="SingleTxtGR"/>
        <w:ind w:left="2835" w:hanging="1701"/>
      </w:pPr>
      <w:r w:rsidRPr="00182594">
        <w:tab/>
      </w:r>
      <w:r w:rsidRPr="00182594">
        <w:tab/>
      </w:r>
      <w:r w:rsidRPr="00182594">
        <w:rPr>
          <w:lang w:val="en-US"/>
        </w:rPr>
        <w:t>b</w:t>
      </w:r>
      <w:r w:rsidRPr="00182594">
        <w:t>)</w:t>
      </w:r>
      <w:r w:rsidRPr="00182594">
        <w:tab/>
        <w:t>основные габариты,</w:t>
      </w:r>
    </w:p>
    <w:p w:rsidR="00182594" w:rsidRPr="00182594" w:rsidRDefault="00182594" w:rsidP="00E118CB">
      <w:pPr>
        <w:pStyle w:val="SingleTxtGR"/>
        <w:ind w:left="2835" w:hanging="1701"/>
      </w:pPr>
      <w:r w:rsidRPr="00182594">
        <w:tab/>
      </w:r>
      <w:r w:rsidRPr="00182594">
        <w:tab/>
        <w:t>с)</w:t>
      </w:r>
      <w:r w:rsidRPr="00182594">
        <w:tab/>
        <w:t>материалы, использованные для изготовления внешних поверхностей транспортного средства,</w:t>
      </w:r>
    </w:p>
    <w:p w:rsidR="00182594" w:rsidRPr="00182594" w:rsidRDefault="00182594" w:rsidP="00E118CB">
      <w:pPr>
        <w:pStyle w:val="SingleTxtGR"/>
        <w:ind w:left="2835" w:hanging="1701"/>
      </w:pPr>
      <w:r w:rsidRPr="00182594">
        <w:tab/>
      </w:r>
      <w:r w:rsidRPr="00182594">
        <w:tab/>
      </w:r>
      <w:r w:rsidRPr="00182594">
        <w:rPr>
          <w:lang w:val="en-US"/>
        </w:rPr>
        <w:t>d</w:t>
      </w:r>
      <w:r w:rsidRPr="00182594">
        <w:t>)</w:t>
      </w:r>
      <w:r w:rsidRPr="00182594">
        <w:tab/>
        <w:t>схема расположения компонентов (внешних или внутренних),</w:t>
      </w:r>
    </w:p>
    <w:p w:rsidR="00182594" w:rsidRPr="00182594" w:rsidRDefault="00182594" w:rsidP="00182594">
      <w:pPr>
        <w:pStyle w:val="SingleTxtGR"/>
        <w:ind w:left="2268" w:hanging="1134"/>
      </w:pPr>
      <w:r w:rsidRPr="00182594">
        <w:tab/>
      </w:r>
      <w:r w:rsidRPr="00182594">
        <w:tab/>
        <w:t>в той степени, в какой они могут рассматриваться в качестве негативно влияющих на результаты испытаний на удар, предписанных в настоящих Правилах.</w:t>
      </w:r>
    </w:p>
    <w:p w:rsidR="00182594" w:rsidRPr="00182594" w:rsidRDefault="00182594" w:rsidP="00182594">
      <w:pPr>
        <w:pStyle w:val="SingleTxtGR"/>
        <w:ind w:left="2268" w:hanging="1134"/>
      </w:pPr>
      <w:r w:rsidRPr="00182594">
        <w:t>2.40</w:t>
      </w:r>
      <w:r w:rsidRPr="00182594">
        <w:tab/>
      </w:r>
      <w:r w:rsidRPr="00182594">
        <w:tab/>
      </w:r>
      <w:r w:rsidR="00537662">
        <w:t>«</w:t>
      </w:r>
      <w:r w:rsidRPr="00182594">
        <w:rPr>
          <w:i/>
        </w:rPr>
        <w:t>Транспортные средства категории М</w:t>
      </w:r>
      <w:r w:rsidRPr="00182594">
        <w:rPr>
          <w:i/>
          <w:vertAlign w:val="subscript"/>
        </w:rPr>
        <w:t>1</w:t>
      </w:r>
      <w:r w:rsidRPr="00182594">
        <w:t xml:space="preserve">, </w:t>
      </w:r>
      <w:r w:rsidRPr="00182594">
        <w:rPr>
          <w:i/>
        </w:rPr>
        <w:t>созданные на базе N</w:t>
      </w:r>
      <w:r w:rsidRPr="00182594">
        <w:rPr>
          <w:i/>
          <w:vertAlign w:val="subscript"/>
        </w:rPr>
        <w:t>1</w:t>
      </w:r>
      <w:r w:rsidR="00537662">
        <w:t>»</w:t>
      </w:r>
      <w:r w:rsidRPr="00182594">
        <w:t>, означает те транспортные средства категории М</w:t>
      </w:r>
      <w:r w:rsidRPr="00182594">
        <w:rPr>
          <w:vertAlign w:val="subscript"/>
        </w:rPr>
        <w:t>1</w:t>
      </w:r>
      <w:r w:rsidRPr="00182594">
        <w:t>,</w:t>
      </w:r>
      <w:r w:rsidRPr="00182594">
        <w:rPr>
          <w:i/>
          <w:vertAlign w:val="subscript"/>
        </w:rPr>
        <w:t xml:space="preserve"> </w:t>
      </w:r>
      <w:r w:rsidRPr="00182594">
        <w:t>которые имеют такую же общую конструкцию и форму конструкции до передних стоек, что и транспортные средства прежней категории N</w:t>
      </w:r>
      <w:r w:rsidRPr="00182594">
        <w:rPr>
          <w:vertAlign w:val="subscript"/>
        </w:rPr>
        <w:t>1</w:t>
      </w:r>
      <w:r w:rsidRPr="00182594">
        <w:t>.</w:t>
      </w:r>
    </w:p>
    <w:p w:rsidR="00182594" w:rsidRPr="00182594" w:rsidRDefault="00182594" w:rsidP="00182594">
      <w:pPr>
        <w:pStyle w:val="SingleTxtGR"/>
        <w:ind w:left="2268" w:hanging="1134"/>
        <w:rPr>
          <w:i/>
        </w:rPr>
      </w:pPr>
      <w:r w:rsidRPr="00182594">
        <w:t>2.41</w:t>
      </w:r>
      <w:r w:rsidRPr="00182594">
        <w:tab/>
      </w:r>
      <w:r w:rsidRPr="00182594">
        <w:tab/>
      </w:r>
      <w:r w:rsidR="00537662">
        <w:t>«</w:t>
      </w:r>
      <w:r w:rsidRPr="00182594">
        <w:rPr>
          <w:i/>
        </w:rPr>
        <w:t>Транспортные средства категории N</w:t>
      </w:r>
      <w:r w:rsidRPr="00182594">
        <w:rPr>
          <w:i/>
          <w:vertAlign w:val="subscript"/>
        </w:rPr>
        <w:t>1</w:t>
      </w:r>
      <w:r w:rsidRPr="00182594">
        <w:t>,</w:t>
      </w:r>
      <w:r w:rsidRPr="00182594">
        <w:rPr>
          <w:i/>
        </w:rPr>
        <w:t xml:space="preserve"> созданные на базе категории М</w:t>
      </w:r>
      <w:r w:rsidRPr="00182594">
        <w:rPr>
          <w:i/>
          <w:vertAlign w:val="subscript"/>
        </w:rPr>
        <w:t>1</w:t>
      </w:r>
      <w:r w:rsidR="00537662">
        <w:t>»</w:t>
      </w:r>
      <w:r w:rsidRPr="00182594">
        <w:t>, означает те транспортные средства категории N</w:t>
      </w:r>
      <w:r w:rsidRPr="00182594">
        <w:rPr>
          <w:vertAlign w:val="subscript"/>
        </w:rPr>
        <w:t>1</w:t>
      </w:r>
      <w:r w:rsidRPr="00182594">
        <w:t>, которые имеют такую же общую конструкцию и форму конструкции до передних стоек, что и транспортные средства прежней категории М</w:t>
      </w:r>
      <w:r w:rsidRPr="00182594">
        <w:rPr>
          <w:vertAlign w:val="subscript"/>
        </w:rPr>
        <w:t>1</w:t>
      </w:r>
      <w:r w:rsidRPr="00182594">
        <w:t>.</w:t>
      </w:r>
    </w:p>
    <w:p w:rsidR="00182594" w:rsidRPr="00182594" w:rsidRDefault="00182594" w:rsidP="00182594">
      <w:pPr>
        <w:pStyle w:val="SingleTxtGR"/>
        <w:ind w:left="2268" w:hanging="1134"/>
      </w:pPr>
      <w:r w:rsidRPr="00182594">
        <w:t>2.42</w:t>
      </w:r>
      <w:r w:rsidRPr="00182594">
        <w:tab/>
      </w:r>
      <w:r w:rsidRPr="00182594">
        <w:tab/>
      </w:r>
      <w:r w:rsidR="00537662">
        <w:t>«</w:t>
      </w:r>
      <w:r w:rsidRPr="00182594">
        <w:rPr>
          <w:i/>
        </w:rPr>
        <w:t>Ветровое стекло</w:t>
      </w:r>
      <w:r w:rsidR="00537662">
        <w:t>»</w:t>
      </w:r>
      <w:r w:rsidRPr="00182594">
        <w:t xml:space="preserve"> означает фронтальное остекление транспортного средства, расположенное между передними стойками.</w:t>
      </w:r>
    </w:p>
    <w:p w:rsidR="00182594" w:rsidRPr="00182594" w:rsidRDefault="00182594" w:rsidP="00182594">
      <w:pPr>
        <w:pStyle w:val="SingleTxtGR"/>
        <w:ind w:left="2268" w:hanging="1134"/>
      </w:pPr>
      <w:r w:rsidRPr="00182594">
        <w:t>2.43</w:t>
      </w:r>
      <w:r w:rsidRPr="00182594">
        <w:tab/>
      </w:r>
      <w:r w:rsidRPr="00182594">
        <w:tab/>
      </w:r>
      <w:r w:rsidR="00537662">
        <w:t>«</w:t>
      </w:r>
      <w:r w:rsidRPr="00182594">
        <w:rPr>
          <w:i/>
        </w:rPr>
        <w:t>Дуга охвата (WAD)</w:t>
      </w:r>
      <w:r w:rsidR="00537662">
        <w:t>»</w:t>
      </w:r>
      <w:r w:rsidRPr="00182594">
        <w:t xml:space="preserve"> означает геометрический след, описанный по внешней поверхности передней части конструкции транспортного средства при помощи одного конца гибкой ленты, когда она удерживается в вертикальной продольной плоскости транспортного средства и пересекает переднюю часть конструкции. В течение всей этой операции лента удерживается внатяжку таким образом, чтобы один ее конец находился на уровне контрольной плоскости грунта, вниз по вертикали от передней поверхности бампера, а другой конец − в</w:t>
      </w:r>
      <w:r w:rsidR="0045181B">
        <w:t> </w:t>
      </w:r>
      <w:r w:rsidRPr="00182594">
        <w:t>постоянном контакте с передней частью конструкции (см. рис. 11). Транспортное средство устанавливается в нормальном положении для движения.</w:t>
      </w:r>
    </w:p>
    <w:p w:rsidR="00182594" w:rsidRPr="00182594" w:rsidRDefault="00182594" w:rsidP="00182594">
      <w:pPr>
        <w:pStyle w:val="SingleTxtGR"/>
        <w:ind w:left="2268" w:hanging="1134"/>
      </w:pPr>
      <w:r w:rsidRPr="00182594">
        <w:tab/>
      </w:r>
      <w:r w:rsidRPr="00182594">
        <w:tab/>
        <w:t>Эта процедура осуществляется с использованием альтернативных лент соответствующей длины для дуги охвата длиной 1 000 мм (WAD1000), 1 700 мм (WAD1700) и 2 100 мм (WAD2100).</w:t>
      </w:r>
    </w:p>
    <w:p w:rsidR="00182594" w:rsidRPr="00182594" w:rsidRDefault="00E118CB" w:rsidP="00E118CB">
      <w:pPr>
        <w:pStyle w:val="H23GR"/>
      </w:pPr>
      <w:r w:rsidRPr="00E118CB">
        <w:rPr>
          <w:b w:val="0"/>
        </w:rPr>
        <w:lastRenderedPageBreak/>
        <w:tab/>
      </w:r>
      <w:r w:rsidRPr="00E118CB">
        <w:rPr>
          <w:b w:val="0"/>
        </w:rPr>
        <w:tab/>
      </w:r>
      <w:r w:rsidR="00182594" w:rsidRPr="00E118CB">
        <w:rPr>
          <w:b w:val="0"/>
        </w:rPr>
        <w:t>Рис. 11</w:t>
      </w:r>
      <w:r w:rsidR="00182594" w:rsidRPr="00E118CB">
        <w:rPr>
          <w:b w:val="0"/>
        </w:rPr>
        <w:br/>
      </w:r>
      <w:r w:rsidR="00182594" w:rsidRPr="00182594">
        <w:t>Измерение дуги охвата</w:t>
      </w:r>
    </w:p>
    <w:p w:rsidR="00182594" w:rsidRPr="00182594" w:rsidRDefault="00182594" w:rsidP="00E118CB">
      <w:pPr>
        <w:pStyle w:val="SingleTxtGR"/>
        <w:tabs>
          <w:tab w:val="clear" w:pos="1701"/>
        </w:tabs>
        <w:ind w:hanging="1134"/>
      </w:pPr>
      <w:r w:rsidRPr="00182594">
        <w:rPr>
          <w:noProof/>
          <w:lang w:eastAsia="ru-RU"/>
        </w:rPr>
        <mc:AlternateContent>
          <mc:Choice Requires="wps">
            <w:drawing>
              <wp:anchor distT="0" distB="0" distL="114300" distR="114300" simplePos="0" relativeHeight="251661312" behindDoc="0" locked="0" layoutInCell="1" allowOverlap="1" wp14:anchorId="0009DB99" wp14:editId="153A1B15">
                <wp:simplePos x="0" y="0"/>
                <wp:positionH relativeFrom="column">
                  <wp:posOffset>1105444</wp:posOffset>
                </wp:positionH>
                <wp:positionV relativeFrom="paragraph">
                  <wp:posOffset>537120</wp:posOffset>
                </wp:positionV>
                <wp:extent cx="585470" cy="166688"/>
                <wp:effectExtent l="0" t="0" r="5080" b="5080"/>
                <wp:wrapNone/>
                <wp:docPr id="22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66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497E54" w:rsidRDefault="000537C1" w:rsidP="00182594">
                            <w:pPr>
                              <w:spacing w:line="180" w:lineRule="exact"/>
                              <w:rPr>
                                <w:b/>
                                <w:sz w:val="16"/>
                                <w:szCs w:val="16"/>
                              </w:rPr>
                            </w:pPr>
                            <w:r w:rsidRPr="00497E54">
                              <w:rPr>
                                <w:b/>
                                <w:sz w:val="16"/>
                                <w:szCs w:val="16"/>
                                <w:lang w:eastAsia="ru-RU"/>
                              </w:rPr>
                              <w:t>Дуга</w:t>
                            </w:r>
                            <w:r>
                              <w:rPr>
                                <w:b/>
                                <w:sz w:val="16"/>
                                <w:szCs w:val="16"/>
                                <w:lang w:eastAsia="ru-RU"/>
                              </w:rPr>
                              <w:t xml:space="preserve"> </w:t>
                            </w:r>
                            <w:r w:rsidRPr="00497E54">
                              <w:rPr>
                                <w:b/>
                                <w:sz w:val="16"/>
                                <w:szCs w:val="16"/>
                                <w:lang w:eastAsia="ru-RU"/>
                              </w:rPr>
                              <w:t>охвата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DB99" id="Text Box 4" o:spid="_x0000_s1050" type="#_x0000_t202" style="position:absolute;left:0;text-align:left;margin-left:87.05pt;margin-top:42.3pt;width:46.1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" stroked="f">
                <v:textbox inset="0,0,0,0">
                  <w:txbxContent>
                    <w:p w:rsidR="000537C1" w:rsidRPr="00497E54" w:rsidRDefault="000537C1" w:rsidP="00182594">
                      <w:pPr>
                        <w:spacing w:line="180" w:lineRule="exact"/>
                        <w:rPr>
                          <w:b/>
                          <w:sz w:val="16"/>
                          <w:szCs w:val="16"/>
                        </w:rPr>
                      </w:pPr>
                      <w:r w:rsidRPr="00497E54">
                        <w:rPr>
                          <w:b/>
                          <w:sz w:val="16"/>
                          <w:szCs w:val="16"/>
                          <w:lang w:eastAsia="ru-RU"/>
                        </w:rPr>
                        <w:t>Дуга</w:t>
                      </w:r>
                      <w:r>
                        <w:rPr>
                          <w:b/>
                          <w:sz w:val="16"/>
                          <w:szCs w:val="16"/>
                          <w:lang w:eastAsia="ru-RU"/>
                        </w:rPr>
                        <w:t xml:space="preserve"> </w:t>
                      </w:r>
                      <w:r w:rsidRPr="00497E54">
                        <w:rPr>
                          <w:b/>
                          <w:sz w:val="16"/>
                          <w:szCs w:val="16"/>
                          <w:lang w:eastAsia="ru-RU"/>
                        </w:rPr>
                        <w:t>охвата</w:t>
                      </w:r>
                    </w:p>
                  </w:txbxContent>
                </v:textbox>
              </v:shape>
            </w:pict>
          </mc:Fallback>
        </mc:AlternateContent>
      </w:r>
      <w:bookmarkStart w:id="5" w:name="_MON_1462712665"/>
      <w:bookmarkEnd w:id="5"/>
      <w:r w:rsidR="00E118CB" w:rsidRPr="00182594">
        <w:object w:dxaOrig="8034" w:dyaOrig="2391">
          <v:shape id="_x0000_i1030" type="#_x0000_t75" style="width:401.7pt;height:119.55pt" o:ole="">
            <v:imagedata r:id="rId34" o:title=""/>
          </v:shape>
          <o:OLEObject Type="Embed" ProgID="Word.Document.8" ShapeID="_x0000_i1030" DrawAspect="Content" ObjectID="_1591793995" r:id="rId35">
            <o:FieldCodes>\s</o:FieldCodes>
          </o:OLEObject>
        </w:object>
      </w:r>
    </w:p>
    <w:p w:rsidR="00182594" w:rsidRPr="00EF6BAC" w:rsidRDefault="00182594" w:rsidP="00EF6BAC">
      <w:pPr>
        <w:pStyle w:val="HChGR"/>
        <w:ind w:left="2268"/>
      </w:pPr>
      <w:r w:rsidRPr="00EF6BAC">
        <w:t>3.</w:t>
      </w:r>
      <w:r w:rsidRPr="00EF6BAC">
        <w:tab/>
      </w:r>
      <w:r w:rsidRPr="00EF6BAC">
        <w:tab/>
        <w:t>Заявка на официальное утверждение</w:t>
      </w:r>
    </w:p>
    <w:p w:rsidR="00182594" w:rsidRPr="00182594" w:rsidRDefault="00182594" w:rsidP="00182594">
      <w:pPr>
        <w:pStyle w:val="SingleTxtGR"/>
        <w:ind w:left="2268" w:hanging="1134"/>
      </w:pPr>
      <w:r w:rsidRPr="00182594">
        <w:t>3.1</w:t>
      </w:r>
      <w:r w:rsidRPr="00182594">
        <w:tab/>
      </w:r>
      <w:r w:rsidRPr="00182594">
        <w:tab/>
        <w:t>Заявка на официальное утверждение типа транспортного средства в отношении требований о защите пешеходов подается изготовителем транспортного средства или его надлежащим образом уполномоченным представителем.</w:t>
      </w:r>
    </w:p>
    <w:p w:rsidR="00182594" w:rsidRPr="00182594" w:rsidRDefault="00182594" w:rsidP="00182594">
      <w:pPr>
        <w:pStyle w:val="SingleTxtGR"/>
        <w:ind w:left="2268" w:hanging="1134"/>
      </w:pPr>
      <w:r w:rsidRPr="00182594">
        <w:t>3.2</w:t>
      </w:r>
      <w:r w:rsidRPr="00182594">
        <w:tab/>
      </w:r>
      <w:r w:rsidRPr="00182594">
        <w:tab/>
        <w:t>К ней прилагаются упомянутые ниже документы в трех экземплярах с указанием следующих сведений:</w:t>
      </w:r>
    </w:p>
    <w:p w:rsidR="00182594" w:rsidRPr="00182594" w:rsidRDefault="00182594" w:rsidP="00182594">
      <w:pPr>
        <w:pStyle w:val="SingleTxtGR"/>
        <w:ind w:left="2268" w:hanging="1134"/>
      </w:pPr>
      <w:r w:rsidRPr="00182594">
        <w:t>3.2.1</w:t>
      </w:r>
      <w:r w:rsidRPr="00182594">
        <w:tab/>
      </w:r>
      <w:r w:rsidRPr="00182594">
        <w:tab/>
        <w:t>изготовитель представляет органу по официальному утверждению типа информационный документ, составляемый в соответствии с образцом, приведенным в части 1 приложения 1, и включающий описание типа транспортного средства в отношении элементов, упомянутых в пункте</w:t>
      </w:r>
      <w:r w:rsidR="00E118CB">
        <w:rPr>
          <w:lang w:val="en-US"/>
        </w:rPr>
        <w:t> </w:t>
      </w:r>
      <w:r w:rsidRPr="00182594">
        <w:t>2.39, вместе с чертежами в соответствующем масштабе. Должны быть указаны цифры и/или знаки, обозначающие тип транспортного средства.</w:t>
      </w:r>
    </w:p>
    <w:p w:rsidR="00182594" w:rsidRPr="00182594" w:rsidRDefault="00182594" w:rsidP="00182594">
      <w:pPr>
        <w:pStyle w:val="SingleTxtGR"/>
        <w:ind w:left="2268" w:hanging="1134"/>
      </w:pPr>
      <w:r w:rsidRPr="00182594">
        <w:t>3.3</w:t>
      </w:r>
      <w:r w:rsidRPr="00182594">
        <w:tab/>
      </w:r>
      <w:r w:rsidRPr="00182594">
        <w:tab/>
        <w:t>Технической службе, проводящей испытания на официальное утверждение, предоставляется транспортное средство, являющееся репрезентативным для типа транспортного средства, подлежащего официальному утверждению.</w:t>
      </w:r>
    </w:p>
    <w:p w:rsidR="00182594" w:rsidRPr="00EF6BAC" w:rsidRDefault="00182594" w:rsidP="00EF6BAC">
      <w:pPr>
        <w:pStyle w:val="HChGR"/>
        <w:ind w:left="2268"/>
      </w:pPr>
      <w:r w:rsidRPr="00EF6BAC">
        <w:t>4.</w:t>
      </w:r>
      <w:r w:rsidRPr="00EF6BAC">
        <w:tab/>
      </w:r>
      <w:r w:rsidRPr="00EF6BAC">
        <w:tab/>
        <w:t>Официальное утверждение</w:t>
      </w:r>
    </w:p>
    <w:p w:rsidR="00182594" w:rsidRPr="00182594" w:rsidRDefault="00182594" w:rsidP="00182594">
      <w:pPr>
        <w:pStyle w:val="SingleTxtGR"/>
        <w:ind w:left="2268" w:hanging="1134"/>
      </w:pPr>
      <w:r w:rsidRPr="00182594">
        <w:t>4.1</w:t>
      </w:r>
      <w:r w:rsidRPr="00182594">
        <w:tab/>
      </w:r>
      <w:r w:rsidRPr="00182594">
        <w:tab/>
        <w:t>Если тип транспортного средства, представленный на официальное утверждение на основании настоящих Правил, отвечает требованиям пункта 5 ниже, то официальное утверждение в отношении данного транспортного средства выдается.</w:t>
      </w:r>
    </w:p>
    <w:p w:rsidR="00182594" w:rsidRPr="00182594" w:rsidRDefault="00182594" w:rsidP="00182594">
      <w:pPr>
        <w:pStyle w:val="SingleTxtGR"/>
        <w:ind w:left="2268" w:hanging="1134"/>
      </w:pPr>
      <w:r w:rsidRPr="00182594">
        <w:t>4.2</w:t>
      </w:r>
      <w:r w:rsidRPr="00182594">
        <w:tab/>
      </w:r>
      <w:r w:rsidRPr="00182594">
        <w:tab/>
        <w:t>Каждому официально утвержденному типу присваивают номер официального утверждения, первые две цифры которого (в настоящее время 02, что соответствует поправкам серии 02) указывают серию поправок, включающих самые последние основные технические изменения, внесенные в Правила к моменту предоставления официального утверждения. Одна и та же Договаривающая сторона не должна присваивать этот номер другому типу транспортного средства.</w:t>
      </w:r>
    </w:p>
    <w:p w:rsidR="00182594" w:rsidRPr="00182594" w:rsidRDefault="00182594" w:rsidP="00182594">
      <w:pPr>
        <w:pStyle w:val="SingleTxtGR"/>
        <w:ind w:left="2268" w:hanging="1134"/>
      </w:pPr>
      <w:r w:rsidRPr="00182594">
        <w:t>4.3</w:t>
      </w:r>
      <w:r w:rsidRPr="00182594">
        <w:tab/>
      </w:r>
      <w:r w:rsidRPr="00182594">
        <w:tab/>
        <w:t>Стороны Соглашения, применяющие настоящие Правила, уведомляются об официальном утверждении, отказе в официальном утверждении или об отмене официального утверждения на основании настоящих Правил посредством карточки сообщения, соответствующей образцу, приведенному в части 2 приложения 1, и фотографий и/или планов, представленных подателем заявки на официальное утверждение, в формате, не превышающем А4 (210 х 297 мм), или в кратном ему формате и в соответствующем масштабе.</w:t>
      </w:r>
    </w:p>
    <w:p w:rsidR="00182594" w:rsidRPr="00182594" w:rsidRDefault="00182594" w:rsidP="00182594">
      <w:pPr>
        <w:pStyle w:val="SingleTxtGR"/>
        <w:ind w:left="2268" w:hanging="1134"/>
      </w:pPr>
      <w:r w:rsidRPr="00182594">
        <w:lastRenderedPageBreak/>
        <w:t>4.4</w:t>
      </w:r>
      <w:r w:rsidRPr="00182594">
        <w:tab/>
      </w:r>
      <w:r w:rsidRPr="00182594">
        <w:tab/>
        <w:t>На каждом транспортном средстве, соответствующем типу транспортного средства, официально утвержденному на основании настоящих Правил, в видимом и легко доступном месте, указанном в карточке официального утверждения, проставляется международный знак официального утверждения, соответствующий образцу, приведенному в приложении 2, и состоящий из:</w:t>
      </w:r>
    </w:p>
    <w:p w:rsidR="00182594" w:rsidRPr="00182594" w:rsidRDefault="00182594" w:rsidP="00182594">
      <w:pPr>
        <w:pStyle w:val="SingleTxtGR"/>
        <w:ind w:left="2268" w:hanging="1134"/>
      </w:pPr>
      <w:r w:rsidRPr="00182594">
        <w:t>4.4.1</w:t>
      </w:r>
      <w:r w:rsidRPr="00182594">
        <w:tab/>
      </w:r>
      <w:r w:rsidRPr="00182594">
        <w:tab/>
        <w:t xml:space="preserve">круга с проставленной в нем буквой </w:t>
      </w:r>
      <w:r w:rsidR="00537662">
        <w:t>«</w:t>
      </w:r>
      <w:r w:rsidRPr="00182594">
        <w:t>Е</w:t>
      </w:r>
      <w:r w:rsidR="00537662">
        <w:t>»</w:t>
      </w:r>
      <w:r w:rsidRPr="00182594">
        <w:t>, за которой следует отличительный номер страны, предоставившей официальное утверждение</w:t>
      </w:r>
      <w:r w:rsidRPr="00182594">
        <w:rPr>
          <w:vertAlign w:val="superscript"/>
        </w:rPr>
        <w:footnoteReference w:id="4"/>
      </w:r>
      <w:r w:rsidRPr="00182594">
        <w:t>;</w:t>
      </w:r>
    </w:p>
    <w:p w:rsidR="00182594" w:rsidRPr="00182594" w:rsidRDefault="00182594" w:rsidP="00182594">
      <w:pPr>
        <w:pStyle w:val="SingleTxtGR"/>
        <w:ind w:left="2268" w:hanging="1134"/>
      </w:pPr>
      <w:r w:rsidRPr="00182594">
        <w:t>4.4.2</w:t>
      </w:r>
      <w:r w:rsidRPr="00182594">
        <w:tab/>
      </w:r>
      <w:r w:rsidRPr="00182594">
        <w:tab/>
        <w:t xml:space="preserve">номера настоящих Правил, за которым следуют буква </w:t>
      </w:r>
      <w:r w:rsidR="00537662">
        <w:t>«</w:t>
      </w:r>
      <w:r w:rsidRPr="00182594">
        <w:t>R</w:t>
      </w:r>
      <w:r w:rsidR="00537662">
        <w:t>»</w:t>
      </w:r>
      <w:r w:rsidRPr="00182594">
        <w:t>, тире и номер официального утверждения, проставленные справа от круга, предписанного в пункте 4.4.1 выше.</w:t>
      </w:r>
    </w:p>
    <w:p w:rsidR="00182594" w:rsidRPr="00182594" w:rsidRDefault="00182594" w:rsidP="00182594">
      <w:pPr>
        <w:pStyle w:val="SingleTxtGR"/>
        <w:ind w:left="2268" w:hanging="1134"/>
      </w:pPr>
      <w:r w:rsidRPr="00182594">
        <w:t>4.5</w:t>
      </w:r>
      <w:r w:rsidRPr="00182594">
        <w:tab/>
      </w:r>
      <w:r w:rsidRPr="00182594">
        <w:tab/>
        <w:t>Если транспортное средство соответствует типу транспортного средства, официально утвержденному на основании одних или нескольких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предписанное в пункте 4.4.1, повторять не нужно; в этом случае номера Правил и официального утверждения, а также дополнительные обозначения должны быть расположены в вертикальных колонках, помещаемых справа от обозначения, предписанного в пункте 4.4.1 выше.</w:t>
      </w:r>
    </w:p>
    <w:p w:rsidR="00182594" w:rsidRPr="00182594" w:rsidRDefault="00182594" w:rsidP="00182594">
      <w:pPr>
        <w:pStyle w:val="SingleTxtGR"/>
        <w:ind w:left="2268" w:hanging="1134"/>
      </w:pPr>
      <w:r w:rsidRPr="00182594">
        <w:t>4.6</w:t>
      </w:r>
      <w:r w:rsidRPr="00182594">
        <w:tab/>
      </w:r>
      <w:r w:rsidRPr="00182594">
        <w:tab/>
        <w:t>Знак официального утверждения должен быть удобочитаемым и нестираемым.</w:t>
      </w:r>
    </w:p>
    <w:p w:rsidR="00182594" w:rsidRPr="00182594" w:rsidRDefault="00182594" w:rsidP="00182594">
      <w:pPr>
        <w:pStyle w:val="SingleTxtGR"/>
        <w:ind w:left="2268" w:hanging="1134"/>
      </w:pPr>
      <w:r w:rsidRPr="00182594">
        <w:t>4.7</w:t>
      </w:r>
      <w:r w:rsidRPr="00182594">
        <w:tab/>
      </w:r>
      <w:r w:rsidRPr="00182594">
        <w:tab/>
        <w:t>Знак официального утверждения помещается рядом с табличкой, на которой приводятся характеристики транспортного средства, или на ней.</w:t>
      </w:r>
    </w:p>
    <w:p w:rsidR="00182594" w:rsidRPr="00EF6BAC" w:rsidRDefault="00182594" w:rsidP="00EF6BAC">
      <w:pPr>
        <w:pStyle w:val="HChGR"/>
        <w:ind w:left="2268"/>
      </w:pPr>
      <w:r w:rsidRPr="00EF6BAC">
        <w:t>5.</w:t>
      </w:r>
      <w:r w:rsidRPr="00EF6BAC">
        <w:tab/>
      </w:r>
      <w:r w:rsidRPr="00EF6BAC">
        <w:tab/>
        <w:t>Технические требования</w:t>
      </w:r>
    </w:p>
    <w:p w:rsidR="00182594" w:rsidRPr="00182594" w:rsidRDefault="00182594" w:rsidP="00182594">
      <w:pPr>
        <w:pStyle w:val="SingleTxtGR"/>
        <w:ind w:left="2268" w:hanging="1134"/>
      </w:pPr>
      <w:r w:rsidRPr="00182594">
        <w:t>5.1</w:t>
      </w:r>
      <w:r w:rsidRPr="00182594">
        <w:tab/>
      </w:r>
      <w:r w:rsidRPr="00182594">
        <w:tab/>
        <w:t>Испытание бампера с использованием модели ноги:</w:t>
      </w:r>
    </w:p>
    <w:p w:rsidR="00182594" w:rsidRPr="00182594" w:rsidRDefault="00182594" w:rsidP="00182594">
      <w:pPr>
        <w:pStyle w:val="SingleTxtGR"/>
        <w:ind w:left="2268" w:hanging="1134"/>
      </w:pPr>
      <w:r w:rsidRPr="00182594">
        <w:tab/>
      </w:r>
      <w:r w:rsidRPr="00182594">
        <w:tab/>
        <w:t>К транспортным средствам, у которых нижняя часть бампера в положении для испытания расположена на высоте менее 425 мм, применяются требования пункта 5.1.1.</w:t>
      </w:r>
    </w:p>
    <w:p w:rsidR="00182594" w:rsidRPr="00182594" w:rsidRDefault="00182594" w:rsidP="00182594">
      <w:pPr>
        <w:pStyle w:val="SingleTxtGR"/>
        <w:ind w:left="2268" w:hanging="1134"/>
      </w:pPr>
      <w:r w:rsidRPr="00182594">
        <w:tab/>
      </w:r>
      <w:r w:rsidRPr="00182594">
        <w:tab/>
        <w:t>К транспортным средствам, у которых нижняя часть бампера в положении для испытания расположена на высоте 425 мм или более, но менее 500 мм, применяются требования либо пункта 5.1.1, либо пункта</w:t>
      </w:r>
      <w:r w:rsidR="00E118CB">
        <w:rPr>
          <w:lang w:val="en-US"/>
        </w:rPr>
        <w:t> </w:t>
      </w:r>
      <w:r w:rsidRPr="00182594">
        <w:t>5.1.2 по усмотрению изготовителя.</w:t>
      </w:r>
    </w:p>
    <w:p w:rsidR="00182594" w:rsidRPr="00182594" w:rsidRDefault="00182594" w:rsidP="00182594">
      <w:pPr>
        <w:pStyle w:val="SingleTxtGR"/>
        <w:ind w:left="2268" w:hanging="1134"/>
      </w:pPr>
      <w:r w:rsidRPr="00182594">
        <w:tab/>
      </w:r>
      <w:r w:rsidRPr="00182594">
        <w:tab/>
        <w:t>К транспортным средствам, у которых нижняя часть бампера в положении для испытания расположена на высоте 500 мм или более, применяются требования пункта 5.1.2.</w:t>
      </w:r>
    </w:p>
    <w:p w:rsidR="00182594" w:rsidRPr="00182594" w:rsidRDefault="00182594" w:rsidP="00182594">
      <w:pPr>
        <w:pStyle w:val="SingleTxtGR"/>
        <w:ind w:left="2268" w:hanging="1134"/>
      </w:pPr>
      <w:r w:rsidRPr="00182594">
        <w:t>5.1.1</w:t>
      </w:r>
      <w:r w:rsidRPr="00182594">
        <w:tab/>
      </w:r>
      <w:r w:rsidRPr="00182594">
        <w:tab/>
        <w:t>Испытание бампера с использованием гибкой модели нижней части ноги:</w:t>
      </w:r>
    </w:p>
    <w:p w:rsidR="00182594" w:rsidRPr="00182594" w:rsidRDefault="00182594" w:rsidP="00182594">
      <w:pPr>
        <w:pStyle w:val="SingleTxtGR"/>
        <w:ind w:left="2268" w:hanging="1134"/>
      </w:pPr>
      <w:r w:rsidRPr="00182594">
        <w:tab/>
      </w:r>
      <w:r w:rsidRPr="00182594">
        <w:tab/>
        <w:t>При проведении испытания в соответствии с пунктом 1 приложения 5 (ударный элемент в виде гибкой модели ноги) абсолютное значение максимального динамического растяжения внутренней боковой связки в колене не должно превышать 22 мм и максимальное динамическое растяжение передней и задней крестообразной связки не должно превышать 13 мм. Абсолютное значение динамических изгибающих моментов в голени не должно превышать 340</w:t>
      </w:r>
      <w:r w:rsidR="0045181B">
        <w:t> </w:t>
      </w:r>
      <w:r w:rsidRPr="00182594">
        <w:t xml:space="preserve">Нм. Кроме того, изготовитель может указать значение испытательной ширины бампера не </w:t>
      </w:r>
      <w:r w:rsidRPr="00182594">
        <w:lastRenderedPageBreak/>
        <w:t>более 264 мм в целом, если абсолютное значение изгибающего момента в голени не превышает 380 Нм. Договаривающаяся сторона может ограничить применение требования в отношении зоны изъятия в своем внутреннем законодательстве, если она решит, что такое ограничение является целесообразным.</w:t>
      </w:r>
    </w:p>
    <w:p w:rsidR="00182594" w:rsidRPr="00182594" w:rsidRDefault="00182594" w:rsidP="00182594">
      <w:pPr>
        <w:pStyle w:val="SingleTxtGR"/>
        <w:ind w:left="2268" w:hanging="1134"/>
      </w:pPr>
      <w:r w:rsidRPr="00182594">
        <w:tab/>
      </w:r>
      <w:r w:rsidRPr="00182594">
        <w:tab/>
        <w:t>Ударный элемент в виде гибкой модели нижней части ноги сертифицируют в соответствии с пунктом 1 приложения 6.</w:t>
      </w:r>
    </w:p>
    <w:p w:rsidR="00182594" w:rsidRPr="00182594" w:rsidRDefault="00182594" w:rsidP="00182594">
      <w:pPr>
        <w:pStyle w:val="SingleTxtGR"/>
        <w:ind w:left="2268" w:hanging="1134"/>
      </w:pPr>
      <w:r w:rsidRPr="00182594">
        <w:t>5.1.2</w:t>
      </w:r>
      <w:r w:rsidRPr="00182594">
        <w:tab/>
      </w:r>
      <w:r w:rsidRPr="00182594">
        <w:tab/>
        <w:t>Испытание бампера с использованием модели верхней части ноги:</w:t>
      </w:r>
    </w:p>
    <w:p w:rsidR="00182594" w:rsidRPr="00182594" w:rsidRDefault="00182594" w:rsidP="00182594">
      <w:pPr>
        <w:pStyle w:val="SingleTxtGR"/>
        <w:ind w:left="2268" w:hanging="1134"/>
      </w:pPr>
      <w:r w:rsidRPr="00182594">
        <w:tab/>
      </w:r>
      <w:r w:rsidRPr="00182594">
        <w:tab/>
        <w:t>При проведении испытания в соответствии с пунктом 2 приложения 5 (испытание бампера с использованием модели верхней части ноги) мгновенная сумма сил удара по отношению к времени не должна превышать 7,5</w:t>
      </w:r>
      <w:r w:rsidR="0045181B">
        <w:t> </w:t>
      </w:r>
      <w:r w:rsidRPr="00182594">
        <w:t>кН, а сгибающий момент, действующий на испытательный ударный элемент, не должен превышать 510 Нм.</w:t>
      </w:r>
    </w:p>
    <w:p w:rsidR="00182594" w:rsidRPr="00182594" w:rsidRDefault="00182594" w:rsidP="00182594">
      <w:pPr>
        <w:pStyle w:val="SingleTxtGR"/>
        <w:ind w:left="2268" w:hanging="1134"/>
      </w:pPr>
      <w:r w:rsidRPr="00182594">
        <w:tab/>
      </w:r>
      <w:r w:rsidRPr="00182594">
        <w:tab/>
        <w:t>Ударный элемент в виде модели верхней части ноги сертифицируют в</w:t>
      </w:r>
      <w:r w:rsidR="00E118CB" w:rsidRPr="009425DD">
        <w:t xml:space="preserve"> </w:t>
      </w:r>
      <w:r w:rsidRPr="00182594">
        <w:t>соответствии с пунктом 2 приложения 6.</w:t>
      </w:r>
    </w:p>
    <w:p w:rsidR="00182594" w:rsidRPr="00182594" w:rsidRDefault="00182594" w:rsidP="00182594">
      <w:pPr>
        <w:pStyle w:val="SingleTxtGR"/>
        <w:ind w:left="2268" w:hanging="1134"/>
      </w:pPr>
      <w:r w:rsidRPr="00182594">
        <w:t>5.2</w:t>
      </w:r>
      <w:r w:rsidRPr="00182594">
        <w:tab/>
      </w:r>
      <w:r w:rsidRPr="00182594">
        <w:tab/>
        <w:t>Испытания с использованием модели головы</w:t>
      </w:r>
    </w:p>
    <w:p w:rsidR="00182594" w:rsidRPr="00182594" w:rsidRDefault="00182594" w:rsidP="00182594">
      <w:pPr>
        <w:pStyle w:val="SingleTxtGR"/>
        <w:ind w:left="2268" w:hanging="1134"/>
      </w:pPr>
      <w:r w:rsidRPr="00182594">
        <w:t>5.2.1</w:t>
      </w:r>
      <w:r w:rsidRPr="00182594">
        <w:tab/>
      </w:r>
      <w:r w:rsidRPr="00182594">
        <w:tab/>
        <w:t>Испытания с использованием моделей головы ребенка и взрослого:</w:t>
      </w:r>
    </w:p>
    <w:p w:rsidR="00182594" w:rsidRPr="00182594" w:rsidRDefault="00182594" w:rsidP="00182594">
      <w:pPr>
        <w:pStyle w:val="SingleTxtGR"/>
        <w:ind w:left="2268" w:hanging="1134"/>
      </w:pPr>
      <w:r w:rsidRPr="00182594">
        <w:tab/>
      </w:r>
      <w:r w:rsidRPr="00182594">
        <w:tab/>
        <w:t>При испытании в соответствии с пунктами 3, 4 и 5 приложения 5 зарегистрированная величина HIC не должна превышать 1</w:t>
      </w:r>
      <w:r w:rsidR="00E118CB">
        <w:rPr>
          <w:lang w:val="en-US"/>
        </w:rPr>
        <w:t> </w:t>
      </w:r>
      <w:r w:rsidRPr="00182594">
        <w:t>000 в пределах двух третьих зоны испытания верней части капота. Величина HIC в остальных зонах не должна превышать 1</w:t>
      </w:r>
      <w:r w:rsidR="00E118CB">
        <w:rPr>
          <w:lang w:val="en-US"/>
        </w:rPr>
        <w:t> </w:t>
      </w:r>
      <w:r w:rsidRPr="00182594">
        <w:t>700 для обеих моделей головы.</w:t>
      </w:r>
    </w:p>
    <w:p w:rsidR="00182594" w:rsidRPr="00182594" w:rsidRDefault="00182594" w:rsidP="00182594">
      <w:pPr>
        <w:pStyle w:val="SingleTxtGR"/>
        <w:ind w:left="2268" w:hanging="1134"/>
      </w:pPr>
      <w:r w:rsidRPr="00182594">
        <w:tab/>
      </w:r>
      <w:r w:rsidRPr="00182594">
        <w:tab/>
        <w:t>В том случае, если предусмотрена только зона испытания с использованием модели головы ребенка, зарегистрированная величина HIC не должна превышать 1</w:t>
      </w:r>
      <w:r w:rsidR="00E118CB">
        <w:rPr>
          <w:lang w:val="en-US"/>
        </w:rPr>
        <w:t> </w:t>
      </w:r>
      <w:r w:rsidRPr="00182594">
        <w:t>000 в пределах двух третьих зоны испытания. В остальной зоне величина HIC не должна превышать 1</w:t>
      </w:r>
      <w:r w:rsidR="00E118CB">
        <w:rPr>
          <w:lang w:val="en-US"/>
        </w:rPr>
        <w:t> </w:t>
      </w:r>
      <w:r w:rsidRPr="00182594">
        <w:t>700.</w:t>
      </w:r>
    </w:p>
    <w:p w:rsidR="00182594" w:rsidRPr="00182594" w:rsidRDefault="00182594" w:rsidP="00182594">
      <w:pPr>
        <w:pStyle w:val="SingleTxtGR"/>
        <w:ind w:left="2268" w:hanging="1134"/>
      </w:pPr>
      <w:r w:rsidRPr="00182594">
        <w:t>5.2.2</w:t>
      </w:r>
      <w:r w:rsidRPr="00182594">
        <w:tab/>
      </w:r>
      <w:r w:rsidRPr="00182594">
        <w:tab/>
        <w:t>Испытание на удар с использованием модели головы ребенка:</w:t>
      </w:r>
    </w:p>
    <w:p w:rsidR="00182594" w:rsidRPr="00182594" w:rsidRDefault="00182594" w:rsidP="00182594">
      <w:pPr>
        <w:pStyle w:val="SingleTxtGR"/>
        <w:ind w:left="2268" w:hanging="1134"/>
      </w:pPr>
      <w:r w:rsidRPr="00182594">
        <w:tab/>
      </w:r>
      <w:r w:rsidRPr="00182594">
        <w:tab/>
        <w:t>При испытании в соответствии с пунктами 3 и 4 приложения 5 зарегистрированная величина HIC не должна превышать 1 000 в пределах как минимум половины зоны испытания с использованием модели головы ребенка. Величина HIC в остальных зонах не должна превышать 1</w:t>
      </w:r>
      <w:r w:rsidR="00E118CB">
        <w:rPr>
          <w:lang w:val="en-US"/>
        </w:rPr>
        <w:t> </w:t>
      </w:r>
      <w:r w:rsidRPr="00182594">
        <w:t>700.</w:t>
      </w:r>
    </w:p>
    <w:p w:rsidR="00182594" w:rsidRPr="00182594" w:rsidRDefault="00182594" w:rsidP="00182594">
      <w:pPr>
        <w:pStyle w:val="SingleTxtGR"/>
        <w:ind w:left="2268" w:hanging="1134"/>
      </w:pPr>
      <w:r w:rsidRPr="00182594">
        <w:t>5.2.3</w:t>
      </w:r>
      <w:r w:rsidRPr="00182594">
        <w:tab/>
      </w:r>
      <w:r w:rsidRPr="00182594">
        <w:tab/>
        <w:t>Ударные элементы в виде модели головы сертифицируются в соответствии с пунктом 3 приложения 6.</w:t>
      </w:r>
    </w:p>
    <w:p w:rsidR="00182594" w:rsidRPr="00EF6BAC" w:rsidRDefault="00182594" w:rsidP="00EF6BAC">
      <w:pPr>
        <w:pStyle w:val="HChGR"/>
        <w:ind w:left="2268"/>
      </w:pPr>
      <w:r w:rsidRPr="00EF6BAC">
        <w:t>6.</w:t>
      </w:r>
      <w:r w:rsidRPr="00EF6BAC">
        <w:tab/>
      </w:r>
      <w:r w:rsidRPr="00EF6BAC">
        <w:tab/>
        <w:t>Модификация типа транспортного средства и распространение официального утверждения</w:t>
      </w:r>
    </w:p>
    <w:p w:rsidR="00182594" w:rsidRPr="00182594" w:rsidRDefault="00182594" w:rsidP="00182594">
      <w:pPr>
        <w:pStyle w:val="SingleTxtGR"/>
        <w:ind w:left="2268" w:hanging="1134"/>
      </w:pPr>
      <w:r w:rsidRPr="00182594">
        <w:t>6.1</w:t>
      </w:r>
      <w:r w:rsidRPr="00182594">
        <w:tab/>
      </w:r>
      <w:r w:rsidRPr="00182594">
        <w:tab/>
        <w:t>Каждая модификация типа транспортного средства, определенного в пункте 2.37 выше, доводится до сведения органа по официальному утверждению типа, который предоставил официальное утверждение данного типа транспортного средства. Этот орган может:</w:t>
      </w:r>
    </w:p>
    <w:p w:rsidR="00182594" w:rsidRPr="00182594" w:rsidRDefault="00182594" w:rsidP="00182594">
      <w:pPr>
        <w:pStyle w:val="SingleTxtGR"/>
        <w:ind w:left="2268" w:hanging="1134"/>
      </w:pPr>
      <w:r w:rsidRPr="00182594">
        <w:t>6.1.1</w:t>
      </w:r>
      <w:r w:rsidRPr="00182594">
        <w:tab/>
      </w:r>
      <w:r w:rsidRPr="00182594">
        <w:tab/>
        <w:t xml:space="preserve">либо прийти к заключению, что данная модификация не оказывает отрицательного воздействия на условия предоставления официального утверждения, и предоставить распространение официального утверждения; </w:t>
      </w:r>
    </w:p>
    <w:p w:rsidR="00182594" w:rsidRPr="00182594" w:rsidRDefault="00182594" w:rsidP="00182594">
      <w:pPr>
        <w:pStyle w:val="SingleTxtGR"/>
        <w:ind w:left="2268" w:hanging="1134"/>
      </w:pPr>
      <w:r w:rsidRPr="00182594">
        <w:t>6.1.2</w:t>
      </w:r>
      <w:r w:rsidRPr="00182594">
        <w:tab/>
      </w:r>
      <w:r w:rsidRPr="00182594">
        <w:tab/>
        <w:t>либо прийти к заключению, что данная модификация оказывает отрицательное воздействие на условия предоставления официального утверждения, и, прежде чем предоставлять распространение официального утверждения, потребовать проведения дополнительных испытаний или дополнительных проверок.</w:t>
      </w:r>
    </w:p>
    <w:p w:rsidR="00182594" w:rsidRPr="00182594" w:rsidRDefault="00182594" w:rsidP="00182594">
      <w:pPr>
        <w:pStyle w:val="SingleTxtGR"/>
        <w:ind w:left="2268" w:hanging="1134"/>
      </w:pPr>
      <w:r w:rsidRPr="00182594">
        <w:lastRenderedPageBreak/>
        <w:t>6.2</w:t>
      </w:r>
      <w:r w:rsidRPr="00182594">
        <w:tab/>
      </w:r>
      <w:r w:rsidRPr="00182594">
        <w:tab/>
        <w:t>Сообщение о подтверждении официального утверждения или об отказе в официальном утверждении с указанием изменений направляется Договаривающимся сторонам Соглашения, применяющим настоящие Правила, в соответствии с процедурой, предусмотренной в пункте 4.3 выше.</w:t>
      </w:r>
    </w:p>
    <w:p w:rsidR="00182594" w:rsidRPr="00182594" w:rsidRDefault="00182594" w:rsidP="00182594">
      <w:pPr>
        <w:pStyle w:val="SingleTxtGR"/>
        <w:ind w:left="2268" w:hanging="1134"/>
      </w:pPr>
      <w:r w:rsidRPr="00182594">
        <w:t>6.3</w:t>
      </w:r>
      <w:r w:rsidRPr="00182594">
        <w:tab/>
      </w:r>
      <w:r w:rsidRPr="00182594">
        <w:tab/>
        <w:t>Орган по официальному утверждению типа уведомляет другие Договаривающиеся стороны о распространении посредством карточки сообщения, образец которой содержится в части 2 приложения 1 к настоящим Правилам. Он присваивает каждому распространению серийный номер, который считается номером распространения.</w:t>
      </w:r>
    </w:p>
    <w:p w:rsidR="00182594" w:rsidRPr="00EF6BAC" w:rsidRDefault="00182594" w:rsidP="00EF6BAC">
      <w:pPr>
        <w:pStyle w:val="HChGR"/>
        <w:ind w:left="2268"/>
      </w:pPr>
      <w:r w:rsidRPr="00EF6BAC">
        <w:t>7.</w:t>
      </w:r>
      <w:r w:rsidRPr="00EF6BAC">
        <w:tab/>
      </w:r>
      <w:r w:rsidRPr="00EF6BAC">
        <w:tab/>
        <w:t>Соответствие производства</w:t>
      </w:r>
    </w:p>
    <w:p w:rsidR="00182594" w:rsidRPr="00182594" w:rsidRDefault="00182594" w:rsidP="00182594">
      <w:pPr>
        <w:pStyle w:val="SingleTxtGR"/>
        <w:ind w:left="2268" w:hanging="1134"/>
      </w:pPr>
      <w:r w:rsidRPr="00182594">
        <w:t>7.1</w:t>
      </w:r>
      <w:r w:rsidRPr="00182594">
        <w:tab/>
      </w:r>
      <w:r w:rsidRPr="00182594">
        <w:tab/>
        <w:t>Процедуры обеспечения соответствия производства должны соответствовать общим положениям, содержащимся в приложении 1 к Соглашению (E/ECE/TRANS/505/Rev.3), с учетом следующих требований:</w:t>
      </w:r>
    </w:p>
    <w:p w:rsidR="00182594" w:rsidRPr="00182594" w:rsidRDefault="00182594" w:rsidP="00182594">
      <w:pPr>
        <w:pStyle w:val="SingleTxtGR"/>
        <w:ind w:left="2268" w:hanging="1134"/>
      </w:pPr>
      <w:r w:rsidRPr="00182594">
        <w:t>7.2</w:t>
      </w:r>
      <w:r w:rsidRPr="00182594">
        <w:tab/>
      </w:r>
      <w:r w:rsidRPr="00182594">
        <w:tab/>
        <w:t>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отвечая требованиям пункта 5 выше;</w:t>
      </w:r>
    </w:p>
    <w:p w:rsidR="00182594" w:rsidRPr="00182594" w:rsidRDefault="00182594" w:rsidP="00182594">
      <w:pPr>
        <w:pStyle w:val="SingleTxtGR"/>
        <w:ind w:left="2268" w:hanging="1134"/>
      </w:pPr>
      <w:r w:rsidRPr="00182594">
        <w:t>7.3</w:t>
      </w:r>
      <w:r w:rsidRPr="00182594">
        <w:tab/>
      </w:r>
      <w:r w:rsidRPr="00182594">
        <w:tab/>
        <w:t>орган по официальному утверждению типа, предоставивший официальное утверждение, может в любое время проверить соответствие методов контроля, применяемых на каждом производственном объекте. Такие проверки обычно проводятся с периодичностью один раз в два года.</w:t>
      </w:r>
    </w:p>
    <w:p w:rsidR="00182594" w:rsidRPr="00EF6BAC" w:rsidRDefault="00182594" w:rsidP="00EF6BAC">
      <w:pPr>
        <w:pStyle w:val="HChGR"/>
        <w:ind w:left="2268"/>
      </w:pPr>
      <w:r w:rsidRPr="00EF6BAC">
        <w:t>8.</w:t>
      </w:r>
      <w:r w:rsidRPr="00EF6BAC">
        <w:tab/>
      </w:r>
      <w:r w:rsidRPr="00EF6BAC">
        <w:tab/>
        <w:t>Санкции, налагаемые за несоответствие производства</w:t>
      </w:r>
    </w:p>
    <w:p w:rsidR="00182594" w:rsidRPr="00182594" w:rsidRDefault="00182594" w:rsidP="00182594">
      <w:pPr>
        <w:pStyle w:val="SingleTxtGR"/>
        <w:ind w:left="2268" w:hanging="1134"/>
      </w:pPr>
      <w:r w:rsidRPr="00182594">
        <w:t>8.1</w:t>
      </w:r>
      <w:r w:rsidRPr="00182594">
        <w:tab/>
      </w:r>
      <w:r w:rsidRPr="00182594">
        <w:tab/>
        <w:t>Если не соблюдаются требования, изложенные в пункте 7 выше, то официальное утверждение типа транспортного средства, предоставленное на основании настоящих Правил, может быть отменено.</w:t>
      </w:r>
    </w:p>
    <w:p w:rsidR="00182594" w:rsidRPr="00182594" w:rsidRDefault="00182594" w:rsidP="00182594">
      <w:pPr>
        <w:pStyle w:val="SingleTxtGR"/>
        <w:ind w:left="2268" w:hanging="1134"/>
      </w:pPr>
      <w:r w:rsidRPr="00182594">
        <w:t>8.2</w:t>
      </w:r>
      <w:r w:rsidRPr="00182594">
        <w:tab/>
      </w:r>
      <w:r w:rsidRPr="00182594">
        <w:tab/>
        <w:t>Если какая-либо Договаривающаяся страна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части 2 приложения 1 к настоящим Правилам.</w:t>
      </w:r>
    </w:p>
    <w:p w:rsidR="00182594" w:rsidRPr="00EF6BAC" w:rsidRDefault="00182594" w:rsidP="00EF6BAC">
      <w:pPr>
        <w:pStyle w:val="HChGR"/>
        <w:ind w:left="2268"/>
      </w:pPr>
      <w:r w:rsidRPr="00EF6BAC">
        <w:t>9.</w:t>
      </w:r>
      <w:r w:rsidRPr="00EF6BAC">
        <w:tab/>
      </w:r>
      <w:r w:rsidRPr="00EF6BAC">
        <w:tab/>
        <w:t>Окончательное прекращение производства</w:t>
      </w:r>
    </w:p>
    <w:p w:rsidR="00182594" w:rsidRPr="00182594" w:rsidRDefault="00182594" w:rsidP="00182594">
      <w:pPr>
        <w:pStyle w:val="SingleTxtGR"/>
        <w:ind w:left="2268" w:hanging="1134"/>
      </w:pPr>
      <w:r w:rsidRPr="00182594">
        <w:tab/>
      </w:r>
      <w:r w:rsidRPr="00182594">
        <w:tab/>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должен проинформировать об этом орган по официальному утверждению типа, предоставивший официальное утверждение, который в свою очередь немедленно информирует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части 2 приложения 1 к настоящим Правилам.</w:t>
      </w:r>
    </w:p>
    <w:p w:rsidR="00182594" w:rsidRPr="00EF6BAC" w:rsidRDefault="00182594" w:rsidP="00EF6BAC">
      <w:pPr>
        <w:pStyle w:val="HChGR"/>
        <w:ind w:left="2268"/>
      </w:pPr>
      <w:r w:rsidRPr="00EF6BAC">
        <w:lastRenderedPageBreak/>
        <w:t>10.</w:t>
      </w:r>
      <w:r w:rsidRPr="00EF6BAC">
        <w:tab/>
      </w:r>
      <w:r w:rsidRPr="00EF6BAC">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p>
    <w:p w:rsidR="00182594" w:rsidRPr="00182594" w:rsidRDefault="00182594" w:rsidP="00182594">
      <w:pPr>
        <w:pStyle w:val="SingleTxtGR"/>
        <w:ind w:left="2268" w:hanging="1134"/>
      </w:pPr>
      <w:r w:rsidRPr="00182594">
        <w:tab/>
      </w:r>
      <w:r w:rsidRPr="00182594">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официальные утверждения и которым следует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p>
    <w:p w:rsidR="00182594" w:rsidRPr="00EF6BAC" w:rsidRDefault="00182594" w:rsidP="00EF6BAC">
      <w:pPr>
        <w:pStyle w:val="HChGR"/>
        <w:ind w:left="2268"/>
      </w:pPr>
      <w:r w:rsidRPr="00EF6BAC">
        <w:t>11.</w:t>
      </w:r>
      <w:r w:rsidRPr="00EF6BAC">
        <w:tab/>
      </w:r>
      <w:r w:rsidRPr="00EF6BAC">
        <w:tab/>
        <w:t>Переходные положения</w:t>
      </w:r>
    </w:p>
    <w:p w:rsidR="00182594" w:rsidRPr="00182594" w:rsidRDefault="00182594" w:rsidP="00182594">
      <w:pPr>
        <w:pStyle w:val="SingleTxtGR"/>
        <w:ind w:left="2268" w:hanging="1134"/>
      </w:pPr>
      <w:r w:rsidRPr="00182594">
        <w:t>11.1</w:t>
      </w:r>
      <w:r w:rsidRPr="00182594">
        <w:tab/>
      </w:r>
      <w:r w:rsidRPr="00182594">
        <w:tab/>
        <w:t>Начиная с официальной даты вступления в силу поправок серии 02 ни одна Договаривающаяся сторона, применяющая настоящие Правила, не отказывает в предоставлении или в признании официальных утверждений типа на основании настоящих Правил с внесенными в них поправками серии 02.</w:t>
      </w:r>
    </w:p>
    <w:p w:rsidR="00182594" w:rsidRPr="00182594" w:rsidRDefault="00182594" w:rsidP="00182594">
      <w:pPr>
        <w:pStyle w:val="SingleTxtGR"/>
        <w:ind w:left="2268" w:hanging="1134"/>
      </w:pPr>
      <w:r w:rsidRPr="00182594">
        <w:t>11.2</w:t>
      </w:r>
      <w:r w:rsidRPr="00182594">
        <w:tab/>
      </w:r>
      <w:r w:rsidRPr="00182594">
        <w:tab/>
        <w:t>Начиная с 31 декабря 2017 года Договаривающиеся стороны, применяющие настоящие Правила, предоставляют официальные утверждения типа только в том случае, если тип транспортного средства, подлежащий официальному утверждению, соответствует предписаниям настоящих Правил с внесенными в них поправками серии 02.</w:t>
      </w:r>
    </w:p>
    <w:p w:rsidR="00182594" w:rsidRPr="00182594" w:rsidRDefault="00182594" w:rsidP="00182594">
      <w:pPr>
        <w:pStyle w:val="SingleTxtGR"/>
        <w:ind w:left="2268" w:hanging="1134"/>
      </w:pPr>
      <w:r w:rsidRPr="00182594">
        <w:t>11.3</w:t>
      </w:r>
      <w:r w:rsidRPr="00182594">
        <w:tab/>
      </w:r>
      <w:r w:rsidRPr="00182594">
        <w:tab/>
        <w:t>Договаривающиеся стороны, применяющие настоящие Правила, не отказывают в распространении официальных утверждений на существующие типы транспортных средств, предоставленных на основании первоначального варианта настоящих Правил или поправок серии 01 к настоящим Правилам.</w:t>
      </w:r>
    </w:p>
    <w:p w:rsidR="00182594" w:rsidRDefault="00182594" w:rsidP="00182594">
      <w:pPr>
        <w:pStyle w:val="SingleTxtGR"/>
        <w:tabs>
          <w:tab w:val="clear" w:pos="1701"/>
        </w:tabs>
        <w:ind w:left="2268" w:hanging="1134"/>
      </w:pPr>
      <w:r w:rsidRPr="00182594">
        <w:t>11.4</w:t>
      </w:r>
      <w:r w:rsidRPr="00182594">
        <w:tab/>
        <w:t>Договаривающиеся стороны, применяющие настоящие Правила, продолжают признавать официальные утверждения типа на основании первоначального варианта настоящих Правил или поправок серии 01 к настоящим Правилам.</w:t>
      </w:r>
    </w:p>
    <w:p w:rsidR="00AA0507" w:rsidRDefault="00AA0507" w:rsidP="00AA0507">
      <w:pPr>
        <w:pStyle w:val="SingleTxtGR"/>
        <w:ind w:left="2268" w:hanging="1134"/>
        <w:rPr>
          <w:b/>
        </w:rPr>
        <w:sectPr w:rsidR="00AA0507" w:rsidSect="00182594">
          <w:footnotePr>
            <w:numRestart w:val="eachSect"/>
          </w:footnotePr>
          <w:endnotePr>
            <w:numFmt w:val="decimal"/>
          </w:endnotePr>
          <w:type w:val="oddPage"/>
          <w:pgSz w:w="11906" w:h="16838" w:code="9"/>
          <w:pgMar w:top="1418" w:right="1134" w:bottom="1134" w:left="1134" w:header="680" w:footer="567" w:gutter="0"/>
          <w:cols w:space="708"/>
          <w:docGrid w:linePitch="360"/>
        </w:sectPr>
      </w:pPr>
      <w:bookmarkStart w:id="6" w:name="_Hlk517443565"/>
    </w:p>
    <w:p w:rsidR="00AA0507" w:rsidRPr="00AA0507" w:rsidRDefault="00AA0507" w:rsidP="00AA0507">
      <w:pPr>
        <w:pStyle w:val="HChGR"/>
      </w:pPr>
      <w:r w:rsidRPr="00AA0507">
        <w:lastRenderedPageBreak/>
        <w:t>Приложение 1</w:t>
      </w:r>
    </w:p>
    <w:p w:rsidR="00AA0507" w:rsidRPr="00AA0507" w:rsidRDefault="00AA0507" w:rsidP="00AA0507">
      <w:pPr>
        <w:pStyle w:val="HChGR"/>
      </w:pPr>
      <w:r w:rsidRPr="00AA0507">
        <w:tab/>
      </w:r>
      <w:r w:rsidRPr="00AA0507">
        <w:tab/>
        <w:t>Часть 1</w:t>
      </w:r>
    </w:p>
    <w:p w:rsidR="00AA0507" w:rsidRPr="00AA0507" w:rsidRDefault="00AA0507" w:rsidP="00AA0507">
      <w:pPr>
        <w:pStyle w:val="HChGR"/>
      </w:pPr>
      <w:r w:rsidRPr="00AA0507">
        <w:tab/>
      </w:r>
      <w:r w:rsidRPr="00AA0507">
        <w:tab/>
        <w:t>Образец</w:t>
      </w:r>
    </w:p>
    <w:p w:rsidR="00AA0507" w:rsidRPr="00AA0507" w:rsidRDefault="00AA0507" w:rsidP="00AA0507">
      <w:pPr>
        <w:pStyle w:val="HChGR"/>
      </w:pPr>
      <w:r w:rsidRPr="00AA0507">
        <w:tab/>
      </w:r>
      <w:r w:rsidRPr="00AA0507">
        <w:tab/>
        <w:t>Информационный документ № ..., касающийся официального утверждения типа транспортного средства в отношении защиты пешеходов</w:t>
      </w:r>
    </w:p>
    <w:p w:rsidR="00AA0507" w:rsidRPr="00AA0507" w:rsidRDefault="00AA0507" w:rsidP="00AA0507">
      <w:pPr>
        <w:pStyle w:val="SingleTxtGR"/>
      </w:pPr>
      <w:r w:rsidRPr="00AA0507">
        <w:tab/>
        <w:t>Нижеследующая информация, если это применимо, должна представляться в трех экземплярах и включать оглавление. Любые чертежи должны иметь соответствующий масштаб, быть достаточно подробными и представляться в формате</w:t>
      </w:r>
      <w:r>
        <w:rPr>
          <w:lang w:val="en-US"/>
        </w:rPr>
        <w:t> </w:t>
      </w:r>
      <w:r w:rsidRPr="00AA0507">
        <w:t xml:space="preserve">А4 или в виде складывающейся страницы формата А4. Фотографии, если таковые имеются, должны быть достаточно подробными. </w:t>
      </w:r>
    </w:p>
    <w:p w:rsidR="00AA0507" w:rsidRPr="00AA0507" w:rsidRDefault="00AA0507" w:rsidP="00AA0507">
      <w:pPr>
        <w:pStyle w:val="SingleTxtGR"/>
      </w:pPr>
      <w:r w:rsidRPr="00AA0507">
        <w:tab/>
        <w:t>Если система, комплектующие изделия или отдельные технические компоненты оснащены электронными механизмами управления, то должна быть представлена информация с указанием их рабочих характеристик.</w:t>
      </w:r>
    </w:p>
    <w:p w:rsidR="00AA0507" w:rsidRPr="00AA0507" w:rsidRDefault="00AA0507" w:rsidP="00AA0507">
      <w:pPr>
        <w:pStyle w:val="SingleTxtGR"/>
        <w:ind w:left="2268" w:hanging="1134"/>
      </w:pPr>
      <w:r w:rsidRPr="00AA0507">
        <w:t>0.</w:t>
      </w:r>
      <w:r w:rsidRPr="00AA0507">
        <w:tab/>
      </w:r>
      <w:r w:rsidRPr="00AA0507">
        <w:tab/>
        <w:t>Общие сведения</w:t>
      </w:r>
    </w:p>
    <w:p w:rsidR="00AA0507" w:rsidRPr="00AA0507" w:rsidRDefault="00AA0507" w:rsidP="00AA0507">
      <w:pPr>
        <w:pStyle w:val="SingleTxtGR"/>
        <w:ind w:left="2268" w:hanging="1134"/>
      </w:pPr>
      <w:r w:rsidRPr="00AA0507">
        <w:t>0.1</w:t>
      </w:r>
      <w:r w:rsidRPr="00AA0507">
        <w:tab/>
      </w:r>
      <w:r w:rsidRPr="00AA0507">
        <w:tab/>
        <w:t>Марка (торговое наименование изготовителя):</w:t>
      </w:r>
    </w:p>
    <w:p w:rsidR="00AA0507" w:rsidRPr="00AA0507" w:rsidRDefault="00AA0507" w:rsidP="00AA0507">
      <w:pPr>
        <w:pStyle w:val="SingleTxtGR"/>
        <w:ind w:left="2268" w:hanging="1134"/>
      </w:pPr>
      <w:r w:rsidRPr="00AA0507">
        <w:t>0.2</w:t>
      </w:r>
      <w:r w:rsidRPr="00AA0507">
        <w:tab/>
      </w:r>
      <w:r w:rsidRPr="00AA0507">
        <w:tab/>
        <w:t>Тип:</w:t>
      </w:r>
    </w:p>
    <w:p w:rsidR="00AA0507" w:rsidRPr="00AA0507" w:rsidRDefault="00AA0507" w:rsidP="00AA0507">
      <w:pPr>
        <w:pStyle w:val="SingleTxtGR"/>
        <w:ind w:left="2268" w:hanging="1134"/>
      </w:pPr>
      <w:r w:rsidRPr="00AA0507">
        <w:t>0.2.1</w:t>
      </w:r>
      <w:r w:rsidRPr="00AA0507">
        <w:tab/>
      </w:r>
      <w:r w:rsidRPr="00AA0507">
        <w:tab/>
        <w:t>Коммерческое(ие) наименование(я) (если имеется(ются)):</w:t>
      </w:r>
    </w:p>
    <w:p w:rsidR="00AA0507" w:rsidRPr="00AA0507" w:rsidRDefault="00AA0507" w:rsidP="00AA0507">
      <w:pPr>
        <w:pStyle w:val="SingleTxtGR"/>
        <w:ind w:left="2268" w:hanging="1134"/>
      </w:pPr>
      <w:r w:rsidRPr="00AA0507">
        <w:t>0.3</w:t>
      </w:r>
      <w:r w:rsidRPr="00AA0507">
        <w:tab/>
      </w:r>
      <w:r w:rsidRPr="00AA0507">
        <w:tab/>
        <w:t>Средства идентификации типа, если такая маркировка имеется на транспортном средстве</w:t>
      </w:r>
      <w:r w:rsidRPr="00AA0507">
        <w:rPr>
          <w:vertAlign w:val="superscript"/>
        </w:rPr>
        <w:footnoteReference w:id="5"/>
      </w:r>
      <w:r w:rsidRPr="00AA0507">
        <w:rPr>
          <w:vertAlign w:val="superscript"/>
        </w:rPr>
        <w:t>,</w:t>
      </w:r>
      <w:r w:rsidRPr="00AA0507">
        <w:t xml:space="preserve"> </w:t>
      </w:r>
      <w:r w:rsidRPr="00AA0507">
        <w:rPr>
          <w:vertAlign w:val="superscript"/>
        </w:rPr>
        <w:footnoteReference w:id="6"/>
      </w:r>
      <w:r w:rsidRPr="00AA0507">
        <w:t>:</w:t>
      </w:r>
    </w:p>
    <w:p w:rsidR="00AA0507" w:rsidRPr="00AA0507" w:rsidRDefault="00AA0507" w:rsidP="00AA0507">
      <w:pPr>
        <w:pStyle w:val="SingleTxtGR"/>
        <w:ind w:left="2268" w:hanging="1134"/>
      </w:pPr>
      <w:r w:rsidRPr="00AA0507">
        <w:t>0.3.1</w:t>
      </w:r>
      <w:r w:rsidRPr="00AA0507">
        <w:tab/>
      </w:r>
      <w:r w:rsidRPr="00AA0507">
        <w:tab/>
        <w:t>Местоположение этой маркировки:</w:t>
      </w:r>
    </w:p>
    <w:p w:rsidR="00AA0507" w:rsidRPr="00AA0507" w:rsidRDefault="00AA0507" w:rsidP="00AA0507">
      <w:pPr>
        <w:pStyle w:val="SingleTxtGR"/>
        <w:ind w:left="2268" w:hanging="1134"/>
      </w:pPr>
      <w:r w:rsidRPr="00AA0507">
        <w:t>0.4</w:t>
      </w:r>
      <w:r w:rsidRPr="00AA0507">
        <w:tab/>
      </w:r>
      <w:r w:rsidRPr="00AA0507">
        <w:tab/>
        <w:t>Категория транспортного средства</w:t>
      </w:r>
      <w:r w:rsidRPr="00AA0507">
        <w:rPr>
          <w:vertAlign w:val="superscript"/>
        </w:rPr>
        <w:footnoteReference w:id="7"/>
      </w:r>
      <w:r w:rsidRPr="00AA0507">
        <w:t>:</w:t>
      </w:r>
    </w:p>
    <w:p w:rsidR="00AA0507" w:rsidRPr="00AA0507" w:rsidRDefault="00AA0507" w:rsidP="00AA0507">
      <w:pPr>
        <w:pStyle w:val="SingleTxtGR"/>
        <w:ind w:left="2268" w:hanging="1134"/>
      </w:pPr>
      <w:r w:rsidRPr="00AA0507">
        <w:t>0.5</w:t>
      </w:r>
      <w:r w:rsidRPr="00AA0507">
        <w:tab/>
      </w:r>
      <w:r w:rsidRPr="00AA0507">
        <w:tab/>
        <w:t>Наименование и адрес изготовителя:</w:t>
      </w:r>
    </w:p>
    <w:p w:rsidR="00AA0507" w:rsidRPr="00AA0507" w:rsidRDefault="00AA0507" w:rsidP="00AA0507">
      <w:pPr>
        <w:pStyle w:val="SingleTxtGR"/>
        <w:ind w:left="2268" w:hanging="1134"/>
      </w:pPr>
      <w:r w:rsidRPr="00AA0507">
        <w:t>0.6</w:t>
      </w:r>
      <w:r w:rsidRPr="00AA0507">
        <w:tab/>
      </w:r>
      <w:r w:rsidRPr="00AA0507">
        <w:tab/>
        <w:t>Наименование(я) и адрес(а) сборочного(ых) завода(ов):</w:t>
      </w:r>
    </w:p>
    <w:p w:rsidR="00AA0507" w:rsidRPr="00AA0507" w:rsidRDefault="00AA0507" w:rsidP="00AA0507">
      <w:pPr>
        <w:pStyle w:val="SingleTxtGR"/>
        <w:ind w:left="2268" w:hanging="1134"/>
      </w:pPr>
      <w:r w:rsidRPr="00AA0507">
        <w:t>0.7</w:t>
      </w:r>
      <w:r w:rsidRPr="00AA0507">
        <w:tab/>
      </w:r>
      <w:r w:rsidRPr="00AA0507">
        <w:tab/>
        <w:t>Наименование и адрес представителя изготовителя (если имеется):</w:t>
      </w:r>
    </w:p>
    <w:p w:rsidR="00AA0507" w:rsidRPr="00AA0507" w:rsidRDefault="00AA0507" w:rsidP="00AA0507">
      <w:pPr>
        <w:pStyle w:val="SingleTxtGR"/>
        <w:ind w:left="2268" w:hanging="1134"/>
      </w:pPr>
      <w:r w:rsidRPr="00AA0507">
        <w:t>1.</w:t>
      </w:r>
      <w:r w:rsidRPr="00AA0507">
        <w:tab/>
      </w:r>
      <w:r w:rsidRPr="00AA0507">
        <w:tab/>
        <w:t>Общие характеристики конструкции транспортного средства</w:t>
      </w:r>
    </w:p>
    <w:p w:rsidR="00AA0507" w:rsidRPr="00AA0507" w:rsidRDefault="00AA0507" w:rsidP="00AA0507">
      <w:pPr>
        <w:pStyle w:val="SingleTxtGR"/>
        <w:ind w:left="2268" w:hanging="1134"/>
      </w:pPr>
      <w:r w:rsidRPr="00AA0507">
        <w:t>1.1</w:t>
      </w:r>
      <w:r w:rsidRPr="00AA0507">
        <w:tab/>
      </w:r>
      <w:r w:rsidRPr="00AA0507">
        <w:tab/>
        <w:t>Фотографии и/или чертежи репрезентативного транспортного средства:</w:t>
      </w:r>
    </w:p>
    <w:p w:rsidR="00AA0507" w:rsidRPr="00AA0507" w:rsidRDefault="00AA0507" w:rsidP="00AA0507">
      <w:pPr>
        <w:pStyle w:val="SingleTxtGR"/>
        <w:ind w:left="2268" w:hanging="1134"/>
      </w:pPr>
      <w:r w:rsidRPr="00AA0507">
        <w:t>1.6</w:t>
      </w:r>
      <w:r w:rsidRPr="00AA0507">
        <w:tab/>
      </w:r>
      <w:r w:rsidRPr="00AA0507">
        <w:tab/>
        <w:t>Положение и компоновка двигателя:</w:t>
      </w:r>
    </w:p>
    <w:p w:rsidR="00AA0507" w:rsidRPr="00AA0507" w:rsidRDefault="00AA0507" w:rsidP="00AA0507">
      <w:pPr>
        <w:pStyle w:val="SingleTxtGR"/>
        <w:ind w:left="2268" w:hanging="1134"/>
      </w:pPr>
      <w:r w:rsidRPr="00AA0507">
        <w:t>9.</w:t>
      </w:r>
      <w:r w:rsidRPr="00AA0507">
        <w:tab/>
      </w:r>
      <w:r w:rsidRPr="00AA0507">
        <w:tab/>
        <w:t>Кузов</w:t>
      </w:r>
    </w:p>
    <w:p w:rsidR="00AA0507" w:rsidRPr="00AA0507" w:rsidRDefault="00AA0507" w:rsidP="00AA0507">
      <w:pPr>
        <w:pStyle w:val="SingleTxtGR"/>
        <w:ind w:left="2268" w:hanging="1134"/>
      </w:pPr>
      <w:r w:rsidRPr="00AA0507">
        <w:t>9.1</w:t>
      </w:r>
      <w:r w:rsidRPr="00AA0507">
        <w:tab/>
      </w:r>
      <w:r w:rsidRPr="00AA0507">
        <w:tab/>
        <w:t>Тип кузова:</w:t>
      </w:r>
    </w:p>
    <w:p w:rsidR="00AA0507" w:rsidRPr="00AA0507" w:rsidRDefault="00AA0507" w:rsidP="00AA0507">
      <w:pPr>
        <w:pStyle w:val="SingleTxtGR"/>
        <w:ind w:left="2268" w:hanging="1134"/>
      </w:pPr>
      <w:r w:rsidRPr="00AA0507">
        <w:t>9.2</w:t>
      </w:r>
      <w:r w:rsidRPr="00AA0507">
        <w:tab/>
      </w:r>
      <w:r w:rsidRPr="00AA0507">
        <w:tab/>
        <w:t>Использованные материалы и методы изготовления:</w:t>
      </w:r>
    </w:p>
    <w:p w:rsidR="00AA0507" w:rsidRPr="00AA0507" w:rsidRDefault="00AA0507" w:rsidP="00AA0507">
      <w:pPr>
        <w:pStyle w:val="SingleTxtGR"/>
        <w:ind w:left="2268" w:hanging="1134"/>
      </w:pPr>
      <w:r w:rsidRPr="00AA0507">
        <w:t>9.23</w:t>
      </w:r>
      <w:r w:rsidRPr="00AA0507">
        <w:tab/>
      </w:r>
      <w:r w:rsidRPr="00AA0507">
        <w:tab/>
        <w:t>Защита пешеходов</w:t>
      </w:r>
    </w:p>
    <w:p w:rsidR="00AA0507" w:rsidRPr="00AA0507" w:rsidRDefault="00AA0507" w:rsidP="00AA0507">
      <w:pPr>
        <w:pStyle w:val="SingleTxtGR"/>
        <w:tabs>
          <w:tab w:val="clear" w:pos="1701"/>
        </w:tabs>
        <w:ind w:left="2268" w:hanging="1134"/>
      </w:pPr>
      <w:r w:rsidRPr="00AA0507">
        <w:lastRenderedPageBreak/>
        <w:t>9.23.1</w:t>
      </w:r>
      <w:r w:rsidRPr="00AA0507">
        <w:tab/>
        <w:t>Должно быть представлено подробное описание (включающее фотографии и/или чертежи) транспортного средства в отношении его конструкции, габаритов, соответствующих контрольных линий и материалов, использованных для изготовления передней части транспортного средства (внутри и снаружи). Это описание должно включать подробную информацию о любой установленной системе активной защиты.</w:t>
      </w:r>
    </w:p>
    <w:p w:rsidR="007C7659" w:rsidRDefault="007C7659" w:rsidP="00AA0507">
      <w:pPr>
        <w:pStyle w:val="SingleTxtGR"/>
        <w:ind w:left="2268" w:hanging="1134"/>
        <w:rPr>
          <w:b/>
        </w:rPr>
        <w:sectPr w:rsidR="007C7659" w:rsidSect="00AA0507">
          <w:headerReference w:type="even" r:id="rId36"/>
          <w:headerReference w:type="default" r:id="rId37"/>
          <w:footnotePr>
            <w:numRestart w:val="eachSect"/>
          </w:footnotePr>
          <w:endnotePr>
            <w:numFmt w:val="decimal"/>
          </w:endnotePr>
          <w:pgSz w:w="11906" w:h="16838" w:code="9"/>
          <w:pgMar w:top="1418" w:right="1134" w:bottom="1134" w:left="1134" w:header="680" w:footer="567" w:gutter="0"/>
          <w:cols w:space="708"/>
          <w:docGrid w:linePitch="360"/>
        </w:sectPr>
      </w:pPr>
    </w:p>
    <w:p w:rsidR="00AA0507" w:rsidRPr="00AA0507" w:rsidRDefault="00AA0507" w:rsidP="000A2589">
      <w:pPr>
        <w:pStyle w:val="HChGR"/>
      </w:pPr>
      <w:r w:rsidRPr="00AA0507">
        <w:lastRenderedPageBreak/>
        <w:t>Приложение 1</w:t>
      </w:r>
    </w:p>
    <w:p w:rsidR="00AA0507" w:rsidRPr="00AA0507" w:rsidRDefault="00AA0507" w:rsidP="000A2589">
      <w:pPr>
        <w:pStyle w:val="HChGR"/>
      </w:pPr>
      <w:r w:rsidRPr="00AA0507">
        <w:tab/>
      </w:r>
      <w:r w:rsidRPr="00AA0507">
        <w:tab/>
        <w:t>Часть 2</w:t>
      </w:r>
    </w:p>
    <w:p w:rsidR="00AA0507" w:rsidRPr="00AA0507" w:rsidRDefault="00AA0507" w:rsidP="000A2589">
      <w:pPr>
        <w:pStyle w:val="HChGR"/>
      </w:pPr>
      <w:bookmarkStart w:id="7" w:name="_Toc108926531"/>
      <w:r w:rsidRPr="00AA0507">
        <w:tab/>
      </w:r>
      <w:r w:rsidRPr="00AA0507">
        <w:tab/>
        <w:t>Сообщение</w:t>
      </w:r>
      <w:bookmarkEnd w:id="7"/>
      <w:r w:rsidRPr="00AA0507">
        <w:t xml:space="preserve"> </w:t>
      </w:r>
    </w:p>
    <w:p w:rsidR="00AA0507" w:rsidRPr="00AA0507" w:rsidRDefault="00AA0507" w:rsidP="00AA0507">
      <w:pPr>
        <w:pStyle w:val="SingleTxtGR"/>
        <w:ind w:left="2268" w:hanging="1134"/>
      </w:pPr>
      <w:r w:rsidRPr="00AA0507">
        <w:t xml:space="preserve">(максимальный формат: </w:t>
      </w:r>
      <w:r w:rsidRPr="00AA0507">
        <w:rPr>
          <w:lang w:val="fr-CH"/>
        </w:rPr>
        <w:t>A</w:t>
      </w:r>
      <w:r w:rsidRPr="00AA0507">
        <w:t xml:space="preserve">4 (210 </w:t>
      </w:r>
      <w:r w:rsidRPr="00AA0507">
        <w:rPr>
          <w:lang w:val="fr-CH"/>
        </w:rPr>
        <w:t>x</w:t>
      </w:r>
      <w:r w:rsidRPr="00AA0507">
        <w:t xml:space="preserve"> 297 мм))</w:t>
      </w:r>
    </w:p>
    <w:p w:rsidR="00AA0507" w:rsidRPr="00AA0507" w:rsidRDefault="00AA0507" w:rsidP="00AA0507">
      <w:pPr>
        <w:pStyle w:val="SingleTxtGR"/>
        <w:tabs>
          <w:tab w:val="clear" w:pos="1701"/>
        </w:tabs>
        <w:ind w:left="2268" w:hanging="1134"/>
      </w:pPr>
      <w:r w:rsidRPr="00AA0507">
        <w:rPr>
          <w:noProof/>
          <w:lang w:eastAsia="ru-RU"/>
        </w:rPr>
        <mc:AlternateContent>
          <mc:Choice Requires="wps">
            <w:drawing>
              <wp:anchor distT="0" distB="0" distL="114300" distR="114300" simplePos="0" relativeHeight="251750400" behindDoc="0" locked="0" layoutInCell="1" allowOverlap="1" wp14:anchorId="324D4C9F" wp14:editId="5A813418">
                <wp:simplePos x="0" y="0"/>
                <wp:positionH relativeFrom="column">
                  <wp:posOffset>2278652</wp:posOffset>
                </wp:positionH>
                <wp:positionV relativeFrom="paragraph">
                  <wp:posOffset>6350</wp:posOffset>
                </wp:positionV>
                <wp:extent cx="3167743" cy="772886"/>
                <wp:effectExtent l="0" t="0" r="0" b="8255"/>
                <wp:wrapNone/>
                <wp:docPr id="22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743" cy="772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329" w:type="dxa"/>
                              <w:tblInd w:w="56" w:type="dxa"/>
                              <w:tblLayout w:type="fixed"/>
                              <w:tblCellMar>
                                <w:left w:w="28" w:type="dxa"/>
                                <w:right w:w="28" w:type="dxa"/>
                              </w:tblCellMar>
                              <w:tblLook w:val="0000" w:firstRow="0" w:lastRow="0" w:firstColumn="0" w:lastColumn="0" w:noHBand="0" w:noVBand="0"/>
                            </w:tblPr>
                            <w:tblGrid>
                              <w:gridCol w:w="1540"/>
                              <w:gridCol w:w="6789"/>
                            </w:tblGrid>
                            <w:tr w:rsidR="000537C1" w:rsidRPr="00CB1B69" w:rsidTr="000A2589">
                              <w:trPr>
                                <w:cantSplit/>
                              </w:trPr>
                              <w:tc>
                                <w:tcPr>
                                  <w:tcW w:w="1540" w:type="dxa"/>
                                </w:tcPr>
                                <w:p w:rsidR="000537C1" w:rsidRPr="00CB1B69" w:rsidRDefault="000537C1" w:rsidP="000A2589">
                                  <w:r w:rsidRPr="00CB1B69">
                                    <w:t>направленное:</w:t>
                                  </w:r>
                                </w:p>
                              </w:tc>
                              <w:tc>
                                <w:tcPr>
                                  <w:tcW w:w="6789" w:type="dxa"/>
                                </w:tcPr>
                                <w:p w:rsidR="000537C1" w:rsidRPr="00CB1B69" w:rsidRDefault="000537C1" w:rsidP="000A2589">
                                  <w:r w:rsidRPr="00CB1B69">
                                    <w:t>Название административного органа:</w:t>
                                  </w:r>
                                </w:p>
                              </w:tc>
                            </w:tr>
                            <w:tr w:rsidR="000537C1" w:rsidRPr="00CB1B69" w:rsidTr="000A2589">
                              <w:trPr>
                                <w:cantSplit/>
                              </w:trPr>
                              <w:tc>
                                <w:tcPr>
                                  <w:tcW w:w="1540" w:type="dxa"/>
                                </w:tcPr>
                                <w:p w:rsidR="000537C1" w:rsidRPr="00CB1B69" w:rsidRDefault="000537C1" w:rsidP="000A2589"/>
                              </w:tc>
                              <w:tc>
                                <w:tcPr>
                                  <w:tcW w:w="6789" w:type="dxa"/>
                                </w:tcPr>
                                <w:p w:rsidR="000537C1" w:rsidRPr="00CB1B69" w:rsidRDefault="000537C1" w:rsidP="0045181B">
                                  <w:pPr>
                                    <w:tabs>
                                      <w:tab w:val="left" w:leader="dot" w:pos="3200"/>
                                      <w:tab w:val="left" w:leader="dot" w:pos="3969"/>
                                    </w:tabs>
                                  </w:pPr>
                                  <w:r w:rsidRPr="00CB1B69">
                                    <w:tab/>
                                  </w:r>
                                </w:p>
                              </w:tc>
                            </w:tr>
                            <w:tr w:rsidR="000537C1" w:rsidRPr="00CB1B69" w:rsidTr="000A2589">
                              <w:trPr>
                                <w:cantSplit/>
                              </w:trPr>
                              <w:tc>
                                <w:tcPr>
                                  <w:tcW w:w="1540" w:type="dxa"/>
                                </w:tcPr>
                                <w:p w:rsidR="000537C1" w:rsidRPr="00CB1B69" w:rsidRDefault="000537C1" w:rsidP="000A2589"/>
                              </w:tc>
                              <w:tc>
                                <w:tcPr>
                                  <w:tcW w:w="6789" w:type="dxa"/>
                                </w:tcPr>
                                <w:p w:rsidR="000537C1" w:rsidRPr="00CB1B69" w:rsidRDefault="000537C1" w:rsidP="0045181B">
                                  <w:pPr>
                                    <w:tabs>
                                      <w:tab w:val="left" w:leader="dot" w:pos="3200"/>
                                      <w:tab w:val="left" w:leader="dot" w:pos="3969"/>
                                    </w:tabs>
                                  </w:pPr>
                                  <w:r w:rsidRPr="00CB1B69">
                                    <w:tab/>
                                  </w:r>
                                </w:p>
                              </w:tc>
                            </w:tr>
                            <w:tr w:rsidR="000537C1" w:rsidRPr="00CB1B69" w:rsidTr="000A2589">
                              <w:trPr>
                                <w:cantSplit/>
                              </w:trPr>
                              <w:tc>
                                <w:tcPr>
                                  <w:tcW w:w="1540" w:type="dxa"/>
                                </w:tcPr>
                                <w:p w:rsidR="000537C1" w:rsidRPr="00CB1B69" w:rsidRDefault="000537C1" w:rsidP="000A2589"/>
                              </w:tc>
                              <w:tc>
                                <w:tcPr>
                                  <w:tcW w:w="6789" w:type="dxa"/>
                                </w:tcPr>
                                <w:p w:rsidR="000537C1" w:rsidRPr="00CB1B69" w:rsidRDefault="000537C1" w:rsidP="0045181B">
                                  <w:pPr>
                                    <w:tabs>
                                      <w:tab w:val="left" w:leader="dot" w:pos="3200"/>
                                      <w:tab w:val="left" w:leader="dot" w:pos="3969"/>
                                    </w:tabs>
                                  </w:pPr>
                                  <w:r w:rsidRPr="00CB1B69">
                                    <w:tab/>
                                  </w:r>
                                </w:p>
                              </w:tc>
                            </w:tr>
                          </w:tbl>
                          <w:p w:rsidR="000537C1" w:rsidRPr="0086101A" w:rsidRDefault="000537C1" w:rsidP="00AA0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4C9F" id="Text Box 16" o:spid="_x0000_s1051" type="#_x0000_t202" style="position:absolute;left:0;text-align:left;margin-left:179.4pt;margin-top:.5pt;width:249.45pt;height:6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1fgQ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" stroked="f">
                <v:textbox inset="0,0,0,0">
                  <w:txbxContent>
                    <w:tbl>
                      <w:tblPr>
                        <w:tblW w:w="8329" w:type="dxa"/>
                        <w:tblInd w:w="56" w:type="dxa"/>
                        <w:tblLayout w:type="fixed"/>
                        <w:tblCellMar>
                          <w:left w:w="28" w:type="dxa"/>
                          <w:right w:w="28" w:type="dxa"/>
                        </w:tblCellMar>
                        <w:tblLook w:val="0000" w:firstRow="0" w:lastRow="0" w:firstColumn="0" w:lastColumn="0" w:noHBand="0" w:noVBand="0"/>
                      </w:tblPr>
                      <w:tblGrid>
                        <w:gridCol w:w="1540"/>
                        <w:gridCol w:w="6789"/>
                      </w:tblGrid>
                      <w:tr w:rsidR="000537C1" w:rsidRPr="00CB1B69" w:rsidTr="000A2589">
                        <w:trPr>
                          <w:cantSplit/>
                        </w:trPr>
                        <w:tc>
                          <w:tcPr>
                            <w:tcW w:w="1540" w:type="dxa"/>
                          </w:tcPr>
                          <w:p w:rsidR="000537C1" w:rsidRPr="00CB1B69" w:rsidRDefault="000537C1" w:rsidP="000A2589">
                            <w:r w:rsidRPr="00CB1B69">
                              <w:t>направленное:</w:t>
                            </w:r>
                          </w:p>
                        </w:tc>
                        <w:tc>
                          <w:tcPr>
                            <w:tcW w:w="6789" w:type="dxa"/>
                          </w:tcPr>
                          <w:p w:rsidR="000537C1" w:rsidRPr="00CB1B69" w:rsidRDefault="000537C1" w:rsidP="000A2589">
                            <w:r w:rsidRPr="00CB1B69">
                              <w:t>Название административного органа:</w:t>
                            </w:r>
                          </w:p>
                        </w:tc>
                      </w:tr>
                      <w:tr w:rsidR="000537C1" w:rsidRPr="00CB1B69" w:rsidTr="000A2589">
                        <w:trPr>
                          <w:cantSplit/>
                        </w:trPr>
                        <w:tc>
                          <w:tcPr>
                            <w:tcW w:w="1540" w:type="dxa"/>
                          </w:tcPr>
                          <w:p w:rsidR="000537C1" w:rsidRPr="00CB1B69" w:rsidRDefault="000537C1" w:rsidP="000A2589"/>
                        </w:tc>
                        <w:tc>
                          <w:tcPr>
                            <w:tcW w:w="6789" w:type="dxa"/>
                          </w:tcPr>
                          <w:p w:rsidR="000537C1" w:rsidRPr="00CB1B69" w:rsidRDefault="000537C1" w:rsidP="0045181B">
                            <w:pPr>
                              <w:tabs>
                                <w:tab w:val="left" w:leader="dot" w:pos="3200"/>
                                <w:tab w:val="left" w:leader="dot" w:pos="3969"/>
                              </w:tabs>
                            </w:pPr>
                            <w:r w:rsidRPr="00CB1B69">
                              <w:tab/>
                            </w:r>
                          </w:p>
                        </w:tc>
                      </w:tr>
                      <w:tr w:rsidR="000537C1" w:rsidRPr="00CB1B69" w:rsidTr="000A2589">
                        <w:trPr>
                          <w:cantSplit/>
                        </w:trPr>
                        <w:tc>
                          <w:tcPr>
                            <w:tcW w:w="1540" w:type="dxa"/>
                          </w:tcPr>
                          <w:p w:rsidR="000537C1" w:rsidRPr="00CB1B69" w:rsidRDefault="000537C1" w:rsidP="000A2589"/>
                        </w:tc>
                        <w:tc>
                          <w:tcPr>
                            <w:tcW w:w="6789" w:type="dxa"/>
                          </w:tcPr>
                          <w:p w:rsidR="000537C1" w:rsidRPr="00CB1B69" w:rsidRDefault="000537C1" w:rsidP="0045181B">
                            <w:pPr>
                              <w:tabs>
                                <w:tab w:val="left" w:leader="dot" w:pos="3200"/>
                                <w:tab w:val="left" w:leader="dot" w:pos="3969"/>
                              </w:tabs>
                            </w:pPr>
                            <w:r w:rsidRPr="00CB1B69">
                              <w:tab/>
                            </w:r>
                          </w:p>
                        </w:tc>
                      </w:tr>
                      <w:tr w:rsidR="000537C1" w:rsidRPr="00CB1B69" w:rsidTr="000A2589">
                        <w:trPr>
                          <w:cantSplit/>
                        </w:trPr>
                        <w:tc>
                          <w:tcPr>
                            <w:tcW w:w="1540" w:type="dxa"/>
                          </w:tcPr>
                          <w:p w:rsidR="000537C1" w:rsidRPr="00CB1B69" w:rsidRDefault="000537C1" w:rsidP="000A2589"/>
                        </w:tc>
                        <w:tc>
                          <w:tcPr>
                            <w:tcW w:w="6789" w:type="dxa"/>
                          </w:tcPr>
                          <w:p w:rsidR="000537C1" w:rsidRPr="00CB1B69" w:rsidRDefault="000537C1" w:rsidP="0045181B">
                            <w:pPr>
                              <w:tabs>
                                <w:tab w:val="left" w:leader="dot" w:pos="3200"/>
                                <w:tab w:val="left" w:leader="dot" w:pos="3969"/>
                              </w:tabs>
                            </w:pPr>
                            <w:r w:rsidRPr="00CB1B69">
                              <w:tab/>
                            </w:r>
                          </w:p>
                        </w:tc>
                      </w:tr>
                    </w:tbl>
                    <w:p w:rsidR="000537C1" w:rsidRPr="0086101A" w:rsidRDefault="000537C1" w:rsidP="00AA0507"/>
                  </w:txbxContent>
                </v:textbox>
              </v:shape>
            </w:pict>
          </mc:Fallback>
        </mc:AlternateContent>
      </w:r>
      <w:r w:rsidRPr="00AA0507">
        <w:rPr>
          <w:noProof/>
          <w:lang w:eastAsia="ru-RU"/>
        </w:rPr>
        <w:drawing>
          <wp:inline distT="0" distB="0" distL="0" distR="0" wp14:anchorId="29B86FBC" wp14:editId="23A3522B">
            <wp:extent cx="894460" cy="854529"/>
            <wp:effectExtent l="0" t="0" r="127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508" cy="864128"/>
                    </a:xfrm>
                    <a:prstGeom prst="rect">
                      <a:avLst/>
                    </a:prstGeom>
                    <a:noFill/>
                    <a:ln>
                      <a:noFill/>
                    </a:ln>
                  </pic:spPr>
                </pic:pic>
              </a:graphicData>
            </a:graphic>
          </wp:inline>
        </w:drawing>
      </w:r>
      <w:r w:rsidR="000A2589">
        <w:rPr>
          <w:rStyle w:val="a8"/>
        </w:rPr>
        <w:footnoteReference w:customMarkFollows="1" w:id="8"/>
        <w:t> </w:t>
      </w:r>
    </w:p>
    <w:p w:rsidR="00AA0507" w:rsidRPr="00AA0507" w:rsidRDefault="00AA0507" w:rsidP="000A2589">
      <w:pPr>
        <w:pStyle w:val="SingleTxtGR"/>
        <w:ind w:left="2268" w:hanging="1134"/>
        <w:jc w:val="left"/>
      </w:pPr>
      <w:r w:rsidRPr="00AA0507">
        <w:t>касающееся</w:t>
      </w:r>
      <w:r w:rsidR="000A2589">
        <w:rPr>
          <w:rStyle w:val="a8"/>
        </w:rPr>
        <w:footnoteReference w:customMarkFollows="1" w:id="9"/>
        <w:t>2</w:t>
      </w:r>
      <w:r w:rsidRPr="00AA0507">
        <w:t>:</w:t>
      </w:r>
      <w:r w:rsidRPr="00AA0507">
        <w:tab/>
        <w:t>предоставления официального утверждения,</w:t>
      </w:r>
      <w:r w:rsidRPr="00AA0507">
        <w:br/>
      </w:r>
      <w:r w:rsidRPr="00AA0507">
        <w:tab/>
        <w:t>распространения официального утверждения,</w:t>
      </w:r>
      <w:r w:rsidRPr="00AA0507">
        <w:br/>
      </w:r>
      <w:r w:rsidRPr="00AA0507">
        <w:tab/>
        <w:t>отказа в официальном утверждении,</w:t>
      </w:r>
      <w:r w:rsidRPr="00AA0507">
        <w:br/>
      </w:r>
      <w:r w:rsidRPr="00AA0507">
        <w:tab/>
        <w:t>отмены официального утверждения,</w:t>
      </w:r>
      <w:r w:rsidRPr="00AA0507">
        <w:br/>
      </w:r>
      <w:r w:rsidRPr="00AA0507">
        <w:tab/>
        <w:t>окончательного прекращения производства</w:t>
      </w:r>
    </w:p>
    <w:p w:rsidR="00AA0507" w:rsidRPr="00AA0507" w:rsidRDefault="00AA0507" w:rsidP="000A2589">
      <w:pPr>
        <w:pStyle w:val="SingleTxtGR"/>
      </w:pPr>
      <w:r w:rsidRPr="00AA0507">
        <w:t>типа транспортного средства в отношении характеристик, влияющих на безопасность пешеходов, на основании Правил № 127 ООН</w:t>
      </w:r>
    </w:p>
    <w:p w:rsidR="00AA0507" w:rsidRPr="00AA0507" w:rsidRDefault="00AA0507" w:rsidP="000A2589">
      <w:pPr>
        <w:pStyle w:val="SingleTxtGR"/>
        <w:tabs>
          <w:tab w:val="clear" w:pos="3969"/>
          <w:tab w:val="left" w:leader="dot" w:pos="5103"/>
          <w:tab w:val="left" w:pos="5670"/>
          <w:tab w:val="left" w:leader="dot" w:pos="8505"/>
        </w:tabs>
        <w:ind w:left="2268" w:hanging="1134"/>
      </w:pPr>
      <w:r w:rsidRPr="00AA0507">
        <w:t xml:space="preserve">Официальное утверждение №: </w:t>
      </w:r>
      <w:r w:rsidR="000A2589">
        <w:tab/>
      </w:r>
      <w:r w:rsidRPr="00AA0507">
        <w:tab/>
        <w:t xml:space="preserve">Распространение №: </w:t>
      </w:r>
      <w:r w:rsidR="000A2589">
        <w:tab/>
      </w:r>
    </w:p>
    <w:p w:rsidR="00AA0507" w:rsidRPr="00AA0507" w:rsidRDefault="00AA0507" w:rsidP="000A2589">
      <w:pPr>
        <w:pStyle w:val="SingleTxtGR"/>
        <w:tabs>
          <w:tab w:val="clear" w:pos="3402"/>
          <w:tab w:val="clear" w:pos="3969"/>
          <w:tab w:val="right" w:leader="dot" w:pos="8505"/>
        </w:tabs>
        <w:ind w:left="1701" w:hanging="567"/>
        <w:jc w:val="left"/>
      </w:pPr>
      <w:r w:rsidRPr="00AA0507">
        <w:t>1.</w:t>
      </w:r>
      <w:r w:rsidRPr="00AA0507">
        <w:tab/>
        <w:t xml:space="preserve">Торговая марка: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2.</w:t>
      </w:r>
      <w:r w:rsidRPr="00AA0507">
        <w:tab/>
        <w:t xml:space="preserve">Тип и торговые наименования: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3.</w:t>
      </w:r>
      <w:r w:rsidRPr="00AA0507">
        <w:tab/>
        <w:t xml:space="preserve">Название и адрес изготовителя: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4.</w:t>
      </w:r>
      <w:r w:rsidRPr="00AA0507">
        <w:tab/>
        <w:t xml:space="preserve">В соответствующих случаях наименование и адрес представителя изготовителя: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5.</w:t>
      </w:r>
      <w:r w:rsidRPr="00AA0507">
        <w:tab/>
        <w:t xml:space="preserve">Краткое описание транспортного средства: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6.</w:t>
      </w:r>
      <w:r w:rsidRPr="00AA0507">
        <w:tab/>
        <w:t xml:space="preserve">Дата представления транспортного средства на официальное </w:t>
      </w:r>
      <w:r w:rsidRPr="00AA0507">
        <w:br/>
        <w:t xml:space="preserve">утверждение: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7.</w:t>
      </w:r>
      <w:r w:rsidRPr="00AA0507">
        <w:tab/>
        <w:t xml:space="preserve">Техническая служба, проводящая испытания на официальное </w:t>
      </w:r>
      <w:r w:rsidRPr="00AA0507">
        <w:br/>
        <w:t xml:space="preserve">утверждение: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8.</w:t>
      </w:r>
      <w:r w:rsidRPr="00AA0507">
        <w:tab/>
        <w:t xml:space="preserve">Дата протокола, составленного этой службой: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9.</w:t>
      </w:r>
      <w:r w:rsidRPr="00AA0507">
        <w:tab/>
        <w:t xml:space="preserve">Номер протокола, составленного этой службой: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10.</w:t>
      </w:r>
      <w:r w:rsidRPr="00AA0507">
        <w:tab/>
        <w:t xml:space="preserve">Официальное утверждение в отношении характеристик, влияющих </w:t>
      </w:r>
      <w:r w:rsidRPr="00AA0507">
        <w:br/>
        <w:t xml:space="preserve">на безопасность пешеходов, предоставлено/в официальном утверждении </w:t>
      </w:r>
      <w:r w:rsidRPr="00AA0507">
        <w:br/>
        <w:t xml:space="preserve">в отношении характеристик, влияющих на безопасность пешеходов, </w:t>
      </w:r>
      <w:r w:rsidRPr="00AA0507">
        <w:br/>
        <w:t>отказано</w:t>
      </w:r>
      <w:r w:rsidRPr="00AA0507">
        <w:rPr>
          <w:vertAlign w:val="superscript"/>
        </w:rPr>
        <w:t>2</w:t>
      </w:r>
      <w:r w:rsidRPr="00AA0507">
        <w:t>:</w:t>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11.</w:t>
      </w:r>
      <w:r w:rsidRPr="00AA0507">
        <w:tab/>
        <w:t xml:space="preserve">Место: </w:t>
      </w:r>
      <w:r w:rsidRPr="00AA0507">
        <w:tab/>
      </w:r>
    </w:p>
    <w:p w:rsidR="00AA0507" w:rsidRPr="00AA0507" w:rsidRDefault="00AA0507" w:rsidP="000A2589">
      <w:pPr>
        <w:pStyle w:val="SingleTxtGR"/>
        <w:tabs>
          <w:tab w:val="clear" w:pos="2268"/>
          <w:tab w:val="clear" w:pos="2835"/>
          <w:tab w:val="clear" w:pos="3402"/>
          <w:tab w:val="clear" w:pos="3969"/>
          <w:tab w:val="right" w:leader="dot" w:pos="8505"/>
        </w:tabs>
        <w:ind w:left="1701" w:hanging="567"/>
        <w:jc w:val="left"/>
      </w:pPr>
      <w:r w:rsidRPr="00AA0507">
        <w:t>12.</w:t>
      </w:r>
      <w:r w:rsidRPr="00AA0507">
        <w:tab/>
        <w:t xml:space="preserve">Дата: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13.</w:t>
      </w:r>
      <w:r w:rsidRPr="00AA0507">
        <w:tab/>
        <w:t xml:space="preserve">Подпись: </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lastRenderedPageBreak/>
        <w:t>14.</w:t>
      </w:r>
      <w:r w:rsidRPr="00AA0507">
        <w:tab/>
        <w:t xml:space="preserve">К настоящему сообщению прилагаются следующие документы, </w:t>
      </w:r>
      <w:r w:rsidRPr="00AA0507">
        <w:br/>
        <w:t xml:space="preserve">на которых проставлен указанный выше номер официального </w:t>
      </w:r>
      <w:r w:rsidRPr="00AA0507">
        <w:br/>
        <w:t>утверждения:</w:t>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ab/>
        <w:t>чертежи в масштабе</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ab/>
        <w:t>объемное изображение или фотография транспортного средства</w:t>
      </w:r>
      <w:r w:rsidRPr="00AA0507">
        <w:tab/>
      </w:r>
    </w:p>
    <w:p w:rsidR="00AA0507" w:rsidRPr="00AA0507" w:rsidRDefault="00AA0507" w:rsidP="000A2589">
      <w:pPr>
        <w:pStyle w:val="SingleTxtGR"/>
        <w:tabs>
          <w:tab w:val="clear" w:pos="2835"/>
          <w:tab w:val="clear" w:pos="3402"/>
          <w:tab w:val="clear" w:pos="3969"/>
          <w:tab w:val="right" w:leader="dot" w:pos="8505"/>
        </w:tabs>
        <w:ind w:left="1701" w:hanging="567"/>
        <w:jc w:val="left"/>
      </w:pPr>
      <w:r w:rsidRPr="00AA0507">
        <w:t>15.</w:t>
      </w:r>
      <w:r w:rsidRPr="00AA0507">
        <w:tab/>
        <w:t xml:space="preserve">Замечания: </w:t>
      </w:r>
      <w:r w:rsidRPr="00AA0507">
        <w:tab/>
      </w:r>
    </w:p>
    <w:p w:rsidR="000A2589" w:rsidRDefault="000A2589" w:rsidP="00AA0507">
      <w:pPr>
        <w:pStyle w:val="SingleTxtGR"/>
        <w:ind w:left="2268" w:hanging="1134"/>
        <w:rPr>
          <w:b/>
        </w:rPr>
        <w:sectPr w:rsidR="000A2589" w:rsidSect="00AA0507">
          <w:footnotePr>
            <w:numRestart w:val="eachSect"/>
          </w:footnotePr>
          <w:endnotePr>
            <w:numFmt w:val="decimal"/>
          </w:endnotePr>
          <w:pgSz w:w="11906" w:h="16838" w:code="9"/>
          <w:pgMar w:top="1418" w:right="1134" w:bottom="1134" w:left="1134" w:header="680" w:footer="567" w:gutter="0"/>
          <w:cols w:space="708"/>
          <w:docGrid w:linePitch="360"/>
        </w:sectPr>
      </w:pPr>
      <w:bookmarkStart w:id="8" w:name="_Toc108926532"/>
    </w:p>
    <w:p w:rsidR="00AA0507" w:rsidRPr="00AA0507" w:rsidRDefault="00AA0507" w:rsidP="000A2589">
      <w:pPr>
        <w:pStyle w:val="HChGR"/>
      </w:pPr>
      <w:r w:rsidRPr="00AA0507">
        <w:lastRenderedPageBreak/>
        <w:t>Приложение 2</w:t>
      </w:r>
      <w:bookmarkEnd w:id="8"/>
    </w:p>
    <w:p w:rsidR="00AA0507" w:rsidRPr="00AA0507" w:rsidRDefault="00AA0507" w:rsidP="000A2589">
      <w:pPr>
        <w:pStyle w:val="HChGR"/>
      </w:pPr>
      <w:r w:rsidRPr="00AA0507">
        <w:tab/>
      </w:r>
      <w:r w:rsidRPr="00AA0507">
        <w:tab/>
        <w:t>Схема знака официального утверждения</w:t>
      </w:r>
    </w:p>
    <w:p w:rsidR="00AA0507" w:rsidRPr="00AA0507" w:rsidRDefault="00AA0507" w:rsidP="00AA0507">
      <w:pPr>
        <w:pStyle w:val="SingleTxtGR"/>
        <w:ind w:left="2268" w:hanging="1134"/>
      </w:pPr>
      <w:r w:rsidRPr="00AA0507">
        <w:t>(см. пункты 4.4−4.4.2 настоящих Правил)</w:t>
      </w:r>
    </w:p>
    <w:p w:rsidR="00AA0507" w:rsidRPr="00AA0507" w:rsidRDefault="000A2589" w:rsidP="00AA0507">
      <w:pPr>
        <w:pStyle w:val="SingleTxtGR"/>
        <w:ind w:left="2268" w:hanging="1134"/>
      </w:pPr>
      <w:r w:rsidRPr="00AA0507">
        <w:rPr>
          <w:noProof/>
          <w:lang w:eastAsia="ru-RU"/>
        </w:rPr>
        <mc:AlternateContent>
          <mc:Choice Requires="wps">
            <w:drawing>
              <wp:anchor distT="0" distB="0" distL="114300" distR="114300" simplePos="0" relativeHeight="251755520" behindDoc="0" locked="0" layoutInCell="1" allowOverlap="1" wp14:anchorId="0F212E6E" wp14:editId="06FEEBF6">
                <wp:simplePos x="0" y="0"/>
                <wp:positionH relativeFrom="column">
                  <wp:posOffset>2806246</wp:posOffset>
                </wp:positionH>
                <wp:positionV relativeFrom="paragraph">
                  <wp:posOffset>283935</wp:posOffset>
                </wp:positionV>
                <wp:extent cx="1524000" cy="446314"/>
                <wp:effectExtent l="0" t="0" r="0" b="0"/>
                <wp:wrapNone/>
                <wp:docPr id="2229"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6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before="120"/>
                              <w:rPr>
                                <w:sz w:val="32"/>
                              </w:rPr>
                            </w:pPr>
                            <w:r>
                              <w:rPr>
                                <w:sz w:val="32"/>
                              </w:rPr>
                              <w:t xml:space="preserve">127R </w:t>
                            </w:r>
                            <w:r>
                              <w:rPr>
                                <w:sz w:val="32"/>
                                <w:lang w:val="en-US"/>
                              </w:rPr>
                              <w:t>–</w:t>
                            </w:r>
                            <w:r>
                              <w:rPr>
                                <w:sz w:val="32"/>
                              </w:rPr>
                              <w:t xml:space="preserve"> 02185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2E6E" id="Text Box 2229" o:spid="_x0000_s1052" type="#_x0000_t202" style="position:absolute;left:0;text-align:left;margin-left:220.95pt;margin-top:22.35pt;width:120pt;height:35.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" stroked="f">
                <v:textbox>
                  <w:txbxContent>
                    <w:p w:rsidR="000537C1" w:rsidRDefault="000537C1" w:rsidP="00AA0507">
                      <w:pPr>
                        <w:spacing w:before="120"/>
                        <w:rPr>
                          <w:sz w:val="32"/>
                        </w:rPr>
                      </w:pPr>
                      <w:r>
                        <w:rPr>
                          <w:sz w:val="32"/>
                        </w:rPr>
                        <w:t xml:space="preserve">127R </w:t>
                      </w:r>
                      <w:r>
                        <w:rPr>
                          <w:sz w:val="32"/>
                          <w:lang w:val="en-US"/>
                        </w:rPr>
                        <w:t>–</w:t>
                      </w:r>
                      <w:r>
                        <w:rPr>
                          <w:sz w:val="32"/>
                        </w:rPr>
                        <w:t xml:space="preserve"> 02185</w:t>
                      </w:r>
                    </w:p>
                  </w:txbxContent>
                </v:textbox>
              </v:shape>
            </w:pict>
          </mc:Fallback>
        </mc:AlternateContent>
      </w:r>
      <w:r w:rsidR="00AA0507" w:rsidRPr="00AA0507">
        <w:rPr>
          <w:b/>
          <w:noProof/>
          <w:lang w:eastAsia="ru-RU"/>
        </w:rPr>
        <w:drawing>
          <wp:inline distT="0" distB="0" distL="0" distR="0" wp14:anchorId="7CAEE01B" wp14:editId="5BD85E4C">
            <wp:extent cx="4381500" cy="1028983"/>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9577" cy="1049668"/>
                    </a:xfrm>
                    <a:prstGeom prst="rect">
                      <a:avLst/>
                    </a:prstGeom>
                    <a:noFill/>
                    <a:ln>
                      <a:noFill/>
                    </a:ln>
                  </pic:spPr>
                </pic:pic>
              </a:graphicData>
            </a:graphic>
          </wp:inline>
        </w:drawing>
      </w:r>
    </w:p>
    <w:p w:rsidR="000A2589" w:rsidRDefault="000A2589" w:rsidP="000A2589">
      <w:pPr>
        <w:pStyle w:val="SingleTxtGR"/>
        <w:jc w:val="right"/>
      </w:pPr>
      <w:r w:rsidRPr="00816028">
        <w:rPr>
          <w:lang w:val="en-US"/>
        </w:rPr>
        <w:t>a</w:t>
      </w:r>
      <w:r w:rsidRPr="00816028">
        <w:t xml:space="preserve"> = 8 мм мин.</w:t>
      </w:r>
    </w:p>
    <w:p w:rsidR="00AA0507" w:rsidRPr="00AA0507" w:rsidRDefault="000A2589" w:rsidP="000A2589">
      <w:pPr>
        <w:pStyle w:val="SingleTxtGR"/>
      </w:pPr>
      <w:r>
        <w:tab/>
      </w:r>
      <w:r w:rsidR="00AA0507" w:rsidRPr="00AA0507">
        <w:t>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его характеристик, влияющих на безопасность пешеходов, в Бельгии (Е6) на основании Правил № 127 ООН. Первые две цифры номера официального утверждения указывают, что официальное утверждение было предоставлено в соответствии с требованиями Правил № 127 ООН с поправками серии</w:t>
      </w:r>
      <w:r>
        <w:rPr>
          <w:lang w:val="en-US"/>
        </w:rPr>
        <w:t> </w:t>
      </w:r>
      <w:r w:rsidR="00AA0507" w:rsidRPr="00AA0507">
        <w:t>02.</w:t>
      </w:r>
    </w:p>
    <w:p w:rsidR="000A2589" w:rsidRDefault="000A2589" w:rsidP="00AA0507">
      <w:pPr>
        <w:pStyle w:val="SingleTxtGR"/>
        <w:ind w:left="2268" w:hanging="1134"/>
        <w:rPr>
          <w:b/>
        </w:rPr>
        <w:sectPr w:rsidR="000A2589" w:rsidSect="00AA0507">
          <w:headerReference w:type="even" r:id="rId40"/>
          <w:headerReference w:type="default" r:id="rId41"/>
          <w:footnotePr>
            <w:numRestart w:val="eachSect"/>
          </w:footnotePr>
          <w:endnotePr>
            <w:numFmt w:val="decimal"/>
          </w:endnotePr>
          <w:pgSz w:w="11906" w:h="16838" w:code="9"/>
          <w:pgMar w:top="1418" w:right="1134" w:bottom="1134" w:left="1134" w:header="680" w:footer="567" w:gutter="0"/>
          <w:cols w:space="708"/>
          <w:docGrid w:linePitch="360"/>
        </w:sectPr>
      </w:pPr>
    </w:p>
    <w:p w:rsidR="00AA0507" w:rsidRPr="00AA0507" w:rsidRDefault="00AA0507" w:rsidP="000A2589">
      <w:pPr>
        <w:pStyle w:val="HChGR"/>
      </w:pPr>
      <w:r w:rsidRPr="00AA0507">
        <w:lastRenderedPageBreak/>
        <w:t>Приложение 3</w:t>
      </w:r>
    </w:p>
    <w:p w:rsidR="00AA0507" w:rsidRPr="00AA0507" w:rsidRDefault="00AA0507" w:rsidP="000A2589">
      <w:pPr>
        <w:pStyle w:val="HChGR"/>
      </w:pPr>
      <w:r w:rsidRPr="00AA0507">
        <w:tab/>
      </w:r>
      <w:r w:rsidRPr="00AA0507">
        <w:tab/>
        <w:t>Общие условия проведения испытаний</w:t>
      </w:r>
    </w:p>
    <w:p w:rsidR="00AA0507" w:rsidRPr="00AA0507" w:rsidRDefault="00AA0507" w:rsidP="00AA0507">
      <w:pPr>
        <w:pStyle w:val="SingleTxtGR"/>
        <w:ind w:left="2268" w:hanging="1134"/>
      </w:pPr>
      <w:r w:rsidRPr="00AA0507">
        <w:t>1.</w:t>
      </w:r>
      <w:r w:rsidRPr="00AA0507">
        <w:tab/>
      </w:r>
      <w:r w:rsidRPr="00AA0507">
        <w:tab/>
        <w:t>Температура и влажность</w:t>
      </w:r>
    </w:p>
    <w:p w:rsidR="00AA0507" w:rsidRPr="00AA0507" w:rsidRDefault="00AA0507" w:rsidP="00AA0507">
      <w:pPr>
        <w:pStyle w:val="SingleTxtGR"/>
        <w:ind w:left="2268" w:hanging="1134"/>
      </w:pPr>
      <w:r w:rsidRPr="00AA0507">
        <w:t>1.1</w:t>
      </w:r>
      <w:r w:rsidRPr="00AA0507">
        <w:tab/>
      </w:r>
      <w:r w:rsidRPr="00AA0507">
        <w:tab/>
        <w:t>Во время испытания относительная влажность в помещении для испытания и транспортном средстве или подсистеме должна составлять 40 ± 30%, а температура должна быть стабилизированной на уровне 20 ±</w:t>
      </w:r>
      <w:r w:rsidR="000A2589">
        <w:rPr>
          <w:lang w:val="en-US"/>
        </w:rPr>
        <w:t> </w:t>
      </w:r>
      <w:r w:rsidRPr="00AA0507">
        <w:t>4 ºС.</w:t>
      </w:r>
    </w:p>
    <w:p w:rsidR="00AA0507" w:rsidRPr="00AA0507" w:rsidRDefault="00AA0507" w:rsidP="00AA0507">
      <w:pPr>
        <w:pStyle w:val="SingleTxtGR"/>
        <w:ind w:left="2268" w:hanging="1134"/>
      </w:pPr>
      <w:r w:rsidRPr="00AA0507">
        <w:t>2.</w:t>
      </w:r>
      <w:r w:rsidRPr="00AA0507">
        <w:tab/>
      </w:r>
      <w:r w:rsidRPr="00AA0507">
        <w:tab/>
        <w:t>Место проведения испытания на удар</w:t>
      </w:r>
    </w:p>
    <w:p w:rsidR="00AA0507" w:rsidRPr="00AA0507" w:rsidRDefault="00AA0507" w:rsidP="00AA0507">
      <w:pPr>
        <w:pStyle w:val="SingleTxtGR"/>
        <w:ind w:left="2268" w:hanging="1134"/>
      </w:pPr>
      <w:r w:rsidRPr="00AA0507">
        <w:t>2.1</w:t>
      </w:r>
      <w:r w:rsidRPr="00AA0507">
        <w:tab/>
      </w:r>
      <w:r w:rsidRPr="00AA0507">
        <w:tab/>
        <w:t>Место проведения испытания должно представлять собой плоскую, гладкую и твердую поверхность с уклоном, не превышающим 1%.</w:t>
      </w:r>
    </w:p>
    <w:p w:rsidR="00AA0507" w:rsidRPr="00AA0507" w:rsidRDefault="00AA0507" w:rsidP="00AA0507">
      <w:pPr>
        <w:pStyle w:val="SingleTxtGR"/>
        <w:ind w:left="2268" w:hanging="1134"/>
        <w:rPr>
          <w:u w:val="single"/>
        </w:rPr>
      </w:pPr>
      <w:r w:rsidRPr="00AA0507">
        <w:t>3.</w:t>
      </w:r>
      <w:r w:rsidRPr="00AA0507">
        <w:tab/>
      </w:r>
      <w:r w:rsidRPr="00AA0507">
        <w:tab/>
        <w:t>Подготовка транспортного средства</w:t>
      </w:r>
    </w:p>
    <w:p w:rsidR="00AA0507" w:rsidRPr="00AA0507" w:rsidRDefault="00AA0507" w:rsidP="00AA0507">
      <w:pPr>
        <w:pStyle w:val="SingleTxtGR"/>
        <w:ind w:left="2268" w:hanging="1134"/>
      </w:pPr>
      <w:r w:rsidRPr="00AA0507">
        <w:t>3.1</w:t>
      </w:r>
      <w:r w:rsidRPr="00AA0507">
        <w:tab/>
      </w:r>
      <w:r w:rsidRPr="00AA0507">
        <w:tab/>
        <w:t>Для проведения испытания используется либо транспортное средство в сборе, либо соответствующая часть кузова с соблюдением следующих условий.</w:t>
      </w:r>
    </w:p>
    <w:p w:rsidR="00AA0507" w:rsidRPr="00AA0507" w:rsidRDefault="00AA0507" w:rsidP="00AA0507">
      <w:pPr>
        <w:pStyle w:val="SingleTxtGR"/>
        <w:ind w:left="2268" w:hanging="1134"/>
      </w:pPr>
      <w:r w:rsidRPr="00AA0507">
        <w:t>3.1.1</w:t>
      </w:r>
      <w:r w:rsidRPr="00AA0507">
        <w:tab/>
      </w:r>
      <w:r w:rsidRPr="00AA0507">
        <w:tab/>
        <w:t>Транспортное средство должно находиться в нормальном положении для движения и должно быть надежно установлено либо на приподнятых опорах, либо на ровной горизонтальной поверхности и поставлено на стояночный тормоз.</w:t>
      </w:r>
    </w:p>
    <w:p w:rsidR="00AA0507" w:rsidRPr="00AA0507" w:rsidRDefault="00AA0507" w:rsidP="00AA0507">
      <w:pPr>
        <w:pStyle w:val="SingleTxtGR"/>
        <w:ind w:left="2268" w:hanging="1134"/>
      </w:pPr>
      <w:r w:rsidRPr="00AA0507">
        <w:t>3.1.2</w:t>
      </w:r>
      <w:r w:rsidRPr="00AA0507">
        <w:tab/>
      </w:r>
      <w:r w:rsidRPr="00AA0507">
        <w:tab/>
        <w:t>Часть кузова должна включать в ходе испытания все части передней конструкции транспортного средства, все компоненты под капотом и все компоненты сзади ветрового стекла, которые могут быть задействованы в случае лобового столкновения с уязвимым участником дорожного движения, в целях подтверждения эффективности и взаимодействия всех компонентов транспортного средства, задействованных в момент удара. Часть кузова должна быть надежно закреплена в обычном положении для движения.</w:t>
      </w:r>
    </w:p>
    <w:p w:rsidR="00AA0507" w:rsidRPr="00AA0507" w:rsidRDefault="00AA0507" w:rsidP="00AA0507">
      <w:pPr>
        <w:pStyle w:val="SingleTxtGR"/>
        <w:ind w:left="2268" w:hanging="1134"/>
      </w:pPr>
      <w:r w:rsidRPr="00AA0507">
        <w:t>3.2</w:t>
      </w:r>
      <w:r w:rsidRPr="00AA0507">
        <w:tab/>
      </w:r>
      <w:r w:rsidRPr="00AA0507">
        <w:tab/>
        <w:t>Все устройства, предназначенные для защиты уязвимых участников дорожного движения в момент наезда транспортного средства, должны быть приведены в рабочее состояние до проведения соответствующего испытания и/или находиться в рабочем состоянии во время проведения испытания. Изготовитель обязан доказать, что любые устройства в случае наезда на пешехода будут действовать в соответствии с их функциональным назначением.</w:t>
      </w:r>
    </w:p>
    <w:p w:rsidR="00AA0507" w:rsidRPr="00AA0507" w:rsidRDefault="00AA0507" w:rsidP="00AA0507">
      <w:pPr>
        <w:pStyle w:val="SingleTxtGR"/>
        <w:ind w:left="2268" w:hanging="1134"/>
      </w:pPr>
      <w:r w:rsidRPr="00AA0507">
        <w:t>3.3</w:t>
      </w:r>
      <w:r w:rsidRPr="00AA0507">
        <w:tab/>
      </w:r>
      <w:r w:rsidRPr="00AA0507">
        <w:tab/>
        <w:t>Что касается компонентов транспортного средства, которые могут изменять форму или положение, помимо активных устройств защиты пешеходов, и которые могут фиксироваться в нескольких положениях или принимать разную форму, то транспортное средство должно соответствовать требованиям в каждом фиксированном положении установки компонентов или в каждой фиксированной форме.</w:t>
      </w:r>
    </w:p>
    <w:p w:rsidR="000A2589" w:rsidRDefault="000A2589" w:rsidP="00AA0507">
      <w:pPr>
        <w:pStyle w:val="SingleTxtGR"/>
        <w:ind w:left="2268" w:hanging="1134"/>
        <w:rPr>
          <w:b/>
        </w:rPr>
        <w:sectPr w:rsidR="000A2589" w:rsidSect="00AA0507">
          <w:headerReference w:type="even" r:id="rId42"/>
          <w:headerReference w:type="default" r:id="rId43"/>
          <w:footnotePr>
            <w:numRestart w:val="eachSect"/>
          </w:footnotePr>
          <w:endnotePr>
            <w:numFmt w:val="decimal"/>
          </w:endnotePr>
          <w:pgSz w:w="11906" w:h="16838" w:code="9"/>
          <w:pgMar w:top="1418" w:right="1134" w:bottom="1134" w:left="1134" w:header="680" w:footer="567" w:gutter="0"/>
          <w:cols w:space="708"/>
          <w:docGrid w:linePitch="360"/>
        </w:sectPr>
      </w:pPr>
    </w:p>
    <w:p w:rsidR="00AA0507" w:rsidRPr="00AA0507" w:rsidRDefault="00AA0507" w:rsidP="000A2589">
      <w:pPr>
        <w:pStyle w:val="HChGR"/>
      </w:pPr>
      <w:r w:rsidRPr="00AA0507">
        <w:lastRenderedPageBreak/>
        <w:t>Приложение 4</w:t>
      </w:r>
    </w:p>
    <w:p w:rsidR="00AA0507" w:rsidRPr="00AA0507" w:rsidRDefault="00AA0507" w:rsidP="000A2589">
      <w:pPr>
        <w:pStyle w:val="HChGR"/>
      </w:pPr>
      <w:r w:rsidRPr="00AA0507">
        <w:tab/>
      </w:r>
      <w:r w:rsidRPr="00AA0507">
        <w:tab/>
        <w:t>Технические требования к испытательному ударному элементу</w:t>
      </w:r>
    </w:p>
    <w:p w:rsidR="00AA0507" w:rsidRPr="00AA0507" w:rsidRDefault="00AA0507" w:rsidP="00805CEA">
      <w:pPr>
        <w:pStyle w:val="SingleTxtGR"/>
        <w:tabs>
          <w:tab w:val="clear" w:pos="1701"/>
        </w:tabs>
        <w:ind w:left="2268" w:hanging="1134"/>
      </w:pPr>
      <w:r w:rsidRPr="00AA0507">
        <w:t>1.</w:t>
      </w:r>
      <w:r w:rsidRPr="00AA0507">
        <w:tab/>
        <w:t>Ударный элемент в виде гибкой модели ноги</w:t>
      </w:r>
    </w:p>
    <w:p w:rsidR="00AA0507" w:rsidRPr="00AA0507" w:rsidRDefault="00AA0507" w:rsidP="00805CEA">
      <w:pPr>
        <w:pStyle w:val="SingleTxtGR"/>
        <w:tabs>
          <w:tab w:val="clear" w:pos="1701"/>
        </w:tabs>
        <w:ind w:left="2268" w:hanging="1134"/>
      </w:pPr>
      <w:r w:rsidRPr="00AA0507">
        <w:t>1.1</w:t>
      </w:r>
      <w:r w:rsidRPr="00AA0507">
        <w:tab/>
        <w:t>Ударный элемент в виде гибкой модели ноги состоит из имитирующих мягкие ткани и кожу материалов, гибких длинных костных сегментов (моделирующих бедро и голень) и коленного шарнира, как показано на</w:t>
      </w:r>
      <w:r w:rsidR="00805CEA" w:rsidRPr="009425DD">
        <w:t xml:space="preserve"> </w:t>
      </w:r>
      <w:r w:rsidRPr="00AA0507">
        <w:t>рис. 1. Общая масса собранного ударного элемента составляет 13,2 ±</w:t>
      </w:r>
      <w:r w:rsidR="00805CEA">
        <w:rPr>
          <w:lang w:val="en-US"/>
        </w:rPr>
        <w:t> </w:t>
      </w:r>
      <w:r w:rsidRPr="00AA0507">
        <w:t xml:space="preserve">0,4 кг. Размеры полностью собранного ударного элемента указаны на рис. 1. </w:t>
      </w:r>
    </w:p>
    <w:p w:rsidR="00AA0507" w:rsidRPr="00AA0507" w:rsidRDefault="00AA0507" w:rsidP="00805CEA">
      <w:pPr>
        <w:pStyle w:val="SingleTxtGR"/>
        <w:tabs>
          <w:tab w:val="clear" w:pos="1701"/>
        </w:tabs>
        <w:ind w:left="2268" w:hanging="1134"/>
      </w:pPr>
      <w:r w:rsidRPr="00AA0507">
        <w:tab/>
        <w:t>Кронштейны, блоки, протекторы, соединительные детали и т.п., прикрепляемые к ударному элементу в целях катапультирования и/или защиты, могут выходить за пределы размеров и допусков, показанных на рис. 1 и рис. 2 а) и b).</w:t>
      </w:r>
    </w:p>
    <w:p w:rsidR="00AA0507" w:rsidRPr="00AA0507" w:rsidRDefault="00AA0507" w:rsidP="00805CEA">
      <w:pPr>
        <w:pStyle w:val="SingleTxtGR"/>
        <w:tabs>
          <w:tab w:val="clear" w:pos="1701"/>
        </w:tabs>
        <w:ind w:left="2268" w:hanging="1134"/>
      </w:pPr>
      <w:r w:rsidRPr="00AA0507">
        <w:t>1.2</w:t>
      </w:r>
      <w:r w:rsidRPr="00AA0507">
        <w:tab/>
        <w:t>Форма поперечного сечения основных сегментов бедра, основных сегментов голени и их ударных поверхностей определены на рис. 2 а).</w:t>
      </w:r>
    </w:p>
    <w:p w:rsidR="00AA0507" w:rsidRPr="00AA0507" w:rsidRDefault="00AA0507" w:rsidP="00805CEA">
      <w:pPr>
        <w:pStyle w:val="SingleTxtGR"/>
        <w:tabs>
          <w:tab w:val="clear" w:pos="1701"/>
        </w:tabs>
        <w:ind w:left="2268" w:hanging="1134"/>
      </w:pPr>
      <w:r w:rsidRPr="00AA0507">
        <w:t>1.3</w:t>
      </w:r>
      <w:r w:rsidRPr="00AA0507">
        <w:tab/>
        <w:t>Форма поперечного сечения коленного шарнира и его ударная поверхность определены на рис. 2 b).</w:t>
      </w:r>
    </w:p>
    <w:p w:rsidR="00AA0507" w:rsidRPr="00AA0507" w:rsidRDefault="00AA0507" w:rsidP="00805CEA">
      <w:pPr>
        <w:pStyle w:val="SingleTxtGR"/>
        <w:tabs>
          <w:tab w:val="clear" w:pos="1701"/>
        </w:tabs>
        <w:ind w:left="2268" w:hanging="1134"/>
      </w:pPr>
      <w:r w:rsidRPr="00AA0507">
        <w:t>1.4</w:t>
      </w:r>
      <w:r w:rsidRPr="00AA0507">
        <w:tab/>
        <w:t>Масса бедра и голени без имитирующих мягкие ткани и кожу материалов, включая соединительные детали коленного шарнира, составляет соответственно 2,46</w:t>
      </w:r>
      <w:r w:rsidR="00805CEA">
        <w:rPr>
          <w:lang w:val="en-US"/>
        </w:rPr>
        <w:t> </w:t>
      </w:r>
      <w:r w:rsidRPr="00AA0507">
        <w:t>±</w:t>
      </w:r>
      <w:r w:rsidR="00805CEA">
        <w:rPr>
          <w:lang w:val="en-US"/>
        </w:rPr>
        <w:t> </w:t>
      </w:r>
      <w:r w:rsidRPr="00AA0507">
        <w:t>0,12</w:t>
      </w:r>
      <w:r w:rsidR="00805CEA">
        <w:rPr>
          <w:lang w:val="en-US"/>
        </w:rPr>
        <w:t> </w:t>
      </w:r>
      <w:r w:rsidRPr="00AA0507">
        <w:t>кг и 2,64</w:t>
      </w:r>
      <w:r w:rsidR="00805CEA">
        <w:rPr>
          <w:lang w:val="en-US"/>
        </w:rPr>
        <w:t> </w:t>
      </w:r>
      <w:r w:rsidRPr="00AA0507">
        <w:t>±</w:t>
      </w:r>
      <w:r w:rsidR="00805CEA">
        <w:rPr>
          <w:lang w:val="en-US"/>
        </w:rPr>
        <w:t> </w:t>
      </w:r>
      <w:r w:rsidRPr="00AA0507">
        <w:t>0,13</w:t>
      </w:r>
      <w:r w:rsidR="00805CEA">
        <w:rPr>
          <w:lang w:val="en-US"/>
        </w:rPr>
        <w:t> </w:t>
      </w:r>
      <w:r w:rsidRPr="00AA0507">
        <w:t>кг. Масса коленного шарнира без имитирующих мягкие ткани и кожу материалов составляет 4,28 ±</w:t>
      </w:r>
      <w:r w:rsidR="00805CEA">
        <w:rPr>
          <w:lang w:val="en-US"/>
        </w:rPr>
        <w:t> </w:t>
      </w:r>
      <w:r w:rsidRPr="00AA0507">
        <w:t>0,21 кг. Общая масса бедра, коленного шарнира и голени без имитирующих мягкие ткани и кожу материалов составляет 9,38 ± 0,3 кг.</w:t>
      </w:r>
    </w:p>
    <w:p w:rsidR="00AA0507" w:rsidRPr="00AA0507" w:rsidRDefault="00AA0507" w:rsidP="00805CEA">
      <w:pPr>
        <w:pStyle w:val="SingleTxtGR"/>
        <w:tabs>
          <w:tab w:val="clear" w:pos="1701"/>
        </w:tabs>
        <w:ind w:left="2268" w:hanging="1134"/>
      </w:pPr>
      <w:r w:rsidRPr="00AA0507">
        <w:tab/>
        <w:t xml:space="preserve">Центры тяжести бедра и голени без имитирующих мягкие ткани и кожу материалов, включая соединительные детали коленного шарнира, указаны на рис. 1. Центр тяжести коленного шарнира указан на рис. 1. </w:t>
      </w:r>
    </w:p>
    <w:p w:rsidR="00AA0507" w:rsidRPr="00AA0507" w:rsidRDefault="00AA0507" w:rsidP="00805CEA">
      <w:pPr>
        <w:pStyle w:val="SingleTxtGR"/>
        <w:tabs>
          <w:tab w:val="clear" w:pos="1701"/>
        </w:tabs>
        <w:ind w:left="2268" w:hanging="1134"/>
      </w:pPr>
      <w:r w:rsidRPr="00AA0507">
        <w:tab/>
        <w:t>Момент инерции бедра и голени без имитирующих мягкие ткани и кожу материалов, включая соединительные детали, вставленные в коленный шарнир, вокруг оси Х, проходящей через соответствующий центр тяжести, составляет соответственно 0,0325</w:t>
      </w:r>
      <w:r w:rsidR="00805CEA">
        <w:rPr>
          <w:lang w:val="en-US"/>
        </w:rPr>
        <w:t> </w:t>
      </w:r>
      <w:r w:rsidRPr="00AA0507">
        <w:t>±</w:t>
      </w:r>
      <w:r w:rsidR="00805CEA">
        <w:rPr>
          <w:lang w:val="en-US"/>
        </w:rPr>
        <w:t> </w:t>
      </w:r>
      <w:r w:rsidRPr="00AA0507">
        <w:t>0,0016</w:t>
      </w:r>
      <w:r w:rsidR="00805CEA">
        <w:rPr>
          <w:lang w:val="en-US"/>
        </w:rPr>
        <w:t> </w:t>
      </w:r>
      <w:r w:rsidRPr="00AA0507">
        <w:t>кгм² и 0,0467</w:t>
      </w:r>
      <w:r w:rsidR="00805CEA">
        <w:rPr>
          <w:lang w:val="en-US"/>
        </w:rPr>
        <w:t> </w:t>
      </w:r>
      <w:r w:rsidRPr="00AA0507">
        <w:t>±</w:t>
      </w:r>
      <w:r w:rsidR="00805CEA">
        <w:rPr>
          <w:lang w:val="en-US"/>
        </w:rPr>
        <w:t> </w:t>
      </w:r>
      <w:r w:rsidRPr="00AA0507">
        <w:t>0,0023</w:t>
      </w:r>
      <w:r w:rsidR="00805CEA">
        <w:rPr>
          <w:lang w:val="en-US"/>
        </w:rPr>
        <w:t> </w:t>
      </w:r>
      <w:r w:rsidRPr="00AA0507">
        <w:t>кгм². Момент инерции коленного шарнира вокруг оси Х, проходящей через соответствующий центр тяжести, составляет 0,0180</w:t>
      </w:r>
      <w:r w:rsidR="00805CEA">
        <w:rPr>
          <w:lang w:val="en-US"/>
        </w:rPr>
        <w:t> </w:t>
      </w:r>
      <w:r w:rsidRPr="00AA0507">
        <w:t>±</w:t>
      </w:r>
      <w:r w:rsidR="00805CEA">
        <w:rPr>
          <w:lang w:val="en-US"/>
        </w:rPr>
        <w:t> </w:t>
      </w:r>
      <w:r w:rsidRPr="00AA0507">
        <w:t>0,0009 кгм².</w:t>
      </w:r>
    </w:p>
    <w:p w:rsidR="00AA0507" w:rsidRPr="00AA0507" w:rsidRDefault="00AA0507" w:rsidP="00805CEA">
      <w:pPr>
        <w:pStyle w:val="SingleTxtGR"/>
        <w:tabs>
          <w:tab w:val="clear" w:pos="1701"/>
        </w:tabs>
        <w:ind w:left="2268" w:hanging="1134"/>
      </w:pPr>
      <w:r w:rsidRPr="00AA0507">
        <w:t>2.</w:t>
      </w:r>
      <w:r w:rsidRPr="00AA0507">
        <w:tab/>
        <w:t>Приборы, устанавливаемые в модели нижней части ноги</w:t>
      </w:r>
    </w:p>
    <w:p w:rsidR="00AA0507" w:rsidRPr="00AA0507" w:rsidRDefault="00AA0507" w:rsidP="00805CEA">
      <w:pPr>
        <w:pStyle w:val="SingleTxtGR"/>
        <w:tabs>
          <w:tab w:val="clear" w:pos="1701"/>
        </w:tabs>
        <w:ind w:left="2268" w:hanging="1134"/>
      </w:pPr>
      <w:r w:rsidRPr="00AA0507">
        <w:t>2.1</w:t>
      </w:r>
      <w:r w:rsidRPr="00AA0507">
        <w:tab/>
        <w:t>В голени устанавливают четыре датчика для измерения изгибающих моментов в различных местах голени. В бедре устанавливают три датчика для измерения изгибающих моментов бедра. Места размещения каждого из датчиков указаны на рис. 2. Осью измерения каждого датчика является ось Х ударного элемента.</w:t>
      </w:r>
    </w:p>
    <w:p w:rsidR="00AA0507" w:rsidRPr="00AA0507" w:rsidRDefault="00AA0507" w:rsidP="00805CEA">
      <w:pPr>
        <w:pStyle w:val="SingleTxtGR"/>
        <w:tabs>
          <w:tab w:val="clear" w:pos="1701"/>
        </w:tabs>
        <w:ind w:left="2268" w:hanging="1134"/>
      </w:pPr>
      <w:r w:rsidRPr="00AA0507">
        <w:t>2.2</w:t>
      </w:r>
      <w:r w:rsidRPr="00AA0507">
        <w:tab/>
        <w:t>В коленном шарнире устанавливают три датчика для измерения растяжения внутренней боковой связки (ВБС), передней крестообразной связки (ПКС) и задней крестообразной связки (ЗКС). Участки размещения каждого датчика, на которых проводят измерения, показаны на рис. 3. Участки, на которых проводят измерения, должны находиться в пределах ±4 мм по оси Х от центра коленного шарнира.</w:t>
      </w:r>
    </w:p>
    <w:p w:rsidR="00AA0507" w:rsidRPr="00AA0507" w:rsidRDefault="00AA0507" w:rsidP="00805CEA">
      <w:pPr>
        <w:pStyle w:val="SingleTxtGR"/>
        <w:tabs>
          <w:tab w:val="clear" w:pos="1701"/>
        </w:tabs>
        <w:ind w:left="2268" w:hanging="1134"/>
      </w:pPr>
      <w:r w:rsidRPr="00AA0507">
        <w:lastRenderedPageBreak/>
        <w:t>2.3</w:t>
      </w:r>
      <w:r w:rsidRPr="00AA0507">
        <w:tab/>
        <w:t>Значение срабатывания всех датчиков по классу канала частотных характеристик (КЧХ), определенное в стандарте ISO 6487:2002, должно составлять 180. Значения срабатывания по классу канала амплитудных характеристик (КАХ), определенные в стандарте ISO 6487:2002, должны составлять 30 мм для растяжений коленных связок и 400 Нм для изгибающих моментов голени и бедра. Это не предусматривает необходимости физического удлинения или изгиба самого ударного элемента до этих значений.</w:t>
      </w:r>
    </w:p>
    <w:p w:rsidR="00AA0507" w:rsidRPr="00AA0507" w:rsidRDefault="00AA0507" w:rsidP="00805CEA">
      <w:pPr>
        <w:pStyle w:val="SingleTxtGR"/>
        <w:tabs>
          <w:tab w:val="clear" w:pos="1701"/>
        </w:tabs>
        <w:ind w:left="2268" w:hanging="1134"/>
      </w:pPr>
      <w:r w:rsidRPr="00AA0507">
        <w:t>2.4</w:t>
      </w:r>
      <w:r w:rsidRPr="00AA0507">
        <w:tab/>
        <w:t>Определение всех пиковых изгибающих моментов голени и растяжений связок ударного элемента в виде гибкой модели нижней части ноги ограничивается интервалом оценки (ИО), определение которого приведено в пункте 2.2 настоящих Правил.</w:t>
      </w:r>
    </w:p>
    <w:p w:rsidR="00AA0507" w:rsidRPr="00AA0507" w:rsidRDefault="00AA0507" w:rsidP="00805CEA">
      <w:pPr>
        <w:pStyle w:val="H23GR"/>
      </w:pPr>
      <w:r w:rsidRPr="00805CEA">
        <w:rPr>
          <w:b w:val="0"/>
        </w:rPr>
        <w:tab/>
      </w:r>
      <w:r w:rsidRPr="00805CEA">
        <w:rPr>
          <w:b w:val="0"/>
        </w:rPr>
        <w:tab/>
        <w:t>Рис. 1</w:t>
      </w:r>
      <w:r w:rsidRPr="00805CEA">
        <w:rPr>
          <w:b w:val="0"/>
        </w:rPr>
        <w:br/>
      </w:r>
      <w:r w:rsidRPr="00AA0507">
        <w:t>Ударный элемент в виде гибкой модели нижней части ноги</w:t>
      </w:r>
      <w:r w:rsidRPr="00AA0507">
        <w:br/>
        <w:t xml:space="preserve">Размеры и участки, на которых расположены центры тяжести бедра, </w:t>
      </w:r>
      <w:r w:rsidRPr="00AA0507">
        <w:br/>
        <w:t>коленного шарнира и голени (вид сбоку)</w:t>
      </w:r>
    </w:p>
    <w:p w:rsidR="00AA0507" w:rsidRPr="00AA0507" w:rsidRDefault="00805CEA" w:rsidP="00AA0507">
      <w:pPr>
        <w:pStyle w:val="SingleTxtGR"/>
        <w:ind w:left="2268" w:hanging="1134"/>
        <w:rPr>
          <w:bCs/>
        </w:rPr>
      </w:pPr>
      <w:r>
        <w:object w:dxaOrig="9086" w:dyaOrig="9819">
          <v:shape id="_x0000_i1031" type="#_x0000_t75" style="width:363.45pt;height:422.2pt" o:ole="" o:allowoverlap="f">
            <v:imagedata r:id="rId44" o:title=""/>
          </v:shape>
          <o:OLEObject Type="Embed" ProgID="Word.Picture.8" ShapeID="_x0000_i1031" DrawAspect="Content" ObjectID="_1591793996" r:id="rId45"/>
        </w:object>
      </w:r>
    </w:p>
    <w:p w:rsidR="00AA0507" w:rsidRPr="00AA0507" w:rsidRDefault="00AA0507" w:rsidP="00805CEA">
      <w:pPr>
        <w:pStyle w:val="H23GR"/>
      </w:pPr>
      <w:r w:rsidRPr="00805CEA">
        <w:rPr>
          <w:b w:val="0"/>
        </w:rPr>
        <w:lastRenderedPageBreak/>
        <w:tab/>
      </w:r>
      <w:r w:rsidRPr="00805CEA">
        <w:rPr>
          <w:b w:val="0"/>
        </w:rPr>
        <w:tab/>
        <w:t>Рис. 2</w:t>
      </w:r>
      <w:r w:rsidRPr="00805CEA">
        <w:rPr>
          <w:b w:val="0"/>
        </w:rPr>
        <w:br/>
      </w:r>
      <w:r w:rsidRPr="00AA0507">
        <w:t>Ударный элемент в виде гибкой модели нижней части ноги: схема и размеры бедра, голени и колена (вид сверху)</w:t>
      </w:r>
    </w:p>
    <w:p w:rsidR="00AA0507" w:rsidRPr="00AA0507" w:rsidRDefault="004A7D0E" w:rsidP="00AA0507">
      <w:pPr>
        <w:pStyle w:val="SingleTxtGR"/>
        <w:tabs>
          <w:tab w:val="clear" w:pos="1701"/>
        </w:tabs>
        <w:ind w:left="2268" w:hanging="1134"/>
      </w:pPr>
      <w:r w:rsidRPr="00AA0507">
        <w:rPr>
          <w:noProof/>
          <w:lang w:eastAsia="ru-RU"/>
        </w:rPr>
        <mc:AlternateContent>
          <mc:Choice Requires="wps">
            <w:drawing>
              <wp:anchor distT="0" distB="0" distL="114300" distR="114300" simplePos="0" relativeHeight="251687936" behindDoc="0" locked="0" layoutInCell="1" allowOverlap="1" wp14:anchorId="04B55A8E" wp14:editId="3C5FBD9F">
                <wp:simplePos x="0" y="0"/>
                <wp:positionH relativeFrom="column">
                  <wp:posOffset>1701981</wp:posOffset>
                </wp:positionH>
                <wp:positionV relativeFrom="paragraph">
                  <wp:posOffset>278493</wp:posOffset>
                </wp:positionV>
                <wp:extent cx="664029" cy="254635"/>
                <wp:effectExtent l="0" t="0" r="22225" b="12065"/>
                <wp:wrapNone/>
                <wp:docPr id="220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29" cy="254635"/>
                        </a:xfrm>
                        <a:prstGeom prst="rect">
                          <a:avLst/>
                        </a:prstGeom>
                        <a:solidFill>
                          <a:srgbClr val="FFFFCC"/>
                        </a:solidFill>
                        <a:ln w="9525">
                          <a:solidFill>
                            <a:srgbClr val="FFFF99"/>
                          </a:solidFill>
                          <a:miter lim="800000"/>
                          <a:headEnd/>
                          <a:tailEnd/>
                        </a:ln>
                      </wps:spPr>
                      <wps:txbx>
                        <w:txbxContent>
                          <w:p w:rsidR="000537C1" w:rsidRPr="0055636F" w:rsidRDefault="000537C1" w:rsidP="00805CEA">
                            <w:pPr>
                              <w:spacing w:line="192" w:lineRule="auto"/>
                              <w:jc w:val="center"/>
                              <w:rPr>
                                <w:sz w:val="16"/>
                                <w:szCs w:val="16"/>
                              </w:rPr>
                            </w:pPr>
                            <w:r w:rsidRPr="0055636F">
                              <w:rPr>
                                <w:sz w:val="16"/>
                                <w:szCs w:val="16"/>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5A8E" id="Text Box 1109" o:spid="_x0000_s1053" type="#_x0000_t202" style="position:absolute;left:0;text-align:left;margin-left:134pt;margin-top:21.95pt;width:52.3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" fillcolor="#ffc" strokecolor="#ff9">
                <v:textbox inset="0,0,0,0">
                  <w:txbxContent>
                    <w:p w:rsidR="000537C1" w:rsidRPr="0055636F" w:rsidRDefault="000537C1" w:rsidP="00805CEA">
                      <w:pPr>
                        <w:spacing w:line="192" w:lineRule="auto"/>
                        <w:jc w:val="center"/>
                        <w:rPr>
                          <w:sz w:val="16"/>
                          <w:szCs w:val="16"/>
                        </w:rPr>
                      </w:pPr>
                      <w:r w:rsidRPr="0055636F">
                        <w:rPr>
                          <w:sz w:val="16"/>
                          <w:szCs w:val="16"/>
                          <w:lang w:eastAsia="ru-RU"/>
                        </w:rPr>
                        <w:t>Направление движения</w:t>
                      </w:r>
                    </w:p>
                  </w:txbxContent>
                </v:textbox>
              </v:shape>
            </w:pict>
          </mc:Fallback>
        </mc:AlternateContent>
      </w:r>
      <w:r w:rsidR="00AA0507" w:rsidRPr="00AA0507">
        <w:rPr>
          <w:noProof/>
          <w:lang w:eastAsia="ru-RU"/>
        </w:rPr>
        <mc:AlternateContent>
          <mc:Choice Requires="wps">
            <w:drawing>
              <wp:anchor distT="0" distB="0" distL="114300" distR="114300" simplePos="0" relativeHeight="251694080" behindDoc="0" locked="0" layoutInCell="1" allowOverlap="1" wp14:anchorId="16A6786E" wp14:editId="0B66E03E">
                <wp:simplePos x="0" y="0"/>
                <wp:positionH relativeFrom="column">
                  <wp:posOffset>4424680</wp:posOffset>
                </wp:positionH>
                <wp:positionV relativeFrom="paragraph">
                  <wp:posOffset>2332355</wp:posOffset>
                </wp:positionV>
                <wp:extent cx="782955" cy="438150"/>
                <wp:effectExtent l="1270" t="635" r="0" b="0"/>
                <wp:wrapNone/>
                <wp:docPr id="220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D5E97" w:rsidRDefault="000537C1" w:rsidP="00AA0507">
                            <w:pPr>
                              <w:spacing w:line="240" w:lineRule="auto"/>
                              <w:rPr>
                                <w:sz w:val="18"/>
                                <w:szCs w:val="18"/>
                              </w:rPr>
                            </w:pPr>
                            <w:r w:rsidRPr="003D5E97">
                              <w:rPr>
                                <w:sz w:val="18"/>
                                <w:szCs w:val="18"/>
                                <w:lang w:eastAsia="ru-RU"/>
                              </w:rPr>
                              <w:t xml:space="preserve">Единица </w:t>
                            </w:r>
                            <w:r w:rsidRPr="003D5E97">
                              <w:rPr>
                                <w:sz w:val="18"/>
                                <w:szCs w:val="18"/>
                                <w:lang w:val="en-US"/>
                              </w:rPr>
                              <w:br/>
                            </w:r>
                            <w:r w:rsidRPr="003D5E97">
                              <w:rPr>
                                <w:sz w:val="18"/>
                                <w:szCs w:val="18"/>
                              </w:rPr>
                              <w:t>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786E" id="Text Box 1115" o:spid="_x0000_s1054" type="#_x0000_t202" style="position:absolute;left:0;text-align:left;margin-left:348.4pt;margin-top:183.65pt;width:61.6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" stroked="f">
                <v:textbox inset="0,0,0,0">
                  <w:txbxContent>
                    <w:p w:rsidR="000537C1" w:rsidRPr="003D5E97" w:rsidRDefault="000537C1" w:rsidP="00AA0507">
                      <w:pPr>
                        <w:spacing w:line="240" w:lineRule="auto"/>
                        <w:rPr>
                          <w:sz w:val="18"/>
                          <w:szCs w:val="18"/>
                        </w:rPr>
                      </w:pPr>
                      <w:r w:rsidRPr="003D5E97">
                        <w:rPr>
                          <w:sz w:val="18"/>
                          <w:szCs w:val="18"/>
                          <w:lang w:eastAsia="ru-RU"/>
                        </w:rPr>
                        <w:t xml:space="preserve">Единица </w:t>
                      </w:r>
                      <w:r w:rsidRPr="003D5E97">
                        <w:rPr>
                          <w:sz w:val="18"/>
                          <w:szCs w:val="18"/>
                          <w:lang w:val="en-US"/>
                        </w:rPr>
                        <w:br/>
                      </w:r>
                      <w:r w:rsidRPr="003D5E97">
                        <w:rPr>
                          <w:sz w:val="18"/>
                          <w:szCs w:val="18"/>
                        </w:rPr>
                        <w:t>измерения: мм</w:t>
                      </w:r>
                    </w:p>
                  </w:txbxContent>
                </v:textbox>
              </v:shape>
            </w:pict>
          </mc:Fallback>
        </mc:AlternateContent>
      </w:r>
      <w:r w:rsidR="00AA0507" w:rsidRPr="00AA0507">
        <w:rPr>
          <w:noProof/>
          <w:lang w:eastAsia="ru-RU"/>
        </w:rPr>
        <mc:AlternateContent>
          <mc:Choice Requires="wps">
            <w:drawing>
              <wp:anchor distT="0" distB="0" distL="114300" distR="114300" simplePos="0" relativeHeight="251695104" behindDoc="0" locked="0" layoutInCell="1" allowOverlap="1" wp14:anchorId="3FFA53E7" wp14:editId="0171A847">
                <wp:simplePos x="0" y="0"/>
                <wp:positionH relativeFrom="column">
                  <wp:posOffset>1400175</wp:posOffset>
                </wp:positionH>
                <wp:positionV relativeFrom="paragraph">
                  <wp:posOffset>2779395</wp:posOffset>
                </wp:positionV>
                <wp:extent cx="1000125" cy="285750"/>
                <wp:effectExtent l="0" t="0" r="3810" b="0"/>
                <wp:wrapNone/>
                <wp:docPr id="220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spacing w:line="240" w:lineRule="auto"/>
                              <w:jc w:val="center"/>
                              <w:rPr>
                                <w:sz w:val="18"/>
                                <w:szCs w:val="18"/>
                              </w:rPr>
                            </w:pPr>
                            <w:r w:rsidRPr="0055636F">
                              <w:rPr>
                                <w:sz w:val="18"/>
                                <w:szCs w:val="18"/>
                                <w:lang w:eastAsia="ru-RU"/>
                              </w:rPr>
                              <w:t xml:space="preserve">a) </w:t>
                            </w:r>
                            <w:r w:rsidRPr="0055636F">
                              <w:rPr>
                                <w:sz w:val="18"/>
                                <w:szCs w:val="18"/>
                                <w:u w:val="single"/>
                              </w:rPr>
                              <w:t>Бедро и голень</w:t>
                            </w:r>
                            <w:r w:rsidRPr="0055636F">
                              <w:rPr>
                                <w:sz w:val="18"/>
                                <w:szCs w:val="18"/>
                              </w:rPr>
                              <w:br/>
                              <w:t>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A53E7" id="Text Box 1116" o:spid="_x0000_s1055" type="#_x0000_t202" style="position:absolute;left:0;text-align:left;margin-left:110.25pt;margin-top:218.85pt;width:78.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ggwIAAA0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" stroked="f">
                <v:textbox inset="0,0,0,0">
                  <w:txbxContent>
                    <w:p w:rsidR="000537C1" w:rsidRPr="0055636F" w:rsidRDefault="000537C1" w:rsidP="00AA0507">
                      <w:pPr>
                        <w:spacing w:line="240" w:lineRule="auto"/>
                        <w:jc w:val="center"/>
                        <w:rPr>
                          <w:sz w:val="18"/>
                          <w:szCs w:val="18"/>
                        </w:rPr>
                      </w:pPr>
                      <w:r w:rsidRPr="0055636F">
                        <w:rPr>
                          <w:sz w:val="18"/>
                          <w:szCs w:val="18"/>
                          <w:lang w:eastAsia="ru-RU"/>
                        </w:rPr>
                        <w:t xml:space="preserve">a) </w:t>
                      </w:r>
                      <w:r w:rsidRPr="0055636F">
                        <w:rPr>
                          <w:sz w:val="18"/>
                          <w:szCs w:val="18"/>
                          <w:u w:val="single"/>
                        </w:rPr>
                        <w:t>Бедро и голень</w:t>
                      </w:r>
                      <w:r w:rsidRPr="0055636F">
                        <w:rPr>
                          <w:sz w:val="18"/>
                          <w:szCs w:val="18"/>
                        </w:rPr>
                        <w:br/>
                        <w:t>Корпус</w:t>
                      </w:r>
                    </w:p>
                  </w:txbxContent>
                </v:textbox>
              </v:shape>
            </w:pict>
          </mc:Fallback>
        </mc:AlternateContent>
      </w:r>
      <w:r w:rsidR="00AA0507" w:rsidRPr="00AA0507">
        <w:rPr>
          <w:noProof/>
          <w:lang w:eastAsia="ru-RU"/>
        </w:rPr>
        <mc:AlternateContent>
          <mc:Choice Requires="wps">
            <w:drawing>
              <wp:anchor distT="0" distB="0" distL="114300" distR="114300" simplePos="0" relativeHeight="251693056" behindDoc="0" locked="0" layoutInCell="1" allowOverlap="1" wp14:anchorId="005159BA" wp14:editId="4BEBF54F">
                <wp:simplePos x="0" y="0"/>
                <wp:positionH relativeFrom="column">
                  <wp:posOffset>2983865</wp:posOffset>
                </wp:positionH>
                <wp:positionV relativeFrom="paragraph">
                  <wp:posOffset>1106170</wp:posOffset>
                </wp:positionV>
                <wp:extent cx="695960" cy="285750"/>
                <wp:effectExtent l="0" t="3175" r="635" b="0"/>
                <wp:wrapNone/>
                <wp:docPr id="2202"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spacing w:line="240" w:lineRule="auto"/>
                              <w:rPr>
                                <w:sz w:val="18"/>
                                <w:szCs w:val="18"/>
                              </w:rPr>
                            </w:pPr>
                            <w:r w:rsidRPr="0055636F">
                              <w:rPr>
                                <w:sz w:val="18"/>
                                <w:szCs w:val="18"/>
                                <w:lang w:eastAsia="ru-RU"/>
                              </w:rPr>
                              <w:t xml:space="preserve">Ударная </w:t>
                            </w:r>
                            <w:r w:rsidRPr="0055636F">
                              <w:rPr>
                                <w:sz w:val="18"/>
                                <w:szCs w:val="18"/>
                                <w:lang w:val="en-US"/>
                              </w:rPr>
                              <w:br/>
                            </w:r>
                            <w:r w:rsidRPr="0055636F">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59BA" id="Text Box 1114" o:spid="_x0000_s1056" type="#_x0000_t202" style="position:absolute;left:0;text-align:left;margin-left:234.95pt;margin-top:87.1pt;width:54.8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1EgAIAAAw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" stroked="f">
                <v:textbox inset="0,0,0,0">
                  <w:txbxContent>
                    <w:p w:rsidR="000537C1" w:rsidRPr="0055636F" w:rsidRDefault="000537C1" w:rsidP="00AA0507">
                      <w:pPr>
                        <w:spacing w:line="240" w:lineRule="auto"/>
                        <w:rPr>
                          <w:sz w:val="18"/>
                          <w:szCs w:val="18"/>
                        </w:rPr>
                      </w:pPr>
                      <w:r w:rsidRPr="0055636F">
                        <w:rPr>
                          <w:sz w:val="18"/>
                          <w:szCs w:val="18"/>
                          <w:lang w:eastAsia="ru-RU"/>
                        </w:rPr>
                        <w:t xml:space="preserve">Ударная </w:t>
                      </w:r>
                      <w:r w:rsidRPr="0055636F">
                        <w:rPr>
                          <w:sz w:val="18"/>
                          <w:szCs w:val="18"/>
                          <w:lang w:val="en-US"/>
                        </w:rPr>
                        <w:br/>
                      </w:r>
                      <w:r w:rsidRPr="0055636F">
                        <w:rPr>
                          <w:sz w:val="18"/>
                          <w:szCs w:val="18"/>
                        </w:rPr>
                        <w:t>поверхность</w:t>
                      </w:r>
                    </w:p>
                  </w:txbxContent>
                </v:textbox>
              </v:shape>
            </w:pict>
          </mc:Fallback>
        </mc:AlternateContent>
      </w:r>
      <w:r w:rsidR="00AA0507" w:rsidRPr="00AA0507">
        <w:rPr>
          <w:noProof/>
          <w:lang w:eastAsia="ru-RU"/>
        </w:rPr>
        <mc:AlternateContent>
          <mc:Choice Requires="wps">
            <w:drawing>
              <wp:anchor distT="0" distB="0" distL="114300" distR="114300" simplePos="0" relativeHeight="251692032" behindDoc="0" locked="0" layoutInCell="1" allowOverlap="1" wp14:anchorId="362EBAA4" wp14:editId="39BAF8F9">
                <wp:simplePos x="0" y="0"/>
                <wp:positionH relativeFrom="column">
                  <wp:posOffset>918845</wp:posOffset>
                </wp:positionH>
                <wp:positionV relativeFrom="paragraph">
                  <wp:posOffset>1131570</wp:posOffset>
                </wp:positionV>
                <wp:extent cx="695960" cy="285750"/>
                <wp:effectExtent l="635" t="0" r="0" b="0"/>
                <wp:wrapNone/>
                <wp:docPr id="2201"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spacing w:line="240" w:lineRule="auto"/>
                              <w:rPr>
                                <w:sz w:val="18"/>
                                <w:szCs w:val="18"/>
                              </w:rPr>
                            </w:pPr>
                            <w:r w:rsidRPr="0055636F">
                              <w:rPr>
                                <w:sz w:val="18"/>
                                <w:szCs w:val="18"/>
                                <w:lang w:eastAsia="ru-RU"/>
                              </w:rPr>
                              <w:t xml:space="preserve">Ударная </w:t>
                            </w:r>
                            <w:r w:rsidRPr="0055636F">
                              <w:rPr>
                                <w:sz w:val="18"/>
                                <w:szCs w:val="18"/>
                                <w:lang w:val="en-US"/>
                              </w:rPr>
                              <w:br/>
                            </w:r>
                            <w:r w:rsidRPr="0055636F">
                              <w:rPr>
                                <w:sz w:val="18"/>
                                <w:szCs w:val="18"/>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BAA4" id="Text Box 1113" o:spid="_x0000_s1057" type="#_x0000_t202" style="position:absolute;left:0;text-align:left;margin-left:72.35pt;margin-top:89.1pt;width:54.8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" stroked="f">
                <v:textbox inset="0,0,0,0">
                  <w:txbxContent>
                    <w:p w:rsidR="000537C1" w:rsidRPr="0055636F" w:rsidRDefault="000537C1" w:rsidP="00AA0507">
                      <w:pPr>
                        <w:spacing w:line="240" w:lineRule="auto"/>
                        <w:rPr>
                          <w:sz w:val="18"/>
                          <w:szCs w:val="18"/>
                        </w:rPr>
                      </w:pPr>
                      <w:r w:rsidRPr="0055636F">
                        <w:rPr>
                          <w:sz w:val="18"/>
                          <w:szCs w:val="18"/>
                          <w:lang w:eastAsia="ru-RU"/>
                        </w:rPr>
                        <w:t xml:space="preserve">Ударная </w:t>
                      </w:r>
                      <w:r w:rsidRPr="0055636F">
                        <w:rPr>
                          <w:sz w:val="18"/>
                          <w:szCs w:val="18"/>
                          <w:lang w:val="en-US"/>
                        </w:rPr>
                        <w:br/>
                      </w:r>
                      <w:r w:rsidRPr="0055636F">
                        <w:rPr>
                          <w:sz w:val="18"/>
                          <w:szCs w:val="18"/>
                        </w:rPr>
                        <w:t>поверхность</w:t>
                      </w:r>
                    </w:p>
                  </w:txbxContent>
                </v:textbox>
              </v:shape>
            </w:pict>
          </mc:Fallback>
        </mc:AlternateContent>
      </w:r>
      <w:r w:rsidR="00AA0507" w:rsidRPr="00AA0507">
        <w:rPr>
          <w:noProof/>
          <w:lang w:eastAsia="ru-RU"/>
        </w:rPr>
        <mc:AlternateContent>
          <mc:Choice Requires="wps">
            <w:drawing>
              <wp:anchor distT="0" distB="0" distL="114300" distR="114300" simplePos="0" relativeHeight="251691008" behindDoc="0" locked="0" layoutInCell="1" allowOverlap="1" wp14:anchorId="54EE48AA" wp14:editId="5466844A">
                <wp:simplePos x="0" y="0"/>
                <wp:positionH relativeFrom="column">
                  <wp:posOffset>3392170</wp:posOffset>
                </wp:positionH>
                <wp:positionV relativeFrom="paragraph">
                  <wp:posOffset>617220</wp:posOffset>
                </wp:positionV>
                <wp:extent cx="424180" cy="180340"/>
                <wp:effectExtent l="0" t="0" r="0" b="635"/>
                <wp:wrapNone/>
                <wp:docPr id="2200"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rPr>
                                <w:sz w:val="18"/>
                                <w:szCs w:val="18"/>
                                <w:lang w:val="en-US"/>
                              </w:rPr>
                            </w:pPr>
                            <w:r w:rsidRPr="0055636F">
                              <w:rPr>
                                <w:sz w:val="18"/>
                                <w:szCs w:val="18"/>
                                <w:lang w:eastAsia="ru-RU"/>
                              </w:rPr>
                              <w:t>Ось</w:t>
                            </w:r>
                            <w:r w:rsidRPr="0055636F">
                              <w:rPr>
                                <w:sz w:val="18"/>
                                <w:szCs w:val="18"/>
                                <w:lang w:val="en-US"/>
                              </w:rPr>
                              <w:t xml:space="preserve"> </w:t>
                            </w:r>
                            <w:r w:rsidRPr="0055636F">
                              <w:rPr>
                                <w:sz w:val="18"/>
                                <w:szCs w:val="18"/>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48AA" id="Text Box 1112" o:spid="_x0000_s1058" type="#_x0000_t202" style="position:absolute;left:0;text-align:left;margin-left:267.1pt;margin-top:48.6pt;width:33.4pt;height:1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" stroked="f">
                <v:textbox inset="0,0,0,0">
                  <w:txbxContent>
                    <w:p w:rsidR="000537C1" w:rsidRPr="0055636F" w:rsidRDefault="000537C1" w:rsidP="00AA0507">
                      <w:pPr>
                        <w:rPr>
                          <w:sz w:val="18"/>
                          <w:szCs w:val="18"/>
                          <w:lang w:val="en-US"/>
                        </w:rPr>
                      </w:pPr>
                      <w:r w:rsidRPr="0055636F">
                        <w:rPr>
                          <w:sz w:val="18"/>
                          <w:szCs w:val="18"/>
                          <w:lang w:eastAsia="ru-RU"/>
                        </w:rPr>
                        <w:t>Ось</w:t>
                      </w:r>
                      <w:r w:rsidRPr="0055636F">
                        <w:rPr>
                          <w:sz w:val="18"/>
                          <w:szCs w:val="18"/>
                          <w:lang w:val="en-US"/>
                        </w:rPr>
                        <w:t xml:space="preserve"> </w:t>
                      </w:r>
                      <w:r w:rsidRPr="0055636F">
                        <w:rPr>
                          <w:sz w:val="18"/>
                          <w:szCs w:val="18"/>
                        </w:rPr>
                        <w:t>X</w:t>
                      </w:r>
                    </w:p>
                  </w:txbxContent>
                </v:textbox>
              </v:shape>
            </w:pict>
          </mc:Fallback>
        </mc:AlternateContent>
      </w:r>
      <w:r w:rsidR="00AA0507" w:rsidRPr="00AA0507">
        <w:rPr>
          <w:noProof/>
          <w:lang w:eastAsia="ru-RU"/>
        </w:rPr>
        <mc:AlternateContent>
          <mc:Choice Requires="wps">
            <w:drawing>
              <wp:anchor distT="0" distB="0" distL="114300" distR="114300" simplePos="0" relativeHeight="251689984" behindDoc="0" locked="0" layoutInCell="1" allowOverlap="1" wp14:anchorId="7BEDDF40" wp14:editId="6F9A8851">
                <wp:simplePos x="0" y="0"/>
                <wp:positionH relativeFrom="column">
                  <wp:posOffset>2695575</wp:posOffset>
                </wp:positionH>
                <wp:positionV relativeFrom="paragraph">
                  <wp:posOffset>297815</wp:posOffset>
                </wp:positionV>
                <wp:extent cx="424180" cy="180340"/>
                <wp:effectExtent l="0" t="4445" r="0" b="0"/>
                <wp:wrapNone/>
                <wp:docPr id="2199"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rPr>
                                <w:sz w:val="18"/>
                                <w:szCs w:val="18"/>
                              </w:rPr>
                            </w:pPr>
                            <w:r w:rsidRPr="0055636F">
                              <w:rPr>
                                <w:sz w:val="18"/>
                                <w:szCs w:val="18"/>
                                <w:lang w:eastAsia="ru-RU"/>
                              </w:rPr>
                              <w:t>Ось</w:t>
                            </w:r>
                            <w:r w:rsidRPr="0055636F">
                              <w:rPr>
                                <w:sz w:val="18"/>
                                <w:szCs w:val="18"/>
                                <w:lang w:val="en-US"/>
                              </w:rPr>
                              <w:t xml:space="preserve">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DDF40" id="Text Box 1111" o:spid="_x0000_s1059" type="#_x0000_t202" style="position:absolute;left:0;text-align:left;margin-left:212.25pt;margin-top:23.45pt;width:33.4pt;height:1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" stroked="f">
                <v:textbox inset="0,0,0,0">
                  <w:txbxContent>
                    <w:p w:rsidR="000537C1" w:rsidRPr="0055636F" w:rsidRDefault="000537C1" w:rsidP="00AA0507">
                      <w:pPr>
                        <w:rPr>
                          <w:sz w:val="18"/>
                          <w:szCs w:val="18"/>
                        </w:rPr>
                      </w:pPr>
                      <w:r w:rsidRPr="0055636F">
                        <w:rPr>
                          <w:sz w:val="18"/>
                          <w:szCs w:val="18"/>
                          <w:lang w:eastAsia="ru-RU"/>
                        </w:rPr>
                        <w:t>Ось</w:t>
                      </w:r>
                      <w:r w:rsidRPr="0055636F">
                        <w:rPr>
                          <w:sz w:val="18"/>
                          <w:szCs w:val="18"/>
                          <w:lang w:val="en-US"/>
                        </w:rPr>
                        <w:t xml:space="preserve"> Y</w:t>
                      </w:r>
                    </w:p>
                  </w:txbxContent>
                </v:textbox>
              </v:shape>
            </w:pict>
          </mc:Fallback>
        </mc:AlternateContent>
      </w:r>
      <w:r w:rsidR="00AA0507" w:rsidRPr="00AA0507">
        <w:rPr>
          <w:noProof/>
          <w:lang w:eastAsia="ru-RU"/>
        </w:rPr>
        <mc:AlternateContent>
          <mc:Choice Requires="wps">
            <w:drawing>
              <wp:anchor distT="0" distB="0" distL="114300" distR="114300" simplePos="0" relativeHeight="251696128" behindDoc="0" locked="0" layoutInCell="1" allowOverlap="1" wp14:anchorId="166C8530" wp14:editId="5C3E3C5B">
                <wp:simplePos x="0" y="0"/>
                <wp:positionH relativeFrom="column">
                  <wp:posOffset>3317240</wp:posOffset>
                </wp:positionH>
                <wp:positionV relativeFrom="paragraph">
                  <wp:posOffset>2793365</wp:posOffset>
                </wp:positionV>
                <wp:extent cx="1200150" cy="276860"/>
                <wp:effectExtent l="0" t="4445" r="1270" b="4445"/>
                <wp:wrapNone/>
                <wp:docPr id="2198"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spacing w:line="240" w:lineRule="auto"/>
                              <w:jc w:val="center"/>
                              <w:rPr>
                                <w:sz w:val="18"/>
                                <w:szCs w:val="18"/>
                              </w:rPr>
                            </w:pPr>
                            <w:r w:rsidRPr="0055636F">
                              <w:rPr>
                                <w:sz w:val="18"/>
                                <w:szCs w:val="18"/>
                                <w:lang w:eastAsia="ru-RU"/>
                              </w:rPr>
                              <w:t xml:space="preserve">b) </w:t>
                            </w:r>
                            <w:r w:rsidRPr="0055636F">
                              <w:rPr>
                                <w:sz w:val="18"/>
                                <w:szCs w:val="18"/>
                                <w:u w:val="single"/>
                              </w:rPr>
                              <w:t>Коленный шарнир</w:t>
                            </w:r>
                            <w:r w:rsidRPr="0055636F">
                              <w:rPr>
                                <w:sz w:val="18"/>
                                <w:szCs w:val="18"/>
                              </w:rPr>
                              <w:br/>
                              <w:t>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8530" id="Text Box 1117" o:spid="_x0000_s1060" type="#_x0000_t202" style="position:absolute;left:0;text-align:left;margin-left:261.2pt;margin-top:219.95pt;width:94.5pt;height:2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" stroked="f">
                <v:textbox inset="0,0,0,0">
                  <w:txbxContent>
                    <w:p w:rsidR="000537C1" w:rsidRPr="0055636F" w:rsidRDefault="000537C1" w:rsidP="00AA0507">
                      <w:pPr>
                        <w:spacing w:line="240" w:lineRule="auto"/>
                        <w:jc w:val="center"/>
                        <w:rPr>
                          <w:sz w:val="18"/>
                          <w:szCs w:val="18"/>
                        </w:rPr>
                      </w:pPr>
                      <w:r w:rsidRPr="0055636F">
                        <w:rPr>
                          <w:sz w:val="18"/>
                          <w:szCs w:val="18"/>
                          <w:lang w:eastAsia="ru-RU"/>
                        </w:rPr>
                        <w:t xml:space="preserve">b) </w:t>
                      </w:r>
                      <w:r w:rsidRPr="0055636F">
                        <w:rPr>
                          <w:sz w:val="18"/>
                          <w:szCs w:val="18"/>
                          <w:u w:val="single"/>
                        </w:rPr>
                        <w:t>Коленный шарнир</w:t>
                      </w:r>
                      <w:r w:rsidRPr="0055636F">
                        <w:rPr>
                          <w:sz w:val="18"/>
                          <w:szCs w:val="18"/>
                        </w:rPr>
                        <w:br/>
                        <w:t>Корпус</w:t>
                      </w:r>
                    </w:p>
                  </w:txbxContent>
                </v:textbox>
              </v:shape>
            </w:pict>
          </mc:Fallback>
        </mc:AlternateContent>
      </w:r>
      <w:r w:rsidR="00AA0507" w:rsidRPr="00AA0507">
        <w:rPr>
          <w:noProof/>
          <w:lang w:eastAsia="ru-RU"/>
        </w:rPr>
        <mc:AlternateContent>
          <mc:Choice Requires="wps">
            <w:drawing>
              <wp:anchor distT="0" distB="0" distL="114300" distR="114300" simplePos="0" relativeHeight="251688960" behindDoc="0" locked="0" layoutInCell="1" allowOverlap="1" wp14:anchorId="5A9E588E" wp14:editId="07B83634">
                <wp:simplePos x="0" y="0"/>
                <wp:positionH relativeFrom="column">
                  <wp:posOffset>3467100</wp:posOffset>
                </wp:positionH>
                <wp:positionV relativeFrom="paragraph">
                  <wp:posOffset>109220</wp:posOffset>
                </wp:positionV>
                <wp:extent cx="424180" cy="180340"/>
                <wp:effectExtent l="0" t="0" r="0" b="3810"/>
                <wp:wrapNone/>
                <wp:docPr id="2197"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rPr>
                                <w:sz w:val="18"/>
                                <w:szCs w:val="18"/>
                              </w:rPr>
                            </w:pPr>
                            <w:r w:rsidRPr="0055636F">
                              <w:rPr>
                                <w:sz w:val="18"/>
                                <w:szCs w:val="18"/>
                                <w:lang w:eastAsia="ru-RU"/>
                              </w:rPr>
                              <w:t>Ось</w:t>
                            </w:r>
                            <w:r w:rsidRPr="0055636F">
                              <w:rPr>
                                <w:sz w:val="18"/>
                                <w:szCs w:val="18"/>
                                <w:lang w:val="en-US"/>
                              </w:rPr>
                              <w:t xml:space="preserve">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E588E" id="Text Box 1110" o:spid="_x0000_s1061" type="#_x0000_t202" style="position:absolute;left:0;text-align:left;margin-left:273pt;margin-top:8.6pt;width:33.4pt;height:1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" stroked="f">
                <v:textbox inset="0,0,0,0">
                  <w:txbxContent>
                    <w:p w:rsidR="000537C1" w:rsidRPr="0055636F" w:rsidRDefault="000537C1" w:rsidP="00AA0507">
                      <w:pPr>
                        <w:rPr>
                          <w:sz w:val="18"/>
                          <w:szCs w:val="18"/>
                        </w:rPr>
                      </w:pPr>
                      <w:r w:rsidRPr="0055636F">
                        <w:rPr>
                          <w:sz w:val="18"/>
                          <w:szCs w:val="18"/>
                          <w:lang w:eastAsia="ru-RU"/>
                        </w:rPr>
                        <w:t>Ось</w:t>
                      </w:r>
                      <w:r w:rsidRPr="0055636F">
                        <w:rPr>
                          <w:sz w:val="18"/>
                          <w:szCs w:val="18"/>
                          <w:lang w:val="en-US"/>
                        </w:rPr>
                        <w:t xml:space="preserve"> Z</w:t>
                      </w:r>
                    </w:p>
                  </w:txbxContent>
                </v:textbox>
              </v:shape>
            </w:pict>
          </mc:Fallback>
        </mc:AlternateContent>
      </w:r>
      <w:r w:rsidR="00AA0507" w:rsidRPr="00AA0507">
        <w:rPr>
          <w:noProof/>
          <w:lang w:eastAsia="ru-RU"/>
        </w:rPr>
        <mc:AlternateContent>
          <mc:Choice Requires="wps">
            <w:drawing>
              <wp:anchor distT="0" distB="0" distL="114300" distR="114300" simplePos="0" relativeHeight="251686912" behindDoc="0" locked="0" layoutInCell="1" allowOverlap="1" wp14:anchorId="41040A9C" wp14:editId="5317D278">
                <wp:simplePos x="0" y="0"/>
                <wp:positionH relativeFrom="column">
                  <wp:posOffset>766445</wp:posOffset>
                </wp:positionH>
                <wp:positionV relativeFrom="paragraph">
                  <wp:posOffset>208280</wp:posOffset>
                </wp:positionV>
                <wp:extent cx="695960" cy="251460"/>
                <wp:effectExtent l="635" t="635" r="0" b="0"/>
                <wp:wrapNone/>
                <wp:docPr id="2196"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5636F" w:rsidRDefault="000537C1" w:rsidP="00AA0507">
                            <w:pPr>
                              <w:rPr>
                                <w:sz w:val="18"/>
                                <w:szCs w:val="18"/>
                              </w:rPr>
                            </w:pPr>
                            <w:r w:rsidRPr="0055636F">
                              <w:rPr>
                                <w:sz w:val="18"/>
                                <w:szCs w:val="18"/>
                                <w:lang w:eastAsia="ru-RU"/>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40A9C" id="Text Box 1108" o:spid="_x0000_s1062" type="#_x0000_t202" style="position:absolute;left:0;text-align:left;margin-left:60.35pt;margin-top:16.4pt;width:54.8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erfwIAAAw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" stroked="f">
                <v:textbox inset="0,0,0,0">
                  <w:txbxContent>
                    <w:p w:rsidR="000537C1" w:rsidRPr="0055636F" w:rsidRDefault="000537C1" w:rsidP="00AA0507">
                      <w:pPr>
                        <w:rPr>
                          <w:sz w:val="18"/>
                          <w:szCs w:val="18"/>
                        </w:rPr>
                      </w:pPr>
                      <w:r w:rsidRPr="0055636F">
                        <w:rPr>
                          <w:sz w:val="18"/>
                          <w:szCs w:val="18"/>
                          <w:lang w:eastAsia="ru-RU"/>
                        </w:rPr>
                        <w:t>Вид сверху</w:t>
                      </w:r>
                    </w:p>
                  </w:txbxContent>
                </v:textbox>
              </v:shape>
            </w:pict>
          </mc:Fallback>
        </mc:AlternateContent>
      </w:r>
      <w:r w:rsidR="00AA0507" w:rsidRPr="00AA0507">
        <w:rPr>
          <w:noProof/>
          <w:lang w:eastAsia="ru-RU"/>
        </w:rPr>
        <w:drawing>
          <wp:inline distT="0" distB="0" distL="0" distR="0" wp14:anchorId="53F23097" wp14:editId="0D3EF962">
            <wp:extent cx="4602480" cy="3251200"/>
            <wp:effectExtent l="0" t="0" r="762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2480" cy="3251200"/>
                    </a:xfrm>
                    <a:prstGeom prst="rect">
                      <a:avLst/>
                    </a:prstGeom>
                    <a:noFill/>
                    <a:ln>
                      <a:noFill/>
                    </a:ln>
                  </pic:spPr>
                </pic:pic>
              </a:graphicData>
            </a:graphic>
          </wp:inline>
        </w:drawing>
      </w:r>
    </w:p>
    <w:p w:rsidR="00AA0507" w:rsidRPr="00AA0507" w:rsidRDefault="00AA0507" w:rsidP="00805CEA">
      <w:pPr>
        <w:pStyle w:val="H23GR"/>
      </w:pPr>
      <w:r w:rsidRPr="00805CEA">
        <w:rPr>
          <w:b w:val="0"/>
        </w:rPr>
        <w:tab/>
      </w:r>
      <w:r w:rsidRPr="00805CEA">
        <w:rPr>
          <w:b w:val="0"/>
        </w:rPr>
        <w:tab/>
        <w:t>Рис. 3</w:t>
      </w:r>
      <w:r w:rsidRPr="00805CEA">
        <w:rPr>
          <w:b w:val="0"/>
        </w:rPr>
        <w:br/>
      </w:r>
      <w:r w:rsidRPr="00AA0507">
        <w:t xml:space="preserve">Размещение датчиков ударного элемента в виде гибкой модели нижней </w:t>
      </w:r>
      <w:r w:rsidRPr="00AA0507">
        <w:br/>
        <w:t>части ноги</w:t>
      </w:r>
    </w:p>
    <w:p w:rsidR="00AA0507" w:rsidRPr="00AA0507" w:rsidRDefault="004A7D0E" w:rsidP="00805CEA">
      <w:pPr>
        <w:pStyle w:val="SingleTxtGR"/>
        <w:tabs>
          <w:tab w:val="clear" w:pos="1701"/>
        </w:tabs>
        <w:ind w:hanging="1134"/>
        <w:rPr>
          <w:b/>
          <w:bCs/>
        </w:rPr>
      </w:pPr>
      <w:r w:rsidRPr="00AA0507">
        <w:rPr>
          <w:noProof/>
          <w:lang w:eastAsia="ru-RU"/>
        </w:rPr>
        <mc:AlternateContent>
          <mc:Choice Requires="wps">
            <w:drawing>
              <wp:anchor distT="0" distB="0" distL="114300" distR="114300" simplePos="0" relativeHeight="251712512" behindDoc="0" locked="0" layoutInCell="1" allowOverlap="1" wp14:anchorId="30F05916" wp14:editId="0F96700B">
                <wp:simplePos x="0" y="0"/>
                <wp:positionH relativeFrom="column">
                  <wp:posOffset>274592</wp:posOffset>
                </wp:positionH>
                <wp:positionV relativeFrom="paragraph">
                  <wp:posOffset>1737905</wp:posOffset>
                </wp:positionV>
                <wp:extent cx="466725" cy="219710"/>
                <wp:effectExtent l="0" t="3810" r="0" b="0"/>
                <wp:wrapNone/>
                <wp:docPr id="2175"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Pr="006137AF" w:rsidRDefault="000537C1" w:rsidP="00AA0507">
                            <w:pPr>
                              <w:spacing w:line="140" w:lineRule="exact"/>
                              <w:rPr>
                                <w:sz w:val="12"/>
                                <w:szCs w:val="12"/>
                              </w:rPr>
                            </w:pPr>
                            <w:r w:rsidRPr="006137AF">
                              <w:rPr>
                                <w:sz w:val="12"/>
                                <w:szCs w:val="12"/>
                                <w:lang w:eastAsia="ru-RU"/>
                              </w:rPr>
                              <w:t xml:space="preserve">Направление </w:t>
                            </w:r>
                            <w:r w:rsidRPr="006137AF">
                              <w:rPr>
                                <w:sz w:val="12"/>
                                <w:szCs w:val="12"/>
                                <w:lang w:eastAsia="ru-RU"/>
                              </w:rPr>
                              <w:br/>
                              <w:t>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05916" id="Text Box 1133" o:spid="_x0000_s1063" type="#_x0000_t202" style="position:absolute;left:0;text-align:left;margin-left:21.6pt;margin-top:136.85pt;width:36.75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lguAIAALYFAAAOAAAAZHJzL2Uyb0RvYy54bWysVG1vmzAQ/j5p/8Hyd8pLKA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" filled="f" stroked="f">
                <v:textbox inset="0,0,0,0">
                  <w:txbxContent>
                    <w:p w:rsidR="000537C1" w:rsidRPr="006137AF" w:rsidRDefault="000537C1" w:rsidP="00AA0507">
                      <w:pPr>
                        <w:spacing w:line="140" w:lineRule="exact"/>
                        <w:rPr>
                          <w:sz w:val="12"/>
                          <w:szCs w:val="12"/>
                        </w:rPr>
                      </w:pPr>
                      <w:r w:rsidRPr="006137AF">
                        <w:rPr>
                          <w:sz w:val="12"/>
                          <w:szCs w:val="12"/>
                          <w:lang w:eastAsia="ru-RU"/>
                        </w:rPr>
                        <w:t xml:space="preserve">Направление </w:t>
                      </w:r>
                      <w:r w:rsidRPr="006137AF">
                        <w:rPr>
                          <w:sz w:val="12"/>
                          <w:szCs w:val="12"/>
                          <w:lang w:eastAsia="ru-RU"/>
                        </w:rPr>
                        <w:br/>
                        <w:t>движения</w:t>
                      </w:r>
                    </w:p>
                  </w:txbxContent>
                </v:textbox>
              </v:shape>
            </w:pict>
          </mc:Fallback>
        </mc:AlternateContent>
      </w:r>
      <w:r w:rsidR="00805CEA" w:rsidRPr="00AA0507">
        <w:rPr>
          <w:noProof/>
          <w:lang w:eastAsia="ru-RU"/>
        </w:rPr>
        <mc:AlternateContent>
          <mc:Choice Requires="wps">
            <w:drawing>
              <wp:anchor distT="0" distB="0" distL="114300" distR="114300" simplePos="0" relativeHeight="251703296" behindDoc="0" locked="0" layoutInCell="1" allowOverlap="1" wp14:anchorId="483F64E0" wp14:editId="430DD000">
                <wp:simplePos x="0" y="0"/>
                <wp:positionH relativeFrom="column">
                  <wp:posOffset>5250725</wp:posOffset>
                </wp:positionH>
                <wp:positionV relativeFrom="paragraph">
                  <wp:posOffset>711200</wp:posOffset>
                </wp:positionV>
                <wp:extent cx="517072" cy="301171"/>
                <wp:effectExtent l="0" t="0" r="0" b="3810"/>
                <wp:wrapNone/>
                <wp:docPr id="2191"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2" cy="301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AA4DA5" w:rsidRDefault="000537C1" w:rsidP="00AA0507">
                            <w:pPr>
                              <w:spacing w:line="160" w:lineRule="exact"/>
                              <w:rPr>
                                <w:sz w:val="16"/>
                                <w:szCs w:val="16"/>
                              </w:rPr>
                            </w:pPr>
                            <w:r w:rsidRPr="00AA4DA5">
                              <w:rPr>
                                <w:sz w:val="16"/>
                                <w:szCs w:val="16"/>
                                <w:lang w:eastAsia="ru-RU"/>
                              </w:rPr>
                              <w:t>Центр колен</w:t>
                            </w:r>
                            <w:r w:rsidRPr="00AA4DA5">
                              <w:rPr>
                                <w:sz w:val="16"/>
                                <w:szCs w:val="16"/>
                              </w:rPr>
                              <w:t>ного</w:t>
                            </w:r>
                            <w:r>
                              <w:rPr>
                                <w:sz w:val="16"/>
                                <w:szCs w:val="16"/>
                              </w:rPr>
                              <w:t xml:space="preserve"> </w:t>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64E0" id="Text Box 1124" o:spid="_x0000_s1064" type="#_x0000_t202" style="position:absolute;left:0;text-align:left;margin-left:413.45pt;margin-top:56pt;width:40.7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" stroked="f">
                <v:textbox inset="0,0,0,0">
                  <w:txbxContent>
                    <w:p w:rsidR="000537C1" w:rsidRPr="00AA4DA5" w:rsidRDefault="000537C1" w:rsidP="00AA0507">
                      <w:pPr>
                        <w:spacing w:line="160" w:lineRule="exact"/>
                        <w:rPr>
                          <w:sz w:val="16"/>
                          <w:szCs w:val="16"/>
                        </w:rPr>
                      </w:pPr>
                      <w:r w:rsidRPr="00AA4DA5">
                        <w:rPr>
                          <w:sz w:val="16"/>
                          <w:szCs w:val="16"/>
                          <w:lang w:eastAsia="ru-RU"/>
                        </w:rPr>
                        <w:t>Центр колен</w:t>
                      </w:r>
                      <w:r w:rsidRPr="00AA4DA5">
                        <w:rPr>
                          <w:sz w:val="16"/>
                          <w:szCs w:val="16"/>
                        </w:rPr>
                        <w:t>ного</w:t>
                      </w:r>
                      <w:r>
                        <w:rPr>
                          <w:sz w:val="16"/>
                          <w:szCs w:val="16"/>
                        </w:rPr>
                        <w:t xml:space="preserve"> </w:t>
                      </w:r>
                      <w:r w:rsidRPr="00AA4DA5">
                        <w:rPr>
                          <w:sz w:val="16"/>
                          <w:szCs w:val="16"/>
                        </w:rPr>
                        <w:t>шарнира</w:t>
                      </w:r>
                    </w:p>
                  </w:txbxContent>
                </v:textbox>
              </v:shape>
            </w:pict>
          </mc:Fallback>
        </mc:AlternateContent>
      </w:r>
      <w:r w:rsidR="00AA0507" w:rsidRPr="00AA0507">
        <w:rPr>
          <w:noProof/>
          <w:lang w:eastAsia="ru-RU"/>
        </w:rPr>
        <mc:AlternateContent>
          <mc:Choice Requires="wps">
            <w:drawing>
              <wp:anchor distT="0" distB="0" distL="114300" distR="114300" simplePos="0" relativeHeight="251705344" behindDoc="0" locked="0" layoutInCell="1" allowOverlap="1" wp14:anchorId="43F1E6FD" wp14:editId="32374F34">
                <wp:simplePos x="0" y="0"/>
                <wp:positionH relativeFrom="column">
                  <wp:posOffset>1658983</wp:posOffset>
                </wp:positionH>
                <wp:positionV relativeFrom="paragraph">
                  <wp:posOffset>600166</wp:posOffset>
                </wp:positionV>
                <wp:extent cx="400050" cy="116749"/>
                <wp:effectExtent l="0" t="0" r="0" b="0"/>
                <wp:wrapNone/>
                <wp:docPr id="2179"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6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086AC8" w:rsidRDefault="000537C1" w:rsidP="00AA0507">
                            <w:pPr>
                              <w:spacing w:line="160" w:lineRule="exact"/>
                              <w:rPr>
                                <w:sz w:val="16"/>
                                <w:szCs w:val="16"/>
                              </w:rPr>
                            </w:pPr>
                            <w:r w:rsidRPr="00086AC8">
                              <w:rPr>
                                <w:sz w:val="16"/>
                                <w:szCs w:val="16"/>
                                <w:lang w:eastAsia="ru-RU"/>
                              </w:rPr>
                              <w:t>Бедро-3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E6FD" id="Text Box 1126" o:spid="_x0000_s1065" type="#_x0000_t202" style="position:absolute;left:0;text-align:left;margin-left:130.65pt;margin-top:47.25pt;width:31.5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mgQ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" stroked="f">
                <v:textbox inset="0,0,0,0">
                  <w:txbxContent>
                    <w:p w:rsidR="000537C1" w:rsidRPr="00086AC8" w:rsidRDefault="000537C1" w:rsidP="00AA0507">
                      <w:pPr>
                        <w:spacing w:line="160" w:lineRule="exact"/>
                        <w:rPr>
                          <w:sz w:val="16"/>
                          <w:szCs w:val="16"/>
                        </w:rPr>
                      </w:pPr>
                      <w:r w:rsidRPr="00086AC8">
                        <w:rPr>
                          <w:sz w:val="16"/>
                          <w:szCs w:val="16"/>
                          <w:lang w:eastAsia="ru-RU"/>
                        </w:rPr>
                        <w:t>Бедро-3</w:t>
                      </w:r>
                    </w:p>
                  </w:txbxContent>
                </v:textbox>
              </v:shape>
            </w:pict>
          </mc:Fallback>
        </mc:AlternateContent>
      </w:r>
      <w:r w:rsidR="00AA0507" w:rsidRPr="00AA0507">
        <w:rPr>
          <w:noProof/>
          <w:lang w:eastAsia="ru-RU"/>
        </w:rPr>
        <mc:AlternateContent>
          <mc:Choice Requires="wps">
            <w:drawing>
              <wp:anchor distT="0" distB="0" distL="114300" distR="114300" simplePos="0" relativeHeight="251707392" behindDoc="0" locked="0" layoutInCell="1" allowOverlap="1" wp14:anchorId="0EE648D2" wp14:editId="33846C58">
                <wp:simplePos x="0" y="0"/>
                <wp:positionH relativeFrom="column">
                  <wp:posOffset>1658620</wp:posOffset>
                </wp:positionH>
                <wp:positionV relativeFrom="paragraph">
                  <wp:posOffset>1180193</wp:posOffset>
                </wp:positionV>
                <wp:extent cx="494030" cy="114300"/>
                <wp:effectExtent l="0" t="0" r="1270" b="0"/>
                <wp:wrapNone/>
                <wp:docPr id="2181"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25E07" w:rsidRDefault="000537C1" w:rsidP="00AA0507">
                            <w:pPr>
                              <w:spacing w:line="240" w:lineRule="auto"/>
                              <w:rPr>
                                <w:sz w:val="16"/>
                                <w:szCs w:val="16"/>
                              </w:rPr>
                            </w:pPr>
                            <w:r w:rsidRPr="00525E07">
                              <w:rPr>
                                <w:sz w:val="16"/>
                                <w:szCs w:val="16"/>
                                <w:lang w:eastAsia="ru-RU"/>
                              </w:rPr>
                              <w:t>Бедро-1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48D2" id="Text Box 1128" o:spid="_x0000_s1066" type="#_x0000_t202" style="position:absolute;left:0;text-align:left;margin-left:130.6pt;margin-top:92.95pt;width:38.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" stroked="f">
                <v:textbox inset="0,0,0,0">
                  <w:txbxContent>
                    <w:p w:rsidR="000537C1" w:rsidRPr="00525E07" w:rsidRDefault="000537C1" w:rsidP="00AA0507">
                      <w:pPr>
                        <w:spacing w:line="240" w:lineRule="auto"/>
                        <w:rPr>
                          <w:sz w:val="16"/>
                          <w:szCs w:val="16"/>
                        </w:rPr>
                      </w:pPr>
                      <w:r w:rsidRPr="00525E07">
                        <w:rPr>
                          <w:sz w:val="16"/>
                          <w:szCs w:val="16"/>
                          <w:lang w:eastAsia="ru-RU"/>
                        </w:rPr>
                        <w:t>Бедро-1</w:t>
                      </w:r>
                    </w:p>
                  </w:txbxContent>
                </v:textbox>
              </v:shape>
            </w:pict>
          </mc:Fallback>
        </mc:AlternateContent>
      </w:r>
      <w:r w:rsidR="00AA0507" w:rsidRPr="00AA0507">
        <w:rPr>
          <w:noProof/>
          <w:lang w:eastAsia="ru-RU"/>
        </w:rPr>
        <mc:AlternateContent>
          <mc:Choice Requires="wps">
            <w:drawing>
              <wp:anchor distT="0" distB="0" distL="114300" distR="114300" simplePos="0" relativeHeight="251711488" behindDoc="0" locked="0" layoutInCell="1" allowOverlap="1" wp14:anchorId="7A3D2D74" wp14:editId="1805B1E8">
                <wp:simplePos x="0" y="0"/>
                <wp:positionH relativeFrom="column">
                  <wp:posOffset>1496695</wp:posOffset>
                </wp:positionH>
                <wp:positionV relativeFrom="paragraph">
                  <wp:posOffset>2210072</wp:posOffset>
                </wp:positionV>
                <wp:extent cx="466725" cy="114300"/>
                <wp:effectExtent l="0" t="0" r="9525" b="0"/>
                <wp:wrapNone/>
                <wp:docPr id="218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09774B" w:rsidRDefault="000537C1" w:rsidP="00AA0507">
                            <w:pPr>
                              <w:spacing w:line="160" w:lineRule="exact"/>
                              <w:rPr>
                                <w:sz w:val="16"/>
                                <w:szCs w:val="16"/>
                              </w:rPr>
                            </w:pPr>
                            <w:r w:rsidRPr="0009774B">
                              <w:rPr>
                                <w:sz w:val="16"/>
                                <w:szCs w:val="16"/>
                                <w:lang w:eastAsia="ru-RU"/>
                              </w:rPr>
                              <w:t>Голень-1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2D74" id="Text Box 1132" o:spid="_x0000_s1067" type="#_x0000_t202" style="position:absolute;left:0;text-align:left;margin-left:117.85pt;margin-top:174pt;width:36.7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" stroked="f">
                <v:textbox inset="0,0,0,0">
                  <w:txbxContent>
                    <w:p w:rsidR="000537C1" w:rsidRPr="0009774B" w:rsidRDefault="000537C1" w:rsidP="00AA0507">
                      <w:pPr>
                        <w:spacing w:line="160" w:lineRule="exact"/>
                        <w:rPr>
                          <w:sz w:val="16"/>
                          <w:szCs w:val="16"/>
                        </w:rPr>
                      </w:pPr>
                      <w:r w:rsidRPr="0009774B">
                        <w:rPr>
                          <w:sz w:val="16"/>
                          <w:szCs w:val="16"/>
                          <w:lang w:eastAsia="ru-RU"/>
                        </w:rPr>
                        <w:t>Голень-1</w:t>
                      </w:r>
                    </w:p>
                  </w:txbxContent>
                </v:textbox>
              </v:shape>
            </w:pict>
          </mc:Fallback>
        </mc:AlternateContent>
      </w:r>
      <w:r w:rsidR="00AA0507" w:rsidRPr="00AA0507">
        <w:rPr>
          <w:noProof/>
          <w:lang w:eastAsia="ru-RU"/>
        </w:rPr>
        <mc:AlternateContent>
          <mc:Choice Requires="wps">
            <w:drawing>
              <wp:anchor distT="0" distB="0" distL="114300" distR="114300" simplePos="0" relativeHeight="251708416" behindDoc="0" locked="0" layoutInCell="1" allowOverlap="1" wp14:anchorId="2D86C103" wp14:editId="25A75E9E">
                <wp:simplePos x="0" y="0"/>
                <wp:positionH relativeFrom="column">
                  <wp:posOffset>1506220</wp:posOffset>
                </wp:positionH>
                <wp:positionV relativeFrom="paragraph">
                  <wp:posOffset>2482578</wp:posOffset>
                </wp:positionV>
                <wp:extent cx="514350" cy="130628"/>
                <wp:effectExtent l="0" t="0" r="0" b="3175"/>
                <wp:wrapNone/>
                <wp:docPr id="2183"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0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A5D18" w:rsidRDefault="000537C1" w:rsidP="00AA0507">
                            <w:pPr>
                              <w:spacing w:line="240" w:lineRule="auto"/>
                              <w:rPr>
                                <w:sz w:val="16"/>
                                <w:szCs w:val="16"/>
                              </w:rPr>
                            </w:pPr>
                            <w:r w:rsidRPr="008A5D18">
                              <w:rPr>
                                <w:sz w:val="16"/>
                                <w:szCs w:val="16"/>
                                <w:lang w:eastAsia="ru-RU"/>
                              </w:rPr>
                              <w:t>Голень-</w:t>
                            </w:r>
                            <w:r>
                              <w:rPr>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C103" id="Text Box 1129" o:spid="_x0000_s1068" type="#_x0000_t202" style="position:absolute;left:0;text-align:left;margin-left:118.6pt;margin-top:195.5pt;width:40.5pt;height:1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nzgQIAAAw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" stroked="f">
                <v:textbox inset="0,0,0,0">
                  <w:txbxContent>
                    <w:p w:rsidR="000537C1" w:rsidRPr="008A5D18" w:rsidRDefault="000537C1" w:rsidP="00AA0507">
                      <w:pPr>
                        <w:spacing w:line="240" w:lineRule="auto"/>
                        <w:rPr>
                          <w:sz w:val="16"/>
                          <w:szCs w:val="16"/>
                        </w:rPr>
                      </w:pPr>
                      <w:r w:rsidRPr="008A5D18">
                        <w:rPr>
                          <w:sz w:val="16"/>
                          <w:szCs w:val="16"/>
                          <w:lang w:eastAsia="ru-RU"/>
                        </w:rPr>
                        <w:t>Голень-</w:t>
                      </w:r>
                      <w:r>
                        <w:rPr>
                          <w:sz w:val="16"/>
                          <w:szCs w:val="16"/>
                        </w:rPr>
                        <w:t>2</w:t>
                      </w:r>
                    </w:p>
                  </w:txbxContent>
                </v:textbox>
              </v:shape>
            </w:pict>
          </mc:Fallback>
        </mc:AlternateContent>
      </w:r>
      <w:r w:rsidR="00AA0507" w:rsidRPr="00AA0507">
        <w:rPr>
          <w:noProof/>
          <w:lang w:eastAsia="ru-RU"/>
        </w:rPr>
        <mc:AlternateContent>
          <mc:Choice Requires="wps">
            <w:drawing>
              <wp:anchor distT="0" distB="0" distL="114300" distR="114300" simplePos="0" relativeHeight="251709440" behindDoc="0" locked="0" layoutInCell="1" allowOverlap="1" wp14:anchorId="20E594AA" wp14:editId="2284F941">
                <wp:simplePos x="0" y="0"/>
                <wp:positionH relativeFrom="column">
                  <wp:posOffset>1538605</wp:posOffset>
                </wp:positionH>
                <wp:positionV relativeFrom="paragraph">
                  <wp:posOffset>2785110</wp:posOffset>
                </wp:positionV>
                <wp:extent cx="466725" cy="135255"/>
                <wp:effectExtent l="0" t="0" r="9525" b="0"/>
                <wp:wrapNone/>
                <wp:docPr id="2184"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A5D18" w:rsidRDefault="000537C1" w:rsidP="00AA0507">
                            <w:pPr>
                              <w:spacing w:line="180" w:lineRule="exact"/>
                              <w:rPr>
                                <w:sz w:val="16"/>
                                <w:szCs w:val="16"/>
                              </w:rPr>
                            </w:pPr>
                            <w:r w:rsidRPr="008A5D18">
                              <w:rPr>
                                <w:sz w:val="16"/>
                                <w:szCs w:val="16"/>
                                <w:lang w:eastAsia="ru-RU"/>
                              </w:rPr>
                              <w:t>Голень-</w:t>
                            </w:r>
                            <w:r>
                              <w:rPr>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94AA" id="Text Box 1130" o:spid="_x0000_s1069" type="#_x0000_t202" style="position:absolute;left:0;text-align:left;margin-left:121.15pt;margin-top:219.3pt;width:36.75pt;height:1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vmgg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" stroked="f">
                <v:textbox inset="0,0,0,0">
                  <w:txbxContent>
                    <w:p w:rsidR="000537C1" w:rsidRPr="008A5D18" w:rsidRDefault="000537C1" w:rsidP="00AA0507">
                      <w:pPr>
                        <w:spacing w:line="180" w:lineRule="exact"/>
                        <w:rPr>
                          <w:sz w:val="16"/>
                          <w:szCs w:val="16"/>
                        </w:rPr>
                      </w:pPr>
                      <w:r w:rsidRPr="008A5D18">
                        <w:rPr>
                          <w:sz w:val="16"/>
                          <w:szCs w:val="16"/>
                          <w:lang w:eastAsia="ru-RU"/>
                        </w:rPr>
                        <w:t>Голень-</w:t>
                      </w:r>
                      <w:r>
                        <w:rPr>
                          <w:sz w:val="16"/>
                          <w:szCs w:val="16"/>
                        </w:rPr>
                        <w:t>3</w:t>
                      </w:r>
                    </w:p>
                  </w:txbxContent>
                </v:textbox>
              </v:shape>
            </w:pict>
          </mc:Fallback>
        </mc:AlternateContent>
      </w:r>
      <w:r w:rsidR="00AA0507" w:rsidRPr="00AA0507">
        <w:rPr>
          <w:noProof/>
          <w:lang w:eastAsia="ru-RU"/>
        </w:rPr>
        <mc:AlternateContent>
          <mc:Choice Requires="wps">
            <w:drawing>
              <wp:anchor distT="0" distB="0" distL="114300" distR="114300" simplePos="0" relativeHeight="251710464" behindDoc="0" locked="0" layoutInCell="1" allowOverlap="1" wp14:anchorId="625AEEA1" wp14:editId="55818348">
                <wp:simplePos x="0" y="0"/>
                <wp:positionH relativeFrom="column">
                  <wp:posOffset>1538605</wp:posOffset>
                </wp:positionH>
                <wp:positionV relativeFrom="paragraph">
                  <wp:posOffset>3094627</wp:posOffset>
                </wp:positionV>
                <wp:extent cx="454660" cy="125095"/>
                <wp:effectExtent l="0" t="0" r="2540" b="8255"/>
                <wp:wrapNone/>
                <wp:docPr id="2185"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A5D18" w:rsidRDefault="000537C1" w:rsidP="00AA0507">
                            <w:pPr>
                              <w:spacing w:line="160" w:lineRule="exact"/>
                              <w:rPr>
                                <w:sz w:val="16"/>
                                <w:szCs w:val="16"/>
                              </w:rPr>
                            </w:pPr>
                            <w:r w:rsidRPr="008A5D18">
                              <w:rPr>
                                <w:sz w:val="16"/>
                                <w:szCs w:val="16"/>
                                <w:lang w:eastAsia="ru-RU"/>
                              </w:rPr>
                              <w:t>Голень-</w:t>
                            </w:r>
                            <w:r>
                              <w:rPr>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AEEA1" id="Text Box 1131" o:spid="_x0000_s1070" type="#_x0000_t202" style="position:absolute;left:0;text-align:left;margin-left:121.15pt;margin-top:243.65pt;width:35.8pt;height: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" stroked="f">
                <v:textbox inset="0,0,0,0">
                  <w:txbxContent>
                    <w:p w:rsidR="000537C1" w:rsidRPr="008A5D18" w:rsidRDefault="000537C1" w:rsidP="00AA0507">
                      <w:pPr>
                        <w:spacing w:line="160" w:lineRule="exact"/>
                        <w:rPr>
                          <w:sz w:val="16"/>
                          <w:szCs w:val="16"/>
                        </w:rPr>
                      </w:pPr>
                      <w:r w:rsidRPr="008A5D18">
                        <w:rPr>
                          <w:sz w:val="16"/>
                          <w:szCs w:val="16"/>
                          <w:lang w:eastAsia="ru-RU"/>
                        </w:rPr>
                        <w:t>Голень-</w:t>
                      </w:r>
                      <w:r>
                        <w:rPr>
                          <w:sz w:val="16"/>
                          <w:szCs w:val="16"/>
                        </w:rPr>
                        <w:t>4</w:t>
                      </w:r>
                    </w:p>
                  </w:txbxContent>
                </v:textbox>
              </v:shape>
            </w:pict>
          </mc:Fallback>
        </mc:AlternateContent>
      </w:r>
      <w:r w:rsidR="00AA0507" w:rsidRPr="00AA0507">
        <w:rPr>
          <w:noProof/>
          <w:lang w:eastAsia="ru-RU"/>
        </w:rPr>
        <mc:AlternateContent>
          <mc:Choice Requires="wps">
            <w:drawing>
              <wp:anchor distT="0" distB="0" distL="114300" distR="114300" simplePos="0" relativeHeight="251717632" behindDoc="0" locked="0" layoutInCell="1" allowOverlap="1" wp14:anchorId="64965777" wp14:editId="76A66929">
                <wp:simplePos x="0" y="0"/>
                <wp:positionH relativeFrom="column">
                  <wp:posOffset>3255282</wp:posOffset>
                </wp:positionH>
                <wp:positionV relativeFrom="paragraph">
                  <wp:posOffset>768985</wp:posOffset>
                </wp:positionV>
                <wp:extent cx="135255" cy="269240"/>
                <wp:effectExtent l="0" t="0" r="0" b="0"/>
                <wp:wrapNone/>
                <wp:docPr id="2193"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790BB4" w:rsidRDefault="000537C1" w:rsidP="00AA0507">
                            <w:pPr>
                              <w:spacing w:line="160" w:lineRule="exact"/>
                              <w:rPr>
                                <w:sz w:val="16"/>
                                <w:szCs w:val="16"/>
                              </w:rPr>
                            </w:pPr>
                            <w:r w:rsidRPr="00790BB4">
                              <w:rPr>
                                <w:sz w:val="16"/>
                                <w:szCs w:val="16"/>
                                <w:lang w:eastAsia="ru-RU"/>
                              </w:rPr>
                              <w:t>25,8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65777" id="Text Box 1138" o:spid="_x0000_s1071" type="#_x0000_t202" style="position:absolute;left:0;text-align:left;margin-left:256.3pt;margin-top:60.55pt;width:10.65pt;height:2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" stroked="f">
                <v:textbox style="layout-flow:vertical;mso-layout-flow-alt:bottom-to-top" inset="0,0,0,0">
                  <w:txbxContent>
                    <w:p w:rsidR="000537C1" w:rsidRPr="00790BB4" w:rsidRDefault="000537C1" w:rsidP="00AA0507">
                      <w:pPr>
                        <w:spacing w:line="160" w:lineRule="exact"/>
                        <w:rPr>
                          <w:sz w:val="16"/>
                          <w:szCs w:val="16"/>
                        </w:rPr>
                      </w:pPr>
                      <w:r w:rsidRPr="00790BB4">
                        <w:rPr>
                          <w:sz w:val="16"/>
                          <w:szCs w:val="16"/>
                          <w:lang w:eastAsia="ru-RU"/>
                        </w:rPr>
                        <w:t>25,8</w:t>
                      </w:r>
                    </w:p>
                  </w:txbxContent>
                </v:textbox>
              </v:shape>
            </w:pict>
          </mc:Fallback>
        </mc:AlternateContent>
      </w:r>
      <w:r w:rsidR="00AA0507" w:rsidRPr="00AA0507">
        <w:rPr>
          <w:noProof/>
          <w:lang w:eastAsia="ru-RU"/>
        </w:rPr>
        <mc:AlternateContent>
          <mc:Choice Requires="wps">
            <w:drawing>
              <wp:anchor distT="0" distB="0" distL="114300" distR="114300" simplePos="0" relativeHeight="251704320" behindDoc="0" locked="0" layoutInCell="1" allowOverlap="1" wp14:anchorId="691D508A" wp14:editId="24A7A7B5">
                <wp:simplePos x="0" y="0"/>
                <wp:positionH relativeFrom="column">
                  <wp:posOffset>3686175</wp:posOffset>
                </wp:positionH>
                <wp:positionV relativeFrom="paragraph">
                  <wp:posOffset>2096770</wp:posOffset>
                </wp:positionV>
                <wp:extent cx="1838325" cy="609600"/>
                <wp:effectExtent l="0" t="0" r="3810" b="635"/>
                <wp:wrapNone/>
                <wp:docPr id="219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750100" w:rsidRDefault="000537C1" w:rsidP="00AA0507">
                            <w:pPr>
                              <w:spacing w:line="160" w:lineRule="exact"/>
                              <w:rPr>
                                <w:sz w:val="16"/>
                                <w:szCs w:val="16"/>
                              </w:rPr>
                            </w:pPr>
                            <w:r w:rsidRPr="00750100">
                              <w:rPr>
                                <w:sz w:val="16"/>
                                <w:szCs w:val="16"/>
                                <w:lang w:eastAsia="ru-RU"/>
                              </w:rPr>
                              <w:t>ВБС: Внутренняя боковая связка</w:t>
                            </w:r>
                          </w:p>
                          <w:p w:rsidR="000537C1" w:rsidRPr="00750100" w:rsidRDefault="000537C1" w:rsidP="00AA0507">
                            <w:pPr>
                              <w:spacing w:line="160" w:lineRule="exact"/>
                              <w:rPr>
                                <w:sz w:val="16"/>
                                <w:szCs w:val="16"/>
                              </w:rPr>
                            </w:pPr>
                            <w:r w:rsidRPr="00750100">
                              <w:rPr>
                                <w:sz w:val="16"/>
                                <w:szCs w:val="16"/>
                              </w:rPr>
                              <w:t>ПКС: Передняя крестообразная связка</w:t>
                            </w:r>
                          </w:p>
                          <w:p w:rsidR="000537C1" w:rsidRPr="00750100" w:rsidRDefault="000537C1" w:rsidP="00AA0507">
                            <w:pPr>
                              <w:spacing w:line="160" w:lineRule="exact"/>
                              <w:rPr>
                                <w:sz w:val="16"/>
                                <w:szCs w:val="16"/>
                              </w:rPr>
                            </w:pPr>
                            <w:r w:rsidRPr="00750100">
                              <w:rPr>
                                <w:sz w:val="16"/>
                                <w:szCs w:val="16"/>
                              </w:rPr>
                              <w:t>ЗКС: Задняя крестообразная связка</w:t>
                            </w:r>
                          </w:p>
                          <w:p w:rsidR="000537C1" w:rsidRPr="00750100" w:rsidRDefault="000537C1" w:rsidP="00AA0507">
                            <w:pPr>
                              <w:spacing w:line="160" w:lineRule="exact"/>
                              <w:rPr>
                                <w:sz w:val="16"/>
                                <w:szCs w:val="16"/>
                              </w:rPr>
                            </w:pPr>
                          </w:p>
                          <w:p w:rsidR="000537C1" w:rsidRPr="00750100" w:rsidRDefault="000537C1" w:rsidP="00AA0507">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D508A" id="Text Box 1125" o:spid="_x0000_s1072" type="#_x0000_t202" style="position:absolute;left:0;text-align:left;margin-left:290.25pt;margin-top:165.1pt;width:144.75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" stroked="f">
                <v:textbox style="mso-fit-shape-to-text:t" inset="0,0,0,0">
                  <w:txbxContent>
                    <w:p w:rsidR="000537C1" w:rsidRPr="00750100" w:rsidRDefault="000537C1" w:rsidP="00AA0507">
                      <w:pPr>
                        <w:spacing w:line="160" w:lineRule="exact"/>
                        <w:rPr>
                          <w:sz w:val="16"/>
                          <w:szCs w:val="16"/>
                        </w:rPr>
                      </w:pPr>
                      <w:r w:rsidRPr="00750100">
                        <w:rPr>
                          <w:sz w:val="16"/>
                          <w:szCs w:val="16"/>
                          <w:lang w:eastAsia="ru-RU"/>
                        </w:rPr>
                        <w:t>ВБС: Внутренняя боковая связка</w:t>
                      </w:r>
                    </w:p>
                    <w:p w:rsidR="000537C1" w:rsidRPr="00750100" w:rsidRDefault="000537C1" w:rsidP="00AA0507">
                      <w:pPr>
                        <w:spacing w:line="160" w:lineRule="exact"/>
                        <w:rPr>
                          <w:sz w:val="16"/>
                          <w:szCs w:val="16"/>
                        </w:rPr>
                      </w:pPr>
                      <w:r w:rsidRPr="00750100">
                        <w:rPr>
                          <w:sz w:val="16"/>
                          <w:szCs w:val="16"/>
                        </w:rPr>
                        <w:t>ПКС: Передняя крестообразная связка</w:t>
                      </w:r>
                    </w:p>
                    <w:p w:rsidR="000537C1" w:rsidRPr="00750100" w:rsidRDefault="000537C1" w:rsidP="00AA0507">
                      <w:pPr>
                        <w:spacing w:line="160" w:lineRule="exact"/>
                        <w:rPr>
                          <w:sz w:val="16"/>
                          <w:szCs w:val="16"/>
                        </w:rPr>
                      </w:pPr>
                      <w:r w:rsidRPr="00750100">
                        <w:rPr>
                          <w:sz w:val="16"/>
                          <w:szCs w:val="16"/>
                        </w:rPr>
                        <w:t>ЗКС: Задняя крестообразная связка</w:t>
                      </w:r>
                    </w:p>
                    <w:p w:rsidR="000537C1" w:rsidRPr="00750100" w:rsidRDefault="000537C1" w:rsidP="00AA0507">
                      <w:pPr>
                        <w:spacing w:line="160" w:lineRule="exact"/>
                        <w:rPr>
                          <w:sz w:val="16"/>
                          <w:szCs w:val="16"/>
                        </w:rPr>
                      </w:pPr>
                    </w:p>
                    <w:p w:rsidR="000537C1" w:rsidRPr="00750100" w:rsidRDefault="000537C1" w:rsidP="00AA0507">
                      <w:pPr>
                        <w:spacing w:line="160" w:lineRule="exact"/>
                        <w:rPr>
                          <w:sz w:val="16"/>
                          <w:szCs w:val="16"/>
                        </w:rPr>
                      </w:pPr>
                      <w:r w:rsidRPr="00750100">
                        <w:rPr>
                          <w:sz w:val="16"/>
                          <w:szCs w:val="16"/>
                        </w:rPr>
                        <w:t xml:space="preserve">Допуск для каждого размещения </w:t>
                      </w:r>
                      <w:r>
                        <w:rPr>
                          <w:sz w:val="16"/>
                          <w:szCs w:val="16"/>
                        </w:rPr>
                        <w:br/>
                      </w:r>
                      <w:r w:rsidRPr="00750100">
                        <w:rPr>
                          <w:sz w:val="16"/>
                          <w:szCs w:val="16"/>
                        </w:rPr>
                        <w:t>составляет ±1 мм</w:t>
                      </w:r>
                    </w:p>
                  </w:txbxContent>
                </v:textbox>
              </v:shape>
            </w:pict>
          </mc:Fallback>
        </mc:AlternateContent>
      </w:r>
      <w:r w:rsidR="00AA0507" w:rsidRPr="00AA0507">
        <w:rPr>
          <w:noProof/>
          <w:lang w:eastAsia="ru-RU"/>
        </w:rPr>
        <mc:AlternateContent>
          <mc:Choice Requires="wps">
            <w:drawing>
              <wp:anchor distT="0" distB="0" distL="114300" distR="114300" simplePos="0" relativeHeight="251718656" behindDoc="0" locked="0" layoutInCell="1" allowOverlap="1" wp14:anchorId="4ED9A1F8" wp14:editId="0E27916C">
                <wp:simplePos x="0" y="0"/>
                <wp:positionH relativeFrom="column">
                  <wp:posOffset>2814955</wp:posOffset>
                </wp:positionH>
                <wp:positionV relativeFrom="paragraph">
                  <wp:posOffset>1578610</wp:posOffset>
                </wp:positionV>
                <wp:extent cx="845820" cy="222250"/>
                <wp:effectExtent l="1270" t="0" r="635" b="1270"/>
                <wp:wrapNone/>
                <wp:docPr id="2194"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AA4DA5" w:rsidRDefault="000537C1" w:rsidP="00AA0507">
                            <w:pPr>
                              <w:spacing w:line="160" w:lineRule="exact"/>
                              <w:rPr>
                                <w:sz w:val="16"/>
                                <w:szCs w:val="16"/>
                              </w:rPr>
                            </w:pPr>
                            <w:r w:rsidRPr="00AA4DA5">
                              <w:rPr>
                                <w:sz w:val="16"/>
                                <w:szCs w:val="16"/>
                                <w:lang w:eastAsia="ru-RU"/>
                              </w:rPr>
                              <w:t>Центр коленного</w:t>
                            </w:r>
                            <w:r>
                              <w:rPr>
                                <w:sz w:val="16"/>
                                <w:szCs w:val="16"/>
                              </w:rPr>
                              <w:t xml:space="preserve"> </w:t>
                            </w:r>
                            <w:r w:rsidRPr="00AA4DA5">
                              <w:rPr>
                                <w:sz w:val="16"/>
                                <w:szCs w:val="16"/>
                              </w:rPr>
                              <w:t>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A1F8" id="Text Box 1139" o:spid="_x0000_s1073" type="#_x0000_t202" style="position:absolute;left:0;text-align:left;margin-left:221.65pt;margin-top:124.3pt;width:66.6pt;height: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" stroked="f">
                <v:textbox inset="0,0,0,0">
                  <w:txbxContent>
                    <w:p w:rsidR="000537C1" w:rsidRPr="00AA4DA5" w:rsidRDefault="000537C1" w:rsidP="00AA0507">
                      <w:pPr>
                        <w:spacing w:line="160" w:lineRule="exact"/>
                        <w:rPr>
                          <w:sz w:val="16"/>
                          <w:szCs w:val="16"/>
                        </w:rPr>
                      </w:pPr>
                      <w:r w:rsidRPr="00AA4DA5">
                        <w:rPr>
                          <w:sz w:val="16"/>
                          <w:szCs w:val="16"/>
                          <w:lang w:eastAsia="ru-RU"/>
                        </w:rPr>
                        <w:t>Центр коленного</w:t>
                      </w:r>
                      <w:r>
                        <w:rPr>
                          <w:sz w:val="16"/>
                          <w:szCs w:val="16"/>
                        </w:rPr>
                        <w:t xml:space="preserve"> </w:t>
                      </w:r>
                      <w:r w:rsidRPr="00AA4DA5">
                        <w:rPr>
                          <w:sz w:val="16"/>
                          <w:szCs w:val="16"/>
                        </w:rPr>
                        <w:t>шарнира</w:t>
                      </w:r>
                    </w:p>
                  </w:txbxContent>
                </v:textbox>
              </v:shape>
            </w:pict>
          </mc:Fallback>
        </mc:AlternateContent>
      </w:r>
      <w:r w:rsidR="00AA0507" w:rsidRPr="00AA0507">
        <w:rPr>
          <w:noProof/>
          <w:lang w:eastAsia="ru-RU"/>
        </w:rPr>
        <mc:AlternateContent>
          <mc:Choice Requires="wps">
            <w:drawing>
              <wp:anchor distT="0" distB="0" distL="114300" distR="114300" simplePos="0" relativeHeight="251702272" behindDoc="0" locked="0" layoutInCell="1" allowOverlap="1" wp14:anchorId="1F02860C" wp14:editId="3EDD3B79">
                <wp:simplePos x="0" y="0"/>
                <wp:positionH relativeFrom="column">
                  <wp:posOffset>4838700</wp:posOffset>
                </wp:positionH>
                <wp:positionV relativeFrom="paragraph">
                  <wp:posOffset>624205</wp:posOffset>
                </wp:positionV>
                <wp:extent cx="266700" cy="114300"/>
                <wp:effectExtent l="0" t="3175" r="3810" b="0"/>
                <wp:wrapNone/>
                <wp:docPr id="2192"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056035" w:rsidRDefault="000537C1" w:rsidP="00AA0507">
                            <w:pPr>
                              <w:spacing w:line="160" w:lineRule="exact"/>
                              <w:rPr>
                                <w:sz w:val="16"/>
                                <w:szCs w:val="16"/>
                              </w:rPr>
                            </w:pPr>
                            <w:r>
                              <w:rPr>
                                <w:sz w:val="16"/>
                                <w:szCs w:val="16"/>
                                <w:lang w:eastAsia="ru-RU"/>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860C" id="Text Box 1123" o:spid="_x0000_s1074" type="#_x0000_t202" style="position:absolute;left:0;text-align:left;margin-left:381pt;margin-top:49.15pt;width:21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IFgAIAAAw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" stroked="f">
                <v:textbox inset="0,0,0,0">
                  <w:txbxContent>
                    <w:p w:rsidR="000537C1" w:rsidRPr="00056035" w:rsidRDefault="000537C1" w:rsidP="00AA0507">
                      <w:pPr>
                        <w:spacing w:line="160" w:lineRule="exact"/>
                        <w:rPr>
                          <w:sz w:val="16"/>
                          <w:szCs w:val="16"/>
                        </w:rPr>
                      </w:pPr>
                      <w:r>
                        <w:rPr>
                          <w:sz w:val="16"/>
                          <w:szCs w:val="16"/>
                          <w:lang w:eastAsia="ru-RU"/>
                        </w:rPr>
                        <w:t>ВБС</w:t>
                      </w:r>
                    </w:p>
                  </w:txbxContent>
                </v:textbox>
              </v:shape>
            </w:pict>
          </mc:Fallback>
        </mc:AlternateContent>
      </w:r>
      <w:r w:rsidR="00AA0507" w:rsidRPr="00AA0507">
        <w:rPr>
          <w:noProof/>
          <w:lang w:eastAsia="ru-RU"/>
        </w:rPr>
        <mc:AlternateContent>
          <mc:Choice Requires="wps">
            <w:drawing>
              <wp:anchor distT="0" distB="0" distL="114300" distR="114300" simplePos="0" relativeHeight="251699200" behindDoc="0" locked="0" layoutInCell="1" allowOverlap="1" wp14:anchorId="03F155B0" wp14:editId="5C70F191">
                <wp:simplePos x="0" y="0"/>
                <wp:positionH relativeFrom="column">
                  <wp:posOffset>3917315</wp:posOffset>
                </wp:positionH>
                <wp:positionV relativeFrom="paragraph">
                  <wp:posOffset>26670</wp:posOffset>
                </wp:positionV>
                <wp:extent cx="1533525" cy="227330"/>
                <wp:effectExtent l="0" t="0" r="1270" b="0"/>
                <wp:wrapNone/>
                <wp:docPr id="219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2490A" w:rsidRDefault="000537C1" w:rsidP="00AA0507">
                            <w:pPr>
                              <w:spacing w:line="160" w:lineRule="exact"/>
                              <w:rPr>
                                <w:sz w:val="16"/>
                                <w:szCs w:val="16"/>
                              </w:rPr>
                            </w:pPr>
                            <w:r w:rsidRPr="00E2490A">
                              <w:rPr>
                                <w:sz w:val="16"/>
                                <w:szCs w:val="16"/>
                                <w:lang w:eastAsia="ru-RU"/>
                              </w:rPr>
                              <w:t>Центр узла коленного шарнира без ударной поверхности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155B0" id="Text Box 1120" o:spid="_x0000_s1075" type="#_x0000_t202" style="position:absolute;left:0;text-align:left;margin-left:308.45pt;margin-top:2.1pt;width:120.75pt;height:1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" stroked="f">
                <v:textbox inset="0,0,0,0">
                  <w:txbxContent>
                    <w:p w:rsidR="000537C1" w:rsidRPr="00E2490A" w:rsidRDefault="000537C1" w:rsidP="00AA0507">
                      <w:pPr>
                        <w:spacing w:line="160" w:lineRule="exact"/>
                        <w:rPr>
                          <w:sz w:val="16"/>
                          <w:szCs w:val="16"/>
                        </w:rPr>
                      </w:pPr>
                      <w:r w:rsidRPr="00E2490A">
                        <w:rPr>
                          <w:sz w:val="16"/>
                          <w:szCs w:val="16"/>
                          <w:lang w:eastAsia="ru-RU"/>
                        </w:rPr>
                        <w:t>Центр узла коленного шарнира без ударной поверхности</w:t>
                      </w:r>
                    </w:p>
                  </w:txbxContent>
                </v:textbox>
              </v:shape>
            </w:pict>
          </mc:Fallback>
        </mc:AlternateContent>
      </w:r>
      <w:r w:rsidR="00AA0507" w:rsidRPr="00AA0507">
        <w:rPr>
          <w:noProof/>
          <w:lang w:eastAsia="ru-RU"/>
        </w:rPr>
        <mc:AlternateContent>
          <mc:Choice Requires="wps">
            <w:drawing>
              <wp:anchor distT="0" distB="0" distL="114300" distR="114300" simplePos="0" relativeHeight="251701248" behindDoc="0" locked="0" layoutInCell="1" allowOverlap="1" wp14:anchorId="73F01D17" wp14:editId="5D98FE41">
                <wp:simplePos x="0" y="0"/>
                <wp:positionH relativeFrom="column">
                  <wp:posOffset>4455795</wp:posOffset>
                </wp:positionH>
                <wp:positionV relativeFrom="paragraph">
                  <wp:posOffset>295275</wp:posOffset>
                </wp:positionV>
                <wp:extent cx="266700" cy="113665"/>
                <wp:effectExtent l="3810" t="0" r="0" b="2540"/>
                <wp:wrapNone/>
                <wp:docPr id="2189"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056035" w:rsidRDefault="000537C1" w:rsidP="00AA0507">
                            <w:pPr>
                              <w:spacing w:line="160" w:lineRule="exact"/>
                              <w:rPr>
                                <w:sz w:val="16"/>
                                <w:szCs w:val="16"/>
                              </w:rPr>
                            </w:pPr>
                            <w:r>
                              <w:rPr>
                                <w:sz w:val="16"/>
                                <w:szCs w:val="16"/>
                                <w:lang w:eastAsia="ru-RU"/>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01D17" id="Text Box 1122" o:spid="_x0000_s1076" type="#_x0000_t202" style="position:absolute;left:0;text-align:left;margin-left:350.85pt;margin-top:23.25pt;width:21pt;height: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" stroked="f">
                <v:textbox inset="0,0,0,0">
                  <w:txbxContent>
                    <w:p w:rsidR="000537C1" w:rsidRPr="00056035" w:rsidRDefault="000537C1" w:rsidP="00AA0507">
                      <w:pPr>
                        <w:spacing w:line="160" w:lineRule="exact"/>
                        <w:rPr>
                          <w:sz w:val="16"/>
                          <w:szCs w:val="16"/>
                        </w:rPr>
                      </w:pPr>
                      <w:r>
                        <w:rPr>
                          <w:sz w:val="16"/>
                          <w:szCs w:val="16"/>
                          <w:lang w:eastAsia="ru-RU"/>
                        </w:rPr>
                        <w:t>ЗКС</w:t>
                      </w:r>
                    </w:p>
                  </w:txbxContent>
                </v:textbox>
              </v:shape>
            </w:pict>
          </mc:Fallback>
        </mc:AlternateContent>
      </w:r>
      <w:r w:rsidR="00AA0507" w:rsidRPr="00AA0507">
        <w:rPr>
          <w:noProof/>
          <w:lang w:eastAsia="ru-RU"/>
        </w:rPr>
        <mc:AlternateContent>
          <mc:Choice Requires="wps">
            <w:drawing>
              <wp:anchor distT="0" distB="0" distL="114300" distR="114300" simplePos="0" relativeHeight="251700224" behindDoc="0" locked="0" layoutInCell="1" allowOverlap="1" wp14:anchorId="515EEA0A" wp14:editId="41456716">
                <wp:simplePos x="0" y="0"/>
                <wp:positionH relativeFrom="column">
                  <wp:posOffset>3714750</wp:posOffset>
                </wp:positionH>
                <wp:positionV relativeFrom="paragraph">
                  <wp:posOffset>294640</wp:posOffset>
                </wp:positionV>
                <wp:extent cx="266700" cy="117475"/>
                <wp:effectExtent l="0" t="0" r="3810" b="0"/>
                <wp:wrapNone/>
                <wp:docPr id="2188"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056035" w:rsidRDefault="000537C1" w:rsidP="00AA0507">
                            <w:pPr>
                              <w:spacing w:line="180" w:lineRule="exact"/>
                              <w:rPr>
                                <w:sz w:val="16"/>
                                <w:szCs w:val="16"/>
                              </w:rPr>
                            </w:pPr>
                            <w:r w:rsidRPr="00056035">
                              <w:rPr>
                                <w:sz w:val="16"/>
                                <w:szCs w:val="16"/>
                                <w:lang w:eastAsia="ru-RU"/>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EA0A" id="Text Box 1121" o:spid="_x0000_s1077" type="#_x0000_t202" style="position:absolute;left:0;text-align:left;margin-left:292.5pt;margin-top:23.2pt;width:21pt;height: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" stroked="f">
                <v:textbox inset="0,0,0,0">
                  <w:txbxContent>
                    <w:p w:rsidR="000537C1" w:rsidRPr="00056035" w:rsidRDefault="000537C1" w:rsidP="00AA0507">
                      <w:pPr>
                        <w:spacing w:line="180" w:lineRule="exact"/>
                        <w:rPr>
                          <w:sz w:val="16"/>
                          <w:szCs w:val="16"/>
                        </w:rPr>
                      </w:pPr>
                      <w:r w:rsidRPr="00056035">
                        <w:rPr>
                          <w:sz w:val="16"/>
                          <w:szCs w:val="16"/>
                          <w:lang w:eastAsia="ru-RU"/>
                        </w:rPr>
                        <w:t>ПКС</w:t>
                      </w:r>
                    </w:p>
                  </w:txbxContent>
                </v:textbox>
              </v:shape>
            </w:pict>
          </mc:Fallback>
        </mc:AlternateContent>
      </w:r>
      <w:r w:rsidR="00AA0507" w:rsidRPr="00AA0507">
        <w:rPr>
          <w:noProof/>
          <w:lang w:eastAsia="ru-RU"/>
        </w:rPr>
        <mc:AlternateContent>
          <mc:Choice Requires="wps">
            <w:drawing>
              <wp:anchor distT="0" distB="0" distL="114300" distR="114300" simplePos="0" relativeHeight="251697152" behindDoc="0" locked="0" layoutInCell="1" allowOverlap="1" wp14:anchorId="1E908E96" wp14:editId="2ABAD0EF">
                <wp:simplePos x="0" y="0"/>
                <wp:positionH relativeFrom="column">
                  <wp:posOffset>3155315</wp:posOffset>
                </wp:positionH>
                <wp:positionV relativeFrom="paragraph">
                  <wp:posOffset>85725</wp:posOffset>
                </wp:positionV>
                <wp:extent cx="670560" cy="195580"/>
                <wp:effectExtent l="0" t="0" r="0" b="0"/>
                <wp:wrapNone/>
                <wp:docPr id="218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2490A" w:rsidRDefault="000537C1" w:rsidP="00AA0507">
                            <w:pPr>
                              <w:rPr>
                                <w:b/>
                              </w:rPr>
                            </w:pPr>
                            <w:r w:rsidRPr="00E2490A">
                              <w:rPr>
                                <w:b/>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08E96" id="Text Box 1118" o:spid="_x0000_s1078" type="#_x0000_t202" style="position:absolute;left:0;text-align:left;margin-left:248.45pt;margin-top:6.75pt;width:52.8pt;height:1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" stroked="f">
                <v:textbox inset="0,0,0,0">
                  <w:txbxContent>
                    <w:p w:rsidR="000537C1" w:rsidRPr="00E2490A" w:rsidRDefault="000537C1" w:rsidP="00AA0507">
                      <w:pPr>
                        <w:rPr>
                          <w:b/>
                        </w:rPr>
                      </w:pPr>
                      <w:r w:rsidRPr="00E2490A">
                        <w:rPr>
                          <w:b/>
                          <w:lang w:eastAsia="ru-RU"/>
                        </w:rPr>
                        <w:t>Деталь А</w:t>
                      </w:r>
                    </w:p>
                  </w:txbxContent>
                </v:textbox>
              </v:shape>
            </w:pict>
          </mc:Fallback>
        </mc:AlternateContent>
      </w:r>
      <w:r w:rsidR="00AA0507" w:rsidRPr="00AA0507">
        <w:rPr>
          <w:noProof/>
          <w:lang w:eastAsia="ru-RU"/>
        </w:rPr>
        <mc:AlternateContent>
          <mc:Choice Requires="wps">
            <w:drawing>
              <wp:anchor distT="0" distB="0" distL="114300" distR="114300" simplePos="0" relativeHeight="251716608" behindDoc="0" locked="0" layoutInCell="1" allowOverlap="1" wp14:anchorId="5BEE1C64" wp14:editId="58C411AD">
                <wp:simplePos x="0" y="0"/>
                <wp:positionH relativeFrom="column">
                  <wp:posOffset>1655445</wp:posOffset>
                </wp:positionH>
                <wp:positionV relativeFrom="paragraph">
                  <wp:posOffset>3533775</wp:posOffset>
                </wp:positionV>
                <wp:extent cx="1466850" cy="142240"/>
                <wp:effectExtent l="3810" t="0" r="0" b="2540"/>
                <wp:wrapNone/>
                <wp:docPr id="218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CB79D7" w:rsidRDefault="000537C1" w:rsidP="00AA0507">
                            <w:pPr>
                              <w:spacing w:line="200" w:lineRule="exact"/>
                            </w:pPr>
                            <w:r w:rsidRPr="00CB79D7">
                              <w:rPr>
                                <w:lang w:eastAsia="ru-RU"/>
                              </w:rPr>
                              <w:t>Единица 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E1C64" id="Text Box 1137" o:spid="_x0000_s1079" type="#_x0000_t202" style="position:absolute;left:0;text-align:left;margin-left:130.35pt;margin-top:278.25pt;width:115.5pt;height: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d4ggIAAA0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" stroked="f">
                <v:textbox inset="0,0,0,0">
                  <w:txbxContent>
                    <w:p w:rsidR="000537C1" w:rsidRPr="00CB79D7" w:rsidRDefault="000537C1" w:rsidP="00AA0507">
                      <w:pPr>
                        <w:spacing w:line="200" w:lineRule="exact"/>
                      </w:pPr>
                      <w:r w:rsidRPr="00CB79D7">
                        <w:rPr>
                          <w:lang w:eastAsia="ru-RU"/>
                        </w:rPr>
                        <w:t>Единица измерения: мм</w:t>
                      </w:r>
                    </w:p>
                  </w:txbxContent>
                </v:textbox>
              </v:shape>
            </w:pict>
          </mc:Fallback>
        </mc:AlternateContent>
      </w:r>
      <w:r w:rsidR="00AA0507" w:rsidRPr="00AA0507">
        <w:rPr>
          <w:noProof/>
          <w:lang w:eastAsia="ru-RU"/>
        </w:rPr>
        <mc:AlternateContent>
          <mc:Choice Requires="wps">
            <w:drawing>
              <wp:anchor distT="0" distB="0" distL="114300" distR="114300" simplePos="0" relativeHeight="251706368" behindDoc="0" locked="0" layoutInCell="1" allowOverlap="1" wp14:anchorId="74E70285" wp14:editId="5D589F00">
                <wp:simplePos x="0" y="0"/>
                <wp:positionH relativeFrom="column">
                  <wp:posOffset>1654175</wp:posOffset>
                </wp:positionH>
                <wp:positionV relativeFrom="paragraph">
                  <wp:posOffset>893445</wp:posOffset>
                </wp:positionV>
                <wp:extent cx="533400" cy="113665"/>
                <wp:effectExtent l="2540" t="0" r="0" b="4445"/>
                <wp:wrapNone/>
                <wp:docPr id="218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25E07" w:rsidRDefault="000537C1" w:rsidP="00AA0507">
                            <w:pPr>
                              <w:spacing w:line="160" w:lineRule="exact"/>
                              <w:rPr>
                                <w:sz w:val="16"/>
                                <w:szCs w:val="16"/>
                              </w:rPr>
                            </w:pPr>
                            <w:r w:rsidRPr="00525E07">
                              <w:rPr>
                                <w:sz w:val="16"/>
                                <w:szCs w:val="16"/>
                                <w:lang w:eastAsia="ru-RU"/>
                              </w:rPr>
                              <w:t>Бедро-2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70285" id="Text Box 1127" o:spid="_x0000_s1080" type="#_x0000_t202" style="position:absolute;left:0;text-align:left;margin-left:130.25pt;margin-top:70.35pt;width:42pt;height: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nogQIAAAw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" stroked="f">
                <v:textbox inset="0,0,0,0">
                  <w:txbxContent>
                    <w:p w:rsidR="000537C1" w:rsidRPr="00525E07" w:rsidRDefault="000537C1" w:rsidP="00AA0507">
                      <w:pPr>
                        <w:spacing w:line="160" w:lineRule="exact"/>
                        <w:rPr>
                          <w:sz w:val="16"/>
                          <w:szCs w:val="16"/>
                        </w:rPr>
                      </w:pPr>
                      <w:r w:rsidRPr="00525E07">
                        <w:rPr>
                          <w:sz w:val="16"/>
                          <w:szCs w:val="16"/>
                          <w:lang w:eastAsia="ru-RU"/>
                        </w:rPr>
                        <w:t>Бедро-2</w:t>
                      </w:r>
                    </w:p>
                  </w:txbxContent>
                </v:textbox>
              </v:shape>
            </w:pict>
          </mc:Fallback>
        </mc:AlternateContent>
      </w:r>
      <w:r w:rsidR="00AA0507" w:rsidRPr="00AA0507">
        <w:rPr>
          <w:noProof/>
          <w:lang w:eastAsia="ru-RU"/>
        </w:rPr>
        <mc:AlternateContent>
          <mc:Choice Requires="wps">
            <w:drawing>
              <wp:anchor distT="0" distB="0" distL="114300" distR="114300" simplePos="0" relativeHeight="251714560" behindDoc="0" locked="0" layoutInCell="1" allowOverlap="1" wp14:anchorId="2BD8B86A" wp14:editId="34278630">
                <wp:simplePos x="0" y="0"/>
                <wp:positionH relativeFrom="column">
                  <wp:posOffset>532130</wp:posOffset>
                </wp:positionH>
                <wp:positionV relativeFrom="paragraph">
                  <wp:posOffset>2967990</wp:posOffset>
                </wp:positionV>
                <wp:extent cx="425450" cy="113665"/>
                <wp:effectExtent l="4445" t="3810" r="0" b="0"/>
                <wp:wrapNone/>
                <wp:docPr id="2178"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B463A" w:rsidRDefault="000537C1" w:rsidP="00AA0507">
                            <w:pPr>
                              <w:spacing w:line="160" w:lineRule="exact"/>
                              <w:rPr>
                                <w:sz w:val="16"/>
                                <w:szCs w:val="16"/>
                                <w:lang w:val="en-US"/>
                              </w:rPr>
                            </w:pPr>
                            <w:r w:rsidRPr="00BB463A">
                              <w:rPr>
                                <w:sz w:val="16"/>
                                <w:szCs w:val="16"/>
                                <w:lang w:eastAsia="ru-RU"/>
                              </w:rPr>
                              <w:t xml:space="preserve">Ось </w:t>
                            </w:r>
                            <w:r>
                              <w:rPr>
                                <w:sz w:val="16"/>
                                <w:szCs w:val="16"/>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B86A" id="Text Box 1135" o:spid="_x0000_s1081" type="#_x0000_t202" style="position:absolute;left:0;text-align:left;margin-left:41.9pt;margin-top:233.7pt;width:33.5pt;height: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" stroked="f">
                <v:textbox inset="0,0,0,0">
                  <w:txbxContent>
                    <w:p w:rsidR="000537C1" w:rsidRPr="00BB463A" w:rsidRDefault="000537C1" w:rsidP="00AA0507">
                      <w:pPr>
                        <w:spacing w:line="160" w:lineRule="exact"/>
                        <w:rPr>
                          <w:sz w:val="16"/>
                          <w:szCs w:val="16"/>
                          <w:lang w:val="en-US"/>
                        </w:rPr>
                      </w:pPr>
                      <w:r w:rsidRPr="00BB463A">
                        <w:rPr>
                          <w:sz w:val="16"/>
                          <w:szCs w:val="16"/>
                          <w:lang w:eastAsia="ru-RU"/>
                        </w:rPr>
                        <w:t xml:space="preserve">Ось </w:t>
                      </w:r>
                      <w:r>
                        <w:rPr>
                          <w:sz w:val="16"/>
                          <w:szCs w:val="16"/>
                          <w:lang w:val="en-US"/>
                        </w:rPr>
                        <w:t>Z</w:t>
                      </w:r>
                    </w:p>
                  </w:txbxContent>
                </v:textbox>
              </v:shape>
            </w:pict>
          </mc:Fallback>
        </mc:AlternateContent>
      </w:r>
      <w:r w:rsidR="00AA0507" w:rsidRPr="00AA0507">
        <w:rPr>
          <w:noProof/>
          <w:lang w:eastAsia="ru-RU"/>
        </w:rPr>
        <mc:AlternateContent>
          <mc:Choice Requires="wps">
            <w:drawing>
              <wp:anchor distT="0" distB="0" distL="114300" distR="114300" simplePos="0" relativeHeight="251715584" behindDoc="0" locked="0" layoutInCell="1" allowOverlap="1" wp14:anchorId="6B53A472" wp14:editId="02D88E6C">
                <wp:simplePos x="0" y="0"/>
                <wp:positionH relativeFrom="column">
                  <wp:posOffset>539115</wp:posOffset>
                </wp:positionH>
                <wp:positionV relativeFrom="paragraph">
                  <wp:posOffset>3293745</wp:posOffset>
                </wp:positionV>
                <wp:extent cx="425450" cy="113665"/>
                <wp:effectExtent l="1905" t="0" r="1270" b="4445"/>
                <wp:wrapNone/>
                <wp:docPr id="2177"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B463A" w:rsidRDefault="000537C1" w:rsidP="00AA0507">
                            <w:pPr>
                              <w:spacing w:line="160" w:lineRule="exact"/>
                              <w:rPr>
                                <w:sz w:val="16"/>
                                <w:szCs w:val="16"/>
                                <w:lang w:val="en-US"/>
                              </w:rPr>
                            </w:pPr>
                            <w:r w:rsidRPr="00BB463A">
                              <w:rPr>
                                <w:sz w:val="16"/>
                                <w:szCs w:val="16"/>
                                <w:lang w:eastAsia="ru-RU"/>
                              </w:rPr>
                              <w:t xml:space="preserve">Ось </w:t>
                            </w:r>
                            <w:r>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A472" id="Text Box 1136" o:spid="_x0000_s1082" type="#_x0000_t202" style="position:absolute;left:0;text-align:left;margin-left:42.45pt;margin-top:259.35pt;width:33.5pt;height: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" stroked="f">
                <v:textbox inset="0,0,0,0">
                  <w:txbxContent>
                    <w:p w:rsidR="000537C1" w:rsidRPr="00BB463A" w:rsidRDefault="000537C1" w:rsidP="00AA0507">
                      <w:pPr>
                        <w:spacing w:line="160" w:lineRule="exact"/>
                        <w:rPr>
                          <w:sz w:val="16"/>
                          <w:szCs w:val="16"/>
                          <w:lang w:val="en-US"/>
                        </w:rPr>
                      </w:pPr>
                      <w:r w:rsidRPr="00BB463A">
                        <w:rPr>
                          <w:sz w:val="16"/>
                          <w:szCs w:val="16"/>
                          <w:lang w:eastAsia="ru-RU"/>
                        </w:rPr>
                        <w:t xml:space="preserve">Ось </w:t>
                      </w:r>
                      <w:r>
                        <w:rPr>
                          <w:sz w:val="16"/>
                          <w:szCs w:val="16"/>
                          <w:lang w:val="en-US"/>
                        </w:rPr>
                        <w:t>X</w:t>
                      </w:r>
                    </w:p>
                  </w:txbxContent>
                </v:textbox>
              </v:shape>
            </w:pict>
          </mc:Fallback>
        </mc:AlternateContent>
      </w:r>
      <w:r w:rsidR="00AA0507" w:rsidRPr="00AA0507">
        <w:rPr>
          <w:noProof/>
          <w:lang w:eastAsia="ru-RU"/>
        </w:rPr>
        <mc:AlternateContent>
          <mc:Choice Requires="wps">
            <w:drawing>
              <wp:anchor distT="0" distB="0" distL="114300" distR="114300" simplePos="0" relativeHeight="251713536" behindDoc="0" locked="0" layoutInCell="1" allowOverlap="1" wp14:anchorId="48DC7304" wp14:editId="4C35399F">
                <wp:simplePos x="0" y="0"/>
                <wp:positionH relativeFrom="column">
                  <wp:posOffset>82550</wp:posOffset>
                </wp:positionH>
                <wp:positionV relativeFrom="paragraph">
                  <wp:posOffset>3416300</wp:posOffset>
                </wp:positionV>
                <wp:extent cx="332105" cy="113665"/>
                <wp:effectExtent l="2540" t="4445" r="0" b="0"/>
                <wp:wrapNone/>
                <wp:docPr id="2176"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B463A" w:rsidRDefault="000537C1" w:rsidP="00AA0507">
                            <w:pPr>
                              <w:spacing w:line="160" w:lineRule="exact"/>
                              <w:rPr>
                                <w:sz w:val="16"/>
                                <w:szCs w:val="16"/>
                                <w:lang w:val="en-US"/>
                              </w:rPr>
                            </w:pPr>
                            <w:r w:rsidRPr="00BB463A">
                              <w:rPr>
                                <w:sz w:val="16"/>
                                <w:szCs w:val="16"/>
                                <w:lang w:eastAsia="ru-RU"/>
                              </w:rPr>
                              <w:t xml:space="preserve">Ось </w:t>
                            </w:r>
                            <w:r w:rsidRPr="00BB463A">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7304" id="Text Box 1134" o:spid="_x0000_s1083" type="#_x0000_t202" style="position:absolute;left:0;text-align:left;margin-left:6.5pt;margin-top:269pt;width:26.15pt;height: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htggIAAAw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" stroked="f">
                <v:textbox inset="0,0,0,0">
                  <w:txbxContent>
                    <w:p w:rsidR="000537C1" w:rsidRPr="00BB463A" w:rsidRDefault="000537C1" w:rsidP="00AA0507">
                      <w:pPr>
                        <w:spacing w:line="160" w:lineRule="exact"/>
                        <w:rPr>
                          <w:sz w:val="16"/>
                          <w:szCs w:val="16"/>
                          <w:lang w:val="en-US"/>
                        </w:rPr>
                      </w:pPr>
                      <w:r w:rsidRPr="00BB463A">
                        <w:rPr>
                          <w:sz w:val="16"/>
                          <w:szCs w:val="16"/>
                          <w:lang w:eastAsia="ru-RU"/>
                        </w:rPr>
                        <w:t xml:space="preserve">Ось </w:t>
                      </w:r>
                      <w:r w:rsidRPr="00BB463A">
                        <w:rPr>
                          <w:sz w:val="16"/>
                          <w:szCs w:val="16"/>
                          <w:lang w:val="en-US"/>
                        </w:rPr>
                        <w:t>Y</w:t>
                      </w:r>
                    </w:p>
                  </w:txbxContent>
                </v:textbox>
              </v:shape>
            </w:pict>
          </mc:Fallback>
        </mc:AlternateContent>
      </w:r>
      <w:r w:rsidR="00AA0507" w:rsidRPr="00AA0507">
        <w:rPr>
          <w:noProof/>
          <w:lang w:eastAsia="ru-RU"/>
        </w:rPr>
        <mc:AlternateContent>
          <mc:Choice Requires="wps">
            <w:drawing>
              <wp:anchor distT="0" distB="0" distL="114300" distR="114300" simplePos="0" relativeHeight="251698176" behindDoc="0" locked="0" layoutInCell="1" allowOverlap="1" wp14:anchorId="195521AD" wp14:editId="71F9AEDB">
                <wp:simplePos x="0" y="0"/>
                <wp:positionH relativeFrom="column">
                  <wp:posOffset>342900</wp:posOffset>
                </wp:positionH>
                <wp:positionV relativeFrom="paragraph">
                  <wp:posOffset>1330960</wp:posOffset>
                </wp:positionV>
                <wp:extent cx="670560" cy="195580"/>
                <wp:effectExtent l="0" t="0" r="0" b="0"/>
                <wp:wrapNone/>
                <wp:docPr id="2174"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2490A" w:rsidRDefault="000537C1" w:rsidP="00AA0507">
                            <w:pPr>
                              <w:rPr>
                                <w:b/>
                              </w:rPr>
                            </w:pPr>
                            <w:r w:rsidRPr="00E2490A">
                              <w:rPr>
                                <w:b/>
                                <w:lang w:eastAsia="ru-RU"/>
                              </w:rPr>
                              <w:t>Деталь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521AD" id="Text Box 1119" o:spid="_x0000_s1084" type="#_x0000_t202" style="position:absolute;left:0;text-align:left;margin-left:27pt;margin-top:104.8pt;width:52.8pt;height:1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" stroked="f">
                <v:textbox inset="0,0,0,0">
                  <w:txbxContent>
                    <w:p w:rsidR="000537C1" w:rsidRPr="00E2490A" w:rsidRDefault="000537C1" w:rsidP="00AA0507">
                      <w:pPr>
                        <w:rPr>
                          <w:b/>
                        </w:rPr>
                      </w:pPr>
                      <w:r w:rsidRPr="00E2490A">
                        <w:rPr>
                          <w:b/>
                          <w:lang w:eastAsia="ru-RU"/>
                        </w:rPr>
                        <w:t>Деталь А</w:t>
                      </w:r>
                    </w:p>
                  </w:txbxContent>
                </v:textbox>
              </v:shape>
            </w:pict>
          </mc:Fallback>
        </mc:AlternateContent>
      </w:r>
      <w:r w:rsidR="00AA0507" w:rsidRPr="00AA0507">
        <w:rPr>
          <w:b/>
          <w:bCs/>
          <w:noProof/>
          <w:lang w:eastAsia="ru-RU"/>
        </w:rPr>
        <w:drawing>
          <wp:inline distT="0" distB="0" distL="0" distR="0" wp14:anchorId="12B5EC91" wp14:editId="68412474">
            <wp:extent cx="6065520" cy="3718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5520" cy="3718560"/>
                    </a:xfrm>
                    <a:prstGeom prst="rect">
                      <a:avLst/>
                    </a:prstGeom>
                    <a:noFill/>
                    <a:ln>
                      <a:noFill/>
                    </a:ln>
                  </pic:spPr>
                </pic:pic>
              </a:graphicData>
            </a:graphic>
          </wp:inline>
        </w:drawing>
      </w:r>
    </w:p>
    <w:p w:rsidR="00AA0507" w:rsidRPr="00AA0507" w:rsidRDefault="00AA0507" w:rsidP="00805CEA">
      <w:pPr>
        <w:pStyle w:val="SingleTxtGR"/>
        <w:keepNext/>
        <w:ind w:left="2268" w:hanging="1134"/>
      </w:pPr>
      <w:r w:rsidRPr="00AA0507">
        <w:lastRenderedPageBreak/>
        <w:t>3.</w:t>
      </w:r>
      <w:r w:rsidRPr="00AA0507">
        <w:tab/>
      </w:r>
      <w:r w:rsidRPr="00AA0507">
        <w:tab/>
        <w:t>Ударный элемент в виде модели верхней части ноги</w:t>
      </w:r>
    </w:p>
    <w:p w:rsidR="00AA0507" w:rsidRPr="00AA0507" w:rsidRDefault="00AA0507" w:rsidP="00AA0507">
      <w:pPr>
        <w:pStyle w:val="SingleTxtGR"/>
        <w:ind w:left="2268" w:hanging="1134"/>
      </w:pPr>
      <w:r w:rsidRPr="00AA0507">
        <w:t>3.1</w:t>
      </w:r>
      <w:r w:rsidRPr="00AA0507">
        <w:tab/>
      </w:r>
      <w:r w:rsidRPr="00AA0507">
        <w:tab/>
        <w:t>Ударный элемент в виде модели верхней части ноги должен быть жестким, покрытым пенопластом со стороны удара и иметь длину</w:t>
      </w:r>
      <w:r w:rsidR="00805CEA" w:rsidRPr="009425DD">
        <w:t xml:space="preserve"> </w:t>
      </w:r>
      <w:r w:rsidRPr="00AA0507">
        <w:t>350 ±</w:t>
      </w:r>
      <w:r w:rsidR="00805CEA">
        <w:rPr>
          <w:lang w:val="en-US"/>
        </w:rPr>
        <w:t> </w:t>
      </w:r>
      <w:r w:rsidRPr="00AA0507">
        <w:t>5</w:t>
      </w:r>
      <w:r w:rsidR="00805CEA">
        <w:rPr>
          <w:lang w:val="en-US"/>
        </w:rPr>
        <w:t> </w:t>
      </w:r>
      <w:r w:rsidRPr="00AA0507">
        <w:t xml:space="preserve">мм (см. рис. </w:t>
      </w:r>
      <w:r w:rsidRPr="00AA0507">
        <w:rPr>
          <w:bCs/>
        </w:rPr>
        <w:t>4</w:t>
      </w:r>
      <w:r w:rsidRPr="00AA0507">
        <w:t>).</w:t>
      </w:r>
    </w:p>
    <w:p w:rsidR="00AA0507" w:rsidRPr="00AA0507" w:rsidRDefault="00AA0507" w:rsidP="00AA0507">
      <w:pPr>
        <w:pStyle w:val="SingleTxtGR"/>
        <w:ind w:left="2268" w:hanging="1134"/>
      </w:pPr>
      <w:r w:rsidRPr="00AA0507">
        <w:t>3.2</w:t>
      </w:r>
      <w:r w:rsidRPr="00AA0507">
        <w:tab/>
      </w:r>
      <w:r w:rsidRPr="00AA0507">
        <w:tab/>
        <w:t>Общая масса ударного элемента в виде модели верхней части ноги, включая компоненты приведения в движение и направления, которые являются действующей частью ударного элемента в момент удара, должна составлять 9,5 ± 0,1 кг.</w:t>
      </w:r>
    </w:p>
    <w:p w:rsidR="00AA0507" w:rsidRPr="00AA0507" w:rsidRDefault="00AA0507" w:rsidP="00AA0507">
      <w:pPr>
        <w:pStyle w:val="SingleTxtGR"/>
        <w:ind w:left="2268" w:hanging="1134"/>
      </w:pPr>
      <w:r w:rsidRPr="00AA0507">
        <w:t>3.3</w:t>
      </w:r>
      <w:r w:rsidRPr="00AA0507">
        <w:tab/>
      </w:r>
      <w:r w:rsidRPr="00AA0507">
        <w:tab/>
        <w:t>Общая масса передней части и иных компонентов, находящихся спереди комплекта датчика нагрузки, вместе с теми частями комплекта датчиков нагрузки, которые находятся спереди активных элементов, но за исключением пенопласта и имитирующего кожу материала, должна составлять 1,95 ± 0,05 кг.</w:t>
      </w:r>
    </w:p>
    <w:p w:rsidR="00AA0507" w:rsidRPr="00AA0507" w:rsidRDefault="00AA0507" w:rsidP="00AA0507">
      <w:pPr>
        <w:pStyle w:val="SingleTxtGR"/>
        <w:ind w:left="2268" w:hanging="1134"/>
      </w:pPr>
      <w:r w:rsidRPr="00AA0507">
        <w:t>3.4</w:t>
      </w:r>
      <w:r w:rsidRPr="00AA0507">
        <w:tab/>
      </w:r>
      <w:r w:rsidRPr="00AA0507">
        <w:tab/>
        <w:t>Ударный элемент в виде модели верхней части ноги, используемой для испытания бампера, устанавливается на систему приведения в движение с помощью шарнира, ограничивающего крутящий момент, и должен быть нечувствительным к нагрузке, направление которой не соответствует оси. В момент контакта с транспортным средством ударный элемент должен перемещаться только в заданном направлении удара и не должен перемещаться в иных направлениях, за исключением вращения вокруг любой оси.</w:t>
      </w:r>
    </w:p>
    <w:p w:rsidR="00AA0507" w:rsidRPr="00AA0507" w:rsidRDefault="00AA0507" w:rsidP="00AA0507">
      <w:pPr>
        <w:pStyle w:val="SingleTxtGR"/>
        <w:ind w:left="2268" w:hanging="1134"/>
      </w:pPr>
      <w:r w:rsidRPr="00AA0507">
        <w:t>3.5</w:t>
      </w:r>
      <w:r w:rsidRPr="00AA0507">
        <w:tab/>
      </w:r>
      <w:r w:rsidRPr="00AA0507">
        <w:tab/>
        <w:t>Шарнир, ограничивающий крутящий момент, должен быть отрегулирован таким образом, чтобы продольная ось переднего элемента в момент удара отклонялась от вертикали не более чем на ±2°, а момент трения в шарнире должен быть установлен на 675 ± 25  Нм.</w:t>
      </w:r>
    </w:p>
    <w:p w:rsidR="00AA0507" w:rsidRPr="00AA0507" w:rsidRDefault="00AA0507" w:rsidP="00AA0507">
      <w:pPr>
        <w:pStyle w:val="SingleTxtGR"/>
        <w:ind w:left="2268" w:hanging="1134"/>
      </w:pPr>
      <w:r w:rsidRPr="00AA0507">
        <w:t>3.6</w:t>
      </w:r>
      <w:r w:rsidRPr="00AA0507">
        <w:tab/>
      </w:r>
      <w:r w:rsidRPr="00AA0507">
        <w:tab/>
        <w:t>Центр тяжести тех частей ударного элемента, которые находятся фактически спереди шарнира, ограничивающего крутящий момент, включая любые установленные грузы, должен находиться на продольной осевой линии ударного элемента с допуском ±10 мм.</w:t>
      </w:r>
    </w:p>
    <w:p w:rsidR="00AA0507" w:rsidRPr="00AA0507" w:rsidRDefault="00AA0507" w:rsidP="00AA0507">
      <w:pPr>
        <w:pStyle w:val="SingleTxtGR"/>
        <w:ind w:left="2268" w:hanging="1134"/>
      </w:pPr>
      <w:r w:rsidRPr="00AA0507">
        <w:t>3.7</w:t>
      </w:r>
      <w:r w:rsidRPr="00AA0507">
        <w:tab/>
      </w:r>
      <w:r w:rsidRPr="00AA0507">
        <w:tab/>
        <w:t>Длина между центровыми линиями датчика нагрузки должна составлять 310 ± 1 мм, а диаметр передней части − 50 ± 1 мм.</w:t>
      </w:r>
    </w:p>
    <w:p w:rsidR="00AA0507" w:rsidRPr="00AA0507" w:rsidRDefault="00AA0507" w:rsidP="00AA0507">
      <w:pPr>
        <w:pStyle w:val="SingleTxtGR"/>
        <w:ind w:left="2268" w:hanging="1134"/>
      </w:pPr>
      <w:r w:rsidRPr="00AA0507">
        <w:t>4.</w:t>
      </w:r>
      <w:r w:rsidRPr="00AA0507">
        <w:tab/>
      </w:r>
      <w:r w:rsidRPr="00AA0507">
        <w:tab/>
        <w:t>Приборы, устанавливаемые в модели верхней части ноги</w:t>
      </w:r>
    </w:p>
    <w:p w:rsidR="00AA0507" w:rsidRPr="00AA0507" w:rsidRDefault="00AA0507" w:rsidP="00AA0507">
      <w:pPr>
        <w:pStyle w:val="SingleTxtGR"/>
        <w:ind w:left="2268" w:hanging="1134"/>
      </w:pPr>
      <w:r w:rsidRPr="00AA0507">
        <w:t>4.1</w:t>
      </w:r>
      <w:r w:rsidRPr="00AA0507">
        <w:tab/>
      </w:r>
      <w:r w:rsidRPr="00AA0507">
        <w:tab/>
        <w:t xml:space="preserve">Передняя часть должна быть оснащена датчиками деформации для измерения моментов изгиба в трех положениях, как показано на рис. </w:t>
      </w:r>
      <w:r w:rsidRPr="00AA0507">
        <w:rPr>
          <w:bCs/>
        </w:rPr>
        <w:t>4</w:t>
      </w:r>
      <w:r w:rsidRPr="00AA0507">
        <w:t>, каждый из которых отрегулирован на отдельный канал частоты. Датчики деформации устанавливаются на ударном элементе сзади передней части. Два внешних датчика располагаются на расстоянии 50 ± 1 мм симметрично оси ударного элемента. Средний датчик деформации устанавливается на симметричной оси с допуском ±1 мм.</w:t>
      </w:r>
    </w:p>
    <w:p w:rsidR="00AA0507" w:rsidRPr="00AA0507" w:rsidRDefault="00AA0507" w:rsidP="00AA0507">
      <w:pPr>
        <w:pStyle w:val="SingleTxtGR"/>
        <w:ind w:left="2268" w:hanging="1134"/>
      </w:pPr>
      <w:r w:rsidRPr="00AA0507">
        <w:t>4.2</w:t>
      </w:r>
      <w:r w:rsidRPr="00AA0507">
        <w:tab/>
      </w:r>
      <w:r w:rsidRPr="00AA0507">
        <w:tab/>
        <w:t>Для измерения сил, действующих на каждый конец ударного элемента в виде модели верхней части ноги, устанавливают два отдельных датчика нагрузки плюс датчики деформации, измеряющие моменты изгиба в центре ударного элемента на расстоянии 50 мм с каждой стороны от центровой линии (см. рис.</w:t>
      </w:r>
      <w:r w:rsidRPr="00AA0507">
        <w:rPr>
          <w:bCs/>
        </w:rPr>
        <w:t xml:space="preserve"> 4</w:t>
      </w:r>
      <w:r w:rsidRPr="00AA0507">
        <w:t>).</w:t>
      </w:r>
    </w:p>
    <w:p w:rsidR="00AA0507" w:rsidRPr="00AA0507" w:rsidRDefault="00AA0507" w:rsidP="00AA0507">
      <w:pPr>
        <w:pStyle w:val="SingleTxtGR"/>
        <w:ind w:left="2268" w:hanging="1134"/>
      </w:pPr>
      <w:r w:rsidRPr="00AA0507">
        <w:t>4.3</w:t>
      </w:r>
      <w:r w:rsidRPr="00AA0507">
        <w:tab/>
      </w:r>
      <w:r w:rsidRPr="00AA0507">
        <w:tab/>
        <w:t>Значение срабатывания всех датчиков по классу КЧХ, определенное в</w:t>
      </w:r>
      <w:r w:rsidR="00805CEA" w:rsidRPr="009425DD">
        <w:t xml:space="preserve"> </w:t>
      </w:r>
      <w:r w:rsidRPr="00AA0507">
        <w:t>стандарте ISO 6487:2002, должно составлять 180. Значения срабатывания КАХ, определенные в стандарте ISO 6487:2002, должны составлять 10 кН для датчиков нагрузки и 1 000 Нм для датчиков измерения момента изгиба.</w:t>
      </w:r>
    </w:p>
    <w:p w:rsidR="00AA0507" w:rsidRPr="00AA0507" w:rsidRDefault="00805CEA" w:rsidP="00805CEA">
      <w:pPr>
        <w:pStyle w:val="H23GR"/>
      </w:pPr>
      <w:r w:rsidRPr="00AA0507">
        <w:rPr>
          <w:b w:val="0"/>
          <w:bCs/>
          <w:noProof/>
        </w:rPr>
        <w:lastRenderedPageBreak/>
        <mc:AlternateContent>
          <mc:Choice Requires="wps">
            <w:drawing>
              <wp:anchor distT="0" distB="0" distL="114300" distR="114300" simplePos="0" relativeHeight="251719680" behindDoc="0" locked="0" layoutInCell="1" allowOverlap="1" wp14:anchorId="262075AC" wp14:editId="464F00CE">
                <wp:simplePos x="0" y="0"/>
                <wp:positionH relativeFrom="column">
                  <wp:posOffset>2698641</wp:posOffset>
                </wp:positionH>
                <wp:positionV relativeFrom="paragraph">
                  <wp:posOffset>337729</wp:posOffset>
                </wp:positionV>
                <wp:extent cx="381510" cy="136071"/>
                <wp:effectExtent l="0" t="0" r="0" b="0"/>
                <wp:wrapNone/>
                <wp:docPr id="2173"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10" cy="136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444BB" w:rsidRDefault="000537C1" w:rsidP="00AA0507">
                            <w:pPr>
                              <w:jc w:val="center"/>
                              <w:rPr>
                                <w:sz w:val="16"/>
                                <w:szCs w:val="16"/>
                              </w:rPr>
                            </w:pPr>
                            <w:r w:rsidRPr="003444BB">
                              <w:rPr>
                                <w:sz w:val="16"/>
                                <w:szCs w:val="16"/>
                              </w:rPr>
                              <w:t>Ø 50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75AC" id="Text Box 1140" o:spid="_x0000_s1085" type="#_x0000_t202" style="position:absolute;left:0;text-align:left;margin-left:212.5pt;margin-top:26.6pt;width:30.05pt;height:1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" stroked="f">
                <v:textbox inset="0,0,0,0">
                  <w:txbxContent>
                    <w:p w:rsidR="000537C1" w:rsidRPr="003444BB" w:rsidRDefault="000537C1" w:rsidP="00AA0507">
                      <w:pPr>
                        <w:jc w:val="center"/>
                        <w:rPr>
                          <w:sz w:val="16"/>
                          <w:szCs w:val="16"/>
                        </w:rPr>
                      </w:pPr>
                      <w:r w:rsidRPr="003444BB">
                        <w:rPr>
                          <w:sz w:val="16"/>
                          <w:szCs w:val="16"/>
                        </w:rPr>
                        <w:t>Ø 50 мм</w:t>
                      </w:r>
                    </w:p>
                  </w:txbxContent>
                </v:textbox>
              </v:shape>
            </w:pict>
          </mc:Fallback>
        </mc:AlternateContent>
      </w:r>
      <w:r w:rsidR="00AA0507" w:rsidRPr="00805CEA">
        <w:rPr>
          <w:b w:val="0"/>
        </w:rPr>
        <w:tab/>
      </w:r>
      <w:r w:rsidR="00AA0507" w:rsidRPr="00805CEA">
        <w:rPr>
          <w:b w:val="0"/>
        </w:rPr>
        <w:tab/>
        <w:t>Рис. 4</w:t>
      </w:r>
      <w:r w:rsidR="00AA0507" w:rsidRPr="00805CEA">
        <w:rPr>
          <w:b w:val="0"/>
        </w:rPr>
        <w:br/>
      </w:r>
      <w:r w:rsidR="00AA0507" w:rsidRPr="00AA0507">
        <w:t>Ударный элемент в виде модели верхней части ноги</w:t>
      </w:r>
    </w:p>
    <w:p w:rsidR="00AA0507" w:rsidRPr="00AA0507" w:rsidRDefault="00AA0507" w:rsidP="00805CEA">
      <w:pPr>
        <w:pStyle w:val="SingleTxtGR"/>
        <w:ind w:left="2268" w:hanging="1134"/>
        <w:rPr>
          <w:b/>
          <w:bCs/>
          <w:lang w:val="en-US"/>
        </w:rPr>
      </w:pPr>
      <w:r w:rsidRPr="00AA0507">
        <w:rPr>
          <w:b/>
          <w:bCs/>
          <w:noProof/>
          <w:lang w:eastAsia="ru-RU"/>
        </w:rPr>
        <mc:AlternateContent>
          <mc:Choice Requires="wpc">
            <w:drawing>
              <wp:inline distT="0" distB="0" distL="0" distR="0" wp14:anchorId="5FDEB6F3" wp14:editId="7E1D797E">
                <wp:extent cx="8282123" cy="4461510"/>
                <wp:effectExtent l="0" t="0" r="0" b="15240"/>
                <wp:docPr id="2172"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Rectangle 19"/>
                        <wps:cNvSpPr>
                          <a:spLocks noChangeArrowheads="1"/>
                        </wps:cNvSpPr>
                        <wps:spPr bwMode="auto">
                          <a:xfrm>
                            <a:off x="1509848" y="1104900"/>
                            <a:ext cx="4762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0"/>
                        <wps:cNvSpPr>
                          <a:spLocks noChangeArrowheads="1"/>
                        </wps:cNvSpPr>
                        <wps:spPr bwMode="auto">
                          <a:xfrm>
                            <a:off x="1934663" y="1035050"/>
                            <a:ext cx="952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1"/>
                        <wps:cNvSpPr>
                          <a:spLocks noChangeArrowheads="1"/>
                        </wps:cNvSpPr>
                        <wps:spPr bwMode="auto">
                          <a:xfrm>
                            <a:off x="1883228" y="922655"/>
                            <a:ext cx="8890" cy="225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2"/>
                        <wps:cNvSpPr>
                          <a:spLocks noChangeArrowheads="1"/>
                        </wps:cNvSpPr>
                        <wps:spPr bwMode="auto">
                          <a:xfrm>
                            <a:off x="1269818" y="1035050"/>
                            <a:ext cx="1123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3"/>
                        <wps:cNvSpPr>
                          <a:spLocks noChangeArrowheads="1"/>
                        </wps:cNvSpPr>
                        <wps:spPr bwMode="auto">
                          <a:xfrm>
                            <a:off x="1401898" y="1035050"/>
                            <a:ext cx="177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4"/>
                        <wps:cNvSpPr>
                          <a:spLocks noChangeArrowheads="1"/>
                        </wps:cNvSpPr>
                        <wps:spPr bwMode="auto">
                          <a:xfrm>
                            <a:off x="1438728" y="1035050"/>
                            <a:ext cx="1130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5"/>
                        <wps:cNvSpPr>
                          <a:spLocks noChangeArrowheads="1"/>
                        </wps:cNvSpPr>
                        <wps:spPr bwMode="auto">
                          <a:xfrm>
                            <a:off x="1570808" y="103505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6"/>
                        <wps:cNvSpPr>
                          <a:spLocks noChangeArrowheads="1"/>
                        </wps:cNvSpPr>
                        <wps:spPr bwMode="auto">
                          <a:xfrm>
                            <a:off x="1608908" y="1035050"/>
                            <a:ext cx="1130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27"/>
                        <wps:cNvSpPr>
                          <a:spLocks noChangeArrowheads="1"/>
                        </wps:cNvSpPr>
                        <wps:spPr bwMode="auto">
                          <a:xfrm>
                            <a:off x="1740988" y="103505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28"/>
                        <wps:cNvSpPr>
                          <a:spLocks noChangeArrowheads="1"/>
                        </wps:cNvSpPr>
                        <wps:spPr bwMode="auto">
                          <a:xfrm>
                            <a:off x="1779088" y="1035050"/>
                            <a:ext cx="1130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29"/>
                        <wps:cNvSpPr>
                          <a:spLocks noChangeArrowheads="1"/>
                        </wps:cNvSpPr>
                        <wps:spPr bwMode="auto">
                          <a:xfrm>
                            <a:off x="1911168" y="1035050"/>
                            <a:ext cx="177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30"/>
                        <wps:cNvSpPr>
                          <a:spLocks noChangeArrowheads="1"/>
                        </wps:cNvSpPr>
                        <wps:spPr bwMode="auto">
                          <a:xfrm>
                            <a:off x="1948633" y="1035050"/>
                            <a:ext cx="11366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31"/>
                        <wps:cNvSpPr>
                          <a:spLocks noChangeArrowheads="1"/>
                        </wps:cNvSpPr>
                        <wps:spPr bwMode="auto">
                          <a:xfrm>
                            <a:off x="2081348" y="1035050"/>
                            <a:ext cx="1841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32"/>
                        <wps:cNvSpPr>
                          <a:spLocks noChangeArrowheads="1"/>
                        </wps:cNvSpPr>
                        <wps:spPr bwMode="auto">
                          <a:xfrm>
                            <a:off x="2118813" y="1035050"/>
                            <a:ext cx="1123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3"/>
                        <wps:cNvSpPr>
                          <a:spLocks noChangeArrowheads="1"/>
                        </wps:cNvSpPr>
                        <wps:spPr bwMode="auto">
                          <a:xfrm>
                            <a:off x="2250258" y="1035050"/>
                            <a:ext cx="196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34"/>
                        <wps:cNvSpPr>
                          <a:spLocks noChangeArrowheads="1"/>
                        </wps:cNvSpPr>
                        <wps:spPr bwMode="auto">
                          <a:xfrm>
                            <a:off x="2288993" y="1035050"/>
                            <a:ext cx="1123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35"/>
                        <wps:cNvSpPr>
                          <a:spLocks noChangeArrowheads="1"/>
                        </wps:cNvSpPr>
                        <wps:spPr bwMode="auto">
                          <a:xfrm>
                            <a:off x="2420438" y="1035050"/>
                            <a:ext cx="1841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36"/>
                        <wps:cNvSpPr>
                          <a:spLocks noChangeArrowheads="1"/>
                        </wps:cNvSpPr>
                        <wps:spPr bwMode="auto">
                          <a:xfrm>
                            <a:off x="2459173" y="1035050"/>
                            <a:ext cx="1123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37"/>
                        <wps:cNvSpPr>
                          <a:spLocks noChangeArrowheads="1"/>
                        </wps:cNvSpPr>
                        <wps:spPr bwMode="auto">
                          <a:xfrm>
                            <a:off x="2591253" y="1035050"/>
                            <a:ext cx="177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38"/>
                        <wps:cNvSpPr>
                          <a:spLocks noChangeArrowheads="1"/>
                        </wps:cNvSpPr>
                        <wps:spPr bwMode="auto">
                          <a:xfrm>
                            <a:off x="2628083" y="1035050"/>
                            <a:ext cx="1130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39"/>
                        <wps:cNvSpPr>
                          <a:spLocks noChangeArrowheads="1"/>
                        </wps:cNvSpPr>
                        <wps:spPr bwMode="auto">
                          <a:xfrm>
                            <a:off x="2760163" y="103505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40"/>
                        <wps:cNvSpPr>
                          <a:spLocks noChangeArrowheads="1"/>
                        </wps:cNvSpPr>
                        <wps:spPr bwMode="auto">
                          <a:xfrm>
                            <a:off x="2798263" y="1035050"/>
                            <a:ext cx="1130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41"/>
                        <wps:cNvSpPr>
                          <a:spLocks noChangeArrowheads="1"/>
                        </wps:cNvSpPr>
                        <wps:spPr bwMode="auto">
                          <a:xfrm>
                            <a:off x="2930343" y="103505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42"/>
                        <wps:cNvSpPr>
                          <a:spLocks noChangeArrowheads="1"/>
                        </wps:cNvSpPr>
                        <wps:spPr bwMode="auto">
                          <a:xfrm>
                            <a:off x="2968443" y="1035050"/>
                            <a:ext cx="11303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43"/>
                        <wps:cNvSpPr>
                          <a:spLocks noChangeArrowheads="1"/>
                        </wps:cNvSpPr>
                        <wps:spPr bwMode="auto">
                          <a:xfrm>
                            <a:off x="3100523" y="1035050"/>
                            <a:ext cx="177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44"/>
                        <wps:cNvSpPr>
                          <a:spLocks noChangeArrowheads="1"/>
                        </wps:cNvSpPr>
                        <wps:spPr bwMode="auto">
                          <a:xfrm>
                            <a:off x="3137988" y="1035050"/>
                            <a:ext cx="8001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45"/>
                        <wps:cNvSpPr>
                          <a:spLocks noChangeArrowheads="1"/>
                        </wps:cNvSpPr>
                        <wps:spPr bwMode="auto">
                          <a:xfrm>
                            <a:off x="1939108" y="2496185"/>
                            <a:ext cx="654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46"/>
                        <wps:cNvSpPr>
                          <a:spLocks noChangeArrowheads="1"/>
                        </wps:cNvSpPr>
                        <wps:spPr bwMode="auto">
                          <a:xfrm>
                            <a:off x="2161358" y="39751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47"/>
                        <wps:cNvSpPr>
                          <a:spLocks noChangeArrowheads="1"/>
                        </wps:cNvSpPr>
                        <wps:spPr bwMode="auto">
                          <a:xfrm>
                            <a:off x="1854653" y="1960245"/>
                            <a:ext cx="11303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48"/>
                        <wps:cNvSpPr>
                          <a:spLocks noChangeArrowheads="1"/>
                        </wps:cNvSpPr>
                        <wps:spPr bwMode="auto">
                          <a:xfrm>
                            <a:off x="1986733" y="1960245"/>
                            <a:ext cx="1778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49"/>
                        <wps:cNvSpPr>
                          <a:spLocks noChangeArrowheads="1"/>
                        </wps:cNvSpPr>
                        <wps:spPr bwMode="auto">
                          <a:xfrm>
                            <a:off x="2024198" y="1960245"/>
                            <a:ext cx="11366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50"/>
                        <wps:cNvSpPr>
                          <a:spLocks noChangeArrowheads="1"/>
                        </wps:cNvSpPr>
                        <wps:spPr bwMode="auto">
                          <a:xfrm>
                            <a:off x="2156913" y="1960245"/>
                            <a:ext cx="1778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51"/>
                        <wps:cNvSpPr>
                          <a:spLocks noChangeArrowheads="1"/>
                        </wps:cNvSpPr>
                        <wps:spPr bwMode="auto">
                          <a:xfrm>
                            <a:off x="2194378" y="1960245"/>
                            <a:ext cx="11239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52"/>
                        <wps:cNvSpPr>
                          <a:spLocks noChangeArrowheads="1"/>
                        </wps:cNvSpPr>
                        <wps:spPr bwMode="auto">
                          <a:xfrm>
                            <a:off x="2325823" y="1960245"/>
                            <a:ext cx="1968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53"/>
                        <wps:cNvSpPr>
                          <a:spLocks noChangeArrowheads="1"/>
                        </wps:cNvSpPr>
                        <wps:spPr bwMode="auto">
                          <a:xfrm>
                            <a:off x="2364558" y="1960245"/>
                            <a:ext cx="11239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54"/>
                        <wps:cNvSpPr>
                          <a:spLocks noChangeArrowheads="1"/>
                        </wps:cNvSpPr>
                        <wps:spPr bwMode="auto">
                          <a:xfrm>
                            <a:off x="2496003" y="1960245"/>
                            <a:ext cx="1968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55"/>
                        <wps:cNvSpPr>
                          <a:spLocks noChangeArrowheads="1"/>
                        </wps:cNvSpPr>
                        <wps:spPr bwMode="auto">
                          <a:xfrm>
                            <a:off x="2533468" y="1960245"/>
                            <a:ext cx="11366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56"/>
                        <wps:cNvSpPr>
                          <a:spLocks noChangeArrowheads="1"/>
                        </wps:cNvSpPr>
                        <wps:spPr bwMode="auto">
                          <a:xfrm>
                            <a:off x="2666183" y="1960245"/>
                            <a:ext cx="1841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57"/>
                        <wps:cNvSpPr>
                          <a:spLocks noChangeArrowheads="1"/>
                        </wps:cNvSpPr>
                        <wps:spPr bwMode="auto">
                          <a:xfrm>
                            <a:off x="2703648" y="1960245"/>
                            <a:ext cx="11303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8"/>
                        <wps:cNvSpPr>
                          <a:spLocks noChangeArrowheads="1"/>
                        </wps:cNvSpPr>
                        <wps:spPr bwMode="auto">
                          <a:xfrm>
                            <a:off x="2835728" y="1960245"/>
                            <a:ext cx="1905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9"/>
                        <wps:cNvSpPr>
                          <a:spLocks noChangeArrowheads="1"/>
                        </wps:cNvSpPr>
                        <wps:spPr bwMode="auto">
                          <a:xfrm>
                            <a:off x="2873828" y="1960245"/>
                            <a:ext cx="11303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0"/>
                        <wps:cNvSpPr>
                          <a:spLocks noChangeArrowheads="1"/>
                        </wps:cNvSpPr>
                        <wps:spPr bwMode="auto">
                          <a:xfrm>
                            <a:off x="3005908" y="1960245"/>
                            <a:ext cx="1905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1"/>
                        <wps:cNvSpPr>
                          <a:spLocks noChangeArrowheads="1"/>
                        </wps:cNvSpPr>
                        <wps:spPr bwMode="auto">
                          <a:xfrm>
                            <a:off x="3042738" y="1960245"/>
                            <a:ext cx="2984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2"/>
                        <wps:cNvSpPr>
                          <a:spLocks noChangeArrowheads="1"/>
                        </wps:cNvSpPr>
                        <wps:spPr bwMode="auto">
                          <a:xfrm>
                            <a:off x="2455363" y="282575"/>
                            <a:ext cx="2527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3"/>
                        <wps:cNvSpPr>
                          <a:spLocks noChangeArrowheads="1"/>
                        </wps:cNvSpPr>
                        <wps:spPr bwMode="auto">
                          <a:xfrm>
                            <a:off x="1627323" y="432435"/>
                            <a:ext cx="3365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4"/>
                        <wps:cNvSpPr>
                          <a:spLocks noChangeArrowheads="1"/>
                        </wps:cNvSpPr>
                        <wps:spPr bwMode="auto">
                          <a:xfrm>
                            <a:off x="3333568" y="894080"/>
                            <a:ext cx="4445" cy="3029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5"/>
                        <wps:cNvSpPr>
                          <a:spLocks noChangeArrowheads="1"/>
                        </wps:cNvSpPr>
                        <wps:spPr bwMode="auto">
                          <a:xfrm>
                            <a:off x="2153738" y="282575"/>
                            <a:ext cx="12255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73" name="Group 66"/>
                        <wpg:cNvGrpSpPr>
                          <a:grpSpLocks/>
                        </wpg:cNvGrpSpPr>
                        <wpg:grpSpPr bwMode="auto">
                          <a:xfrm>
                            <a:off x="967558" y="818515"/>
                            <a:ext cx="2250440" cy="3171825"/>
                            <a:chOff x="1136" y="1297"/>
                            <a:chExt cx="3544" cy="4995"/>
                          </a:xfrm>
                        </wpg:grpSpPr>
                        <wpg:grpSp>
                          <wpg:cNvPr id="74" name="Group 67"/>
                          <wpg:cNvGrpSpPr>
                            <a:grpSpLocks/>
                          </wpg:cNvGrpSpPr>
                          <wpg:grpSpPr bwMode="auto">
                            <a:xfrm>
                              <a:off x="3373" y="1310"/>
                              <a:ext cx="699" cy="4970"/>
                              <a:chOff x="3373" y="1310"/>
                              <a:chExt cx="699" cy="4970"/>
                            </a:xfrm>
                          </wpg:grpSpPr>
                          <wpg:grpSp>
                            <wpg:cNvPr id="75" name="Group 68"/>
                            <wpg:cNvGrpSpPr>
                              <a:grpSpLocks/>
                            </wpg:cNvGrpSpPr>
                            <wpg:grpSpPr bwMode="auto">
                              <a:xfrm>
                                <a:off x="3373" y="1310"/>
                                <a:ext cx="699" cy="3117"/>
                                <a:chOff x="3373" y="1310"/>
                                <a:chExt cx="699" cy="3117"/>
                              </a:xfrm>
                            </wpg:grpSpPr>
                            <pic:pic xmlns:pic="http://schemas.openxmlformats.org/drawingml/2006/picture">
                              <pic:nvPicPr>
                                <pic:cNvPr id="76" name="Picture 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310"/>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310"/>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310"/>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418"/>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418"/>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418"/>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525"/>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525"/>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 name="Picture 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525"/>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3"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4" name="Picture 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633"/>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 name="Picture 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633"/>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Picture 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9" name="Picture 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633"/>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 name="Picture 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7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Picture 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3" name="Picture 1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7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1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74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1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8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1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 name="Picture 1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8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 name="Picture 1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 name="Picture 1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Picture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84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5" name="Picture 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95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Picture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Picture 1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95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 name="Picture 1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Picture 1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95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1" name="Picture 1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2" name="Picture 1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06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3" name="Picture 1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4" name="Picture 1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06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 name="Picture 1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 name="Picture 1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7" name="Picture 1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06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 name="Picture 1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 name="Picture 1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17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 name="Picture 1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 name="Picture 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17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1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Picture 1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 name="Picture 1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17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5" name="Picture 1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 name="Picture 1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27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Picture 1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27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9" name="Picture 1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 name="Picture 1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Picture 1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27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Picture 1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 name="Picture 1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38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Picture 1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Picture 1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38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 name="Picture 1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1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 name="Picture 1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38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1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49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 name="Picture 1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2" name="Picture 1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49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 name="Picture 1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 name="Picture 1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 name="Picture 1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49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6" name="Picture 1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7" name="Picture 1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60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 name="Picture 1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9" name="Picture 1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60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 name="Picture 1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1" name="Picture 1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 name="Picture 1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60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 name="Picture 1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70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5" name="Picture 1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1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70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1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1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9" name="Picture 1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70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 name="Picture 1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1" name="Picture 1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81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1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 name="Picture 1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81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 name="Picture 1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5" name="Picture 1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6" name="Picture 1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81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 name="Picture 1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1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92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 name="Picture 1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 name="Picture 1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92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1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1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 name="Picture 1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92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1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1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03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1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7" name="Picture 1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03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8" name="Picture 1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9" name="Picture 1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0" name="Picture 1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03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 name="Picture 1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2" name="Picture 1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13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Picture 1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Picture 1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13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5" name="Picture 1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6" name="Picture 1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7" name="Picture 1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13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 name="Picture 1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1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24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1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1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24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 name="Picture 1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 name="Picture 2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4" name="Picture 2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24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5" name="Picture 2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6" name="Picture 2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35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 name="Picture 2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 name="Picture 2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35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 name="Picture 2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0" name="Picture 2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1" name="Picture 2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35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2" name="Picture 2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 name="Picture 2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46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4" name="Picture 2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5" name="Picture 2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46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6" name="Picture 2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7" name="Picture 2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8" name="Picture 2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46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9" name="Picture 2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 name="Picture 2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56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 name="Picture 2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2" name="Picture 2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56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 name="Picture 2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 name="Picture 2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 name="Picture 2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56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 name="Picture 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Picture 2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67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Picture 2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9" name="Picture 2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67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 name="Picture 2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 name="Picture 2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 name="Picture 2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67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2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2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78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5" name="Picture 2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2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78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7" name="Picture 2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 name="Picture 2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9" name="Picture 2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78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0" name="Picture 2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 name="Picture 2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89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2" name="Picture 2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 name="Picture 2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89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4" name="Picture 2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5" name="Picture 2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 name="Picture 2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89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7" name="Picture 2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8" name="Picture 2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99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9" name="Picture 2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0" name="Picture 2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99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 name="Picture 2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2" name="Picture 2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3" name="Picture 2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99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4" name="Picture 2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 name="Picture 2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10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2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Picture 2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10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Picture 2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2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2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10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2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2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21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2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2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21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2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 name="Picture 2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2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21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2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9" name="Picture 2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32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 name="Picture 2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1" name="Picture 2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32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2" name="Group 269"/>
                            <wpg:cNvGrpSpPr>
                              <a:grpSpLocks/>
                            </wpg:cNvGrpSpPr>
                            <wpg:grpSpPr bwMode="auto">
                              <a:xfrm>
                                <a:off x="3373" y="1310"/>
                                <a:ext cx="699" cy="4970"/>
                                <a:chOff x="3373" y="1310"/>
                                <a:chExt cx="699" cy="4970"/>
                              </a:xfrm>
                            </wpg:grpSpPr>
                            <pic:pic xmlns:pic="http://schemas.openxmlformats.org/drawingml/2006/picture">
                              <pic:nvPicPr>
                                <pic:cNvPr id="1333" name="Picture 2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 name="Picture 2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Picture 2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32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6" name="Picture 2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7" name="Picture 2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42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8" name="Picture 2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 name="Picture 2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42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 name="Picture 2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1" name="Picture 2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2" name="Picture 2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42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3" name="Picture 2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4" name="Picture 2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53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5" name="Picture 2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 name="Picture 2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53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7" name="Picture 2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 name="Picture 2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 name="Picture 28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53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Picture 2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2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64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2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3" name="Picture 2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64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4" name="Picture 2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 name="Picture 2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 name="Picture 29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64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7" name="Picture 2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8" name="Picture 2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75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 name="Picture 2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2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75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2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 name="Picture 2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3" name="Picture 3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75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Picture 3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5" name="Picture 3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85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6" name="Picture 3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 name="Picture 3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85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3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9" name="Picture 3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0" name="Picture 3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85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1" name="Picture 3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 name="Picture 3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96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3" name="Picture 3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4" name="Picture 3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96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 name="Picture 3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6" name="Picture 3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7" name="Picture 3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96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9" name="Picture 3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07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3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1" name="Picture 3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07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2" name="Picture 3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3" name="Picture 3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4" name="Picture 3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07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5" name="Picture 3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6" name="Picture 3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18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7" name="Picture 3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 name="Picture 3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18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9" name="Picture 3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0" name="Picture 3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1" name="Picture 3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18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 name="Picture 3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 name="Picture 3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28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4" name="Picture 3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5" name="Picture 3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28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Picture 3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7" name="Picture 3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 name="Picture 3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28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 name="Picture 3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0" name="Picture 3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39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Picture 3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 name="Picture 3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39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Picture 3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Picture 3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 name="Picture 3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39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 name="Picture 3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 name="Picture 3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50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3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 name="Picture 3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50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Picture 3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3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Picture 3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50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3" name="Picture 3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61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5" name="Picture 3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6" name="Picture 3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61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 name="Picture 3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8"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9"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61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0" name="Picture 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1" name="Picture 3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71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2" name="Picture 3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3" name="Picture 3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71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4" name="Picture 3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 name="Picture 3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 name="Picture 3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71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7" name="Picture 3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Picture 3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82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9" name="Picture 3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 name="Picture 3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82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1" name="Picture 3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 name="Picture 3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 name="Picture 3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82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 name="Picture 3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 name="Picture 3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93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6" name="Picture 3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7" name="Picture 3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93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8" name="Picture 3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9" name="Picture 3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0" name="Picture 3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93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Picture 3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Picture 3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60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Picture 3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 name="Picture 3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60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Picture 3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 name="Picture 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7" name="Picture 3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604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 name="Picture 3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 name="Picture 3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61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 name="Picture 3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 name="Picture 3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61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 name="Picture 3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 name="Picture 3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 name="Picture 3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614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5" name="Picture 3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373"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 name="Picture 3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487" y="6255"/>
                                  <a:ext cx="113"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7" name="Picture 3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600"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8" name="Picture 3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714" y="6255"/>
                                  <a:ext cx="113"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 name="Picture 3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827"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0" name="Picture 3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941"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 name="Picture 3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055" y="6255"/>
                                  <a:ext cx="17"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2" name="Freeform 399"/>
                              <wps:cNvSpPr>
                                <a:spLocks/>
                              </wps:cNvSpPr>
                              <wps:spPr bwMode="auto">
                                <a:xfrm>
                                  <a:off x="3373" y="1310"/>
                                  <a:ext cx="698" cy="4968"/>
                                </a:xfrm>
                                <a:custGeom>
                                  <a:avLst/>
                                  <a:gdLst>
                                    <a:gd name="T0" fmla="*/ 0 w 698"/>
                                    <a:gd name="T1" fmla="*/ 0 h 4968"/>
                                    <a:gd name="T2" fmla="*/ 698 w 698"/>
                                    <a:gd name="T3" fmla="*/ 0 h 4968"/>
                                    <a:gd name="T4" fmla="*/ 698 w 698"/>
                                    <a:gd name="T5" fmla="*/ 1243 h 4968"/>
                                    <a:gd name="T6" fmla="*/ 698 w 698"/>
                                    <a:gd name="T7" fmla="*/ 2484 h 4968"/>
                                    <a:gd name="T8" fmla="*/ 698 w 698"/>
                                    <a:gd name="T9" fmla="*/ 3725 h 4968"/>
                                    <a:gd name="T10" fmla="*/ 698 w 698"/>
                                    <a:gd name="T11" fmla="*/ 4968 h 4968"/>
                                    <a:gd name="T12" fmla="*/ 0 w 698"/>
                                    <a:gd name="T13" fmla="*/ 4968 h 4968"/>
                                    <a:gd name="T14" fmla="*/ 0 w 698"/>
                                    <a:gd name="T15" fmla="*/ 3725 h 4968"/>
                                    <a:gd name="T16" fmla="*/ 0 w 698"/>
                                    <a:gd name="T17" fmla="*/ 2484 h 4968"/>
                                    <a:gd name="T18" fmla="*/ 0 w 698"/>
                                    <a:gd name="T19" fmla="*/ 1243 h 4968"/>
                                    <a:gd name="T20" fmla="*/ 0 w 698"/>
                                    <a:gd name="T21" fmla="*/ 0 h 4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8" h="4968">
                                      <a:moveTo>
                                        <a:pt x="0" y="0"/>
                                      </a:moveTo>
                                      <a:lnTo>
                                        <a:pt x="698" y="0"/>
                                      </a:lnTo>
                                      <a:lnTo>
                                        <a:pt x="698" y="1243"/>
                                      </a:lnTo>
                                      <a:lnTo>
                                        <a:pt x="698" y="2484"/>
                                      </a:lnTo>
                                      <a:lnTo>
                                        <a:pt x="698" y="3725"/>
                                      </a:lnTo>
                                      <a:lnTo>
                                        <a:pt x="698" y="4968"/>
                                      </a:lnTo>
                                      <a:lnTo>
                                        <a:pt x="0" y="4968"/>
                                      </a:lnTo>
                                      <a:lnTo>
                                        <a:pt x="0" y="3725"/>
                                      </a:lnTo>
                                      <a:lnTo>
                                        <a:pt x="0" y="2484"/>
                                      </a:lnTo>
                                      <a:lnTo>
                                        <a:pt x="0" y="1243"/>
                                      </a:lnTo>
                                      <a:lnTo>
                                        <a:pt x="0" y="0"/>
                                      </a:lnTo>
                                      <a:close/>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400"/>
                              <wps:cNvSpPr>
                                <a:spLocks/>
                              </wps:cNvSpPr>
                              <wps:spPr bwMode="auto">
                                <a:xfrm>
                                  <a:off x="3373" y="1310"/>
                                  <a:ext cx="698" cy="4968"/>
                                </a:xfrm>
                                <a:custGeom>
                                  <a:avLst/>
                                  <a:gdLst>
                                    <a:gd name="T0" fmla="*/ 0 w 698"/>
                                    <a:gd name="T1" fmla="*/ 0 h 4968"/>
                                    <a:gd name="T2" fmla="*/ 698 w 698"/>
                                    <a:gd name="T3" fmla="*/ 0 h 4968"/>
                                    <a:gd name="T4" fmla="*/ 698 w 698"/>
                                    <a:gd name="T5" fmla="*/ 1243 h 4968"/>
                                    <a:gd name="T6" fmla="*/ 698 w 698"/>
                                    <a:gd name="T7" fmla="*/ 2484 h 4968"/>
                                    <a:gd name="T8" fmla="*/ 698 w 698"/>
                                    <a:gd name="T9" fmla="*/ 3725 h 4968"/>
                                    <a:gd name="T10" fmla="*/ 698 w 698"/>
                                    <a:gd name="T11" fmla="*/ 4968 h 4968"/>
                                    <a:gd name="T12" fmla="*/ 0 w 698"/>
                                    <a:gd name="T13" fmla="*/ 4968 h 4968"/>
                                    <a:gd name="T14" fmla="*/ 0 w 698"/>
                                    <a:gd name="T15" fmla="*/ 3725 h 4968"/>
                                    <a:gd name="T16" fmla="*/ 0 w 698"/>
                                    <a:gd name="T17" fmla="*/ 2484 h 4968"/>
                                    <a:gd name="T18" fmla="*/ 0 w 698"/>
                                    <a:gd name="T19" fmla="*/ 1243 h 4968"/>
                                    <a:gd name="T20" fmla="*/ 0 w 698"/>
                                    <a:gd name="T21" fmla="*/ 0 h 4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8" h="4968">
                                      <a:moveTo>
                                        <a:pt x="0" y="0"/>
                                      </a:moveTo>
                                      <a:lnTo>
                                        <a:pt x="698" y="0"/>
                                      </a:lnTo>
                                      <a:lnTo>
                                        <a:pt x="698" y="1243"/>
                                      </a:lnTo>
                                      <a:lnTo>
                                        <a:pt x="698" y="2484"/>
                                      </a:lnTo>
                                      <a:lnTo>
                                        <a:pt x="698" y="3725"/>
                                      </a:lnTo>
                                      <a:lnTo>
                                        <a:pt x="698" y="4968"/>
                                      </a:lnTo>
                                      <a:lnTo>
                                        <a:pt x="0" y="4968"/>
                                      </a:lnTo>
                                      <a:lnTo>
                                        <a:pt x="0" y="3725"/>
                                      </a:lnTo>
                                      <a:lnTo>
                                        <a:pt x="0" y="2484"/>
                                      </a:lnTo>
                                      <a:lnTo>
                                        <a:pt x="0" y="12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4" name="Picture 4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5" name="Picture 4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310"/>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6" name="Picture 4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7" name="Picture 4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310"/>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8" name="Picture 4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 name="Picture 4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310"/>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0" name="Picture 4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310"/>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1" name="Picture 4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Picture 4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418"/>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3" name="Picture 4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4" name="Picture 4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418"/>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5" name="Picture 4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 name="Picture 4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418"/>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7" name="Picture 4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418"/>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8" name="Picture 4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 name="Picture 4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525"/>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 name="Picture 4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 name="Picture 4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525"/>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2" name="Picture 4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3" name="Picture 4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525"/>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 name="Picture 4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525"/>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5" name="Picture 4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6" name="Picture 4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633"/>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7" name="Picture 4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8" name="Picture 4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633"/>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9" name="Picture 4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Picture 4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633"/>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Picture 4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633"/>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2" name="Picture 4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3" name="Picture 4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7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4" name="Picture 4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5" name="Picture 4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7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6" name="Picture 4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7" name="Picture 4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7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Picture 4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74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9" name="Picture 4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0" name="Picture 4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8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 name="Picture 4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2" name="Picture 4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8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 name="Picture 4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Picture 4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8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Picture 4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84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Picture 4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Picture 4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195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Picture 4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9" name="Picture 4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195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0" name="Picture 4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1" name="Picture 4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195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2" name="Picture 4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195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3" name="Picture 4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 name="Picture 4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06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 name="Picture 4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6" name="Picture 4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06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Picture 4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8" name="Picture 4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06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9" name="Picture 4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06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0" name="Picture 4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 name="Picture 4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17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2" name="Picture 4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3" name="Picture 4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17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4" name="Picture 4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5" name="Picture 4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17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 name="Picture 4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17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 name="Picture 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Picture 4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27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4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 name="Picture 4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27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4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 name="Picture 4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27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33" name="Group 470"/>
                            <wpg:cNvGrpSpPr>
                              <a:grpSpLocks/>
                            </wpg:cNvGrpSpPr>
                            <wpg:grpSpPr bwMode="auto">
                              <a:xfrm>
                                <a:off x="3373" y="2277"/>
                                <a:ext cx="699" cy="3225"/>
                                <a:chOff x="3373" y="2277"/>
                                <a:chExt cx="699" cy="3225"/>
                              </a:xfrm>
                            </wpg:grpSpPr>
                            <pic:pic xmlns:pic="http://schemas.openxmlformats.org/drawingml/2006/picture">
                              <pic:nvPicPr>
                                <pic:cNvPr id="1534" name="Picture 4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27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5" name="Picture 4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 name="Picture 4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38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 name="Picture 4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8" name="Picture 4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38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9" name="Picture 4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 name="Picture 4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38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4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38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 name="Picture 4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3" name="Picture 4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49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4" name="Picture 4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 name="Picture 4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49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 name="Picture 4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 name="Picture 4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49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4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49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4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Picture 4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60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Picture 4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4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60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 name="Picture 4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4" name="Picture 4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60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 name="Picture 4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60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4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7" name="Picture 4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70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4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9" name="Picture 4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70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0" name="Picture 4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Picture 4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70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49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70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3" name="Picture 5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Picture 5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81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 name="Picture 5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 name="Picture 5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81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7" name="Picture 5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8" name="Picture 5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81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9" name="Picture 5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81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0" name="Picture 5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1" name="Picture 5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292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2" name="Picture 5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3" name="Picture 5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292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4" name="Picture 5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5" name="Picture 5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292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6" name="Picture 5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292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7" name="Picture 5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8" name="Picture 5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03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9" name="Picture 5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5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03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 name="Picture 5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2" name="Picture 5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03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3" name="Picture 5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03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4" name="Picture 5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5" name="Picture 5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13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 name="Picture 5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7" name="Picture 5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13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8" name="Picture 5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9" name="Picture 5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13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0" name="Picture 5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13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1" name="Picture 5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2" name="Picture 5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24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 name="Picture 5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4" name="Picture 5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24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5" name="Picture 5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 name="Picture 5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24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 name="Picture 5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24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 name="Picture 5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 name="Picture 5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35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0" name="Picture 5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1" name="Picture 5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35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2" name="Picture 5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3" name="Picture 5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35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 name="Picture 5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35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 name="Picture 5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6" name="Picture 5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46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7" name="Picture 5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8" name="Picture 5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46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 name="Picture 5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0" name="Picture 5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46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1" name="Picture 5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46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2" name="Picture 5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3" name="Picture 5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56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 name="Picture 5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5" name="Picture 5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56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6" name="Picture 5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7" name="Picture 5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56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8" name="Picture 5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56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9" name="Picture 5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0" name="Picture 5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67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 name="Picture 5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2" name="Picture 5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67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3" name="Picture 5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4" name="Picture 5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67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5" name="Picture 5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67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6" name="Picture 5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7" name="Picture 5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78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8" name="Picture 5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9" name="Picture 5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78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 name="Picture 5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1" name="Picture 5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78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2" name="Picture 5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78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 name="Picture 5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4" name="Picture 5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89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5" name="Picture 5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6" name="Picture 5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89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 name="Picture 5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8" name="Picture 5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89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9" name="Picture 5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89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0" name="Picture 5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1" name="Picture 5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399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 name="Picture 5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3" name="Picture 5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399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4" name="Picture 5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5" name="Picture 5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399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6" name="Picture 5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399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7" name="Picture 5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8" name="Picture 5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10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9" name="Picture 5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 name="Picture 5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10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1" name="Picture 5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2" name="Picture 5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10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3" name="Picture 5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10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4" name="Picture 5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5" name="Picture 5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21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6" name="Picture 5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7" name="Picture 5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21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8" name="Picture 5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9" name="Picture 5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21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0" name="Picture 59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21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 name="Picture 5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 name="Picture 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32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3" name="Picture 6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4" name="Picture 6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32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5" name="Picture 6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6" name="Picture 6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32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7" name="Picture 6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32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 name="Picture 6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9" name="Picture 6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42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0" name="Picture 6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1" name="Picture 6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42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2" name="Picture 6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3" name="Picture 6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42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4" name="Picture 6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42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5" name="Picture 6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6" name="Picture 6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53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7" name="Picture 6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8" name="Picture 6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53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9" name="Picture 6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0" name="Picture 6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53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1" name="Picture 6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53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2" name="Picture 6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3" name="Picture 6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64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4" name="Picture 6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5" name="Picture 6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64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6" name="Picture 6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7" name="Picture 6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64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8" name="Picture 6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64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 name="Picture 6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0" name="Picture 6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75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1" name="Picture 6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2" name="Picture 6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75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3" name="Picture 6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4" name="Picture 6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75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5" name="Picture 6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75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6" name="Picture 6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 name="Picture 6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85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8" name="Picture 6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9" name="Picture 6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85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0" name="Picture 6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 name="Picture 6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85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2" name="Picture 6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85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3" name="Picture 6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 name="Picture 6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496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5" name="Picture 6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 name="Picture 6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496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 name="Picture 6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8" name="Picture 6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496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 name="Picture 6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496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 name="Picture 6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 name="Picture 6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07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 name="Picture 6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 name="Picture 6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07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6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 name="Picture 6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07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6" name="Picture 6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07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7" name="Picture 6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 name="Picture 6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18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9" name="Picture 6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0" name="Picture 6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18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1" name="Picture 6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2" name="Picture 6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18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3" name="Picture 6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18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4" name="Picture 6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 name="Picture 6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28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6" name="Picture 6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7" name="Picture 6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28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8" name="Picture 6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9" name="Picture 6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28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0" name="Picture 6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28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1" name="Picture 6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 name="Picture 6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39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 name="Picture 6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34" name="Picture 6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39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5" name="Picture 6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6" name="Picture 6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39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 name="Picture 6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39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8" name="Picture 6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9" name="Picture 6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50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 name="Picture 6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1" name="Picture 6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50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2" name="Picture 6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3" name="Picture 6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50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4" name="Picture 6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50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5" name="Picture 6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6" name="Picture 6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61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7" name="Picture 6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8" name="Picture 6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61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9" name="Picture 6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0" name="Picture 6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61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1" name="Picture 6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61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 name="Picture 6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3" name="Picture 6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71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4" name="Picture 6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5" name="Picture 6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71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6" name="Picture 6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7" name="Picture 6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71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8" name="Picture 6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71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9" name="Picture 6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0" name="Picture 6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82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 name="Picture 6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2" name="Picture 6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825"/>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3" name="Picture 7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4" name="Picture 7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825"/>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5" name="Picture 7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825"/>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 name="Picture 7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7" name="Picture 7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593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8" name="Picture 7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9" name="Picture 7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5932"/>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 name="Picture 7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1" name="Picture 7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5932"/>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2" name="Picture 70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5932"/>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3" name="Picture 7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4" name="Picture 7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60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5" name="Picture 7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 name="Picture 7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6040"/>
                                <a:ext cx="11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7" name="Picture 7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8" name="Picture 7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6040"/>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9" name="Picture 7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6040"/>
                                <a:ext cx="1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0" name="Picture 7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73"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1" name="Picture 7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87" y="61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2" name="Picture 7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00"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3" name="Picture 7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714" y="6147"/>
                                <a:ext cx="11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4" name="Picture 7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827"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5" name="Picture 7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41" y="6147"/>
                                <a:ext cx="11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6" name="Picture 7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5" y="6147"/>
                                <a:ext cx="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 name="Picture 7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373"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8" name="Picture 7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487" y="6255"/>
                                <a:ext cx="113"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9" name="Picture 7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600"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0" name="Picture 7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714" y="6255"/>
                                <a:ext cx="113"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 name="Picture 7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827"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2" name="Picture 7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941" y="6255"/>
                                <a:ext cx="11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 name="Picture 7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055" y="6255"/>
                                <a:ext cx="17"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94" name="Group 731"/>
                          <wpg:cNvGrpSpPr>
                            <a:grpSpLocks/>
                          </wpg:cNvGrpSpPr>
                          <wpg:grpSpPr bwMode="auto">
                            <a:xfrm>
                              <a:off x="3316" y="1767"/>
                              <a:ext cx="50" cy="524"/>
                              <a:chOff x="3316" y="1767"/>
                              <a:chExt cx="50" cy="524"/>
                            </a:xfrm>
                          </wpg:grpSpPr>
                          <pic:pic xmlns:pic="http://schemas.openxmlformats.org/drawingml/2006/picture">
                            <pic:nvPicPr>
                              <pic:cNvPr id="1795" name="Picture 7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1767"/>
                                <a:ext cx="5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6" name="Picture 7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1874"/>
                                <a:ext cx="5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 name="Picture 7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1982"/>
                                <a:ext cx="5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8" name="Picture 7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2089"/>
                                <a:ext cx="5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9" name="Picture 7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316" y="2197"/>
                                <a:ext cx="50"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0" name="Freeform 737"/>
                            <wps:cNvSpPr>
                              <a:spLocks/>
                            </wps:cNvSpPr>
                            <wps:spPr bwMode="auto">
                              <a:xfrm>
                                <a:off x="3316" y="1767"/>
                                <a:ext cx="48" cy="522"/>
                              </a:xfrm>
                              <a:custGeom>
                                <a:avLst/>
                                <a:gdLst>
                                  <a:gd name="T0" fmla="*/ 0 w 48"/>
                                  <a:gd name="T1" fmla="*/ 0 h 522"/>
                                  <a:gd name="T2" fmla="*/ 45 w 48"/>
                                  <a:gd name="T3" fmla="*/ 0 h 522"/>
                                  <a:gd name="T4" fmla="*/ 48 w 48"/>
                                  <a:gd name="T5" fmla="*/ 522 h 522"/>
                                  <a:gd name="T6" fmla="*/ 4 w 48"/>
                                  <a:gd name="T7" fmla="*/ 512 h 522"/>
                                  <a:gd name="T8" fmla="*/ 0 w 48"/>
                                  <a:gd name="T9" fmla="*/ 0 h 522"/>
                                </a:gdLst>
                                <a:ahLst/>
                                <a:cxnLst>
                                  <a:cxn ang="0">
                                    <a:pos x="T0" y="T1"/>
                                  </a:cxn>
                                  <a:cxn ang="0">
                                    <a:pos x="T2" y="T3"/>
                                  </a:cxn>
                                  <a:cxn ang="0">
                                    <a:pos x="T4" y="T5"/>
                                  </a:cxn>
                                  <a:cxn ang="0">
                                    <a:pos x="T6" y="T7"/>
                                  </a:cxn>
                                  <a:cxn ang="0">
                                    <a:pos x="T8" y="T9"/>
                                  </a:cxn>
                                </a:cxnLst>
                                <a:rect l="0" t="0" r="r" b="b"/>
                                <a:pathLst>
                                  <a:path w="48" h="522">
                                    <a:moveTo>
                                      <a:pt x="0" y="0"/>
                                    </a:moveTo>
                                    <a:lnTo>
                                      <a:pt x="45" y="0"/>
                                    </a:lnTo>
                                    <a:lnTo>
                                      <a:pt x="48" y="522"/>
                                    </a:lnTo>
                                    <a:lnTo>
                                      <a:pt x="4" y="512"/>
                                    </a:lnTo>
                                    <a:lnTo>
                                      <a:pt x="0" y="0"/>
                                    </a:lnTo>
                                    <a:close/>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738"/>
                            <wps:cNvSpPr>
                              <a:spLocks/>
                            </wps:cNvSpPr>
                            <wps:spPr bwMode="auto">
                              <a:xfrm>
                                <a:off x="3316" y="1767"/>
                                <a:ext cx="48" cy="522"/>
                              </a:xfrm>
                              <a:custGeom>
                                <a:avLst/>
                                <a:gdLst>
                                  <a:gd name="T0" fmla="*/ 0 w 48"/>
                                  <a:gd name="T1" fmla="*/ 0 h 522"/>
                                  <a:gd name="T2" fmla="*/ 45 w 48"/>
                                  <a:gd name="T3" fmla="*/ 0 h 522"/>
                                  <a:gd name="T4" fmla="*/ 48 w 48"/>
                                  <a:gd name="T5" fmla="*/ 522 h 522"/>
                                  <a:gd name="T6" fmla="*/ 4 w 48"/>
                                  <a:gd name="T7" fmla="*/ 512 h 522"/>
                                  <a:gd name="T8" fmla="*/ 0 w 48"/>
                                  <a:gd name="T9" fmla="*/ 0 h 522"/>
                                </a:gdLst>
                                <a:ahLst/>
                                <a:cxnLst>
                                  <a:cxn ang="0">
                                    <a:pos x="T0" y="T1"/>
                                  </a:cxn>
                                  <a:cxn ang="0">
                                    <a:pos x="T2" y="T3"/>
                                  </a:cxn>
                                  <a:cxn ang="0">
                                    <a:pos x="T4" y="T5"/>
                                  </a:cxn>
                                  <a:cxn ang="0">
                                    <a:pos x="T6" y="T7"/>
                                  </a:cxn>
                                  <a:cxn ang="0">
                                    <a:pos x="T8" y="T9"/>
                                  </a:cxn>
                                </a:cxnLst>
                                <a:rect l="0" t="0" r="r" b="b"/>
                                <a:pathLst>
                                  <a:path w="48" h="522">
                                    <a:moveTo>
                                      <a:pt x="0" y="0"/>
                                    </a:moveTo>
                                    <a:lnTo>
                                      <a:pt x="45" y="0"/>
                                    </a:lnTo>
                                    <a:lnTo>
                                      <a:pt x="48" y="522"/>
                                    </a:lnTo>
                                    <a:lnTo>
                                      <a:pt x="4" y="5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2" name="Picture 7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1767"/>
                                <a:ext cx="5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3" name="Picture 7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1874"/>
                                <a:ext cx="5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4" name="Picture 7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1982"/>
                                <a:ext cx="5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5" name="Picture 7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316" y="2089"/>
                                <a:ext cx="5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6" name="Picture 7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316" y="2197"/>
                                <a:ext cx="50"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07" name="Group 744"/>
                          <wpg:cNvGrpSpPr>
                            <a:grpSpLocks/>
                          </wpg:cNvGrpSpPr>
                          <wpg:grpSpPr bwMode="auto">
                            <a:xfrm>
                              <a:off x="2666" y="1770"/>
                              <a:ext cx="47" cy="338"/>
                              <a:chOff x="2666" y="1770"/>
                              <a:chExt cx="47" cy="338"/>
                            </a:xfrm>
                          </wpg:grpSpPr>
                          <pic:pic xmlns:pic="http://schemas.openxmlformats.org/drawingml/2006/picture">
                            <pic:nvPicPr>
                              <pic:cNvPr id="1808" name="Picture 7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6" y="1770"/>
                                <a:ext cx="4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9" name="Picture 7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6" y="1878"/>
                                <a:ext cx="4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0" name="Picture 7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6" y="1985"/>
                                <a:ext cx="4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1" name="Picture 7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666" y="2093"/>
                                <a:ext cx="4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2" name="Freeform 749"/>
                            <wps:cNvSpPr>
                              <a:spLocks/>
                            </wps:cNvSpPr>
                            <wps:spPr bwMode="auto">
                              <a:xfrm>
                                <a:off x="2666" y="1770"/>
                                <a:ext cx="45" cy="336"/>
                              </a:xfrm>
                              <a:custGeom>
                                <a:avLst/>
                                <a:gdLst>
                                  <a:gd name="T0" fmla="*/ 0 w 45"/>
                                  <a:gd name="T1" fmla="*/ 0 h 336"/>
                                  <a:gd name="T2" fmla="*/ 41 w 45"/>
                                  <a:gd name="T3" fmla="*/ 0 h 336"/>
                                  <a:gd name="T4" fmla="*/ 45 w 45"/>
                                  <a:gd name="T5" fmla="*/ 336 h 336"/>
                                  <a:gd name="T6" fmla="*/ 0 w 45"/>
                                  <a:gd name="T7" fmla="*/ 323 h 336"/>
                                  <a:gd name="T8" fmla="*/ 0 w 45"/>
                                  <a:gd name="T9" fmla="*/ 0 h 336"/>
                                </a:gdLst>
                                <a:ahLst/>
                                <a:cxnLst>
                                  <a:cxn ang="0">
                                    <a:pos x="T0" y="T1"/>
                                  </a:cxn>
                                  <a:cxn ang="0">
                                    <a:pos x="T2" y="T3"/>
                                  </a:cxn>
                                  <a:cxn ang="0">
                                    <a:pos x="T4" y="T5"/>
                                  </a:cxn>
                                  <a:cxn ang="0">
                                    <a:pos x="T6" y="T7"/>
                                  </a:cxn>
                                  <a:cxn ang="0">
                                    <a:pos x="T8" y="T9"/>
                                  </a:cxn>
                                </a:cxnLst>
                                <a:rect l="0" t="0" r="r" b="b"/>
                                <a:pathLst>
                                  <a:path w="45" h="336">
                                    <a:moveTo>
                                      <a:pt x="0" y="0"/>
                                    </a:moveTo>
                                    <a:lnTo>
                                      <a:pt x="41" y="0"/>
                                    </a:lnTo>
                                    <a:lnTo>
                                      <a:pt x="45" y="336"/>
                                    </a:lnTo>
                                    <a:lnTo>
                                      <a:pt x="0" y="323"/>
                                    </a:lnTo>
                                    <a:lnTo>
                                      <a:pt x="0" y="0"/>
                                    </a:lnTo>
                                    <a:close/>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750"/>
                            <wps:cNvSpPr>
                              <a:spLocks/>
                            </wps:cNvSpPr>
                            <wps:spPr bwMode="auto">
                              <a:xfrm>
                                <a:off x="2666" y="1770"/>
                                <a:ext cx="45" cy="336"/>
                              </a:xfrm>
                              <a:custGeom>
                                <a:avLst/>
                                <a:gdLst>
                                  <a:gd name="T0" fmla="*/ 0 w 45"/>
                                  <a:gd name="T1" fmla="*/ 0 h 336"/>
                                  <a:gd name="T2" fmla="*/ 41 w 45"/>
                                  <a:gd name="T3" fmla="*/ 0 h 336"/>
                                  <a:gd name="T4" fmla="*/ 45 w 45"/>
                                  <a:gd name="T5" fmla="*/ 336 h 336"/>
                                  <a:gd name="T6" fmla="*/ 0 w 45"/>
                                  <a:gd name="T7" fmla="*/ 323 h 336"/>
                                  <a:gd name="T8" fmla="*/ 0 w 45"/>
                                  <a:gd name="T9" fmla="*/ 0 h 336"/>
                                </a:gdLst>
                                <a:ahLst/>
                                <a:cxnLst>
                                  <a:cxn ang="0">
                                    <a:pos x="T0" y="T1"/>
                                  </a:cxn>
                                  <a:cxn ang="0">
                                    <a:pos x="T2" y="T3"/>
                                  </a:cxn>
                                  <a:cxn ang="0">
                                    <a:pos x="T4" y="T5"/>
                                  </a:cxn>
                                  <a:cxn ang="0">
                                    <a:pos x="T6" y="T7"/>
                                  </a:cxn>
                                  <a:cxn ang="0">
                                    <a:pos x="T8" y="T9"/>
                                  </a:cxn>
                                </a:cxnLst>
                                <a:rect l="0" t="0" r="r" b="b"/>
                                <a:pathLst>
                                  <a:path w="45" h="336">
                                    <a:moveTo>
                                      <a:pt x="0" y="0"/>
                                    </a:moveTo>
                                    <a:lnTo>
                                      <a:pt x="41" y="0"/>
                                    </a:lnTo>
                                    <a:lnTo>
                                      <a:pt x="45" y="336"/>
                                    </a:lnTo>
                                    <a:lnTo>
                                      <a:pt x="0" y="3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4" name="Picture 7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6" y="1770"/>
                                <a:ext cx="4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5" name="Picture 7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6" y="1878"/>
                                <a:ext cx="4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6" name="Picture 7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66" y="1985"/>
                                <a:ext cx="4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7" name="Picture 7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666" y="2093"/>
                                <a:ext cx="4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18" name="Oval 755"/>
                          <wps:cNvSpPr>
                            <a:spLocks noChangeArrowheads="1"/>
                          </wps:cNvSpPr>
                          <wps:spPr bwMode="auto">
                            <a:xfrm>
                              <a:off x="1381" y="3233"/>
                              <a:ext cx="1191" cy="1124"/>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Oval 756"/>
                          <wps:cNvSpPr>
                            <a:spLocks noChangeArrowheads="1"/>
                          </wps:cNvSpPr>
                          <wps:spPr bwMode="auto">
                            <a:xfrm>
                              <a:off x="1811" y="3640"/>
                              <a:ext cx="330" cy="3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Oval 757"/>
                          <wps:cNvSpPr>
                            <a:spLocks noChangeArrowheads="1"/>
                          </wps:cNvSpPr>
                          <wps:spPr bwMode="auto">
                            <a:xfrm>
                              <a:off x="1740" y="3574"/>
                              <a:ext cx="472" cy="443"/>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758"/>
                          <wps:cNvSpPr>
                            <a:spLocks/>
                          </wps:cNvSpPr>
                          <wps:spPr bwMode="auto">
                            <a:xfrm>
                              <a:off x="1724" y="3525"/>
                              <a:ext cx="255" cy="145"/>
                            </a:xfrm>
                            <a:custGeom>
                              <a:avLst/>
                              <a:gdLst>
                                <a:gd name="T0" fmla="*/ 255 w 255"/>
                                <a:gd name="T1" fmla="*/ 10 h 145"/>
                                <a:gd name="T2" fmla="*/ 245 w 255"/>
                                <a:gd name="T3" fmla="*/ 0 h 145"/>
                                <a:gd name="T4" fmla="*/ 0 w 255"/>
                                <a:gd name="T5" fmla="*/ 135 h 145"/>
                                <a:gd name="T6" fmla="*/ 9 w 255"/>
                                <a:gd name="T7" fmla="*/ 145 h 145"/>
                                <a:gd name="T8" fmla="*/ 255 w 255"/>
                                <a:gd name="T9" fmla="*/ 10 h 145"/>
                              </a:gdLst>
                              <a:ahLst/>
                              <a:cxnLst>
                                <a:cxn ang="0">
                                  <a:pos x="T0" y="T1"/>
                                </a:cxn>
                                <a:cxn ang="0">
                                  <a:pos x="T2" y="T3"/>
                                </a:cxn>
                                <a:cxn ang="0">
                                  <a:pos x="T4" y="T5"/>
                                </a:cxn>
                                <a:cxn ang="0">
                                  <a:pos x="T6" y="T7"/>
                                </a:cxn>
                                <a:cxn ang="0">
                                  <a:pos x="T8" y="T9"/>
                                </a:cxn>
                              </a:cxnLst>
                              <a:rect l="0" t="0" r="r" b="b"/>
                              <a:pathLst>
                                <a:path w="255" h="145">
                                  <a:moveTo>
                                    <a:pt x="255" y="10"/>
                                  </a:moveTo>
                                  <a:lnTo>
                                    <a:pt x="245" y="0"/>
                                  </a:lnTo>
                                  <a:lnTo>
                                    <a:pt x="0" y="135"/>
                                  </a:lnTo>
                                  <a:lnTo>
                                    <a:pt x="9" y="145"/>
                                  </a:lnTo>
                                  <a:lnTo>
                                    <a:pt x="25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Rectangle 759"/>
                          <wps:cNvSpPr>
                            <a:spLocks noChangeArrowheads="1"/>
                          </wps:cNvSpPr>
                          <wps:spPr bwMode="auto">
                            <a:xfrm>
                              <a:off x="1722" y="366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Freeform 760"/>
                          <wps:cNvSpPr>
                            <a:spLocks/>
                          </wps:cNvSpPr>
                          <wps:spPr bwMode="auto">
                            <a:xfrm>
                              <a:off x="1722" y="3660"/>
                              <a:ext cx="14" cy="10"/>
                            </a:xfrm>
                            <a:custGeom>
                              <a:avLst/>
                              <a:gdLst>
                                <a:gd name="T0" fmla="*/ 2 w 14"/>
                                <a:gd name="T1" fmla="*/ 0 h 10"/>
                                <a:gd name="T2" fmla="*/ 0 w 14"/>
                                <a:gd name="T3" fmla="*/ 1 h 10"/>
                                <a:gd name="T4" fmla="*/ 0 w 14"/>
                                <a:gd name="T5" fmla="*/ 5 h 10"/>
                                <a:gd name="T6" fmla="*/ 14 w 14"/>
                                <a:gd name="T7" fmla="*/ 5 h 10"/>
                                <a:gd name="T8" fmla="*/ 11 w 14"/>
                                <a:gd name="T9" fmla="*/ 10 h 10"/>
                                <a:gd name="T10" fmla="*/ 2 w 14"/>
                                <a:gd name="T11" fmla="*/ 0 h 10"/>
                              </a:gdLst>
                              <a:ahLst/>
                              <a:cxnLst>
                                <a:cxn ang="0">
                                  <a:pos x="T0" y="T1"/>
                                </a:cxn>
                                <a:cxn ang="0">
                                  <a:pos x="T2" y="T3"/>
                                </a:cxn>
                                <a:cxn ang="0">
                                  <a:pos x="T4" y="T5"/>
                                </a:cxn>
                                <a:cxn ang="0">
                                  <a:pos x="T6" y="T7"/>
                                </a:cxn>
                                <a:cxn ang="0">
                                  <a:pos x="T8" y="T9"/>
                                </a:cxn>
                                <a:cxn ang="0">
                                  <a:pos x="T10" y="T11"/>
                                </a:cxn>
                              </a:cxnLst>
                              <a:rect l="0" t="0" r="r" b="b"/>
                              <a:pathLst>
                                <a:path w="14" h="10">
                                  <a:moveTo>
                                    <a:pt x="2" y="0"/>
                                  </a:moveTo>
                                  <a:lnTo>
                                    <a:pt x="0" y="1"/>
                                  </a:lnTo>
                                  <a:lnTo>
                                    <a:pt x="0" y="5"/>
                                  </a:lnTo>
                                  <a:lnTo>
                                    <a:pt x="14" y="5"/>
                                  </a:lnTo>
                                  <a:lnTo>
                                    <a:pt x="11"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761"/>
                          <wps:cNvSpPr>
                            <a:spLocks/>
                          </wps:cNvSpPr>
                          <wps:spPr bwMode="auto">
                            <a:xfrm>
                              <a:off x="1726" y="3918"/>
                              <a:ext cx="253" cy="143"/>
                            </a:xfrm>
                            <a:custGeom>
                              <a:avLst/>
                              <a:gdLst>
                                <a:gd name="T0" fmla="*/ 7 w 253"/>
                                <a:gd name="T1" fmla="*/ 0 h 143"/>
                                <a:gd name="T2" fmla="*/ 0 w 253"/>
                                <a:gd name="T3" fmla="*/ 12 h 143"/>
                                <a:gd name="T4" fmla="*/ 245 w 253"/>
                                <a:gd name="T5" fmla="*/ 143 h 143"/>
                                <a:gd name="T6" fmla="*/ 253 w 253"/>
                                <a:gd name="T7" fmla="*/ 130 h 143"/>
                                <a:gd name="T8" fmla="*/ 7 w 253"/>
                                <a:gd name="T9" fmla="*/ 0 h 143"/>
                              </a:gdLst>
                              <a:ahLst/>
                              <a:cxnLst>
                                <a:cxn ang="0">
                                  <a:pos x="T0" y="T1"/>
                                </a:cxn>
                                <a:cxn ang="0">
                                  <a:pos x="T2" y="T3"/>
                                </a:cxn>
                                <a:cxn ang="0">
                                  <a:pos x="T4" y="T5"/>
                                </a:cxn>
                                <a:cxn ang="0">
                                  <a:pos x="T6" y="T7"/>
                                </a:cxn>
                                <a:cxn ang="0">
                                  <a:pos x="T8" y="T9"/>
                                </a:cxn>
                              </a:cxnLst>
                              <a:rect l="0" t="0" r="r" b="b"/>
                              <a:pathLst>
                                <a:path w="253" h="143">
                                  <a:moveTo>
                                    <a:pt x="7" y="0"/>
                                  </a:moveTo>
                                  <a:lnTo>
                                    <a:pt x="0" y="12"/>
                                  </a:lnTo>
                                  <a:lnTo>
                                    <a:pt x="245" y="143"/>
                                  </a:lnTo>
                                  <a:lnTo>
                                    <a:pt x="253" y="13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762"/>
                          <wps:cNvSpPr>
                            <a:spLocks/>
                          </wps:cNvSpPr>
                          <wps:spPr bwMode="auto">
                            <a:xfrm>
                              <a:off x="1722" y="3918"/>
                              <a:ext cx="14" cy="12"/>
                            </a:xfrm>
                            <a:custGeom>
                              <a:avLst/>
                              <a:gdLst>
                                <a:gd name="T0" fmla="*/ 0 w 14"/>
                                <a:gd name="T1" fmla="*/ 5 h 12"/>
                                <a:gd name="T2" fmla="*/ 0 w 14"/>
                                <a:gd name="T3" fmla="*/ 12 h 12"/>
                                <a:gd name="T4" fmla="*/ 4 w 14"/>
                                <a:gd name="T5" fmla="*/ 12 h 12"/>
                                <a:gd name="T6" fmla="*/ 11 w 14"/>
                                <a:gd name="T7" fmla="*/ 0 h 12"/>
                                <a:gd name="T8" fmla="*/ 14 w 14"/>
                                <a:gd name="T9" fmla="*/ 5 h 12"/>
                                <a:gd name="T10" fmla="*/ 0 w 14"/>
                                <a:gd name="T11" fmla="*/ 5 h 12"/>
                              </a:gdLst>
                              <a:ahLst/>
                              <a:cxnLst>
                                <a:cxn ang="0">
                                  <a:pos x="T0" y="T1"/>
                                </a:cxn>
                                <a:cxn ang="0">
                                  <a:pos x="T2" y="T3"/>
                                </a:cxn>
                                <a:cxn ang="0">
                                  <a:pos x="T4" y="T5"/>
                                </a:cxn>
                                <a:cxn ang="0">
                                  <a:pos x="T6" y="T7"/>
                                </a:cxn>
                                <a:cxn ang="0">
                                  <a:pos x="T8" y="T9"/>
                                </a:cxn>
                                <a:cxn ang="0">
                                  <a:pos x="T10" y="T11"/>
                                </a:cxn>
                              </a:cxnLst>
                              <a:rect l="0" t="0" r="r" b="b"/>
                              <a:pathLst>
                                <a:path w="14" h="12">
                                  <a:moveTo>
                                    <a:pt x="0" y="5"/>
                                  </a:moveTo>
                                  <a:lnTo>
                                    <a:pt x="0" y="12"/>
                                  </a:lnTo>
                                  <a:lnTo>
                                    <a:pt x="4" y="12"/>
                                  </a:lnTo>
                                  <a:lnTo>
                                    <a:pt x="11" y="0"/>
                                  </a:lnTo>
                                  <a:lnTo>
                                    <a:pt x="14"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763"/>
                          <wps:cNvSpPr>
                            <a:spLocks/>
                          </wps:cNvSpPr>
                          <wps:spPr bwMode="auto">
                            <a:xfrm>
                              <a:off x="1971" y="3918"/>
                              <a:ext cx="250" cy="143"/>
                            </a:xfrm>
                            <a:custGeom>
                              <a:avLst/>
                              <a:gdLst>
                                <a:gd name="T0" fmla="*/ 0 w 250"/>
                                <a:gd name="T1" fmla="*/ 130 h 143"/>
                                <a:gd name="T2" fmla="*/ 8 w 250"/>
                                <a:gd name="T3" fmla="*/ 143 h 143"/>
                                <a:gd name="T4" fmla="*/ 250 w 250"/>
                                <a:gd name="T5" fmla="*/ 12 h 143"/>
                                <a:gd name="T6" fmla="*/ 241 w 250"/>
                                <a:gd name="T7" fmla="*/ 0 h 143"/>
                                <a:gd name="T8" fmla="*/ 0 w 250"/>
                                <a:gd name="T9" fmla="*/ 130 h 143"/>
                              </a:gdLst>
                              <a:ahLst/>
                              <a:cxnLst>
                                <a:cxn ang="0">
                                  <a:pos x="T0" y="T1"/>
                                </a:cxn>
                                <a:cxn ang="0">
                                  <a:pos x="T2" y="T3"/>
                                </a:cxn>
                                <a:cxn ang="0">
                                  <a:pos x="T4" y="T5"/>
                                </a:cxn>
                                <a:cxn ang="0">
                                  <a:pos x="T6" y="T7"/>
                                </a:cxn>
                                <a:cxn ang="0">
                                  <a:pos x="T8" y="T9"/>
                                </a:cxn>
                              </a:cxnLst>
                              <a:rect l="0" t="0" r="r" b="b"/>
                              <a:pathLst>
                                <a:path w="250" h="143">
                                  <a:moveTo>
                                    <a:pt x="0" y="130"/>
                                  </a:moveTo>
                                  <a:lnTo>
                                    <a:pt x="8" y="143"/>
                                  </a:lnTo>
                                  <a:lnTo>
                                    <a:pt x="250" y="12"/>
                                  </a:lnTo>
                                  <a:lnTo>
                                    <a:pt x="241" y="0"/>
                                  </a:lnTo>
                                  <a:lnTo>
                                    <a:pt x="0"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764"/>
                          <wps:cNvSpPr>
                            <a:spLocks/>
                          </wps:cNvSpPr>
                          <wps:spPr bwMode="auto">
                            <a:xfrm>
                              <a:off x="1971" y="4048"/>
                              <a:ext cx="8" cy="15"/>
                            </a:xfrm>
                            <a:custGeom>
                              <a:avLst/>
                              <a:gdLst>
                                <a:gd name="T0" fmla="*/ 0 w 8"/>
                                <a:gd name="T1" fmla="*/ 13 h 15"/>
                                <a:gd name="T2" fmla="*/ 3 w 8"/>
                                <a:gd name="T3" fmla="*/ 15 h 15"/>
                                <a:gd name="T4" fmla="*/ 8 w 8"/>
                                <a:gd name="T5" fmla="*/ 13 h 15"/>
                                <a:gd name="T6" fmla="*/ 0 w 8"/>
                                <a:gd name="T7" fmla="*/ 0 h 15"/>
                                <a:gd name="T8" fmla="*/ 8 w 8"/>
                                <a:gd name="T9" fmla="*/ 0 h 15"/>
                                <a:gd name="T10" fmla="*/ 0 w 8"/>
                                <a:gd name="T11" fmla="*/ 13 h 15"/>
                              </a:gdLst>
                              <a:ahLst/>
                              <a:cxnLst>
                                <a:cxn ang="0">
                                  <a:pos x="T0" y="T1"/>
                                </a:cxn>
                                <a:cxn ang="0">
                                  <a:pos x="T2" y="T3"/>
                                </a:cxn>
                                <a:cxn ang="0">
                                  <a:pos x="T4" y="T5"/>
                                </a:cxn>
                                <a:cxn ang="0">
                                  <a:pos x="T6" y="T7"/>
                                </a:cxn>
                                <a:cxn ang="0">
                                  <a:pos x="T8" y="T9"/>
                                </a:cxn>
                                <a:cxn ang="0">
                                  <a:pos x="T10" y="T11"/>
                                </a:cxn>
                              </a:cxnLst>
                              <a:rect l="0" t="0" r="r" b="b"/>
                              <a:pathLst>
                                <a:path w="8" h="15">
                                  <a:moveTo>
                                    <a:pt x="0" y="13"/>
                                  </a:moveTo>
                                  <a:lnTo>
                                    <a:pt x="3" y="15"/>
                                  </a:lnTo>
                                  <a:lnTo>
                                    <a:pt x="8" y="13"/>
                                  </a:lnTo>
                                  <a:lnTo>
                                    <a:pt x="0" y="0"/>
                                  </a:lnTo>
                                  <a:lnTo>
                                    <a:pt x="8"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Rectangle 765"/>
                          <wps:cNvSpPr>
                            <a:spLocks noChangeArrowheads="1"/>
                          </wps:cNvSpPr>
                          <wps:spPr bwMode="auto">
                            <a:xfrm>
                              <a:off x="2208" y="3661"/>
                              <a:ext cx="16" cy="2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Freeform 766"/>
                          <wps:cNvSpPr>
                            <a:spLocks/>
                          </wps:cNvSpPr>
                          <wps:spPr bwMode="auto">
                            <a:xfrm>
                              <a:off x="2208" y="3918"/>
                              <a:ext cx="16" cy="12"/>
                            </a:xfrm>
                            <a:custGeom>
                              <a:avLst/>
                              <a:gdLst>
                                <a:gd name="T0" fmla="*/ 13 w 16"/>
                                <a:gd name="T1" fmla="*/ 12 h 12"/>
                                <a:gd name="T2" fmla="*/ 16 w 16"/>
                                <a:gd name="T3" fmla="*/ 12 h 12"/>
                                <a:gd name="T4" fmla="*/ 16 w 16"/>
                                <a:gd name="T5" fmla="*/ 5 h 12"/>
                                <a:gd name="T6" fmla="*/ 0 w 16"/>
                                <a:gd name="T7" fmla="*/ 5 h 12"/>
                                <a:gd name="T8" fmla="*/ 4 w 16"/>
                                <a:gd name="T9" fmla="*/ 0 h 12"/>
                                <a:gd name="T10" fmla="*/ 13 w 16"/>
                                <a:gd name="T11" fmla="*/ 12 h 12"/>
                              </a:gdLst>
                              <a:ahLst/>
                              <a:cxnLst>
                                <a:cxn ang="0">
                                  <a:pos x="T0" y="T1"/>
                                </a:cxn>
                                <a:cxn ang="0">
                                  <a:pos x="T2" y="T3"/>
                                </a:cxn>
                                <a:cxn ang="0">
                                  <a:pos x="T4" y="T5"/>
                                </a:cxn>
                                <a:cxn ang="0">
                                  <a:pos x="T6" y="T7"/>
                                </a:cxn>
                                <a:cxn ang="0">
                                  <a:pos x="T8" y="T9"/>
                                </a:cxn>
                                <a:cxn ang="0">
                                  <a:pos x="T10" y="T11"/>
                                </a:cxn>
                              </a:cxnLst>
                              <a:rect l="0" t="0" r="r" b="b"/>
                              <a:pathLst>
                                <a:path w="16" h="12">
                                  <a:moveTo>
                                    <a:pt x="13" y="12"/>
                                  </a:moveTo>
                                  <a:lnTo>
                                    <a:pt x="16" y="12"/>
                                  </a:lnTo>
                                  <a:lnTo>
                                    <a:pt x="16" y="5"/>
                                  </a:lnTo>
                                  <a:lnTo>
                                    <a:pt x="0" y="5"/>
                                  </a:lnTo>
                                  <a:lnTo>
                                    <a:pt x="4" y="0"/>
                                  </a:lnTo>
                                  <a:lnTo>
                                    <a:pt x="1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767"/>
                          <wps:cNvSpPr>
                            <a:spLocks/>
                          </wps:cNvSpPr>
                          <wps:spPr bwMode="auto">
                            <a:xfrm>
                              <a:off x="1971" y="3525"/>
                              <a:ext cx="250" cy="141"/>
                            </a:xfrm>
                            <a:custGeom>
                              <a:avLst/>
                              <a:gdLst>
                                <a:gd name="T0" fmla="*/ 241 w 250"/>
                                <a:gd name="T1" fmla="*/ 141 h 141"/>
                                <a:gd name="T2" fmla="*/ 250 w 250"/>
                                <a:gd name="T3" fmla="*/ 131 h 141"/>
                                <a:gd name="T4" fmla="*/ 8 w 250"/>
                                <a:gd name="T5" fmla="*/ 0 h 141"/>
                                <a:gd name="T6" fmla="*/ 0 w 250"/>
                                <a:gd name="T7" fmla="*/ 10 h 141"/>
                                <a:gd name="T8" fmla="*/ 241 w 250"/>
                                <a:gd name="T9" fmla="*/ 141 h 141"/>
                              </a:gdLst>
                              <a:ahLst/>
                              <a:cxnLst>
                                <a:cxn ang="0">
                                  <a:pos x="T0" y="T1"/>
                                </a:cxn>
                                <a:cxn ang="0">
                                  <a:pos x="T2" y="T3"/>
                                </a:cxn>
                                <a:cxn ang="0">
                                  <a:pos x="T4" y="T5"/>
                                </a:cxn>
                                <a:cxn ang="0">
                                  <a:pos x="T6" y="T7"/>
                                </a:cxn>
                                <a:cxn ang="0">
                                  <a:pos x="T8" y="T9"/>
                                </a:cxn>
                              </a:cxnLst>
                              <a:rect l="0" t="0" r="r" b="b"/>
                              <a:pathLst>
                                <a:path w="250" h="141">
                                  <a:moveTo>
                                    <a:pt x="241" y="141"/>
                                  </a:moveTo>
                                  <a:lnTo>
                                    <a:pt x="250" y="131"/>
                                  </a:lnTo>
                                  <a:lnTo>
                                    <a:pt x="8" y="0"/>
                                  </a:lnTo>
                                  <a:lnTo>
                                    <a:pt x="0" y="10"/>
                                  </a:lnTo>
                                  <a:lnTo>
                                    <a:pt x="24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768"/>
                          <wps:cNvSpPr>
                            <a:spLocks/>
                          </wps:cNvSpPr>
                          <wps:spPr bwMode="auto">
                            <a:xfrm>
                              <a:off x="2208" y="3656"/>
                              <a:ext cx="16" cy="10"/>
                            </a:xfrm>
                            <a:custGeom>
                              <a:avLst/>
                              <a:gdLst>
                                <a:gd name="T0" fmla="*/ 16 w 16"/>
                                <a:gd name="T1" fmla="*/ 5 h 10"/>
                                <a:gd name="T2" fmla="*/ 16 w 16"/>
                                <a:gd name="T3" fmla="*/ 0 h 10"/>
                                <a:gd name="T4" fmla="*/ 13 w 16"/>
                                <a:gd name="T5" fmla="*/ 0 h 10"/>
                                <a:gd name="T6" fmla="*/ 4 w 16"/>
                                <a:gd name="T7" fmla="*/ 10 h 10"/>
                                <a:gd name="T8" fmla="*/ 0 w 16"/>
                                <a:gd name="T9" fmla="*/ 5 h 10"/>
                                <a:gd name="T10" fmla="*/ 16 w 16"/>
                                <a:gd name="T11" fmla="*/ 5 h 10"/>
                              </a:gdLst>
                              <a:ahLst/>
                              <a:cxnLst>
                                <a:cxn ang="0">
                                  <a:pos x="T0" y="T1"/>
                                </a:cxn>
                                <a:cxn ang="0">
                                  <a:pos x="T2" y="T3"/>
                                </a:cxn>
                                <a:cxn ang="0">
                                  <a:pos x="T4" y="T5"/>
                                </a:cxn>
                                <a:cxn ang="0">
                                  <a:pos x="T6" y="T7"/>
                                </a:cxn>
                                <a:cxn ang="0">
                                  <a:pos x="T8" y="T9"/>
                                </a:cxn>
                                <a:cxn ang="0">
                                  <a:pos x="T10" y="T11"/>
                                </a:cxn>
                              </a:cxnLst>
                              <a:rect l="0" t="0" r="r" b="b"/>
                              <a:pathLst>
                                <a:path w="16" h="10">
                                  <a:moveTo>
                                    <a:pt x="16" y="5"/>
                                  </a:moveTo>
                                  <a:lnTo>
                                    <a:pt x="16" y="0"/>
                                  </a:lnTo>
                                  <a:lnTo>
                                    <a:pt x="13" y="0"/>
                                  </a:lnTo>
                                  <a:lnTo>
                                    <a:pt x="4" y="10"/>
                                  </a:lnTo>
                                  <a:lnTo>
                                    <a:pt x="0" y="5"/>
                                  </a:lnTo>
                                  <a:lnTo>
                                    <a:pt x="1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769"/>
                          <wps:cNvSpPr>
                            <a:spLocks/>
                          </wps:cNvSpPr>
                          <wps:spPr bwMode="auto">
                            <a:xfrm>
                              <a:off x="1969" y="3524"/>
                              <a:ext cx="10" cy="11"/>
                            </a:xfrm>
                            <a:custGeom>
                              <a:avLst/>
                              <a:gdLst>
                                <a:gd name="T0" fmla="*/ 10 w 10"/>
                                <a:gd name="T1" fmla="*/ 1 h 11"/>
                                <a:gd name="T2" fmla="*/ 3 w 10"/>
                                <a:gd name="T3" fmla="*/ 0 h 11"/>
                                <a:gd name="T4" fmla="*/ 0 w 10"/>
                                <a:gd name="T5" fmla="*/ 1 h 11"/>
                                <a:gd name="T6" fmla="*/ 10 w 10"/>
                                <a:gd name="T7" fmla="*/ 11 h 11"/>
                                <a:gd name="T8" fmla="*/ 2 w 10"/>
                                <a:gd name="T9" fmla="*/ 11 h 11"/>
                                <a:gd name="T10" fmla="*/ 10 w 10"/>
                                <a:gd name="T11" fmla="*/ 1 h 11"/>
                              </a:gdLst>
                              <a:ahLst/>
                              <a:cxnLst>
                                <a:cxn ang="0">
                                  <a:pos x="T0" y="T1"/>
                                </a:cxn>
                                <a:cxn ang="0">
                                  <a:pos x="T2" y="T3"/>
                                </a:cxn>
                                <a:cxn ang="0">
                                  <a:pos x="T4" y="T5"/>
                                </a:cxn>
                                <a:cxn ang="0">
                                  <a:pos x="T6" y="T7"/>
                                </a:cxn>
                                <a:cxn ang="0">
                                  <a:pos x="T8" y="T9"/>
                                </a:cxn>
                                <a:cxn ang="0">
                                  <a:pos x="T10" y="T11"/>
                                </a:cxn>
                              </a:cxnLst>
                              <a:rect l="0" t="0" r="r" b="b"/>
                              <a:pathLst>
                                <a:path w="10" h="11">
                                  <a:moveTo>
                                    <a:pt x="10" y="1"/>
                                  </a:moveTo>
                                  <a:lnTo>
                                    <a:pt x="3" y="0"/>
                                  </a:lnTo>
                                  <a:lnTo>
                                    <a:pt x="0" y="1"/>
                                  </a:lnTo>
                                  <a:lnTo>
                                    <a:pt x="10" y="11"/>
                                  </a:lnTo>
                                  <a:lnTo>
                                    <a:pt x="2" y="11"/>
                                  </a:lnTo>
                                  <a:lnTo>
                                    <a:pt x="1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Rectangle 770"/>
                          <wps:cNvSpPr>
                            <a:spLocks noChangeArrowheads="1"/>
                          </wps:cNvSpPr>
                          <wps:spPr bwMode="auto">
                            <a:xfrm>
                              <a:off x="1136" y="3226"/>
                              <a:ext cx="84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771"/>
                          <wps:cNvSpPr>
                            <a:spLocks noChangeArrowheads="1"/>
                          </wps:cNvSpPr>
                          <wps:spPr bwMode="auto">
                            <a:xfrm>
                              <a:off x="1136" y="4348"/>
                              <a:ext cx="84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772"/>
                          <wps:cNvSpPr>
                            <a:spLocks noChangeArrowheads="1"/>
                          </wps:cNvSpPr>
                          <wps:spPr bwMode="auto">
                            <a:xfrm>
                              <a:off x="1491" y="3792"/>
                              <a:ext cx="18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773"/>
                          <wps:cNvSpPr>
                            <a:spLocks noChangeArrowheads="1"/>
                          </wps:cNvSpPr>
                          <wps:spPr bwMode="auto">
                            <a:xfrm>
                              <a:off x="1701" y="3792"/>
                              <a:ext cx="2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774"/>
                          <wps:cNvSpPr>
                            <a:spLocks noChangeArrowheads="1"/>
                          </wps:cNvSpPr>
                          <wps:spPr bwMode="auto">
                            <a:xfrm>
                              <a:off x="1759" y="3792"/>
                              <a:ext cx="18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775"/>
                          <wps:cNvSpPr>
                            <a:spLocks noChangeArrowheads="1"/>
                          </wps:cNvSpPr>
                          <wps:spPr bwMode="auto">
                            <a:xfrm>
                              <a:off x="1967" y="3792"/>
                              <a:ext cx="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776"/>
                          <wps:cNvSpPr>
                            <a:spLocks noChangeArrowheads="1"/>
                          </wps:cNvSpPr>
                          <wps:spPr bwMode="auto">
                            <a:xfrm>
                              <a:off x="2027" y="3792"/>
                              <a:ext cx="17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777"/>
                          <wps:cNvSpPr>
                            <a:spLocks noChangeArrowheads="1"/>
                          </wps:cNvSpPr>
                          <wps:spPr bwMode="auto">
                            <a:xfrm>
                              <a:off x="2235" y="3792"/>
                              <a:ext cx="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778"/>
                          <wps:cNvSpPr>
                            <a:spLocks noChangeArrowheads="1"/>
                          </wps:cNvSpPr>
                          <wps:spPr bwMode="auto">
                            <a:xfrm>
                              <a:off x="2295" y="3792"/>
                              <a:ext cx="17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779"/>
                          <wps:cNvSpPr>
                            <a:spLocks noChangeArrowheads="1"/>
                          </wps:cNvSpPr>
                          <wps:spPr bwMode="auto">
                            <a:xfrm>
                              <a:off x="2503" y="3792"/>
                              <a:ext cx="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780"/>
                          <wps:cNvSpPr>
                            <a:spLocks noChangeArrowheads="1"/>
                          </wps:cNvSpPr>
                          <wps:spPr bwMode="auto">
                            <a:xfrm>
                              <a:off x="2562" y="3792"/>
                              <a:ext cx="179"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781"/>
                          <wps:cNvSpPr>
                            <a:spLocks noChangeArrowheads="1"/>
                          </wps:cNvSpPr>
                          <wps:spPr bwMode="auto">
                            <a:xfrm>
                              <a:off x="2769" y="3792"/>
                              <a:ext cx="31"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782"/>
                          <wps:cNvSpPr>
                            <a:spLocks noChangeArrowheads="1"/>
                          </wps:cNvSpPr>
                          <wps:spPr bwMode="auto">
                            <a:xfrm>
                              <a:off x="2830" y="3792"/>
                              <a:ext cx="179"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783"/>
                          <wps:cNvSpPr>
                            <a:spLocks noChangeArrowheads="1"/>
                          </wps:cNvSpPr>
                          <wps:spPr bwMode="auto">
                            <a:xfrm>
                              <a:off x="3037" y="3792"/>
                              <a:ext cx="31"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784"/>
                          <wps:cNvSpPr>
                            <a:spLocks noChangeArrowheads="1"/>
                          </wps:cNvSpPr>
                          <wps:spPr bwMode="auto">
                            <a:xfrm>
                              <a:off x="3098" y="3792"/>
                              <a:ext cx="177"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785"/>
                          <wps:cNvSpPr>
                            <a:spLocks noChangeArrowheads="1"/>
                          </wps:cNvSpPr>
                          <wps:spPr bwMode="auto">
                            <a:xfrm>
                              <a:off x="3306" y="3792"/>
                              <a:ext cx="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786"/>
                          <wps:cNvSpPr>
                            <a:spLocks noChangeArrowheads="1"/>
                          </wps:cNvSpPr>
                          <wps:spPr bwMode="auto">
                            <a:xfrm>
                              <a:off x="3364" y="3792"/>
                              <a:ext cx="179"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787"/>
                          <wps:cNvSpPr>
                            <a:spLocks noChangeArrowheads="1"/>
                          </wps:cNvSpPr>
                          <wps:spPr bwMode="auto">
                            <a:xfrm>
                              <a:off x="3574" y="3792"/>
                              <a:ext cx="2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788"/>
                          <wps:cNvSpPr>
                            <a:spLocks noChangeArrowheads="1"/>
                          </wps:cNvSpPr>
                          <wps:spPr bwMode="auto">
                            <a:xfrm>
                              <a:off x="3632" y="3792"/>
                              <a:ext cx="179"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789"/>
                          <wps:cNvSpPr>
                            <a:spLocks noChangeArrowheads="1"/>
                          </wps:cNvSpPr>
                          <wps:spPr bwMode="auto">
                            <a:xfrm>
                              <a:off x="3840" y="3792"/>
                              <a:ext cx="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790"/>
                          <wps:cNvSpPr>
                            <a:spLocks noChangeArrowheads="1"/>
                          </wps:cNvSpPr>
                          <wps:spPr bwMode="auto">
                            <a:xfrm>
                              <a:off x="3900" y="3792"/>
                              <a:ext cx="17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791"/>
                          <wps:cNvSpPr>
                            <a:spLocks noChangeArrowheads="1"/>
                          </wps:cNvSpPr>
                          <wps:spPr bwMode="auto">
                            <a:xfrm>
                              <a:off x="4108" y="3792"/>
                              <a:ext cx="30"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792"/>
                          <wps:cNvSpPr>
                            <a:spLocks noChangeArrowheads="1"/>
                          </wps:cNvSpPr>
                          <wps:spPr bwMode="auto">
                            <a:xfrm>
                              <a:off x="4168" y="3792"/>
                              <a:ext cx="17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793"/>
                          <wps:cNvSpPr>
                            <a:spLocks noChangeArrowheads="1"/>
                          </wps:cNvSpPr>
                          <wps:spPr bwMode="auto">
                            <a:xfrm>
                              <a:off x="4376" y="3792"/>
                              <a:ext cx="2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794"/>
                          <wps:cNvSpPr>
                            <a:spLocks noChangeArrowheads="1"/>
                          </wps:cNvSpPr>
                          <wps:spPr bwMode="auto">
                            <a:xfrm>
                              <a:off x="4435" y="3792"/>
                              <a:ext cx="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795"/>
                          <wps:cNvSpPr>
                            <a:spLocks noChangeArrowheads="1"/>
                          </wps:cNvSpPr>
                          <wps:spPr bwMode="auto">
                            <a:xfrm>
                              <a:off x="1596" y="4355"/>
                              <a:ext cx="16" cy="13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796"/>
                          <wps:cNvSpPr>
                            <a:spLocks noChangeArrowheads="1"/>
                          </wps:cNvSpPr>
                          <wps:spPr bwMode="auto">
                            <a:xfrm>
                              <a:off x="1603" y="5737"/>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Freeform 797"/>
                          <wps:cNvSpPr>
                            <a:spLocks/>
                          </wps:cNvSpPr>
                          <wps:spPr bwMode="auto">
                            <a:xfrm>
                              <a:off x="1596" y="5737"/>
                              <a:ext cx="14" cy="15"/>
                            </a:xfrm>
                            <a:custGeom>
                              <a:avLst/>
                              <a:gdLst>
                                <a:gd name="T0" fmla="*/ 0 w 14"/>
                                <a:gd name="T1" fmla="*/ 7 h 15"/>
                                <a:gd name="T2" fmla="*/ 0 w 14"/>
                                <a:gd name="T3" fmla="*/ 15 h 15"/>
                                <a:gd name="T4" fmla="*/ 7 w 14"/>
                                <a:gd name="T5" fmla="*/ 15 h 15"/>
                                <a:gd name="T6" fmla="*/ 7 w 14"/>
                                <a:gd name="T7" fmla="*/ 0 h 15"/>
                                <a:gd name="T8" fmla="*/ 14 w 14"/>
                                <a:gd name="T9" fmla="*/ 7 h 15"/>
                                <a:gd name="T10" fmla="*/ 0 w 14"/>
                                <a:gd name="T11" fmla="*/ 7 h 15"/>
                              </a:gdLst>
                              <a:ahLst/>
                              <a:cxnLst>
                                <a:cxn ang="0">
                                  <a:pos x="T0" y="T1"/>
                                </a:cxn>
                                <a:cxn ang="0">
                                  <a:pos x="T2" y="T3"/>
                                </a:cxn>
                                <a:cxn ang="0">
                                  <a:pos x="T4" y="T5"/>
                                </a:cxn>
                                <a:cxn ang="0">
                                  <a:pos x="T6" y="T7"/>
                                </a:cxn>
                                <a:cxn ang="0">
                                  <a:pos x="T8" y="T9"/>
                                </a:cxn>
                                <a:cxn ang="0">
                                  <a:pos x="T10" y="T11"/>
                                </a:cxn>
                              </a:cxnLst>
                              <a:rect l="0" t="0" r="r" b="b"/>
                              <a:pathLst>
                                <a:path w="14" h="15">
                                  <a:moveTo>
                                    <a:pt x="0" y="7"/>
                                  </a:moveTo>
                                  <a:lnTo>
                                    <a:pt x="0" y="15"/>
                                  </a:lnTo>
                                  <a:lnTo>
                                    <a:pt x="7" y="15"/>
                                  </a:lnTo>
                                  <a:lnTo>
                                    <a:pt x="7" y="0"/>
                                  </a:lnTo>
                                  <a:lnTo>
                                    <a:pt x="14"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Rectangle 798"/>
                          <wps:cNvSpPr>
                            <a:spLocks noChangeArrowheads="1"/>
                          </wps:cNvSpPr>
                          <wps:spPr bwMode="auto">
                            <a:xfrm>
                              <a:off x="2086" y="5744"/>
                              <a:ext cx="16" cy="5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Freeform 799"/>
                          <wps:cNvSpPr>
                            <a:spLocks/>
                          </wps:cNvSpPr>
                          <wps:spPr bwMode="auto">
                            <a:xfrm>
                              <a:off x="2086" y="5737"/>
                              <a:ext cx="16" cy="15"/>
                            </a:xfrm>
                            <a:custGeom>
                              <a:avLst/>
                              <a:gdLst>
                                <a:gd name="T0" fmla="*/ 9 w 16"/>
                                <a:gd name="T1" fmla="*/ 0 h 15"/>
                                <a:gd name="T2" fmla="*/ 16 w 16"/>
                                <a:gd name="T3" fmla="*/ 0 h 15"/>
                                <a:gd name="T4" fmla="*/ 16 w 16"/>
                                <a:gd name="T5" fmla="*/ 7 h 15"/>
                                <a:gd name="T6" fmla="*/ 0 w 16"/>
                                <a:gd name="T7" fmla="*/ 7 h 15"/>
                                <a:gd name="T8" fmla="*/ 9 w 16"/>
                                <a:gd name="T9" fmla="*/ 15 h 15"/>
                                <a:gd name="T10" fmla="*/ 9 w 16"/>
                                <a:gd name="T11" fmla="*/ 0 h 15"/>
                              </a:gdLst>
                              <a:ahLst/>
                              <a:cxnLst>
                                <a:cxn ang="0">
                                  <a:pos x="T0" y="T1"/>
                                </a:cxn>
                                <a:cxn ang="0">
                                  <a:pos x="T2" y="T3"/>
                                </a:cxn>
                                <a:cxn ang="0">
                                  <a:pos x="T4" y="T5"/>
                                </a:cxn>
                                <a:cxn ang="0">
                                  <a:pos x="T6" y="T7"/>
                                </a:cxn>
                                <a:cxn ang="0">
                                  <a:pos x="T8" y="T9"/>
                                </a:cxn>
                                <a:cxn ang="0">
                                  <a:pos x="T10" y="T11"/>
                                </a:cxn>
                              </a:cxnLst>
                              <a:rect l="0" t="0" r="r" b="b"/>
                              <a:pathLst>
                                <a:path w="16" h="15">
                                  <a:moveTo>
                                    <a:pt x="9" y="0"/>
                                  </a:moveTo>
                                  <a:lnTo>
                                    <a:pt x="16" y="0"/>
                                  </a:lnTo>
                                  <a:lnTo>
                                    <a:pt x="16" y="7"/>
                                  </a:lnTo>
                                  <a:lnTo>
                                    <a:pt x="0" y="7"/>
                                  </a:lnTo>
                                  <a:lnTo>
                                    <a:pt x="9" y="1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Rectangle 800"/>
                          <wps:cNvSpPr>
                            <a:spLocks noChangeArrowheads="1"/>
                          </wps:cNvSpPr>
                          <wps:spPr bwMode="auto">
                            <a:xfrm>
                              <a:off x="2095" y="6278"/>
                              <a:ext cx="24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Freeform 801"/>
                          <wps:cNvSpPr>
                            <a:spLocks/>
                          </wps:cNvSpPr>
                          <wps:spPr bwMode="auto">
                            <a:xfrm>
                              <a:off x="2086" y="6278"/>
                              <a:ext cx="16" cy="14"/>
                            </a:xfrm>
                            <a:custGeom>
                              <a:avLst/>
                              <a:gdLst>
                                <a:gd name="T0" fmla="*/ 0 w 16"/>
                                <a:gd name="T1" fmla="*/ 7 h 14"/>
                                <a:gd name="T2" fmla="*/ 0 w 16"/>
                                <a:gd name="T3" fmla="*/ 14 h 14"/>
                                <a:gd name="T4" fmla="*/ 9 w 16"/>
                                <a:gd name="T5" fmla="*/ 14 h 14"/>
                                <a:gd name="T6" fmla="*/ 9 w 16"/>
                                <a:gd name="T7" fmla="*/ 0 h 14"/>
                                <a:gd name="T8" fmla="*/ 16 w 16"/>
                                <a:gd name="T9" fmla="*/ 7 h 14"/>
                                <a:gd name="T10" fmla="*/ 0 w 16"/>
                                <a:gd name="T11" fmla="*/ 7 h 14"/>
                              </a:gdLst>
                              <a:ahLst/>
                              <a:cxnLst>
                                <a:cxn ang="0">
                                  <a:pos x="T0" y="T1"/>
                                </a:cxn>
                                <a:cxn ang="0">
                                  <a:pos x="T2" y="T3"/>
                                </a:cxn>
                                <a:cxn ang="0">
                                  <a:pos x="T4" y="T5"/>
                                </a:cxn>
                                <a:cxn ang="0">
                                  <a:pos x="T6" y="T7"/>
                                </a:cxn>
                                <a:cxn ang="0">
                                  <a:pos x="T8" y="T9"/>
                                </a:cxn>
                                <a:cxn ang="0">
                                  <a:pos x="T10" y="T11"/>
                                </a:cxn>
                              </a:cxnLst>
                              <a:rect l="0" t="0" r="r" b="b"/>
                              <a:pathLst>
                                <a:path w="16" h="14">
                                  <a:moveTo>
                                    <a:pt x="0" y="7"/>
                                  </a:moveTo>
                                  <a:lnTo>
                                    <a:pt x="0" y="14"/>
                                  </a:lnTo>
                                  <a:lnTo>
                                    <a:pt x="9" y="14"/>
                                  </a:lnTo>
                                  <a:lnTo>
                                    <a:pt x="9" y="0"/>
                                  </a:lnTo>
                                  <a:lnTo>
                                    <a:pt x="16"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Rectangle 802"/>
                          <wps:cNvSpPr>
                            <a:spLocks noChangeArrowheads="1"/>
                          </wps:cNvSpPr>
                          <wps:spPr bwMode="auto">
                            <a:xfrm>
                              <a:off x="2331" y="4229"/>
                              <a:ext cx="16" cy="20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Freeform 803"/>
                          <wps:cNvSpPr>
                            <a:spLocks/>
                          </wps:cNvSpPr>
                          <wps:spPr bwMode="auto">
                            <a:xfrm>
                              <a:off x="2331" y="6278"/>
                              <a:ext cx="16" cy="14"/>
                            </a:xfrm>
                            <a:custGeom>
                              <a:avLst/>
                              <a:gdLst>
                                <a:gd name="T0" fmla="*/ 7 w 16"/>
                                <a:gd name="T1" fmla="*/ 14 h 14"/>
                                <a:gd name="T2" fmla="*/ 16 w 16"/>
                                <a:gd name="T3" fmla="*/ 14 h 14"/>
                                <a:gd name="T4" fmla="*/ 16 w 16"/>
                                <a:gd name="T5" fmla="*/ 7 h 14"/>
                                <a:gd name="T6" fmla="*/ 0 w 16"/>
                                <a:gd name="T7" fmla="*/ 7 h 14"/>
                                <a:gd name="T8" fmla="*/ 7 w 16"/>
                                <a:gd name="T9" fmla="*/ 0 h 14"/>
                                <a:gd name="T10" fmla="*/ 7 w 16"/>
                                <a:gd name="T11" fmla="*/ 14 h 14"/>
                              </a:gdLst>
                              <a:ahLst/>
                              <a:cxnLst>
                                <a:cxn ang="0">
                                  <a:pos x="T0" y="T1"/>
                                </a:cxn>
                                <a:cxn ang="0">
                                  <a:pos x="T2" y="T3"/>
                                </a:cxn>
                                <a:cxn ang="0">
                                  <a:pos x="T4" y="T5"/>
                                </a:cxn>
                                <a:cxn ang="0">
                                  <a:pos x="T6" y="T7"/>
                                </a:cxn>
                                <a:cxn ang="0">
                                  <a:pos x="T8" y="T9"/>
                                </a:cxn>
                                <a:cxn ang="0">
                                  <a:pos x="T10" y="T11"/>
                                </a:cxn>
                              </a:cxnLst>
                              <a:rect l="0" t="0" r="r" b="b"/>
                              <a:pathLst>
                                <a:path w="16" h="14">
                                  <a:moveTo>
                                    <a:pt x="7" y="14"/>
                                  </a:moveTo>
                                  <a:lnTo>
                                    <a:pt x="16" y="14"/>
                                  </a:lnTo>
                                  <a:lnTo>
                                    <a:pt x="16" y="7"/>
                                  </a:lnTo>
                                  <a:lnTo>
                                    <a:pt x="0" y="7"/>
                                  </a:lnTo>
                                  <a:lnTo>
                                    <a:pt x="7" y="0"/>
                                  </a:lnTo>
                                  <a:lnTo>
                                    <a:pt x="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Rectangle 804"/>
                          <wps:cNvSpPr>
                            <a:spLocks noChangeArrowheads="1"/>
                          </wps:cNvSpPr>
                          <wps:spPr bwMode="auto">
                            <a:xfrm>
                              <a:off x="1221" y="4761"/>
                              <a:ext cx="38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805"/>
                          <wps:cNvSpPr>
                            <a:spLocks noChangeArrowheads="1"/>
                          </wps:cNvSpPr>
                          <wps:spPr bwMode="auto">
                            <a:xfrm>
                              <a:off x="1596" y="4770"/>
                              <a:ext cx="16" cy="9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Freeform 806"/>
                          <wps:cNvSpPr>
                            <a:spLocks/>
                          </wps:cNvSpPr>
                          <wps:spPr bwMode="auto">
                            <a:xfrm>
                              <a:off x="1596" y="4761"/>
                              <a:ext cx="14" cy="16"/>
                            </a:xfrm>
                            <a:custGeom>
                              <a:avLst/>
                              <a:gdLst>
                                <a:gd name="T0" fmla="*/ 7 w 14"/>
                                <a:gd name="T1" fmla="*/ 0 h 16"/>
                                <a:gd name="T2" fmla="*/ 14 w 14"/>
                                <a:gd name="T3" fmla="*/ 0 h 16"/>
                                <a:gd name="T4" fmla="*/ 14 w 14"/>
                                <a:gd name="T5" fmla="*/ 9 h 16"/>
                                <a:gd name="T6" fmla="*/ 0 w 14"/>
                                <a:gd name="T7" fmla="*/ 9 h 16"/>
                                <a:gd name="T8" fmla="*/ 7 w 14"/>
                                <a:gd name="T9" fmla="*/ 16 h 16"/>
                                <a:gd name="T10" fmla="*/ 7 w 14"/>
                                <a:gd name="T11" fmla="*/ 0 h 16"/>
                              </a:gdLst>
                              <a:ahLst/>
                              <a:cxnLst>
                                <a:cxn ang="0">
                                  <a:pos x="T0" y="T1"/>
                                </a:cxn>
                                <a:cxn ang="0">
                                  <a:pos x="T2" y="T3"/>
                                </a:cxn>
                                <a:cxn ang="0">
                                  <a:pos x="T4" y="T5"/>
                                </a:cxn>
                                <a:cxn ang="0">
                                  <a:pos x="T6" y="T7"/>
                                </a:cxn>
                                <a:cxn ang="0">
                                  <a:pos x="T8" y="T9"/>
                                </a:cxn>
                                <a:cxn ang="0">
                                  <a:pos x="T10" y="T11"/>
                                </a:cxn>
                              </a:cxnLst>
                              <a:rect l="0" t="0" r="r" b="b"/>
                              <a:pathLst>
                                <a:path w="14" h="16">
                                  <a:moveTo>
                                    <a:pt x="7" y="0"/>
                                  </a:moveTo>
                                  <a:lnTo>
                                    <a:pt x="14" y="0"/>
                                  </a:lnTo>
                                  <a:lnTo>
                                    <a:pt x="14" y="9"/>
                                  </a:lnTo>
                                  <a:lnTo>
                                    <a:pt x="0" y="9"/>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Rectangle 807"/>
                          <wps:cNvSpPr>
                            <a:spLocks noChangeArrowheads="1"/>
                          </wps:cNvSpPr>
                          <wps:spPr bwMode="auto">
                            <a:xfrm>
                              <a:off x="1221" y="5737"/>
                              <a:ext cx="3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Freeform 808"/>
                          <wps:cNvSpPr>
                            <a:spLocks/>
                          </wps:cNvSpPr>
                          <wps:spPr bwMode="auto">
                            <a:xfrm>
                              <a:off x="1596" y="5737"/>
                              <a:ext cx="14" cy="15"/>
                            </a:xfrm>
                            <a:custGeom>
                              <a:avLst/>
                              <a:gdLst>
                                <a:gd name="T0" fmla="*/ 14 w 14"/>
                                <a:gd name="T1" fmla="*/ 7 h 15"/>
                                <a:gd name="T2" fmla="*/ 14 w 14"/>
                                <a:gd name="T3" fmla="*/ 15 h 15"/>
                                <a:gd name="T4" fmla="*/ 7 w 14"/>
                                <a:gd name="T5" fmla="*/ 15 h 15"/>
                                <a:gd name="T6" fmla="*/ 7 w 14"/>
                                <a:gd name="T7" fmla="*/ 0 h 15"/>
                                <a:gd name="T8" fmla="*/ 0 w 14"/>
                                <a:gd name="T9" fmla="*/ 7 h 15"/>
                                <a:gd name="T10" fmla="*/ 14 w 14"/>
                                <a:gd name="T11" fmla="*/ 7 h 15"/>
                              </a:gdLst>
                              <a:ahLst/>
                              <a:cxnLst>
                                <a:cxn ang="0">
                                  <a:pos x="T0" y="T1"/>
                                </a:cxn>
                                <a:cxn ang="0">
                                  <a:pos x="T2" y="T3"/>
                                </a:cxn>
                                <a:cxn ang="0">
                                  <a:pos x="T4" y="T5"/>
                                </a:cxn>
                                <a:cxn ang="0">
                                  <a:pos x="T6" y="T7"/>
                                </a:cxn>
                                <a:cxn ang="0">
                                  <a:pos x="T8" y="T9"/>
                                </a:cxn>
                                <a:cxn ang="0">
                                  <a:pos x="T10" y="T11"/>
                                </a:cxn>
                              </a:cxnLst>
                              <a:rect l="0" t="0" r="r" b="b"/>
                              <a:pathLst>
                                <a:path w="14" h="15">
                                  <a:moveTo>
                                    <a:pt x="14" y="7"/>
                                  </a:moveTo>
                                  <a:lnTo>
                                    <a:pt x="14" y="15"/>
                                  </a:lnTo>
                                  <a:lnTo>
                                    <a:pt x="7" y="15"/>
                                  </a:lnTo>
                                  <a:lnTo>
                                    <a:pt x="7" y="0"/>
                                  </a:lnTo>
                                  <a:lnTo>
                                    <a:pt x="0" y="7"/>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Rectangle 809"/>
                          <wps:cNvSpPr>
                            <a:spLocks noChangeArrowheads="1"/>
                          </wps:cNvSpPr>
                          <wps:spPr bwMode="auto">
                            <a:xfrm>
                              <a:off x="1212" y="4770"/>
                              <a:ext cx="16" cy="9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Freeform 810"/>
                          <wps:cNvSpPr>
                            <a:spLocks/>
                          </wps:cNvSpPr>
                          <wps:spPr bwMode="auto">
                            <a:xfrm>
                              <a:off x="1212" y="5737"/>
                              <a:ext cx="16" cy="15"/>
                            </a:xfrm>
                            <a:custGeom>
                              <a:avLst/>
                              <a:gdLst>
                                <a:gd name="T0" fmla="*/ 8 w 16"/>
                                <a:gd name="T1" fmla="*/ 15 h 15"/>
                                <a:gd name="T2" fmla="*/ 0 w 16"/>
                                <a:gd name="T3" fmla="*/ 15 h 15"/>
                                <a:gd name="T4" fmla="*/ 0 w 16"/>
                                <a:gd name="T5" fmla="*/ 7 h 15"/>
                                <a:gd name="T6" fmla="*/ 16 w 16"/>
                                <a:gd name="T7" fmla="*/ 7 h 15"/>
                                <a:gd name="T8" fmla="*/ 8 w 16"/>
                                <a:gd name="T9" fmla="*/ 0 h 15"/>
                                <a:gd name="T10" fmla="*/ 8 w 16"/>
                                <a:gd name="T11" fmla="*/ 15 h 15"/>
                              </a:gdLst>
                              <a:ahLst/>
                              <a:cxnLst>
                                <a:cxn ang="0">
                                  <a:pos x="T0" y="T1"/>
                                </a:cxn>
                                <a:cxn ang="0">
                                  <a:pos x="T2" y="T3"/>
                                </a:cxn>
                                <a:cxn ang="0">
                                  <a:pos x="T4" y="T5"/>
                                </a:cxn>
                                <a:cxn ang="0">
                                  <a:pos x="T6" y="T7"/>
                                </a:cxn>
                                <a:cxn ang="0">
                                  <a:pos x="T8" y="T9"/>
                                </a:cxn>
                                <a:cxn ang="0">
                                  <a:pos x="T10" y="T11"/>
                                </a:cxn>
                              </a:cxnLst>
                              <a:rect l="0" t="0" r="r" b="b"/>
                              <a:pathLst>
                                <a:path w="16" h="15">
                                  <a:moveTo>
                                    <a:pt x="8" y="15"/>
                                  </a:moveTo>
                                  <a:lnTo>
                                    <a:pt x="0" y="15"/>
                                  </a:lnTo>
                                  <a:lnTo>
                                    <a:pt x="0" y="7"/>
                                  </a:lnTo>
                                  <a:lnTo>
                                    <a:pt x="16" y="7"/>
                                  </a:lnTo>
                                  <a:lnTo>
                                    <a:pt x="8" y="0"/>
                                  </a:lnTo>
                                  <a:lnTo>
                                    <a:pt x="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811"/>
                          <wps:cNvSpPr>
                            <a:spLocks/>
                          </wps:cNvSpPr>
                          <wps:spPr bwMode="auto">
                            <a:xfrm>
                              <a:off x="1212" y="4761"/>
                              <a:ext cx="16" cy="16"/>
                            </a:xfrm>
                            <a:custGeom>
                              <a:avLst/>
                              <a:gdLst>
                                <a:gd name="T0" fmla="*/ 0 w 16"/>
                                <a:gd name="T1" fmla="*/ 9 h 16"/>
                                <a:gd name="T2" fmla="*/ 0 w 16"/>
                                <a:gd name="T3" fmla="*/ 0 h 16"/>
                                <a:gd name="T4" fmla="*/ 8 w 16"/>
                                <a:gd name="T5" fmla="*/ 0 h 16"/>
                                <a:gd name="T6" fmla="*/ 8 w 16"/>
                                <a:gd name="T7" fmla="*/ 16 h 16"/>
                                <a:gd name="T8" fmla="*/ 16 w 16"/>
                                <a:gd name="T9" fmla="*/ 9 h 16"/>
                                <a:gd name="T10" fmla="*/ 0 w 16"/>
                                <a:gd name="T11" fmla="*/ 9 h 16"/>
                              </a:gdLst>
                              <a:ahLst/>
                              <a:cxnLst>
                                <a:cxn ang="0">
                                  <a:pos x="T0" y="T1"/>
                                </a:cxn>
                                <a:cxn ang="0">
                                  <a:pos x="T2" y="T3"/>
                                </a:cxn>
                                <a:cxn ang="0">
                                  <a:pos x="T4" y="T5"/>
                                </a:cxn>
                                <a:cxn ang="0">
                                  <a:pos x="T6" y="T7"/>
                                </a:cxn>
                                <a:cxn ang="0">
                                  <a:pos x="T8" y="T9"/>
                                </a:cxn>
                                <a:cxn ang="0">
                                  <a:pos x="T10" y="T11"/>
                                </a:cxn>
                              </a:cxnLst>
                              <a:rect l="0" t="0" r="r" b="b"/>
                              <a:pathLst>
                                <a:path w="16" h="16">
                                  <a:moveTo>
                                    <a:pt x="0" y="9"/>
                                  </a:moveTo>
                                  <a:lnTo>
                                    <a:pt x="0" y="0"/>
                                  </a:lnTo>
                                  <a:lnTo>
                                    <a:pt x="8" y="0"/>
                                  </a:lnTo>
                                  <a:lnTo>
                                    <a:pt x="8" y="16"/>
                                  </a:lnTo>
                                  <a:lnTo>
                                    <a:pt x="16"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Rectangle 812"/>
                          <wps:cNvSpPr>
                            <a:spLocks noChangeArrowheads="1"/>
                          </wps:cNvSpPr>
                          <wps:spPr bwMode="auto">
                            <a:xfrm>
                              <a:off x="1410" y="4770"/>
                              <a:ext cx="16" cy="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813"/>
                          <wps:cNvSpPr>
                            <a:spLocks noChangeArrowheads="1"/>
                          </wps:cNvSpPr>
                          <wps:spPr bwMode="auto">
                            <a:xfrm>
                              <a:off x="1926" y="6006"/>
                              <a:ext cx="4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Freeform 814"/>
                          <wps:cNvSpPr>
                            <a:spLocks/>
                          </wps:cNvSpPr>
                          <wps:spPr bwMode="auto">
                            <a:xfrm>
                              <a:off x="1889" y="5949"/>
                              <a:ext cx="41" cy="70"/>
                            </a:xfrm>
                            <a:custGeom>
                              <a:avLst/>
                              <a:gdLst>
                                <a:gd name="T0" fmla="*/ 34 w 41"/>
                                <a:gd name="T1" fmla="*/ 70 h 70"/>
                                <a:gd name="T2" fmla="*/ 21 w 41"/>
                                <a:gd name="T3" fmla="*/ 64 h 70"/>
                                <a:gd name="T4" fmla="*/ 16 w 41"/>
                                <a:gd name="T5" fmla="*/ 59 h 70"/>
                                <a:gd name="T6" fmla="*/ 11 w 41"/>
                                <a:gd name="T7" fmla="*/ 50 h 70"/>
                                <a:gd name="T8" fmla="*/ 3 w 41"/>
                                <a:gd name="T9" fmla="*/ 27 h 70"/>
                                <a:gd name="T10" fmla="*/ 0 w 41"/>
                                <a:gd name="T11" fmla="*/ 0 h 70"/>
                                <a:gd name="T12" fmla="*/ 14 w 41"/>
                                <a:gd name="T13" fmla="*/ 0 h 70"/>
                                <a:gd name="T14" fmla="*/ 18 w 41"/>
                                <a:gd name="T15" fmla="*/ 23 h 70"/>
                                <a:gd name="T16" fmla="*/ 23 w 41"/>
                                <a:gd name="T17" fmla="*/ 45 h 70"/>
                                <a:gd name="T18" fmla="*/ 26 w 41"/>
                                <a:gd name="T19" fmla="*/ 50 h 70"/>
                                <a:gd name="T20" fmla="*/ 30 w 41"/>
                                <a:gd name="T21" fmla="*/ 54 h 70"/>
                                <a:gd name="T22" fmla="*/ 41 w 41"/>
                                <a:gd name="T23" fmla="*/ 59 h 70"/>
                                <a:gd name="T24" fmla="*/ 34 w 41"/>
                                <a:gd name="T2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70">
                                  <a:moveTo>
                                    <a:pt x="34" y="70"/>
                                  </a:moveTo>
                                  <a:lnTo>
                                    <a:pt x="21" y="64"/>
                                  </a:lnTo>
                                  <a:lnTo>
                                    <a:pt x="16" y="59"/>
                                  </a:lnTo>
                                  <a:lnTo>
                                    <a:pt x="11" y="50"/>
                                  </a:lnTo>
                                  <a:lnTo>
                                    <a:pt x="3" y="27"/>
                                  </a:lnTo>
                                  <a:lnTo>
                                    <a:pt x="0" y="0"/>
                                  </a:lnTo>
                                  <a:lnTo>
                                    <a:pt x="14" y="0"/>
                                  </a:lnTo>
                                  <a:lnTo>
                                    <a:pt x="18" y="23"/>
                                  </a:lnTo>
                                  <a:lnTo>
                                    <a:pt x="23" y="45"/>
                                  </a:lnTo>
                                  <a:lnTo>
                                    <a:pt x="26" y="50"/>
                                  </a:lnTo>
                                  <a:lnTo>
                                    <a:pt x="30" y="54"/>
                                  </a:lnTo>
                                  <a:lnTo>
                                    <a:pt x="41" y="59"/>
                                  </a:lnTo>
                                  <a:lnTo>
                                    <a:pt x="3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815"/>
                          <wps:cNvSpPr>
                            <a:spLocks/>
                          </wps:cNvSpPr>
                          <wps:spPr bwMode="auto">
                            <a:xfrm>
                              <a:off x="1923" y="6006"/>
                              <a:ext cx="7" cy="13"/>
                            </a:xfrm>
                            <a:custGeom>
                              <a:avLst/>
                              <a:gdLst>
                                <a:gd name="T0" fmla="*/ 3 w 7"/>
                                <a:gd name="T1" fmla="*/ 13 h 13"/>
                                <a:gd name="T2" fmla="*/ 0 w 7"/>
                                <a:gd name="T3" fmla="*/ 13 h 13"/>
                                <a:gd name="T4" fmla="*/ 7 w 7"/>
                                <a:gd name="T5" fmla="*/ 2 h 13"/>
                                <a:gd name="T6" fmla="*/ 3 w 7"/>
                                <a:gd name="T7" fmla="*/ 0 h 13"/>
                                <a:gd name="T8" fmla="*/ 3 w 7"/>
                                <a:gd name="T9" fmla="*/ 13 h 13"/>
                              </a:gdLst>
                              <a:ahLst/>
                              <a:cxnLst>
                                <a:cxn ang="0">
                                  <a:pos x="T0" y="T1"/>
                                </a:cxn>
                                <a:cxn ang="0">
                                  <a:pos x="T2" y="T3"/>
                                </a:cxn>
                                <a:cxn ang="0">
                                  <a:pos x="T4" y="T5"/>
                                </a:cxn>
                                <a:cxn ang="0">
                                  <a:pos x="T6" y="T7"/>
                                </a:cxn>
                                <a:cxn ang="0">
                                  <a:pos x="T8" y="T9"/>
                                </a:cxn>
                              </a:cxnLst>
                              <a:rect l="0" t="0" r="r" b="b"/>
                              <a:pathLst>
                                <a:path w="7" h="13">
                                  <a:moveTo>
                                    <a:pt x="3" y="13"/>
                                  </a:moveTo>
                                  <a:lnTo>
                                    <a:pt x="0" y="13"/>
                                  </a:lnTo>
                                  <a:lnTo>
                                    <a:pt x="7" y="2"/>
                                  </a:lnTo>
                                  <a:lnTo>
                                    <a:pt x="3"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816"/>
                          <wps:cNvSpPr>
                            <a:spLocks/>
                          </wps:cNvSpPr>
                          <wps:spPr bwMode="auto">
                            <a:xfrm>
                              <a:off x="1889" y="5882"/>
                              <a:ext cx="41" cy="70"/>
                            </a:xfrm>
                            <a:custGeom>
                              <a:avLst/>
                              <a:gdLst>
                                <a:gd name="T0" fmla="*/ 0 w 41"/>
                                <a:gd name="T1" fmla="*/ 67 h 70"/>
                                <a:gd name="T2" fmla="*/ 3 w 41"/>
                                <a:gd name="T3" fmla="*/ 42 h 70"/>
                                <a:gd name="T4" fmla="*/ 11 w 41"/>
                                <a:gd name="T5" fmla="*/ 22 h 70"/>
                                <a:gd name="T6" fmla="*/ 21 w 41"/>
                                <a:gd name="T7" fmla="*/ 5 h 70"/>
                                <a:gd name="T8" fmla="*/ 34 w 41"/>
                                <a:gd name="T9" fmla="*/ 0 h 70"/>
                                <a:gd name="T10" fmla="*/ 41 w 41"/>
                                <a:gd name="T11" fmla="*/ 11 h 70"/>
                                <a:gd name="T12" fmla="*/ 30 w 41"/>
                                <a:gd name="T13" fmla="*/ 15 h 70"/>
                                <a:gd name="T14" fmla="*/ 23 w 41"/>
                                <a:gd name="T15" fmla="*/ 28 h 70"/>
                                <a:gd name="T16" fmla="*/ 18 w 41"/>
                                <a:gd name="T17" fmla="*/ 45 h 70"/>
                                <a:gd name="T18" fmla="*/ 14 w 41"/>
                                <a:gd name="T19" fmla="*/ 70 h 70"/>
                                <a:gd name="T20" fmla="*/ 0 w 41"/>
                                <a:gd name="T21" fmla="*/ 6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70">
                                  <a:moveTo>
                                    <a:pt x="0" y="67"/>
                                  </a:moveTo>
                                  <a:lnTo>
                                    <a:pt x="3" y="42"/>
                                  </a:lnTo>
                                  <a:lnTo>
                                    <a:pt x="11" y="22"/>
                                  </a:lnTo>
                                  <a:lnTo>
                                    <a:pt x="21" y="5"/>
                                  </a:lnTo>
                                  <a:lnTo>
                                    <a:pt x="34" y="0"/>
                                  </a:lnTo>
                                  <a:lnTo>
                                    <a:pt x="41" y="11"/>
                                  </a:lnTo>
                                  <a:lnTo>
                                    <a:pt x="30" y="15"/>
                                  </a:lnTo>
                                  <a:lnTo>
                                    <a:pt x="23" y="28"/>
                                  </a:lnTo>
                                  <a:lnTo>
                                    <a:pt x="18" y="45"/>
                                  </a:lnTo>
                                  <a:lnTo>
                                    <a:pt x="14" y="7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817"/>
                          <wps:cNvSpPr>
                            <a:spLocks/>
                          </wps:cNvSpPr>
                          <wps:spPr bwMode="auto">
                            <a:xfrm>
                              <a:off x="1889" y="5949"/>
                              <a:ext cx="14" cy="3"/>
                            </a:xfrm>
                            <a:custGeom>
                              <a:avLst/>
                              <a:gdLst>
                                <a:gd name="T0" fmla="*/ 0 w 14"/>
                                <a:gd name="T1" fmla="*/ 0 h 3"/>
                                <a:gd name="T2" fmla="*/ 0 w 14"/>
                                <a:gd name="T3" fmla="*/ 0 h 3"/>
                                <a:gd name="T4" fmla="*/ 14 w 14"/>
                                <a:gd name="T5" fmla="*/ 3 h 3"/>
                                <a:gd name="T6" fmla="*/ 14 w 14"/>
                                <a:gd name="T7" fmla="*/ 0 h 3"/>
                                <a:gd name="T8" fmla="*/ 0 w 14"/>
                                <a:gd name="T9" fmla="*/ 0 h 3"/>
                              </a:gdLst>
                              <a:ahLst/>
                              <a:cxnLst>
                                <a:cxn ang="0">
                                  <a:pos x="T0" y="T1"/>
                                </a:cxn>
                                <a:cxn ang="0">
                                  <a:pos x="T2" y="T3"/>
                                </a:cxn>
                                <a:cxn ang="0">
                                  <a:pos x="T4" y="T5"/>
                                </a:cxn>
                                <a:cxn ang="0">
                                  <a:pos x="T6" y="T7"/>
                                </a:cxn>
                                <a:cxn ang="0">
                                  <a:pos x="T8" y="T9"/>
                                </a:cxn>
                              </a:cxnLst>
                              <a:rect l="0" t="0" r="r" b="b"/>
                              <a:pathLst>
                                <a:path w="14" h="3">
                                  <a:moveTo>
                                    <a:pt x="0" y="0"/>
                                  </a:moveTo>
                                  <a:lnTo>
                                    <a:pt x="0" y="0"/>
                                  </a:lnTo>
                                  <a:lnTo>
                                    <a:pt x="14" y="3"/>
                                  </a:lnTo>
                                  <a:lnTo>
                                    <a:pt x="1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Rectangle 818"/>
                          <wps:cNvSpPr>
                            <a:spLocks noChangeArrowheads="1"/>
                          </wps:cNvSpPr>
                          <wps:spPr bwMode="auto">
                            <a:xfrm>
                              <a:off x="1926" y="5880"/>
                              <a:ext cx="4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Freeform 819"/>
                          <wps:cNvSpPr>
                            <a:spLocks/>
                          </wps:cNvSpPr>
                          <wps:spPr bwMode="auto">
                            <a:xfrm>
                              <a:off x="1923" y="5880"/>
                              <a:ext cx="7" cy="13"/>
                            </a:xfrm>
                            <a:custGeom>
                              <a:avLst/>
                              <a:gdLst>
                                <a:gd name="T0" fmla="*/ 0 w 7"/>
                                <a:gd name="T1" fmla="*/ 2 h 13"/>
                                <a:gd name="T2" fmla="*/ 3 w 7"/>
                                <a:gd name="T3" fmla="*/ 0 h 13"/>
                                <a:gd name="T4" fmla="*/ 3 w 7"/>
                                <a:gd name="T5" fmla="*/ 13 h 13"/>
                                <a:gd name="T6" fmla="*/ 7 w 7"/>
                                <a:gd name="T7" fmla="*/ 13 h 13"/>
                                <a:gd name="T8" fmla="*/ 0 w 7"/>
                                <a:gd name="T9" fmla="*/ 2 h 13"/>
                              </a:gdLst>
                              <a:ahLst/>
                              <a:cxnLst>
                                <a:cxn ang="0">
                                  <a:pos x="T0" y="T1"/>
                                </a:cxn>
                                <a:cxn ang="0">
                                  <a:pos x="T2" y="T3"/>
                                </a:cxn>
                                <a:cxn ang="0">
                                  <a:pos x="T4" y="T5"/>
                                </a:cxn>
                                <a:cxn ang="0">
                                  <a:pos x="T6" y="T7"/>
                                </a:cxn>
                                <a:cxn ang="0">
                                  <a:pos x="T8" y="T9"/>
                                </a:cxn>
                              </a:cxnLst>
                              <a:rect l="0" t="0" r="r" b="b"/>
                              <a:pathLst>
                                <a:path w="7" h="13">
                                  <a:moveTo>
                                    <a:pt x="0" y="2"/>
                                  </a:moveTo>
                                  <a:lnTo>
                                    <a:pt x="3" y="0"/>
                                  </a:lnTo>
                                  <a:lnTo>
                                    <a:pt x="3" y="13"/>
                                  </a:lnTo>
                                  <a:lnTo>
                                    <a:pt x="7" y="13"/>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Rectangle 820"/>
                          <wps:cNvSpPr>
                            <a:spLocks noChangeArrowheads="1"/>
                          </wps:cNvSpPr>
                          <wps:spPr bwMode="auto">
                            <a:xfrm>
                              <a:off x="1917" y="5887"/>
                              <a:ext cx="14" cy="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Freeform 821"/>
                          <wps:cNvSpPr>
                            <a:spLocks/>
                          </wps:cNvSpPr>
                          <wps:spPr bwMode="auto">
                            <a:xfrm>
                              <a:off x="1967" y="5828"/>
                              <a:ext cx="30" cy="35"/>
                            </a:xfrm>
                            <a:custGeom>
                              <a:avLst/>
                              <a:gdLst>
                                <a:gd name="T0" fmla="*/ 30 w 30"/>
                                <a:gd name="T1" fmla="*/ 7 h 35"/>
                                <a:gd name="T2" fmla="*/ 21 w 30"/>
                                <a:gd name="T3" fmla="*/ 0 h 35"/>
                                <a:gd name="T4" fmla="*/ 0 w 30"/>
                                <a:gd name="T5" fmla="*/ 30 h 35"/>
                                <a:gd name="T6" fmla="*/ 9 w 30"/>
                                <a:gd name="T7" fmla="*/ 35 h 35"/>
                                <a:gd name="T8" fmla="*/ 30 w 30"/>
                                <a:gd name="T9" fmla="*/ 7 h 35"/>
                              </a:gdLst>
                              <a:ahLst/>
                              <a:cxnLst>
                                <a:cxn ang="0">
                                  <a:pos x="T0" y="T1"/>
                                </a:cxn>
                                <a:cxn ang="0">
                                  <a:pos x="T2" y="T3"/>
                                </a:cxn>
                                <a:cxn ang="0">
                                  <a:pos x="T4" y="T5"/>
                                </a:cxn>
                                <a:cxn ang="0">
                                  <a:pos x="T6" y="T7"/>
                                </a:cxn>
                                <a:cxn ang="0">
                                  <a:pos x="T8" y="T9"/>
                                </a:cxn>
                              </a:cxnLst>
                              <a:rect l="0" t="0" r="r" b="b"/>
                              <a:pathLst>
                                <a:path w="30" h="35">
                                  <a:moveTo>
                                    <a:pt x="30" y="7"/>
                                  </a:moveTo>
                                  <a:lnTo>
                                    <a:pt x="21" y="0"/>
                                  </a:lnTo>
                                  <a:lnTo>
                                    <a:pt x="0" y="30"/>
                                  </a:lnTo>
                                  <a:lnTo>
                                    <a:pt x="9" y="35"/>
                                  </a:lnTo>
                                  <a:lnTo>
                                    <a:pt x="3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822"/>
                          <wps:cNvSpPr>
                            <a:spLocks/>
                          </wps:cNvSpPr>
                          <wps:spPr bwMode="auto">
                            <a:xfrm>
                              <a:off x="1967" y="5858"/>
                              <a:ext cx="30" cy="32"/>
                            </a:xfrm>
                            <a:custGeom>
                              <a:avLst/>
                              <a:gdLst>
                                <a:gd name="T0" fmla="*/ 9 w 30"/>
                                <a:gd name="T1" fmla="*/ 0 h 32"/>
                                <a:gd name="T2" fmla="*/ 0 w 30"/>
                                <a:gd name="T3" fmla="*/ 5 h 32"/>
                                <a:gd name="T4" fmla="*/ 21 w 30"/>
                                <a:gd name="T5" fmla="*/ 32 h 32"/>
                                <a:gd name="T6" fmla="*/ 30 w 30"/>
                                <a:gd name="T7" fmla="*/ 27 h 32"/>
                                <a:gd name="T8" fmla="*/ 9 w 30"/>
                                <a:gd name="T9" fmla="*/ 0 h 32"/>
                              </a:gdLst>
                              <a:ahLst/>
                              <a:cxnLst>
                                <a:cxn ang="0">
                                  <a:pos x="T0" y="T1"/>
                                </a:cxn>
                                <a:cxn ang="0">
                                  <a:pos x="T2" y="T3"/>
                                </a:cxn>
                                <a:cxn ang="0">
                                  <a:pos x="T4" y="T5"/>
                                </a:cxn>
                                <a:cxn ang="0">
                                  <a:pos x="T6" y="T7"/>
                                </a:cxn>
                                <a:cxn ang="0">
                                  <a:pos x="T8" y="T9"/>
                                </a:cxn>
                              </a:cxnLst>
                              <a:rect l="0" t="0" r="r" b="b"/>
                              <a:pathLst>
                                <a:path w="30" h="32">
                                  <a:moveTo>
                                    <a:pt x="9" y="0"/>
                                  </a:moveTo>
                                  <a:lnTo>
                                    <a:pt x="0" y="5"/>
                                  </a:lnTo>
                                  <a:lnTo>
                                    <a:pt x="21" y="32"/>
                                  </a:lnTo>
                                  <a:lnTo>
                                    <a:pt x="30" y="2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823"/>
                          <wps:cNvSpPr>
                            <a:spLocks/>
                          </wps:cNvSpPr>
                          <wps:spPr bwMode="auto">
                            <a:xfrm>
                              <a:off x="1965" y="5858"/>
                              <a:ext cx="11" cy="5"/>
                            </a:xfrm>
                            <a:custGeom>
                              <a:avLst/>
                              <a:gdLst>
                                <a:gd name="T0" fmla="*/ 2 w 11"/>
                                <a:gd name="T1" fmla="*/ 0 h 5"/>
                                <a:gd name="T2" fmla="*/ 0 w 11"/>
                                <a:gd name="T3" fmla="*/ 4 h 5"/>
                                <a:gd name="T4" fmla="*/ 2 w 11"/>
                                <a:gd name="T5" fmla="*/ 5 h 5"/>
                                <a:gd name="T6" fmla="*/ 11 w 11"/>
                                <a:gd name="T7" fmla="*/ 0 h 5"/>
                                <a:gd name="T8" fmla="*/ 11 w 11"/>
                                <a:gd name="T9" fmla="*/ 5 h 5"/>
                                <a:gd name="T10" fmla="*/ 2 w 11"/>
                                <a:gd name="T11" fmla="*/ 0 h 5"/>
                              </a:gdLst>
                              <a:ahLst/>
                              <a:cxnLst>
                                <a:cxn ang="0">
                                  <a:pos x="T0" y="T1"/>
                                </a:cxn>
                                <a:cxn ang="0">
                                  <a:pos x="T2" y="T3"/>
                                </a:cxn>
                                <a:cxn ang="0">
                                  <a:pos x="T4" y="T5"/>
                                </a:cxn>
                                <a:cxn ang="0">
                                  <a:pos x="T6" y="T7"/>
                                </a:cxn>
                                <a:cxn ang="0">
                                  <a:pos x="T8" y="T9"/>
                                </a:cxn>
                                <a:cxn ang="0">
                                  <a:pos x="T10" y="T11"/>
                                </a:cxn>
                              </a:cxnLst>
                              <a:rect l="0" t="0" r="r" b="b"/>
                              <a:pathLst>
                                <a:path w="11" h="5">
                                  <a:moveTo>
                                    <a:pt x="2" y="0"/>
                                  </a:moveTo>
                                  <a:lnTo>
                                    <a:pt x="0" y="4"/>
                                  </a:lnTo>
                                  <a:lnTo>
                                    <a:pt x="2" y="5"/>
                                  </a:lnTo>
                                  <a:lnTo>
                                    <a:pt x="11" y="0"/>
                                  </a:lnTo>
                                  <a:lnTo>
                                    <a:pt x="11" y="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824"/>
                          <wps:cNvSpPr>
                            <a:spLocks/>
                          </wps:cNvSpPr>
                          <wps:spPr bwMode="auto">
                            <a:xfrm>
                              <a:off x="1967" y="5885"/>
                              <a:ext cx="32" cy="64"/>
                            </a:xfrm>
                            <a:custGeom>
                              <a:avLst/>
                              <a:gdLst>
                                <a:gd name="T0" fmla="*/ 32 w 32"/>
                                <a:gd name="T1" fmla="*/ 2 h 64"/>
                                <a:gd name="T2" fmla="*/ 21 w 32"/>
                                <a:gd name="T3" fmla="*/ 0 h 64"/>
                                <a:gd name="T4" fmla="*/ 0 w 32"/>
                                <a:gd name="T5" fmla="*/ 61 h 64"/>
                                <a:gd name="T6" fmla="*/ 12 w 32"/>
                                <a:gd name="T7" fmla="*/ 64 h 64"/>
                                <a:gd name="T8" fmla="*/ 32 w 32"/>
                                <a:gd name="T9" fmla="*/ 2 h 64"/>
                              </a:gdLst>
                              <a:ahLst/>
                              <a:cxnLst>
                                <a:cxn ang="0">
                                  <a:pos x="T0" y="T1"/>
                                </a:cxn>
                                <a:cxn ang="0">
                                  <a:pos x="T2" y="T3"/>
                                </a:cxn>
                                <a:cxn ang="0">
                                  <a:pos x="T4" y="T5"/>
                                </a:cxn>
                                <a:cxn ang="0">
                                  <a:pos x="T6" y="T7"/>
                                </a:cxn>
                                <a:cxn ang="0">
                                  <a:pos x="T8" y="T9"/>
                                </a:cxn>
                              </a:cxnLst>
                              <a:rect l="0" t="0" r="r" b="b"/>
                              <a:pathLst>
                                <a:path w="32" h="64">
                                  <a:moveTo>
                                    <a:pt x="32" y="2"/>
                                  </a:moveTo>
                                  <a:lnTo>
                                    <a:pt x="21" y="0"/>
                                  </a:lnTo>
                                  <a:lnTo>
                                    <a:pt x="0" y="61"/>
                                  </a:lnTo>
                                  <a:lnTo>
                                    <a:pt x="12" y="64"/>
                                  </a:lnTo>
                                  <a:lnTo>
                                    <a:pt x="3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825"/>
                          <wps:cNvSpPr>
                            <a:spLocks/>
                          </wps:cNvSpPr>
                          <wps:spPr bwMode="auto">
                            <a:xfrm>
                              <a:off x="1988" y="5885"/>
                              <a:ext cx="11" cy="5"/>
                            </a:xfrm>
                            <a:custGeom>
                              <a:avLst/>
                              <a:gdLst>
                                <a:gd name="T0" fmla="*/ 9 w 11"/>
                                <a:gd name="T1" fmla="*/ 0 h 5"/>
                                <a:gd name="T2" fmla="*/ 11 w 11"/>
                                <a:gd name="T3" fmla="*/ 2 h 5"/>
                                <a:gd name="T4" fmla="*/ 0 w 11"/>
                                <a:gd name="T5" fmla="*/ 0 h 5"/>
                                <a:gd name="T6" fmla="*/ 0 w 11"/>
                                <a:gd name="T7" fmla="*/ 5 h 5"/>
                                <a:gd name="T8" fmla="*/ 9 w 11"/>
                                <a:gd name="T9" fmla="*/ 0 h 5"/>
                              </a:gdLst>
                              <a:ahLst/>
                              <a:cxnLst>
                                <a:cxn ang="0">
                                  <a:pos x="T0" y="T1"/>
                                </a:cxn>
                                <a:cxn ang="0">
                                  <a:pos x="T2" y="T3"/>
                                </a:cxn>
                                <a:cxn ang="0">
                                  <a:pos x="T4" y="T5"/>
                                </a:cxn>
                                <a:cxn ang="0">
                                  <a:pos x="T6" y="T7"/>
                                </a:cxn>
                                <a:cxn ang="0">
                                  <a:pos x="T8" y="T9"/>
                                </a:cxn>
                              </a:cxnLst>
                              <a:rect l="0" t="0" r="r" b="b"/>
                              <a:pathLst>
                                <a:path w="11" h="5">
                                  <a:moveTo>
                                    <a:pt x="9" y="0"/>
                                  </a:moveTo>
                                  <a:lnTo>
                                    <a:pt x="11" y="2"/>
                                  </a:lnTo>
                                  <a:lnTo>
                                    <a:pt x="0" y="0"/>
                                  </a:lnTo>
                                  <a:lnTo>
                                    <a:pt x="0"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826"/>
                          <wps:cNvSpPr>
                            <a:spLocks/>
                          </wps:cNvSpPr>
                          <wps:spPr bwMode="auto">
                            <a:xfrm>
                              <a:off x="1967" y="5949"/>
                              <a:ext cx="32" cy="65"/>
                            </a:xfrm>
                            <a:custGeom>
                              <a:avLst/>
                              <a:gdLst>
                                <a:gd name="T0" fmla="*/ 12 w 32"/>
                                <a:gd name="T1" fmla="*/ 0 h 65"/>
                                <a:gd name="T2" fmla="*/ 0 w 32"/>
                                <a:gd name="T3" fmla="*/ 0 h 65"/>
                                <a:gd name="T4" fmla="*/ 21 w 32"/>
                                <a:gd name="T5" fmla="*/ 65 h 65"/>
                                <a:gd name="T6" fmla="*/ 32 w 32"/>
                                <a:gd name="T7" fmla="*/ 64 h 65"/>
                                <a:gd name="T8" fmla="*/ 12 w 32"/>
                                <a:gd name="T9" fmla="*/ 0 h 65"/>
                              </a:gdLst>
                              <a:ahLst/>
                              <a:cxnLst>
                                <a:cxn ang="0">
                                  <a:pos x="T0" y="T1"/>
                                </a:cxn>
                                <a:cxn ang="0">
                                  <a:pos x="T2" y="T3"/>
                                </a:cxn>
                                <a:cxn ang="0">
                                  <a:pos x="T4" y="T5"/>
                                </a:cxn>
                                <a:cxn ang="0">
                                  <a:pos x="T6" y="T7"/>
                                </a:cxn>
                                <a:cxn ang="0">
                                  <a:pos x="T8" y="T9"/>
                                </a:cxn>
                              </a:cxnLst>
                              <a:rect l="0" t="0" r="r" b="b"/>
                              <a:pathLst>
                                <a:path w="32" h="65">
                                  <a:moveTo>
                                    <a:pt x="12" y="0"/>
                                  </a:moveTo>
                                  <a:lnTo>
                                    <a:pt x="0" y="0"/>
                                  </a:lnTo>
                                  <a:lnTo>
                                    <a:pt x="21" y="65"/>
                                  </a:lnTo>
                                  <a:lnTo>
                                    <a:pt x="32" y="6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827"/>
                          <wps:cNvSpPr>
                            <a:spLocks/>
                          </wps:cNvSpPr>
                          <wps:spPr bwMode="auto">
                            <a:xfrm>
                              <a:off x="1967" y="5946"/>
                              <a:ext cx="12" cy="3"/>
                            </a:xfrm>
                            <a:custGeom>
                              <a:avLst/>
                              <a:gdLst>
                                <a:gd name="T0" fmla="*/ 0 w 12"/>
                                <a:gd name="T1" fmla="*/ 0 h 3"/>
                                <a:gd name="T2" fmla="*/ 0 w 12"/>
                                <a:gd name="T3" fmla="*/ 3 h 3"/>
                                <a:gd name="T4" fmla="*/ 0 w 12"/>
                                <a:gd name="T5" fmla="*/ 3 h 3"/>
                                <a:gd name="T6" fmla="*/ 12 w 12"/>
                                <a:gd name="T7" fmla="*/ 3 h 3"/>
                                <a:gd name="T8" fmla="*/ 0 w 12"/>
                                <a:gd name="T9" fmla="*/ 0 h 3"/>
                              </a:gdLst>
                              <a:ahLst/>
                              <a:cxnLst>
                                <a:cxn ang="0">
                                  <a:pos x="T0" y="T1"/>
                                </a:cxn>
                                <a:cxn ang="0">
                                  <a:pos x="T2" y="T3"/>
                                </a:cxn>
                                <a:cxn ang="0">
                                  <a:pos x="T4" y="T5"/>
                                </a:cxn>
                                <a:cxn ang="0">
                                  <a:pos x="T6" y="T7"/>
                                </a:cxn>
                                <a:cxn ang="0">
                                  <a:pos x="T8" y="T9"/>
                                </a:cxn>
                              </a:cxnLst>
                              <a:rect l="0" t="0" r="r" b="b"/>
                              <a:pathLst>
                                <a:path w="12" h="3">
                                  <a:moveTo>
                                    <a:pt x="0" y="0"/>
                                  </a:moveTo>
                                  <a:lnTo>
                                    <a:pt x="0" y="3"/>
                                  </a:lnTo>
                                  <a:lnTo>
                                    <a:pt x="0" y="3"/>
                                  </a:lnTo>
                                  <a:lnTo>
                                    <a:pt x="1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828"/>
                          <wps:cNvSpPr>
                            <a:spLocks/>
                          </wps:cNvSpPr>
                          <wps:spPr bwMode="auto">
                            <a:xfrm>
                              <a:off x="1967" y="6011"/>
                              <a:ext cx="30" cy="32"/>
                            </a:xfrm>
                            <a:custGeom>
                              <a:avLst/>
                              <a:gdLst>
                                <a:gd name="T0" fmla="*/ 30 w 30"/>
                                <a:gd name="T1" fmla="*/ 5 h 32"/>
                                <a:gd name="T2" fmla="*/ 21 w 30"/>
                                <a:gd name="T3" fmla="*/ 0 h 32"/>
                                <a:gd name="T4" fmla="*/ 0 w 30"/>
                                <a:gd name="T5" fmla="*/ 27 h 32"/>
                                <a:gd name="T6" fmla="*/ 9 w 30"/>
                                <a:gd name="T7" fmla="*/ 32 h 32"/>
                                <a:gd name="T8" fmla="*/ 30 w 30"/>
                                <a:gd name="T9" fmla="*/ 5 h 32"/>
                              </a:gdLst>
                              <a:ahLst/>
                              <a:cxnLst>
                                <a:cxn ang="0">
                                  <a:pos x="T0" y="T1"/>
                                </a:cxn>
                                <a:cxn ang="0">
                                  <a:pos x="T2" y="T3"/>
                                </a:cxn>
                                <a:cxn ang="0">
                                  <a:pos x="T4" y="T5"/>
                                </a:cxn>
                                <a:cxn ang="0">
                                  <a:pos x="T6" y="T7"/>
                                </a:cxn>
                                <a:cxn ang="0">
                                  <a:pos x="T8" y="T9"/>
                                </a:cxn>
                              </a:cxnLst>
                              <a:rect l="0" t="0" r="r" b="b"/>
                              <a:pathLst>
                                <a:path w="30" h="32">
                                  <a:moveTo>
                                    <a:pt x="30" y="5"/>
                                  </a:moveTo>
                                  <a:lnTo>
                                    <a:pt x="21" y="0"/>
                                  </a:lnTo>
                                  <a:lnTo>
                                    <a:pt x="0" y="27"/>
                                  </a:lnTo>
                                  <a:lnTo>
                                    <a:pt x="9" y="32"/>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829"/>
                          <wps:cNvSpPr>
                            <a:spLocks/>
                          </wps:cNvSpPr>
                          <wps:spPr bwMode="auto">
                            <a:xfrm>
                              <a:off x="1988" y="6011"/>
                              <a:ext cx="11" cy="5"/>
                            </a:xfrm>
                            <a:custGeom>
                              <a:avLst/>
                              <a:gdLst>
                                <a:gd name="T0" fmla="*/ 11 w 11"/>
                                <a:gd name="T1" fmla="*/ 2 h 5"/>
                                <a:gd name="T2" fmla="*/ 9 w 11"/>
                                <a:gd name="T3" fmla="*/ 5 h 5"/>
                                <a:gd name="T4" fmla="*/ 0 w 11"/>
                                <a:gd name="T5" fmla="*/ 0 h 5"/>
                                <a:gd name="T6" fmla="*/ 0 w 11"/>
                                <a:gd name="T7" fmla="*/ 3 h 5"/>
                                <a:gd name="T8" fmla="*/ 11 w 11"/>
                                <a:gd name="T9" fmla="*/ 2 h 5"/>
                              </a:gdLst>
                              <a:ahLst/>
                              <a:cxnLst>
                                <a:cxn ang="0">
                                  <a:pos x="T0" y="T1"/>
                                </a:cxn>
                                <a:cxn ang="0">
                                  <a:pos x="T2" y="T3"/>
                                </a:cxn>
                                <a:cxn ang="0">
                                  <a:pos x="T4" y="T5"/>
                                </a:cxn>
                                <a:cxn ang="0">
                                  <a:pos x="T6" y="T7"/>
                                </a:cxn>
                                <a:cxn ang="0">
                                  <a:pos x="T8" y="T9"/>
                                </a:cxn>
                              </a:cxnLst>
                              <a:rect l="0" t="0" r="r" b="b"/>
                              <a:pathLst>
                                <a:path w="11" h="5">
                                  <a:moveTo>
                                    <a:pt x="11" y="2"/>
                                  </a:moveTo>
                                  <a:lnTo>
                                    <a:pt x="9" y="5"/>
                                  </a:lnTo>
                                  <a:lnTo>
                                    <a:pt x="0" y="0"/>
                                  </a:lnTo>
                                  <a:lnTo>
                                    <a:pt x="0" y="3"/>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830"/>
                          <wps:cNvSpPr>
                            <a:spLocks/>
                          </wps:cNvSpPr>
                          <wps:spPr bwMode="auto">
                            <a:xfrm>
                              <a:off x="1967" y="6038"/>
                              <a:ext cx="30" cy="34"/>
                            </a:xfrm>
                            <a:custGeom>
                              <a:avLst/>
                              <a:gdLst>
                                <a:gd name="T0" fmla="*/ 9 w 30"/>
                                <a:gd name="T1" fmla="*/ 0 h 34"/>
                                <a:gd name="T2" fmla="*/ 0 w 30"/>
                                <a:gd name="T3" fmla="*/ 5 h 34"/>
                                <a:gd name="T4" fmla="*/ 21 w 30"/>
                                <a:gd name="T5" fmla="*/ 34 h 34"/>
                                <a:gd name="T6" fmla="*/ 30 w 30"/>
                                <a:gd name="T7" fmla="*/ 28 h 34"/>
                                <a:gd name="T8" fmla="*/ 9 w 30"/>
                                <a:gd name="T9" fmla="*/ 0 h 34"/>
                              </a:gdLst>
                              <a:ahLst/>
                              <a:cxnLst>
                                <a:cxn ang="0">
                                  <a:pos x="T0" y="T1"/>
                                </a:cxn>
                                <a:cxn ang="0">
                                  <a:pos x="T2" y="T3"/>
                                </a:cxn>
                                <a:cxn ang="0">
                                  <a:pos x="T4" y="T5"/>
                                </a:cxn>
                                <a:cxn ang="0">
                                  <a:pos x="T6" y="T7"/>
                                </a:cxn>
                                <a:cxn ang="0">
                                  <a:pos x="T8" y="T9"/>
                                </a:cxn>
                              </a:cxnLst>
                              <a:rect l="0" t="0" r="r" b="b"/>
                              <a:pathLst>
                                <a:path w="30" h="34">
                                  <a:moveTo>
                                    <a:pt x="9" y="0"/>
                                  </a:moveTo>
                                  <a:lnTo>
                                    <a:pt x="0" y="5"/>
                                  </a:lnTo>
                                  <a:lnTo>
                                    <a:pt x="21" y="34"/>
                                  </a:lnTo>
                                  <a:lnTo>
                                    <a:pt x="30" y="2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831"/>
                          <wps:cNvSpPr>
                            <a:spLocks/>
                          </wps:cNvSpPr>
                          <wps:spPr bwMode="auto">
                            <a:xfrm>
                              <a:off x="1965" y="6038"/>
                              <a:ext cx="11" cy="5"/>
                            </a:xfrm>
                            <a:custGeom>
                              <a:avLst/>
                              <a:gdLst>
                                <a:gd name="T0" fmla="*/ 2 w 11"/>
                                <a:gd name="T1" fmla="*/ 0 h 5"/>
                                <a:gd name="T2" fmla="*/ 0 w 11"/>
                                <a:gd name="T3" fmla="*/ 2 h 5"/>
                                <a:gd name="T4" fmla="*/ 2 w 11"/>
                                <a:gd name="T5" fmla="*/ 5 h 5"/>
                                <a:gd name="T6" fmla="*/ 11 w 11"/>
                                <a:gd name="T7" fmla="*/ 0 h 5"/>
                                <a:gd name="T8" fmla="*/ 11 w 11"/>
                                <a:gd name="T9" fmla="*/ 5 h 5"/>
                                <a:gd name="T10" fmla="*/ 2 w 11"/>
                                <a:gd name="T11" fmla="*/ 0 h 5"/>
                              </a:gdLst>
                              <a:ahLst/>
                              <a:cxnLst>
                                <a:cxn ang="0">
                                  <a:pos x="T0" y="T1"/>
                                </a:cxn>
                                <a:cxn ang="0">
                                  <a:pos x="T2" y="T3"/>
                                </a:cxn>
                                <a:cxn ang="0">
                                  <a:pos x="T4" y="T5"/>
                                </a:cxn>
                                <a:cxn ang="0">
                                  <a:pos x="T6" y="T7"/>
                                </a:cxn>
                                <a:cxn ang="0">
                                  <a:pos x="T8" y="T9"/>
                                </a:cxn>
                                <a:cxn ang="0">
                                  <a:pos x="T10" y="T11"/>
                                </a:cxn>
                              </a:cxnLst>
                              <a:rect l="0" t="0" r="r" b="b"/>
                              <a:pathLst>
                                <a:path w="11" h="5">
                                  <a:moveTo>
                                    <a:pt x="2" y="0"/>
                                  </a:moveTo>
                                  <a:lnTo>
                                    <a:pt x="0" y="2"/>
                                  </a:lnTo>
                                  <a:lnTo>
                                    <a:pt x="2" y="5"/>
                                  </a:lnTo>
                                  <a:lnTo>
                                    <a:pt x="11" y="0"/>
                                  </a:lnTo>
                                  <a:lnTo>
                                    <a:pt x="11" y="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832"/>
                          <wps:cNvSpPr>
                            <a:spLocks/>
                          </wps:cNvSpPr>
                          <wps:spPr bwMode="auto">
                            <a:xfrm>
                              <a:off x="2056" y="5828"/>
                              <a:ext cx="30" cy="35"/>
                            </a:xfrm>
                            <a:custGeom>
                              <a:avLst/>
                              <a:gdLst>
                                <a:gd name="T0" fmla="*/ 10 w 30"/>
                                <a:gd name="T1" fmla="*/ 0 h 35"/>
                                <a:gd name="T2" fmla="*/ 0 w 30"/>
                                <a:gd name="T3" fmla="*/ 7 h 35"/>
                                <a:gd name="T4" fmla="*/ 21 w 30"/>
                                <a:gd name="T5" fmla="*/ 35 h 35"/>
                                <a:gd name="T6" fmla="*/ 30 w 30"/>
                                <a:gd name="T7" fmla="*/ 30 h 35"/>
                                <a:gd name="T8" fmla="*/ 10 w 30"/>
                                <a:gd name="T9" fmla="*/ 0 h 35"/>
                              </a:gdLst>
                              <a:ahLst/>
                              <a:cxnLst>
                                <a:cxn ang="0">
                                  <a:pos x="T0" y="T1"/>
                                </a:cxn>
                                <a:cxn ang="0">
                                  <a:pos x="T2" y="T3"/>
                                </a:cxn>
                                <a:cxn ang="0">
                                  <a:pos x="T4" y="T5"/>
                                </a:cxn>
                                <a:cxn ang="0">
                                  <a:pos x="T6" y="T7"/>
                                </a:cxn>
                                <a:cxn ang="0">
                                  <a:pos x="T8" y="T9"/>
                                </a:cxn>
                              </a:cxnLst>
                              <a:rect l="0" t="0" r="r" b="b"/>
                              <a:pathLst>
                                <a:path w="30" h="35">
                                  <a:moveTo>
                                    <a:pt x="10" y="0"/>
                                  </a:moveTo>
                                  <a:lnTo>
                                    <a:pt x="0" y="7"/>
                                  </a:lnTo>
                                  <a:lnTo>
                                    <a:pt x="21" y="35"/>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833"/>
                          <wps:cNvSpPr>
                            <a:spLocks/>
                          </wps:cNvSpPr>
                          <wps:spPr bwMode="auto">
                            <a:xfrm>
                              <a:off x="2056" y="5858"/>
                              <a:ext cx="30" cy="32"/>
                            </a:xfrm>
                            <a:custGeom>
                              <a:avLst/>
                              <a:gdLst>
                                <a:gd name="T0" fmla="*/ 30 w 30"/>
                                <a:gd name="T1" fmla="*/ 5 h 32"/>
                                <a:gd name="T2" fmla="*/ 21 w 30"/>
                                <a:gd name="T3" fmla="*/ 0 h 32"/>
                                <a:gd name="T4" fmla="*/ 0 w 30"/>
                                <a:gd name="T5" fmla="*/ 27 h 32"/>
                                <a:gd name="T6" fmla="*/ 10 w 30"/>
                                <a:gd name="T7" fmla="*/ 32 h 32"/>
                                <a:gd name="T8" fmla="*/ 30 w 30"/>
                                <a:gd name="T9" fmla="*/ 5 h 32"/>
                              </a:gdLst>
                              <a:ahLst/>
                              <a:cxnLst>
                                <a:cxn ang="0">
                                  <a:pos x="T0" y="T1"/>
                                </a:cxn>
                                <a:cxn ang="0">
                                  <a:pos x="T2" y="T3"/>
                                </a:cxn>
                                <a:cxn ang="0">
                                  <a:pos x="T4" y="T5"/>
                                </a:cxn>
                                <a:cxn ang="0">
                                  <a:pos x="T6" y="T7"/>
                                </a:cxn>
                                <a:cxn ang="0">
                                  <a:pos x="T8" y="T9"/>
                                </a:cxn>
                              </a:cxnLst>
                              <a:rect l="0" t="0" r="r" b="b"/>
                              <a:pathLst>
                                <a:path w="30" h="32">
                                  <a:moveTo>
                                    <a:pt x="30" y="5"/>
                                  </a:moveTo>
                                  <a:lnTo>
                                    <a:pt x="21" y="0"/>
                                  </a:lnTo>
                                  <a:lnTo>
                                    <a:pt x="0" y="27"/>
                                  </a:lnTo>
                                  <a:lnTo>
                                    <a:pt x="10" y="32"/>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834"/>
                          <wps:cNvSpPr>
                            <a:spLocks/>
                          </wps:cNvSpPr>
                          <wps:spPr bwMode="auto">
                            <a:xfrm>
                              <a:off x="2077" y="5858"/>
                              <a:ext cx="11" cy="5"/>
                            </a:xfrm>
                            <a:custGeom>
                              <a:avLst/>
                              <a:gdLst>
                                <a:gd name="T0" fmla="*/ 9 w 11"/>
                                <a:gd name="T1" fmla="*/ 0 h 5"/>
                                <a:gd name="T2" fmla="*/ 11 w 11"/>
                                <a:gd name="T3" fmla="*/ 4 h 5"/>
                                <a:gd name="T4" fmla="*/ 9 w 11"/>
                                <a:gd name="T5" fmla="*/ 5 h 5"/>
                                <a:gd name="T6" fmla="*/ 0 w 11"/>
                                <a:gd name="T7" fmla="*/ 0 h 5"/>
                                <a:gd name="T8" fmla="*/ 0 w 11"/>
                                <a:gd name="T9" fmla="*/ 5 h 5"/>
                                <a:gd name="T10" fmla="*/ 9 w 11"/>
                                <a:gd name="T11" fmla="*/ 0 h 5"/>
                              </a:gdLst>
                              <a:ahLst/>
                              <a:cxnLst>
                                <a:cxn ang="0">
                                  <a:pos x="T0" y="T1"/>
                                </a:cxn>
                                <a:cxn ang="0">
                                  <a:pos x="T2" y="T3"/>
                                </a:cxn>
                                <a:cxn ang="0">
                                  <a:pos x="T4" y="T5"/>
                                </a:cxn>
                                <a:cxn ang="0">
                                  <a:pos x="T6" y="T7"/>
                                </a:cxn>
                                <a:cxn ang="0">
                                  <a:pos x="T8" y="T9"/>
                                </a:cxn>
                                <a:cxn ang="0">
                                  <a:pos x="T10" y="T11"/>
                                </a:cxn>
                              </a:cxnLst>
                              <a:rect l="0" t="0" r="r" b="b"/>
                              <a:pathLst>
                                <a:path w="11" h="5">
                                  <a:moveTo>
                                    <a:pt x="9" y="0"/>
                                  </a:moveTo>
                                  <a:lnTo>
                                    <a:pt x="11" y="4"/>
                                  </a:lnTo>
                                  <a:lnTo>
                                    <a:pt x="9" y="5"/>
                                  </a:lnTo>
                                  <a:lnTo>
                                    <a:pt x="0" y="0"/>
                                  </a:lnTo>
                                  <a:lnTo>
                                    <a:pt x="0"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835"/>
                          <wps:cNvSpPr>
                            <a:spLocks/>
                          </wps:cNvSpPr>
                          <wps:spPr bwMode="auto">
                            <a:xfrm>
                              <a:off x="2056" y="5887"/>
                              <a:ext cx="32" cy="62"/>
                            </a:xfrm>
                            <a:custGeom>
                              <a:avLst/>
                              <a:gdLst>
                                <a:gd name="T0" fmla="*/ 12 w 32"/>
                                <a:gd name="T1" fmla="*/ 0 h 62"/>
                                <a:gd name="T2" fmla="*/ 0 w 32"/>
                                <a:gd name="T3" fmla="*/ 1 h 62"/>
                                <a:gd name="T4" fmla="*/ 21 w 32"/>
                                <a:gd name="T5" fmla="*/ 62 h 62"/>
                                <a:gd name="T6" fmla="*/ 32 w 32"/>
                                <a:gd name="T7" fmla="*/ 62 h 62"/>
                                <a:gd name="T8" fmla="*/ 12 w 32"/>
                                <a:gd name="T9" fmla="*/ 0 h 62"/>
                              </a:gdLst>
                              <a:ahLst/>
                              <a:cxnLst>
                                <a:cxn ang="0">
                                  <a:pos x="T0" y="T1"/>
                                </a:cxn>
                                <a:cxn ang="0">
                                  <a:pos x="T2" y="T3"/>
                                </a:cxn>
                                <a:cxn ang="0">
                                  <a:pos x="T4" y="T5"/>
                                </a:cxn>
                                <a:cxn ang="0">
                                  <a:pos x="T6" y="T7"/>
                                </a:cxn>
                                <a:cxn ang="0">
                                  <a:pos x="T8" y="T9"/>
                                </a:cxn>
                              </a:cxnLst>
                              <a:rect l="0" t="0" r="r" b="b"/>
                              <a:pathLst>
                                <a:path w="32" h="62">
                                  <a:moveTo>
                                    <a:pt x="12" y="0"/>
                                  </a:moveTo>
                                  <a:lnTo>
                                    <a:pt x="0" y="1"/>
                                  </a:lnTo>
                                  <a:lnTo>
                                    <a:pt x="21" y="62"/>
                                  </a:lnTo>
                                  <a:lnTo>
                                    <a:pt x="32" y="6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836"/>
                          <wps:cNvSpPr>
                            <a:spLocks/>
                          </wps:cNvSpPr>
                          <wps:spPr bwMode="auto">
                            <a:xfrm>
                              <a:off x="2056" y="5885"/>
                              <a:ext cx="12" cy="5"/>
                            </a:xfrm>
                            <a:custGeom>
                              <a:avLst/>
                              <a:gdLst>
                                <a:gd name="T0" fmla="*/ 0 w 12"/>
                                <a:gd name="T1" fmla="*/ 0 h 5"/>
                                <a:gd name="T2" fmla="*/ 0 w 12"/>
                                <a:gd name="T3" fmla="*/ 2 h 5"/>
                                <a:gd name="T4" fmla="*/ 0 w 12"/>
                                <a:gd name="T5" fmla="*/ 3 h 5"/>
                                <a:gd name="T6" fmla="*/ 12 w 12"/>
                                <a:gd name="T7" fmla="*/ 2 h 5"/>
                                <a:gd name="T8" fmla="*/ 10 w 12"/>
                                <a:gd name="T9" fmla="*/ 5 h 5"/>
                                <a:gd name="T10" fmla="*/ 0 w 12"/>
                                <a:gd name="T11" fmla="*/ 0 h 5"/>
                              </a:gdLst>
                              <a:ahLst/>
                              <a:cxnLst>
                                <a:cxn ang="0">
                                  <a:pos x="T0" y="T1"/>
                                </a:cxn>
                                <a:cxn ang="0">
                                  <a:pos x="T2" y="T3"/>
                                </a:cxn>
                                <a:cxn ang="0">
                                  <a:pos x="T4" y="T5"/>
                                </a:cxn>
                                <a:cxn ang="0">
                                  <a:pos x="T6" y="T7"/>
                                </a:cxn>
                                <a:cxn ang="0">
                                  <a:pos x="T8" y="T9"/>
                                </a:cxn>
                                <a:cxn ang="0">
                                  <a:pos x="T10" y="T11"/>
                                </a:cxn>
                              </a:cxnLst>
                              <a:rect l="0" t="0" r="r" b="b"/>
                              <a:pathLst>
                                <a:path w="12" h="5">
                                  <a:moveTo>
                                    <a:pt x="0" y="0"/>
                                  </a:moveTo>
                                  <a:lnTo>
                                    <a:pt x="0" y="2"/>
                                  </a:lnTo>
                                  <a:lnTo>
                                    <a:pt x="0" y="3"/>
                                  </a:lnTo>
                                  <a:lnTo>
                                    <a:pt x="12" y="2"/>
                                  </a:lnTo>
                                  <a:lnTo>
                                    <a:pt x="1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837"/>
                          <wps:cNvSpPr>
                            <a:spLocks/>
                          </wps:cNvSpPr>
                          <wps:spPr bwMode="auto">
                            <a:xfrm>
                              <a:off x="2056" y="5946"/>
                              <a:ext cx="32" cy="67"/>
                            </a:xfrm>
                            <a:custGeom>
                              <a:avLst/>
                              <a:gdLst>
                                <a:gd name="T0" fmla="*/ 32 w 32"/>
                                <a:gd name="T1" fmla="*/ 3 h 67"/>
                                <a:gd name="T2" fmla="*/ 21 w 32"/>
                                <a:gd name="T3" fmla="*/ 0 h 67"/>
                                <a:gd name="T4" fmla="*/ 0 w 32"/>
                                <a:gd name="T5" fmla="*/ 65 h 67"/>
                                <a:gd name="T6" fmla="*/ 12 w 32"/>
                                <a:gd name="T7" fmla="*/ 67 h 67"/>
                                <a:gd name="T8" fmla="*/ 32 w 32"/>
                                <a:gd name="T9" fmla="*/ 3 h 67"/>
                              </a:gdLst>
                              <a:ahLst/>
                              <a:cxnLst>
                                <a:cxn ang="0">
                                  <a:pos x="T0" y="T1"/>
                                </a:cxn>
                                <a:cxn ang="0">
                                  <a:pos x="T2" y="T3"/>
                                </a:cxn>
                                <a:cxn ang="0">
                                  <a:pos x="T4" y="T5"/>
                                </a:cxn>
                                <a:cxn ang="0">
                                  <a:pos x="T6" y="T7"/>
                                </a:cxn>
                                <a:cxn ang="0">
                                  <a:pos x="T8" y="T9"/>
                                </a:cxn>
                              </a:cxnLst>
                              <a:rect l="0" t="0" r="r" b="b"/>
                              <a:pathLst>
                                <a:path w="32" h="67">
                                  <a:moveTo>
                                    <a:pt x="32" y="3"/>
                                  </a:moveTo>
                                  <a:lnTo>
                                    <a:pt x="21" y="0"/>
                                  </a:lnTo>
                                  <a:lnTo>
                                    <a:pt x="0" y="65"/>
                                  </a:lnTo>
                                  <a:lnTo>
                                    <a:pt x="12" y="67"/>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838"/>
                          <wps:cNvSpPr>
                            <a:spLocks/>
                          </wps:cNvSpPr>
                          <wps:spPr bwMode="auto">
                            <a:xfrm>
                              <a:off x="2077" y="5946"/>
                              <a:ext cx="11" cy="3"/>
                            </a:xfrm>
                            <a:custGeom>
                              <a:avLst/>
                              <a:gdLst>
                                <a:gd name="T0" fmla="*/ 11 w 11"/>
                                <a:gd name="T1" fmla="*/ 3 h 3"/>
                                <a:gd name="T2" fmla="*/ 0 w 11"/>
                                <a:gd name="T3" fmla="*/ 0 h 3"/>
                                <a:gd name="T4" fmla="*/ 0 w 11"/>
                                <a:gd name="T5" fmla="*/ 3 h 3"/>
                                <a:gd name="T6" fmla="*/ 11 w 11"/>
                                <a:gd name="T7" fmla="*/ 3 h 3"/>
                              </a:gdLst>
                              <a:ahLst/>
                              <a:cxnLst>
                                <a:cxn ang="0">
                                  <a:pos x="T0" y="T1"/>
                                </a:cxn>
                                <a:cxn ang="0">
                                  <a:pos x="T2" y="T3"/>
                                </a:cxn>
                                <a:cxn ang="0">
                                  <a:pos x="T4" y="T5"/>
                                </a:cxn>
                                <a:cxn ang="0">
                                  <a:pos x="T6" y="T7"/>
                                </a:cxn>
                              </a:cxnLst>
                              <a:rect l="0" t="0" r="r" b="b"/>
                              <a:pathLst>
                                <a:path w="11" h="3">
                                  <a:moveTo>
                                    <a:pt x="11" y="3"/>
                                  </a:moveTo>
                                  <a:lnTo>
                                    <a:pt x="0" y="0"/>
                                  </a:lnTo>
                                  <a:lnTo>
                                    <a:pt x="0" y="3"/>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839"/>
                          <wps:cNvSpPr>
                            <a:spLocks/>
                          </wps:cNvSpPr>
                          <wps:spPr bwMode="auto">
                            <a:xfrm>
                              <a:off x="2056" y="6011"/>
                              <a:ext cx="30" cy="32"/>
                            </a:xfrm>
                            <a:custGeom>
                              <a:avLst/>
                              <a:gdLst>
                                <a:gd name="T0" fmla="*/ 10 w 30"/>
                                <a:gd name="T1" fmla="*/ 0 h 32"/>
                                <a:gd name="T2" fmla="*/ 0 w 30"/>
                                <a:gd name="T3" fmla="*/ 5 h 32"/>
                                <a:gd name="T4" fmla="*/ 21 w 30"/>
                                <a:gd name="T5" fmla="*/ 32 h 32"/>
                                <a:gd name="T6" fmla="*/ 30 w 30"/>
                                <a:gd name="T7" fmla="*/ 27 h 32"/>
                                <a:gd name="T8" fmla="*/ 10 w 30"/>
                                <a:gd name="T9" fmla="*/ 0 h 32"/>
                              </a:gdLst>
                              <a:ahLst/>
                              <a:cxnLst>
                                <a:cxn ang="0">
                                  <a:pos x="T0" y="T1"/>
                                </a:cxn>
                                <a:cxn ang="0">
                                  <a:pos x="T2" y="T3"/>
                                </a:cxn>
                                <a:cxn ang="0">
                                  <a:pos x="T4" y="T5"/>
                                </a:cxn>
                                <a:cxn ang="0">
                                  <a:pos x="T6" y="T7"/>
                                </a:cxn>
                                <a:cxn ang="0">
                                  <a:pos x="T8" y="T9"/>
                                </a:cxn>
                              </a:cxnLst>
                              <a:rect l="0" t="0" r="r" b="b"/>
                              <a:pathLst>
                                <a:path w="30" h="32">
                                  <a:moveTo>
                                    <a:pt x="10" y="0"/>
                                  </a:moveTo>
                                  <a:lnTo>
                                    <a:pt x="0" y="5"/>
                                  </a:lnTo>
                                  <a:lnTo>
                                    <a:pt x="21" y="32"/>
                                  </a:lnTo>
                                  <a:lnTo>
                                    <a:pt x="30" y="2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840"/>
                          <wps:cNvSpPr>
                            <a:spLocks/>
                          </wps:cNvSpPr>
                          <wps:spPr bwMode="auto">
                            <a:xfrm>
                              <a:off x="2054" y="6011"/>
                              <a:ext cx="14" cy="5"/>
                            </a:xfrm>
                            <a:custGeom>
                              <a:avLst/>
                              <a:gdLst>
                                <a:gd name="T0" fmla="*/ 2 w 14"/>
                                <a:gd name="T1" fmla="*/ 0 h 5"/>
                                <a:gd name="T2" fmla="*/ 0 w 14"/>
                                <a:gd name="T3" fmla="*/ 3 h 5"/>
                                <a:gd name="T4" fmla="*/ 2 w 14"/>
                                <a:gd name="T5" fmla="*/ 5 h 5"/>
                                <a:gd name="T6" fmla="*/ 12 w 14"/>
                                <a:gd name="T7" fmla="*/ 0 h 5"/>
                                <a:gd name="T8" fmla="*/ 14 w 14"/>
                                <a:gd name="T9" fmla="*/ 2 h 5"/>
                                <a:gd name="T10" fmla="*/ 2 w 14"/>
                                <a:gd name="T11" fmla="*/ 0 h 5"/>
                              </a:gdLst>
                              <a:ahLst/>
                              <a:cxnLst>
                                <a:cxn ang="0">
                                  <a:pos x="T0" y="T1"/>
                                </a:cxn>
                                <a:cxn ang="0">
                                  <a:pos x="T2" y="T3"/>
                                </a:cxn>
                                <a:cxn ang="0">
                                  <a:pos x="T4" y="T5"/>
                                </a:cxn>
                                <a:cxn ang="0">
                                  <a:pos x="T6" y="T7"/>
                                </a:cxn>
                                <a:cxn ang="0">
                                  <a:pos x="T8" y="T9"/>
                                </a:cxn>
                                <a:cxn ang="0">
                                  <a:pos x="T10" y="T11"/>
                                </a:cxn>
                              </a:cxnLst>
                              <a:rect l="0" t="0" r="r" b="b"/>
                              <a:pathLst>
                                <a:path w="14" h="5">
                                  <a:moveTo>
                                    <a:pt x="2" y="0"/>
                                  </a:moveTo>
                                  <a:lnTo>
                                    <a:pt x="0" y="3"/>
                                  </a:lnTo>
                                  <a:lnTo>
                                    <a:pt x="2" y="5"/>
                                  </a:lnTo>
                                  <a:lnTo>
                                    <a:pt x="12" y="0"/>
                                  </a:lnTo>
                                  <a:lnTo>
                                    <a:pt x="14"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841"/>
                          <wps:cNvSpPr>
                            <a:spLocks/>
                          </wps:cNvSpPr>
                          <wps:spPr bwMode="auto">
                            <a:xfrm>
                              <a:off x="2056" y="6038"/>
                              <a:ext cx="30" cy="34"/>
                            </a:xfrm>
                            <a:custGeom>
                              <a:avLst/>
                              <a:gdLst>
                                <a:gd name="T0" fmla="*/ 30 w 30"/>
                                <a:gd name="T1" fmla="*/ 5 h 34"/>
                                <a:gd name="T2" fmla="*/ 21 w 30"/>
                                <a:gd name="T3" fmla="*/ 0 h 34"/>
                                <a:gd name="T4" fmla="*/ 0 w 30"/>
                                <a:gd name="T5" fmla="*/ 28 h 34"/>
                                <a:gd name="T6" fmla="*/ 10 w 30"/>
                                <a:gd name="T7" fmla="*/ 34 h 34"/>
                                <a:gd name="T8" fmla="*/ 30 w 30"/>
                                <a:gd name="T9" fmla="*/ 5 h 34"/>
                              </a:gdLst>
                              <a:ahLst/>
                              <a:cxnLst>
                                <a:cxn ang="0">
                                  <a:pos x="T0" y="T1"/>
                                </a:cxn>
                                <a:cxn ang="0">
                                  <a:pos x="T2" y="T3"/>
                                </a:cxn>
                                <a:cxn ang="0">
                                  <a:pos x="T4" y="T5"/>
                                </a:cxn>
                                <a:cxn ang="0">
                                  <a:pos x="T6" y="T7"/>
                                </a:cxn>
                                <a:cxn ang="0">
                                  <a:pos x="T8" y="T9"/>
                                </a:cxn>
                              </a:cxnLst>
                              <a:rect l="0" t="0" r="r" b="b"/>
                              <a:pathLst>
                                <a:path w="30" h="34">
                                  <a:moveTo>
                                    <a:pt x="30" y="5"/>
                                  </a:moveTo>
                                  <a:lnTo>
                                    <a:pt x="21" y="0"/>
                                  </a:lnTo>
                                  <a:lnTo>
                                    <a:pt x="0" y="28"/>
                                  </a:lnTo>
                                  <a:lnTo>
                                    <a:pt x="10" y="34"/>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842"/>
                          <wps:cNvSpPr>
                            <a:spLocks/>
                          </wps:cNvSpPr>
                          <wps:spPr bwMode="auto">
                            <a:xfrm>
                              <a:off x="2077" y="6038"/>
                              <a:ext cx="11" cy="5"/>
                            </a:xfrm>
                            <a:custGeom>
                              <a:avLst/>
                              <a:gdLst>
                                <a:gd name="T0" fmla="*/ 9 w 11"/>
                                <a:gd name="T1" fmla="*/ 0 h 5"/>
                                <a:gd name="T2" fmla="*/ 11 w 11"/>
                                <a:gd name="T3" fmla="*/ 2 h 5"/>
                                <a:gd name="T4" fmla="*/ 9 w 11"/>
                                <a:gd name="T5" fmla="*/ 5 h 5"/>
                                <a:gd name="T6" fmla="*/ 0 w 11"/>
                                <a:gd name="T7" fmla="*/ 0 h 5"/>
                                <a:gd name="T8" fmla="*/ 0 w 11"/>
                                <a:gd name="T9" fmla="*/ 5 h 5"/>
                                <a:gd name="T10" fmla="*/ 9 w 11"/>
                                <a:gd name="T11" fmla="*/ 0 h 5"/>
                              </a:gdLst>
                              <a:ahLst/>
                              <a:cxnLst>
                                <a:cxn ang="0">
                                  <a:pos x="T0" y="T1"/>
                                </a:cxn>
                                <a:cxn ang="0">
                                  <a:pos x="T2" y="T3"/>
                                </a:cxn>
                                <a:cxn ang="0">
                                  <a:pos x="T4" y="T5"/>
                                </a:cxn>
                                <a:cxn ang="0">
                                  <a:pos x="T6" y="T7"/>
                                </a:cxn>
                                <a:cxn ang="0">
                                  <a:pos x="T8" y="T9"/>
                                </a:cxn>
                                <a:cxn ang="0">
                                  <a:pos x="T10" y="T11"/>
                                </a:cxn>
                              </a:cxnLst>
                              <a:rect l="0" t="0" r="r" b="b"/>
                              <a:pathLst>
                                <a:path w="11" h="5">
                                  <a:moveTo>
                                    <a:pt x="9" y="0"/>
                                  </a:moveTo>
                                  <a:lnTo>
                                    <a:pt x="11" y="2"/>
                                  </a:lnTo>
                                  <a:lnTo>
                                    <a:pt x="9" y="5"/>
                                  </a:lnTo>
                                  <a:lnTo>
                                    <a:pt x="0" y="0"/>
                                  </a:lnTo>
                                  <a:lnTo>
                                    <a:pt x="0"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Rectangle 843"/>
                          <wps:cNvSpPr>
                            <a:spLocks noChangeArrowheads="1"/>
                          </wps:cNvSpPr>
                          <wps:spPr bwMode="auto">
                            <a:xfrm>
                              <a:off x="1990" y="5825"/>
                              <a:ext cx="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Freeform 844"/>
                          <wps:cNvSpPr>
                            <a:spLocks/>
                          </wps:cNvSpPr>
                          <wps:spPr bwMode="auto">
                            <a:xfrm>
                              <a:off x="1962" y="5828"/>
                              <a:ext cx="33" cy="37"/>
                            </a:xfrm>
                            <a:custGeom>
                              <a:avLst/>
                              <a:gdLst>
                                <a:gd name="T0" fmla="*/ 33 w 33"/>
                                <a:gd name="T1" fmla="*/ 10 h 37"/>
                                <a:gd name="T2" fmla="*/ 23 w 33"/>
                                <a:gd name="T3" fmla="*/ 0 h 37"/>
                                <a:gd name="T4" fmla="*/ 0 w 33"/>
                                <a:gd name="T5" fmla="*/ 29 h 37"/>
                                <a:gd name="T6" fmla="*/ 10 w 33"/>
                                <a:gd name="T7" fmla="*/ 37 h 37"/>
                                <a:gd name="T8" fmla="*/ 33 w 33"/>
                                <a:gd name="T9" fmla="*/ 10 h 37"/>
                              </a:gdLst>
                              <a:ahLst/>
                              <a:cxnLst>
                                <a:cxn ang="0">
                                  <a:pos x="T0" y="T1"/>
                                </a:cxn>
                                <a:cxn ang="0">
                                  <a:pos x="T2" y="T3"/>
                                </a:cxn>
                                <a:cxn ang="0">
                                  <a:pos x="T4" y="T5"/>
                                </a:cxn>
                                <a:cxn ang="0">
                                  <a:pos x="T6" y="T7"/>
                                </a:cxn>
                                <a:cxn ang="0">
                                  <a:pos x="T8" y="T9"/>
                                </a:cxn>
                              </a:cxnLst>
                              <a:rect l="0" t="0" r="r" b="b"/>
                              <a:pathLst>
                                <a:path w="33" h="37">
                                  <a:moveTo>
                                    <a:pt x="33" y="10"/>
                                  </a:moveTo>
                                  <a:lnTo>
                                    <a:pt x="23" y="0"/>
                                  </a:lnTo>
                                  <a:lnTo>
                                    <a:pt x="0" y="29"/>
                                  </a:lnTo>
                                  <a:lnTo>
                                    <a:pt x="10" y="37"/>
                                  </a:lnTo>
                                  <a:lnTo>
                                    <a:pt x="3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845"/>
                          <wps:cNvSpPr>
                            <a:spLocks/>
                          </wps:cNvSpPr>
                          <wps:spPr bwMode="auto">
                            <a:xfrm>
                              <a:off x="1985" y="5825"/>
                              <a:ext cx="10" cy="15"/>
                            </a:xfrm>
                            <a:custGeom>
                              <a:avLst/>
                              <a:gdLst>
                                <a:gd name="T0" fmla="*/ 5 w 10"/>
                                <a:gd name="T1" fmla="*/ 0 h 15"/>
                                <a:gd name="T2" fmla="*/ 3 w 10"/>
                                <a:gd name="T3" fmla="*/ 0 h 15"/>
                                <a:gd name="T4" fmla="*/ 0 w 10"/>
                                <a:gd name="T5" fmla="*/ 3 h 15"/>
                                <a:gd name="T6" fmla="*/ 10 w 10"/>
                                <a:gd name="T7" fmla="*/ 13 h 15"/>
                                <a:gd name="T8" fmla="*/ 5 w 10"/>
                                <a:gd name="T9" fmla="*/ 15 h 15"/>
                                <a:gd name="T10" fmla="*/ 5 w 10"/>
                                <a:gd name="T11" fmla="*/ 0 h 15"/>
                              </a:gdLst>
                              <a:ahLst/>
                              <a:cxnLst>
                                <a:cxn ang="0">
                                  <a:pos x="T0" y="T1"/>
                                </a:cxn>
                                <a:cxn ang="0">
                                  <a:pos x="T2" y="T3"/>
                                </a:cxn>
                                <a:cxn ang="0">
                                  <a:pos x="T4" y="T5"/>
                                </a:cxn>
                                <a:cxn ang="0">
                                  <a:pos x="T6" y="T7"/>
                                </a:cxn>
                                <a:cxn ang="0">
                                  <a:pos x="T8" y="T9"/>
                                </a:cxn>
                                <a:cxn ang="0">
                                  <a:pos x="T10" y="T11"/>
                                </a:cxn>
                              </a:cxnLst>
                              <a:rect l="0" t="0" r="r" b="b"/>
                              <a:pathLst>
                                <a:path w="10" h="15">
                                  <a:moveTo>
                                    <a:pt x="5" y="0"/>
                                  </a:moveTo>
                                  <a:lnTo>
                                    <a:pt x="3" y="0"/>
                                  </a:lnTo>
                                  <a:lnTo>
                                    <a:pt x="0" y="3"/>
                                  </a:lnTo>
                                  <a:lnTo>
                                    <a:pt x="10" y="13"/>
                                  </a:lnTo>
                                  <a:lnTo>
                                    <a:pt x="5" y="1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846"/>
                          <wps:cNvSpPr>
                            <a:spLocks/>
                          </wps:cNvSpPr>
                          <wps:spPr bwMode="auto">
                            <a:xfrm>
                              <a:off x="1960" y="5860"/>
                              <a:ext cx="16" cy="178"/>
                            </a:xfrm>
                            <a:custGeom>
                              <a:avLst/>
                              <a:gdLst>
                                <a:gd name="T0" fmla="*/ 14 w 16"/>
                                <a:gd name="T1" fmla="*/ 0 h 178"/>
                                <a:gd name="T2" fmla="*/ 0 w 16"/>
                                <a:gd name="T3" fmla="*/ 0 h 178"/>
                                <a:gd name="T4" fmla="*/ 2 w 16"/>
                                <a:gd name="T5" fmla="*/ 178 h 178"/>
                                <a:gd name="T6" fmla="*/ 16 w 16"/>
                                <a:gd name="T7" fmla="*/ 178 h 178"/>
                                <a:gd name="T8" fmla="*/ 14 w 16"/>
                                <a:gd name="T9" fmla="*/ 0 h 178"/>
                              </a:gdLst>
                              <a:ahLst/>
                              <a:cxnLst>
                                <a:cxn ang="0">
                                  <a:pos x="T0" y="T1"/>
                                </a:cxn>
                                <a:cxn ang="0">
                                  <a:pos x="T2" y="T3"/>
                                </a:cxn>
                                <a:cxn ang="0">
                                  <a:pos x="T4" y="T5"/>
                                </a:cxn>
                                <a:cxn ang="0">
                                  <a:pos x="T6" y="T7"/>
                                </a:cxn>
                                <a:cxn ang="0">
                                  <a:pos x="T8" y="T9"/>
                                </a:cxn>
                              </a:cxnLst>
                              <a:rect l="0" t="0" r="r" b="b"/>
                              <a:pathLst>
                                <a:path w="16" h="178">
                                  <a:moveTo>
                                    <a:pt x="14" y="0"/>
                                  </a:moveTo>
                                  <a:lnTo>
                                    <a:pt x="0" y="0"/>
                                  </a:lnTo>
                                  <a:lnTo>
                                    <a:pt x="2" y="178"/>
                                  </a:lnTo>
                                  <a:lnTo>
                                    <a:pt x="16" y="17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847"/>
                          <wps:cNvSpPr>
                            <a:spLocks/>
                          </wps:cNvSpPr>
                          <wps:spPr bwMode="auto">
                            <a:xfrm>
                              <a:off x="1960" y="5857"/>
                              <a:ext cx="14" cy="8"/>
                            </a:xfrm>
                            <a:custGeom>
                              <a:avLst/>
                              <a:gdLst>
                                <a:gd name="T0" fmla="*/ 2 w 14"/>
                                <a:gd name="T1" fmla="*/ 0 h 8"/>
                                <a:gd name="T2" fmla="*/ 0 w 14"/>
                                <a:gd name="T3" fmla="*/ 1 h 8"/>
                                <a:gd name="T4" fmla="*/ 0 w 14"/>
                                <a:gd name="T5" fmla="*/ 3 h 8"/>
                                <a:gd name="T6" fmla="*/ 14 w 14"/>
                                <a:gd name="T7" fmla="*/ 3 h 8"/>
                                <a:gd name="T8" fmla="*/ 12 w 14"/>
                                <a:gd name="T9" fmla="*/ 8 h 8"/>
                                <a:gd name="T10" fmla="*/ 2 w 14"/>
                                <a:gd name="T11" fmla="*/ 0 h 8"/>
                              </a:gdLst>
                              <a:ahLst/>
                              <a:cxnLst>
                                <a:cxn ang="0">
                                  <a:pos x="T0" y="T1"/>
                                </a:cxn>
                                <a:cxn ang="0">
                                  <a:pos x="T2" y="T3"/>
                                </a:cxn>
                                <a:cxn ang="0">
                                  <a:pos x="T4" y="T5"/>
                                </a:cxn>
                                <a:cxn ang="0">
                                  <a:pos x="T6" y="T7"/>
                                </a:cxn>
                                <a:cxn ang="0">
                                  <a:pos x="T8" y="T9"/>
                                </a:cxn>
                                <a:cxn ang="0">
                                  <a:pos x="T10" y="T11"/>
                                </a:cxn>
                              </a:cxnLst>
                              <a:rect l="0" t="0" r="r" b="b"/>
                              <a:pathLst>
                                <a:path w="14" h="8">
                                  <a:moveTo>
                                    <a:pt x="2" y="0"/>
                                  </a:moveTo>
                                  <a:lnTo>
                                    <a:pt x="0" y="1"/>
                                  </a:lnTo>
                                  <a:lnTo>
                                    <a:pt x="0" y="3"/>
                                  </a:lnTo>
                                  <a:lnTo>
                                    <a:pt x="14" y="3"/>
                                  </a:lnTo>
                                  <a:lnTo>
                                    <a:pt x="12"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848"/>
                          <wps:cNvSpPr>
                            <a:spLocks/>
                          </wps:cNvSpPr>
                          <wps:spPr bwMode="auto">
                            <a:xfrm>
                              <a:off x="1962" y="6035"/>
                              <a:ext cx="35" cy="37"/>
                            </a:xfrm>
                            <a:custGeom>
                              <a:avLst/>
                              <a:gdLst>
                                <a:gd name="T0" fmla="*/ 12 w 35"/>
                                <a:gd name="T1" fmla="*/ 0 h 37"/>
                                <a:gd name="T2" fmla="*/ 0 w 35"/>
                                <a:gd name="T3" fmla="*/ 6 h 37"/>
                                <a:gd name="T4" fmla="*/ 23 w 35"/>
                                <a:gd name="T5" fmla="*/ 37 h 37"/>
                                <a:gd name="T6" fmla="*/ 35 w 35"/>
                                <a:gd name="T7" fmla="*/ 28 h 37"/>
                                <a:gd name="T8" fmla="*/ 12 w 35"/>
                                <a:gd name="T9" fmla="*/ 0 h 37"/>
                              </a:gdLst>
                              <a:ahLst/>
                              <a:cxnLst>
                                <a:cxn ang="0">
                                  <a:pos x="T0" y="T1"/>
                                </a:cxn>
                                <a:cxn ang="0">
                                  <a:pos x="T2" y="T3"/>
                                </a:cxn>
                                <a:cxn ang="0">
                                  <a:pos x="T4" y="T5"/>
                                </a:cxn>
                                <a:cxn ang="0">
                                  <a:pos x="T6" y="T7"/>
                                </a:cxn>
                                <a:cxn ang="0">
                                  <a:pos x="T8" y="T9"/>
                                </a:cxn>
                              </a:cxnLst>
                              <a:rect l="0" t="0" r="r" b="b"/>
                              <a:pathLst>
                                <a:path w="35" h="37">
                                  <a:moveTo>
                                    <a:pt x="12" y="0"/>
                                  </a:moveTo>
                                  <a:lnTo>
                                    <a:pt x="0" y="6"/>
                                  </a:lnTo>
                                  <a:lnTo>
                                    <a:pt x="23" y="37"/>
                                  </a:lnTo>
                                  <a:lnTo>
                                    <a:pt x="35" y="2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849"/>
                          <wps:cNvSpPr>
                            <a:spLocks/>
                          </wps:cNvSpPr>
                          <wps:spPr bwMode="auto">
                            <a:xfrm>
                              <a:off x="1962" y="6035"/>
                              <a:ext cx="14" cy="6"/>
                            </a:xfrm>
                            <a:custGeom>
                              <a:avLst/>
                              <a:gdLst>
                                <a:gd name="T0" fmla="*/ 0 w 14"/>
                                <a:gd name="T1" fmla="*/ 3 h 6"/>
                                <a:gd name="T2" fmla="*/ 0 w 14"/>
                                <a:gd name="T3" fmla="*/ 6 h 6"/>
                                <a:gd name="T4" fmla="*/ 12 w 14"/>
                                <a:gd name="T5" fmla="*/ 0 h 6"/>
                                <a:gd name="T6" fmla="*/ 14 w 14"/>
                                <a:gd name="T7" fmla="*/ 3 h 6"/>
                                <a:gd name="T8" fmla="*/ 0 w 14"/>
                                <a:gd name="T9" fmla="*/ 3 h 6"/>
                              </a:gdLst>
                              <a:ahLst/>
                              <a:cxnLst>
                                <a:cxn ang="0">
                                  <a:pos x="T0" y="T1"/>
                                </a:cxn>
                                <a:cxn ang="0">
                                  <a:pos x="T2" y="T3"/>
                                </a:cxn>
                                <a:cxn ang="0">
                                  <a:pos x="T4" y="T5"/>
                                </a:cxn>
                                <a:cxn ang="0">
                                  <a:pos x="T6" y="T7"/>
                                </a:cxn>
                                <a:cxn ang="0">
                                  <a:pos x="T8" y="T9"/>
                                </a:cxn>
                              </a:cxnLst>
                              <a:rect l="0" t="0" r="r" b="b"/>
                              <a:pathLst>
                                <a:path w="14" h="6">
                                  <a:moveTo>
                                    <a:pt x="0" y="3"/>
                                  </a:moveTo>
                                  <a:lnTo>
                                    <a:pt x="0" y="6"/>
                                  </a:lnTo>
                                  <a:lnTo>
                                    <a:pt x="12" y="0"/>
                                  </a:lnTo>
                                  <a:lnTo>
                                    <a:pt x="14"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Rectangle 850"/>
                          <wps:cNvSpPr>
                            <a:spLocks noChangeArrowheads="1"/>
                          </wps:cNvSpPr>
                          <wps:spPr bwMode="auto">
                            <a:xfrm>
                              <a:off x="1992" y="6060"/>
                              <a:ext cx="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Freeform 851"/>
                          <wps:cNvSpPr>
                            <a:spLocks/>
                          </wps:cNvSpPr>
                          <wps:spPr bwMode="auto">
                            <a:xfrm>
                              <a:off x="1985" y="6060"/>
                              <a:ext cx="12" cy="15"/>
                            </a:xfrm>
                            <a:custGeom>
                              <a:avLst/>
                              <a:gdLst>
                                <a:gd name="T0" fmla="*/ 0 w 12"/>
                                <a:gd name="T1" fmla="*/ 12 h 15"/>
                                <a:gd name="T2" fmla="*/ 1 w 12"/>
                                <a:gd name="T3" fmla="*/ 15 h 15"/>
                                <a:gd name="T4" fmla="*/ 7 w 12"/>
                                <a:gd name="T5" fmla="*/ 15 h 15"/>
                                <a:gd name="T6" fmla="*/ 7 w 12"/>
                                <a:gd name="T7" fmla="*/ 0 h 15"/>
                                <a:gd name="T8" fmla="*/ 12 w 12"/>
                                <a:gd name="T9" fmla="*/ 3 h 15"/>
                                <a:gd name="T10" fmla="*/ 0 w 12"/>
                                <a:gd name="T11" fmla="*/ 12 h 15"/>
                              </a:gdLst>
                              <a:ahLst/>
                              <a:cxnLst>
                                <a:cxn ang="0">
                                  <a:pos x="T0" y="T1"/>
                                </a:cxn>
                                <a:cxn ang="0">
                                  <a:pos x="T2" y="T3"/>
                                </a:cxn>
                                <a:cxn ang="0">
                                  <a:pos x="T4" y="T5"/>
                                </a:cxn>
                                <a:cxn ang="0">
                                  <a:pos x="T6" y="T7"/>
                                </a:cxn>
                                <a:cxn ang="0">
                                  <a:pos x="T8" y="T9"/>
                                </a:cxn>
                                <a:cxn ang="0">
                                  <a:pos x="T10" y="T11"/>
                                </a:cxn>
                              </a:cxnLst>
                              <a:rect l="0" t="0" r="r" b="b"/>
                              <a:pathLst>
                                <a:path w="12" h="15">
                                  <a:moveTo>
                                    <a:pt x="0" y="12"/>
                                  </a:moveTo>
                                  <a:lnTo>
                                    <a:pt x="1" y="15"/>
                                  </a:lnTo>
                                  <a:lnTo>
                                    <a:pt x="7" y="15"/>
                                  </a:lnTo>
                                  <a:lnTo>
                                    <a:pt x="7" y="0"/>
                                  </a:lnTo>
                                  <a:lnTo>
                                    <a:pt x="12" y="3"/>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852"/>
                          <wps:cNvSpPr>
                            <a:spLocks/>
                          </wps:cNvSpPr>
                          <wps:spPr bwMode="auto">
                            <a:xfrm>
                              <a:off x="2056" y="6036"/>
                              <a:ext cx="32" cy="37"/>
                            </a:xfrm>
                            <a:custGeom>
                              <a:avLst/>
                              <a:gdLst>
                                <a:gd name="T0" fmla="*/ 0 w 32"/>
                                <a:gd name="T1" fmla="*/ 27 h 37"/>
                                <a:gd name="T2" fmla="*/ 12 w 32"/>
                                <a:gd name="T3" fmla="*/ 37 h 37"/>
                                <a:gd name="T4" fmla="*/ 32 w 32"/>
                                <a:gd name="T5" fmla="*/ 9 h 37"/>
                                <a:gd name="T6" fmla="*/ 21 w 32"/>
                                <a:gd name="T7" fmla="*/ 0 h 37"/>
                                <a:gd name="T8" fmla="*/ 0 w 32"/>
                                <a:gd name="T9" fmla="*/ 27 h 37"/>
                              </a:gdLst>
                              <a:ahLst/>
                              <a:cxnLst>
                                <a:cxn ang="0">
                                  <a:pos x="T0" y="T1"/>
                                </a:cxn>
                                <a:cxn ang="0">
                                  <a:pos x="T2" y="T3"/>
                                </a:cxn>
                                <a:cxn ang="0">
                                  <a:pos x="T4" y="T5"/>
                                </a:cxn>
                                <a:cxn ang="0">
                                  <a:pos x="T6" y="T7"/>
                                </a:cxn>
                                <a:cxn ang="0">
                                  <a:pos x="T8" y="T9"/>
                                </a:cxn>
                              </a:cxnLst>
                              <a:rect l="0" t="0" r="r" b="b"/>
                              <a:pathLst>
                                <a:path w="32" h="37">
                                  <a:moveTo>
                                    <a:pt x="0" y="27"/>
                                  </a:moveTo>
                                  <a:lnTo>
                                    <a:pt x="12" y="37"/>
                                  </a:lnTo>
                                  <a:lnTo>
                                    <a:pt x="32" y="9"/>
                                  </a:lnTo>
                                  <a:lnTo>
                                    <a:pt x="21"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853"/>
                          <wps:cNvSpPr>
                            <a:spLocks/>
                          </wps:cNvSpPr>
                          <wps:spPr bwMode="auto">
                            <a:xfrm>
                              <a:off x="2056" y="6060"/>
                              <a:ext cx="12" cy="15"/>
                            </a:xfrm>
                            <a:custGeom>
                              <a:avLst/>
                              <a:gdLst>
                                <a:gd name="T0" fmla="*/ 7 w 12"/>
                                <a:gd name="T1" fmla="*/ 15 h 15"/>
                                <a:gd name="T2" fmla="*/ 12 w 12"/>
                                <a:gd name="T3" fmla="*/ 15 h 15"/>
                                <a:gd name="T4" fmla="*/ 12 w 12"/>
                                <a:gd name="T5" fmla="*/ 13 h 15"/>
                                <a:gd name="T6" fmla="*/ 0 w 12"/>
                                <a:gd name="T7" fmla="*/ 3 h 15"/>
                                <a:gd name="T8" fmla="*/ 7 w 12"/>
                                <a:gd name="T9" fmla="*/ 0 h 15"/>
                                <a:gd name="T10" fmla="*/ 7 w 12"/>
                                <a:gd name="T11" fmla="*/ 15 h 15"/>
                              </a:gdLst>
                              <a:ahLst/>
                              <a:cxnLst>
                                <a:cxn ang="0">
                                  <a:pos x="T0" y="T1"/>
                                </a:cxn>
                                <a:cxn ang="0">
                                  <a:pos x="T2" y="T3"/>
                                </a:cxn>
                                <a:cxn ang="0">
                                  <a:pos x="T4" y="T5"/>
                                </a:cxn>
                                <a:cxn ang="0">
                                  <a:pos x="T6" y="T7"/>
                                </a:cxn>
                                <a:cxn ang="0">
                                  <a:pos x="T8" y="T9"/>
                                </a:cxn>
                                <a:cxn ang="0">
                                  <a:pos x="T10" y="T11"/>
                                </a:cxn>
                              </a:cxnLst>
                              <a:rect l="0" t="0" r="r" b="b"/>
                              <a:pathLst>
                                <a:path w="12" h="15">
                                  <a:moveTo>
                                    <a:pt x="7" y="15"/>
                                  </a:moveTo>
                                  <a:lnTo>
                                    <a:pt x="12" y="15"/>
                                  </a:lnTo>
                                  <a:lnTo>
                                    <a:pt x="12" y="13"/>
                                  </a:lnTo>
                                  <a:lnTo>
                                    <a:pt x="0" y="3"/>
                                  </a:lnTo>
                                  <a:lnTo>
                                    <a:pt x="7" y="0"/>
                                  </a:lnTo>
                                  <a:lnTo>
                                    <a:pt x="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Rectangle 854"/>
                          <wps:cNvSpPr>
                            <a:spLocks noChangeArrowheads="1"/>
                          </wps:cNvSpPr>
                          <wps:spPr bwMode="auto">
                            <a:xfrm>
                              <a:off x="2075" y="5858"/>
                              <a:ext cx="16"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Freeform 855"/>
                          <wps:cNvSpPr>
                            <a:spLocks/>
                          </wps:cNvSpPr>
                          <wps:spPr bwMode="auto">
                            <a:xfrm>
                              <a:off x="2075" y="6036"/>
                              <a:ext cx="14" cy="9"/>
                            </a:xfrm>
                            <a:custGeom>
                              <a:avLst/>
                              <a:gdLst>
                                <a:gd name="T0" fmla="*/ 13 w 14"/>
                                <a:gd name="T1" fmla="*/ 9 h 9"/>
                                <a:gd name="T2" fmla="*/ 14 w 14"/>
                                <a:gd name="T3" fmla="*/ 7 h 9"/>
                                <a:gd name="T4" fmla="*/ 14 w 14"/>
                                <a:gd name="T5" fmla="*/ 4 h 9"/>
                                <a:gd name="T6" fmla="*/ 0 w 14"/>
                                <a:gd name="T7" fmla="*/ 4 h 9"/>
                                <a:gd name="T8" fmla="*/ 2 w 14"/>
                                <a:gd name="T9" fmla="*/ 0 h 9"/>
                                <a:gd name="T10" fmla="*/ 13 w 14"/>
                                <a:gd name="T11" fmla="*/ 9 h 9"/>
                              </a:gdLst>
                              <a:ahLst/>
                              <a:cxnLst>
                                <a:cxn ang="0">
                                  <a:pos x="T0" y="T1"/>
                                </a:cxn>
                                <a:cxn ang="0">
                                  <a:pos x="T2" y="T3"/>
                                </a:cxn>
                                <a:cxn ang="0">
                                  <a:pos x="T4" y="T5"/>
                                </a:cxn>
                                <a:cxn ang="0">
                                  <a:pos x="T6" y="T7"/>
                                </a:cxn>
                                <a:cxn ang="0">
                                  <a:pos x="T8" y="T9"/>
                                </a:cxn>
                                <a:cxn ang="0">
                                  <a:pos x="T10" y="T11"/>
                                </a:cxn>
                              </a:cxnLst>
                              <a:rect l="0" t="0" r="r" b="b"/>
                              <a:pathLst>
                                <a:path w="14" h="9">
                                  <a:moveTo>
                                    <a:pt x="13" y="9"/>
                                  </a:moveTo>
                                  <a:lnTo>
                                    <a:pt x="14" y="7"/>
                                  </a:lnTo>
                                  <a:lnTo>
                                    <a:pt x="14" y="4"/>
                                  </a:lnTo>
                                  <a:lnTo>
                                    <a:pt x="0" y="4"/>
                                  </a:lnTo>
                                  <a:lnTo>
                                    <a:pt x="2" y="0"/>
                                  </a:lnTo>
                                  <a:lnTo>
                                    <a:pt x="1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856"/>
                          <wps:cNvSpPr>
                            <a:spLocks/>
                          </wps:cNvSpPr>
                          <wps:spPr bwMode="auto">
                            <a:xfrm>
                              <a:off x="2059" y="5828"/>
                              <a:ext cx="29" cy="35"/>
                            </a:xfrm>
                            <a:custGeom>
                              <a:avLst/>
                              <a:gdLst>
                                <a:gd name="T0" fmla="*/ 18 w 29"/>
                                <a:gd name="T1" fmla="*/ 35 h 35"/>
                                <a:gd name="T2" fmla="*/ 29 w 29"/>
                                <a:gd name="T3" fmla="*/ 27 h 35"/>
                                <a:gd name="T4" fmla="*/ 11 w 29"/>
                                <a:gd name="T5" fmla="*/ 0 h 35"/>
                                <a:gd name="T6" fmla="*/ 0 w 29"/>
                                <a:gd name="T7" fmla="*/ 10 h 35"/>
                                <a:gd name="T8" fmla="*/ 18 w 29"/>
                                <a:gd name="T9" fmla="*/ 35 h 35"/>
                              </a:gdLst>
                              <a:ahLst/>
                              <a:cxnLst>
                                <a:cxn ang="0">
                                  <a:pos x="T0" y="T1"/>
                                </a:cxn>
                                <a:cxn ang="0">
                                  <a:pos x="T2" y="T3"/>
                                </a:cxn>
                                <a:cxn ang="0">
                                  <a:pos x="T4" y="T5"/>
                                </a:cxn>
                                <a:cxn ang="0">
                                  <a:pos x="T6" y="T7"/>
                                </a:cxn>
                                <a:cxn ang="0">
                                  <a:pos x="T8" y="T9"/>
                                </a:cxn>
                              </a:cxnLst>
                              <a:rect l="0" t="0" r="r" b="b"/>
                              <a:pathLst>
                                <a:path w="29" h="35">
                                  <a:moveTo>
                                    <a:pt x="18" y="35"/>
                                  </a:moveTo>
                                  <a:lnTo>
                                    <a:pt x="29" y="27"/>
                                  </a:lnTo>
                                  <a:lnTo>
                                    <a:pt x="11" y="0"/>
                                  </a:lnTo>
                                  <a:lnTo>
                                    <a:pt x="0" y="10"/>
                                  </a:lnTo>
                                  <a:lnTo>
                                    <a:pt x="1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857"/>
                          <wps:cNvSpPr>
                            <a:spLocks/>
                          </wps:cNvSpPr>
                          <wps:spPr bwMode="auto">
                            <a:xfrm>
                              <a:off x="2075" y="5855"/>
                              <a:ext cx="14" cy="8"/>
                            </a:xfrm>
                            <a:custGeom>
                              <a:avLst/>
                              <a:gdLst>
                                <a:gd name="T0" fmla="*/ 14 w 14"/>
                                <a:gd name="T1" fmla="*/ 3 h 8"/>
                                <a:gd name="T2" fmla="*/ 13 w 14"/>
                                <a:gd name="T3" fmla="*/ 0 h 8"/>
                                <a:gd name="T4" fmla="*/ 2 w 14"/>
                                <a:gd name="T5" fmla="*/ 8 h 8"/>
                                <a:gd name="T6" fmla="*/ 0 w 14"/>
                                <a:gd name="T7" fmla="*/ 3 h 8"/>
                                <a:gd name="T8" fmla="*/ 14 w 14"/>
                                <a:gd name="T9" fmla="*/ 3 h 8"/>
                              </a:gdLst>
                              <a:ahLst/>
                              <a:cxnLst>
                                <a:cxn ang="0">
                                  <a:pos x="T0" y="T1"/>
                                </a:cxn>
                                <a:cxn ang="0">
                                  <a:pos x="T2" y="T3"/>
                                </a:cxn>
                                <a:cxn ang="0">
                                  <a:pos x="T4" y="T5"/>
                                </a:cxn>
                                <a:cxn ang="0">
                                  <a:pos x="T6" y="T7"/>
                                </a:cxn>
                                <a:cxn ang="0">
                                  <a:pos x="T8" y="T9"/>
                                </a:cxn>
                              </a:cxnLst>
                              <a:rect l="0" t="0" r="r" b="b"/>
                              <a:pathLst>
                                <a:path w="14" h="8">
                                  <a:moveTo>
                                    <a:pt x="14" y="3"/>
                                  </a:moveTo>
                                  <a:lnTo>
                                    <a:pt x="13" y="0"/>
                                  </a:lnTo>
                                  <a:lnTo>
                                    <a:pt x="2" y="8"/>
                                  </a:lnTo>
                                  <a:lnTo>
                                    <a:pt x="0" y="3"/>
                                  </a:lnTo>
                                  <a:lnTo>
                                    <a:pt x="1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858"/>
                          <wps:cNvSpPr>
                            <a:spLocks/>
                          </wps:cNvSpPr>
                          <wps:spPr bwMode="auto">
                            <a:xfrm>
                              <a:off x="2059" y="5825"/>
                              <a:ext cx="11" cy="15"/>
                            </a:xfrm>
                            <a:custGeom>
                              <a:avLst/>
                              <a:gdLst>
                                <a:gd name="T0" fmla="*/ 11 w 11"/>
                                <a:gd name="T1" fmla="*/ 3 h 15"/>
                                <a:gd name="T2" fmla="*/ 9 w 11"/>
                                <a:gd name="T3" fmla="*/ 0 h 15"/>
                                <a:gd name="T4" fmla="*/ 6 w 11"/>
                                <a:gd name="T5" fmla="*/ 0 h 15"/>
                                <a:gd name="T6" fmla="*/ 6 w 11"/>
                                <a:gd name="T7" fmla="*/ 15 h 15"/>
                                <a:gd name="T8" fmla="*/ 0 w 11"/>
                                <a:gd name="T9" fmla="*/ 13 h 15"/>
                                <a:gd name="T10" fmla="*/ 11 w 11"/>
                                <a:gd name="T11" fmla="*/ 3 h 15"/>
                              </a:gdLst>
                              <a:ahLst/>
                              <a:cxnLst>
                                <a:cxn ang="0">
                                  <a:pos x="T0" y="T1"/>
                                </a:cxn>
                                <a:cxn ang="0">
                                  <a:pos x="T2" y="T3"/>
                                </a:cxn>
                                <a:cxn ang="0">
                                  <a:pos x="T4" y="T5"/>
                                </a:cxn>
                                <a:cxn ang="0">
                                  <a:pos x="T6" y="T7"/>
                                </a:cxn>
                                <a:cxn ang="0">
                                  <a:pos x="T8" y="T9"/>
                                </a:cxn>
                                <a:cxn ang="0">
                                  <a:pos x="T10" y="T11"/>
                                </a:cxn>
                              </a:cxnLst>
                              <a:rect l="0" t="0" r="r" b="b"/>
                              <a:pathLst>
                                <a:path w="11" h="15">
                                  <a:moveTo>
                                    <a:pt x="11" y="3"/>
                                  </a:moveTo>
                                  <a:lnTo>
                                    <a:pt x="9" y="0"/>
                                  </a:lnTo>
                                  <a:lnTo>
                                    <a:pt x="6" y="0"/>
                                  </a:lnTo>
                                  <a:lnTo>
                                    <a:pt x="6" y="15"/>
                                  </a:lnTo>
                                  <a:lnTo>
                                    <a:pt x="0" y="13"/>
                                  </a:lnTo>
                                  <a:lnTo>
                                    <a:pt x="1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Rectangle 859"/>
                          <wps:cNvSpPr>
                            <a:spLocks noChangeArrowheads="1"/>
                          </wps:cNvSpPr>
                          <wps:spPr bwMode="auto">
                            <a:xfrm>
                              <a:off x="1994" y="5880"/>
                              <a:ext cx="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860"/>
                          <wps:cNvSpPr>
                            <a:spLocks noChangeArrowheads="1"/>
                          </wps:cNvSpPr>
                          <wps:spPr bwMode="auto">
                            <a:xfrm>
                              <a:off x="1994" y="6008"/>
                              <a:ext cx="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Oval 861"/>
                          <wps:cNvSpPr>
                            <a:spLocks noChangeArrowheads="1"/>
                          </wps:cNvSpPr>
                          <wps:spPr bwMode="auto">
                            <a:xfrm>
                              <a:off x="2938" y="5875"/>
                              <a:ext cx="158" cy="148"/>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Rectangle 862"/>
                          <wps:cNvSpPr>
                            <a:spLocks noChangeArrowheads="1"/>
                          </wps:cNvSpPr>
                          <wps:spPr bwMode="auto">
                            <a:xfrm>
                              <a:off x="3357" y="3781"/>
                              <a:ext cx="16" cy="2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Freeform 863"/>
                          <wps:cNvSpPr>
                            <a:spLocks/>
                          </wps:cNvSpPr>
                          <wps:spPr bwMode="auto">
                            <a:xfrm>
                              <a:off x="3357" y="5880"/>
                              <a:ext cx="16" cy="76"/>
                            </a:xfrm>
                            <a:custGeom>
                              <a:avLst/>
                              <a:gdLst>
                                <a:gd name="T0" fmla="*/ 0 w 16"/>
                                <a:gd name="T1" fmla="*/ 69 h 76"/>
                                <a:gd name="T2" fmla="*/ 0 w 16"/>
                                <a:gd name="T3" fmla="*/ 0 h 76"/>
                                <a:gd name="T4" fmla="*/ 7 w 16"/>
                                <a:gd name="T5" fmla="*/ 61 h 76"/>
                                <a:gd name="T6" fmla="*/ 7 w 16"/>
                                <a:gd name="T7" fmla="*/ 76 h 76"/>
                                <a:gd name="T8" fmla="*/ 16 w 16"/>
                                <a:gd name="T9" fmla="*/ 0 h 76"/>
                                <a:gd name="T10" fmla="*/ 16 w 16"/>
                                <a:gd name="T11" fmla="*/ 69 h 76"/>
                                <a:gd name="T12" fmla="*/ 0 w 16"/>
                                <a:gd name="T13" fmla="*/ 69 h 76"/>
                              </a:gdLst>
                              <a:ahLst/>
                              <a:cxnLst>
                                <a:cxn ang="0">
                                  <a:pos x="T0" y="T1"/>
                                </a:cxn>
                                <a:cxn ang="0">
                                  <a:pos x="T2" y="T3"/>
                                </a:cxn>
                                <a:cxn ang="0">
                                  <a:pos x="T4" y="T5"/>
                                </a:cxn>
                                <a:cxn ang="0">
                                  <a:pos x="T6" y="T7"/>
                                </a:cxn>
                                <a:cxn ang="0">
                                  <a:pos x="T8" y="T9"/>
                                </a:cxn>
                                <a:cxn ang="0">
                                  <a:pos x="T10" y="T11"/>
                                </a:cxn>
                                <a:cxn ang="0">
                                  <a:pos x="T12" y="T13"/>
                                </a:cxn>
                              </a:cxnLst>
                              <a:rect l="0" t="0" r="r" b="b"/>
                              <a:pathLst>
                                <a:path w="16" h="76">
                                  <a:moveTo>
                                    <a:pt x="0" y="69"/>
                                  </a:moveTo>
                                  <a:lnTo>
                                    <a:pt x="0" y="0"/>
                                  </a:lnTo>
                                  <a:lnTo>
                                    <a:pt x="7" y="61"/>
                                  </a:lnTo>
                                  <a:lnTo>
                                    <a:pt x="7" y="76"/>
                                  </a:lnTo>
                                  <a:lnTo>
                                    <a:pt x="16" y="0"/>
                                  </a:lnTo>
                                  <a:lnTo>
                                    <a:pt x="16" y="69"/>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864"/>
                          <wps:cNvSpPr>
                            <a:spLocks/>
                          </wps:cNvSpPr>
                          <wps:spPr bwMode="auto">
                            <a:xfrm>
                              <a:off x="3357" y="5949"/>
                              <a:ext cx="16" cy="0"/>
                            </a:xfrm>
                            <a:custGeom>
                              <a:avLst/>
                              <a:gdLst>
                                <a:gd name="T0" fmla="*/ 16 w 16"/>
                                <a:gd name="T1" fmla="*/ 0 w 16"/>
                                <a:gd name="T2" fmla="*/ 16 w 16"/>
                                <a:gd name="T3" fmla="*/ 0 w 16"/>
                                <a:gd name="T4" fmla="*/ 16 w 16"/>
                              </a:gdLst>
                              <a:ahLst/>
                              <a:cxnLst>
                                <a:cxn ang="0">
                                  <a:pos x="T0" y="0"/>
                                </a:cxn>
                                <a:cxn ang="0">
                                  <a:pos x="T1" y="0"/>
                                </a:cxn>
                                <a:cxn ang="0">
                                  <a:pos x="T2" y="0"/>
                                </a:cxn>
                                <a:cxn ang="0">
                                  <a:pos x="T3" y="0"/>
                                </a:cxn>
                                <a:cxn ang="0">
                                  <a:pos x="T4" y="0"/>
                                </a:cxn>
                              </a:cxnLst>
                              <a:rect l="0" t="0" r="r" b="b"/>
                              <a:pathLst>
                                <a:path w="16">
                                  <a:moveTo>
                                    <a:pt x="16" y="0"/>
                                  </a:moveTo>
                                  <a:lnTo>
                                    <a:pt x="0" y="0"/>
                                  </a:lnTo>
                                  <a:lnTo>
                                    <a:pt x="16" y="0"/>
                                  </a:lnTo>
                                  <a:lnTo>
                                    <a:pt x="0"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865"/>
                          <wps:cNvSpPr>
                            <a:spLocks/>
                          </wps:cNvSpPr>
                          <wps:spPr bwMode="auto">
                            <a:xfrm>
                              <a:off x="3016" y="5949"/>
                              <a:ext cx="357" cy="336"/>
                            </a:xfrm>
                            <a:custGeom>
                              <a:avLst/>
                              <a:gdLst>
                                <a:gd name="T0" fmla="*/ 357 w 357"/>
                                <a:gd name="T1" fmla="*/ 0 h 336"/>
                                <a:gd name="T2" fmla="*/ 353 w 357"/>
                                <a:gd name="T3" fmla="*/ 32 h 336"/>
                                <a:gd name="T4" fmla="*/ 348 w 357"/>
                                <a:gd name="T5" fmla="*/ 65 h 336"/>
                                <a:gd name="T6" fmla="*/ 341 w 357"/>
                                <a:gd name="T7" fmla="*/ 99 h 336"/>
                                <a:gd name="T8" fmla="*/ 327 w 357"/>
                                <a:gd name="T9" fmla="*/ 131 h 336"/>
                                <a:gd name="T10" fmla="*/ 295 w 357"/>
                                <a:gd name="T11" fmla="*/ 186 h 336"/>
                                <a:gd name="T12" fmla="*/ 274 w 357"/>
                                <a:gd name="T13" fmla="*/ 215 h 336"/>
                                <a:gd name="T14" fmla="*/ 252 w 357"/>
                                <a:gd name="T15" fmla="*/ 238 h 336"/>
                                <a:gd name="T16" fmla="*/ 226 w 357"/>
                                <a:gd name="T17" fmla="*/ 259 h 336"/>
                                <a:gd name="T18" fmla="*/ 197 w 357"/>
                                <a:gd name="T19" fmla="*/ 277 h 336"/>
                                <a:gd name="T20" fmla="*/ 185 w 357"/>
                                <a:gd name="T21" fmla="*/ 287 h 336"/>
                                <a:gd name="T22" fmla="*/ 171 w 357"/>
                                <a:gd name="T23" fmla="*/ 296 h 336"/>
                                <a:gd name="T24" fmla="*/ 139 w 357"/>
                                <a:gd name="T25" fmla="*/ 309 h 336"/>
                                <a:gd name="T26" fmla="*/ 105 w 357"/>
                                <a:gd name="T27" fmla="*/ 322 h 336"/>
                                <a:gd name="T28" fmla="*/ 73 w 357"/>
                                <a:gd name="T29" fmla="*/ 329 h 336"/>
                                <a:gd name="T30" fmla="*/ 37 w 357"/>
                                <a:gd name="T31" fmla="*/ 334 h 336"/>
                                <a:gd name="T32" fmla="*/ 0 w 357"/>
                                <a:gd name="T33" fmla="*/ 336 h 336"/>
                                <a:gd name="T34" fmla="*/ 0 w 357"/>
                                <a:gd name="T35" fmla="*/ 324 h 336"/>
                                <a:gd name="T36" fmla="*/ 32 w 357"/>
                                <a:gd name="T37" fmla="*/ 322 h 336"/>
                                <a:gd name="T38" fmla="*/ 66 w 357"/>
                                <a:gd name="T39" fmla="*/ 316 h 336"/>
                                <a:gd name="T40" fmla="*/ 100 w 357"/>
                                <a:gd name="T41" fmla="*/ 309 h 336"/>
                                <a:gd name="T42" fmla="*/ 132 w 357"/>
                                <a:gd name="T43" fmla="*/ 297 h 336"/>
                                <a:gd name="T44" fmla="*/ 163 w 357"/>
                                <a:gd name="T45" fmla="*/ 284 h 336"/>
                                <a:gd name="T46" fmla="*/ 176 w 357"/>
                                <a:gd name="T47" fmla="*/ 277 h 336"/>
                                <a:gd name="T48" fmla="*/ 188 w 357"/>
                                <a:gd name="T49" fmla="*/ 267 h 336"/>
                                <a:gd name="T50" fmla="*/ 217 w 357"/>
                                <a:gd name="T51" fmla="*/ 248 h 336"/>
                                <a:gd name="T52" fmla="*/ 242 w 357"/>
                                <a:gd name="T53" fmla="*/ 228 h 336"/>
                                <a:gd name="T54" fmla="*/ 263 w 357"/>
                                <a:gd name="T55" fmla="*/ 207 h 336"/>
                                <a:gd name="T56" fmla="*/ 281 w 357"/>
                                <a:gd name="T57" fmla="*/ 180 h 336"/>
                                <a:gd name="T58" fmla="*/ 313 w 357"/>
                                <a:gd name="T59" fmla="*/ 124 h 336"/>
                                <a:gd name="T60" fmla="*/ 327 w 357"/>
                                <a:gd name="T61" fmla="*/ 96 h 336"/>
                                <a:gd name="T62" fmla="*/ 334 w 357"/>
                                <a:gd name="T63" fmla="*/ 64 h 336"/>
                                <a:gd name="T64" fmla="*/ 339 w 357"/>
                                <a:gd name="T65" fmla="*/ 32 h 336"/>
                                <a:gd name="T66" fmla="*/ 341 w 357"/>
                                <a:gd name="T67" fmla="*/ 0 h 336"/>
                                <a:gd name="T68" fmla="*/ 357 w 357"/>
                                <a:gd name="T6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7" h="336">
                                  <a:moveTo>
                                    <a:pt x="357" y="0"/>
                                  </a:moveTo>
                                  <a:lnTo>
                                    <a:pt x="353" y="32"/>
                                  </a:lnTo>
                                  <a:lnTo>
                                    <a:pt x="348" y="65"/>
                                  </a:lnTo>
                                  <a:lnTo>
                                    <a:pt x="341" y="99"/>
                                  </a:lnTo>
                                  <a:lnTo>
                                    <a:pt x="327" y="131"/>
                                  </a:lnTo>
                                  <a:lnTo>
                                    <a:pt x="295" y="186"/>
                                  </a:lnTo>
                                  <a:lnTo>
                                    <a:pt x="274" y="215"/>
                                  </a:lnTo>
                                  <a:lnTo>
                                    <a:pt x="252" y="238"/>
                                  </a:lnTo>
                                  <a:lnTo>
                                    <a:pt x="226" y="259"/>
                                  </a:lnTo>
                                  <a:lnTo>
                                    <a:pt x="197" y="277"/>
                                  </a:lnTo>
                                  <a:lnTo>
                                    <a:pt x="185" y="287"/>
                                  </a:lnTo>
                                  <a:lnTo>
                                    <a:pt x="171" y="296"/>
                                  </a:lnTo>
                                  <a:lnTo>
                                    <a:pt x="139" y="309"/>
                                  </a:lnTo>
                                  <a:lnTo>
                                    <a:pt x="105" y="322"/>
                                  </a:lnTo>
                                  <a:lnTo>
                                    <a:pt x="73" y="329"/>
                                  </a:lnTo>
                                  <a:lnTo>
                                    <a:pt x="37" y="334"/>
                                  </a:lnTo>
                                  <a:lnTo>
                                    <a:pt x="0" y="336"/>
                                  </a:lnTo>
                                  <a:lnTo>
                                    <a:pt x="0" y="324"/>
                                  </a:lnTo>
                                  <a:lnTo>
                                    <a:pt x="32" y="322"/>
                                  </a:lnTo>
                                  <a:lnTo>
                                    <a:pt x="66" y="316"/>
                                  </a:lnTo>
                                  <a:lnTo>
                                    <a:pt x="100" y="309"/>
                                  </a:lnTo>
                                  <a:lnTo>
                                    <a:pt x="132" y="297"/>
                                  </a:lnTo>
                                  <a:lnTo>
                                    <a:pt x="163" y="284"/>
                                  </a:lnTo>
                                  <a:lnTo>
                                    <a:pt x="176" y="277"/>
                                  </a:lnTo>
                                  <a:lnTo>
                                    <a:pt x="188" y="267"/>
                                  </a:lnTo>
                                  <a:lnTo>
                                    <a:pt x="217" y="248"/>
                                  </a:lnTo>
                                  <a:lnTo>
                                    <a:pt x="242" y="228"/>
                                  </a:lnTo>
                                  <a:lnTo>
                                    <a:pt x="263" y="207"/>
                                  </a:lnTo>
                                  <a:lnTo>
                                    <a:pt x="281" y="180"/>
                                  </a:lnTo>
                                  <a:lnTo>
                                    <a:pt x="313" y="124"/>
                                  </a:lnTo>
                                  <a:lnTo>
                                    <a:pt x="327" y="96"/>
                                  </a:lnTo>
                                  <a:lnTo>
                                    <a:pt x="334" y="64"/>
                                  </a:lnTo>
                                  <a:lnTo>
                                    <a:pt x="339" y="32"/>
                                  </a:lnTo>
                                  <a:lnTo>
                                    <a:pt x="341" y="0"/>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866"/>
                          <wps:cNvSpPr>
                            <a:spLocks/>
                          </wps:cNvSpPr>
                          <wps:spPr bwMode="auto">
                            <a:xfrm>
                              <a:off x="2658" y="5949"/>
                              <a:ext cx="358" cy="336"/>
                            </a:xfrm>
                            <a:custGeom>
                              <a:avLst/>
                              <a:gdLst>
                                <a:gd name="T0" fmla="*/ 358 w 358"/>
                                <a:gd name="T1" fmla="*/ 336 h 336"/>
                                <a:gd name="T2" fmla="*/ 323 w 358"/>
                                <a:gd name="T3" fmla="*/ 334 h 336"/>
                                <a:gd name="T4" fmla="*/ 285 w 358"/>
                                <a:gd name="T5" fmla="*/ 329 h 336"/>
                                <a:gd name="T6" fmla="*/ 250 w 358"/>
                                <a:gd name="T7" fmla="*/ 322 h 336"/>
                                <a:gd name="T8" fmla="*/ 218 w 358"/>
                                <a:gd name="T9" fmla="*/ 309 h 336"/>
                                <a:gd name="T10" fmla="*/ 156 w 358"/>
                                <a:gd name="T11" fmla="*/ 277 h 336"/>
                                <a:gd name="T12" fmla="*/ 131 w 358"/>
                                <a:gd name="T13" fmla="*/ 259 h 336"/>
                                <a:gd name="T14" fmla="*/ 104 w 358"/>
                                <a:gd name="T15" fmla="*/ 238 h 336"/>
                                <a:gd name="T16" fmla="*/ 83 w 358"/>
                                <a:gd name="T17" fmla="*/ 215 h 336"/>
                                <a:gd name="T18" fmla="*/ 62 w 358"/>
                                <a:gd name="T19" fmla="*/ 188 h 336"/>
                                <a:gd name="T20" fmla="*/ 53 w 358"/>
                                <a:gd name="T21" fmla="*/ 176 h 336"/>
                                <a:gd name="T22" fmla="*/ 44 w 358"/>
                                <a:gd name="T23" fmla="*/ 159 h 336"/>
                                <a:gd name="T24" fmla="*/ 28 w 358"/>
                                <a:gd name="T25" fmla="*/ 131 h 336"/>
                                <a:gd name="T26" fmla="*/ 17 w 358"/>
                                <a:gd name="T27" fmla="*/ 101 h 336"/>
                                <a:gd name="T28" fmla="*/ 8 w 358"/>
                                <a:gd name="T29" fmla="*/ 67 h 336"/>
                                <a:gd name="T30" fmla="*/ 3 w 358"/>
                                <a:gd name="T31" fmla="*/ 32 h 336"/>
                                <a:gd name="T32" fmla="*/ 0 w 358"/>
                                <a:gd name="T33" fmla="*/ 0 h 336"/>
                                <a:gd name="T34" fmla="*/ 14 w 358"/>
                                <a:gd name="T35" fmla="*/ 0 h 336"/>
                                <a:gd name="T36" fmla="*/ 16 w 358"/>
                                <a:gd name="T37" fmla="*/ 32 h 336"/>
                                <a:gd name="T38" fmla="*/ 21 w 358"/>
                                <a:gd name="T39" fmla="*/ 64 h 336"/>
                                <a:gd name="T40" fmla="*/ 30 w 358"/>
                                <a:gd name="T41" fmla="*/ 96 h 336"/>
                                <a:gd name="T42" fmla="*/ 42 w 358"/>
                                <a:gd name="T43" fmla="*/ 124 h 336"/>
                                <a:gd name="T44" fmla="*/ 56 w 358"/>
                                <a:gd name="T45" fmla="*/ 153 h 336"/>
                                <a:gd name="T46" fmla="*/ 63 w 358"/>
                                <a:gd name="T47" fmla="*/ 168 h 336"/>
                                <a:gd name="T48" fmla="*/ 72 w 358"/>
                                <a:gd name="T49" fmla="*/ 180 h 336"/>
                                <a:gd name="T50" fmla="*/ 94 w 358"/>
                                <a:gd name="T51" fmla="*/ 207 h 336"/>
                                <a:gd name="T52" fmla="*/ 115 w 358"/>
                                <a:gd name="T53" fmla="*/ 227 h 336"/>
                                <a:gd name="T54" fmla="*/ 140 w 358"/>
                                <a:gd name="T55" fmla="*/ 248 h 336"/>
                                <a:gd name="T56" fmla="*/ 166 w 358"/>
                                <a:gd name="T57" fmla="*/ 267 h 336"/>
                                <a:gd name="T58" fmla="*/ 225 w 358"/>
                                <a:gd name="T59" fmla="*/ 297 h 336"/>
                                <a:gd name="T60" fmla="*/ 255 w 358"/>
                                <a:gd name="T61" fmla="*/ 309 h 336"/>
                                <a:gd name="T62" fmla="*/ 289 w 358"/>
                                <a:gd name="T63" fmla="*/ 316 h 336"/>
                                <a:gd name="T64" fmla="*/ 323 w 358"/>
                                <a:gd name="T65" fmla="*/ 322 h 336"/>
                                <a:gd name="T66" fmla="*/ 358 w 358"/>
                                <a:gd name="T67" fmla="*/ 324 h 336"/>
                                <a:gd name="T68" fmla="*/ 358 w 358"/>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8" h="336">
                                  <a:moveTo>
                                    <a:pt x="358" y="336"/>
                                  </a:moveTo>
                                  <a:lnTo>
                                    <a:pt x="323" y="334"/>
                                  </a:lnTo>
                                  <a:lnTo>
                                    <a:pt x="285" y="329"/>
                                  </a:lnTo>
                                  <a:lnTo>
                                    <a:pt x="250" y="322"/>
                                  </a:lnTo>
                                  <a:lnTo>
                                    <a:pt x="218" y="309"/>
                                  </a:lnTo>
                                  <a:lnTo>
                                    <a:pt x="156" y="277"/>
                                  </a:lnTo>
                                  <a:lnTo>
                                    <a:pt x="131" y="259"/>
                                  </a:lnTo>
                                  <a:lnTo>
                                    <a:pt x="104" y="238"/>
                                  </a:lnTo>
                                  <a:lnTo>
                                    <a:pt x="83" y="215"/>
                                  </a:lnTo>
                                  <a:lnTo>
                                    <a:pt x="62" y="188"/>
                                  </a:lnTo>
                                  <a:lnTo>
                                    <a:pt x="53" y="176"/>
                                  </a:lnTo>
                                  <a:lnTo>
                                    <a:pt x="44" y="159"/>
                                  </a:lnTo>
                                  <a:lnTo>
                                    <a:pt x="28" y="131"/>
                                  </a:lnTo>
                                  <a:lnTo>
                                    <a:pt x="17" y="101"/>
                                  </a:lnTo>
                                  <a:lnTo>
                                    <a:pt x="8" y="67"/>
                                  </a:lnTo>
                                  <a:lnTo>
                                    <a:pt x="3" y="32"/>
                                  </a:lnTo>
                                  <a:lnTo>
                                    <a:pt x="0" y="0"/>
                                  </a:lnTo>
                                  <a:lnTo>
                                    <a:pt x="14" y="0"/>
                                  </a:lnTo>
                                  <a:lnTo>
                                    <a:pt x="16" y="32"/>
                                  </a:lnTo>
                                  <a:lnTo>
                                    <a:pt x="21" y="64"/>
                                  </a:lnTo>
                                  <a:lnTo>
                                    <a:pt x="30" y="96"/>
                                  </a:lnTo>
                                  <a:lnTo>
                                    <a:pt x="42" y="124"/>
                                  </a:lnTo>
                                  <a:lnTo>
                                    <a:pt x="56" y="153"/>
                                  </a:lnTo>
                                  <a:lnTo>
                                    <a:pt x="63" y="168"/>
                                  </a:lnTo>
                                  <a:lnTo>
                                    <a:pt x="72" y="180"/>
                                  </a:lnTo>
                                  <a:lnTo>
                                    <a:pt x="94" y="207"/>
                                  </a:lnTo>
                                  <a:lnTo>
                                    <a:pt x="115" y="227"/>
                                  </a:lnTo>
                                  <a:lnTo>
                                    <a:pt x="140" y="248"/>
                                  </a:lnTo>
                                  <a:lnTo>
                                    <a:pt x="166" y="267"/>
                                  </a:lnTo>
                                  <a:lnTo>
                                    <a:pt x="225" y="297"/>
                                  </a:lnTo>
                                  <a:lnTo>
                                    <a:pt x="255" y="309"/>
                                  </a:lnTo>
                                  <a:lnTo>
                                    <a:pt x="289" y="316"/>
                                  </a:lnTo>
                                  <a:lnTo>
                                    <a:pt x="323" y="322"/>
                                  </a:lnTo>
                                  <a:lnTo>
                                    <a:pt x="358" y="324"/>
                                  </a:lnTo>
                                  <a:lnTo>
                                    <a:pt x="358"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867"/>
                          <wps:cNvSpPr>
                            <a:spLocks/>
                          </wps:cNvSpPr>
                          <wps:spPr bwMode="auto">
                            <a:xfrm>
                              <a:off x="3016" y="6273"/>
                              <a:ext cx="0"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Rectangle 868"/>
                          <wps:cNvSpPr>
                            <a:spLocks noChangeArrowheads="1"/>
                          </wps:cNvSpPr>
                          <wps:spPr bwMode="auto">
                            <a:xfrm>
                              <a:off x="2659" y="5946"/>
                              <a:ext cx="15"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Freeform 869"/>
                          <wps:cNvSpPr>
                            <a:spLocks/>
                          </wps:cNvSpPr>
                          <wps:spPr bwMode="auto">
                            <a:xfrm>
                              <a:off x="2658" y="5949"/>
                              <a:ext cx="16" cy="0"/>
                            </a:xfrm>
                            <a:custGeom>
                              <a:avLst/>
                              <a:gdLst>
                                <a:gd name="T0" fmla="*/ 14 w 16"/>
                                <a:gd name="T1" fmla="*/ 16 w 16"/>
                                <a:gd name="T2" fmla="*/ 0 w 16"/>
                                <a:gd name="T3" fmla="*/ 14 w 16"/>
                              </a:gdLst>
                              <a:ahLst/>
                              <a:cxnLst>
                                <a:cxn ang="0">
                                  <a:pos x="T0" y="0"/>
                                </a:cxn>
                                <a:cxn ang="0">
                                  <a:pos x="T1" y="0"/>
                                </a:cxn>
                                <a:cxn ang="0">
                                  <a:pos x="T2" y="0"/>
                                </a:cxn>
                                <a:cxn ang="0">
                                  <a:pos x="T3" y="0"/>
                                </a:cxn>
                              </a:cxnLst>
                              <a:rect l="0" t="0" r="r" b="b"/>
                              <a:pathLst>
                                <a:path w="16">
                                  <a:moveTo>
                                    <a:pt x="14" y="0"/>
                                  </a:moveTo>
                                  <a:lnTo>
                                    <a:pt x="16" y="0"/>
                                  </a:lnTo>
                                  <a:lnTo>
                                    <a:pt x="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Rectangle 870"/>
                          <wps:cNvSpPr>
                            <a:spLocks noChangeArrowheads="1"/>
                          </wps:cNvSpPr>
                          <wps:spPr bwMode="auto">
                            <a:xfrm>
                              <a:off x="2659" y="3781"/>
                              <a:ext cx="15" cy="2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Rectangle 871"/>
                          <wps:cNvSpPr>
                            <a:spLocks noChangeArrowheads="1"/>
                          </wps:cNvSpPr>
                          <wps:spPr bwMode="auto">
                            <a:xfrm>
                              <a:off x="2340" y="5769"/>
                              <a:ext cx="32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872"/>
                          <wps:cNvSpPr>
                            <a:spLocks noChangeArrowheads="1"/>
                          </wps:cNvSpPr>
                          <wps:spPr bwMode="auto">
                            <a:xfrm>
                              <a:off x="2340" y="6120"/>
                              <a:ext cx="3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873"/>
                          <wps:cNvSpPr>
                            <a:spLocks noChangeArrowheads="1"/>
                          </wps:cNvSpPr>
                          <wps:spPr bwMode="auto">
                            <a:xfrm>
                              <a:off x="2666" y="5811"/>
                              <a:ext cx="69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874"/>
                          <wps:cNvSpPr>
                            <a:spLocks noChangeArrowheads="1"/>
                          </wps:cNvSpPr>
                          <wps:spPr bwMode="auto">
                            <a:xfrm>
                              <a:off x="2666" y="4352"/>
                              <a:ext cx="10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875"/>
                          <wps:cNvSpPr>
                            <a:spLocks noChangeArrowheads="1"/>
                          </wps:cNvSpPr>
                          <wps:spPr bwMode="auto">
                            <a:xfrm>
                              <a:off x="2762" y="4358"/>
                              <a:ext cx="16" cy="2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Freeform 876"/>
                          <wps:cNvSpPr>
                            <a:spLocks/>
                          </wps:cNvSpPr>
                          <wps:spPr bwMode="auto">
                            <a:xfrm>
                              <a:off x="2762" y="4352"/>
                              <a:ext cx="16" cy="15"/>
                            </a:xfrm>
                            <a:custGeom>
                              <a:avLst/>
                              <a:gdLst>
                                <a:gd name="T0" fmla="*/ 7 w 16"/>
                                <a:gd name="T1" fmla="*/ 0 h 15"/>
                                <a:gd name="T2" fmla="*/ 16 w 16"/>
                                <a:gd name="T3" fmla="*/ 0 h 15"/>
                                <a:gd name="T4" fmla="*/ 16 w 16"/>
                                <a:gd name="T5" fmla="*/ 6 h 15"/>
                                <a:gd name="T6" fmla="*/ 0 w 16"/>
                                <a:gd name="T7" fmla="*/ 6 h 15"/>
                                <a:gd name="T8" fmla="*/ 7 w 16"/>
                                <a:gd name="T9" fmla="*/ 15 h 15"/>
                                <a:gd name="T10" fmla="*/ 7 w 16"/>
                                <a:gd name="T11" fmla="*/ 0 h 15"/>
                              </a:gdLst>
                              <a:ahLst/>
                              <a:cxnLst>
                                <a:cxn ang="0">
                                  <a:pos x="T0" y="T1"/>
                                </a:cxn>
                                <a:cxn ang="0">
                                  <a:pos x="T2" y="T3"/>
                                </a:cxn>
                                <a:cxn ang="0">
                                  <a:pos x="T4" y="T5"/>
                                </a:cxn>
                                <a:cxn ang="0">
                                  <a:pos x="T6" y="T7"/>
                                </a:cxn>
                                <a:cxn ang="0">
                                  <a:pos x="T8" y="T9"/>
                                </a:cxn>
                                <a:cxn ang="0">
                                  <a:pos x="T10" y="T11"/>
                                </a:cxn>
                              </a:cxnLst>
                              <a:rect l="0" t="0" r="r" b="b"/>
                              <a:pathLst>
                                <a:path w="16" h="15">
                                  <a:moveTo>
                                    <a:pt x="7" y="0"/>
                                  </a:moveTo>
                                  <a:lnTo>
                                    <a:pt x="16" y="0"/>
                                  </a:lnTo>
                                  <a:lnTo>
                                    <a:pt x="16" y="6"/>
                                  </a:lnTo>
                                  <a:lnTo>
                                    <a:pt x="0" y="6"/>
                                  </a:lnTo>
                                  <a:lnTo>
                                    <a:pt x="7" y="15"/>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Rectangle 877"/>
                          <wps:cNvSpPr>
                            <a:spLocks noChangeArrowheads="1"/>
                          </wps:cNvSpPr>
                          <wps:spPr bwMode="auto">
                            <a:xfrm>
                              <a:off x="2666" y="4636"/>
                              <a:ext cx="10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Freeform 878"/>
                          <wps:cNvSpPr>
                            <a:spLocks/>
                          </wps:cNvSpPr>
                          <wps:spPr bwMode="auto">
                            <a:xfrm>
                              <a:off x="2762" y="4636"/>
                              <a:ext cx="16" cy="15"/>
                            </a:xfrm>
                            <a:custGeom>
                              <a:avLst/>
                              <a:gdLst>
                                <a:gd name="T0" fmla="*/ 16 w 16"/>
                                <a:gd name="T1" fmla="*/ 8 h 15"/>
                                <a:gd name="T2" fmla="*/ 16 w 16"/>
                                <a:gd name="T3" fmla="*/ 15 h 15"/>
                                <a:gd name="T4" fmla="*/ 7 w 16"/>
                                <a:gd name="T5" fmla="*/ 15 h 15"/>
                                <a:gd name="T6" fmla="*/ 7 w 16"/>
                                <a:gd name="T7" fmla="*/ 0 h 15"/>
                                <a:gd name="T8" fmla="*/ 0 w 16"/>
                                <a:gd name="T9" fmla="*/ 8 h 15"/>
                                <a:gd name="T10" fmla="*/ 16 w 16"/>
                                <a:gd name="T11" fmla="*/ 8 h 15"/>
                              </a:gdLst>
                              <a:ahLst/>
                              <a:cxnLst>
                                <a:cxn ang="0">
                                  <a:pos x="T0" y="T1"/>
                                </a:cxn>
                                <a:cxn ang="0">
                                  <a:pos x="T2" y="T3"/>
                                </a:cxn>
                                <a:cxn ang="0">
                                  <a:pos x="T4" y="T5"/>
                                </a:cxn>
                                <a:cxn ang="0">
                                  <a:pos x="T6" y="T7"/>
                                </a:cxn>
                                <a:cxn ang="0">
                                  <a:pos x="T8" y="T9"/>
                                </a:cxn>
                                <a:cxn ang="0">
                                  <a:pos x="T10" y="T11"/>
                                </a:cxn>
                              </a:cxnLst>
                              <a:rect l="0" t="0" r="r" b="b"/>
                              <a:pathLst>
                                <a:path w="16" h="15">
                                  <a:moveTo>
                                    <a:pt x="16" y="8"/>
                                  </a:moveTo>
                                  <a:lnTo>
                                    <a:pt x="16" y="15"/>
                                  </a:lnTo>
                                  <a:lnTo>
                                    <a:pt x="7" y="15"/>
                                  </a:lnTo>
                                  <a:lnTo>
                                    <a:pt x="7" y="0"/>
                                  </a:lnTo>
                                  <a:lnTo>
                                    <a:pt x="0" y="8"/>
                                  </a:lnTo>
                                  <a:lnTo>
                                    <a:pt x="1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Rectangle 879"/>
                          <wps:cNvSpPr>
                            <a:spLocks noChangeArrowheads="1"/>
                          </wps:cNvSpPr>
                          <wps:spPr bwMode="auto">
                            <a:xfrm>
                              <a:off x="2659" y="4358"/>
                              <a:ext cx="15" cy="2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Freeform 880"/>
                          <wps:cNvSpPr>
                            <a:spLocks/>
                          </wps:cNvSpPr>
                          <wps:spPr bwMode="auto">
                            <a:xfrm>
                              <a:off x="2658" y="4636"/>
                              <a:ext cx="16" cy="15"/>
                            </a:xfrm>
                            <a:custGeom>
                              <a:avLst/>
                              <a:gdLst>
                                <a:gd name="T0" fmla="*/ 8 w 16"/>
                                <a:gd name="T1" fmla="*/ 15 h 15"/>
                                <a:gd name="T2" fmla="*/ 0 w 16"/>
                                <a:gd name="T3" fmla="*/ 15 h 15"/>
                                <a:gd name="T4" fmla="*/ 0 w 16"/>
                                <a:gd name="T5" fmla="*/ 8 h 15"/>
                                <a:gd name="T6" fmla="*/ 16 w 16"/>
                                <a:gd name="T7" fmla="*/ 8 h 15"/>
                                <a:gd name="T8" fmla="*/ 8 w 16"/>
                                <a:gd name="T9" fmla="*/ 0 h 15"/>
                                <a:gd name="T10" fmla="*/ 8 w 16"/>
                                <a:gd name="T11" fmla="*/ 15 h 15"/>
                              </a:gdLst>
                              <a:ahLst/>
                              <a:cxnLst>
                                <a:cxn ang="0">
                                  <a:pos x="T0" y="T1"/>
                                </a:cxn>
                                <a:cxn ang="0">
                                  <a:pos x="T2" y="T3"/>
                                </a:cxn>
                                <a:cxn ang="0">
                                  <a:pos x="T4" y="T5"/>
                                </a:cxn>
                                <a:cxn ang="0">
                                  <a:pos x="T6" y="T7"/>
                                </a:cxn>
                                <a:cxn ang="0">
                                  <a:pos x="T8" y="T9"/>
                                </a:cxn>
                                <a:cxn ang="0">
                                  <a:pos x="T10" y="T11"/>
                                </a:cxn>
                              </a:cxnLst>
                              <a:rect l="0" t="0" r="r" b="b"/>
                              <a:pathLst>
                                <a:path w="16" h="15">
                                  <a:moveTo>
                                    <a:pt x="8" y="15"/>
                                  </a:moveTo>
                                  <a:lnTo>
                                    <a:pt x="0" y="15"/>
                                  </a:lnTo>
                                  <a:lnTo>
                                    <a:pt x="0" y="8"/>
                                  </a:lnTo>
                                  <a:lnTo>
                                    <a:pt x="16" y="8"/>
                                  </a:lnTo>
                                  <a:lnTo>
                                    <a:pt x="8" y="0"/>
                                  </a:lnTo>
                                  <a:lnTo>
                                    <a:pt x="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881"/>
                          <wps:cNvSpPr>
                            <a:spLocks/>
                          </wps:cNvSpPr>
                          <wps:spPr bwMode="auto">
                            <a:xfrm>
                              <a:off x="2658" y="4352"/>
                              <a:ext cx="16" cy="15"/>
                            </a:xfrm>
                            <a:custGeom>
                              <a:avLst/>
                              <a:gdLst>
                                <a:gd name="T0" fmla="*/ 0 w 16"/>
                                <a:gd name="T1" fmla="*/ 6 h 15"/>
                                <a:gd name="T2" fmla="*/ 0 w 16"/>
                                <a:gd name="T3" fmla="*/ 0 h 15"/>
                                <a:gd name="T4" fmla="*/ 8 w 16"/>
                                <a:gd name="T5" fmla="*/ 0 h 15"/>
                                <a:gd name="T6" fmla="*/ 8 w 16"/>
                                <a:gd name="T7" fmla="*/ 15 h 15"/>
                                <a:gd name="T8" fmla="*/ 16 w 16"/>
                                <a:gd name="T9" fmla="*/ 6 h 15"/>
                                <a:gd name="T10" fmla="*/ 0 w 16"/>
                                <a:gd name="T11" fmla="*/ 6 h 15"/>
                              </a:gdLst>
                              <a:ahLst/>
                              <a:cxnLst>
                                <a:cxn ang="0">
                                  <a:pos x="T0" y="T1"/>
                                </a:cxn>
                                <a:cxn ang="0">
                                  <a:pos x="T2" y="T3"/>
                                </a:cxn>
                                <a:cxn ang="0">
                                  <a:pos x="T4" y="T5"/>
                                </a:cxn>
                                <a:cxn ang="0">
                                  <a:pos x="T6" y="T7"/>
                                </a:cxn>
                                <a:cxn ang="0">
                                  <a:pos x="T8" y="T9"/>
                                </a:cxn>
                                <a:cxn ang="0">
                                  <a:pos x="T10" y="T11"/>
                                </a:cxn>
                              </a:cxnLst>
                              <a:rect l="0" t="0" r="r" b="b"/>
                              <a:pathLst>
                                <a:path w="16" h="15">
                                  <a:moveTo>
                                    <a:pt x="0" y="6"/>
                                  </a:moveTo>
                                  <a:lnTo>
                                    <a:pt x="0" y="0"/>
                                  </a:lnTo>
                                  <a:lnTo>
                                    <a:pt x="8" y="0"/>
                                  </a:lnTo>
                                  <a:lnTo>
                                    <a:pt x="8" y="15"/>
                                  </a:lnTo>
                                  <a:lnTo>
                                    <a:pt x="16"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Rectangle 882"/>
                          <wps:cNvSpPr>
                            <a:spLocks noChangeArrowheads="1"/>
                          </wps:cNvSpPr>
                          <wps:spPr bwMode="auto">
                            <a:xfrm>
                              <a:off x="2578" y="5773"/>
                              <a:ext cx="14"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883"/>
                          <wps:cNvSpPr>
                            <a:spLocks noChangeArrowheads="1"/>
                          </wps:cNvSpPr>
                          <wps:spPr bwMode="auto">
                            <a:xfrm>
                              <a:off x="1612" y="5946"/>
                              <a:ext cx="17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Rectangle 884"/>
                          <wps:cNvSpPr>
                            <a:spLocks noChangeArrowheads="1"/>
                          </wps:cNvSpPr>
                          <wps:spPr bwMode="auto">
                            <a:xfrm>
                              <a:off x="1820" y="5946"/>
                              <a:ext cx="2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Rectangle 885"/>
                          <wps:cNvSpPr>
                            <a:spLocks noChangeArrowheads="1"/>
                          </wps:cNvSpPr>
                          <wps:spPr bwMode="auto">
                            <a:xfrm>
                              <a:off x="1878" y="5946"/>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Rectangle 886"/>
                          <wps:cNvSpPr>
                            <a:spLocks noChangeArrowheads="1"/>
                          </wps:cNvSpPr>
                          <wps:spPr bwMode="auto">
                            <a:xfrm>
                              <a:off x="2086" y="5946"/>
                              <a:ext cx="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Rectangle 887"/>
                          <wps:cNvSpPr>
                            <a:spLocks noChangeArrowheads="1"/>
                          </wps:cNvSpPr>
                          <wps:spPr bwMode="auto">
                            <a:xfrm>
                              <a:off x="2146" y="5946"/>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888"/>
                          <wps:cNvSpPr>
                            <a:spLocks noChangeArrowheads="1"/>
                          </wps:cNvSpPr>
                          <wps:spPr bwMode="auto">
                            <a:xfrm>
                              <a:off x="2354" y="5946"/>
                              <a:ext cx="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889"/>
                          <wps:cNvSpPr>
                            <a:spLocks noChangeArrowheads="1"/>
                          </wps:cNvSpPr>
                          <wps:spPr bwMode="auto">
                            <a:xfrm>
                              <a:off x="2414" y="5946"/>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890"/>
                          <wps:cNvSpPr>
                            <a:spLocks noChangeArrowheads="1"/>
                          </wps:cNvSpPr>
                          <wps:spPr bwMode="auto">
                            <a:xfrm>
                              <a:off x="2622" y="5946"/>
                              <a:ext cx="2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891"/>
                          <wps:cNvSpPr>
                            <a:spLocks noChangeArrowheads="1"/>
                          </wps:cNvSpPr>
                          <wps:spPr bwMode="auto">
                            <a:xfrm>
                              <a:off x="2681" y="5946"/>
                              <a:ext cx="17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Rectangle 892"/>
                          <wps:cNvSpPr>
                            <a:spLocks noChangeArrowheads="1"/>
                          </wps:cNvSpPr>
                          <wps:spPr bwMode="auto">
                            <a:xfrm>
                              <a:off x="2890" y="5946"/>
                              <a:ext cx="2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893"/>
                          <wps:cNvSpPr>
                            <a:spLocks noChangeArrowheads="1"/>
                          </wps:cNvSpPr>
                          <wps:spPr bwMode="auto">
                            <a:xfrm>
                              <a:off x="2949" y="5946"/>
                              <a:ext cx="17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Rectangle 894"/>
                          <wps:cNvSpPr>
                            <a:spLocks noChangeArrowheads="1"/>
                          </wps:cNvSpPr>
                          <wps:spPr bwMode="auto">
                            <a:xfrm>
                              <a:off x="3156" y="5946"/>
                              <a:ext cx="31"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Rectangle 895"/>
                          <wps:cNvSpPr>
                            <a:spLocks noChangeArrowheads="1"/>
                          </wps:cNvSpPr>
                          <wps:spPr bwMode="auto">
                            <a:xfrm>
                              <a:off x="3217" y="5946"/>
                              <a:ext cx="17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896"/>
                          <wps:cNvSpPr>
                            <a:spLocks noChangeArrowheads="1"/>
                          </wps:cNvSpPr>
                          <wps:spPr bwMode="auto">
                            <a:xfrm>
                              <a:off x="3424" y="5946"/>
                              <a:ext cx="2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Rectangle 897"/>
                          <wps:cNvSpPr>
                            <a:spLocks noChangeArrowheads="1"/>
                          </wps:cNvSpPr>
                          <wps:spPr bwMode="auto">
                            <a:xfrm>
                              <a:off x="3485" y="5946"/>
                              <a:ext cx="17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Rectangle 898"/>
                          <wps:cNvSpPr>
                            <a:spLocks noChangeArrowheads="1"/>
                          </wps:cNvSpPr>
                          <wps:spPr bwMode="auto">
                            <a:xfrm>
                              <a:off x="3693" y="5946"/>
                              <a:ext cx="2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899"/>
                          <wps:cNvSpPr>
                            <a:spLocks noChangeArrowheads="1"/>
                          </wps:cNvSpPr>
                          <wps:spPr bwMode="auto">
                            <a:xfrm>
                              <a:off x="3751" y="5946"/>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Rectangle 900"/>
                          <wps:cNvSpPr>
                            <a:spLocks noChangeArrowheads="1"/>
                          </wps:cNvSpPr>
                          <wps:spPr bwMode="auto">
                            <a:xfrm>
                              <a:off x="3959" y="5946"/>
                              <a:ext cx="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Rectangle 901"/>
                          <wps:cNvSpPr>
                            <a:spLocks noChangeArrowheads="1"/>
                          </wps:cNvSpPr>
                          <wps:spPr bwMode="auto">
                            <a:xfrm>
                              <a:off x="4019" y="5946"/>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902"/>
                          <wps:cNvSpPr>
                            <a:spLocks noChangeArrowheads="1"/>
                          </wps:cNvSpPr>
                          <wps:spPr bwMode="auto">
                            <a:xfrm>
                              <a:off x="4227" y="5946"/>
                              <a:ext cx="3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903"/>
                          <wps:cNvSpPr>
                            <a:spLocks noChangeArrowheads="1"/>
                          </wps:cNvSpPr>
                          <wps:spPr bwMode="auto">
                            <a:xfrm>
                              <a:off x="4287" y="5946"/>
                              <a:ext cx="17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Rectangle 904"/>
                          <wps:cNvSpPr>
                            <a:spLocks noChangeArrowheads="1"/>
                          </wps:cNvSpPr>
                          <wps:spPr bwMode="auto">
                            <a:xfrm>
                              <a:off x="4495" y="5946"/>
                              <a:ext cx="2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Rectangle 905"/>
                          <wps:cNvSpPr>
                            <a:spLocks noChangeArrowheads="1"/>
                          </wps:cNvSpPr>
                          <wps:spPr bwMode="auto">
                            <a:xfrm>
                              <a:off x="4554" y="5946"/>
                              <a:ext cx="12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906"/>
                          <wps:cNvSpPr>
                            <a:spLocks noChangeArrowheads="1"/>
                          </wps:cNvSpPr>
                          <wps:spPr bwMode="auto">
                            <a:xfrm>
                              <a:off x="1596" y="1844"/>
                              <a:ext cx="16" cy="13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907"/>
                          <wps:cNvSpPr>
                            <a:spLocks noChangeArrowheads="1"/>
                          </wps:cNvSpPr>
                          <wps:spPr bwMode="auto">
                            <a:xfrm>
                              <a:off x="1603" y="1836"/>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Freeform 908"/>
                          <wps:cNvSpPr>
                            <a:spLocks/>
                          </wps:cNvSpPr>
                          <wps:spPr bwMode="auto">
                            <a:xfrm>
                              <a:off x="1596" y="1836"/>
                              <a:ext cx="14" cy="15"/>
                            </a:xfrm>
                            <a:custGeom>
                              <a:avLst/>
                              <a:gdLst>
                                <a:gd name="T0" fmla="*/ 0 w 14"/>
                                <a:gd name="T1" fmla="*/ 6 h 15"/>
                                <a:gd name="T2" fmla="*/ 0 w 14"/>
                                <a:gd name="T3" fmla="*/ 0 h 15"/>
                                <a:gd name="T4" fmla="*/ 7 w 14"/>
                                <a:gd name="T5" fmla="*/ 0 h 15"/>
                                <a:gd name="T6" fmla="*/ 7 w 14"/>
                                <a:gd name="T7" fmla="*/ 15 h 15"/>
                                <a:gd name="T8" fmla="*/ 14 w 14"/>
                                <a:gd name="T9" fmla="*/ 6 h 15"/>
                                <a:gd name="T10" fmla="*/ 0 w 14"/>
                                <a:gd name="T11" fmla="*/ 6 h 15"/>
                              </a:gdLst>
                              <a:ahLst/>
                              <a:cxnLst>
                                <a:cxn ang="0">
                                  <a:pos x="T0" y="T1"/>
                                </a:cxn>
                                <a:cxn ang="0">
                                  <a:pos x="T2" y="T3"/>
                                </a:cxn>
                                <a:cxn ang="0">
                                  <a:pos x="T4" y="T5"/>
                                </a:cxn>
                                <a:cxn ang="0">
                                  <a:pos x="T6" y="T7"/>
                                </a:cxn>
                                <a:cxn ang="0">
                                  <a:pos x="T8" y="T9"/>
                                </a:cxn>
                                <a:cxn ang="0">
                                  <a:pos x="T10" y="T11"/>
                                </a:cxn>
                              </a:cxnLst>
                              <a:rect l="0" t="0" r="r" b="b"/>
                              <a:pathLst>
                                <a:path w="14" h="15">
                                  <a:moveTo>
                                    <a:pt x="0" y="6"/>
                                  </a:moveTo>
                                  <a:lnTo>
                                    <a:pt x="0" y="0"/>
                                  </a:lnTo>
                                  <a:lnTo>
                                    <a:pt x="7" y="0"/>
                                  </a:lnTo>
                                  <a:lnTo>
                                    <a:pt x="7" y="15"/>
                                  </a:lnTo>
                                  <a:lnTo>
                                    <a:pt x="14"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Rectangle 909"/>
                          <wps:cNvSpPr>
                            <a:spLocks noChangeArrowheads="1"/>
                          </wps:cNvSpPr>
                          <wps:spPr bwMode="auto">
                            <a:xfrm>
                              <a:off x="2086" y="1303"/>
                              <a:ext cx="16" cy="5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Freeform 910"/>
                          <wps:cNvSpPr>
                            <a:spLocks/>
                          </wps:cNvSpPr>
                          <wps:spPr bwMode="auto">
                            <a:xfrm>
                              <a:off x="2086" y="1836"/>
                              <a:ext cx="16" cy="15"/>
                            </a:xfrm>
                            <a:custGeom>
                              <a:avLst/>
                              <a:gdLst>
                                <a:gd name="T0" fmla="*/ 9 w 16"/>
                                <a:gd name="T1" fmla="*/ 15 h 15"/>
                                <a:gd name="T2" fmla="*/ 16 w 16"/>
                                <a:gd name="T3" fmla="*/ 15 h 15"/>
                                <a:gd name="T4" fmla="*/ 16 w 16"/>
                                <a:gd name="T5" fmla="*/ 6 h 15"/>
                                <a:gd name="T6" fmla="*/ 0 w 16"/>
                                <a:gd name="T7" fmla="*/ 6 h 15"/>
                                <a:gd name="T8" fmla="*/ 9 w 16"/>
                                <a:gd name="T9" fmla="*/ 0 h 15"/>
                                <a:gd name="T10" fmla="*/ 9 w 16"/>
                                <a:gd name="T11" fmla="*/ 15 h 15"/>
                              </a:gdLst>
                              <a:ahLst/>
                              <a:cxnLst>
                                <a:cxn ang="0">
                                  <a:pos x="T0" y="T1"/>
                                </a:cxn>
                                <a:cxn ang="0">
                                  <a:pos x="T2" y="T3"/>
                                </a:cxn>
                                <a:cxn ang="0">
                                  <a:pos x="T4" y="T5"/>
                                </a:cxn>
                                <a:cxn ang="0">
                                  <a:pos x="T6" y="T7"/>
                                </a:cxn>
                                <a:cxn ang="0">
                                  <a:pos x="T8" y="T9"/>
                                </a:cxn>
                                <a:cxn ang="0">
                                  <a:pos x="T10" y="T11"/>
                                </a:cxn>
                              </a:cxnLst>
                              <a:rect l="0" t="0" r="r" b="b"/>
                              <a:pathLst>
                                <a:path w="16" h="15">
                                  <a:moveTo>
                                    <a:pt x="9" y="15"/>
                                  </a:moveTo>
                                  <a:lnTo>
                                    <a:pt x="16" y="15"/>
                                  </a:lnTo>
                                  <a:lnTo>
                                    <a:pt x="16" y="6"/>
                                  </a:lnTo>
                                  <a:lnTo>
                                    <a:pt x="0" y="6"/>
                                  </a:lnTo>
                                  <a:lnTo>
                                    <a:pt x="9" y="0"/>
                                  </a:lnTo>
                                  <a:lnTo>
                                    <a:pt x="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Rectangle 911"/>
                          <wps:cNvSpPr>
                            <a:spLocks noChangeArrowheads="1"/>
                          </wps:cNvSpPr>
                          <wps:spPr bwMode="auto">
                            <a:xfrm>
                              <a:off x="2095" y="1297"/>
                              <a:ext cx="245"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Freeform 912"/>
                          <wps:cNvSpPr>
                            <a:spLocks/>
                          </wps:cNvSpPr>
                          <wps:spPr bwMode="auto">
                            <a:xfrm>
                              <a:off x="2086" y="1297"/>
                              <a:ext cx="16" cy="13"/>
                            </a:xfrm>
                            <a:custGeom>
                              <a:avLst/>
                              <a:gdLst>
                                <a:gd name="T0" fmla="*/ 0 w 16"/>
                                <a:gd name="T1" fmla="*/ 6 h 13"/>
                                <a:gd name="T2" fmla="*/ 0 w 16"/>
                                <a:gd name="T3" fmla="*/ 0 h 13"/>
                                <a:gd name="T4" fmla="*/ 9 w 16"/>
                                <a:gd name="T5" fmla="*/ 0 h 13"/>
                                <a:gd name="T6" fmla="*/ 9 w 16"/>
                                <a:gd name="T7" fmla="*/ 13 h 13"/>
                                <a:gd name="T8" fmla="*/ 16 w 16"/>
                                <a:gd name="T9" fmla="*/ 6 h 13"/>
                                <a:gd name="T10" fmla="*/ 0 w 16"/>
                                <a:gd name="T11" fmla="*/ 6 h 13"/>
                              </a:gdLst>
                              <a:ahLst/>
                              <a:cxnLst>
                                <a:cxn ang="0">
                                  <a:pos x="T0" y="T1"/>
                                </a:cxn>
                                <a:cxn ang="0">
                                  <a:pos x="T2" y="T3"/>
                                </a:cxn>
                                <a:cxn ang="0">
                                  <a:pos x="T4" y="T5"/>
                                </a:cxn>
                                <a:cxn ang="0">
                                  <a:pos x="T6" y="T7"/>
                                </a:cxn>
                                <a:cxn ang="0">
                                  <a:pos x="T8" y="T9"/>
                                </a:cxn>
                                <a:cxn ang="0">
                                  <a:pos x="T10" y="T11"/>
                                </a:cxn>
                              </a:cxnLst>
                              <a:rect l="0" t="0" r="r" b="b"/>
                              <a:pathLst>
                                <a:path w="16" h="13">
                                  <a:moveTo>
                                    <a:pt x="0" y="6"/>
                                  </a:moveTo>
                                  <a:lnTo>
                                    <a:pt x="0" y="0"/>
                                  </a:lnTo>
                                  <a:lnTo>
                                    <a:pt x="9" y="0"/>
                                  </a:lnTo>
                                  <a:lnTo>
                                    <a:pt x="9" y="13"/>
                                  </a:lnTo>
                                  <a:lnTo>
                                    <a:pt x="16"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Rectangle 913"/>
                          <wps:cNvSpPr>
                            <a:spLocks noChangeArrowheads="1"/>
                          </wps:cNvSpPr>
                          <wps:spPr bwMode="auto">
                            <a:xfrm>
                              <a:off x="2331" y="1303"/>
                              <a:ext cx="16" cy="20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Freeform 914"/>
                          <wps:cNvSpPr>
                            <a:spLocks/>
                          </wps:cNvSpPr>
                          <wps:spPr bwMode="auto">
                            <a:xfrm>
                              <a:off x="2331" y="1297"/>
                              <a:ext cx="16" cy="13"/>
                            </a:xfrm>
                            <a:custGeom>
                              <a:avLst/>
                              <a:gdLst>
                                <a:gd name="T0" fmla="*/ 7 w 16"/>
                                <a:gd name="T1" fmla="*/ 0 h 13"/>
                                <a:gd name="T2" fmla="*/ 16 w 16"/>
                                <a:gd name="T3" fmla="*/ 0 h 13"/>
                                <a:gd name="T4" fmla="*/ 16 w 16"/>
                                <a:gd name="T5" fmla="*/ 6 h 13"/>
                                <a:gd name="T6" fmla="*/ 0 w 16"/>
                                <a:gd name="T7" fmla="*/ 6 h 13"/>
                                <a:gd name="T8" fmla="*/ 7 w 16"/>
                                <a:gd name="T9" fmla="*/ 13 h 13"/>
                                <a:gd name="T10" fmla="*/ 7 w 16"/>
                                <a:gd name="T11" fmla="*/ 0 h 13"/>
                              </a:gdLst>
                              <a:ahLst/>
                              <a:cxnLst>
                                <a:cxn ang="0">
                                  <a:pos x="T0" y="T1"/>
                                </a:cxn>
                                <a:cxn ang="0">
                                  <a:pos x="T2" y="T3"/>
                                </a:cxn>
                                <a:cxn ang="0">
                                  <a:pos x="T4" y="T5"/>
                                </a:cxn>
                                <a:cxn ang="0">
                                  <a:pos x="T6" y="T7"/>
                                </a:cxn>
                                <a:cxn ang="0">
                                  <a:pos x="T8" y="T9"/>
                                </a:cxn>
                                <a:cxn ang="0">
                                  <a:pos x="T10" y="T11"/>
                                </a:cxn>
                              </a:cxnLst>
                              <a:rect l="0" t="0" r="r" b="b"/>
                              <a:pathLst>
                                <a:path w="16" h="13">
                                  <a:moveTo>
                                    <a:pt x="7" y="0"/>
                                  </a:moveTo>
                                  <a:lnTo>
                                    <a:pt x="16" y="0"/>
                                  </a:lnTo>
                                  <a:lnTo>
                                    <a:pt x="16" y="6"/>
                                  </a:lnTo>
                                  <a:lnTo>
                                    <a:pt x="0" y="6"/>
                                  </a:lnTo>
                                  <a:lnTo>
                                    <a:pt x="7" y="1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Rectangle 915"/>
                          <wps:cNvSpPr>
                            <a:spLocks noChangeArrowheads="1"/>
                          </wps:cNvSpPr>
                          <wps:spPr bwMode="auto">
                            <a:xfrm>
                              <a:off x="1221" y="1836"/>
                              <a:ext cx="3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916"/>
                          <wps:cNvSpPr>
                            <a:spLocks noChangeArrowheads="1"/>
                          </wps:cNvSpPr>
                          <wps:spPr bwMode="auto">
                            <a:xfrm>
                              <a:off x="1596" y="1844"/>
                              <a:ext cx="16" cy="9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Freeform 917"/>
                          <wps:cNvSpPr>
                            <a:spLocks/>
                          </wps:cNvSpPr>
                          <wps:spPr bwMode="auto">
                            <a:xfrm>
                              <a:off x="1596" y="1836"/>
                              <a:ext cx="14" cy="15"/>
                            </a:xfrm>
                            <a:custGeom>
                              <a:avLst/>
                              <a:gdLst>
                                <a:gd name="T0" fmla="*/ 7 w 14"/>
                                <a:gd name="T1" fmla="*/ 0 h 15"/>
                                <a:gd name="T2" fmla="*/ 14 w 14"/>
                                <a:gd name="T3" fmla="*/ 0 h 15"/>
                                <a:gd name="T4" fmla="*/ 14 w 14"/>
                                <a:gd name="T5" fmla="*/ 6 h 15"/>
                                <a:gd name="T6" fmla="*/ 0 w 14"/>
                                <a:gd name="T7" fmla="*/ 6 h 15"/>
                                <a:gd name="T8" fmla="*/ 7 w 14"/>
                                <a:gd name="T9" fmla="*/ 15 h 15"/>
                                <a:gd name="T10" fmla="*/ 7 w 14"/>
                                <a:gd name="T11" fmla="*/ 0 h 15"/>
                              </a:gdLst>
                              <a:ahLst/>
                              <a:cxnLst>
                                <a:cxn ang="0">
                                  <a:pos x="T0" y="T1"/>
                                </a:cxn>
                                <a:cxn ang="0">
                                  <a:pos x="T2" y="T3"/>
                                </a:cxn>
                                <a:cxn ang="0">
                                  <a:pos x="T4" y="T5"/>
                                </a:cxn>
                                <a:cxn ang="0">
                                  <a:pos x="T6" y="T7"/>
                                </a:cxn>
                                <a:cxn ang="0">
                                  <a:pos x="T8" y="T9"/>
                                </a:cxn>
                                <a:cxn ang="0">
                                  <a:pos x="T10" y="T11"/>
                                </a:cxn>
                              </a:cxnLst>
                              <a:rect l="0" t="0" r="r" b="b"/>
                              <a:pathLst>
                                <a:path w="14" h="15">
                                  <a:moveTo>
                                    <a:pt x="7" y="0"/>
                                  </a:moveTo>
                                  <a:lnTo>
                                    <a:pt x="14" y="0"/>
                                  </a:lnTo>
                                  <a:lnTo>
                                    <a:pt x="14" y="6"/>
                                  </a:lnTo>
                                  <a:lnTo>
                                    <a:pt x="0" y="6"/>
                                  </a:lnTo>
                                  <a:lnTo>
                                    <a:pt x="7" y="15"/>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Rectangle 918"/>
                          <wps:cNvSpPr>
                            <a:spLocks noChangeArrowheads="1"/>
                          </wps:cNvSpPr>
                          <wps:spPr bwMode="auto">
                            <a:xfrm>
                              <a:off x="1221" y="2812"/>
                              <a:ext cx="3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Freeform 919"/>
                          <wps:cNvSpPr>
                            <a:spLocks/>
                          </wps:cNvSpPr>
                          <wps:spPr bwMode="auto">
                            <a:xfrm>
                              <a:off x="1596" y="2812"/>
                              <a:ext cx="14" cy="13"/>
                            </a:xfrm>
                            <a:custGeom>
                              <a:avLst/>
                              <a:gdLst>
                                <a:gd name="T0" fmla="*/ 14 w 14"/>
                                <a:gd name="T1" fmla="*/ 6 h 13"/>
                                <a:gd name="T2" fmla="*/ 14 w 14"/>
                                <a:gd name="T3" fmla="*/ 13 h 13"/>
                                <a:gd name="T4" fmla="*/ 7 w 14"/>
                                <a:gd name="T5" fmla="*/ 13 h 13"/>
                                <a:gd name="T6" fmla="*/ 7 w 14"/>
                                <a:gd name="T7" fmla="*/ 0 h 13"/>
                                <a:gd name="T8" fmla="*/ 0 w 14"/>
                                <a:gd name="T9" fmla="*/ 6 h 13"/>
                                <a:gd name="T10" fmla="*/ 14 w 14"/>
                                <a:gd name="T11" fmla="*/ 6 h 13"/>
                              </a:gdLst>
                              <a:ahLst/>
                              <a:cxnLst>
                                <a:cxn ang="0">
                                  <a:pos x="T0" y="T1"/>
                                </a:cxn>
                                <a:cxn ang="0">
                                  <a:pos x="T2" y="T3"/>
                                </a:cxn>
                                <a:cxn ang="0">
                                  <a:pos x="T4" y="T5"/>
                                </a:cxn>
                                <a:cxn ang="0">
                                  <a:pos x="T6" y="T7"/>
                                </a:cxn>
                                <a:cxn ang="0">
                                  <a:pos x="T8" y="T9"/>
                                </a:cxn>
                                <a:cxn ang="0">
                                  <a:pos x="T10" y="T11"/>
                                </a:cxn>
                              </a:cxnLst>
                              <a:rect l="0" t="0" r="r" b="b"/>
                              <a:pathLst>
                                <a:path w="14" h="13">
                                  <a:moveTo>
                                    <a:pt x="14" y="6"/>
                                  </a:moveTo>
                                  <a:lnTo>
                                    <a:pt x="14" y="13"/>
                                  </a:lnTo>
                                  <a:lnTo>
                                    <a:pt x="7" y="13"/>
                                  </a:lnTo>
                                  <a:lnTo>
                                    <a:pt x="7" y="0"/>
                                  </a:lnTo>
                                  <a:lnTo>
                                    <a:pt x="0" y="6"/>
                                  </a:lnTo>
                                  <a:lnTo>
                                    <a:pt x="1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Rectangle 920"/>
                          <wps:cNvSpPr>
                            <a:spLocks noChangeArrowheads="1"/>
                          </wps:cNvSpPr>
                          <wps:spPr bwMode="auto">
                            <a:xfrm>
                              <a:off x="1212" y="1844"/>
                              <a:ext cx="16" cy="9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Freeform 921"/>
                          <wps:cNvSpPr>
                            <a:spLocks/>
                          </wps:cNvSpPr>
                          <wps:spPr bwMode="auto">
                            <a:xfrm>
                              <a:off x="1212" y="2812"/>
                              <a:ext cx="16" cy="13"/>
                            </a:xfrm>
                            <a:custGeom>
                              <a:avLst/>
                              <a:gdLst>
                                <a:gd name="T0" fmla="*/ 8 w 16"/>
                                <a:gd name="T1" fmla="*/ 13 h 13"/>
                                <a:gd name="T2" fmla="*/ 0 w 16"/>
                                <a:gd name="T3" fmla="*/ 13 h 13"/>
                                <a:gd name="T4" fmla="*/ 0 w 16"/>
                                <a:gd name="T5" fmla="*/ 6 h 13"/>
                                <a:gd name="T6" fmla="*/ 16 w 16"/>
                                <a:gd name="T7" fmla="*/ 6 h 13"/>
                                <a:gd name="T8" fmla="*/ 8 w 16"/>
                                <a:gd name="T9" fmla="*/ 0 h 13"/>
                                <a:gd name="T10" fmla="*/ 8 w 16"/>
                                <a:gd name="T11" fmla="*/ 13 h 13"/>
                              </a:gdLst>
                              <a:ahLst/>
                              <a:cxnLst>
                                <a:cxn ang="0">
                                  <a:pos x="T0" y="T1"/>
                                </a:cxn>
                                <a:cxn ang="0">
                                  <a:pos x="T2" y="T3"/>
                                </a:cxn>
                                <a:cxn ang="0">
                                  <a:pos x="T4" y="T5"/>
                                </a:cxn>
                                <a:cxn ang="0">
                                  <a:pos x="T6" y="T7"/>
                                </a:cxn>
                                <a:cxn ang="0">
                                  <a:pos x="T8" y="T9"/>
                                </a:cxn>
                                <a:cxn ang="0">
                                  <a:pos x="T10" y="T11"/>
                                </a:cxn>
                              </a:cxnLst>
                              <a:rect l="0" t="0" r="r" b="b"/>
                              <a:pathLst>
                                <a:path w="16" h="13">
                                  <a:moveTo>
                                    <a:pt x="8" y="13"/>
                                  </a:moveTo>
                                  <a:lnTo>
                                    <a:pt x="0" y="13"/>
                                  </a:lnTo>
                                  <a:lnTo>
                                    <a:pt x="0" y="6"/>
                                  </a:lnTo>
                                  <a:lnTo>
                                    <a:pt x="16" y="6"/>
                                  </a:lnTo>
                                  <a:lnTo>
                                    <a:pt x="8" y="0"/>
                                  </a:lnTo>
                                  <a:lnTo>
                                    <a:pt x="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922"/>
                          <wps:cNvSpPr>
                            <a:spLocks/>
                          </wps:cNvSpPr>
                          <wps:spPr bwMode="auto">
                            <a:xfrm>
                              <a:off x="1212" y="1836"/>
                              <a:ext cx="16" cy="15"/>
                            </a:xfrm>
                            <a:custGeom>
                              <a:avLst/>
                              <a:gdLst>
                                <a:gd name="T0" fmla="*/ 0 w 16"/>
                                <a:gd name="T1" fmla="*/ 6 h 15"/>
                                <a:gd name="T2" fmla="*/ 0 w 16"/>
                                <a:gd name="T3" fmla="*/ 0 h 15"/>
                                <a:gd name="T4" fmla="*/ 8 w 16"/>
                                <a:gd name="T5" fmla="*/ 0 h 15"/>
                                <a:gd name="T6" fmla="*/ 8 w 16"/>
                                <a:gd name="T7" fmla="*/ 15 h 15"/>
                                <a:gd name="T8" fmla="*/ 16 w 16"/>
                                <a:gd name="T9" fmla="*/ 6 h 15"/>
                                <a:gd name="T10" fmla="*/ 0 w 16"/>
                                <a:gd name="T11" fmla="*/ 6 h 15"/>
                              </a:gdLst>
                              <a:ahLst/>
                              <a:cxnLst>
                                <a:cxn ang="0">
                                  <a:pos x="T0" y="T1"/>
                                </a:cxn>
                                <a:cxn ang="0">
                                  <a:pos x="T2" y="T3"/>
                                </a:cxn>
                                <a:cxn ang="0">
                                  <a:pos x="T4" y="T5"/>
                                </a:cxn>
                                <a:cxn ang="0">
                                  <a:pos x="T6" y="T7"/>
                                </a:cxn>
                                <a:cxn ang="0">
                                  <a:pos x="T8" y="T9"/>
                                </a:cxn>
                                <a:cxn ang="0">
                                  <a:pos x="T10" y="T11"/>
                                </a:cxn>
                              </a:cxnLst>
                              <a:rect l="0" t="0" r="r" b="b"/>
                              <a:pathLst>
                                <a:path w="16" h="15">
                                  <a:moveTo>
                                    <a:pt x="0" y="6"/>
                                  </a:moveTo>
                                  <a:lnTo>
                                    <a:pt x="0" y="0"/>
                                  </a:lnTo>
                                  <a:lnTo>
                                    <a:pt x="8" y="0"/>
                                  </a:lnTo>
                                  <a:lnTo>
                                    <a:pt x="8" y="15"/>
                                  </a:lnTo>
                                  <a:lnTo>
                                    <a:pt x="16"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Rectangle 923"/>
                          <wps:cNvSpPr>
                            <a:spLocks noChangeArrowheads="1"/>
                          </wps:cNvSpPr>
                          <wps:spPr bwMode="auto">
                            <a:xfrm>
                              <a:off x="1410" y="1847"/>
                              <a:ext cx="16" cy="9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924"/>
                          <wps:cNvSpPr>
                            <a:spLocks noChangeArrowheads="1"/>
                          </wps:cNvSpPr>
                          <wps:spPr bwMode="auto">
                            <a:xfrm>
                              <a:off x="1926" y="1569"/>
                              <a:ext cx="4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Freeform 925"/>
                          <wps:cNvSpPr>
                            <a:spLocks/>
                          </wps:cNvSpPr>
                          <wps:spPr bwMode="auto">
                            <a:xfrm>
                              <a:off x="1889" y="1570"/>
                              <a:ext cx="41" cy="68"/>
                            </a:xfrm>
                            <a:custGeom>
                              <a:avLst/>
                              <a:gdLst>
                                <a:gd name="T0" fmla="*/ 41 w 41"/>
                                <a:gd name="T1" fmla="*/ 12 h 68"/>
                                <a:gd name="T2" fmla="*/ 30 w 41"/>
                                <a:gd name="T3" fmla="*/ 15 h 68"/>
                                <a:gd name="T4" fmla="*/ 26 w 41"/>
                                <a:gd name="T5" fmla="*/ 19 h 68"/>
                                <a:gd name="T6" fmla="*/ 25 w 41"/>
                                <a:gd name="T7" fmla="*/ 26 h 68"/>
                                <a:gd name="T8" fmla="*/ 19 w 41"/>
                                <a:gd name="T9" fmla="*/ 44 h 68"/>
                                <a:gd name="T10" fmla="*/ 16 w 41"/>
                                <a:gd name="T11" fmla="*/ 68 h 68"/>
                                <a:gd name="T12" fmla="*/ 0 w 41"/>
                                <a:gd name="T13" fmla="*/ 68 h 68"/>
                                <a:gd name="T14" fmla="*/ 3 w 41"/>
                                <a:gd name="T15" fmla="*/ 42 h 68"/>
                                <a:gd name="T16" fmla="*/ 11 w 41"/>
                                <a:gd name="T17" fmla="*/ 22 h 68"/>
                                <a:gd name="T18" fmla="*/ 14 w 41"/>
                                <a:gd name="T19" fmla="*/ 12 h 68"/>
                                <a:gd name="T20" fmla="*/ 21 w 41"/>
                                <a:gd name="T21" fmla="*/ 5 h 68"/>
                                <a:gd name="T22" fmla="*/ 34 w 41"/>
                                <a:gd name="T23" fmla="*/ 0 h 68"/>
                                <a:gd name="T24" fmla="*/ 41 w 41"/>
                                <a:gd name="T25" fmla="*/ 1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68">
                                  <a:moveTo>
                                    <a:pt x="41" y="12"/>
                                  </a:moveTo>
                                  <a:lnTo>
                                    <a:pt x="30" y="15"/>
                                  </a:lnTo>
                                  <a:lnTo>
                                    <a:pt x="26" y="19"/>
                                  </a:lnTo>
                                  <a:lnTo>
                                    <a:pt x="25" y="26"/>
                                  </a:lnTo>
                                  <a:lnTo>
                                    <a:pt x="19" y="44"/>
                                  </a:lnTo>
                                  <a:lnTo>
                                    <a:pt x="16" y="68"/>
                                  </a:lnTo>
                                  <a:lnTo>
                                    <a:pt x="0" y="68"/>
                                  </a:lnTo>
                                  <a:lnTo>
                                    <a:pt x="3" y="42"/>
                                  </a:lnTo>
                                  <a:lnTo>
                                    <a:pt x="11" y="22"/>
                                  </a:lnTo>
                                  <a:lnTo>
                                    <a:pt x="14" y="12"/>
                                  </a:lnTo>
                                  <a:lnTo>
                                    <a:pt x="21" y="5"/>
                                  </a:lnTo>
                                  <a:lnTo>
                                    <a:pt x="34" y="0"/>
                                  </a:lnTo>
                                  <a:lnTo>
                                    <a:pt x="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926"/>
                          <wps:cNvSpPr>
                            <a:spLocks/>
                          </wps:cNvSpPr>
                          <wps:spPr bwMode="auto">
                            <a:xfrm>
                              <a:off x="1923" y="1569"/>
                              <a:ext cx="7" cy="13"/>
                            </a:xfrm>
                            <a:custGeom>
                              <a:avLst/>
                              <a:gdLst>
                                <a:gd name="T0" fmla="*/ 3 w 7"/>
                                <a:gd name="T1" fmla="*/ 0 h 13"/>
                                <a:gd name="T2" fmla="*/ 0 w 7"/>
                                <a:gd name="T3" fmla="*/ 1 h 13"/>
                                <a:gd name="T4" fmla="*/ 7 w 7"/>
                                <a:gd name="T5" fmla="*/ 13 h 13"/>
                                <a:gd name="T6" fmla="*/ 3 w 7"/>
                                <a:gd name="T7" fmla="*/ 13 h 13"/>
                                <a:gd name="T8" fmla="*/ 3 w 7"/>
                                <a:gd name="T9" fmla="*/ 0 h 13"/>
                              </a:gdLst>
                              <a:ahLst/>
                              <a:cxnLst>
                                <a:cxn ang="0">
                                  <a:pos x="T0" y="T1"/>
                                </a:cxn>
                                <a:cxn ang="0">
                                  <a:pos x="T2" y="T3"/>
                                </a:cxn>
                                <a:cxn ang="0">
                                  <a:pos x="T4" y="T5"/>
                                </a:cxn>
                                <a:cxn ang="0">
                                  <a:pos x="T6" y="T7"/>
                                </a:cxn>
                                <a:cxn ang="0">
                                  <a:pos x="T8" y="T9"/>
                                </a:cxn>
                              </a:cxnLst>
                              <a:rect l="0" t="0" r="r" b="b"/>
                              <a:pathLst>
                                <a:path w="7" h="13">
                                  <a:moveTo>
                                    <a:pt x="3" y="0"/>
                                  </a:moveTo>
                                  <a:lnTo>
                                    <a:pt x="0" y="1"/>
                                  </a:lnTo>
                                  <a:lnTo>
                                    <a:pt x="7" y="13"/>
                                  </a:lnTo>
                                  <a:lnTo>
                                    <a:pt x="3"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927"/>
                          <wps:cNvSpPr>
                            <a:spLocks/>
                          </wps:cNvSpPr>
                          <wps:spPr bwMode="auto">
                            <a:xfrm>
                              <a:off x="1889" y="1638"/>
                              <a:ext cx="41" cy="70"/>
                            </a:xfrm>
                            <a:custGeom>
                              <a:avLst/>
                              <a:gdLst>
                                <a:gd name="T0" fmla="*/ 16 w 41"/>
                                <a:gd name="T1" fmla="*/ 0 h 70"/>
                                <a:gd name="T2" fmla="*/ 19 w 41"/>
                                <a:gd name="T3" fmla="*/ 25 h 70"/>
                                <a:gd name="T4" fmla="*/ 23 w 41"/>
                                <a:gd name="T5" fmla="*/ 42 h 70"/>
                                <a:gd name="T6" fmla="*/ 30 w 41"/>
                                <a:gd name="T7" fmla="*/ 53 h 70"/>
                                <a:gd name="T8" fmla="*/ 41 w 41"/>
                                <a:gd name="T9" fmla="*/ 58 h 70"/>
                                <a:gd name="T10" fmla="*/ 34 w 41"/>
                                <a:gd name="T11" fmla="*/ 70 h 70"/>
                                <a:gd name="T12" fmla="*/ 21 w 41"/>
                                <a:gd name="T13" fmla="*/ 63 h 70"/>
                                <a:gd name="T14" fmla="*/ 11 w 41"/>
                                <a:gd name="T15" fmla="*/ 50 h 70"/>
                                <a:gd name="T16" fmla="*/ 3 w 41"/>
                                <a:gd name="T17" fmla="*/ 26 h 70"/>
                                <a:gd name="T18" fmla="*/ 0 w 41"/>
                                <a:gd name="T19" fmla="*/ 3 h 70"/>
                                <a:gd name="T20" fmla="*/ 16 w 41"/>
                                <a:gd name="T2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70">
                                  <a:moveTo>
                                    <a:pt x="16" y="0"/>
                                  </a:moveTo>
                                  <a:lnTo>
                                    <a:pt x="19" y="25"/>
                                  </a:lnTo>
                                  <a:lnTo>
                                    <a:pt x="23" y="42"/>
                                  </a:lnTo>
                                  <a:lnTo>
                                    <a:pt x="30" y="53"/>
                                  </a:lnTo>
                                  <a:lnTo>
                                    <a:pt x="41" y="58"/>
                                  </a:lnTo>
                                  <a:lnTo>
                                    <a:pt x="34" y="70"/>
                                  </a:lnTo>
                                  <a:lnTo>
                                    <a:pt x="21" y="63"/>
                                  </a:lnTo>
                                  <a:lnTo>
                                    <a:pt x="11" y="50"/>
                                  </a:lnTo>
                                  <a:lnTo>
                                    <a:pt x="3" y="26"/>
                                  </a:lnTo>
                                  <a:lnTo>
                                    <a:pt x="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928"/>
                          <wps:cNvSpPr>
                            <a:spLocks/>
                          </wps:cNvSpPr>
                          <wps:spPr bwMode="auto">
                            <a:xfrm>
                              <a:off x="1889" y="1638"/>
                              <a:ext cx="16" cy="3"/>
                            </a:xfrm>
                            <a:custGeom>
                              <a:avLst/>
                              <a:gdLst>
                                <a:gd name="T0" fmla="*/ 0 w 16"/>
                                <a:gd name="T1" fmla="*/ 0 h 3"/>
                                <a:gd name="T2" fmla="*/ 0 w 16"/>
                                <a:gd name="T3" fmla="*/ 3 h 3"/>
                                <a:gd name="T4" fmla="*/ 16 w 16"/>
                                <a:gd name="T5" fmla="*/ 0 h 3"/>
                                <a:gd name="T6" fmla="*/ 0 w 16"/>
                                <a:gd name="T7" fmla="*/ 0 h 3"/>
                              </a:gdLst>
                              <a:ahLst/>
                              <a:cxnLst>
                                <a:cxn ang="0">
                                  <a:pos x="T0" y="T1"/>
                                </a:cxn>
                                <a:cxn ang="0">
                                  <a:pos x="T2" y="T3"/>
                                </a:cxn>
                                <a:cxn ang="0">
                                  <a:pos x="T4" y="T5"/>
                                </a:cxn>
                                <a:cxn ang="0">
                                  <a:pos x="T6" y="T7"/>
                                </a:cxn>
                              </a:cxnLst>
                              <a:rect l="0" t="0" r="r" b="b"/>
                              <a:pathLst>
                                <a:path w="16" h="3">
                                  <a:moveTo>
                                    <a:pt x="0" y="0"/>
                                  </a:moveTo>
                                  <a:lnTo>
                                    <a:pt x="0" y="3"/>
                                  </a:lnTo>
                                  <a:lnTo>
                                    <a:pt x="1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Rectangle 929"/>
                          <wps:cNvSpPr>
                            <a:spLocks noChangeArrowheads="1"/>
                          </wps:cNvSpPr>
                          <wps:spPr bwMode="auto">
                            <a:xfrm>
                              <a:off x="1926" y="1695"/>
                              <a:ext cx="4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Freeform 930"/>
                          <wps:cNvSpPr>
                            <a:spLocks/>
                          </wps:cNvSpPr>
                          <wps:spPr bwMode="auto">
                            <a:xfrm>
                              <a:off x="1923" y="1695"/>
                              <a:ext cx="7" cy="13"/>
                            </a:xfrm>
                            <a:custGeom>
                              <a:avLst/>
                              <a:gdLst>
                                <a:gd name="T0" fmla="*/ 0 w 7"/>
                                <a:gd name="T1" fmla="*/ 13 h 13"/>
                                <a:gd name="T2" fmla="*/ 3 w 7"/>
                                <a:gd name="T3" fmla="*/ 13 h 13"/>
                                <a:gd name="T4" fmla="*/ 3 w 7"/>
                                <a:gd name="T5" fmla="*/ 0 h 13"/>
                                <a:gd name="T6" fmla="*/ 7 w 7"/>
                                <a:gd name="T7" fmla="*/ 1 h 13"/>
                                <a:gd name="T8" fmla="*/ 0 w 7"/>
                                <a:gd name="T9" fmla="*/ 13 h 13"/>
                              </a:gdLst>
                              <a:ahLst/>
                              <a:cxnLst>
                                <a:cxn ang="0">
                                  <a:pos x="T0" y="T1"/>
                                </a:cxn>
                                <a:cxn ang="0">
                                  <a:pos x="T2" y="T3"/>
                                </a:cxn>
                                <a:cxn ang="0">
                                  <a:pos x="T4" y="T5"/>
                                </a:cxn>
                                <a:cxn ang="0">
                                  <a:pos x="T6" y="T7"/>
                                </a:cxn>
                                <a:cxn ang="0">
                                  <a:pos x="T8" y="T9"/>
                                </a:cxn>
                              </a:cxnLst>
                              <a:rect l="0" t="0" r="r" b="b"/>
                              <a:pathLst>
                                <a:path w="7" h="13">
                                  <a:moveTo>
                                    <a:pt x="0" y="13"/>
                                  </a:moveTo>
                                  <a:lnTo>
                                    <a:pt x="3" y="13"/>
                                  </a:lnTo>
                                  <a:lnTo>
                                    <a:pt x="3" y="0"/>
                                  </a:lnTo>
                                  <a:lnTo>
                                    <a:pt x="7" y="1"/>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Rectangle 931"/>
                          <wps:cNvSpPr>
                            <a:spLocks noChangeArrowheads="1"/>
                          </wps:cNvSpPr>
                          <wps:spPr bwMode="auto">
                            <a:xfrm>
                              <a:off x="1917" y="1575"/>
                              <a:ext cx="14" cy="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Freeform 932"/>
                          <wps:cNvSpPr>
                            <a:spLocks/>
                          </wps:cNvSpPr>
                          <wps:spPr bwMode="auto">
                            <a:xfrm>
                              <a:off x="1967" y="1725"/>
                              <a:ext cx="30" cy="37"/>
                            </a:xfrm>
                            <a:custGeom>
                              <a:avLst/>
                              <a:gdLst>
                                <a:gd name="T0" fmla="*/ 21 w 30"/>
                                <a:gd name="T1" fmla="*/ 37 h 37"/>
                                <a:gd name="T2" fmla="*/ 30 w 30"/>
                                <a:gd name="T3" fmla="*/ 30 h 37"/>
                                <a:gd name="T4" fmla="*/ 9 w 30"/>
                                <a:gd name="T5" fmla="*/ 0 h 37"/>
                                <a:gd name="T6" fmla="*/ 0 w 30"/>
                                <a:gd name="T7" fmla="*/ 7 h 37"/>
                                <a:gd name="T8" fmla="*/ 21 w 30"/>
                                <a:gd name="T9" fmla="*/ 37 h 37"/>
                              </a:gdLst>
                              <a:ahLst/>
                              <a:cxnLst>
                                <a:cxn ang="0">
                                  <a:pos x="T0" y="T1"/>
                                </a:cxn>
                                <a:cxn ang="0">
                                  <a:pos x="T2" y="T3"/>
                                </a:cxn>
                                <a:cxn ang="0">
                                  <a:pos x="T4" y="T5"/>
                                </a:cxn>
                                <a:cxn ang="0">
                                  <a:pos x="T6" y="T7"/>
                                </a:cxn>
                                <a:cxn ang="0">
                                  <a:pos x="T8" y="T9"/>
                                </a:cxn>
                              </a:cxnLst>
                              <a:rect l="0" t="0" r="r" b="b"/>
                              <a:pathLst>
                                <a:path w="30" h="37">
                                  <a:moveTo>
                                    <a:pt x="21" y="37"/>
                                  </a:moveTo>
                                  <a:lnTo>
                                    <a:pt x="30" y="30"/>
                                  </a:lnTo>
                                  <a:lnTo>
                                    <a:pt x="9" y="0"/>
                                  </a:lnTo>
                                  <a:lnTo>
                                    <a:pt x="0" y="7"/>
                                  </a:lnTo>
                                  <a:lnTo>
                                    <a:pt x="21"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933"/>
                          <wps:cNvSpPr>
                            <a:spLocks/>
                          </wps:cNvSpPr>
                          <wps:spPr bwMode="auto">
                            <a:xfrm>
                              <a:off x="1969" y="1698"/>
                              <a:ext cx="28" cy="35"/>
                            </a:xfrm>
                            <a:custGeom>
                              <a:avLst/>
                              <a:gdLst>
                                <a:gd name="T0" fmla="*/ 0 w 28"/>
                                <a:gd name="T1" fmla="*/ 27 h 35"/>
                                <a:gd name="T2" fmla="*/ 7 w 28"/>
                                <a:gd name="T3" fmla="*/ 35 h 35"/>
                                <a:gd name="T4" fmla="*/ 28 w 28"/>
                                <a:gd name="T5" fmla="*/ 8 h 35"/>
                                <a:gd name="T6" fmla="*/ 21 w 28"/>
                                <a:gd name="T7" fmla="*/ 0 h 35"/>
                                <a:gd name="T8" fmla="*/ 0 w 28"/>
                                <a:gd name="T9" fmla="*/ 27 h 35"/>
                              </a:gdLst>
                              <a:ahLst/>
                              <a:cxnLst>
                                <a:cxn ang="0">
                                  <a:pos x="T0" y="T1"/>
                                </a:cxn>
                                <a:cxn ang="0">
                                  <a:pos x="T2" y="T3"/>
                                </a:cxn>
                                <a:cxn ang="0">
                                  <a:pos x="T4" y="T5"/>
                                </a:cxn>
                                <a:cxn ang="0">
                                  <a:pos x="T6" y="T7"/>
                                </a:cxn>
                                <a:cxn ang="0">
                                  <a:pos x="T8" y="T9"/>
                                </a:cxn>
                              </a:cxnLst>
                              <a:rect l="0" t="0" r="r" b="b"/>
                              <a:pathLst>
                                <a:path w="28" h="35">
                                  <a:moveTo>
                                    <a:pt x="0" y="27"/>
                                  </a:moveTo>
                                  <a:lnTo>
                                    <a:pt x="7" y="35"/>
                                  </a:lnTo>
                                  <a:lnTo>
                                    <a:pt x="28" y="8"/>
                                  </a:lnTo>
                                  <a:lnTo>
                                    <a:pt x="21"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934"/>
                          <wps:cNvSpPr>
                            <a:spLocks/>
                          </wps:cNvSpPr>
                          <wps:spPr bwMode="auto">
                            <a:xfrm>
                              <a:off x="1965" y="1725"/>
                              <a:ext cx="11" cy="8"/>
                            </a:xfrm>
                            <a:custGeom>
                              <a:avLst/>
                              <a:gdLst>
                                <a:gd name="T0" fmla="*/ 2 w 11"/>
                                <a:gd name="T1" fmla="*/ 7 h 8"/>
                                <a:gd name="T2" fmla="*/ 0 w 11"/>
                                <a:gd name="T3" fmla="*/ 5 h 8"/>
                                <a:gd name="T4" fmla="*/ 4 w 11"/>
                                <a:gd name="T5" fmla="*/ 0 h 8"/>
                                <a:gd name="T6" fmla="*/ 11 w 11"/>
                                <a:gd name="T7" fmla="*/ 8 h 8"/>
                                <a:gd name="T8" fmla="*/ 11 w 11"/>
                                <a:gd name="T9" fmla="*/ 0 h 8"/>
                                <a:gd name="T10" fmla="*/ 2 w 11"/>
                                <a:gd name="T11" fmla="*/ 7 h 8"/>
                              </a:gdLst>
                              <a:ahLst/>
                              <a:cxnLst>
                                <a:cxn ang="0">
                                  <a:pos x="T0" y="T1"/>
                                </a:cxn>
                                <a:cxn ang="0">
                                  <a:pos x="T2" y="T3"/>
                                </a:cxn>
                                <a:cxn ang="0">
                                  <a:pos x="T4" y="T5"/>
                                </a:cxn>
                                <a:cxn ang="0">
                                  <a:pos x="T6" y="T7"/>
                                </a:cxn>
                                <a:cxn ang="0">
                                  <a:pos x="T8" y="T9"/>
                                </a:cxn>
                                <a:cxn ang="0">
                                  <a:pos x="T10" y="T11"/>
                                </a:cxn>
                              </a:cxnLst>
                              <a:rect l="0" t="0" r="r" b="b"/>
                              <a:pathLst>
                                <a:path w="11" h="8">
                                  <a:moveTo>
                                    <a:pt x="2" y="7"/>
                                  </a:moveTo>
                                  <a:lnTo>
                                    <a:pt x="0" y="5"/>
                                  </a:lnTo>
                                  <a:lnTo>
                                    <a:pt x="4" y="0"/>
                                  </a:lnTo>
                                  <a:lnTo>
                                    <a:pt x="11" y="8"/>
                                  </a:lnTo>
                                  <a:lnTo>
                                    <a:pt x="11" y="0"/>
                                  </a:lnTo>
                                  <a:lnTo>
                                    <a:pt x="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935"/>
                          <wps:cNvSpPr>
                            <a:spLocks/>
                          </wps:cNvSpPr>
                          <wps:spPr bwMode="auto">
                            <a:xfrm>
                              <a:off x="1967" y="1638"/>
                              <a:ext cx="30" cy="65"/>
                            </a:xfrm>
                            <a:custGeom>
                              <a:avLst/>
                              <a:gdLst>
                                <a:gd name="T0" fmla="*/ 21 w 30"/>
                                <a:gd name="T1" fmla="*/ 65 h 65"/>
                                <a:gd name="T2" fmla="*/ 30 w 30"/>
                                <a:gd name="T3" fmla="*/ 62 h 65"/>
                                <a:gd name="T4" fmla="*/ 9 w 30"/>
                                <a:gd name="T5" fmla="*/ 0 h 65"/>
                                <a:gd name="T6" fmla="*/ 0 w 30"/>
                                <a:gd name="T7" fmla="*/ 3 h 65"/>
                                <a:gd name="T8" fmla="*/ 21 w 30"/>
                                <a:gd name="T9" fmla="*/ 65 h 65"/>
                              </a:gdLst>
                              <a:ahLst/>
                              <a:cxnLst>
                                <a:cxn ang="0">
                                  <a:pos x="T0" y="T1"/>
                                </a:cxn>
                                <a:cxn ang="0">
                                  <a:pos x="T2" y="T3"/>
                                </a:cxn>
                                <a:cxn ang="0">
                                  <a:pos x="T4" y="T5"/>
                                </a:cxn>
                                <a:cxn ang="0">
                                  <a:pos x="T6" y="T7"/>
                                </a:cxn>
                                <a:cxn ang="0">
                                  <a:pos x="T8" y="T9"/>
                                </a:cxn>
                              </a:cxnLst>
                              <a:rect l="0" t="0" r="r" b="b"/>
                              <a:pathLst>
                                <a:path w="30" h="65">
                                  <a:moveTo>
                                    <a:pt x="21" y="65"/>
                                  </a:moveTo>
                                  <a:lnTo>
                                    <a:pt x="30" y="62"/>
                                  </a:lnTo>
                                  <a:lnTo>
                                    <a:pt x="9" y="0"/>
                                  </a:lnTo>
                                  <a:lnTo>
                                    <a:pt x="0" y="3"/>
                                  </a:lnTo>
                                  <a:lnTo>
                                    <a:pt x="2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936"/>
                          <wps:cNvSpPr>
                            <a:spLocks/>
                          </wps:cNvSpPr>
                          <wps:spPr bwMode="auto">
                            <a:xfrm>
                              <a:off x="1988" y="1698"/>
                              <a:ext cx="11" cy="8"/>
                            </a:xfrm>
                            <a:custGeom>
                              <a:avLst/>
                              <a:gdLst>
                                <a:gd name="T0" fmla="*/ 9 w 11"/>
                                <a:gd name="T1" fmla="*/ 8 h 8"/>
                                <a:gd name="T2" fmla="*/ 11 w 11"/>
                                <a:gd name="T3" fmla="*/ 7 h 8"/>
                                <a:gd name="T4" fmla="*/ 9 w 11"/>
                                <a:gd name="T5" fmla="*/ 2 h 8"/>
                                <a:gd name="T6" fmla="*/ 0 w 11"/>
                                <a:gd name="T7" fmla="*/ 5 h 8"/>
                                <a:gd name="T8" fmla="*/ 2 w 11"/>
                                <a:gd name="T9" fmla="*/ 0 h 8"/>
                                <a:gd name="T10" fmla="*/ 9 w 11"/>
                                <a:gd name="T11" fmla="*/ 8 h 8"/>
                              </a:gdLst>
                              <a:ahLst/>
                              <a:cxnLst>
                                <a:cxn ang="0">
                                  <a:pos x="T0" y="T1"/>
                                </a:cxn>
                                <a:cxn ang="0">
                                  <a:pos x="T2" y="T3"/>
                                </a:cxn>
                                <a:cxn ang="0">
                                  <a:pos x="T4" y="T5"/>
                                </a:cxn>
                                <a:cxn ang="0">
                                  <a:pos x="T6" y="T7"/>
                                </a:cxn>
                                <a:cxn ang="0">
                                  <a:pos x="T8" y="T9"/>
                                </a:cxn>
                                <a:cxn ang="0">
                                  <a:pos x="T10" y="T11"/>
                                </a:cxn>
                              </a:cxnLst>
                              <a:rect l="0" t="0" r="r" b="b"/>
                              <a:pathLst>
                                <a:path w="11" h="8">
                                  <a:moveTo>
                                    <a:pt x="9" y="8"/>
                                  </a:moveTo>
                                  <a:lnTo>
                                    <a:pt x="11" y="7"/>
                                  </a:lnTo>
                                  <a:lnTo>
                                    <a:pt x="9" y="2"/>
                                  </a:lnTo>
                                  <a:lnTo>
                                    <a:pt x="0" y="5"/>
                                  </a:lnTo>
                                  <a:lnTo>
                                    <a:pt x="2" y="0"/>
                                  </a:lnTo>
                                  <a:lnTo>
                                    <a:pt x="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937"/>
                          <wps:cNvSpPr>
                            <a:spLocks/>
                          </wps:cNvSpPr>
                          <wps:spPr bwMode="auto">
                            <a:xfrm>
                              <a:off x="1967" y="1574"/>
                              <a:ext cx="30" cy="70"/>
                            </a:xfrm>
                            <a:custGeom>
                              <a:avLst/>
                              <a:gdLst>
                                <a:gd name="T0" fmla="*/ 0 w 30"/>
                                <a:gd name="T1" fmla="*/ 64 h 70"/>
                                <a:gd name="T2" fmla="*/ 9 w 30"/>
                                <a:gd name="T3" fmla="*/ 70 h 70"/>
                                <a:gd name="T4" fmla="*/ 30 w 30"/>
                                <a:gd name="T5" fmla="*/ 5 h 70"/>
                                <a:gd name="T6" fmla="*/ 21 w 30"/>
                                <a:gd name="T7" fmla="*/ 0 h 70"/>
                                <a:gd name="T8" fmla="*/ 0 w 30"/>
                                <a:gd name="T9" fmla="*/ 64 h 70"/>
                              </a:gdLst>
                              <a:ahLst/>
                              <a:cxnLst>
                                <a:cxn ang="0">
                                  <a:pos x="T0" y="T1"/>
                                </a:cxn>
                                <a:cxn ang="0">
                                  <a:pos x="T2" y="T3"/>
                                </a:cxn>
                                <a:cxn ang="0">
                                  <a:pos x="T4" y="T5"/>
                                </a:cxn>
                                <a:cxn ang="0">
                                  <a:pos x="T6" y="T7"/>
                                </a:cxn>
                                <a:cxn ang="0">
                                  <a:pos x="T8" y="T9"/>
                                </a:cxn>
                              </a:cxnLst>
                              <a:rect l="0" t="0" r="r" b="b"/>
                              <a:pathLst>
                                <a:path w="30" h="70">
                                  <a:moveTo>
                                    <a:pt x="0" y="64"/>
                                  </a:moveTo>
                                  <a:lnTo>
                                    <a:pt x="9" y="70"/>
                                  </a:lnTo>
                                  <a:lnTo>
                                    <a:pt x="30" y="5"/>
                                  </a:lnTo>
                                  <a:lnTo>
                                    <a:pt x="21"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938"/>
                          <wps:cNvSpPr>
                            <a:spLocks/>
                          </wps:cNvSpPr>
                          <wps:spPr bwMode="auto">
                            <a:xfrm>
                              <a:off x="1967" y="1638"/>
                              <a:ext cx="9" cy="6"/>
                            </a:xfrm>
                            <a:custGeom>
                              <a:avLst/>
                              <a:gdLst>
                                <a:gd name="T0" fmla="*/ 0 w 9"/>
                                <a:gd name="T1" fmla="*/ 3 h 6"/>
                                <a:gd name="T2" fmla="*/ 0 w 9"/>
                                <a:gd name="T3" fmla="*/ 3 h 6"/>
                                <a:gd name="T4" fmla="*/ 0 w 9"/>
                                <a:gd name="T5" fmla="*/ 0 h 6"/>
                                <a:gd name="T6" fmla="*/ 9 w 9"/>
                                <a:gd name="T7" fmla="*/ 6 h 6"/>
                                <a:gd name="T8" fmla="*/ 9 w 9"/>
                                <a:gd name="T9" fmla="*/ 0 h 6"/>
                                <a:gd name="T10" fmla="*/ 0 w 9"/>
                                <a:gd name="T11" fmla="*/ 3 h 6"/>
                              </a:gdLst>
                              <a:ahLst/>
                              <a:cxnLst>
                                <a:cxn ang="0">
                                  <a:pos x="T0" y="T1"/>
                                </a:cxn>
                                <a:cxn ang="0">
                                  <a:pos x="T2" y="T3"/>
                                </a:cxn>
                                <a:cxn ang="0">
                                  <a:pos x="T4" y="T5"/>
                                </a:cxn>
                                <a:cxn ang="0">
                                  <a:pos x="T6" y="T7"/>
                                </a:cxn>
                                <a:cxn ang="0">
                                  <a:pos x="T8" y="T9"/>
                                </a:cxn>
                                <a:cxn ang="0">
                                  <a:pos x="T10" y="T11"/>
                                </a:cxn>
                              </a:cxnLst>
                              <a:rect l="0" t="0" r="r" b="b"/>
                              <a:pathLst>
                                <a:path w="9" h="6">
                                  <a:moveTo>
                                    <a:pt x="0" y="3"/>
                                  </a:moveTo>
                                  <a:lnTo>
                                    <a:pt x="0" y="3"/>
                                  </a:lnTo>
                                  <a:lnTo>
                                    <a:pt x="0" y="0"/>
                                  </a:lnTo>
                                  <a:lnTo>
                                    <a:pt x="9" y="6"/>
                                  </a:lnTo>
                                  <a:lnTo>
                                    <a:pt x="9"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939"/>
                          <wps:cNvSpPr>
                            <a:spLocks/>
                          </wps:cNvSpPr>
                          <wps:spPr bwMode="auto">
                            <a:xfrm>
                              <a:off x="1969" y="1545"/>
                              <a:ext cx="28" cy="34"/>
                            </a:xfrm>
                            <a:custGeom>
                              <a:avLst/>
                              <a:gdLst>
                                <a:gd name="T0" fmla="*/ 21 w 28"/>
                                <a:gd name="T1" fmla="*/ 34 h 34"/>
                                <a:gd name="T2" fmla="*/ 28 w 28"/>
                                <a:gd name="T3" fmla="*/ 27 h 34"/>
                                <a:gd name="T4" fmla="*/ 7 w 28"/>
                                <a:gd name="T5" fmla="*/ 0 h 34"/>
                                <a:gd name="T6" fmla="*/ 0 w 28"/>
                                <a:gd name="T7" fmla="*/ 7 h 34"/>
                                <a:gd name="T8" fmla="*/ 21 w 28"/>
                                <a:gd name="T9" fmla="*/ 34 h 34"/>
                              </a:gdLst>
                              <a:ahLst/>
                              <a:cxnLst>
                                <a:cxn ang="0">
                                  <a:pos x="T0" y="T1"/>
                                </a:cxn>
                                <a:cxn ang="0">
                                  <a:pos x="T2" y="T3"/>
                                </a:cxn>
                                <a:cxn ang="0">
                                  <a:pos x="T4" y="T5"/>
                                </a:cxn>
                                <a:cxn ang="0">
                                  <a:pos x="T6" y="T7"/>
                                </a:cxn>
                                <a:cxn ang="0">
                                  <a:pos x="T8" y="T9"/>
                                </a:cxn>
                              </a:cxnLst>
                              <a:rect l="0" t="0" r="r" b="b"/>
                              <a:pathLst>
                                <a:path w="28" h="34">
                                  <a:moveTo>
                                    <a:pt x="21" y="34"/>
                                  </a:moveTo>
                                  <a:lnTo>
                                    <a:pt x="28" y="27"/>
                                  </a:lnTo>
                                  <a:lnTo>
                                    <a:pt x="7" y="0"/>
                                  </a:lnTo>
                                  <a:lnTo>
                                    <a:pt x="0" y="7"/>
                                  </a:lnTo>
                                  <a:lnTo>
                                    <a:pt x="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940"/>
                          <wps:cNvSpPr>
                            <a:spLocks/>
                          </wps:cNvSpPr>
                          <wps:spPr bwMode="auto">
                            <a:xfrm>
                              <a:off x="1988" y="1572"/>
                              <a:ext cx="11" cy="7"/>
                            </a:xfrm>
                            <a:custGeom>
                              <a:avLst/>
                              <a:gdLst>
                                <a:gd name="T0" fmla="*/ 9 w 11"/>
                                <a:gd name="T1" fmla="*/ 7 h 7"/>
                                <a:gd name="T2" fmla="*/ 11 w 11"/>
                                <a:gd name="T3" fmla="*/ 2 h 7"/>
                                <a:gd name="T4" fmla="*/ 9 w 11"/>
                                <a:gd name="T5" fmla="*/ 0 h 7"/>
                                <a:gd name="T6" fmla="*/ 2 w 11"/>
                                <a:gd name="T7" fmla="*/ 7 h 7"/>
                                <a:gd name="T8" fmla="*/ 0 w 11"/>
                                <a:gd name="T9" fmla="*/ 2 h 7"/>
                                <a:gd name="T10" fmla="*/ 9 w 11"/>
                                <a:gd name="T11" fmla="*/ 7 h 7"/>
                              </a:gdLst>
                              <a:ahLst/>
                              <a:cxnLst>
                                <a:cxn ang="0">
                                  <a:pos x="T0" y="T1"/>
                                </a:cxn>
                                <a:cxn ang="0">
                                  <a:pos x="T2" y="T3"/>
                                </a:cxn>
                                <a:cxn ang="0">
                                  <a:pos x="T4" y="T5"/>
                                </a:cxn>
                                <a:cxn ang="0">
                                  <a:pos x="T6" y="T7"/>
                                </a:cxn>
                                <a:cxn ang="0">
                                  <a:pos x="T8" y="T9"/>
                                </a:cxn>
                                <a:cxn ang="0">
                                  <a:pos x="T10" y="T11"/>
                                </a:cxn>
                              </a:cxnLst>
                              <a:rect l="0" t="0" r="r" b="b"/>
                              <a:pathLst>
                                <a:path w="11" h="7">
                                  <a:moveTo>
                                    <a:pt x="9" y="7"/>
                                  </a:moveTo>
                                  <a:lnTo>
                                    <a:pt x="11" y="2"/>
                                  </a:lnTo>
                                  <a:lnTo>
                                    <a:pt x="9" y="0"/>
                                  </a:lnTo>
                                  <a:lnTo>
                                    <a:pt x="2" y="7"/>
                                  </a:lnTo>
                                  <a:lnTo>
                                    <a:pt x="0" y="2"/>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941"/>
                          <wps:cNvSpPr>
                            <a:spLocks/>
                          </wps:cNvSpPr>
                          <wps:spPr bwMode="auto">
                            <a:xfrm>
                              <a:off x="1969" y="1517"/>
                              <a:ext cx="28" cy="35"/>
                            </a:xfrm>
                            <a:custGeom>
                              <a:avLst/>
                              <a:gdLst>
                                <a:gd name="T0" fmla="*/ 0 w 28"/>
                                <a:gd name="T1" fmla="*/ 28 h 35"/>
                                <a:gd name="T2" fmla="*/ 7 w 28"/>
                                <a:gd name="T3" fmla="*/ 35 h 35"/>
                                <a:gd name="T4" fmla="*/ 28 w 28"/>
                                <a:gd name="T5" fmla="*/ 6 h 35"/>
                                <a:gd name="T6" fmla="*/ 21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7" y="35"/>
                                  </a:lnTo>
                                  <a:lnTo>
                                    <a:pt x="28" y="6"/>
                                  </a:lnTo>
                                  <a:lnTo>
                                    <a:pt x="21" y="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942"/>
                          <wps:cNvSpPr>
                            <a:spLocks/>
                          </wps:cNvSpPr>
                          <wps:spPr bwMode="auto">
                            <a:xfrm>
                              <a:off x="1967" y="1545"/>
                              <a:ext cx="9" cy="7"/>
                            </a:xfrm>
                            <a:custGeom>
                              <a:avLst/>
                              <a:gdLst>
                                <a:gd name="T0" fmla="*/ 2 w 9"/>
                                <a:gd name="T1" fmla="*/ 7 h 7"/>
                                <a:gd name="T2" fmla="*/ 0 w 9"/>
                                <a:gd name="T3" fmla="*/ 4 h 7"/>
                                <a:gd name="T4" fmla="*/ 2 w 9"/>
                                <a:gd name="T5" fmla="*/ 0 h 7"/>
                                <a:gd name="T6" fmla="*/ 9 w 9"/>
                                <a:gd name="T7" fmla="*/ 7 h 7"/>
                                <a:gd name="T8" fmla="*/ 9 w 9"/>
                                <a:gd name="T9" fmla="*/ 0 h 7"/>
                                <a:gd name="T10" fmla="*/ 2 w 9"/>
                                <a:gd name="T11" fmla="*/ 7 h 7"/>
                              </a:gdLst>
                              <a:ahLst/>
                              <a:cxnLst>
                                <a:cxn ang="0">
                                  <a:pos x="T0" y="T1"/>
                                </a:cxn>
                                <a:cxn ang="0">
                                  <a:pos x="T2" y="T3"/>
                                </a:cxn>
                                <a:cxn ang="0">
                                  <a:pos x="T4" y="T5"/>
                                </a:cxn>
                                <a:cxn ang="0">
                                  <a:pos x="T6" y="T7"/>
                                </a:cxn>
                                <a:cxn ang="0">
                                  <a:pos x="T8" y="T9"/>
                                </a:cxn>
                                <a:cxn ang="0">
                                  <a:pos x="T10" y="T11"/>
                                </a:cxn>
                              </a:cxnLst>
                              <a:rect l="0" t="0" r="r" b="b"/>
                              <a:pathLst>
                                <a:path w="9" h="7">
                                  <a:moveTo>
                                    <a:pt x="2" y="7"/>
                                  </a:moveTo>
                                  <a:lnTo>
                                    <a:pt x="0" y="4"/>
                                  </a:lnTo>
                                  <a:lnTo>
                                    <a:pt x="2" y="0"/>
                                  </a:lnTo>
                                  <a:lnTo>
                                    <a:pt x="9" y="7"/>
                                  </a:lnTo>
                                  <a:lnTo>
                                    <a:pt x="9" y="0"/>
                                  </a:lnTo>
                                  <a:lnTo>
                                    <a:pt x="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943"/>
                          <wps:cNvSpPr>
                            <a:spLocks/>
                          </wps:cNvSpPr>
                          <wps:spPr bwMode="auto">
                            <a:xfrm>
                              <a:off x="2056" y="1725"/>
                              <a:ext cx="30" cy="37"/>
                            </a:xfrm>
                            <a:custGeom>
                              <a:avLst/>
                              <a:gdLst>
                                <a:gd name="T0" fmla="*/ 0 w 30"/>
                                <a:gd name="T1" fmla="*/ 30 h 37"/>
                                <a:gd name="T2" fmla="*/ 10 w 30"/>
                                <a:gd name="T3" fmla="*/ 37 h 37"/>
                                <a:gd name="T4" fmla="*/ 30 w 30"/>
                                <a:gd name="T5" fmla="*/ 7 h 37"/>
                                <a:gd name="T6" fmla="*/ 21 w 30"/>
                                <a:gd name="T7" fmla="*/ 0 h 37"/>
                                <a:gd name="T8" fmla="*/ 0 w 30"/>
                                <a:gd name="T9" fmla="*/ 30 h 37"/>
                              </a:gdLst>
                              <a:ahLst/>
                              <a:cxnLst>
                                <a:cxn ang="0">
                                  <a:pos x="T0" y="T1"/>
                                </a:cxn>
                                <a:cxn ang="0">
                                  <a:pos x="T2" y="T3"/>
                                </a:cxn>
                                <a:cxn ang="0">
                                  <a:pos x="T4" y="T5"/>
                                </a:cxn>
                                <a:cxn ang="0">
                                  <a:pos x="T6" y="T7"/>
                                </a:cxn>
                                <a:cxn ang="0">
                                  <a:pos x="T8" y="T9"/>
                                </a:cxn>
                              </a:cxnLst>
                              <a:rect l="0" t="0" r="r" b="b"/>
                              <a:pathLst>
                                <a:path w="30" h="37">
                                  <a:moveTo>
                                    <a:pt x="0" y="30"/>
                                  </a:moveTo>
                                  <a:lnTo>
                                    <a:pt x="10" y="37"/>
                                  </a:lnTo>
                                  <a:lnTo>
                                    <a:pt x="30" y="7"/>
                                  </a:lnTo>
                                  <a:lnTo>
                                    <a:pt x="21"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944"/>
                          <wps:cNvSpPr>
                            <a:spLocks/>
                          </wps:cNvSpPr>
                          <wps:spPr bwMode="auto">
                            <a:xfrm>
                              <a:off x="2059" y="1698"/>
                              <a:ext cx="27" cy="34"/>
                            </a:xfrm>
                            <a:custGeom>
                              <a:avLst/>
                              <a:gdLst>
                                <a:gd name="T0" fmla="*/ 20 w 27"/>
                                <a:gd name="T1" fmla="*/ 34 h 34"/>
                                <a:gd name="T2" fmla="*/ 27 w 27"/>
                                <a:gd name="T3" fmla="*/ 27 h 34"/>
                                <a:gd name="T4" fmla="*/ 7 w 27"/>
                                <a:gd name="T5" fmla="*/ 0 h 34"/>
                                <a:gd name="T6" fmla="*/ 0 w 27"/>
                                <a:gd name="T7" fmla="*/ 7 h 34"/>
                                <a:gd name="T8" fmla="*/ 20 w 27"/>
                                <a:gd name="T9" fmla="*/ 34 h 34"/>
                              </a:gdLst>
                              <a:ahLst/>
                              <a:cxnLst>
                                <a:cxn ang="0">
                                  <a:pos x="T0" y="T1"/>
                                </a:cxn>
                                <a:cxn ang="0">
                                  <a:pos x="T2" y="T3"/>
                                </a:cxn>
                                <a:cxn ang="0">
                                  <a:pos x="T4" y="T5"/>
                                </a:cxn>
                                <a:cxn ang="0">
                                  <a:pos x="T6" y="T7"/>
                                </a:cxn>
                                <a:cxn ang="0">
                                  <a:pos x="T8" y="T9"/>
                                </a:cxn>
                              </a:cxnLst>
                              <a:rect l="0" t="0" r="r" b="b"/>
                              <a:pathLst>
                                <a:path w="27" h="34">
                                  <a:moveTo>
                                    <a:pt x="20" y="34"/>
                                  </a:moveTo>
                                  <a:lnTo>
                                    <a:pt x="27" y="27"/>
                                  </a:lnTo>
                                  <a:lnTo>
                                    <a:pt x="7" y="0"/>
                                  </a:lnTo>
                                  <a:lnTo>
                                    <a:pt x="0" y="7"/>
                                  </a:lnTo>
                                  <a:lnTo>
                                    <a:pt x="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945"/>
                          <wps:cNvSpPr>
                            <a:spLocks/>
                          </wps:cNvSpPr>
                          <wps:spPr bwMode="auto">
                            <a:xfrm>
                              <a:off x="2077" y="1725"/>
                              <a:ext cx="11" cy="7"/>
                            </a:xfrm>
                            <a:custGeom>
                              <a:avLst/>
                              <a:gdLst>
                                <a:gd name="T0" fmla="*/ 9 w 11"/>
                                <a:gd name="T1" fmla="*/ 7 h 7"/>
                                <a:gd name="T2" fmla="*/ 11 w 11"/>
                                <a:gd name="T3" fmla="*/ 3 h 7"/>
                                <a:gd name="T4" fmla="*/ 9 w 11"/>
                                <a:gd name="T5" fmla="*/ 0 h 7"/>
                                <a:gd name="T6" fmla="*/ 2 w 11"/>
                                <a:gd name="T7" fmla="*/ 7 h 7"/>
                                <a:gd name="T8" fmla="*/ 0 w 11"/>
                                <a:gd name="T9" fmla="*/ 0 h 7"/>
                                <a:gd name="T10" fmla="*/ 9 w 11"/>
                                <a:gd name="T11" fmla="*/ 7 h 7"/>
                              </a:gdLst>
                              <a:ahLst/>
                              <a:cxnLst>
                                <a:cxn ang="0">
                                  <a:pos x="T0" y="T1"/>
                                </a:cxn>
                                <a:cxn ang="0">
                                  <a:pos x="T2" y="T3"/>
                                </a:cxn>
                                <a:cxn ang="0">
                                  <a:pos x="T4" y="T5"/>
                                </a:cxn>
                                <a:cxn ang="0">
                                  <a:pos x="T6" y="T7"/>
                                </a:cxn>
                                <a:cxn ang="0">
                                  <a:pos x="T8" y="T9"/>
                                </a:cxn>
                                <a:cxn ang="0">
                                  <a:pos x="T10" y="T11"/>
                                </a:cxn>
                              </a:cxnLst>
                              <a:rect l="0" t="0" r="r" b="b"/>
                              <a:pathLst>
                                <a:path w="11" h="7">
                                  <a:moveTo>
                                    <a:pt x="9" y="7"/>
                                  </a:moveTo>
                                  <a:lnTo>
                                    <a:pt x="11" y="3"/>
                                  </a:lnTo>
                                  <a:lnTo>
                                    <a:pt x="9" y="0"/>
                                  </a:lnTo>
                                  <a:lnTo>
                                    <a:pt x="2" y="7"/>
                                  </a:lnTo>
                                  <a:lnTo>
                                    <a:pt x="0" y="0"/>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946"/>
                          <wps:cNvSpPr>
                            <a:spLocks/>
                          </wps:cNvSpPr>
                          <wps:spPr bwMode="auto">
                            <a:xfrm>
                              <a:off x="2056" y="1638"/>
                              <a:ext cx="30" cy="67"/>
                            </a:xfrm>
                            <a:custGeom>
                              <a:avLst/>
                              <a:gdLst>
                                <a:gd name="T0" fmla="*/ 0 w 30"/>
                                <a:gd name="T1" fmla="*/ 62 h 67"/>
                                <a:gd name="T2" fmla="*/ 10 w 30"/>
                                <a:gd name="T3" fmla="*/ 67 h 67"/>
                                <a:gd name="T4" fmla="*/ 30 w 30"/>
                                <a:gd name="T5" fmla="*/ 6 h 67"/>
                                <a:gd name="T6" fmla="*/ 21 w 30"/>
                                <a:gd name="T7" fmla="*/ 0 h 67"/>
                                <a:gd name="T8" fmla="*/ 0 w 30"/>
                                <a:gd name="T9" fmla="*/ 62 h 67"/>
                              </a:gdLst>
                              <a:ahLst/>
                              <a:cxnLst>
                                <a:cxn ang="0">
                                  <a:pos x="T0" y="T1"/>
                                </a:cxn>
                                <a:cxn ang="0">
                                  <a:pos x="T2" y="T3"/>
                                </a:cxn>
                                <a:cxn ang="0">
                                  <a:pos x="T4" y="T5"/>
                                </a:cxn>
                                <a:cxn ang="0">
                                  <a:pos x="T6" y="T7"/>
                                </a:cxn>
                                <a:cxn ang="0">
                                  <a:pos x="T8" y="T9"/>
                                </a:cxn>
                              </a:cxnLst>
                              <a:rect l="0" t="0" r="r" b="b"/>
                              <a:pathLst>
                                <a:path w="30" h="67">
                                  <a:moveTo>
                                    <a:pt x="0" y="62"/>
                                  </a:moveTo>
                                  <a:lnTo>
                                    <a:pt x="10" y="67"/>
                                  </a:lnTo>
                                  <a:lnTo>
                                    <a:pt x="30" y="6"/>
                                  </a:lnTo>
                                  <a:lnTo>
                                    <a:pt x="21" y="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947"/>
                          <wps:cNvSpPr>
                            <a:spLocks/>
                          </wps:cNvSpPr>
                          <wps:spPr bwMode="auto">
                            <a:xfrm>
                              <a:off x="2056" y="1698"/>
                              <a:ext cx="10" cy="7"/>
                            </a:xfrm>
                            <a:custGeom>
                              <a:avLst/>
                              <a:gdLst>
                                <a:gd name="T0" fmla="*/ 3 w 10"/>
                                <a:gd name="T1" fmla="*/ 7 h 7"/>
                                <a:gd name="T2" fmla="*/ 0 w 10"/>
                                <a:gd name="T3" fmla="*/ 3 h 7"/>
                                <a:gd name="T4" fmla="*/ 0 w 10"/>
                                <a:gd name="T5" fmla="*/ 2 h 7"/>
                                <a:gd name="T6" fmla="*/ 10 w 10"/>
                                <a:gd name="T7" fmla="*/ 7 h 7"/>
                                <a:gd name="T8" fmla="*/ 10 w 10"/>
                                <a:gd name="T9" fmla="*/ 0 h 7"/>
                                <a:gd name="T10" fmla="*/ 3 w 10"/>
                                <a:gd name="T11" fmla="*/ 7 h 7"/>
                              </a:gdLst>
                              <a:ahLst/>
                              <a:cxnLst>
                                <a:cxn ang="0">
                                  <a:pos x="T0" y="T1"/>
                                </a:cxn>
                                <a:cxn ang="0">
                                  <a:pos x="T2" y="T3"/>
                                </a:cxn>
                                <a:cxn ang="0">
                                  <a:pos x="T4" y="T5"/>
                                </a:cxn>
                                <a:cxn ang="0">
                                  <a:pos x="T6" y="T7"/>
                                </a:cxn>
                                <a:cxn ang="0">
                                  <a:pos x="T8" y="T9"/>
                                </a:cxn>
                                <a:cxn ang="0">
                                  <a:pos x="T10" y="T11"/>
                                </a:cxn>
                              </a:cxnLst>
                              <a:rect l="0" t="0" r="r" b="b"/>
                              <a:pathLst>
                                <a:path w="10" h="7">
                                  <a:moveTo>
                                    <a:pt x="3" y="7"/>
                                  </a:moveTo>
                                  <a:lnTo>
                                    <a:pt x="0" y="3"/>
                                  </a:lnTo>
                                  <a:lnTo>
                                    <a:pt x="0" y="2"/>
                                  </a:lnTo>
                                  <a:lnTo>
                                    <a:pt x="10" y="7"/>
                                  </a:lnTo>
                                  <a:lnTo>
                                    <a:pt x="10" y="0"/>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948"/>
                          <wps:cNvSpPr>
                            <a:spLocks/>
                          </wps:cNvSpPr>
                          <wps:spPr bwMode="auto">
                            <a:xfrm>
                              <a:off x="2056" y="1574"/>
                              <a:ext cx="30" cy="67"/>
                            </a:xfrm>
                            <a:custGeom>
                              <a:avLst/>
                              <a:gdLst>
                                <a:gd name="T0" fmla="*/ 21 w 30"/>
                                <a:gd name="T1" fmla="*/ 67 h 67"/>
                                <a:gd name="T2" fmla="*/ 30 w 30"/>
                                <a:gd name="T3" fmla="*/ 64 h 67"/>
                                <a:gd name="T4" fmla="*/ 10 w 30"/>
                                <a:gd name="T5" fmla="*/ 0 h 67"/>
                                <a:gd name="T6" fmla="*/ 0 w 30"/>
                                <a:gd name="T7" fmla="*/ 3 h 67"/>
                                <a:gd name="T8" fmla="*/ 21 w 30"/>
                                <a:gd name="T9" fmla="*/ 67 h 67"/>
                              </a:gdLst>
                              <a:ahLst/>
                              <a:cxnLst>
                                <a:cxn ang="0">
                                  <a:pos x="T0" y="T1"/>
                                </a:cxn>
                                <a:cxn ang="0">
                                  <a:pos x="T2" y="T3"/>
                                </a:cxn>
                                <a:cxn ang="0">
                                  <a:pos x="T4" y="T5"/>
                                </a:cxn>
                                <a:cxn ang="0">
                                  <a:pos x="T6" y="T7"/>
                                </a:cxn>
                                <a:cxn ang="0">
                                  <a:pos x="T8" y="T9"/>
                                </a:cxn>
                              </a:cxnLst>
                              <a:rect l="0" t="0" r="r" b="b"/>
                              <a:pathLst>
                                <a:path w="30" h="67">
                                  <a:moveTo>
                                    <a:pt x="21" y="67"/>
                                  </a:moveTo>
                                  <a:lnTo>
                                    <a:pt x="30" y="64"/>
                                  </a:lnTo>
                                  <a:lnTo>
                                    <a:pt x="10" y="0"/>
                                  </a:lnTo>
                                  <a:lnTo>
                                    <a:pt x="0" y="3"/>
                                  </a:lnTo>
                                  <a:lnTo>
                                    <a:pt x="21"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949"/>
                          <wps:cNvSpPr>
                            <a:spLocks/>
                          </wps:cNvSpPr>
                          <wps:spPr bwMode="auto">
                            <a:xfrm>
                              <a:off x="2077" y="1638"/>
                              <a:ext cx="9" cy="6"/>
                            </a:xfrm>
                            <a:custGeom>
                              <a:avLst/>
                              <a:gdLst>
                                <a:gd name="T0" fmla="*/ 9 w 9"/>
                                <a:gd name="T1" fmla="*/ 6 h 6"/>
                                <a:gd name="T2" fmla="*/ 9 w 9"/>
                                <a:gd name="T3" fmla="*/ 3 h 6"/>
                                <a:gd name="T4" fmla="*/ 9 w 9"/>
                                <a:gd name="T5" fmla="*/ 0 h 6"/>
                                <a:gd name="T6" fmla="*/ 0 w 9"/>
                                <a:gd name="T7" fmla="*/ 3 h 6"/>
                                <a:gd name="T8" fmla="*/ 0 w 9"/>
                                <a:gd name="T9" fmla="*/ 0 h 6"/>
                                <a:gd name="T10" fmla="*/ 9 w 9"/>
                                <a:gd name="T11" fmla="*/ 6 h 6"/>
                              </a:gdLst>
                              <a:ahLst/>
                              <a:cxnLst>
                                <a:cxn ang="0">
                                  <a:pos x="T0" y="T1"/>
                                </a:cxn>
                                <a:cxn ang="0">
                                  <a:pos x="T2" y="T3"/>
                                </a:cxn>
                                <a:cxn ang="0">
                                  <a:pos x="T4" y="T5"/>
                                </a:cxn>
                                <a:cxn ang="0">
                                  <a:pos x="T6" y="T7"/>
                                </a:cxn>
                                <a:cxn ang="0">
                                  <a:pos x="T8" y="T9"/>
                                </a:cxn>
                                <a:cxn ang="0">
                                  <a:pos x="T10" y="T11"/>
                                </a:cxn>
                              </a:cxnLst>
                              <a:rect l="0" t="0" r="r" b="b"/>
                              <a:pathLst>
                                <a:path w="9" h="6">
                                  <a:moveTo>
                                    <a:pt x="9" y="6"/>
                                  </a:moveTo>
                                  <a:lnTo>
                                    <a:pt x="9" y="3"/>
                                  </a:lnTo>
                                  <a:lnTo>
                                    <a:pt x="9" y="0"/>
                                  </a:lnTo>
                                  <a:lnTo>
                                    <a:pt x="0" y="3"/>
                                  </a:lnTo>
                                  <a:lnTo>
                                    <a:pt x="0" y="0"/>
                                  </a:lnTo>
                                  <a:lnTo>
                                    <a:pt x="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950"/>
                          <wps:cNvSpPr>
                            <a:spLocks/>
                          </wps:cNvSpPr>
                          <wps:spPr bwMode="auto">
                            <a:xfrm>
                              <a:off x="2059" y="1545"/>
                              <a:ext cx="27" cy="35"/>
                            </a:xfrm>
                            <a:custGeom>
                              <a:avLst/>
                              <a:gdLst>
                                <a:gd name="T0" fmla="*/ 0 w 27"/>
                                <a:gd name="T1" fmla="*/ 27 h 35"/>
                                <a:gd name="T2" fmla="*/ 7 w 27"/>
                                <a:gd name="T3" fmla="*/ 35 h 35"/>
                                <a:gd name="T4" fmla="*/ 27 w 27"/>
                                <a:gd name="T5" fmla="*/ 9 h 35"/>
                                <a:gd name="T6" fmla="*/ 20 w 27"/>
                                <a:gd name="T7" fmla="*/ 0 h 35"/>
                                <a:gd name="T8" fmla="*/ 0 w 27"/>
                                <a:gd name="T9" fmla="*/ 27 h 35"/>
                              </a:gdLst>
                              <a:ahLst/>
                              <a:cxnLst>
                                <a:cxn ang="0">
                                  <a:pos x="T0" y="T1"/>
                                </a:cxn>
                                <a:cxn ang="0">
                                  <a:pos x="T2" y="T3"/>
                                </a:cxn>
                                <a:cxn ang="0">
                                  <a:pos x="T4" y="T5"/>
                                </a:cxn>
                                <a:cxn ang="0">
                                  <a:pos x="T6" y="T7"/>
                                </a:cxn>
                                <a:cxn ang="0">
                                  <a:pos x="T8" y="T9"/>
                                </a:cxn>
                              </a:cxnLst>
                              <a:rect l="0" t="0" r="r" b="b"/>
                              <a:pathLst>
                                <a:path w="27" h="35">
                                  <a:moveTo>
                                    <a:pt x="0" y="27"/>
                                  </a:moveTo>
                                  <a:lnTo>
                                    <a:pt x="7" y="35"/>
                                  </a:lnTo>
                                  <a:lnTo>
                                    <a:pt x="27" y="9"/>
                                  </a:lnTo>
                                  <a:lnTo>
                                    <a:pt x="2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951"/>
                          <wps:cNvSpPr>
                            <a:spLocks/>
                          </wps:cNvSpPr>
                          <wps:spPr bwMode="auto">
                            <a:xfrm>
                              <a:off x="2056" y="1572"/>
                              <a:ext cx="10" cy="8"/>
                            </a:xfrm>
                            <a:custGeom>
                              <a:avLst/>
                              <a:gdLst>
                                <a:gd name="T0" fmla="*/ 0 w 10"/>
                                <a:gd name="T1" fmla="*/ 5 h 8"/>
                                <a:gd name="T2" fmla="*/ 0 w 10"/>
                                <a:gd name="T3" fmla="*/ 3 h 8"/>
                                <a:gd name="T4" fmla="*/ 3 w 10"/>
                                <a:gd name="T5" fmla="*/ 0 h 8"/>
                                <a:gd name="T6" fmla="*/ 10 w 10"/>
                                <a:gd name="T7" fmla="*/ 8 h 8"/>
                                <a:gd name="T8" fmla="*/ 10 w 10"/>
                                <a:gd name="T9" fmla="*/ 2 h 8"/>
                                <a:gd name="T10" fmla="*/ 0 w 10"/>
                                <a:gd name="T11" fmla="*/ 5 h 8"/>
                              </a:gdLst>
                              <a:ahLst/>
                              <a:cxnLst>
                                <a:cxn ang="0">
                                  <a:pos x="T0" y="T1"/>
                                </a:cxn>
                                <a:cxn ang="0">
                                  <a:pos x="T2" y="T3"/>
                                </a:cxn>
                                <a:cxn ang="0">
                                  <a:pos x="T4" y="T5"/>
                                </a:cxn>
                                <a:cxn ang="0">
                                  <a:pos x="T6" y="T7"/>
                                </a:cxn>
                                <a:cxn ang="0">
                                  <a:pos x="T8" y="T9"/>
                                </a:cxn>
                                <a:cxn ang="0">
                                  <a:pos x="T10" y="T11"/>
                                </a:cxn>
                              </a:cxnLst>
                              <a:rect l="0" t="0" r="r" b="b"/>
                              <a:pathLst>
                                <a:path w="10" h="8">
                                  <a:moveTo>
                                    <a:pt x="0" y="5"/>
                                  </a:moveTo>
                                  <a:lnTo>
                                    <a:pt x="0" y="3"/>
                                  </a:lnTo>
                                  <a:lnTo>
                                    <a:pt x="3" y="0"/>
                                  </a:lnTo>
                                  <a:lnTo>
                                    <a:pt x="10" y="8"/>
                                  </a:lnTo>
                                  <a:lnTo>
                                    <a:pt x="1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15" name="Freeform 952"/>
                        <wps:cNvSpPr>
                          <a:spLocks/>
                        </wps:cNvSpPr>
                        <wps:spPr bwMode="auto">
                          <a:xfrm>
                            <a:off x="1553663" y="958215"/>
                            <a:ext cx="17145" cy="22225"/>
                          </a:xfrm>
                          <a:custGeom>
                            <a:avLst/>
                            <a:gdLst>
                              <a:gd name="T0" fmla="*/ 20 w 27"/>
                              <a:gd name="T1" fmla="*/ 35 h 35"/>
                              <a:gd name="T2" fmla="*/ 27 w 27"/>
                              <a:gd name="T3" fmla="*/ 28 h 35"/>
                              <a:gd name="T4" fmla="*/ 7 w 27"/>
                              <a:gd name="T5" fmla="*/ 0 h 35"/>
                              <a:gd name="T6" fmla="*/ 0 w 27"/>
                              <a:gd name="T7" fmla="*/ 6 h 35"/>
                              <a:gd name="T8" fmla="*/ 20 w 27"/>
                              <a:gd name="T9" fmla="*/ 35 h 35"/>
                            </a:gdLst>
                            <a:ahLst/>
                            <a:cxnLst>
                              <a:cxn ang="0">
                                <a:pos x="T0" y="T1"/>
                              </a:cxn>
                              <a:cxn ang="0">
                                <a:pos x="T2" y="T3"/>
                              </a:cxn>
                              <a:cxn ang="0">
                                <a:pos x="T4" y="T5"/>
                              </a:cxn>
                              <a:cxn ang="0">
                                <a:pos x="T6" y="T7"/>
                              </a:cxn>
                              <a:cxn ang="0">
                                <a:pos x="T8" y="T9"/>
                              </a:cxn>
                            </a:cxnLst>
                            <a:rect l="0" t="0" r="r" b="b"/>
                            <a:pathLst>
                              <a:path w="27" h="35">
                                <a:moveTo>
                                  <a:pt x="20" y="35"/>
                                </a:moveTo>
                                <a:lnTo>
                                  <a:pt x="27" y="28"/>
                                </a:lnTo>
                                <a:lnTo>
                                  <a:pt x="7" y="0"/>
                                </a:lnTo>
                                <a:lnTo>
                                  <a:pt x="0" y="6"/>
                                </a:lnTo>
                                <a:lnTo>
                                  <a:pt x="2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953"/>
                        <wps:cNvSpPr>
                          <a:spLocks/>
                        </wps:cNvSpPr>
                        <wps:spPr bwMode="auto">
                          <a:xfrm>
                            <a:off x="1566363" y="975995"/>
                            <a:ext cx="6350" cy="5715"/>
                          </a:xfrm>
                          <a:custGeom>
                            <a:avLst/>
                            <a:gdLst>
                              <a:gd name="T0" fmla="*/ 7 w 10"/>
                              <a:gd name="T1" fmla="*/ 9 h 9"/>
                              <a:gd name="T2" fmla="*/ 10 w 10"/>
                              <a:gd name="T3" fmla="*/ 5 h 9"/>
                              <a:gd name="T4" fmla="*/ 7 w 10"/>
                              <a:gd name="T5" fmla="*/ 0 h 9"/>
                              <a:gd name="T6" fmla="*/ 0 w 10"/>
                              <a:gd name="T7" fmla="*/ 7 h 9"/>
                              <a:gd name="T8" fmla="*/ 0 w 10"/>
                              <a:gd name="T9" fmla="*/ 0 h 9"/>
                              <a:gd name="T10" fmla="*/ 7 w 10"/>
                              <a:gd name="T11" fmla="*/ 9 h 9"/>
                            </a:gdLst>
                            <a:ahLst/>
                            <a:cxnLst>
                              <a:cxn ang="0">
                                <a:pos x="T0" y="T1"/>
                              </a:cxn>
                              <a:cxn ang="0">
                                <a:pos x="T2" y="T3"/>
                              </a:cxn>
                              <a:cxn ang="0">
                                <a:pos x="T4" y="T5"/>
                              </a:cxn>
                              <a:cxn ang="0">
                                <a:pos x="T6" y="T7"/>
                              </a:cxn>
                              <a:cxn ang="0">
                                <a:pos x="T8" y="T9"/>
                              </a:cxn>
                              <a:cxn ang="0">
                                <a:pos x="T10" y="T11"/>
                              </a:cxn>
                            </a:cxnLst>
                            <a:rect l="0" t="0" r="r" b="b"/>
                            <a:pathLst>
                              <a:path w="10" h="9">
                                <a:moveTo>
                                  <a:pt x="7" y="9"/>
                                </a:moveTo>
                                <a:lnTo>
                                  <a:pt x="10" y="5"/>
                                </a:lnTo>
                                <a:lnTo>
                                  <a:pt x="7" y="0"/>
                                </a:lnTo>
                                <a:lnTo>
                                  <a:pt x="0" y="7"/>
                                </a:lnTo>
                                <a:lnTo>
                                  <a:pt x="0" y="0"/>
                                </a:lnTo>
                                <a:lnTo>
                                  <a:pt x="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954"/>
                        <wps:cNvSpPr>
                          <a:spLocks/>
                        </wps:cNvSpPr>
                        <wps:spPr bwMode="auto">
                          <a:xfrm>
                            <a:off x="1492068" y="1090295"/>
                            <a:ext cx="20955" cy="23495"/>
                          </a:xfrm>
                          <a:custGeom>
                            <a:avLst/>
                            <a:gdLst>
                              <a:gd name="T0" fmla="*/ 23 w 33"/>
                              <a:gd name="T1" fmla="*/ 37 h 37"/>
                              <a:gd name="T2" fmla="*/ 33 w 33"/>
                              <a:gd name="T3" fmla="*/ 27 h 37"/>
                              <a:gd name="T4" fmla="*/ 10 w 33"/>
                              <a:gd name="T5" fmla="*/ 0 h 37"/>
                              <a:gd name="T6" fmla="*/ 0 w 33"/>
                              <a:gd name="T7" fmla="*/ 8 h 37"/>
                              <a:gd name="T8" fmla="*/ 23 w 33"/>
                              <a:gd name="T9" fmla="*/ 37 h 37"/>
                            </a:gdLst>
                            <a:ahLst/>
                            <a:cxnLst>
                              <a:cxn ang="0">
                                <a:pos x="T0" y="T1"/>
                              </a:cxn>
                              <a:cxn ang="0">
                                <a:pos x="T2" y="T3"/>
                              </a:cxn>
                              <a:cxn ang="0">
                                <a:pos x="T4" y="T5"/>
                              </a:cxn>
                              <a:cxn ang="0">
                                <a:pos x="T6" y="T7"/>
                              </a:cxn>
                              <a:cxn ang="0">
                                <a:pos x="T8" y="T9"/>
                              </a:cxn>
                            </a:cxnLst>
                            <a:rect l="0" t="0" r="r" b="b"/>
                            <a:pathLst>
                              <a:path w="33" h="37">
                                <a:moveTo>
                                  <a:pt x="23" y="37"/>
                                </a:moveTo>
                                <a:lnTo>
                                  <a:pt x="33" y="27"/>
                                </a:lnTo>
                                <a:lnTo>
                                  <a:pt x="10" y="0"/>
                                </a:lnTo>
                                <a:lnTo>
                                  <a:pt x="0" y="8"/>
                                </a:lnTo>
                                <a:lnTo>
                                  <a:pt x="2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955"/>
                        <wps:cNvSpPr>
                          <a:spLocks/>
                        </wps:cNvSpPr>
                        <wps:spPr bwMode="auto">
                          <a:xfrm>
                            <a:off x="1506673" y="1104900"/>
                            <a:ext cx="6350" cy="10160"/>
                          </a:xfrm>
                          <a:custGeom>
                            <a:avLst/>
                            <a:gdLst>
                              <a:gd name="T0" fmla="*/ 5 w 10"/>
                              <a:gd name="T1" fmla="*/ 16 h 16"/>
                              <a:gd name="T2" fmla="*/ 1 w 10"/>
                              <a:gd name="T3" fmla="*/ 16 h 16"/>
                              <a:gd name="T4" fmla="*/ 0 w 10"/>
                              <a:gd name="T5" fmla="*/ 14 h 16"/>
                              <a:gd name="T6" fmla="*/ 10 w 10"/>
                              <a:gd name="T7" fmla="*/ 4 h 16"/>
                              <a:gd name="T8" fmla="*/ 5 w 10"/>
                              <a:gd name="T9" fmla="*/ 0 h 16"/>
                              <a:gd name="T10" fmla="*/ 5 w 10"/>
                              <a:gd name="T11" fmla="*/ 16 h 16"/>
                            </a:gdLst>
                            <a:ahLst/>
                            <a:cxnLst>
                              <a:cxn ang="0">
                                <a:pos x="T0" y="T1"/>
                              </a:cxn>
                              <a:cxn ang="0">
                                <a:pos x="T2" y="T3"/>
                              </a:cxn>
                              <a:cxn ang="0">
                                <a:pos x="T4" y="T5"/>
                              </a:cxn>
                              <a:cxn ang="0">
                                <a:pos x="T6" y="T7"/>
                              </a:cxn>
                              <a:cxn ang="0">
                                <a:pos x="T8" y="T9"/>
                              </a:cxn>
                              <a:cxn ang="0">
                                <a:pos x="T10" y="T11"/>
                              </a:cxn>
                            </a:cxnLst>
                            <a:rect l="0" t="0" r="r" b="b"/>
                            <a:pathLst>
                              <a:path w="10" h="16">
                                <a:moveTo>
                                  <a:pt x="5" y="16"/>
                                </a:moveTo>
                                <a:lnTo>
                                  <a:pt x="1" y="16"/>
                                </a:lnTo>
                                <a:lnTo>
                                  <a:pt x="0" y="14"/>
                                </a:lnTo>
                                <a:lnTo>
                                  <a:pt x="10" y="4"/>
                                </a:lnTo>
                                <a:lnTo>
                                  <a:pt x="5" y="0"/>
                                </a:lnTo>
                                <a:lnTo>
                                  <a:pt x="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956"/>
                        <wps:cNvSpPr>
                          <a:spLocks/>
                        </wps:cNvSpPr>
                        <wps:spPr bwMode="auto">
                          <a:xfrm>
                            <a:off x="1490798" y="979170"/>
                            <a:ext cx="10160" cy="113030"/>
                          </a:xfrm>
                          <a:custGeom>
                            <a:avLst/>
                            <a:gdLst>
                              <a:gd name="T0" fmla="*/ 0 w 16"/>
                              <a:gd name="T1" fmla="*/ 178 h 178"/>
                              <a:gd name="T2" fmla="*/ 14 w 16"/>
                              <a:gd name="T3" fmla="*/ 178 h 178"/>
                              <a:gd name="T4" fmla="*/ 16 w 16"/>
                              <a:gd name="T5" fmla="*/ 0 h 178"/>
                              <a:gd name="T6" fmla="*/ 2 w 16"/>
                              <a:gd name="T7" fmla="*/ 0 h 178"/>
                              <a:gd name="T8" fmla="*/ 0 w 16"/>
                              <a:gd name="T9" fmla="*/ 178 h 178"/>
                            </a:gdLst>
                            <a:ahLst/>
                            <a:cxnLst>
                              <a:cxn ang="0">
                                <a:pos x="T0" y="T1"/>
                              </a:cxn>
                              <a:cxn ang="0">
                                <a:pos x="T2" y="T3"/>
                              </a:cxn>
                              <a:cxn ang="0">
                                <a:pos x="T4" y="T5"/>
                              </a:cxn>
                              <a:cxn ang="0">
                                <a:pos x="T6" y="T7"/>
                              </a:cxn>
                              <a:cxn ang="0">
                                <a:pos x="T8" y="T9"/>
                              </a:cxn>
                            </a:cxnLst>
                            <a:rect l="0" t="0" r="r" b="b"/>
                            <a:pathLst>
                              <a:path w="16" h="178">
                                <a:moveTo>
                                  <a:pt x="0" y="178"/>
                                </a:moveTo>
                                <a:lnTo>
                                  <a:pt x="14" y="178"/>
                                </a:lnTo>
                                <a:lnTo>
                                  <a:pt x="16" y="0"/>
                                </a:lnTo>
                                <a:lnTo>
                                  <a:pt x="2" y="0"/>
                                </a:lnTo>
                                <a:lnTo>
                                  <a:pt x="0"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957"/>
                        <wps:cNvSpPr>
                          <a:spLocks/>
                        </wps:cNvSpPr>
                        <wps:spPr bwMode="auto">
                          <a:xfrm>
                            <a:off x="1490798" y="1090295"/>
                            <a:ext cx="8890" cy="5080"/>
                          </a:xfrm>
                          <a:custGeom>
                            <a:avLst/>
                            <a:gdLst>
                              <a:gd name="T0" fmla="*/ 2 w 14"/>
                              <a:gd name="T1" fmla="*/ 8 h 8"/>
                              <a:gd name="T2" fmla="*/ 0 w 14"/>
                              <a:gd name="T3" fmla="*/ 7 h 8"/>
                              <a:gd name="T4" fmla="*/ 0 w 14"/>
                              <a:gd name="T5" fmla="*/ 3 h 8"/>
                              <a:gd name="T6" fmla="*/ 14 w 14"/>
                              <a:gd name="T7" fmla="*/ 3 h 8"/>
                              <a:gd name="T8" fmla="*/ 12 w 14"/>
                              <a:gd name="T9" fmla="*/ 0 h 8"/>
                              <a:gd name="T10" fmla="*/ 2 w 14"/>
                              <a:gd name="T11" fmla="*/ 8 h 8"/>
                            </a:gdLst>
                            <a:ahLst/>
                            <a:cxnLst>
                              <a:cxn ang="0">
                                <a:pos x="T0" y="T1"/>
                              </a:cxn>
                              <a:cxn ang="0">
                                <a:pos x="T2" y="T3"/>
                              </a:cxn>
                              <a:cxn ang="0">
                                <a:pos x="T4" y="T5"/>
                              </a:cxn>
                              <a:cxn ang="0">
                                <a:pos x="T6" y="T7"/>
                              </a:cxn>
                              <a:cxn ang="0">
                                <a:pos x="T8" y="T9"/>
                              </a:cxn>
                              <a:cxn ang="0">
                                <a:pos x="T10" y="T11"/>
                              </a:cxn>
                            </a:cxnLst>
                            <a:rect l="0" t="0" r="r" b="b"/>
                            <a:pathLst>
                              <a:path w="14" h="8">
                                <a:moveTo>
                                  <a:pt x="2" y="8"/>
                                </a:moveTo>
                                <a:lnTo>
                                  <a:pt x="0" y="7"/>
                                </a:lnTo>
                                <a:lnTo>
                                  <a:pt x="0" y="3"/>
                                </a:lnTo>
                                <a:lnTo>
                                  <a:pt x="14" y="3"/>
                                </a:lnTo>
                                <a:lnTo>
                                  <a:pt x="12" y="0"/>
                                </a:lnTo>
                                <a:lnTo>
                                  <a:pt x="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958"/>
                        <wps:cNvSpPr>
                          <a:spLocks/>
                        </wps:cNvSpPr>
                        <wps:spPr bwMode="auto">
                          <a:xfrm>
                            <a:off x="1492703" y="958215"/>
                            <a:ext cx="21590" cy="24130"/>
                          </a:xfrm>
                          <a:custGeom>
                            <a:avLst/>
                            <a:gdLst>
                              <a:gd name="T0" fmla="*/ 0 w 34"/>
                              <a:gd name="T1" fmla="*/ 30 h 38"/>
                              <a:gd name="T2" fmla="*/ 11 w 34"/>
                              <a:gd name="T3" fmla="*/ 38 h 38"/>
                              <a:gd name="T4" fmla="*/ 34 w 34"/>
                              <a:gd name="T5" fmla="*/ 10 h 38"/>
                              <a:gd name="T6" fmla="*/ 23 w 34"/>
                              <a:gd name="T7" fmla="*/ 0 h 38"/>
                              <a:gd name="T8" fmla="*/ 0 w 34"/>
                              <a:gd name="T9" fmla="*/ 30 h 38"/>
                            </a:gdLst>
                            <a:ahLst/>
                            <a:cxnLst>
                              <a:cxn ang="0">
                                <a:pos x="T0" y="T1"/>
                              </a:cxn>
                              <a:cxn ang="0">
                                <a:pos x="T2" y="T3"/>
                              </a:cxn>
                              <a:cxn ang="0">
                                <a:pos x="T4" y="T5"/>
                              </a:cxn>
                              <a:cxn ang="0">
                                <a:pos x="T6" y="T7"/>
                              </a:cxn>
                              <a:cxn ang="0">
                                <a:pos x="T8" y="T9"/>
                              </a:cxn>
                            </a:cxnLst>
                            <a:rect l="0" t="0" r="r" b="b"/>
                            <a:pathLst>
                              <a:path w="34" h="38">
                                <a:moveTo>
                                  <a:pt x="0" y="30"/>
                                </a:moveTo>
                                <a:lnTo>
                                  <a:pt x="11" y="38"/>
                                </a:lnTo>
                                <a:lnTo>
                                  <a:pt x="34" y="10"/>
                                </a:lnTo>
                                <a:lnTo>
                                  <a:pt x="23"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959"/>
                        <wps:cNvSpPr>
                          <a:spLocks/>
                        </wps:cNvSpPr>
                        <wps:spPr bwMode="auto">
                          <a:xfrm>
                            <a:off x="1492068" y="977265"/>
                            <a:ext cx="8890" cy="5080"/>
                          </a:xfrm>
                          <a:custGeom>
                            <a:avLst/>
                            <a:gdLst>
                              <a:gd name="T0" fmla="*/ 0 w 14"/>
                              <a:gd name="T1" fmla="*/ 3 h 8"/>
                              <a:gd name="T2" fmla="*/ 0 w 14"/>
                              <a:gd name="T3" fmla="*/ 2 h 8"/>
                              <a:gd name="T4" fmla="*/ 1 w 14"/>
                              <a:gd name="T5" fmla="*/ 0 h 8"/>
                              <a:gd name="T6" fmla="*/ 12 w 14"/>
                              <a:gd name="T7" fmla="*/ 8 h 8"/>
                              <a:gd name="T8" fmla="*/ 14 w 14"/>
                              <a:gd name="T9" fmla="*/ 3 h 8"/>
                              <a:gd name="T10" fmla="*/ 0 w 14"/>
                              <a:gd name="T11" fmla="*/ 3 h 8"/>
                            </a:gdLst>
                            <a:ahLst/>
                            <a:cxnLst>
                              <a:cxn ang="0">
                                <a:pos x="T0" y="T1"/>
                              </a:cxn>
                              <a:cxn ang="0">
                                <a:pos x="T2" y="T3"/>
                              </a:cxn>
                              <a:cxn ang="0">
                                <a:pos x="T4" y="T5"/>
                              </a:cxn>
                              <a:cxn ang="0">
                                <a:pos x="T6" y="T7"/>
                              </a:cxn>
                              <a:cxn ang="0">
                                <a:pos x="T8" y="T9"/>
                              </a:cxn>
                              <a:cxn ang="0">
                                <a:pos x="T10" y="T11"/>
                              </a:cxn>
                            </a:cxnLst>
                            <a:rect l="0" t="0" r="r" b="b"/>
                            <a:pathLst>
                              <a:path w="14" h="8">
                                <a:moveTo>
                                  <a:pt x="0" y="3"/>
                                </a:moveTo>
                                <a:lnTo>
                                  <a:pt x="0" y="2"/>
                                </a:lnTo>
                                <a:lnTo>
                                  <a:pt x="1" y="0"/>
                                </a:lnTo>
                                <a:lnTo>
                                  <a:pt x="12" y="8"/>
                                </a:lnTo>
                                <a:lnTo>
                                  <a:pt x="14"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Rectangle 960"/>
                        <wps:cNvSpPr>
                          <a:spLocks noChangeArrowheads="1"/>
                        </wps:cNvSpPr>
                        <wps:spPr bwMode="auto">
                          <a:xfrm>
                            <a:off x="1511118" y="955675"/>
                            <a:ext cx="450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Freeform 961"/>
                        <wps:cNvSpPr>
                          <a:spLocks/>
                        </wps:cNvSpPr>
                        <wps:spPr bwMode="auto">
                          <a:xfrm>
                            <a:off x="1507308" y="955675"/>
                            <a:ext cx="6985" cy="9525"/>
                          </a:xfrm>
                          <a:custGeom>
                            <a:avLst/>
                            <a:gdLst>
                              <a:gd name="T0" fmla="*/ 0 w 11"/>
                              <a:gd name="T1" fmla="*/ 4 h 15"/>
                              <a:gd name="T2" fmla="*/ 2 w 11"/>
                              <a:gd name="T3" fmla="*/ 0 h 15"/>
                              <a:gd name="T4" fmla="*/ 6 w 11"/>
                              <a:gd name="T5" fmla="*/ 0 h 15"/>
                              <a:gd name="T6" fmla="*/ 6 w 11"/>
                              <a:gd name="T7" fmla="*/ 15 h 15"/>
                              <a:gd name="T8" fmla="*/ 11 w 11"/>
                              <a:gd name="T9" fmla="*/ 14 h 15"/>
                              <a:gd name="T10" fmla="*/ 0 w 11"/>
                              <a:gd name="T11" fmla="*/ 4 h 15"/>
                            </a:gdLst>
                            <a:ahLst/>
                            <a:cxnLst>
                              <a:cxn ang="0">
                                <a:pos x="T0" y="T1"/>
                              </a:cxn>
                              <a:cxn ang="0">
                                <a:pos x="T2" y="T3"/>
                              </a:cxn>
                              <a:cxn ang="0">
                                <a:pos x="T4" y="T5"/>
                              </a:cxn>
                              <a:cxn ang="0">
                                <a:pos x="T6" y="T7"/>
                              </a:cxn>
                              <a:cxn ang="0">
                                <a:pos x="T8" y="T9"/>
                              </a:cxn>
                              <a:cxn ang="0">
                                <a:pos x="T10" y="T11"/>
                              </a:cxn>
                            </a:cxnLst>
                            <a:rect l="0" t="0" r="r" b="b"/>
                            <a:pathLst>
                              <a:path w="11" h="15">
                                <a:moveTo>
                                  <a:pt x="0" y="4"/>
                                </a:moveTo>
                                <a:lnTo>
                                  <a:pt x="2" y="0"/>
                                </a:lnTo>
                                <a:lnTo>
                                  <a:pt x="6" y="0"/>
                                </a:lnTo>
                                <a:lnTo>
                                  <a:pt x="6" y="15"/>
                                </a:lnTo>
                                <a:lnTo>
                                  <a:pt x="11" y="1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962"/>
                        <wps:cNvSpPr>
                          <a:spLocks/>
                        </wps:cNvSpPr>
                        <wps:spPr bwMode="auto">
                          <a:xfrm>
                            <a:off x="1550488" y="958215"/>
                            <a:ext cx="21590" cy="22225"/>
                          </a:xfrm>
                          <a:custGeom>
                            <a:avLst/>
                            <a:gdLst>
                              <a:gd name="T0" fmla="*/ 14 w 34"/>
                              <a:gd name="T1" fmla="*/ 0 h 35"/>
                              <a:gd name="T2" fmla="*/ 0 w 34"/>
                              <a:gd name="T3" fmla="*/ 6 h 35"/>
                              <a:gd name="T4" fmla="*/ 21 w 34"/>
                              <a:gd name="T5" fmla="*/ 35 h 35"/>
                              <a:gd name="T6" fmla="*/ 34 w 34"/>
                              <a:gd name="T7" fmla="*/ 28 h 35"/>
                              <a:gd name="T8" fmla="*/ 14 w 34"/>
                              <a:gd name="T9" fmla="*/ 0 h 35"/>
                            </a:gdLst>
                            <a:ahLst/>
                            <a:cxnLst>
                              <a:cxn ang="0">
                                <a:pos x="T0" y="T1"/>
                              </a:cxn>
                              <a:cxn ang="0">
                                <a:pos x="T2" y="T3"/>
                              </a:cxn>
                              <a:cxn ang="0">
                                <a:pos x="T4" y="T5"/>
                              </a:cxn>
                              <a:cxn ang="0">
                                <a:pos x="T6" y="T7"/>
                              </a:cxn>
                              <a:cxn ang="0">
                                <a:pos x="T8" y="T9"/>
                              </a:cxn>
                            </a:cxnLst>
                            <a:rect l="0" t="0" r="r" b="b"/>
                            <a:pathLst>
                              <a:path w="34" h="35">
                                <a:moveTo>
                                  <a:pt x="14" y="0"/>
                                </a:moveTo>
                                <a:lnTo>
                                  <a:pt x="0" y="6"/>
                                </a:lnTo>
                                <a:lnTo>
                                  <a:pt x="21" y="35"/>
                                </a:lnTo>
                                <a:lnTo>
                                  <a:pt x="34" y="2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963"/>
                        <wps:cNvSpPr>
                          <a:spLocks/>
                        </wps:cNvSpPr>
                        <wps:spPr bwMode="auto">
                          <a:xfrm>
                            <a:off x="1550488" y="955675"/>
                            <a:ext cx="8890" cy="9525"/>
                          </a:xfrm>
                          <a:custGeom>
                            <a:avLst/>
                            <a:gdLst>
                              <a:gd name="T0" fmla="*/ 9 w 14"/>
                              <a:gd name="T1" fmla="*/ 0 h 15"/>
                              <a:gd name="T2" fmla="*/ 12 w 14"/>
                              <a:gd name="T3" fmla="*/ 0 h 15"/>
                              <a:gd name="T4" fmla="*/ 14 w 14"/>
                              <a:gd name="T5" fmla="*/ 4 h 15"/>
                              <a:gd name="T6" fmla="*/ 0 w 14"/>
                              <a:gd name="T7" fmla="*/ 10 h 15"/>
                              <a:gd name="T8" fmla="*/ 9 w 14"/>
                              <a:gd name="T9" fmla="*/ 15 h 15"/>
                              <a:gd name="T10" fmla="*/ 9 w 14"/>
                              <a:gd name="T11" fmla="*/ 0 h 15"/>
                            </a:gdLst>
                            <a:ahLst/>
                            <a:cxnLst>
                              <a:cxn ang="0">
                                <a:pos x="T0" y="T1"/>
                              </a:cxn>
                              <a:cxn ang="0">
                                <a:pos x="T2" y="T3"/>
                              </a:cxn>
                              <a:cxn ang="0">
                                <a:pos x="T4" y="T5"/>
                              </a:cxn>
                              <a:cxn ang="0">
                                <a:pos x="T6" y="T7"/>
                              </a:cxn>
                              <a:cxn ang="0">
                                <a:pos x="T8" y="T9"/>
                              </a:cxn>
                              <a:cxn ang="0">
                                <a:pos x="T10" y="T11"/>
                              </a:cxn>
                            </a:cxnLst>
                            <a:rect l="0" t="0" r="r" b="b"/>
                            <a:pathLst>
                              <a:path w="14" h="15">
                                <a:moveTo>
                                  <a:pt x="9" y="0"/>
                                </a:moveTo>
                                <a:lnTo>
                                  <a:pt x="12" y="0"/>
                                </a:lnTo>
                                <a:lnTo>
                                  <a:pt x="14" y="4"/>
                                </a:lnTo>
                                <a:lnTo>
                                  <a:pt x="0" y="10"/>
                                </a:lnTo>
                                <a:lnTo>
                                  <a:pt x="9" y="1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Rectangle 964"/>
                        <wps:cNvSpPr>
                          <a:spLocks noChangeArrowheads="1"/>
                        </wps:cNvSpPr>
                        <wps:spPr bwMode="auto">
                          <a:xfrm>
                            <a:off x="1563823" y="978535"/>
                            <a:ext cx="10160" cy="114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Freeform 965"/>
                        <wps:cNvSpPr>
                          <a:spLocks/>
                        </wps:cNvSpPr>
                        <wps:spPr bwMode="auto">
                          <a:xfrm>
                            <a:off x="1563823" y="975995"/>
                            <a:ext cx="8890" cy="4445"/>
                          </a:xfrm>
                          <a:custGeom>
                            <a:avLst/>
                            <a:gdLst>
                              <a:gd name="T0" fmla="*/ 13 w 14"/>
                              <a:gd name="T1" fmla="*/ 0 h 7"/>
                              <a:gd name="T2" fmla="*/ 14 w 14"/>
                              <a:gd name="T3" fmla="*/ 2 h 7"/>
                              <a:gd name="T4" fmla="*/ 14 w 14"/>
                              <a:gd name="T5" fmla="*/ 4 h 7"/>
                              <a:gd name="T6" fmla="*/ 0 w 14"/>
                              <a:gd name="T7" fmla="*/ 4 h 7"/>
                              <a:gd name="T8" fmla="*/ 0 w 14"/>
                              <a:gd name="T9" fmla="*/ 7 h 7"/>
                              <a:gd name="T10" fmla="*/ 13 w 14"/>
                              <a:gd name="T11" fmla="*/ 0 h 7"/>
                            </a:gdLst>
                            <a:ahLst/>
                            <a:cxnLst>
                              <a:cxn ang="0">
                                <a:pos x="T0" y="T1"/>
                              </a:cxn>
                              <a:cxn ang="0">
                                <a:pos x="T2" y="T3"/>
                              </a:cxn>
                              <a:cxn ang="0">
                                <a:pos x="T4" y="T5"/>
                              </a:cxn>
                              <a:cxn ang="0">
                                <a:pos x="T6" y="T7"/>
                              </a:cxn>
                              <a:cxn ang="0">
                                <a:pos x="T8" y="T9"/>
                              </a:cxn>
                              <a:cxn ang="0">
                                <a:pos x="T10" y="T11"/>
                              </a:cxn>
                            </a:cxnLst>
                            <a:rect l="0" t="0" r="r" b="b"/>
                            <a:pathLst>
                              <a:path w="14" h="7">
                                <a:moveTo>
                                  <a:pt x="13" y="0"/>
                                </a:moveTo>
                                <a:lnTo>
                                  <a:pt x="14" y="2"/>
                                </a:lnTo>
                                <a:lnTo>
                                  <a:pt x="14" y="4"/>
                                </a:lnTo>
                                <a:lnTo>
                                  <a:pt x="0" y="4"/>
                                </a:lnTo>
                                <a:lnTo>
                                  <a:pt x="0"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966"/>
                        <wps:cNvSpPr>
                          <a:spLocks/>
                        </wps:cNvSpPr>
                        <wps:spPr bwMode="auto">
                          <a:xfrm>
                            <a:off x="1551758" y="1090295"/>
                            <a:ext cx="20320" cy="20955"/>
                          </a:xfrm>
                          <a:custGeom>
                            <a:avLst/>
                            <a:gdLst>
                              <a:gd name="T0" fmla="*/ 32 w 32"/>
                              <a:gd name="T1" fmla="*/ 8 h 33"/>
                              <a:gd name="T2" fmla="*/ 19 w 32"/>
                              <a:gd name="T3" fmla="*/ 0 h 33"/>
                              <a:gd name="T4" fmla="*/ 0 w 32"/>
                              <a:gd name="T5" fmla="*/ 27 h 33"/>
                              <a:gd name="T6" fmla="*/ 14 w 32"/>
                              <a:gd name="T7" fmla="*/ 33 h 33"/>
                              <a:gd name="T8" fmla="*/ 32 w 32"/>
                              <a:gd name="T9" fmla="*/ 8 h 33"/>
                            </a:gdLst>
                            <a:ahLst/>
                            <a:cxnLst>
                              <a:cxn ang="0">
                                <a:pos x="T0" y="T1"/>
                              </a:cxn>
                              <a:cxn ang="0">
                                <a:pos x="T2" y="T3"/>
                              </a:cxn>
                              <a:cxn ang="0">
                                <a:pos x="T4" y="T5"/>
                              </a:cxn>
                              <a:cxn ang="0">
                                <a:pos x="T6" y="T7"/>
                              </a:cxn>
                              <a:cxn ang="0">
                                <a:pos x="T8" y="T9"/>
                              </a:cxn>
                            </a:cxnLst>
                            <a:rect l="0" t="0" r="r" b="b"/>
                            <a:pathLst>
                              <a:path w="32" h="33">
                                <a:moveTo>
                                  <a:pt x="32" y="8"/>
                                </a:moveTo>
                                <a:lnTo>
                                  <a:pt x="19" y="0"/>
                                </a:lnTo>
                                <a:lnTo>
                                  <a:pt x="0" y="27"/>
                                </a:lnTo>
                                <a:lnTo>
                                  <a:pt x="14" y="33"/>
                                </a:lnTo>
                                <a:lnTo>
                                  <a:pt x="3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967"/>
                        <wps:cNvSpPr>
                          <a:spLocks/>
                        </wps:cNvSpPr>
                        <wps:spPr bwMode="auto">
                          <a:xfrm>
                            <a:off x="1563823" y="1090295"/>
                            <a:ext cx="8890" cy="5080"/>
                          </a:xfrm>
                          <a:custGeom>
                            <a:avLst/>
                            <a:gdLst>
                              <a:gd name="T0" fmla="*/ 14 w 14"/>
                              <a:gd name="T1" fmla="*/ 5 h 8"/>
                              <a:gd name="T2" fmla="*/ 14 w 14"/>
                              <a:gd name="T3" fmla="*/ 7 h 8"/>
                              <a:gd name="T4" fmla="*/ 13 w 14"/>
                              <a:gd name="T5" fmla="*/ 8 h 8"/>
                              <a:gd name="T6" fmla="*/ 0 w 14"/>
                              <a:gd name="T7" fmla="*/ 0 h 8"/>
                              <a:gd name="T8" fmla="*/ 0 w 14"/>
                              <a:gd name="T9" fmla="*/ 5 h 8"/>
                              <a:gd name="T10" fmla="*/ 14 w 14"/>
                              <a:gd name="T11" fmla="*/ 5 h 8"/>
                            </a:gdLst>
                            <a:ahLst/>
                            <a:cxnLst>
                              <a:cxn ang="0">
                                <a:pos x="T0" y="T1"/>
                              </a:cxn>
                              <a:cxn ang="0">
                                <a:pos x="T2" y="T3"/>
                              </a:cxn>
                              <a:cxn ang="0">
                                <a:pos x="T4" y="T5"/>
                              </a:cxn>
                              <a:cxn ang="0">
                                <a:pos x="T6" y="T7"/>
                              </a:cxn>
                              <a:cxn ang="0">
                                <a:pos x="T8" y="T9"/>
                              </a:cxn>
                              <a:cxn ang="0">
                                <a:pos x="T10" y="T11"/>
                              </a:cxn>
                            </a:cxnLst>
                            <a:rect l="0" t="0" r="r" b="b"/>
                            <a:pathLst>
                              <a:path w="14" h="8">
                                <a:moveTo>
                                  <a:pt x="14" y="5"/>
                                </a:moveTo>
                                <a:lnTo>
                                  <a:pt x="14" y="7"/>
                                </a:lnTo>
                                <a:lnTo>
                                  <a:pt x="13" y="8"/>
                                </a:lnTo>
                                <a:lnTo>
                                  <a:pt x="0" y="0"/>
                                </a:lnTo>
                                <a:lnTo>
                                  <a:pt x="0" y="5"/>
                                </a:lnTo>
                                <a:lnTo>
                                  <a:pt x="1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968"/>
                        <wps:cNvSpPr>
                          <a:spLocks/>
                        </wps:cNvSpPr>
                        <wps:spPr bwMode="auto">
                          <a:xfrm>
                            <a:off x="1551758" y="1104900"/>
                            <a:ext cx="8890" cy="10160"/>
                          </a:xfrm>
                          <a:custGeom>
                            <a:avLst/>
                            <a:gdLst>
                              <a:gd name="T0" fmla="*/ 14 w 14"/>
                              <a:gd name="T1" fmla="*/ 10 h 16"/>
                              <a:gd name="T2" fmla="*/ 12 w 14"/>
                              <a:gd name="T3" fmla="*/ 16 h 16"/>
                              <a:gd name="T4" fmla="*/ 9 w 14"/>
                              <a:gd name="T5" fmla="*/ 16 h 16"/>
                              <a:gd name="T6" fmla="*/ 9 w 14"/>
                              <a:gd name="T7" fmla="*/ 0 h 16"/>
                              <a:gd name="T8" fmla="*/ 0 w 14"/>
                              <a:gd name="T9" fmla="*/ 4 h 16"/>
                              <a:gd name="T10" fmla="*/ 14 w 14"/>
                              <a:gd name="T11" fmla="*/ 10 h 16"/>
                            </a:gdLst>
                            <a:ahLst/>
                            <a:cxnLst>
                              <a:cxn ang="0">
                                <a:pos x="T0" y="T1"/>
                              </a:cxn>
                              <a:cxn ang="0">
                                <a:pos x="T2" y="T3"/>
                              </a:cxn>
                              <a:cxn ang="0">
                                <a:pos x="T4" y="T5"/>
                              </a:cxn>
                              <a:cxn ang="0">
                                <a:pos x="T6" y="T7"/>
                              </a:cxn>
                              <a:cxn ang="0">
                                <a:pos x="T8" y="T9"/>
                              </a:cxn>
                              <a:cxn ang="0">
                                <a:pos x="T10" y="T11"/>
                              </a:cxn>
                            </a:cxnLst>
                            <a:rect l="0" t="0" r="r" b="b"/>
                            <a:pathLst>
                              <a:path w="14" h="16">
                                <a:moveTo>
                                  <a:pt x="14" y="10"/>
                                </a:moveTo>
                                <a:lnTo>
                                  <a:pt x="12" y="16"/>
                                </a:lnTo>
                                <a:lnTo>
                                  <a:pt x="9" y="16"/>
                                </a:lnTo>
                                <a:lnTo>
                                  <a:pt x="9" y="0"/>
                                </a:lnTo>
                                <a:lnTo>
                                  <a:pt x="0" y="4"/>
                                </a:lnTo>
                                <a:lnTo>
                                  <a:pt x="1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Rectangle 969"/>
                        <wps:cNvSpPr>
                          <a:spLocks noChangeArrowheads="1"/>
                        </wps:cNvSpPr>
                        <wps:spPr bwMode="auto">
                          <a:xfrm>
                            <a:off x="1512388" y="107315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970"/>
                        <wps:cNvSpPr>
                          <a:spLocks noChangeArrowheads="1"/>
                        </wps:cNvSpPr>
                        <wps:spPr bwMode="auto">
                          <a:xfrm>
                            <a:off x="1512388" y="99187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Oval 971"/>
                        <wps:cNvSpPr>
                          <a:spLocks noChangeArrowheads="1"/>
                        </wps:cNvSpPr>
                        <wps:spPr bwMode="auto">
                          <a:xfrm>
                            <a:off x="2111828" y="989965"/>
                            <a:ext cx="100330" cy="9398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Rectangle 972"/>
                        <wps:cNvSpPr>
                          <a:spLocks noChangeArrowheads="1"/>
                        </wps:cNvSpPr>
                        <wps:spPr bwMode="auto">
                          <a:xfrm>
                            <a:off x="2377893" y="1036955"/>
                            <a:ext cx="10160" cy="137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Freeform 973"/>
                        <wps:cNvSpPr>
                          <a:spLocks/>
                        </wps:cNvSpPr>
                        <wps:spPr bwMode="auto">
                          <a:xfrm>
                            <a:off x="2377893" y="1031875"/>
                            <a:ext cx="10160" cy="47625"/>
                          </a:xfrm>
                          <a:custGeom>
                            <a:avLst/>
                            <a:gdLst>
                              <a:gd name="T0" fmla="*/ 16 w 16"/>
                              <a:gd name="T1" fmla="*/ 8 h 75"/>
                              <a:gd name="T2" fmla="*/ 0 w 16"/>
                              <a:gd name="T3" fmla="*/ 75 h 75"/>
                              <a:gd name="T4" fmla="*/ 7 w 16"/>
                              <a:gd name="T5" fmla="*/ 0 h 75"/>
                              <a:gd name="T6" fmla="*/ 7 w 16"/>
                              <a:gd name="T7" fmla="*/ 15 h 75"/>
                              <a:gd name="T8" fmla="*/ 16 w 16"/>
                              <a:gd name="T9" fmla="*/ 75 h 75"/>
                              <a:gd name="T10" fmla="*/ 0 w 16"/>
                              <a:gd name="T11" fmla="*/ 8 h 75"/>
                              <a:gd name="T12" fmla="*/ 16 w 16"/>
                              <a:gd name="T13" fmla="*/ 8 h 75"/>
                            </a:gdLst>
                            <a:ahLst/>
                            <a:cxnLst>
                              <a:cxn ang="0">
                                <a:pos x="T0" y="T1"/>
                              </a:cxn>
                              <a:cxn ang="0">
                                <a:pos x="T2" y="T3"/>
                              </a:cxn>
                              <a:cxn ang="0">
                                <a:pos x="T4" y="T5"/>
                              </a:cxn>
                              <a:cxn ang="0">
                                <a:pos x="T6" y="T7"/>
                              </a:cxn>
                              <a:cxn ang="0">
                                <a:pos x="T8" y="T9"/>
                              </a:cxn>
                              <a:cxn ang="0">
                                <a:pos x="T10" y="T11"/>
                              </a:cxn>
                              <a:cxn ang="0">
                                <a:pos x="T12" y="T13"/>
                              </a:cxn>
                            </a:cxnLst>
                            <a:rect l="0" t="0" r="r" b="b"/>
                            <a:pathLst>
                              <a:path w="16" h="75">
                                <a:moveTo>
                                  <a:pt x="16" y="8"/>
                                </a:moveTo>
                                <a:lnTo>
                                  <a:pt x="0" y="75"/>
                                </a:lnTo>
                                <a:lnTo>
                                  <a:pt x="7" y="0"/>
                                </a:lnTo>
                                <a:lnTo>
                                  <a:pt x="7" y="15"/>
                                </a:lnTo>
                                <a:lnTo>
                                  <a:pt x="16" y="75"/>
                                </a:lnTo>
                                <a:lnTo>
                                  <a:pt x="0" y="8"/>
                                </a:lnTo>
                                <a:lnTo>
                                  <a:pt x="1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974"/>
                        <wps:cNvSpPr>
                          <a:spLocks/>
                        </wps:cNvSpPr>
                        <wps:spPr bwMode="auto">
                          <a:xfrm>
                            <a:off x="2377893" y="1036955"/>
                            <a:ext cx="10160" cy="0"/>
                          </a:xfrm>
                          <a:custGeom>
                            <a:avLst/>
                            <a:gdLst>
                              <a:gd name="T0" fmla="*/ 16 w 16"/>
                              <a:gd name="T1" fmla="*/ 0 w 16"/>
                              <a:gd name="T2" fmla="*/ 16 w 16"/>
                              <a:gd name="T3" fmla="*/ 0 w 16"/>
                              <a:gd name="T4" fmla="*/ 16 w 16"/>
                            </a:gdLst>
                            <a:ahLst/>
                            <a:cxnLst>
                              <a:cxn ang="0">
                                <a:pos x="T0" y="0"/>
                              </a:cxn>
                              <a:cxn ang="0">
                                <a:pos x="T1" y="0"/>
                              </a:cxn>
                              <a:cxn ang="0">
                                <a:pos x="T2" y="0"/>
                              </a:cxn>
                              <a:cxn ang="0">
                                <a:pos x="T3" y="0"/>
                              </a:cxn>
                              <a:cxn ang="0">
                                <a:pos x="T4" y="0"/>
                              </a:cxn>
                            </a:cxnLst>
                            <a:rect l="0" t="0" r="r" b="b"/>
                            <a:pathLst>
                              <a:path w="16">
                                <a:moveTo>
                                  <a:pt x="16" y="0"/>
                                </a:moveTo>
                                <a:lnTo>
                                  <a:pt x="0" y="0"/>
                                </a:lnTo>
                                <a:lnTo>
                                  <a:pt x="16" y="0"/>
                                </a:lnTo>
                                <a:lnTo>
                                  <a:pt x="0"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975"/>
                        <wps:cNvSpPr>
                          <a:spLocks/>
                        </wps:cNvSpPr>
                        <wps:spPr bwMode="auto">
                          <a:xfrm>
                            <a:off x="2161358" y="823595"/>
                            <a:ext cx="224155" cy="213360"/>
                          </a:xfrm>
                          <a:custGeom>
                            <a:avLst/>
                            <a:gdLst>
                              <a:gd name="T0" fmla="*/ 341 w 353"/>
                              <a:gd name="T1" fmla="*/ 336 h 336"/>
                              <a:gd name="T2" fmla="*/ 339 w 353"/>
                              <a:gd name="T3" fmla="*/ 302 h 336"/>
                              <a:gd name="T4" fmla="*/ 334 w 353"/>
                              <a:gd name="T5" fmla="*/ 270 h 336"/>
                              <a:gd name="T6" fmla="*/ 327 w 353"/>
                              <a:gd name="T7" fmla="*/ 240 h 336"/>
                              <a:gd name="T8" fmla="*/ 313 w 353"/>
                              <a:gd name="T9" fmla="*/ 210 h 336"/>
                              <a:gd name="T10" fmla="*/ 284 w 353"/>
                              <a:gd name="T11" fmla="*/ 156 h 336"/>
                              <a:gd name="T12" fmla="*/ 263 w 353"/>
                              <a:gd name="T13" fmla="*/ 131 h 336"/>
                              <a:gd name="T14" fmla="*/ 242 w 353"/>
                              <a:gd name="T15" fmla="*/ 107 h 336"/>
                              <a:gd name="T16" fmla="*/ 217 w 353"/>
                              <a:gd name="T17" fmla="*/ 86 h 336"/>
                              <a:gd name="T18" fmla="*/ 188 w 353"/>
                              <a:gd name="T19" fmla="*/ 67 h 336"/>
                              <a:gd name="T20" fmla="*/ 176 w 353"/>
                              <a:gd name="T21" fmla="*/ 59 h 336"/>
                              <a:gd name="T22" fmla="*/ 163 w 353"/>
                              <a:gd name="T23" fmla="*/ 52 h 336"/>
                              <a:gd name="T24" fmla="*/ 132 w 353"/>
                              <a:gd name="T25" fmla="*/ 39 h 336"/>
                              <a:gd name="T26" fmla="*/ 100 w 353"/>
                              <a:gd name="T27" fmla="*/ 29 h 336"/>
                              <a:gd name="T28" fmla="*/ 68 w 353"/>
                              <a:gd name="T29" fmla="*/ 18 h 336"/>
                              <a:gd name="T30" fmla="*/ 34 w 353"/>
                              <a:gd name="T31" fmla="*/ 13 h 336"/>
                              <a:gd name="T32" fmla="*/ 0 w 353"/>
                              <a:gd name="T33" fmla="*/ 12 h 336"/>
                              <a:gd name="T34" fmla="*/ 0 w 353"/>
                              <a:gd name="T35" fmla="*/ 0 h 336"/>
                              <a:gd name="T36" fmla="*/ 34 w 353"/>
                              <a:gd name="T37" fmla="*/ 2 h 336"/>
                              <a:gd name="T38" fmla="*/ 73 w 353"/>
                              <a:gd name="T39" fmla="*/ 7 h 336"/>
                              <a:gd name="T40" fmla="*/ 105 w 353"/>
                              <a:gd name="T41" fmla="*/ 15 h 336"/>
                              <a:gd name="T42" fmla="*/ 139 w 353"/>
                              <a:gd name="T43" fmla="*/ 25 h 336"/>
                              <a:gd name="T44" fmla="*/ 171 w 353"/>
                              <a:gd name="T45" fmla="*/ 40 h 336"/>
                              <a:gd name="T46" fmla="*/ 185 w 353"/>
                              <a:gd name="T47" fmla="*/ 47 h 336"/>
                              <a:gd name="T48" fmla="*/ 197 w 353"/>
                              <a:gd name="T49" fmla="*/ 55 h 336"/>
                              <a:gd name="T50" fmla="*/ 226 w 353"/>
                              <a:gd name="T51" fmla="*/ 76 h 336"/>
                              <a:gd name="T52" fmla="*/ 250 w 353"/>
                              <a:gd name="T53" fmla="*/ 97 h 336"/>
                              <a:gd name="T54" fmla="*/ 274 w 353"/>
                              <a:gd name="T55" fmla="*/ 123 h 336"/>
                              <a:gd name="T56" fmla="*/ 295 w 353"/>
                              <a:gd name="T57" fmla="*/ 148 h 336"/>
                              <a:gd name="T58" fmla="*/ 327 w 353"/>
                              <a:gd name="T59" fmla="*/ 203 h 336"/>
                              <a:gd name="T60" fmla="*/ 339 w 353"/>
                              <a:gd name="T61" fmla="*/ 235 h 336"/>
                              <a:gd name="T62" fmla="*/ 346 w 353"/>
                              <a:gd name="T63" fmla="*/ 267 h 336"/>
                              <a:gd name="T64" fmla="*/ 352 w 353"/>
                              <a:gd name="T65" fmla="*/ 302 h 336"/>
                              <a:gd name="T66" fmla="*/ 353 w 353"/>
                              <a:gd name="T67" fmla="*/ 336 h 336"/>
                              <a:gd name="T68" fmla="*/ 341 w 353"/>
                              <a:gd name="T6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3" h="336">
                                <a:moveTo>
                                  <a:pt x="341" y="336"/>
                                </a:moveTo>
                                <a:lnTo>
                                  <a:pt x="339" y="302"/>
                                </a:lnTo>
                                <a:lnTo>
                                  <a:pt x="334" y="270"/>
                                </a:lnTo>
                                <a:lnTo>
                                  <a:pt x="327" y="240"/>
                                </a:lnTo>
                                <a:lnTo>
                                  <a:pt x="313" y="210"/>
                                </a:lnTo>
                                <a:lnTo>
                                  <a:pt x="284" y="156"/>
                                </a:lnTo>
                                <a:lnTo>
                                  <a:pt x="263" y="131"/>
                                </a:lnTo>
                                <a:lnTo>
                                  <a:pt x="242" y="107"/>
                                </a:lnTo>
                                <a:lnTo>
                                  <a:pt x="217" y="86"/>
                                </a:lnTo>
                                <a:lnTo>
                                  <a:pt x="188" y="67"/>
                                </a:lnTo>
                                <a:lnTo>
                                  <a:pt x="176" y="59"/>
                                </a:lnTo>
                                <a:lnTo>
                                  <a:pt x="163" y="52"/>
                                </a:lnTo>
                                <a:lnTo>
                                  <a:pt x="132" y="39"/>
                                </a:lnTo>
                                <a:lnTo>
                                  <a:pt x="100" y="29"/>
                                </a:lnTo>
                                <a:lnTo>
                                  <a:pt x="68" y="18"/>
                                </a:lnTo>
                                <a:lnTo>
                                  <a:pt x="34" y="13"/>
                                </a:lnTo>
                                <a:lnTo>
                                  <a:pt x="0" y="12"/>
                                </a:lnTo>
                                <a:lnTo>
                                  <a:pt x="0" y="0"/>
                                </a:lnTo>
                                <a:lnTo>
                                  <a:pt x="34" y="2"/>
                                </a:lnTo>
                                <a:lnTo>
                                  <a:pt x="73" y="7"/>
                                </a:lnTo>
                                <a:lnTo>
                                  <a:pt x="105" y="15"/>
                                </a:lnTo>
                                <a:lnTo>
                                  <a:pt x="139" y="25"/>
                                </a:lnTo>
                                <a:lnTo>
                                  <a:pt x="171" y="40"/>
                                </a:lnTo>
                                <a:lnTo>
                                  <a:pt x="185" y="47"/>
                                </a:lnTo>
                                <a:lnTo>
                                  <a:pt x="197" y="55"/>
                                </a:lnTo>
                                <a:lnTo>
                                  <a:pt x="226" y="76"/>
                                </a:lnTo>
                                <a:lnTo>
                                  <a:pt x="250" y="97"/>
                                </a:lnTo>
                                <a:lnTo>
                                  <a:pt x="274" y="123"/>
                                </a:lnTo>
                                <a:lnTo>
                                  <a:pt x="295" y="148"/>
                                </a:lnTo>
                                <a:lnTo>
                                  <a:pt x="327" y="203"/>
                                </a:lnTo>
                                <a:lnTo>
                                  <a:pt x="339" y="235"/>
                                </a:lnTo>
                                <a:lnTo>
                                  <a:pt x="346" y="267"/>
                                </a:lnTo>
                                <a:lnTo>
                                  <a:pt x="352" y="302"/>
                                </a:lnTo>
                                <a:lnTo>
                                  <a:pt x="353" y="336"/>
                                </a:lnTo>
                                <a:lnTo>
                                  <a:pt x="341"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976"/>
                        <wps:cNvSpPr>
                          <a:spLocks/>
                        </wps:cNvSpPr>
                        <wps:spPr bwMode="auto">
                          <a:xfrm>
                            <a:off x="1934028" y="823595"/>
                            <a:ext cx="227330" cy="213360"/>
                          </a:xfrm>
                          <a:custGeom>
                            <a:avLst/>
                            <a:gdLst>
                              <a:gd name="T0" fmla="*/ 358 w 358"/>
                              <a:gd name="T1" fmla="*/ 12 h 336"/>
                              <a:gd name="T2" fmla="*/ 324 w 358"/>
                              <a:gd name="T3" fmla="*/ 13 h 336"/>
                              <a:gd name="T4" fmla="*/ 289 w 358"/>
                              <a:gd name="T5" fmla="*/ 18 h 336"/>
                              <a:gd name="T6" fmla="*/ 255 w 358"/>
                              <a:gd name="T7" fmla="*/ 29 h 336"/>
                              <a:gd name="T8" fmla="*/ 225 w 358"/>
                              <a:gd name="T9" fmla="*/ 39 h 336"/>
                              <a:gd name="T10" fmla="*/ 166 w 358"/>
                              <a:gd name="T11" fmla="*/ 67 h 336"/>
                              <a:gd name="T12" fmla="*/ 140 w 358"/>
                              <a:gd name="T13" fmla="*/ 86 h 336"/>
                              <a:gd name="T14" fmla="*/ 115 w 358"/>
                              <a:gd name="T15" fmla="*/ 107 h 336"/>
                              <a:gd name="T16" fmla="*/ 94 w 358"/>
                              <a:gd name="T17" fmla="*/ 131 h 336"/>
                              <a:gd name="T18" fmla="*/ 72 w 358"/>
                              <a:gd name="T19" fmla="*/ 155 h 336"/>
                              <a:gd name="T20" fmla="*/ 63 w 358"/>
                              <a:gd name="T21" fmla="*/ 168 h 336"/>
                              <a:gd name="T22" fmla="*/ 56 w 358"/>
                              <a:gd name="T23" fmla="*/ 183 h 336"/>
                              <a:gd name="T24" fmla="*/ 42 w 358"/>
                              <a:gd name="T25" fmla="*/ 210 h 336"/>
                              <a:gd name="T26" fmla="*/ 31 w 358"/>
                              <a:gd name="T27" fmla="*/ 238 h 336"/>
                              <a:gd name="T28" fmla="*/ 23 w 358"/>
                              <a:gd name="T29" fmla="*/ 269 h 336"/>
                              <a:gd name="T30" fmla="*/ 17 w 358"/>
                              <a:gd name="T31" fmla="*/ 302 h 336"/>
                              <a:gd name="T32" fmla="*/ 16 w 358"/>
                              <a:gd name="T33" fmla="*/ 336 h 336"/>
                              <a:gd name="T34" fmla="*/ 0 w 358"/>
                              <a:gd name="T35" fmla="*/ 336 h 336"/>
                              <a:gd name="T36" fmla="*/ 3 w 358"/>
                              <a:gd name="T37" fmla="*/ 302 h 336"/>
                              <a:gd name="T38" fmla="*/ 8 w 358"/>
                              <a:gd name="T39" fmla="*/ 267 h 336"/>
                              <a:gd name="T40" fmla="*/ 17 w 358"/>
                              <a:gd name="T41" fmla="*/ 235 h 336"/>
                              <a:gd name="T42" fmla="*/ 28 w 358"/>
                              <a:gd name="T43" fmla="*/ 203 h 336"/>
                              <a:gd name="T44" fmla="*/ 44 w 358"/>
                              <a:gd name="T45" fmla="*/ 176 h 336"/>
                              <a:gd name="T46" fmla="*/ 51 w 358"/>
                              <a:gd name="T47" fmla="*/ 161 h 336"/>
                              <a:gd name="T48" fmla="*/ 60 w 358"/>
                              <a:gd name="T49" fmla="*/ 148 h 336"/>
                              <a:gd name="T50" fmla="*/ 83 w 358"/>
                              <a:gd name="T51" fmla="*/ 123 h 336"/>
                              <a:gd name="T52" fmla="*/ 104 w 358"/>
                              <a:gd name="T53" fmla="*/ 97 h 336"/>
                              <a:gd name="T54" fmla="*/ 131 w 358"/>
                              <a:gd name="T55" fmla="*/ 76 h 336"/>
                              <a:gd name="T56" fmla="*/ 156 w 358"/>
                              <a:gd name="T57" fmla="*/ 55 h 336"/>
                              <a:gd name="T58" fmla="*/ 218 w 358"/>
                              <a:gd name="T59" fmla="*/ 25 h 336"/>
                              <a:gd name="T60" fmla="*/ 250 w 358"/>
                              <a:gd name="T61" fmla="*/ 15 h 336"/>
                              <a:gd name="T62" fmla="*/ 284 w 358"/>
                              <a:gd name="T63" fmla="*/ 7 h 336"/>
                              <a:gd name="T64" fmla="*/ 319 w 358"/>
                              <a:gd name="T65" fmla="*/ 2 h 336"/>
                              <a:gd name="T66" fmla="*/ 358 w 358"/>
                              <a:gd name="T67" fmla="*/ 0 h 336"/>
                              <a:gd name="T68" fmla="*/ 358 w 358"/>
                              <a:gd name="T69" fmla="*/ 1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8" h="336">
                                <a:moveTo>
                                  <a:pt x="358" y="12"/>
                                </a:moveTo>
                                <a:lnTo>
                                  <a:pt x="324" y="13"/>
                                </a:lnTo>
                                <a:lnTo>
                                  <a:pt x="289" y="18"/>
                                </a:lnTo>
                                <a:lnTo>
                                  <a:pt x="255" y="29"/>
                                </a:lnTo>
                                <a:lnTo>
                                  <a:pt x="225" y="39"/>
                                </a:lnTo>
                                <a:lnTo>
                                  <a:pt x="166" y="67"/>
                                </a:lnTo>
                                <a:lnTo>
                                  <a:pt x="140" y="86"/>
                                </a:lnTo>
                                <a:lnTo>
                                  <a:pt x="115" y="107"/>
                                </a:lnTo>
                                <a:lnTo>
                                  <a:pt x="94" y="131"/>
                                </a:lnTo>
                                <a:lnTo>
                                  <a:pt x="72" y="155"/>
                                </a:lnTo>
                                <a:lnTo>
                                  <a:pt x="63" y="168"/>
                                </a:lnTo>
                                <a:lnTo>
                                  <a:pt x="56" y="183"/>
                                </a:lnTo>
                                <a:lnTo>
                                  <a:pt x="42" y="210"/>
                                </a:lnTo>
                                <a:lnTo>
                                  <a:pt x="31" y="238"/>
                                </a:lnTo>
                                <a:lnTo>
                                  <a:pt x="23" y="269"/>
                                </a:lnTo>
                                <a:lnTo>
                                  <a:pt x="17" y="302"/>
                                </a:lnTo>
                                <a:lnTo>
                                  <a:pt x="16" y="336"/>
                                </a:lnTo>
                                <a:lnTo>
                                  <a:pt x="0" y="336"/>
                                </a:lnTo>
                                <a:lnTo>
                                  <a:pt x="3" y="302"/>
                                </a:lnTo>
                                <a:lnTo>
                                  <a:pt x="8" y="267"/>
                                </a:lnTo>
                                <a:lnTo>
                                  <a:pt x="17" y="235"/>
                                </a:lnTo>
                                <a:lnTo>
                                  <a:pt x="28" y="203"/>
                                </a:lnTo>
                                <a:lnTo>
                                  <a:pt x="44" y="176"/>
                                </a:lnTo>
                                <a:lnTo>
                                  <a:pt x="51" y="161"/>
                                </a:lnTo>
                                <a:lnTo>
                                  <a:pt x="60" y="148"/>
                                </a:lnTo>
                                <a:lnTo>
                                  <a:pt x="83" y="123"/>
                                </a:lnTo>
                                <a:lnTo>
                                  <a:pt x="104" y="97"/>
                                </a:lnTo>
                                <a:lnTo>
                                  <a:pt x="131" y="76"/>
                                </a:lnTo>
                                <a:lnTo>
                                  <a:pt x="156" y="55"/>
                                </a:lnTo>
                                <a:lnTo>
                                  <a:pt x="218" y="25"/>
                                </a:lnTo>
                                <a:lnTo>
                                  <a:pt x="250" y="15"/>
                                </a:lnTo>
                                <a:lnTo>
                                  <a:pt x="284" y="7"/>
                                </a:lnTo>
                                <a:lnTo>
                                  <a:pt x="319" y="2"/>
                                </a:lnTo>
                                <a:lnTo>
                                  <a:pt x="358" y="0"/>
                                </a:lnTo>
                                <a:lnTo>
                                  <a:pt x="3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977"/>
                        <wps:cNvSpPr>
                          <a:spLocks/>
                        </wps:cNvSpPr>
                        <wps:spPr bwMode="auto">
                          <a:xfrm>
                            <a:off x="2161358" y="823595"/>
                            <a:ext cx="0" cy="7620"/>
                          </a:xfrm>
                          <a:custGeom>
                            <a:avLst/>
                            <a:gdLst>
                              <a:gd name="T0" fmla="*/ 0 h 12"/>
                              <a:gd name="T1" fmla="*/ 12 h 12"/>
                              <a:gd name="T2" fmla="*/ 0 h 12"/>
                            </a:gdLst>
                            <a:ahLst/>
                            <a:cxnLst>
                              <a:cxn ang="0">
                                <a:pos x="0" y="T0"/>
                              </a:cxn>
                              <a:cxn ang="0">
                                <a:pos x="0" y="T1"/>
                              </a:cxn>
                              <a:cxn ang="0">
                                <a:pos x="0" y="T2"/>
                              </a:cxn>
                            </a:cxnLst>
                            <a:rect l="0" t="0" r="r" b="b"/>
                            <a:pathLst>
                              <a:path h="12">
                                <a:moveTo>
                                  <a:pt x="0" y="0"/>
                                </a:moveTo>
                                <a:lnTo>
                                  <a:pt x="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978"/>
                        <wps:cNvSpPr>
                          <a:spLocks/>
                        </wps:cNvSpPr>
                        <wps:spPr bwMode="auto">
                          <a:xfrm>
                            <a:off x="1934028" y="1036955"/>
                            <a:ext cx="10160" cy="0"/>
                          </a:xfrm>
                          <a:custGeom>
                            <a:avLst/>
                            <a:gdLst>
                              <a:gd name="T0" fmla="*/ 16 w 16"/>
                              <a:gd name="T1" fmla="*/ 0 w 16"/>
                              <a:gd name="T2" fmla="*/ 16 w 16"/>
                              <a:gd name="T3" fmla="*/ 0 w 16"/>
                              <a:gd name="T4" fmla="*/ 16 w 16"/>
                            </a:gdLst>
                            <a:ahLst/>
                            <a:cxnLst>
                              <a:cxn ang="0">
                                <a:pos x="T0" y="0"/>
                              </a:cxn>
                              <a:cxn ang="0">
                                <a:pos x="T1" y="0"/>
                              </a:cxn>
                              <a:cxn ang="0">
                                <a:pos x="T2" y="0"/>
                              </a:cxn>
                              <a:cxn ang="0">
                                <a:pos x="T3" y="0"/>
                              </a:cxn>
                              <a:cxn ang="0">
                                <a:pos x="T4" y="0"/>
                              </a:cxn>
                            </a:cxnLst>
                            <a:rect l="0" t="0" r="r" b="b"/>
                            <a:pathLst>
                              <a:path w="16">
                                <a:moveTo>
                                  <a:pt x="16" y="0"/>
                                </a:moveTo>
                                <a:lnTo>
                                  <a:pt x="0" y="0"/>
                                </a:lnTo>
                                <a:lnTo>
                                  <a:pt x="16" y="0"/>
                                </a:lnTo>
                                <a:lnTo>
                                  <a:pt x="0"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Rectangle 979"/>
                        <wps:cNvSpPr>
                          <a:spLocks noChangeArrowheads="1"/>
                        </wps:cNvSpPr>
                        <wps:spPr bwMode="auto">
                          <a:xfrm>
                            <a:off x="1934663" y="1036955"/>
                            <a:ext cx="9525" cy="137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980"/>
                        <wps:cNvSpPr>
                          <a:spLocks noChangeArrowheads="1"/>
                        </wps:cNvSpPr>
                        <wps:spPr bwMode="auto">
                          <a:xfrm>
                            <a:off x="1732098" y="1141730"/>
                            <a:ext cx="2051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981"/>
                        <wps:cNvSpPr>
                          <a:spLocks noChangeArrowheads="1"/>
                        </wps:cNvSpPr>
                        <wps:spPr bwMode="auto">
                          <a:xfrm>
                            <a:off x="1732098" y="918210"/>
                            <a:ext cx="2374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982"/>
                        <wps:cNvSpPr>
                          <a:spLocks noChangeArrowheads="1"/>
                        </wps:cNvSpPr>
                        <wps:spPr bwMode="auto">
                          <a:xfrm>
                            <a:off x="1939108" y="1115060"/>
                            <a:ext cx="4413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983"/>
                        <wps:cNvSpPr>
                          <a:spLocks noChangeArrowheads="1"/>
                        </wps:cNvSpPr>
                        <wps:spPr bwMode="auto">
                          <a:xfrm>
                            <a:off x="1939108" y="1870075"/>
                            <a:ext cx="654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984"/>
                        <wps:cNvSpPr>
                          <a:spLocks noChangeArrowheads="1"/>
                        </wps:cNvSpPr>
                        <wps:spPr bwMode="auto">
                          <a:xfrm>
                            <a:off x="2000068" y="1873885"/>
                            <a:ext cx="1016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Freeform 985"/>
                        <wps:cNvSpPr>
                          <a:spLocks/>
                        </wps:cNvSpPr>
                        <wps:spPr bwMode="auto">
                          <a:xfrm>
                            <a:off x="2000068" y="1870075"/>
                            <a:ext cx="10160" cy="8255"/>
                          </a:xfrm>
                          <a:custGeom>
                            <a:avLst/>
                            <a:gdLst>
                              <a:gd name="T0" fmla="*/ 7 w 16"/>
                              <a:gd name="T1" fmla="*/ 0 h 13"/>
                              <a:gd name="T2" fmla="*/ 16 w 16"/>
                              <a:gd name="T3" fmla="*/ 0 h 13"/>
                              <a:gd name="T4" fmla="*/ 16 w 16"/>
                              <a:gd name="T5" fmla="*/ 6 h 13"/>
                              <a:gd name="T6" fmla="*/ 0 w 16"/>
                              <a:gd name="T7" fmla="*/ 6 h 13"/>
                              <a:gd name="T8" fmla="*/ 7 w 16"/>
                              <a:gd name="T9" fmla="*/ 13 h 13"/>
                              <a:gd name="T10" fmla="*/ 7 w 16"/>
                              <a:gd name="T11" fmla="*/ 0 h 13"/>
                            </a:gdLst>
                            <a:ahLst/>
                            <a:cxnLst>
                              <a:cxn ang="0">
                                <a:pos x="T0" y="T1"/>
                              </a:cxn>
                              <a:cxn ang="0">
                                <a:pos x="T2" y="T3"/>
                              </a:cxn>
                              <a:cxn ang="0">
                                <a:pos x="T4" y="T5"/>
                              </a:cxn>
                              <a:cxn ang="0">
                                <a:pos x="T6" y="T7"/>
                              </a:cxn>
                              <a:cxn ang="0">
                                <a:pos x="T8" y="T9"/>
                              </a:cxn>
                              <a:cxn ang="0">
                                <a:pos x="T10" y="T11"/>
                              </a:cxn>
                            </a:cxnLst>
                            <a:rect l="0" t="0" r="r" b="b"/>
                            <a:pathLst>
                              <a:path w="16" h="13">
                                <a:moveTo>
                                  <a:pt x="7" y="0"/>
                                </a:moveTo>
                                <a:lnTo>
                                  <a:pt x="16" y="0"/>
                                </a:lnTo>
                                <a:lnTo>
                                  <a:pt x="16" y="6"/>
                                </a:lnTo>
                                <a:lnTo>
                                  <a:pt x="0" y="6"/>
                                </a:lnTo>
                                <a:lnTo>
                                  <a:pt x="7" y="1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Rectangle 986"/>
                        <wps:cNvSpPr>
                          <a:spLocks noChangeArrowheads="1"/>
                        </wps:cNvSpPr>
                        <wps:spPr bwMode="auto">
                          <a:xfrm>
                            <a:off x="1939108" y="2049780"/>
                            <a:ext cx="654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Freeform 987"/>
                        <wps:cNvSpPr>
                          <a:spLocks/>
                        </wps:cNvSpPr>
                        <wps:spPr bwMode="auto">
                          <a:xfrm>
                            <a:off x="2000068" y="2049780"/>
                            <a:ext cx="10160" cy="8890"/>
                          </a:xfrm>
                          <a:custGeom>
                            <a:avLst/>
                            <a:gdLst>
                              <a:gd name="T0" fmla="*/ 16 w 16"/>
                              <a:gd name="T1" fmla="*/ 7 h 14"/>
                              <a:gd name="T2" fmla="*/ 16 w 16"/>
                              <a:gd name="T3" fmla="*/ 14 h 14"/>
                              <a:gd name="T4" fmla="*/ 7 w 16"/>
                              <a:gd name="T5" fmla="*/ 14 h 14"/>
                              <a:gd name="T6" fmla="*/ 7 w 16"/>
                              <a:gd name="T7" fmla="*/ 0 h 14"/>
                              <a:gd name="T8" fmla="*/ 0 w 16"/>
                              <a:gd name="T9" fmla="*/ 7 h 14"/>
                              <a:gd name="T10" fmla="*/ 16 w 16"/>
                              <a:gd name="T11" fmla="*/ 7 h 14"/>
                            </a:gdLst>
                            <a:ahLst/>
                            <a:cxnLst>
                              <a:cxn ang="0">
                                <a:pos x="T0" y="T1"/>
                              </a:cxn>
                              <a:cxn ang="0">
                                <a:pos x="T2" y="T3"/>
                              </a:cxn>
                              <a:cxn ang="0">
                                <a:pos x="T4" y="T5"/>
                              </a:cxn>
                              <a:cxn ang="0">
                                <a:pos x="T6" y="T7"/>
                              </a:cxn>
                              <a:cxn ang="0">
                                <a:pos x="T8" y="T9"/>
                              </a:cxn>
                              <a:cxn ang="0">
                                <a:pos x="T10" y="T11"/>
                              </a:cxn>
                            </a:cxnLst>
                            <a:rect l="0" t="0" r="r" b="b"/>
                            <a:pathLst>
                              <a:path w="16" h="14">
                                <a:moveTo>
                                  <a:pt x="16" y="7"/>
                                </a:moveTo>
                                <a:lnTo>
                                  <a:pt x="16" y="14"/>
                                </a:lnTo>
                                <a:lnTo>
                                  <a:pt x="7" y="14"/>
                                </a:lnTo>
                                <a:lnTo>
                                  <a:pt x="7" y="0"/>
                                </a:lnTo>
                                <a:lnTo>
                                  <a:pt x="0" y="7"/>
                                </a:lnTo>
                                <a:lnTo>
                                  <a:pt x="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Rectangle 988"/>
                        <wps:cNvSpPr>
                          <a:spLocks noChangeArrowheads="1"/>
                        </wps:cNvSpPr>
                        <wps:spPr bwMode="auto">
                          <a:xfrm>
                            <a:off x="1934663" y="1873885"/>
                            <a:ext cx="9525"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Freeform 989"/>
                        <wps:cNvSpPr>
                          <a:spLocks/>
                        </wps:cNvSpPr>
                        <wps:spPr bwMode="auto">
                          <a:xfrm>
                            <a:off x="1934028" y="2049780"/>
                            <a:ext cx="10160" cy="8890"/>
                          </a:xfrm>
                          <a:custGeom>
                            <a:avLst/>
                            <a:gdLst>
                              <a:gd name="T0" fmla="*/ 8 w 16"/>
                              <a:gd name="T1" fmla="*/ 14 h 14"/>
                              <a:gd name="T2" fmla="*/ 0 w 16"/>
                              <a:gd name="T3" fmla="*/ 14 h 14"/>
                              <a:gd name="T4" fmla="*/ 0 w 16"/>
                              <a:gd name="T5" fmla="*/ 7 h 14"/>
                              <a:gd name="T6" fmla="*/ 16 w 16"/>
                              <a:gd name="T7" fmla="*/ 7 h 14"/>
                              <a:gd name="T8" fmla="*/ 8 w 16"/>
                              <a:gd name="T9" fmla="*/ 0 h 14"/>
                              <a:gd name="T10" fmla="*/ 8 w 16"/>
                              <a:gd name="T11" fmla="*/ 14 h 14"/>
                            </a:gdLst>
                            <a:ahLst/>
                            <a:cxnLst>
                              <a:cxn ang="0">
                                <a:pos x="T0" y="T1"/>
                              </a:cxn>
                              <a:cxn ang="0">
                                <a:pos x="T2" y="T3"/>
                              </a:cxn>
                              <a:cxn ang="0">
                                <a:pos x="T4" y="T5"/>
                              </a:cxn>
                              <a:cxn ang="0">
                                <a:pos x="T6" y="T7"/>
                              </a:cxn>
                              <a:cxn ang="0">
                                <a:pos x="T8" y="T9"/>
                              </a:cxn>
                              <a:cxn ang="0">
                                <a:pos x="T10" y="T11"/>
                              </a:cxn>
                            </a:cxnLst>
                            <a:rect l="0" t="0" r="r" b="b"/>
                            <a:pathLst>
                              <a:path w="16" h="14">
                                <a:moveTo>
                                  <a:pt x="8" y="14"/>
                                </a:moveTo>
                                <a:lnTo>
                                  <a:pt x="0" y="14"/>
                                </a:lnTo>
                                <a:lnTo>
                                  <a:pt x="0" y="7"/>
                                </a:lnTo>
                                <a:lnTo>
                                  <a:pt x="16" y="7"/>
                                </a:lnTo>
                                <a:lnTo>
                                  <a:pt x="8" y="0"/>
                                </a:lnTo>
                                <a:lnTo>
                                  <a:pt x="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990"/>
                        <wps:cNvSpPr>
                          <a:spLocks/>
                        </wps:cNvSpPr>
                        <wps:spPr bwMode="auto">
                          <a:xfrm>
                            <a:off x="1934028" y="1870075"/>
                            <a:ext cx="10160" cy="8255"/>
                          </a:xfrm>
                          <a:custGeom>
                            <a:avLst/>
                            <a:gdLst>
                              <a:gd name="T0" fmla="*/ 0 w 16"/>
                              <a:gd name="T1" fmla="*/ 6 h 13"/>
                              <a:gd name="T2" fmla="*/ 0 w 16"/>
                              <a:gd name="T3" fmla="*/ 0 h 13"/>
                              <a:gd name="T4" fmla="*/ 8 w 16"/>
                              <a:gd name="T5" fmla="*/ 0 h 13"/>
                              <a:gd name="T6" fmla="*/ 8 w 16"/>
                              <a:gd name="T7" fmla="*/ 13 h 13"/>
                              <a:gd name="T8" fmla="*/ 16 w 16"/>
                              <a:gd name="T9" fmla="*/ 6 h 13"/>
                              <a:gd name="T10" fmla="*/ 0 w 16"/>
                              <a:gd name="T11" fmla="*/ 6 h 13"/>
                            </a:gdLst>
                            <a:ahLst/>
                            <a:cxnLst>
                              <a:cxn ang="0">
                                <a:pos x="T0" y="T1"/>
                              </a:cxn>
                              <a:cxn ang="0">
                                <a:pos x="T2" y="T3"/>
                              </a:cxn>
                              <a:cxn ang="0">
                                <a:pos x="T4" y="T5"/>
                              </a:cxn>
                              <a:cxn ang="0">
                                <a:pos x="T6" y="T7"/>
                              </a:cxn>
                              <a:cxn ang="0">
                                <a:pos x="T8" y="T9"/>
                              </a:cxn>
                              <a:cxn ang="0">
                                <a:pos x="T10" y="T11"/>
                              </a:cxn>
                            </a:cxnLst>
                            <a:rect l="0" t="0" r="r" b="b"/>
                            <a:pathLst>
                              <a:path w="16" h="13">
                                <a:moveTo>
                                  <a:pt x="0" y="6"/>
                                </a:moveTo>
                                <a:lnTo>
                                  <a:pt x="0" y="0"/>
                                </a:lnTo>
                                <a:lnTo>
                                  <a:pt x="8" y="0"/>
                                </a:lnTo>
                                <a:lnTo>
                                  <a:pt x="8" y="13"/>
                                </a:lnTo>
                                <a:lnTo>
                                  <a:pt x="16" y="6"/>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Rectangle 991"/>
                        <wps:cNvSpPr>
                          <a:spLocks noChangeArrowheads="1"/>
                        </wps:cNvSpPr>
                        <wps:spPr bwMode="auto">
                          <a:xfrm>
                            <a:off x="1939108" y="2314575"/>
                            <a:ext cx="654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992"/>
                        <wps:cNvSpPr>
                          <a:spLocks noChangeArrowheads="1"/>
                        </wps:cNvSpPr>
                        <wps:spPr bwMode="auto">
                          <a:xfrm>
                            <a:off x="2000068" y="2319655"/>
                            <a:ext cx="1016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Freeform 993"/>
                        <wps:cNvSpPr>
                          <a:spLocks/>
                        </wps:cNvSpPr>
                        <wps:spPr bwMode="auto">
                          <a:xfrm>
                            <a:off x="2000068" y="2314575"/>
                            <a:ext cx="10160" cy="9525"/>
                          </a:xfrm>
                          <a:custGeom>
                            <a:avLst/>
                            <a:gdLst>
                              <a:gd name="T0" fmla="*/ 7 w 16"/>
                              <a:gd name="T1" fmla="*/ 0 h 15"/>
                              <a:gd name="T2" fmla="*/ 16 w 16"/>
                              <a:gd name="T3" fmla="*/ 0 h 15"/>
                              <a:gd name="T4" fmla="*/ 16 w 16"/>
                              <a:gd name="T5" fmla="*/ 8 h 15"/>
                              <a:gd name="T6" fmla="*/ 0 w 16"/>
                              <a:gd name="T7" fmla="*/ 8 h 15"/>
                              <a:gd name="T8" fmla="*/ 7 w 16"/>
                              <a:gd name="T9" fmla="*/ 15 h 15"/>
                              <a:gd name="T10" fmla="*/ 7 w 16"/>
                              <a:gd name="T11" fmla="*/ 0 h 15"/>
                            </a:gdLst>
                            <a:ahLst/>
                            <a:cxnLst>
                              <a:cxn ang="0">
                                <a:pos x="T0" y="T1"/>
                              </a:cxn>
                              <a:cxn ang="0">
                                <a:pos x="T2" y="T3"/>
                              </a:cxn>
                              <a:cxn ang="0">
                                <a:pos x="T4" y="T5"/>
                              </a:cxn>
                              <a:cxn ang="0">
                                <a:pos x="T6" y="T7"/>
                              </a:cxn>
                              <a:cxn ang="0">
                                <a:pos x="T8" y="T9"/>
                              </a:cxn>
                              <a:cxn ang="0">
                                <a:pos x="T10" y="T11"/>
                              </a:cxn>
                            </a:cxnLst>
                            <a:rect l="0" t="0" r="r" b="b"/>
                            <a:pathLst>
                              <a:path w="16" h="15">
                                <a:moveTo>
                                  <a:pt x="7" y="0"/>
                                </a:moveTo>
                                <a:lnTo>
                                  <a:pt x="16" y="0"/>
                                </a:lnTo>
                                <a:lnTo>
                                  <a:pt x="16" y="8"/>
                                </a:lnTo>
                                <a:lnTo>
                                  <a:pt x="0" y="8"/>
                                </a:lnTo>
                                <a:lnTo>
                                  <a:pt x="7" y="15"/>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994"/>
                        <wps:cNvSpPr>
                          <a:spLocks/>
                        </wps:cNvSpPr>
                        <wps:spPr bwMode="auto">
                          <a:xfrm>
                            <a:off x="2000068" y="2496185"/>
                            <a:ext cx="10160" cy="8255"/>
                          </a:xfrm>
                          <a:custGeom>
                            <a:avLst/>
                            <a:gdLst>
                              <a:gd name="T0" fmla="*/ 16 w 16"/>
                              <a:gd name="T1" fmla="*/ 6 h 13"/>
                              <a:gd name="T2" fmla="*/ 16 w 16"/>
                              <a:gd name="T3" fmla="*/ 13 h 13"/>
                              <a:gd name="T4" fmla="*/ 7 w 16"/>
                              <a:gd name="T5" fmla="*/ 13 h 13"/>
                              <a:gd name="T6" fmla="*/ 7 w 16"/>
                              <a:gd name="T7" fmla="*/ 0 h 13"/>
                              <a:gd name="T8" fmla="*/ 0 w 16"/>
                              <a:gd name="T9" fmla="*/ 6 h 13"/>
                              <a:gd name="T10" fmla="*/ 16 w 16"/>
                              <a:gd name="T11" fmla="*/ 6 h 13"/>
                            </a:gdLst>
                            <a:ahLst/>
                            <a:cxnLst>
                              <a:cxn ang="0">
                                <a:pos x="T0" y="T1"/>
                              </a:cxn>
                              <a:cxn ang="0">
                                <a:pos x="T2" y="T3"/>
                              </a:cxn>
                              <a:cxn ang="0">
                                <a:pos x="T4" y="T5"/>
                              </a:cxn>
                              <a:cxn ang="0">
                                <a:pos x="T6" y="T7"/>
                              </a:cxn>
                              <a:cxn ang="0">
                                <a:pos x="T8" y="T9"/>
                              </a:cxn>
                              <a:cxn ang="0">
                                <a:pos x="T10" y="T11"/>
                              </a:cxn>
                            </a:cxnLst>
                            <a:rect l="0" t="0" r="r" b="b"/>
                            <a:pathLst>
                              <a:path w="16" h="13">
                                <a:moveTo>
                                  <a:pt x="16" y="6"/>
                                </a:moveTo>
                                <a:lnTo>
                                  <a:pt x="16" y="13"/>
                                </a:lnTo>
                                <a:lnTo>
                                  <a:pt x="7" y="13"/>
                                </a:lnTo>
                                <a:lnTo>
                                  <a:pt x="7" y="0"/>
                                </a:lnTo>
                                <a:lnTo>
                                  <a:pt x="0" y="6"/>
                                </a:lnTo>
                                <a:lnTo>
                                  <a:pt x="1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Rectangle 995"/>
                        <wps:cNvSpPr>
                          <a:spLocks noChangeArrowheads="1"/>
                        </wps:cNvSpPr>
                        <wps:spPr bwMode="auto">
                          <a:xfrm>
                            <a:off x="1934663" y="2319655"/>
                            <a:ext cx="9525"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Freeform 996"/>
                        <wps:cNvSpPr>
                          <a:spLocks/>
                        </wps:cNvSpPr>
                        <wps:spPr bwMode="auto">
                          <a:xfrm>
                            <a:off x="1934028" y="2496185"/>
                            <a:ext cx="10160" cy="8255"/>
                          </a:xfrm>
                          <a:custGeom>
                            <a:avLst/>
                            <a:gdLst>
                              <a:gd name="T0" fmla="*/ 8 w 16"/>
                              <a:gd name="T1" fmla="*/ 13 h 13"/>
                              <a:gd name="T2" fmla="*/ 0 w 16"/>
                              <a:gd name="T3" fmla="*/ 13 h 13"/>
                              <a:gd name="T4" fmla="*/ 0 w 16"/>
                              <a:gd name="T5" fmla="*/ 6 h 13"/>
                              <a:gd name="T6" fmla="*/ 16 w 16"/>
                              <a:gd name="T7" fmla="*/ 6 h 13"/>
                              <a:gd name="T8" fmla="*/ 8 w 16"/>
                              <a:gd name="T9" fmla="*/ 0 h 13"/>
                              <a:gd name="T10" fmla="*/ 8 w 16"/>
                              <a:gd name="T11" fmla="*/ 13 h 13"/>
                            </a:gdLst>
                            <a:ahLst/>
                            <a:cxnLst>
                              <a:cxn ang="0">
                                <a:pos x="T0" y="T1"/>
                              </a:cxn>
                              <a:cxn ang="0">
                                <a:pos x="T2" y="T3"/>
                              </a:cxn>
                              <a:cxn ang="0">
                                <a:pos x="T4" y="T5"/>
                              </a:cxn>
                              <a:cxn ang="0">
                                <a:pos x="T6" y="T7"/>
                              </a:cxn>
                              <a:cxn ang="0">
                                <a:pos x="T8" y="T9"/>
                              </a:cxn>
                              <a:cxn ang="0">
                                <a:pos x="T10" y="T11"/>
                              </a:cxn>
                            </a:cxnLst>
                            <a:rect l="0" t="0" r="r" b="b"/>
                            <a:pathLst>
                              <a:path w="16" h="13">
                                <a:moveTo>
                                  <a:pt x="8" y="13"/>
                                </a:moveTo>
                                <a:lnTo>
                                  <a:pt x="0" y="13"/>
                                </a:lnTo>
                                <a:lnTo>
                                  <a:pt x="0" y="6"/>
                                </a:lnTo>
                                <a:lnTo>
                                  <a:pt x="16" y="6"/>
                                </a:lnTo>
                                <a:lnTo>
                                  <a:pt x="8" y="0"/>
                                </a:lnTo>
                                <a:lnTo>
                                  <a:pt x="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997"/>
                        <wps:cNvSpPr>
                          <a:spLocks/>
                        </wps:cNvSpPr>
                        <wps:spPr bwMode="auto">
                          <a:xfrm>
                            <a:off x="1934028" y="2314575"/>
                            <a:ext cx="10160" cy="9525"/>
                          </a:xfrm>
                          <a:custGeom>
                            <a:avLst/>
                            <a:gdLst>
                              <a:gd name="T0" fmla="*/ 0 w 16"/>
                              <a:gd name="T1" fmla="*/ 8 h 15"/>
                              <a:gd name="T2" fmla="*/ 0 w 16"/>
                              <a:gd name="T3" fmla="*/ 0 h 15"/>
                              <a:gd name="T4" fmla="*/ 8 w 16"/>
                              <a:gd name="T5" fmla="*/ 0 h 15"/>
                              <a:gd name="T6" fmla="*/ 8 w 16"/>
                              <a:gd name="T7" fmla="*/ 15 h 15"/>
                              <a:gd name="T8" fmla="*/ 16 w 16"/>
                              <a:gd name="T9" fmla="*/ 8 h 15"/>
                              <a:gd name="T10" fmla="*/ 0 w 16"/>
                              <a:gd name="T11" fmla="*/ 8 h 15"/>
                            </a:gdLst>
                            <a:ahLst/>
                            <a:cxnLst>
                              <a:cxn ang="0">
                                <a:pos x="T0" y="T1"/>
                              </a:cxn>
                              <a:cxn ang="0">
                                <a:pos x="T2" y="T3"/>
                              </a:cxn>
                              <a:cxn ang="0">
                                <a:pos x="T4" y="T5"/>
                              </a:cxn>
                              <a:cxn ang="0">
                                <a:pos x="T6" y="T7"/>
                              </a:cxn>
                              <a:cxn ang="0">
                                <a:pos x="T8" y="T9"/>
                              </a:cxn>
                              <a:cxn ang="0">
                                <a:pos x="T10" y="T11"/>
                              </a:cxn>
                            </a:cxnLst>
                            <a:rect l="0" t="0" r="r" b="b"/>
                            <a:pathLst>
                              <a:path w="16" h="15">
                                <a:moveTo>
                                  <a:pt x="0" y="8"/>
                                </a:moveTo>
                                <a:lnTo>
                                  <a:pt x="0" y="0"/>
                                </a:lnTo>
                                <a:lnTo>
                                  <a:pt x="8" y="0"/>
                                </a:lnTo>
                                <a:lnTo>
                                  <a:pt x="8" y="15"/>
                                </a:lnTo>
                                <a:lnTo>
                                  <a:pt x="16" y="8"/>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998"/>
                        <wps:cNvSpPr>
                          <a:spLocks/>
                        </wps:cNvSpPr>
                        <wps:spPr bwMode="auto">
                          <a:xfrm>
                            <a:off x="1938473" y="1324610"/>
                            <a:ext cx="109220" cy="32385"/>
                          </a:xfrm>
                          <a:custGeom>
                            <a:avLst/>
                            <a:gdLst>
                              <a:gd name="T0" fmla="*/ 1 w 172"/>
                              <a:gd name="T1" fmla="*/ 0 h 51"/>
                              <a:gd name="T2" fmla="*/ 0 w 172"/>
                              <a:gd name="T3" fmla="*/ 4 h 51"/>
                              <a:gd name="T4" fmla="*/ 170 w 172"/>
                              <a:gd name="T5" fmla="*/ 51 h 51"/>
                              <a:gd name="T6" fmla="*/ 172 w 172"/>
                              <a:gd name="T7" fmla="*/ 47 h 51"/>
                              <a:gd name="T8" fmla="*/ 1 w 172"/>
                              <a:gd name="T9" fmla="*/ 0 h 51"/>
                            </a:gdLst>
                            <a:ahLst/>
                            <a:cxnLst>
                              <a:cxn ang="0">
                                <a:pos x="T0" y="T1"/>
                              </a:cxn>
                              <a:cxn ang="0">
                                <a:pos x="T2" y="T3"/>
                              </a:cxn>
                              <a:cxn ang="0">
                                <a:pos x="T4" y="T5"/>
                              </a:cxn>
                              <a:cxn ang="0">
                                <a:pos x="T6" y="T7"/>
                              </a:cxn>
                              <a:cxn ang="0">
                                <a:pos x="T8" y="T9"/>
                              </a:cxn>
                            </a:cxnLst>
                            <a:rect l="0" t="0" r="r" b="b"/>
                            <a:pathLst>
                              <a:path w="172" h="51">
                                <a:moveTo>
                                  <a:pt x="1" y="0"/>
                                </a:moveTo>
                                <a:lnTo>
                                  <a:pt x="0" y="4"/>
                                </a:lnTo>
                                <a:lnTo>
                                  <a:pt x="170" y="51"/>
                                </a:lnTo>
                                <a:lnTo>
                                  <a:pt x="172" y="47"/>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999"/>
                        <wps:cNvSpPr>
                          <a:spLocks/>
                        </wps:cNvSpPr>
                        <wps:spPr bwMode="auto">
                          <a:xfrm>
                            <a:off x="2065473" y="1360170"/>
                            <a:ext cx="18415" cy="7620"/>
                          </a:xfrm>
                          <a:custGeom>
                            <a:avLst/>
                            <a:gdLst>
                              <a:gd name="T0" fmla="*/ 2 w 29"/>
                              <a:gd name="T1" fmla="*/ 0 h 12"/>
                              <a:gd name="T2" fmla="*/ 0 w 29"/>
                              <a:gd name="T3" fmla="*/ 3 h 12"/>
                              <a:gd name="T4" fmla="*/ 29 w 29"/>
                              <a:gd name="T5" fmla="*/ 12 h 12"/>
                              <a:gd name="T6" fmla="*/ 29 w 29"/>
                              <a:gd name="T7" fmla="*/ 8 h 12"/>
                              <a:gd name="T8" fmla="*/ 2 w 29"/>
                              <a:gd name="T9" fmla="*/ 0 h 12"/>
                            </a:gdLst>
                            <a:ahLst/>
                            <a:cxnLst>
                              <a:cxn ang="0">
                                <a:pos x="T0" y="T1"/>
                              </a:cxn>
                              <a:cxn ang="0">
                                <a:pos x="T2" y="T3"/>
                              </a:cxn>
                              <a:cxn ang="0">
                                <a:pos x="T4" y="T5"/>
                              </a:cxn>
                              <a:cxn ang="0">
                                <a:pos x="T6" y="T7"/>
                              </a:cxn>
                              <a:cxn ang="0">
                                <a:pos x="T8" y="T9"/>
                              </a:cxn>
                            </a:cxnLst>
                            <a:rect l="0" t="0" r="r" b="b"/>
                            <a:pathLst>
                              <a:path w="29" h="12">
                                <a:moveTo>
                                  <a:pt x="2" y="0"/>
                                </a:moveTo>
                                <a:lnTo>
                                  <a:pt x="0" y="3"/>
                                </a:lnTo>
                                <a:lnTo>
                                  <a:pt x="29" y="12"/>
                                </a:lnTo>
                                <a:lnTo>
                                  <a:pt x="29"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000"/>
                        <wps:cNvSpPr>
                          <a:spLocks/>
                        </wps:cNvSpPr>
                        <wps:spPr bwMode="auto">
                          <a:xfrm>
                            <a:off x="2100398" y="1369695"/>
                            <a:ext cx="109220" cy="31750"/>
                          </a:xfrm>
                          <a:custGeom>
                            <a:avLst/>
                            <a:gdLst>
                              <a:gd name="T0" fmla="*/ 2 w 172"/>
                              <a:gd name="T1" fmla="*/ 0 h 50"/>
                              <a:gd name="T2" fmla="*/ 0 w 172"/>
                              <a:gd name="T3" fmla="*/ 3 h 50"/>
                              <a:gd name="T4" fmla="*/ 172 w 172"/>
                              <a:gd name="T5" fmla="*/ 50 h 50"/>
                              <a:gd name="T6" fmla="*/ 172 w 172"/>
                              <a:gd name="T7" fmla="*/ 47 h 50"/>
                              <a:gd name="T8" fmla="*/ 2 w 172"/>
                              <a:gd name="T9" fmla="*/ 0 h 50"/>
                            </a:gdLst>
                            <a:ahLst/>
                            <a:cxnLst>
                              <a:cxn ang="0">
                                <a:pos x="T0" y="T1"/>
                              </a:cxn>
                              <a:cxn ang="0">
                                <a:pos x="T2" y="T3"/>
                              </a:cxn>
                              <a:cxn ang="0">
                                <a:pos x="T4" y="T5"/>
                              </a:cxn>
                              <a:cxn ang="0">
                                <a:pos x="T6" y="T7"/>
                              </a:cxn>
                              <a:cxn ang="0">
                                <a:pos x="T8" y="T9"/>
                              </a:cxn>
                            </a:cxnLst>
                            <a:rect l="0" t="0" r="r" b="b"/>
                            <a:pathLst>
                              <a:path w="172" h="50">
                                <a:moveTo>
                                  <a:pt x="2" y="0"/>
                                </a:moveTo>
                                <a:lnTo>
                                  <a:pt x="0" y="3"/>
                                </a:lnTo>
                                <a:lnTo>
                                  <a:pt x="172" y="50"/>
                                </a:lnTo>
                                <a:lnTo>
                                  <a:pt x="172" y="4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001"/>
                        <wps:cNvSpPr>
                          <a:spLocks/>
                        </wps:cNvSpPr>
                        <wps:spPr bwMode="auto">
                          <a:xfrm>
                            <a:off x="2228033" y="1403985"/>
                            <a:ext cx="19050" cy="6985"/>
                          </a:xfrm>
                          <a:custGeom>
                            <a:avLst/>
                            <a:gdLst>
                              <a:gd name="T0" fmla="*/ 2 w 30"/>
                              <a:gd name="T1" fmla="*/ 0 h 11"/>
                              <a:gd name="T2" fmla="*/ 0 w 30"/>
                              <a:gd name="T3" fmla="*/ 3 h 11"/>
                              <a:gd name="T4" fmla="*/ 28 w 30"/>
                              <a:gd name="T5" fmla="*/ 11 h 11"/>
                              <a:gd name="T6" fmla="*/ 30 w 30"/>
                              <a:gd name="T7" fmla="*/ 8 h 11"/>
                              <a:gd name="T8" fmla="*/ 2 w 30"/>
                              <a:gd name="T9" fmla="*/ 0 h 11"/>
                            </a:gdLst>
                            <a:ahLst/>
                            <a:cxnLst>
                              <a:cxn ang="0">
                                <a:pos x="T0" y="T1"/>
                              </a:cxn>
                              <a:cxn ang="0">
                                <a:pos x="T2" y="T3"/>
                              </a:cxn>
                              <a:cxn ang="0">
                                <a:pos x="T4" y="T5"/>
                              </a:cxn>
                              <a:cxn ang="0">
                                <a:pos x="T6" y="T7"/>
                              </a:cxn>
                              <a:cxn ang="0">
                                <a:pos x="T8" y="T9"/>
                              </a:cxn>
                            </a:cxnLst>
                            <a:rect l="0" t="0" r="r" b="b"/>
                            <a:pathLst>
                              <a:path w="30" h="11">
                                <a:moveTo>
                                  <a:pt x="2" y="0"/>
                                </a:moveTo>
                                <a:lnTo>
                                  <a:pt x="0" y="3"/>
                                </a:lnTo>
                                <a:lnTo>
                                  <a:pt x="28" y="11"/>
                                </a:lnTo>
                                <a:lnTo>
                                  <a:pt x="30"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002"/>
                        <wps:cNvSpPr>
                          <a:spLocks/>
                        </wps:cNvSpPr>
                        <wps:spPr bwMode="auto">
                          <a:xfrm>
                            <a:off x="2264863" y="1413510"/>
                            <a:ext cx="109855" cy="33020"/>
                          </a:xfrm>
                          <a:custGeom>
                            <a:avLst/>
                            <a:gdLst>
                              <a:gd name="T0" fmla="*/ 2 w 173"/>
                              <a:gd name="T1" fmla="*/ 0 h 52"/>
                              <a:gd name="T2" fmla="*/ 0 w 173"/>
                              <a:gd name="T3" fmla="*/ 3 h 52"/>
                              <a:gd name="T4" fmla="*/ 171 w 173"/>
                              <a:gd name="T5" fmla="*/ 52 h 52"/>
                              <a:gd name="T6" fmla="*/ 173 w 173"/>
                              <a:gd name="T7" fmla="*/ 48 h 52"/>
                              <a:gd name="T8" fmla="*/ 2 w 173"/>
                              <a:gd name="T9" fmla="*/ 0 h 52"/>
                            </a:gdLst>
                            <a:ahLst/>
                            <a:cxnLst>
                              <a:cxn ang="0">
                                <a:pos x="T0" y="T1"/>
                              </a:cxn>
                              <a:cxn ang="0">
                                <a:pos x="T2" y="T3"/>
                              </a:cxn>
                              <a:cxn ang="0">
                                <a:pos x="T4" y="T5"/>
                              </a:cxn>
                              <a:cxn ang="0">
                                <a:pos x="T6" y="T7"/>
                              </a:cxn>
                              <a:cxn ang="0">
                                <a:pos x="T8" y="T9"/>
                              </a:cxn>
                            </a:cxnLst>
                            <a:rect l="0" t="0" r="r" b="b"/>
                            <a:pathLst>
                              <a:path w="173" h="52">
                                <a:moveTo>
                                  <a:pt x="2" y="0"/>
                                </a:moveTo>
                                <a:lnTo>
                                  <a:pt x="0" y="3"/>
                                </a:lnTo>
                                <a:lnTo>
                                  <a:pt x="171" y="52"/>
                                </a:lnTo>
                                <a:lnTo>
                                  <a:pt x="173" y="4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Rectangle 1003"/>
                        <wps:cNvSpPr>
                          <a:spLocks noChangeArrowheads="1"/>
                        </wps:cNvSpPr>
                        <wps:spPr bwMode="auto">
                          <a:xfrm>
                            <a:off x="1963238" y="1118870"/>
                            <a:ext cx="8890" cy="215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1004"/>
                        <wps:cNvSpPr>
                          <a:spLocks noChangeArrowheads="1"/>
                        </wps:cNvSpPr>
                        <wps:spPr bwMode="auto">
                          <a:xfrm>
                            <a:off x="2349953" y="1118870"/>
                            <a:ext cx="10160" cy="323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1005"/>
                        <wps:cNvSpPr>
                          <a:spLocks noChangeArrowheads="1"/>
                        </wps:cNvSpPr>
                        <wps:spPr bwMode="auto">
                          <a:xfrm>
                            <a:off x="2161358" y="822325"/>
                            <a:ext cx="671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1006"/>
                        <wps:cNvSpPr>
                          <a:spLocks noChangeArrowheads="1"/>
                        </wps:cNvSpPr>
                        <wps:spPr bwMode="auto">
                          <a:xfrm>
                            <a:off x="2377893" y="3760470"/>
                            <a:ext cx="10160" cy="219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1007"/>
                        <wps:cNvSpPr>
                          <a:spLocks noChangeArrowheads="1"/>
                        </wps:cNvSpPr>
                        <wps:spPr bwMode="auto">
                          <a:xfrm>
                            <a:off x="2377893" y="825500"/>
                            <a:ext cx="10160" cy="209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1008"/>
                        <wps:cNvSpPr>
                          <a:spLocks noChangeArrowheads="1"/>
                        </wps:cNvSpPr>
                        <wps:spPr bwMode="auto">
                          <a:xfrm>
                            <a:off x="2830013" y="822325"/>
                            <a:ext cx="6985" cy="3161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1009"/>
                        <wps:cNvSpPr>
                          <a:spLocks noChangeArrowheads="1"/>
                        </wps:cNvSpPr>
                        <wps:spPr bwMode="auto">
                          <a:xfrm>
                            <a:off x="1844493" y="2851150"/>
                            <a:ext cx="11430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1010"/>
                        <wps:cNvSpPr>
                          <a:spLocks noChangeArrowheads="1"/>
                        </wps:cNvSpPr>
                        <wps:spPr bwMode="auto">
                          <a:xfrm>
                            <a:off x="1976573" y="2851150"/>
                            <a:ext cx="1905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1011"/>
                        <wps:cNvSpPr>
                          <a:spLocks noChangeArrowheads="1"/>
                        </wps:cNvSpPr>
                        <wps:spPr bwMode="auto">
                          <a:xfrm>
                            <a:off x="2014673" y="2851150"/>
                            <a:ext cx="1130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1012"/>
                        <wps:cNvSpPr>
                          <a:spLocks noChangeArrowheads="1"/>
                        </wps:cNvSpPr>
                        <wps:spPr bwMode="auto">
                          <a:xfrm>
                            <a:off x="2146753" y="2851150"/>
                            <a:ext cx="1905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Rectangle 1013"/>
                        <wps:cNvSpPr>
                          <a:spLocks noChangeArrowheads="1"/>
                        </wps:cNvSpPr>
                        <wps:spPr bwMode="auto">
                          <a:xfrm>
                            <a:off x="2184853" y="2851150"/>
                            <a:ext cx="1130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1014"/>
                        <wps:cNvSpPr>
                          <a:spLocks noChangeArrowheads="1"/>
                        </wps:cNvSpPr>
                        <wps:spPr bwMode="auto">
                          <a:xfrm>
                            <a:off x="2316933" y="2851150"/>
                            <a:ext cx="1841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1015"/>
                        <wps:cNvSpPr>
                          <a:spLocks noChangeArrowheads="1"/>
                        </wps:cNvSpPr>
                        <wps:spPr bwMode="auto">
                          <a:xfrm>
                            <a:off x="2354398" y="2851150"/>
                            <a:ext cx="11366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1016"/>
                        <wps:cNvSpPr>
                          <a:spLocks noChangeArrowheads="1"/>
                        </wps:cNvSpPr>
                        <wps:spPr bwMode="auto">
                          <a:xfrm>
                            <a:off x="2487113" y="2851150"/>
                            <a:ext cx="1841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1017"/>
                        <wps:cNvSpPr>
                          <a:spLocks noChangeArrowheads="1"/>
                        </wps:cNvSpPr>
                        <wps:spPr bwMode="auto">
                          <a:xfrm>
                            <a:off x="2524578" y="2851150"/>
                            <a:ext cx="11239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1018"/>
                        <wps:cNvSpPr>
                          <a:spLocks noChangeArrowheads="1"/>
                        </wps:cNvSpPr>
                        <wps:spPr bwMode="auto">
                          <a:xfrm>
                            <a:off x="2656023" y="2851150"/>
                            <a:ext cx="1968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1019"/>
                        <wps:cNvSpPr>
                          <a:spLocks noChangeArrowheads="1"/>
                        </wps:cNvSpPr>
                        <wps:spPr bwMode="auto">
                          <a:xfrm>
                            <a:off x="2694758" y="2851150"/>
                            <a:ext cx="11239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020"/>
                        <wps:cNvSpPr>
                          <a:spLocks noChangeArrowheads="1"/>
                        </wps:cNvSpPr>
                        <wps:spPr bwMode="auto">
                          <a:xfrm>
                            <a:off x="2826838" y="2851150"/>
                            <a:ext cx="1778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1021"/>
                        <wps:cNvSpPr>
                          <a:spLocks noChangeArrowheads="1"/>
                        </wps:cNvSpPr>
                        <wps:spPr bwMode="auto">
                          <a:xfrm>
                            <a:off x="2864938" y="2851150"/>
                            <a:ext cx="11239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1022"/>
                        <wps:cNvSpPr>
                          <a:spLocks noChangeArrowheads="1"/>
                        </wps:cNvSpPr>
                        <wps:spPr bwMode="auto">
                          <a:xfrm>
                            <a:off x="2997018" y="2851150"/>
                            <a:ext cx="1778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1023"/>
                        <wps:cNvSpPr>
                          <a:spLocks noChangeArrowheads="1"/>
                        </wps:cNvSpPr>
                        <wps:spPr bwMode="auto">
                          <a:xfrm>
                            <a:off x="3033848" y="2851150"/>
                            <a:ext cx="2857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1024"/>
                        <wps:cNvSpPr>
                          <a:spLocks noChangeArrowheads="1"/>
                        </wps:cNvSpPr>
                        <wps:spPr bwMode="auto">
                          <a:xfrm>
                            <a:off x="3029403" y="2023110"/>
                            <a:ext cx="4445" cy="323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Freeform 1025"/>
                        <wps:cNvSpPr>
                          <a:spLocks/>
                        </wps:cNvSpPr>
                        <wps:spPr bwMode="auto">
                          <a:xfrm>
                            <a:off x="3003368" y="1959610"/>
                            <a:ext cx="57785" cy="67945"/>
                          </a:xfrm>
                          <a:custGeom>
                            <a:avLst/>
                            <a:gdLst>
                              <a:gd name="T0" fmla="*/ 45 w 91"/>
                              <a:gd name="T1" fmla="*/ 107 h 107"/>
                              <a:gd name="T2" fmla="*/ 0 w 91"/>
                              <a:gd name="T3" fmla="*/ 107 h 107"/>
                              <a:gd name="T4" fmla="*/ 45 w 91"/>
                              <a:gd name="T5" fmla="*/ 0 h 107"/>
                              <a:gd name="T6" fmla="*/ 91 w 91"/>
                              <a:gd name="T7" fmla="*/ 107 h 107"/>
                              <a:gd name="T8" fmla="*/ 45 w 91"/>
                              <a:gd name="T9" fmla="*/ 107 h 107"/>
                            </a:gdLst>
                            <a:ahLst/>
                            <a:cxnLst>
                              <a:cxn ang="0">
                                <a:pos x="T0" y="T1"/>
                              </a:cxn>
                              <a:cxn ang="0">
                                <a:pos x="T2" y="T3"/>
                              </a:cxn>
                              <a:cxn ang="0">
                                <a:pos x="T4" y="T5"/>
                              </a:cxn>
                              <a:cxn ang="0">
                                <a:pos x="T6" y="T7"/>
                              </a:cxn>
                              <a:cxn ang="0">
                                <a:pos x="T8" y="T9"/>
                              </a:cxn>
                            </a:cxnLst>
                            <a:rect l="0" t="0" r="r" b="b"/>
                            <a:pathLst>
                              <a:path w="91" h="107">
                                <a:moveTo>
                                  <a:pt x="45" y="107"/>
                                </a:moveTo>
                                <a:lnTo>
                                  <a:pt x="0" y="107"/>
                                </a:lnTo>
                                <a:lnTo>
                                  <a:pt x="45" y="0"/>
                                </a:lnTo>
                                <a:lnTo>
                                  <a:pt x="91" y="107"/>
                                </a:lnTo>
                                <a:lnTo>
                                  <a:pt x="4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026"/>
                        <wps:cNvSpPr>
                          <a:spLocks/>
                        </wps:cNvSpPr>
                        <wps:spPr bwMode="auto">
                          <a:xfrm>
                            <a:off x="3003368" y="2341245"/>
                            <a:ext cx="57785" cy="67945"/>
                          </a:xfrm>
                          <a:custGeom>
                            <a:avLst/>
                            <a:gdLst>
                              <a:gd name="T0" fmla="*/ 45 w 91"/>
                              <a:gd name="T1" fmla="*/ 0 h 107"/>
                              <a:gd name="T2" fmla="*/ 91 w 91"/>
                              <a:gd name="T3" fmla="*/ 0 h 107"/>
                              <a:gd name="T4" fmla="*/ 45 w 91"/>
                              <a:gd name="T5" fmla="*/ 107 h 107"/>
                              <a:gd name="T6" fmla="*/ 0 w 91"/>
                              <a:gd name="T7" fmla="*/ 0 h 107"/>
                              <a:gd name="T8" fmla="*/ 45 w 91"/>
                              <a:gd name="T9" fmla="*/ 0 h 107"/>
                            </a:gdLst>
                            <a:ahLst/>
                            <a:cxnLst>
                              <a:cxn ang="0">
                                <a:pos x="T0" y="T1"/>
                              </a:cxn>
                              <a:cxn ang="0">
                                <a:pos x="T2" y="T3"/>
                              </a:cxn>
                              <a:cxn ang="0">
                                <a:pos x="T4" y="T5"/>
                              </a:cxn>
                              <a:cxn ang="0">
                                <a:pos x="T6" y="T7"/>
                              </a:cxn>
                              <a:cxn ang="0">
                                <a:pos x="T8" y="T9"/>
                              </a:cxn>
                            </a:cxnLst>
                            <a:rect l="0" t="0" r="r" b="b"/>
                            <a:pathLst>
                              <a:path w="91" h="107">
                                <a:moveTo>
                                  <a:pt x="45" y="0"/>
                                </a:moveTo>
                                <a:lnTo>
                                  <a:pt x="91" y="0"/>
                                </a:lnTo>
                                <a:lnTo>
                                  <a:pt x="45" y="107"/>
                                </a:lnTo>
                                <a:lnTo>
                                  <a:pt x="0" y="0"/>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Rectangle 1027"/>
                        <wps:cNvSpPr>
                          <a:spLocks noChangeArrowheads="1"/>
                        </wps:cNvSpPr>
                        <wps:spPr bwMode="auto">
                          <a:xfrm>
                            <a:off x="3029403" y="2471420"/>
                            <a:ext cx="4445" cy="317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Freeform 1028"/>
                        <wps:cNvSpPr>
                          <a:spLocks/>
                        </wps:cNvSpPr>
                        <wps:spPr bwMode="auto">
                          <a:xfrm>
                            <a:off x="3003368" y="2407285"/>
                            <a:ext cx="57785" cy="68580"/>
                          </a:xfrm>
                          <a:custGeom>
                            <a:avLst/>
                            <a:gdLst>
                              <a:gd name="T0" fmla="*/ 45 w 91"/>
                              <a:gd name="T1" fmla="*/ 108 h 108"/>
                              <a:gd name="T2" fmla="*/ 0 w 91"/>
                              <a:gd name="T3" fmla="*/ 108 h 108"/>
                              <a:gd name="T4" fmla="*/ 45 w 91"/>
                              <a:gd name="T5" fmla="*/ 0 h 108"/>
                              <a:gd name="T6" fmla="*/ 91 w 91"/>
                              <a:gd name="T7" fmla="*/ 108 h 108"/>
                              <a:gd name="T8" fmla="*/ 45 w 91"/>
                              <a:gd name="T9" fmla="*/ 108 h 108"/>
                            </a:gdLst>
                            <a:ahLst/>
                            <a:cxnLst>
                              <a:cxn ang="0">
                                <a:pos x="T0" y="T1"/>
                              </a:cxn>
                              <a:cxn ang="0">
                                <a:pos x="T2" y="T3"/>
                              </a:cxn>
                              <a:cxn ang="0">
                                <a:pos x="T4" y="T5"/>
                              </a:cxn>
                              <a:cxn ang="0">
                                <a:pos x="T6" y="T7"/>
                              </a:cxn>
                              <a:cxn ang="0">
                                <a:pos x="T8" y="T9"/>
                              </a:cxn>
                            </a:cxnLst>
                            <a:rect l="0" t="0" r="r" b="b"/>
                            <a:pathLst>
                              <a:path w="91" h="108">
                                <a:moveTo>
                                  <a:pt x="45" y="108"/>
                                </a:moveTo>
                                <a:lnTo>
                                  <a:pt x="0" y="108"/>
                                </a:lnTo>
                                <a:lnTo>
                                  <a:pt x="45" y="0"/>
                                </a:lnTo>
                                <a:lnTo>
                                  <a:pt x="91" y="108"/>
                                </a:lnTo>
                                <a:lnTo>
                                  <a:pt x="4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029"/>
                        <wps:cNvSpPr>
                          <a:spLocks/>
                        </wps:cNvSpPr>
                        <wps:spPr bwMode="auto">
                          <a:xfrm>
                            <a:off x="3003368" y="2785110"/>
                            <a:ext cx="57785" cy="67945"/>
                          </a:xfrm>
                          <a:custGeom>
                            <a:avLst/>
                            <a:gdLst>
                              <a:gd name="T0" fmla="*/ 45 w 91"/>
                              <a:gd name="T1" fmla="*/ 0 h 107"/>
                              <a:gd name="T2" fmla="*/ 91 w 91"/>
                              <a:gd name="T3" fmla="*/ 0 h 107"/>
                              <a:gd name="T4" fmla="*/ 45 w 91"/>
                              <a:gd name="T5" fmla="*/ 107 h 107"/>
                              <a:gd name="T6" fmla="*/ 0 w 91"/>
                              <a:gd name="T7" fmla="*/ 0 h 107"/>
                              <a:gd name="T8" fmla="*/ 45 w 91"/>
                              <a:gd name="T9" fmla="*/ 0 h 107"/>
                            </a:gdLst>
                            <a:ahLst/>
                            <a:cxnLst>
                              <a:cxn ang="0">
                                <a:pos x="T0" y="T1"/>
                              </a:cxn>
                              <a:cxn ang="0">
                                <a:pos x="T2" y="T3"/>
                              </a:cxn>
                              <a:cxn ang="0">
                                <a:pos x="T4" y="T5"/>
                              </a:cxn>
                              <a:cxn ang="0">
                                <a:pos x="T6" y="T7"/>
                              </a:cxn>
                              <a:cxn ang="0">
                                <a:pos x="T8" y="T9"/>
                              </a:cxn>
                            </a:cxnLst>
                            <a:rect l="0" t="0" r="r" b="b"/>
                            <a:pathLst>
                              <a:path w="91" h="107">
                                <a:moveTo>
                                  <a:pt x="45" y="0"/>
                                </a:moveTo>
                                <a:lnTo>
                                  <a:pt x="91" y="0"/>
                                </a:lnTo>
                                <a:lnTo>
                                  <a:pt x="45" y="107"/>
                                </a:lnTo>
                                <a:lnTo>
                                  <a:pt x="0" y="0"/>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030"/>
                        <wps:cNvSpPr>
                          <a:spLocks/>
                        </wps:cNvSpPr>
                        <wps:spPr bwMode="auto">
                          <a:xfrm>
                            <a:off x="2941773" y="2273935"/>
                            <a:ext cx="68580" cy="42545"/>
                          </a:xfrm>
                          <a:custGeom>
                            <a:avLst/>
                            <a:gdLst>
                              <a:gd name="T0" fmla="*/ 78 w 108"/>
                              <a:gd name="T1" fmla="*/ 52 h 67"/>
                              <a:gd name="T2" fmla="*/ 90 w 108"/>
                              <a:gd name="T3" fmla="*/ 49 h 67"/>
                              <a:gd name="T4" fmla="*/ 95 w 108"/>
                              <a:gd name="T5" fmla="*/ 44 h 67"/>
                              <a:gd name="T6" fmla="*/ 97 w 108"/>
                              <a:gd name="T7" fmla="*/ 37 h 67"/>
                              <a:gd name="T8" fmla="*/ 97 w 108"/>
                              <a:gd name="T9" fmla="*/ 30 h 67"/>
                              <a:gd name="T10" fmla="*/ 94 w 108"/>
                              <a:gd name="T11" fmla="*/ 20 h 67"/>
                              <a:gd name="T12" fmla="*/ 87 w 108"/>
                              <a:gd name="T13" fmla="*/ 15 h 67"/>
                              <a:gd name="T14" fmla="*/ 76 w 108"/>
                              <a:gd name="T15" fmla="*/ 12 h 67"/>
                              <a:gd name="T16" fmla="*/ 65 w 108"/>
                              <a:gd name="T17" fmla="*/ 12 h 67"/>
                              <a:gd name="T18" fmla="*/ 58 w 108"/>
                              <a:gd name="T19" fmla="*/ 15 h 67"/>
                              <a:gd name="T20" fmla="*/ 51 w 108"/>
                              <a:gd name="T21" fmla="*/ 20 h 67"/>
                              <a:gd name="T22" fmla="*/ 49 w 108"/>
                              <a:gd name="T23" fmla="*/ 30 h 67"/>
                              <a:gd name="T24" fmla="*/ 49 w 108"/>
                              <a:gd name="T25" fmla="*/ 40 h 67"/>
                              <a:gd name="T26" fmla="*/ 55 w 108"/>
                              <a:gd name="T27" fmla="*/ 49 h 67"/>
                              <a:gd name="T28" fmla="*/ 56 w 108"/>
                              <a:gd name="T29" fmla="*/ 64 h 67"/>
                              <a:gd name="T30" fmla="*/ 0 w 108"/>
                              <a:gd name="T31" fmla="*/ 5 h 67"/>
                              <a:gd name="T32" fmla="*/ 16 w 108"/>
                              <a:gd name="T33" fmla="*/ 44 h 67"/>
                              <a:gd name="T34" fmla="*/ 39 w 108"/>
                              <a:gd name="T35" fmla="*/ 46 h 67"/>
                              <a:gd name="T36" fmla="*/ 35 w 108"/>
                              <a:gd name="T37" fmla="*/ 35 h 67"/>
                              <a:gd name="T38" fmla="*/ 35 w 108"/>
                              <a:gd name="T39" fmla="*/ 24 h 67"/>
                              <a:gd name="T40" fmla="*/ 42 w 108"/>
                              <a:gd name="T41" fmla="*/ 14 h 67"/>
                              <a:gd name="T42" fmla="*/ 51 w 108"/>
                              <a:gd name="T43" fmla="*/ 5 h 67"/>
                              <a:gd name="T44" fmla="*/ 56 w 108"/>
                              <a:gd name="T45" fmla="*/ 2 h 67"/>
                              <a:gd name="T46" fmla="*/ 71 w 108"/>
                              <a:gd name="T47" fmla="*/ 0 h 67"/>
                              <a:gd name="T48" fmla="*/ 83 w 108"/>
                              <a:gd name="T49" fmla="*/ 2 h 67"/>
                              <a:gd name="T50" fmla="*/ 95 w 108"/>
                              <a:gd name="T51" fmla="*/ 9 h 67"/>
                              <a:gd name="T52" fmla="*/ 104 w 108"/>
                              <a:gd name="T53" fmla="*/ 19 h 67"/>
                              <a:gd name="T54" fmla="*/ 108 w 108"/>
                              <a:gd name="T55" fmla="*/ 34 h 67"/>
                              <a:gd name="T56" fmla="*/ 106 w 108"/>
                              <a:gd name="T57" fmla="*/ 46 h 67"/>
                              <a:gd name="T58" fmla="*/ 101 w 108"/>
                              <a:gd name="T59" fmla="*/ 56 h 67"/>
                              <a:gd name="T60" fmla="*/ 90 w 108"/>
                              <a:gd name="T61" fmla="*/ 64 h 67"/>
                              <a:gd name="T62" fmla="*/ 78 w 108"/>
                              <a:gd name="T63"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8" h="67">
                                <a:moveTo>
                                  <a:pt x="78" y="67"/>
                                </a:moveTo>
                                <a:lnTo>
                                  <a:pt x="78" y="52"/>
                                </a:lnTo>
                                <a:lnTo>
                                  <a:pt x="87" y="51"/>
                                </a:lnTo>
                                <a:lnTo>
                                  <a:pt x="90" y="49"/>
                                </a:lnTo>
                                <a:lnTo>
                                  <a:pt x="94" y="47"/>
                                </a:lnTo>
                                <a:lnTo>
                                  <a:pt x="95" y="44"/>
                                </a:lnTo>
                                <a:lnTo>
                                  <a:pt x="97" y="40"/>
                                </a:lnTo>
                                <a:lnTo>
                                  <a:pt x="97" y="37"/>
                                </a:lnTo>
                                <a:lnTo>
                                  <a:pt x="97" y="34"/>
                                </a:lnTo>
                                <a:lnTo>
                                  <a:pt x="97" y="30"/>
                                </a:lnTo>
                                <a:lnTo>
                                  <a:pt x="95" y="25"/>
                                </a:lnTo>
                                <a:lnTo>
                                  <a:pt x="94" y="20"/>
                                </a:lnTo>
                                <a:lnTo>
                                  <a:pt x="90" y="19"/>
                                </a:lnTo>
                                <a:lnTo>
                                  <a:pt x="87" y="15"/>
                                </a:lnTo>
                                <a:lnTo>
                                  <a:pt x="81" y="14"/>
                                </a:lnTo>
                                <a:lnTo>
                                  <a:pt x="76" y="12"/>
                                </a:lnTo>
                                <a:lnTo>
                                  <a:pt x="71" y="12"/>
                                </a:lnTo>
                                <a:lnTo>
                                  <a:pt x="65" y="12"/>
                                </a:lnTo>
                                <a:lnTo>
                                  <a:pt x="62" y="14"/>
                                </a:lnTo>
                                <a:lnTo>
                                  <a:pt x="58" y="15"/>
                                </a:lnTo>
                                <a:lnTo>
                                  <a:pt x="55" y="19"/>
                                </a:lnTo>
                                <a:lnTo>
                                  <a:pt x="51" y="20"/>
                                </a:lnTo>
                                <a:lnTo>
                                  <a:pt x="49" y="24"/>
                                </a:lnTo>
                                <a:lnTo>
                                  <a:pt x="49" y="30"/>
                                </a:lnTo>
                                <a:lnTo>
                                  <a:pt x="46" y="35"/>
                                </a:lnTo>
                                <a:lnTo>
                                  <a:pt x="49" y="40"/>
                                </a:lnTo>
                                <a:lnTo>
                                  <a:pt x="51" y="46"/>
                                </a:lnTo>
                                <a:lnTo>
                                  <a:pt x="55" y="49"/>
                                </a:lnTo>
                                <a:lnTo>
                                  <a:pt x="58" y="52"/>
                                </a:lnTo>
                                <a:lnTo>
                                  <a:pt x="56" y="64"/>
                                </a:lnTo>
                                <a:lnTo>
                                  <a:pt x="0" y="54"/>
                                </a:lnTo>
                                <a:lnTo>
                                  <a:pt x="0" y="5"/>
                                </a:lnTo>
                                <a:lnTo>
                                  <a:pt x="16" y="5"/>
                                </a:lnTo>
                                <a:lnTo>
                                  <a:pt x="16" y="44"/>
                                </a:lnTo>
                                <a:lnTo>
                                  <a:pt x="42" y="49"/>
                                </a:lnTo>
                                <a:lnTo>
                                  <a:pt x="39" y="46"/>
                                </a:lnTo>
                                <a:lnTo>
                                  <a:pt x="37" y="40"/>
                                </a:lnTo>
                                <a:lnTo>
                                  <a:pt x="35" y="35"/>
                                </a:lnTo>
                                <a:lnTo>
                                  <a:pt x="35" y="32"/>
                                </a:lnTo>
                                <a:lnTo>
                                  <a:pt x="35" y="24"/>
                                </a:lnTo>
                                <a:lnTo>
                                  <a:pt x="37" y="19"/>
                                </a:lnTo>
                                <a:lnTo>
                                  <a:pt x="42" y="14"/>
                                </a:lnTo>
                                <a:lnTo>
                                  <a:pt x="46" y="9"/>
                                </a:lnTo>
                                <a:lnTo>
                                  <a:pt x="51" y="5"/>
                                </a:lnTo>
                                <a:lnTo>
                                  <a:pt x="55" y="4"/>
                                </a:lnTo>
                                <a:lnTo>
                                  <a:pt x="56" y="2"/>
                                </a:lnTo>
                                <a:lnTo>
                                  <a:pt x="64" y="0"/>
                                </a:lnTo>
                                <a:lnTo>
                                  <a:pt x="71" y="0"/>
                                </a:lnTo>
                                <a:lnTo>
                                  <a:pt x="76" y="0"/>
                                </a:lnTo>
                                <a:lnTo>
                                  <a:pt x="83" y="2"/>
                                </a:lnTo>
                                <a:lnTo>
                                  <a:pt x="90" y="5"/>
                                </a:lnTo>
                                <a:lnTo>
                                  <a:pt x="95" y="9"/>
                                </a:lnTo>
                                <a:lnTo>
                                  <a:pt x="101" y="12"/>
                                </a:lnTo>
                                <a:lnTo>
                                  <a:pt x="104" y="19"/>
                                </a:lnTo>
                                <a:lnTo>
                                  <a:pt x="108" y="25"/>
                                </a:lnTo>
                                <a:lnTo>
                                  <a:pt x="108" y="34"/>
                                </a:lnTo>
                                <a:lnTo>
                                  <a:pt x="108" y="40"/>
                                </a:lnTo>
                                <a:lnTo>
                                  <a:pt x="106" y="46"/>
                                </a:lnTo>
                                <a:lnTo>
                                  <a:pt x="104" y="51"/>
                                </a:lnTo>
                                <a:lnTo>
                                  <a:pt x="101" y="56"/>
                                </a:lnTo>
                                <a:lnTo>
                                  <a:pt x="95" y="59"/>
                                </a:lnTo>
                                <a:lnTo>
                                  <a:pt x="90" y="64"/>
                                </a:lnTo>
                                <a:lnTo>
                                  <a:pt x="87" y="64"/>
                                </a:lnTo>
                                <a:lnTo>
                                  <a:pt x="7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031"/>
                        <wps:cNvSpPr>
                          <a:spLocks noEditPoints="1"/>
                        </wps:cNvSpPr>
                        <wps:spPr bwMode="auto">
                          <a:xfrm>
                            <a:off x="2940503" y="2225040"/>
                            <a:ext cx="69850" cy="41275"/>
                          </a:xfrm>
                          <a:custGeom>
                            <a:avLst/>
                            <a:gdLst>
                              <a:gd name="T0" fmla="*/ 39 w 110"/>
                              <a:gd name="T1" fmla="*/ 62 h 65"/>
                              <a:gd name="T2" fmla="*/ 25 w 110"/>
                              <a:gd name="T3" fmla="*/ 60 h 65"/>
                              <a:gd name="T4" fmla="*/ 16 w 110"/>
                              <a:gd name="T5" fmla="*/ 55 h 65"/>
                              <a:gd name="T6" fmla="*/ 9 w 110"/>
                              <a:gd name="T7" fmla="*/ 50 h 65"/>
                              <a:gd name="T8" fmla="*/ 2 w 110"/>
                              <a:gd name="T9" fmla="*/ 42 h 65"/>
                              <a:gd name="T10" fmla="*/ 0 w 110"/>
                              <a:gd name="T11" fmla="*/ 34 h 65"/>
                              <a:gd name="T12" fmla="*/ 3 w 110"/>
                              <a:gd name="T13" fmla="*/ 17 h 65"/>
                              <a:gd name="T14" fmla="*/ 9 w 110"/>
                              <a:gd name="T15" fmla="*/ 12 h 65"/>
                              <a:gd name="T16" fmla="*/ 23 w 110"/>
                              <a:gd name="T17" fmla="*/ 5 h 65"/>
                              <a:gd name="T18" fmla="*/ 41 w 110"/>
                              <a:gd name="T19" fmla="*/ 0 h 65"/>
                              <a:gd name="T20" fmla="*/ 73 w 110"/>
                              <a:gd name="T21" fmla="*/ 2 h 65"/>
                              <a:gd name="T22" fmla="*/ 85 w 110"/>
                              <a:gd name="T23" fmla="*/ 3 h 65"/>
                              <a:gd name="T24" fmla="*/ 97 w 110"/>
                              <a:gd name="T25" fmla="*/ 8 h 65"/>
                              <a:gd name="T26" fmla="*/ 105 w 110"/>
                              <a:gd name="T27" fmla="*/ 13 h 65"/>
                              <a:gd name="T28" fmla="*/ 108 w 110"/>
                              <a:gd name="T29" fmla="*/ 23 h 65"/>
                              <a:gd name="T30" fmla="*/ 110 w 110"/>
                              <a:gd name="T31" fmla="*/ 34 h 65"/>
                              <a:gd name="T32" fmla="*/ 108 w 110"/>
                              <a:gd name="T33" fmla="*/ 45 h 65"/>
                              <a:gd name="T34" fmla="*/ 99 w 110"/>
                              <a:gd name="T35" fmla="*/ 54 h 65"/>
                              <a:gd name="T36" fmla="*/ 81 w 110"/>
                              <a:gd name="T37" fmla="*/ 62 h 65"/>
                              <a:gd name="T38" fmla="*/ 57 w 110"/>
                              <a:gd name="T39" fmla="*/ 65 h 65"/>
                              <a:gd name="T40" fmla="*/ 57 w 110"/>
                              <a:gd name="T41" fmla="*/ 52 h 65"/>
                              <a:gd name="T42" fmla="*/ 78 w 110"/>
                              <a:gd name="T43" fmla="*/ 50 h 65"/>
                              <a:gd name="T44" fmla="*/ 92 w 110"/>
                              <a:gd name="T45" fmla="*/ 47 h 65"/>
                              <a:gd name="T46" fmla="*/ 97 w 110"/>
                              <a:gd name="T47" fmla="*/ 40 h 65"/>
                              <a:gd name="T48" fmla="*/ 99 w 110"/>
                              <a:gd name="T49" fmla="*/ 34 h 65"/>
                              <a:gd name="T50" fmla="*/ 97 w 110"/>
                              <a:gd name="T51" fmla="*/ 23 h 65"/>
                              <a:gd name="T52" fmla="*/ 92 w 110"/>
                              <a:gd name="T53" fmla="*/ 18 h 65"/>
                              <a:gd name="T54" fmla="*/ 78 w 110"/>
                              <a:gd name="T55" fmla="*/ 13 h 65"/>
                              <a:gd name="T56" fmla="*/ 57 w 110"/>
                              <a:gd name="T57" fmla="*/ 12 h 65"/>
                              <a:gd name="T58" fmla="*/ 34 w 110"/>
                              <a:gd name="T59" fmla="*/ 13 h 65"/>
                              <a:gd name="T60" fmla="*/ 23 w 110"/>
                              <a:gd name="T61" fmla="*/ 17 h 65"/>
                              <a:gd name="T62" fmla="*/ 18 w 110"/>
                              <a:gd name="T63" fmla="*/ 20 h 65"/>
                              <a:gd name="T64" fmla="*/ 12 w 110"/>
                              <a:gd name="T65" fmla="*/ 27 h 65"/>
                              <a:gd name="T66" fmla="*/ 12 w 110"/>
                              <a:gd name="T67" fmla="*/ 37 h 65"/>
                              <a:gd name="T68" fmla="*/ 18 w 110"/>
                              <a:gd name="T69" fmla="*/ 44 h 65"/>
                              <a:gd name="T70" fmla="*/ 26 w 110"/>
                              <a:gd name="T71" fmla="*/ 49 h 65"/>
                              <a:gd name="T72" fmla="*/ 44 w 110"/>
                              <a:gd name="T73" fmla="*/ 52 h 65"/>
                              <a:gd name="T74" fmla="*/ 57 w 110"/>
                              <a:gd name="T75" fmla="*/ 5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0" h="65">
                                <a:moveTo>
                                  <a:pt x="57" y="65"/>
                                </a:moveTo>
                                <a:lnTo>
                                  <a:pt x="39" y="62"/>
                                </a:lnTo>
                                <a:lnTo>
                                  <a:pt x="32" y="62"/>
                                </a:lnTo>
                                <a:lnTo>
                                  <a:pt x="25" y="60"/>
                                </a:lnTo>
                                <a:lnTo>
                                  <a:pt x="19" y="59"/>
                                </a:lnTo>
                                <a:lnTo>
                                  <a:pt x="16" y="55"/>
                                </a:lnTo>
                                <a:lnTo>
                                  <a:pt x="12" y="54"/>
                                </a:lnTo>
                                <a:lnTo>
                                  <a:pt x="9" y="50"/>
                                </a:lnTo>
                                <a:lnTo>
                                  <a:pt x="3" y="47"/>
                                </a:lnTo>
                                <a:lnTo>
                                  <a:pt x="2" y="42"/>
                                </a:lnTo>
                                <a:lnTo>
                                  <a:pt x="2" y="37"/>
                                </a:lnTo>
                                <a:lnTo>
                                  <a:pt x="0" y="34"/>
                                </a:lnTo>
                                <a:lnTo>
                                  <a:pt x="2" y="23"/>
                                </a:lnTo>
                                <a:lnTo>
                                  <a:pt x="3" y="17"/>
                                </a:lnTo>
                                <a:lnTo>
                                  <a:pt x="5" y="15"/>
                                </a:lnTo>
                                <a:lnTo>
                                  <a:pt x="9" y="12"/>
                                </a:lnTo>
                                <a:lnTo>
                                  <a:pt x="16" y="8"/>
                                </a:lnTo>
                                <a:lnTo>
                                  <a:pt x="23" y="5"/>
                                </a:lnTo>
                                <a:lnTo>
                                  <a:pt x="30" y="2"/>
                                </a:lnTo>
                                <a:lnTo>
                                  <a:pt x="41" y="0"/>
                                </a:lnTo>
                                <a:lnTo>
                                  <a:pt x="57" y="0"/>
                                </a:lnTo>
                                <a:lnTo>
                                  <a:pt x="73" y="2"/>
                                </a:lnTo>
                                <a:lnTo>
                                  <a:pt x="80" y="2"/>
                                </a:lnTo>
                                <a:lnTo>
                                  <a:pt x="85" y="3"/>
                                </a:lnTo>
                                <a:lnTo>
                                  <a:pt x="92" y="5"/>
                                </a:lnTo>
                                <a:lnTo>
                                  <a:pt x="97" y="8"/>
                                </a:lnTo>
                                <a:lnTo>
                                  <a:pt x="101" y="10"/>
                                </a:lnTo>
                                <a:lnTo>
                                  <a:pt x="105" y="13"/>
                                </a:lnTo>
                                <a:lnTo>
                                  <a:pt x="106" y="17"/>
                                </a:lnTo>
                                <a:lnTo>
                                  <a:pt x="108" y="23"/>
                                </a:lnTo>
                                <a:lnTo>
                                  <a:pt x="110" y="27"/>
                                </a:lnTo>
                                <a:lnTo>
                                  <a:pt x="110" y="34"/>
                                </a:lnTo>
                                <a:lnTo>
                                  <a:pt x="110" y="39"/>
                                </a:lnTo>
                                <a:lnTo>
                                  <a:pt x="108" y="45"/>
                                </a:lnTo>
                                <a:lnTo>
                                  <a:pt x="105" y="50"/>
                                </a:lnTo>
                                <a:lnTo>
                                  <a:pt x="99" y="54"/>
                                </a:lnTo>
                                <a:lnTo>
                                  <a:pt x="92" y="59"/>
                                </a:lnTo>
                                <a:lnTo>
                                  <a:pt x="81" y="62"/>
                                </a:lnTo>
                                <a:lnTo>
                                  <a:pt x="69" y="65"/>
                                </a:lnTo>
                                <a:lnTo>
                                  <a:pt x="57" y="65"/>
                                </a:lnTo>
                                <a:lnTo>
                                  <a:pt x="57" y="65"/>
                                </a:lnTo>
                                <a:close/>
                                <a:moveTo>
                                  <a:pt x="57" y="52"/>
                                </a:moveTo>
                                <a:lnTo>
                                  <a:pt x="67" y="52"/>
                                </a:lnTo>
                                <a:lnTo>
                                  <a:pt x="78" y="50"/>
                                </a:lnTo>
                                <a:lnTo>
                                  <a:pt x="85" y="49"/>
                                </a:lnTo>
                                <a:lnTo>
                                  <a:pt x="92" y="47"/>
                                </a:lnTo>
                                <a:lnTo>
                                  <a:pt x="96" y="44"/>
                                </a:lnTo>
                                <a:lnTo>
                                  <a:pt x="97" y="40"/>
                                </a:lnTo>
                                <a:lnTo>
                                  <a:pt x="99" y="37"/>
                                </a:lnTo>
                                <a:lnTo>
                                  <a:pt x="99" y="34"/>
                                </a:lnTo>
                                <a:lnTo>
                                  <a:pt x="99" y="27"/>
                                </a:lnTo>
                                <a:lnTo>
                                  <a:pt x="97" y="23"/>
                                </a:lnTo>
                                <a:lnTo>
                                  <a:pt x="96" y="20"/>
                                </a:lnTo>
                                <a:lnTo>
                                  <a:pt x="92" y="18"/>
                                </a:lnTo>
                                <a:lnTo>
                                  <a:pt x="85" y="15"/>
                                </a:lnTo>
                                <a:lnTo>
                                  <a:pt x="78" y="13"/>
                                </a:lnTo>
                                <a:lnTo>
                                  <a:pt x="67" y="12"/>
                                </a:lnTo>
                                <a:lnTo>
                                  <a:pt x="57" y="12"/>
                                </a:lnTo>
                                <a:lnTo>
                                  <a:pt x="44" y="12"/>
                                </a:lnTo>
                                <a:lnTo>
                                  <a:pt x="34" y="13"/>
                                </a:lnTo>
                                <a:lnTo>
                                  <a:pt x="26" y="15"/>
                                </a:lnTo>
                                <a:lnTo>
                                  <a:pt x="23" y="17"/>
                                </a:lnTo>
                                <a:lnTo>
                                  <a:pt x="21" y="17"/>
                                </a:lnTo>
                                <a:lnTo>
                                  <a:pt x="18" y="20"/>
                                </a:lnTo>
                                <a:lnTo>
                                  <a:pt x="16" y="23"/>
                                </a:lnTo>
                                <a:lnTo>
                                  <a:pt x="12" y="27"/>
                                </a:lnTo>
                                <a:lnTo>
                                  <a:pt x="12" y="34"/>
                                </a:lnTo>
                                <a:lnTo>
                                  <a:pt x="12" y="37"/>
                                </a:lnTo>
                                <a:lnTo>
                                  <a:pt x="12" y="40"/>
                                </a:lnTo>
                                <a:lnTo>
                                  <a:pt x="18" y="44"/>
                                </a:lnTo>
                                <a:lnTo>
                                  <a:pt x="19" y="45"/>
                                </a:lnTo>
                                <a:lnTo>
                                  <a:pt x="26" y="49"/>
                                </a:lnTo>
                                <a:lnTo>
                                  <a:pt x="34" y="50"/>
                                </a:lnTo>
                                <a:lnTo>
                                  <a:pt x="44" y="52"/>
                                </a:lnTo>
                                <a:lnTo>
                                  <a:pt x="57" y="52"/>
                                </a:lnTo>
                                <a:lnTo>
                                  <a:pt x="5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1032"/>
                        <wps:cNvSpPr>
                          <a:spLocks/>
                        </wps:cNvSpPr>
                        <wps:spPr bwMode="auto">
                          <a:xfrm>
                            <a:off x="2958283" y="2126615"/>
                            <a:ext cx="50800" cy="62865"/>
                          </a:xfrm>
                          <a:custGeom>
                            <a:avLst/>
                            <a:gdLst>
                              <a:gd name="T0" fmla="*/ 80 w 80"/>
                              <a:gd name="T1" fmla="*/ 99 h 99"/>
                              <a:gd name="T2" fmla="*/ 2 w 80"/>
                              <a:gd name="T3" fmla="*/ 99 h 99"/>
                              <a:gd name="T4" fmla="*/ 2 w 80"/>
                              <a:gd name="T5" fmla="*/ 88 h 99"/>
                              <a:gd name="T6" fmla="*/ 13 w 80"/>
                              <a:gd name="T7" fmla="*/ 88 h 99"/>
                              <a:gd name="T8" fmla="*/ 9 w 80"/>
                              <a:gd name="T9" fmla="*/ 84 h 99"/>
                              <a:gd name="T10" fmla="*/ 4 w 80"/>
                              <a:gd name="T11" fmla="*/ 79 h 99"/>
                              <a:gd name="T12" fmla="*/ 2 w 80"/>
                              <a:gd name="T13" fmla="*/ 76 h 99"/>
                              <a:gd name="T14" fmla="*/ 2 w 80"/>
                              <a:gd name="T15" fmla="*/ 74 h 99"/>
                              <a:gd name="T16" fmla="*/ 0 w 80"/>
                              <a:gd name="T17" fmla="*/ 68 h 99"/>
                              <a:gd name="T18" fmla="*/ 2 w 80"/>
                              <a:gd name="T19" fmla="*/ 57 h 99"/>
                              <a:gd name="T20" fmla="*/ 4 w 80"/>
                              <a:gd name="T21" fmla="*/ 56 h 99"/>
                              <a:gd name="T22" fmla="*/ 4 w 80"/>
                              <a:gd name="T23" fmla="*/ 52 h 99"/>
                              <a:gd name="T24" fmla="*/ 9 w 80"/>
                              <a:gd name="T25" fmla="*/ 49 h 99"/>
                              <a:gd name="T26" fmla="*/ 16 w 80"/>
                              <a:gd name="T27" fmla="*/ 46 h 99"/>
                              <a:gd name="T28" fmla="*/ 9 w 80"/>
                              <a:gd name="T29" fmla="*/ 41 h 99"/>
                              <a:gd name="T30" fmla="*/ 4 w 80"/>
                              <a:gd name="T31" fmla="*/ 36 h 99"/>
                              <a:gd name="T32" fmla="*/ 2 w 80"/>
                              <a:gd name="T33" fmla="*/ 31 h 99"/>
                              <a:gd name="T34" fmla="*/ 0 w 80"/>
                              <a:gd name="T35" fmla="*/ 22 h 99"/>
                              <a:gd name="T36" fmla="*/ 2 w 80"/>
                              <a:gd name="T37" fmla="*/ 19 h 99"/>
                              <a:gd name="T38" fmla="*/ 2 w 80"/>
                              <a:gd name="T39" fmla="*/ 14 h 99"/>
                              <a:gd name="T40" fmla="*/ 4 w 80"/>
                              <a:gd name="T41" fmla="*/ 9 h 99"/>
                              <a:gd name="T42" fmla="*/ 7 w 80"/>
                              <a:gd name="T43" fmla="*/ 5 h 99"/>
                              <a:gd name="T44" fmla="*/ 11 w 80"/>
                              <a:gd name="T45" fmla="*/ 4 h 99"/>
                              <a:gd name="T46" fmla="*/ 16 w 80"/>
                              <a:gd name="T47" fmla="*/ 2 h 99"/>
                              <a:gd name="T48" fmla="*/ 20 w 80"/>
                              <a:gd name="T49" fmla="*/ 0 h 99"/>
                              <a:gd name="T50" fmla="*/ 27 w 80"/>
                              <a:gd name="T51" fmla="*/ 0 h 99"/>
                              <a:gd name="T52" fmla="*/ 80 w 80"/>
                              <a:gd name="T53" fmla="*/ 0 h 99"/>
                              <a:gd name="T54" fmla="*/ 80 w 80"/>
                              <a:gd name="T55" fmla="*/ 12 h 99"/>
                              <a:gd name="T56" fmla="*/ 32 w 80"/>
                              <a:gd name="T57" fmla="*/ 12 h 99"/>
                              <a:gd name="T58" fmla="*/ 25 w 80"/>
                              <a:gd name="T59" fmla="*/ 12 h 99"/>
                              <a:gd name="T60" fmla="*/ 20 w 80"/>
                              <a:gd name="T61" fmla="*/ 14 h 99"/>
                              <a:gd name="T62" fmla="*/ 16 w 80"/>
                              <a:gd name="T63" fmla="*/ 16 h 99"/>
                              <a:gd name="T64" fmla="*/ 16 w 80"/>
                              <a:gd name="T65" fmla="*/ 19 h 99"/>
                              <a:gd name="T66" fmla="*/ 13 w 80"/>
                              <a:gd name="T67" fmla="*/ 19 h 99"/>
                              <a:gd name="T68" fmla="*/ 13 w 80"/>
                              <a:gd name="T69" fmla="*/ 22 h 99"/>
                              <a:gd name="T70" fmla="*/ 13 w 80"/>
                              <a:gd name="T71" fmla="*/ 27 h 99"/>
                              <a:gd name="T72" fmla="*/ 13 w 80"/>
                              <a:gd name="T73" fmla="*/ 31 h 99"/>
                              <a:gd name="T74" fmla="*/ 13 w 80"/>
                              <a:gd name="T75" fmla="*/ 34 h 99"/>
                              <a:gd name="T76" fmla="*/ 16 w 80"/>
                              <a:gd name="T77" fmla="*/ 36 h 99"/>
                              <a:gd name="T78" fmla="*/ 20 w 80"/>
                              <a:gd name="T79" fmla="*/ 39 h 99"/>
                              <a:gd name="T80" fmla="*/ 20 w 80"/>
                              <a:gd name="T81" fmla="*/ 41 h 99"/>
                              <a:gd name="T82" fmla="*/ 25 w 80"/>
                              <a:gd name="T83" fmla="*/ 42 h 99"/>
                              <a:gd name="T84" fmla="*/ 30 w 80"/>
                              <a:gd name="T85" fmla="*/ 44 h 99"/>
                              <a:gd name="T86" fmla="*/ 36 w 80"/>
                              <a:gd name="T87" fmla="*/ 44 h 99"/>
                              <a:gd name="T88" fmla="*/ 80 w 80"/>
                              <a:gd name="T89" fmla="*/ 44 h 99"/>
                              <a:gd name="T90" fmla="*/ 80 w 80"/>
                              <a:gd name="T91" fmla="*/ 56 h 99"/>
                              <a:gd name="T92" fmla="*/ 30 w 80"/>
                              <a:gd name="T93" fmla="*/ 56 h 99"/>
                              <a:gd name="T94" fmla="*/ 23 w 80"/>
                              <a:gd name="T95" fmla="*/ 56 h 99"/>
                              <a:gd name="T96" fmla="*/ 16 w 80"/>
                              <a:gd name="T97" fmla="*/ 61 h 99"/>
                              <a:gd name="T98" fmla="*/ 16 w 80"/>
                              <a:gd name="T99" fmla="*/ 61 h 99"/>
                              <a:gd name="T100" fmla="*/ 13 w 80"/>
                              <a:gd name="T101" fmla="*/ 64 h 99"/>
                              <a:gd name="T102" fmla="*/ 13 w 80"/>
                              <a:gd name="T103" fmla="*/ 68 h 99"/>
                              <a:gd name="T104" fmla="*/ 13 w 80"/>
                              <a:gd name="T105" fmla="*/ 69 h 99"/>
                              <a:gd name="T106" fmla="*/ 13 w 80"/>
                              <a:gd name="T107" fmla="*/ 74 h 99"/>
                              <a:gd name="T108" fmla="*/ 16 w 80"/>
                              <a:gd name="T109" fmla="*/ 79 h 99"/>
                              <a:gd name="T110" fmla="*/ 20 w 80"/>
                              <a:gd name="T111" fmla="*/ 83 h 99"/>
                              <a:gd name="T112" fmla="*/ 25 w 80"/>
                              <a:gd name="T113" fmla="*/ 84 h 99"/>
                              <a:gd name="T114" fmla="*/ 29 w 80"/>
                              <a:gd name="T115" fmla="*/ 86 h 99"/>
                              <a:gd name="T116" fmla="*/ 32 w 80"/>
                              <a:gd name="T117" fmla="*/ 86 h 99"/>
                              <a:gd name="T118" fmla="*/ 41 w 80"/>
                              <a:gd name="T119" fmla="*/ 88 h 99"/>
                              <a:gd name="T120" fmla="*/ 80 w 80"/>
                              <a:gd name="T121" fmla="*/ 88 h 99"/>
                              <a:gd name="T122" fmla="*/ 80 w 80"/>
                              <a:gd name="T12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99">
                                <a:moveTo>
                                  <a:pt x="80" y="99"/>
                                </a:moveTo>
                                <a:lnTo>
                                  <a:pt x="2" y="99"/>
                                </a:lnTo>
                                <a:lnTo>
                                  <a:pt x="2" y="88"/>
                                </a:lnTo>
                                <a:lnTo>
                                  <a:pt x="13" y="88"/>
                                </a:lnTo>
                                <a:lnTo>
                                  <a:pt x="9" y="84"/>
                                </a:lnTo>
                                <a:lnTo>
                                  <a:pt x="4" y="79"/>
                                </a:lnTo>
                                <a:lnTo>
                                  <a:pt x="2" y="76"/>
                                </a:lnTo>
                                <a:lnTo>
                                  <a:pt x="2" y="74"/>
                                </a:lnTo>
                                <a:lnTo>
                                  <a:pt x="0" y="68"/>
                                </a:lnTo>
                                <a:lnTo>
                                  <a:pt x="2" y="57"/>
                                </a:lnTo>
                                <a:lnTo>
                                  <a:pt x="4" y="56"/>
                                </a:lnTo>
                                <a:lnTo>
                                  <a:pt x="4" y="52"/>
                                </a:lnTo>
                                <a:lnTo>
                                  <a:pt x="9" y="49"/>
                                </a:lnTo>
                                <a:lnTo>
                                  <a:pt x="16" y="46"/>
                                </a:lnTo>
                                <a:lnTo>
                                  <a:pt x="9" y="41"/>
                                </a:lnTo>
                                <a:lnTo>
                                  <a:pt x="4" y="36"/>
                                </a:lnTo>
                                <a:lnTo>
                                  <a:pt x="2" y="31"/>
                                </a:lnTo>
                                <a:lnTo>
                                  <a:pt x="0" y="22"/>
                                </a:lnTo>
                                <a:lnTo>
                                  <a:pt x="2" y="19"/>
                                </a:lnTo>
                                <a:lnTo>
                                  <a:pt x="2" y="14"/>
                                </a:lnTo>
                                <a:lnTo>
                                  <a:pt x="4" y="9"/>
                                </a:lnTo>
                                <a:lnTo>
                                  <a:pt x="7" y="5"/>
                                </a:lnTo>
                                <a:lnTo>
                                  <a:pt x="11" y="4"/>
                                </a:lnTo>
                                <a:lnTo>
                                  <a:pt x="16" y="2"/>
                                </a:lnTo>
                                <a:lnTo>
                                  <a:pt x="20" y="0"/>
                                </a:lnTo>
                                <a:lnTo>
                                  <a:pt x="27" y="0"/>
                                </a:lnTo>
                                <a:lnTo>
                                  <a:pt x="80" y="0"/>
                                </a:lnTo>
                                <a:lnTo>
                                  <a:pt x="80" y="12"/>
                                </a:lnTo>
                                <a:lnTo>
                                  <a:pt x="32" y="12"/>
                                </a:lnTo>
                                <a:lnTo>
                                  <a:pt x="25" y="12"/>
                                </a:lnTo>
                                <a:lnTo>
                                  <a:pt x="20" y="14"/>
                                </a:lnTo>
                                <a:lnTo>
                                  <a:pt x="16" y="16"/>
                                </a:lnTo>
                                <a:lnTo>
                                  <a:pt x="16" y="19"/>
                                </a:lnTo>
                                <a:lnTo>
                                  <a:pt x="13" y="19"/>
                                </a:lnTo>
                                <a:lnTo>
                                  <a:pt x="13" y="22"/>
                                </a:lnTo>
                                <a:lnTo>
                                  <a:pt x="13" y="27"/>
                                </a:lnTo>
                                <a:lnTo>
                                  <a:pt x="13" y="31"/>
                                </a:lnTo>
                                <a:lnTo>
                                  <a:pt x="13" y="34"/>
                                </a:lnTo>
                                <a:lnTo>
                                  <a:pt x="16" y="36"/>
                                </a:lnTo>
                                <a:lnTo>
                                  <a:pt x="20" y="39"/>
                                </a:lnTo>
                                <a:lnTo>
                                  <a:pt x="20" y="41"/>
                                </a:lnTo>
                                <a:lnTo>
                                  <a:pt x="25" y="42"/>
                                </a:lnTo>
                                <a:lnTo>
                                  <a:pt x="30" y="44"/>
                                </a:lnTo>
                                <a:lnTo>
                                  <a:pt x="36" y="44"/>
                                </a:lnTo>
                                <a:lnTo>
                                  <a:pt x="80" y="44"/>
                                </a:lnTo>
                                <a:lnTo>
                                  <a:pt x="80" y="56"/>
                                </a:lnTo>
                                <a:lnTo>
                                  <a:pt x="30" y="56"/>
                                </a:lnTo>
                                <a:lnTo>
                                  <a:pt x="23" y="56"/>
                                </a:lnTo>
                                <a:lnTo>
                                  <a:pt x="16" y="61"/>
                                </a:lnTo>
                                <a:lnTo>
                                  <a:pt x="16" y="61"/>
                                </a:lnTo>
                                <a:lnTo>
                                  <a:pt x="13" y="64"/>
                                </a:lnTo>
                                <a:lnTo>
                                  <a:pt x="13" y="68"/>
                                </a:lnTo>
                                <a:lnTo>
                                  <a:pt x="13" y="69"/>
                                </a:lnTo>
                                <a:lnTo>
                                  <a:pt x="13" y="74"/>
                                </a:lnTo>
                                <a:lnTo>
                                  <a:pt x="16" y="79"/>
                                </a:lnTo>
                                <a:lnTo>
                                  <a:pt x="20" y="83"/>
                                </a:lnTo>
                                <a:lnTo>
                                  <a:pt x="25" y="84"/>
                                </a:lnTo>
                                <a:lnTo>
                                  <a:pt x="29" y="86"/>
                                </a:lnTo>
                                <a:lnTo>
                                  <a:pt x="32" y="86"/>
                                </a:lnTo>
                                <a:lnTo>
                                  <a:pt x="41" y="88"/>
                                </a:lnTo>
                                <a:lnTo>
                                  <a:pt x="80" y="88"/>
                                </a:lnTo>
                                <a:lnTo>
                                  <a:pt x="8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033"/>
                        <wps:cNvSpPr>
                          <a:spLocks/>
                        </wps:cNvSpPr>
                        <wps:spPr bwMode="auto">
                          <a:xfrm>
                            <a:off x="2958283" y="2053590"/>
                            <a:ext cx="50800" cy="61595"/>
                          </a:xfrm>
                          <a:custGeom>
                            <a:avLst/>
                            <a:gdLst>
                              <a:gd name="T0" fmla="*/ 80 w 80"/>
                              <a:gd name="T1" fmla="*/ 97 h 97"/>
                              <a:gd name="T2" fmla="*/ 2 w 80"/>
                              <a:gd name="T3" fmla="*/ 97 h 97"/>
                              <a:gd name="T4" fmla="*/ 2 w 80"/>
                              <a:gd name="T5" fmla="*/ 87 h 97"/>
                              <a:gd name="T6" fmla="*/ 13 w 80"/>
                              <a:gd name="T7" fmla="*/ 87 h 97"/>
                              <a:gd name="T8" fmla="*/ 9 w 80"/>
                              <a:gd name="T9" fmla="*/ 82 h 97"/>
                              <a:gd name="T10" fmla="*/ 4 w 80"/>
                              <a:gd name="T11" fmla="*/ 77 h 97"/>
                              <a:gd name="T12" fmla="*/ 2 w 80"/>
                              <a:gd name="T13" fmla="*/ 75 h 97"/>
                              <a:gd name="T14" fmla="*/ 2 w 80"/>
                              <a:gd name="T15" fmla="*/ 72 h 97"/>
                              <a:gd name="T16" fmla="*/ 0 w 80"/>
                              <a:gd name="T17" fmla="*/ 65 h 97"/>
                              <a:gd name="T18" fmla="*/ 2 w 80"/>
                              <a:gd name="T19" fmla="*/ 58 h 97"/>
                              <a:gd name="T20" fmla="*/ 4 w 80"/>
                              <a:gd name="T21" fmla="*/ 53 h 97"/>
                              <a:gd name="T22" fmla="*/ 4 w 80"/>
                              <a:gd name="T23" fmla="*/ 52 h 97"/>
                              <a:gd name="T24" fmla="*/ 9 w 80"/>
                              <a:gd name="T25" fmla="*/ 47 h 97"/>
                              <a:gd name="T26" fmla="*/ 16 w 80"/>
                              <a:gd name="T27" fmla="*/ 43 h 97"/>
                              <a:gd name="T28" fmla="*/ 9 w 80"/>
                              <a:gd name="T29" fmla="*/ 40 h 97"/>
                              <a:gd name="T30" fmla="*/ 4 w 80"/>
                              <a:gd name="T31" fmla="*/ 35 h 97"/>
                              <a:gd name="T32" fmla="*/ 2 w 80"/>
                              <a:gd name="T33" fmla="*/ 28 h 97"/>
                              <a:gd name="T34" fmla="*/ 0 w 80"/>
                              <a:gd name="T35" fmla="*/ 20 h 97"/>
                              <a:gd name="T36" fmla="*/ 2 w 80"/>
                              <a:gd name="T37" fmla="*/ 16 h 97"/>
                              <a:gd name="T38" fmla="*/ 2 w 80"/>
                              <a:gd name="T39" fmla="*/ 11 h 97"/>
                              <a:gd name="T40" fmla="*/ 4 w 80"/>
                              <a:gd name="T41" fmla="*/ 8 h 97"/>
                              <a:gd name="T42" fmla="*/ 7 w 80"/>
                              <a:gd name="T43" fmla="*/ 5 h 97"/>
                              <a:gd name="T44" fmla="*/ 11 w 80"/>
                              <a:gd name="T45" fmla="*/ 1 h 97"/>
                              <a:gd name="T46" fmla="*/ 16 w 80"/>
                              <a:gd name="T47" fmla="*/ 0 h 97"/>
                              <a:gd name="T48" fmla="*/ 20 w 80"/>
                              <a:gd name="T49" fmla="*/ 0 h 97"/>
                              <a:gd name="T50" fmla="*/ 27 w 80"/>
                              <a:gd name="T51" fmla="*/ 0 h 97"/>
                              <a:gd name="T52" fmla="*/ 80 w 80"/>
                              <a:gd name="T53" fmla="*/ 0 h 97"/>
                              <a:gd name="T54" fmla="*/ 80 w 80"/>
                              <a:gd name="T55" fmla="*/ 11 h 97"/>
                              <a:gd name="T56" fmla="*/ 32 w 80"/>
                              <a:gd name="T57" fmla="*/ 11 h 97"/>
                              <a:gd name="T58" fmla="*/ 25 w 80"/>
                              <a:gd name="T59" fmla="*/ 11 h 97"/>
                              <a:gd name="T60" fmla="*/ 20 w 80"/>
                              <a:gd name="T61" fmla="*/ 11 h 97"/>
                              <a:gd name="T62" fmla="*/ 16 w 80"/>
                              <a:gd name="T63" fmla="*/ 13 h 97"/>
                              <a:gd name="T64" fmla="*/ 16 w 80"/>
                              <a:gd name="T65" fmla="*/ 16 h 97"/>
                              <a:gd name="T66" fmla="*/ 13 w 80"/>
                              <a:gd name="T67" fmla="*/ 20 h 97"/>
                              <a:gd name="T68" fmla="*/ 13 w 80"/>
                              <a:gd name="T69" fmla="*/ 20 h 97"/>
                              <a:gd name="T70" fmla="*/ 13 w 80"/>
                              <a:gd name="T71" fmla="*/ 25 h 97"/>
                              <a:gd name="T72" fmla="*/ 13 w 80"/>
                              <a:gd name="T73" fmla="*/ 28 h 97"/>
                              <a:gd name="T74" fmla="*/ 13 w 80"/>
                              <a:gd name="T75" fmla="*/ 31 h 97"/>
                              <a:gd name="T76" fmla="*/ 16 w 80"/>
                              <a:gd name="T77" fmla="*/ 35 h 97"/>
                              <a:gd name="T78" fmla="*/ 20 w 80"/>
                              <a:gd name="T79" fmla="*/ 36 h 97"/>
                              <a:gd name="T80" fmla="*/ 20 w 80"/>
                              <a:gd name="T81" fmla="*/ 40 h 97"/>
                              <a:gd name="T82" fmla="*/ 25 w 80"/>
                              <a:gd name="T83" fmla="*/ 41 h 97"/>
                              <a:gd name="T84" fmla="*/ 30 w 80"/>
                              <a:gd name="T85" fmla="*/ 41 h 97"/>
                              <a:gd name="T86" fmla="*/ 36 w 80"/>
                              <a:gd name="T87" fmla="*/ 41 h 97"/>
                              <a:gd name="T88" fmla="*/ 80 w 80"/>
                              <a:gd name="T89" fmla="*/ 41 h 97"/>
                              <a:gd name="T90" fmla="*/ 80 w 80"/>
                              <a:gd name="T91" fmla="*/ 53 h 97"/>
                              <a:gd name="T92" fmla="*/ 30 w 80"/>
                              <a:gd name="T93" fmla="*/ 53 h 97"/>
                              <a:gd name="T94" fmla="*/ 23 w 80"/>
                              <a:gd name="T95" fmla="*/ 55 h 97"/>
                              <a:gd name="T96" fmla="*/ 16 w 80"/>
                              <a:gd name="T97" fmla="*/ 58 h 97"/>
                              <a:gd name="T98" fmla="*/ 16 w 80"/>
                              <a:gd name="T99" fmla="*/ 58 h 97"/>
                              <a:gd name="T100" fmla="*/ 13 w 80"/>
                              <a:gd name="T101" fmla="*/ 62 h 97"/>
                              <a:gd name="T102" fmla="*/ 13 w 80"/>
                              <a:gd name="T103" fmla="*/ 65 h 97"/>
                              <a:gd name="T104" fmla="*/ 13 w 80"/>
                              <a:gd name="T105" fmla="*/ 68 h 97"/>
                              <a:gd name="T106" fmla="*/ 13 w 80"/>
                              <a:gd name="T107" fmla="*/ 73 h 97"/>
                              <a:gd name="T108" fmla="*/ 16 w 80"/>
                              <a:gd name="T109" fmla="*/ 77 h 97"/>
                              <a:gd name="T110" fmla="*/ 20 w 80"/>
                              <a:gd name="T111" fmla="*/ 80 h 97"/>
                              <a:gd name="T112" fmla="*/ 25 w 80"/>
                              <a:gd name="T113" fmla="*/ 83 h 97"/>
                              <a:gd name="T114" fmla="*/ 29 w 80"/>
                              <a:gd name="T115" fmla="*/ 83 h 97"/>
                              <a:gd name="T116" fmla="*/ 32 w 80"/>
                              <a:gd name="T117" fmla="*/ 85 h 97"/>
                              <a:gd name="T118" fmla="*/ 41 w 80"/>
                              <a:gd name="T119" fmla="*/ 85 h 97"/>
                              <a:gd name="T120" fmla="*/ 80 w 80"/>
                              <a:gd name="T121" fmla="*/ 85 h 97"/>
                              <a:gd name="T122" fmla="*/ 80 w 80"/>
                              <a:gd name="T123"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97">
                                <a:moveTo>
                                  <a:pt x="80" y="97"/>
                                </a:moveTo>
                                <a:lnTo>
                                  <a:pt x="2" y="97"/>
                                </a:lnTo>
                                <a:lnTo>
                                  <a:pt x="2" y="87"/>
                                </a:lnTo>
                                <a:lnTo>
                                  <a:pt x="13" y="87"/>
                                </a:lnTo>
                                <a:lnTo>
                                  <a:pt x="9" y="82"/>
                                </a:lnTo>
                                <a:lnTo>
                                  <a:pt x="4" y="77"/>
                                </a:lnTo>
                                <a:lnTo>
                                  <a:pt x="2" y="75"/>
                                </a:lnTo>
                                <a:lnTo>
                                  <a:pt x="2" y="72"/>
                                </a:lnTo>
                                <a:lnTo>
                                  <a:pt x="0" y="65"/>
                                </a:lnTo>
                                <a:lnTo>
                                  <a:pt x="2" y="58"/>
                                </a:lnTo>
                                <a:lnTo>
                                  <a:pt x="4" y="53"/>
                                </a:lnTo>
                                <a:lnTo>
                                  <a:pt x="4" y="52"/>
                                </a:lnTo>
                                <a:lnTo>
                                  <a:pt x="9" y="47"/>
                                </a:lnTo>
                                <a:lnTo>
                                  <a:pt x="16" y="43"/>
                                </a:lnTo>
                                <a:lnTo>
                                  <a:pt x="9" y="40"/>
                                </a:lnTo>
                                <a:lnTo>
                                  <a:pt x="4" y="35"/>
                                </a:lnTo>
                                <a:lnTo>
                                  <a:pt x="2" y="28"/>
                                </a:lnTo>
                                <a:lnTo>
                                  <a:pt x="0" y="20"/>
                                </a:lnTo>
                                <a:lnTo>
                                  <a:pt x="2" y="16"/>
                                </a:lnTo>
                                <a:lnTo>
                                  <a:pt x="2" y="11"/>
                                </a:lnTo>
                                <a:lnTo>
                                  <a:pt x="4" y="8"/>
                                </a:lnTo>
                                <a:lnTo>
                                  <a:pt x="7" y="5"/>
                                </a:lnTo>
                                <a:lnTo>
                                  <a:pt x="11" y="1"/>
                                </a:lnTo>
                                <a:lnTo>
                                  <a:pt x="16" y="0"/>
                                </a:lnTo>
                                <a:lnTo>
                                  <a:pt x="20" y="0"/>
                                </a:lnTo>
                                <a:lnTo>
                                  <a:pt x="27" y="0"/>
                                </a:lnTo>
                                <a:lnTo>
                                  <a:pt x="80" y="0"/>
                                </a:lnTo>
                                <a:lnTo>
                                  <a:pt x="80" y="11"/>
                                </a:lnTo>
                                <a:lnTo>
                                  <a:pt x="32" y="11"/>
                                </a:lnTo>
                                <a:lnTo>
                                  <a:pt x="25" y="11"/>
                                </a:lnTo>
                                <a:lnTo>
                                  <a:pt x="20" y="11"/>
                                </a:lnTo>
                                <a:lnTo>
                                  <a:pt x="16" y="13"/>
                                </a:lnTo>
                                <a:lnTo>
                                  <a:pt x="16" y="16"/>
                                </a:lnTo>
                                <a:lnTo>
                                  <a:pt x="13" y="20"/>
                                </a:lnTo>
                                <a:lnTo>
                                  <a:pt x="13" y="20"/>
                                </a:lnTo>
                                <a:lnTo>
                                  <a:pt x="13" y="25"/>
                                </a:lnTo>
                                <a:lnTo>
                                  <a:pt x="13" y="28"/>
                                </a:lnTo>
                                <a:lnTo>
                                  <a:pt x="13" y="31"/>
                                </a:lnTo>
                                <a:lnTo>
                                  <a:pt x="16" y="35"/>
                                </a:lnTo>
                                <a:lnTo>
                                  <a:pt x="20" y="36"/>
                                </a:lnTo>
                                <a:lnTo>
                                  <a:pt x="20" y="40"/>
                                </a:lnTo>
                                <a:lnTo>
                                  <a:pt x="25" y="41"/>
                                </a:lnTo>
                                <a:lnTo>
                                  <a:pt x="30" y="41"/>
                                </a:lnTo>
                                <a:lnTo>
                                  <a:pt x="36" y="41"/>
                                </a:lnTo>
                                <a:lnTo>
                                  <a:pt x="80" y="41"/>
                                </a:lnTo>
                                <a:lnTo>
                                  <a:pt x="80" y="53"/>
                                </a:lnTo>
                                <a:lnTo>
                                  <a:pt x="30" y="53"/>
                                </a:lnTo>
                                <a:lnTo>
                                  <a:pt x="23" y="55"/>
                                </a:lnTo>
                                <a:lnTo>
                                  <a:pt x="16" y="58"/>
                                </a:lnTo>
                                <a:lnTo>
                                  <a:pt x="16" y="58"/>
                                </a:lnTo>
                                <a:lnTo>
                                  <a:pt x="13" y="62"/>
                                </a:lnTo>
                                <a:lnTo>
                                  <a:pt x="13" y="65"/>
                                </a:lnTo>
                                <a:lnTo>
                                  <a:pt x="13" y="68"/>
                                </a:lnTo>
                                <a:lnTo>
                                  <a:pt x="13" y="73"/>
                                </a:lnTo>
                                <a:lnTo>
                                  <a:pt x="16" y="77"/>
                                </a:lnTo>
                                <a:lnTo>
                                  <a:pt x="20" y="80"/>
                                </a:lnTo>
                                <a:lnTo>
                                  <a:pt x="25" y="83"/>
                                </a:lnTo>
                                <a:lnTo>
                                  <a:pt x="29" y="83"/>
                                </a:lnTo>
                                <a:lnTo>
                                  <a:pt x="32" y="85"/>
                                </a:lnTo>
                                <a:lnTo>
                                  <a:pt x="41" y="85"/>
                                </a:lnTo>
                                <a:lnTo>
                                  <a:pt x="80" y="85"/>
                                </a:lnTo>
                                <a:lnTo>
                                  <a:pt x="8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034"/>
                        <wps:cNvSpPr>
                          <a:spLocks/>
                        </wps:cNvSpPr>
                        <wps:spPr bwMode="auto">
                          <a:xfrm>
                            <a:off x="2941773" y="2710180"/>
                            <a:ext cx="68580" cy="42545"/>
                          </a:xfrm>
                          <a:custGeom>
                            <a:avLst/>
                            <a:gdLst>
                              <a:gd name="T0" fmla="*/ 78 w 108"/>
                              <a:gd name="T1" fmla="*/ 52 h 67"/>
                              <a:gd name="T2" fmla="*/ 90 w 108"/>
                              <a:gd name="T3" fmla="*/ 49 h 67"/>
                              <a:gd name="T4" fmla="*/ 95 w 108"/>
                              <a:gd name="T5" fmla="*/ 44 h 67"/>
                              <a:gd name="T6" fmla="*/ 97 w 108"/>
                              <a:gd name="T7" fmla="*/ 37 h 67"/>
                              <a:gd name="T8" fmla="*/ 97 w 108"/>
                              <a:gd name="T9" fmla="*/ 30 h 67"/>
                              <a:gd name="T10" fmla="*/ 94 w 108"/>
                              <a:gd name="T11" fmla="*/ 22 h 67"/>
                              <a:gd name="T12" fmla="*/ 87 w 108"/>
                              <a:gd name="T13" fmla="*/ 17 h 67"/>
                              <a:gd name="T14" fmla="*/ 76 w 108"/>
                              <a:gd name="T15" fmla="*/ 14 h 67"/>
                              <a:gd name="T16" fmla="*/ 65 w 108"/>
                              <a:gd name="T17" fmla="*/ 14 h 67"/>
                              <a:gd name="T18" fmla="*/ 58 w 108"/>
                              <a:gd name="T19" fmla="*/ 17 h 67"/>
                              <a:gd name="T20" fmla="*/ 51 w 108"/>
                              <a:gd name="T21" fmla="*/ 22 h 67"/>
                              <a:gd name="T22" fmla="*/ 49 w 108"/>
                              <a:gd name="T23" fmla="*/ 30 h 67"/>
                              <a:gd name="T24" fmla="*/ 49 w 108"/>
                              <a:gd name="T25" fmla="*/ 40 h 67"/>
                              <a:gd name="T26" fmla="*/ 55 w 108"/>
                              <a:gd name="T27" fmla="*/ 49 h 67"/>
                              <a:gd name="T28" fmla="*/ 56 w 108"/>
                              <a:gd name="T29" fmla="*/ 66 h 67"/>
                              <a:gd name="T30" fmla="*/ 0 w 108"/>
                              <a:gd name="T31" fmla="*/ 5 h 67"/>
                              <a:gd name="T32" fmla="*/ 16 w 108"/>
                              <a:gd name="T33" fmla="*/ 44 h 67"/>
                              <a:gd name="T34" fmla="*/ 39 w 108"/>
                              <a:gd name="T35" fmla="*/ 45 h 67"/>
                              <a:gd name="T36" fmla="*/ 35 w 108"/>
                              <a:gd name="T37" fmla="*/ 35 h 67"/>
                              <a:gd name="T38" fmla="*/ 35 w 108"/>
                              <a:gd name="T39" fmla="*/ 25 h 67"/>
                              <a:gd name="T40" fmla="*/ 42 w 108"/>
                              <a:gd name="T41" fmla="*/ 15 h 67"/>
                              <a:gd name="T42" fmla="*/ 51 w 108"/>
                              <a:gd name="T43" fmla="*/ 5 h 67"/>
                              <a:gd name="T44" fmla="*/ 56 w 108"/>
                              <a:gd name="T45" fmla="*/ 2 h 67"/>
                              <a:gd name="T46" fmla="*/ 71 w 108"/>
                              <a:gd name="T47" fmla="*/ 0 h 67"/>
                              <a:gd name="T48" fmla="*/ 83 w 108"/>
                              <a:gd name="T49" fmla="*/ 2 h 67"/>
                              <a:gd name="T50" fmla="*/ 95 w 108"/>
                              <a:gd name="T51" fmla="*/ 10 h 67"/>
                              <a:gd name="T52" fmla="*/ 104 w 108"/>
                              <a:gd name="T53" fmla="*/ 20 h 67"/>
                              <a:gd name="T54" fmla="*/ 108 w 108"/>
                              <a:gd name="T55" fmla="*/ 34 h 67"/>
                              <a:gd name="T56" fmla="*/ 106 w 108"/>
                              <a:gd name="T57" fmla="*/ 45 h 67"/>
                              <a:gd name="T58" fmla="*/ 101 w 108"/>
                              <a:gd name="T59" fmla="*/ 57 h 67"/>
                              <a:gd name="T60" fmla="*/ 90 w 108"/>
                              <a:gd name="T61" fmla="*/ 64 h 67"/>
                              <a:gd name="T62" fmla="*/ 78 w 108"/>
                              <a:gd name="T63"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8" h="67">
                                <a:moveTo>
                                  <a:pt x="78" y="67"/>
                                </a:moveTo>
                                <a:lnTo>
                                  <a:pt x="78" y="52"/>
                                </a:lnTo>
                                <a:lnTo>
                                  <a:pt x="87" y="52"/>
                                </a:lnTo>
                                <a:lnTo>
                                  <a:pt x="90" y="49"/>
                                </a:lnTo>
                                <a:lnTo>
                                  <a:pt x="94" y="49"/>
                                </a:lnTo>
                                <a:lnTo>
                                  <a:pt x="95" y="44"/>
                                </a:lnTo>
                                <a:lnTo>
                                  <a:pt x="97" y="40"/>
                                </a:lnTo>
                                <a:lnTo>
                                  <a:pt x="97" y="37"/>
                                </a:lnTo>
                                <a:lnTo>
                                  <a:pt x="97" y="34"/>
                                </a:lnTo>
                                <a:lnTo>
                                  <a:pt x="97" y="30"/>
                                </a:lnTo>
                                <a:lnTo>
                                  <a:pt x="95" y="27"/>
                                </a:lnTo>
                                <a:lnTo>
                                  <a:pt x="94" y="22"/>
                                </a:lnTo>
                                <a:lnTo>
                                  <a:pt x="90" y="20"/>
                                </a:lnTo>
                                <a:lnTo>
                                  <a:pt x="87" y="17"/>
                                </a:lnTo>
                                <a:lnTo>
                                  <a:pt x="81" y="15"/>
                                </a:lnTo>
                                <a:lnTo>
                                  <a:pt x="76" y="14"/>
                                </a:lnTo>
                                <a:lnTo>
                                  <a:pt x="71" y="14"/>
                                </a:lnTo>
                                <a:lnTo>
                                  <a:pt x="65" y="14"/>
                                </a:lnTo>
                                <a:lnTo>
                                  <a:pt x="62" y="15"/>
                                </a:lnTo>
                                <a:lnTo>
                                  <a:pt x="58" y="17"/>
                                </a:lnTo>
                                <a:lnTo>
                                  <a:pt x="55" y="20"/>
                                </a:lnTo>
                                <a:lnTo>
                                  <a:pt x="51" y="22"/>
                                </a:lnTo>
                                <a:lnTo>
                                  <a:pt x="49" y="25"/>
                                </a:lnTo>
                                <a:lnTo>
                                  <a:pt x="49" y="30"/>
                                </a:lnTo>
                                <a:lnTo>
                                  <a:pt x="46" y="35"/>
                                </a:lnTo>
                                <a:lnTo>
                                  <a:pt x="49" y="40"/>
                                </a:lnTo>
                                <a:lnTo>
                                  <a:pt x="51" y="45"/>
                                </a:lnTo>
                                <a:lnTo>
                                  <a:pt x="55" y="49"/>
                                </a:lnTo>
                                <a:lnTo>
                                  <a:pt x="58" y="52"/>
                                </a:lnTo>
                                <a:lnTo>
                                  <a:pt x="56" y="66"/>
                                </a:lnTo>
                                <a:lnTo>
                                  <a:pt x="0" y="56"/>
                                </a:lnTo>
                                <a:lnTo>
                                  <a:pt x="0" y="5"/>
                                </a:lnTo>
                                <a:lnTo>
                                  <a:pt x="16" y="5"/>
                                </a:lnTo>
                                <a:lnTo>
                                  <a:pt x="16" y="44"/>
                                </a:lnTo>
                                <a:lnTo>
                                  <a:pt x="42" y="49"/>
                                </a:lnTo>
                                <a:lnTo>
                                  <a:pt x="39" y="45"/>
                                </a:lnTo>
                                <a:lnTo>
                                  <a:pt x="37" y="40"/>
                                </a:lnTo>
                                <a:lnTo>
                                  <a:pt x="35" y="35"/>
                                </a:lnTo>
                                <a:lnTo>
                                  <a:pt x="35" y="32"/>
                                </a:lnTo>
                                <a:lnTo>
                                  <a:pt x="35" y="25"/>
                                </a:lnTo>
                                <a:lnTo>
                                  <a:pt x="37" y="20"/>
                                </a:lnTo>
                                <a:lnTo>
                                  <a:pt x="42" y="15"/>
                                </a:lnTo>
                                <a:lnTo>
                                  <a:pt x="46" y="10"/>
                                </a:lnTo>
                                <a:lnTo>
                                  <a:pt x="51" y="5"/>
                                </a:lnTo>
                                <a:lnTo>
                                  <a:pt x="55" y="3"/>
                                </a:lnTo>
                                <a:lnTo>
                                  <a:pt x="56" y="2"/>
                                </a:lnTo>
                                <a:lnTo>
                                  <a:pt x="64" y="0"/>
                                </a:lnTo>
                                <a:lnTo>
                                  <a:pt x="71" y="0"/>
                                </a:lnTo>
                                <a:lnTo>
                                  <a:pt x="76" y="0"/>
                                </a:lnTo>
                                <a:lnTo>
                                  <a:pt x="83" y="2"/>
                                </a:lnTo>
                                <a:lnTo>
                                  <a:pt x="90" y="5"/>
                                </a:lnTo>
                                <a:lnTo>
                                  <a:pt x="95" y="10"/>
                                </a:lnTo>
                                <a:lnTo>
                                  <a:pt x="101" y="14"/>
                                </a:lnTo>
                                <a:lnTo>
                                  <a:pt x="104" y="20"/>
                                </a:lnTo>
                                <a:lnTo>
                                  <a:pt x="108" y="27"/>
                                </a:lnTo>
                                <a:lnTo>
                                  <a:pt x="108" y="34"/>
                                </a:lnTo>
                                <a:lnTo>
                                  <a:pt x="108" y="40"/>
                                </a:lnTo>
                                <a:lnTo>
                                  <a:pt x="106" y="45"/>
                                </a:lnTo>
                                <a:lnTo>
                                  <a:pt x="104" y="52"/>
                                </a:lnTo>
                                <a:lnTo>
                                  <a:pt x="101" y="57"/>
                                </a:lnTo>
                                <a:lnTo>
                                  <a:pt x="95" y="61"/>
                                </a:lnTo>
                                <a:lnTo>
                                  <a:pt x="90" y="64"/>
                                </a:lnTo>
                                <a:lnTo>
                                  <a:pt x="87" y="66"/>
                                </a:lnTo>
                                <a:lnTo>
                                  <a:pt x="7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1035"/>
                        <wps:cNvSpPr>
                          <a:spLocks noEditPoints="1"/>
                        </wps:cNvSpPr>
                        <wps:spPr bwMode="auto">
                          <a:xfrm>
                            <a:off x="2940503" y="2661285"/>
                            <a:ext cx="69850" cy="41275"/>
                          </a:xfrm>
                          <a:custGeom>
                            <a:avLst/>
                            <a:gdLst>
                              <a:gd name="T0" fmla="*/ 39 w 110"/>
                              <a:gd name="T1" fmla="*/ 64 h 65"/>
                              <a:gd name="T2" fmla="*/ 25 w 110"/>
                              <a:gd name="T3" fmla="*/ 62 h 65"/>
                              <a:gd name="T4" fmla="*/ 16 w 110"/>
                              <a:gd name="T5" fmla="*/ 57 h 65"/>
                              <a:gd name="T6" fmla="*/ 9 w 110"/>
                              <a:gd name="T7" fmla="*/ 50 h 65"/>
                              <a:gd name="T8" fmla="*/ 2 w 110"/>
                              <a:gd name="T9" fmla="*/ 42 h 65"/>
                              <a:gd name="T10" fmla="*/ 0 w 110"/>
                              <a:gd name="T11" fmla="*/ 33 h 65"/>
                              <a:gd name="T12" fmla="*/ 3 w 110"/>
                              <a:gd name="T13" fmla="*/ 18 h 65"/>
                              <a:gd name="T14" fmla="*/ 9 w 110"/>
                              <a:gd name="T15" fmla="*/ 12 h 65"/>
                              <a:gd name="T16" fmla="*/ 23 w 110"/>
                              <a:gd name="T17" fmla="*/ 5 h 65"/>
                              <a:gd name="T18" fmla="*/ 41 w 110"/>
                              <a:gd name="T19" fmla="*/ 0 h 65"/>
                              <a:gd name="T20" fmla="*/ 73 w 110"/>
                              <a:gd name="T21" fmla="*/ 2 h 65"/>
                              <a:gd name="T22" fmla="*/ 85 w 110"/>
                              <a:gd name="T23" fmla="*/ 3 h 65"/>
                              <a:gd name="T24" fmla="*/ 97 w 110"/>
                              <a:gd name="T25" fmla="*/ 8 h 65"/>
                              <a:gd name="T26" fmla="*/ 105 w 110"/>
                              <a:gd name="T27" fmla="*/ 15 h 65"/>
                              <a:gd name="T28" fmla="*/ 108 w 110"/>
                              <a:gd name="T29" fmla="*/ 23 h 65"/>
                              <a:gd name="T30" fmla="*/ 110 w 110"/>
                              <a:gd name="T31" fmla="*/ 33 h 65"/>
                              <a:gd name="T32" fmla="*/ 108 w 110"/>
                              <a:gd name="T33" fmla="*/ 45 h 65"/>
                              <a:gd name="T34" fmla="*/ 99 w 110"/>
                              <a:gd name="T35" fmla="*/ 54 h 65"/>
                              <a:gd name="T36" fmla="*/ 81 w 110"/>
                              <a:gd name="T37" fmla="*/ 64 h 65"/>
                              <a:gd name="T38" fmla="*/ 57 w 110"/>
                              <a:gd name="T39" fmla="*/ 65 h 65"/>
                              <a:gd name="T40" fmla="*/ 57 w 110"/>
                              <a:gd name="T41" fmla="*/ 54 h 65"/>
                              <a:gd name="T42" fmla="*/ 78 w 110"/>
                              <a:gd name="T43" fmla="*/ 50 h 65"/>
                              <a:gd name="T44" fmla="*/ 92 w 110"/>
                              <a:gd name="T45" fmla="*/ 47 h 65"/>
                              <a:gd name="T46" fmla="*/ 97 w 110"/>
                              <a:gd name="T47" fmla="*/ 40 h 65"/>
                              <a:gd name="T48" fmla="*/ 99 w 110"/>
                              <a:gd name="T49" fmla="*/ 33 h 65"/>
                              <a:gd name="T50" fmla="*/ 97 w 110"/>
                              <a:gd name="T51" fmla="*/ 25 h 65"/>
                              <a:gd name="T52" fmla="*/ 92 w 110"/>
                              <a:gd name="T53" fmla="*/ 20 h 65"/>
                              <a:gd name="T54" fmla="*/ 78 w 110"/>
                              <a:gd name="T55" fmla="*/ 15 h 65"/>
                              <a:gd name="T56" fmla="*/ 57 w 110"/>
                              <a:gd name="T57" fmla="*/ 12 h 65"/>
                              <a:gd name="T58" fmla="*/ 34 w 110"/>
                              <a:gd name="T59" fmla="*/ 15 h 65"/>
                              <a:gd name="T60" fmla="*/ 23 w 110"/>
                              <a:gd name="T61" fmla="*/ 18 h 65"/>
                              <a:gd name="T62" fmla="*/ 18 w 110"/>
                              <a:gd name="T63" fmla="*/ 22 h 65"/>
                              <a:gd name="T64" fmla="*/ 12 w 110"/>
                              <a:gd name="T65" fmla="*/ 28 h 65"/>
                              <a:gd name="T66" fmla="*/ 12 w 110"/>
                              <a:gd name="T67" fmla="*/ 37 h 65"/>
                              <a:gd name="T68" fmla="*/ 18 w 110"/>
                              <a:gd name="T69" fmla="*/ 44 h 65"/>
                              <a:gd name="T70" fmla="*/ 26 w 110"/>
                              <a:gd name="T71" fmla="*/ 50 h 65"/>
                              <a:gd name="T72" fmla="*/ 44 w 110"/>
                              <a:gd name="T73" fmla="*/ 54 h 65"/>
                              <a:gd name="T74" fmla="*/ 57 w 110"/>
                              <a:gd name="T75" fmla="*/ 5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0" h="65">
                                <a:moveTo>
                                  <a:pt x="57" y="65"/>
                                </a:moveTo>
                                <a:lnTo>
                                  <a:pt x="39" y="64"/>
                                </a:lnTo>
                                <a:lnTo>
                                  <a:pt x="32" y="64"/>
                                </a:lnTo>
                                <a:lnTo>
                                  <a:pt x="25" y="62"/>
                                </a:lnTo>
                                <a:lnTo>
                                  <a:pt x="19" y="60"/>
                                </a:lnTo>
                                <a:lnTo>
                                  <a:pt x="16" y="57"/>
                                </a:lnTo>
                                <a:lnTo>
                                  <a:pt x="12" y="54"/>
                                </a:lnTo>
                                <a:lnTo>
                                  <a:pt x="9" y="50"/>
                                </a:lnTo>
                                <a:lnTo>
                                  <a:pt x="3" y="47"/>
                                </a:lnTo>
                                <a:lnTo>
                                  <a:pt x="2" y="42"/>
                                </a:lnTo>
                                <a:lnTo>
                                  <a:pt x="2" y="37"/>
                                </a:lnTo>
                                <a:lnTo>
                                  <a:pt x="0" y="33"/>
                                </a:lnTo>
                                <a:lnTo>
                                  <a:pt x="2" y="25"/>
                                </a:lnTo>
                                <a:lnTo>
                                  <a:pt x="3" y="18"/>
                                </a:lnTo>
                                <a:lnTo>
                                  <a:pt x="5" y="17"/>
                                </a:lnTo>
                                <a:lnTo>
                                  <a:pt x="9" y="12"/>
                                </a:lnTo>
                                <a:lnTo>
                                  <a:pt x="16" y="8"/>
                                </a:lnTo>
                                <a:lnTo>
                                  <a:pt x="23" y="5"/>
                                </a:lnTo>
                                <a:lnTo>
                                  <a:pt x="30" y="2"/>
                                </a:lnTo>
                                <a:lnTo>
                                  <a:pt x="41" y="0"/>
                                </a:lnTo>
                                <a:lnTo>
                                  <a:pt x="57" y="0"/>
                                </a:lnTo>
                                <a:lnTo>
                                  <a:pt x="73" y="2"/>
                                </a:lnTo>
                                <a:lnTo>
                                  <a:pt x="80" y="2"/>
                                </a:lnTo>
                                <a:lnTo>
                                  <a:pt x="85" y="3"/>
                                </a:lnTo>
                                <a:lnTo>
                                  <a:pt x="92" y="5"/>
                                </a:lnTo>
                                <a:lnTo>
                                  <a:pt x="97" y="8"/>
                                </a:lnTo>
                                <a:lnTo>
                                  <a:pt x="101" y="12"/>
                                </a:lnTo>
                                <a:lnTo>
                                  <a:pt x="105" y="15"/>
                                </a:lnTo>
                                <a:lnTo>
                                  <a:pt x="106" y="18"/>
                                </a:lnTo>
                                <a:lnTo>
                                  <a:pt x="108" y="23"/>
                                </a:lnTo>
                                <a:lnTo>
                                  <a:pt x="110" y="28"/>
                                </a:lnTo>
                                <a:lnTo>
                                  <a:pt x="110" y="33"/>
                                </a:lnTo>
                                <a:lnTo>
                                  <a:pt x="110" y="38"/>
                                </a:lnTo>
                                <a:lnTo>
                                  <a:pt x="108" y="45"/>
                                </a:lnTo>
                                <a:lnTo>
                                  <a:pt x="105" y="50"/>
                                </a:lnTo>
                                <a:lnTo>
                                  <a:pt x="99" y="54"/>
                                </a:lnTo>
                                <a:lnTo>
                                  <a:pt x="92" y="60"/>
                                </a:lnTo>
                                <a:lnTo>
                                  <a:pt x="81" y="64"/>
                                </a:lnTo>
                                <a:lnTo>
                                  <a:pt x="69" y="65"/>
                                </a:lnTo>
                                <a:lnTo>
                                  <a:pt x="57" y="65"/>
                                </a:lnTo>
                                <a:lnTo>
                                  <a:pt x="57" y="65"/>
                                </a:lnTo>
                                <a:close/>
                                <a:moveTo>
                                  <a:pt x="57" y="54"/>
                                </a:moveTo>
                                <a:lnTo>
                                  <a:pt x="67" y="54"/>
                                </a:lnTo>
                                <a:lnTo>
                                  <a:pt x="78" y="50"/>
                                </a:lnTo>
                                <a:lnTo>
                                  <a:pt x="85" y="50"/>
                                </a:lnTo>
                                <a:lnTo>
                                  <a:pt x="92" y="47"/>
                                </a:lnTo>
                                <a:lnTo>
                                  <a:pt x="96" y="44"/>
                                </a:lnTo>
                                <a:lnTo>
                                  <a:pt x="97" y="40"/>
                                </a:lnTo>
                                <a:lnTo>
                                  <a:pt x="99" y="37"/>
                                </a:lnTo>
                                <a:lnTo>
                                  <a:pt x="99" y="33"/>
                                </a:lnTo>
                                <a:lnTo>
                                  <a:pt x="99" y="28"/>
                                </a:lnTo>
                                <a:lnTo>
                                  <a:pt x="97" y="25"/>
                                </a:lnTo>
                                <a:lnTo>
                                  <a:pt x="96" y="22"/>
                                </a:lnTo>
                                <a:lnTo>
                                  <a:pt x="92" y="20"/>
                                </a:lnTo>
                                <a:lnTo>
                                  <a:pt x="85" y="17"/>
                                </a:lnTo>
                                <a:lnTo>
                                  <a:pt x="78" y="15"/>
                                </a:lnTo>
                                <a:lnTo>
                                  <a:pt x="67" y="12"/>
                                </a:lnTo>
                                <a:lnTo>
                                  <a:pt x="57" y="12"/>
                                </a:lnTo>
                                <a:lnTo>
                                  <a:pt x="44" y="12"/>
                                </a:lnTo>
                                <a:lnTo>
                                  <a:pt x="34" y="15"/>
                                </a:lnTo>
                                <a:lnTo>
                                  <a:pt x="26" y="17"/>
                                </a:lnTo>
                                <a:lnTo>
                                  <a:pt x="23" y="18"/>
                                </a:lnTo>
                                <a:lnTo>
                                  <a:pt x="21" y="18"/>
                                </a:lnTo>
                                <a:lnTo>
                                  <a:pt x="18" y="22"/>
                                </a:lnTo>
                                <a:lnTo>
                                  <a:pt x="16" y="25"/>
                                </a:lnTo>
                                <a:lnTo>
                                  <a:pt x="12" y="28"/>
                                </a:lnTo>
                                <a:lnTo>
                                  <a:pt x="12" y="33"/>
                                </a:lnTo>
                                <a:lnTo>
                                  <a:pt x="12" y="37"/>
                                </a:lnTo>
                                <a:lnTo>
                                  <a:pt x="12" y="40"/>
                                </a:lnTo>
                                <a:lnTo>
                                  <a:pt x="18" y="44"/>
                                </a:lnTo>
                                <a:lnTo>
                                  <a:pt x="19" y="45"/>
                                </a:lnTo>
                                <a:lnTo>
                                  <a:pt x="26" y="50"/>
                                </a:lnTo>
                                <a:lnTo>
                                  <a:pt x="34" y="50"/>
                                </a:lnTo>
                                <a:lnTo>
                                  <a:pt x="44" y="54"/>
                                </a:lnTo>
                                <a:lnTo>
                                  <a:pt x="57" y="54"/>
                                </a:lnTo>
                                <a:lnTo>
                                  <a:pt x="5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036"/>
                        <wps:cNvSpPr>
                          <a:spLocks/>
                        </wps:cNvSpPr>
                        <wps:spPr bwMode="auto">
                          <a:xfrm>
                            <a:off x="2958283" y="2562860"/>
                            <a:ext cx="50800" cy="64135"/>
                          </a:xfrm>
                          <a:custGeom>
                            <a:avLst/>
                            <a:gdLst>
                              <a:gd name="T0" fmla="*/ 80 w 80"/>
                              <a:gd name="T1" fmla="*/ 101 h 101"/>
                              <a:gd name="T2" fmla="*/ 2 w 80"/>
                              <a:gd name="T3" fmla="*/ 101 h 101"/>
                              <a:gd name="T4" fmla="*/ 2 w 80"/>
                              <a:gd name="T5" fmla="*/ 88 h 101"/>
                              <a:gd name="T6" fmla="*/ 13 w 80"/>
                              <a:gd name="T7" fmla="*/ 88 h 101"/>
                              <a:gd name="T8" fmla="*/ 9 w 80"/>
                              <a:gd name="T9" fmla="*/ 84 h 101"/>
                              <a:gd name="T10" fmla="*/ 4 w 80"/>
                              <a:gd name="T11" fmla="*/ 79 h 101"/>
                              <a:gd name="T12" fmla="*/ 2 w 80"/>
                              <a:gd name="T13" fmla="*/ 76 h 101"/>
                              <a:gd name="T14" fmla="*/ 2 w 80"/>
                              <a:gd name="T15" fmla="*/ 74 h 101"/>
                              <a:gd name="T16" fmla="*/ 0 w 80"/>
                              <a:gd name="T17" fmla="*/ 68 h 101"/>
                              <a:gd name="T18" fmla="*/ 2 w 80"/>
                              <a:gd name="T19" fmla="*/ 59 h 101"/>
                              <a:gd name="T20" fmla="*/ 4 w 80"/>
                              <a:gd name="T21" fmla="*/ 57 h 101"/>
                              <a:gd name="T22" fmla="*/ 4 w 80"/>
                              <a:gd name="T23" fmla="*/ 54 h 101"/>
                              <a:gd name="T24" fmla="*/ 9 w 80"/>
                              <a:gd name="T25" fmla="*/ 49 h 101"/>
                              <a:gd name="T26" fmla="*/ 16 w 80"/>
                              <a:gd name="T27" fmla="*/ 46 h 101"/>
                              <a:gd name="T28" fmla="*/ 9 w 80"/>
                              <a:gd name="T29" fmla="*/ 41 h 101"/>
                              <a:gd name="T30" fmla="*/ 4 w 80"/>
                              <a:gd name="T31" fmla="*/ 36 h 101"/>
                              <a:gd name="T32" fmla="*/ 2 w 80"/>
                              <a:gd name="T33" fmla="*/ 31 h 101"/>
                              <a:gd name="T34" fmla="*/ 0 w 80"/>
                              <a:gd name="T35" fmla="*/ 24 h 101"/>
                              <a:gd name="T36" fmla="*/ 2 w 80"/>
                              <a:gd name="T37" fmla="*/ 19 h 101"/>
                              <a:gd name="T38" fmla="*/ 2 w 80"/>
                              <a:gd name="T39" fmla="*/ 15 h 101"/>
                              <a:gd name="T40" fmla="*/ 4 w 80"/>
                              <a:gd name="T41" fmla="*/ 10 h 101"/>
                              <a:gd name="T42" fmla="*/ 7 w 80"/>
                              <a:gd name="T43" fmla="*/ 7 h 101"/>
                              <a:gd name="T44" fmla="*/ 11 w 80"/>
                              <a:gd name="T45" fmla="*/ 4 h 101"/>
                              <a:gd name="T46" fmla="*/ 16 w 80"/>
                              <a:gd name="T47" fmla="*/ 4 h 101"/>
                              <a:gd name="T48" fmla="*/ 20 w 80"/>
                              <a:gd name="T49" fmla="*/ 0 h 101"/>
                              <a:gd name="T50" fmla="*/ 27 w 80"/>
                              <a:gd name="T51" fmla="*/ 0 h 101"/>
                              <a:gd name="T52" fmla="*/ 80 w 80"/>
                              <a:gd name="T53" fmla="*/ 0 h 101"/>
                              <a:gd name="T54" fmla="*/ 80 w 80"/>
                              <a:gd name="T55" fmla="*/ 14 h 101"/>
                              <a:gd name="T56" fmla="*/ 32 w 80"/>
                              <a:gd name="T57" fmla="*/ 14 h 101"/>
                              <a:gd name="T58" fmla="*/ 25 w 80"/>
                              <a:gd name="T59" fmla="*/ 14 h 101"/>
                              <a:gd name="T60" fmla="*/ 20 w 80"/>
                              <a:gd name="T61" fmla="*/ 15 h 101"/>
                              <a:gd name="T62" fmla="*/ 16 w 80"/>
                              <a:gd name="T63" fmla="*/ 17 h 101"/>
                              <a:gd name="T64" fmla="*/ 16 w 80"/>
                              <a:gd name="T65" fmla="*/ 19 h 101"/>
                              <a:gd name="T66" fmla="*/ 13 w 80"/>
                              <a:gd name="T67" fmla="*/ 20 h 101"/>
                              <a:gd name="T68" fmla="*/ 13 w 80"/>
                              <a:gd name="T69" fmla="*/ 22 h 101"/>
                              <a:gd name="T70" fmla="*/ 13 w 80"/>
                              <a:gd name="T71" fmla="*/ 27 h 101"/>
                              <a:gd name="T72" fmla="*/ 13 w 80"/>
                              <a:gd name="T73" fmla="*/ 31 h 101"/>
                              <a:gd name="T74" fmla="*/ 13 w 80"/>
                              <a:gd name="T75" fmla="*/ 34 h 101"/>
                              <a:gd name="T76" fmla="*/ 16 w 80"/>
                              <a:gd name="T77" fmla="*/ 36 h 101"/>
                              <a:gd name="T78" fmla="*/ 20 w 80"/>
                              <a:gd name="T79" fmla="*/ 39 h 101"/>
                              <a:gd name="T80" fmla="*/ 20 w 80"/>
                              <a:gd name="T81" fmla="*/ 41 h 101"/>
                              <a:gd name="T82" fmla="*/ 25 w 80"/>
                              <a:gd name="T83" fmla="*/ 42 h 101"/>
                              <a:gd name="T84" fmla="*/ 30 w 80"/>
                              <a:gd name="T85" fmla="*/ 46 h 101"/>
                              <a:gd name="T86" fmla="*/ 36 w 80"/>
                              <a:gd name="T87" fmla="*/ 46 h 101"/>
                              <a:gd name="T88" fmla="*/ 80 w 80"/>
                              <a:gd name="T89" fmla="*/ 46 h 101"/>
                              <a:gd name="T90" fmla="*/ 80 w 80"/>
                              <a:gd name="T91" fmla="*/ 57 h 101"/>
                              <a:gd name="T92" fmla="*/ 30 w 80"/>
                              <a:gd name="T93" fmla="*/ 57 h 101"/>
                              <a:gd name="T94" fmla="*/ 23 w 80"/>
                              <a:gd name="T95" fmla="*/ 57 h 101"/>
                              <a:gd name="T96" fmla="*/ 16 w 80"/>
                              <a:gd name="T97" fmla="*/ 61 h 101"/>
                              <a:gd name="T98" fmla="*/ 16 w 80"/>
                              <a:gd name="T99" fmla="*/ 62 h 101"/>
                              <a:gd name="T100" fmla="*/ 13 w 80"/>
                              <a:gd name="T101" fmla="*/ 64 h 101"/>
                              <a:gd name="T102" fmla="*/ 13 w 80"/>
                              <a:gd name="T103" fmla="*/ 68 h 101"/>
                              <a:gd name="T104" fmla="*/ 13 w 80"/>
                              <a:gd name="T105" fmla="*/ 69 h 101"/>
                              <a:gd name="T106" fmla="*/ 13 w 80"/>
                              <a:gd name="T107" fmla="*/ 74 h 101"/>
                              <a:gd name="T108" fmla="*/ 16 w 80"/>
                              <a:gd name="T109" fmla="*/ 79 h 101"/>
                              <a:gd name="T110" fmla="*/ 20 w 80"/>
                              <a:gd name="T111" fmla="*/ 83 h 101"/>
                              <a:gd name="T112" fmla="*/ 25 w 80"/>
                              <a:gd name="T113" fmla="*/ 84 h 101"/>
                              <a:gd name="T114" fmla="*/ 29 w 80"/>
                              <a:gd name="T115" fmla="*/ 88 h 101"/>
                              <a:gd name="T116" fmla="*/ 32 w 80"/>
                              <a:gd name="T117" fmla="*/ 88 h 101"/>
                              <a:gd name="T118" fmla="*/ 41 w 80"/>
                              <a:gd name="T119" fmla="*/ 88 h 101"/>
                              <a:gd name="T120" fmla="*/ 80 w 80"/>
                              <a:gd name="T121" fmla="*/ 88 h 101"/>
                              <a:gd name="T122" fmla="*/ 80 w 80"/>
                              <a:gd name="T12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01">
                                <a:moveTo>
                                  <a:pt x="80" y="101"/>
                                </a:moveTo>
                                <a:lnTo>
                                  <a:pt x="2" y="101"/>
                                </a:lnTo>
                                <a:lnTo>
                                  <a:pt x="2" y="88"/>
                                </a:lnTo>
                                <a:lnTo>
                                  <a:pt x="13" y="88"/>
                                </a:lnTo>
                                <a:lnTo>
                                  <a:pt x="9" y="84"/>
                                </a:lnTo>
                                <a:lnTo>
                                  <a:pt x="4" y="79"/>
                                </a:lnTo>
                                <a:lnTo>
                                  <a:pt x="2" y="76"/>
                                </a:lnTo>
                                <a:lnTo>
                                  <a:pt x="2" y="74"/>
                                </a:lnTo>
                                <a:lnTo>
                                  <a:pt x="0" y="68"/>
                                </a:lnTo>
                                <a:lnTo>
                                  <a:pt x="2" y="59"/>
                                </a:lnTo>
                                <a:lnTo>
                                  <a:pt x="4" y="57"/>
                                </a:lnTo>
                                <a:lnTo>
                                  <a:pt x="4" y="54"/>
                                </a:lnTo>
                                <a:lnTo>
                                  <a:pt x="9" y="49"/>
                                </a:lnTo>
                                <a:lnTo>
                                  <a:pt x="16" y="46"/>
                                </a:lnTo>
                                <a:lnTo>
                                  <a:pt x="9" y="41"/>
                                </a:lnTo>
                                <a:lnTo>
                                  <a:pt x="4" y="36"/>
                                </a:lnTo>
                                <a:lnTo>
                                  <a:pt x="2" y="31"/>
                                </a:lnTo>
                                <a:lnTo>
                                  <a:pt x="0" y="24"/>
                                </a:lnTo>
                                <a:lnTo>
                                  <a:pt x="2" y="19"/>
                                </a:lnTo>
                                <a:lnTo>
                                  <a:pt x="2" y="15"/>
                                </a:lnTo>
                                <a:lnTo>
                                  <a:pt x="4" y="10"/>
                                </a:lnTo>
                                <a:lnTo>
                                  <a:pt x="7" y="7"/>
                                </a:lnTo>
                                <a:lnTo>
                                  <a:pt x="11" y="4"/>
                                </a:lnTo>
                                <a:lnTo>
                                  <a:pt x="16" y="4"/>
                                </a:lnTo>
                                <a:lnTo>
                                  <a:pt x="20" y="0"/>
                                </a:lnTo>
                                <a:lnTo>
                                  <a:pt x="27" y="0"/>
                                </a:lnTo>
                                <a:lnTo>
                                  <a:pt x="80" y="0"/>
                                </a:lnTo>
                                <a:lnTo>
                                  <a:pt x="80" y="14"/>
                                </a:lnTo>
                                <a:lnTo>
                                  <a:pt x="32" y="14"/>
                                </a:lnTo>
                                <a:lnTo>
                                  <a:pt x="25" y="14"/>
                                </a:lnTo>
                                <a:lnTo>
                                  <a:pt x="20" y="15"/>
                                </a:lnTo>
                                <a:lnTo>
                                  <a:pt x="16" y="17"/>
                                </a:lnTo>
                                <a:lnTo>
                                  <a:pt x="16" y="19"/>
                                </a:lnTo>
                                <a:lnTo>
                                  <a:pt x="13" y="20"/>
                                </a:lnTo>
                                <a:lnTo>
                                  <a:pt x="13" y="22"/>
                                </a:lnTo>
                                <a:lnTo>
                                  <a:pt x="13" y="27"/>
                                </a:lnTo>
                                <a:lnTo>
                                  <a:pt x="13" y="31"/>
                                </a:lnTo>
                                <a:lnTo>
                                  <a:pt x="13" y="34"/>
                                </a:lnTo>
                                <a:lnTo>
                                  <a:pt x="16" y="36"/>
                                </a:lnTo>
                                <a:lnTo>
                                  <a:pt x="20" y="39"/>
                                </a:lnTo>
                                <a:lnTo>
                                  <a:pt x="20" y="41"/>
                                </a:lnTo>
                                <a:lnTo>
                                  <a:pt x="25" y="42"/>
                                </a:lnTo>
                                <a:lnTo>
                                  <a:pt x="30" y="46"/>
                                </a:lnTo>
                                <a:lnTo>
                                  <a:pt x="36" y="46"/>
                                </a:lnTo>
                                <a:lnTo>
                                  <a:pt x="80" y="46"/>
                                </a:lnTo>
                                <a:lnTo>
                                  <a:pt x="80" y="57"/>
                                </a:lnTo>
                                <a:lnTo>
                                  <a:pt x="30" y="57"/>
                                </a:lnTo>
                                <a:lnTo>
                                  <a:pt x="23" y="57"/>
                                </a:lnTo>
                                <a:lnTo>
                                  <a:pt x="16" y="61"/>
                                </a:lnTo>
                                <a:lnTo>
                                  <a:pt x="16" y="62"/>
                                </a:lnTo>
                                <a:lnTo>
                                  <a:pt x="13" y="64"/>
                                </a:lnTo>
                                <a:lnTo>
                                  <a:pt x="13" y="68"/>
                                </a:lnTo>
                                <a:lnTo>
                                  <a:pt x="13" y="69"/>
                                </a:lnTo>
                                <a:lnTo>
                                  <a:pt x="13" y="74"/>
                                </a:lnTo>
                                <a:lnTo>
                                  <a:pt x="16" y="79"/>
                                </a:lnTo>
                                <a:lnTo>
                                  <a:pt x="20" y="83"/>
                                </a:lnTo>
                                <a:lnTo>
                                  <a:pt x="25" y="84"/>
                                </a:lnTo>
                                <a:lnTo>
                                  <a:pt x="29" y="88"/>
                                </a:lnTo>
                                <a:lnTo>
                                  <a:pt x="32" y="88"/>
                                </a:lnTo>
                                <a:lnTo>
                                  <a:pt x="41" y="88"/>
                                </a:lnTo>
                                <a:lnTo>
                                  <a:pt x="80" y="88"/>
                                </a:lnTo>
                                <a:lnTo>
                                  <a:pt x="8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1037"/>
                        <wps:cNvSpPr>
                          <a:spLocks/>
                        </wps:cNvSpPr>
                        <wps:spPr bwMode="auto">
                          <a:xfrm>
                            <a:off x="2958283" y="2490470"/>
                            <a:ext cx="50800" cy="62230"/>
                          </a:xfrm>
                          <a:custGeom>
                            <a:avLst/>
                            <a:gdLst>
                              <a:gd name="T0" fmla="*/ 80 w 80"/>
                              <a:gd name="T1" fmla="*/ 98 h 98"/>
                              <a:gd name="T2" fmla="*/ 2 w 80"/>
                              <a:gd name="T3" fmla="*/ 98 h 98"/>
                              <a:gd name="T4" fmla="*/ 2 w 80"/>
                              <a:gd name="T5" fmla="*/ 87 h 98"/>
                              <a:gd name="T6" fmla="*/ 13 w 80"/>
                              <a:gd name="T7" fmla="*/ 87 h 98"/>
                              <a:gd name="T8" fmla="*/ 9 w 80"/>
                              <a:gd name="T9" fmla="*/ 81 h 98"/>
                              <a:gd name="T10" fmla="*/ 4 w 80"/>
                              <a:gd name="T11" fmla="*/ 76 h 98"/>
                              <a:gd name="T12" fmla="*/ 2 w 80"/>
                              <a:gd name="T13" fmla="*/ 74 h 98"/>
                              <a:gd name="T14" fmla="*/ 2 w 80"/>
                              <a:gd name="T15" fmla="*/ 71 h 98"/>
                              <a:gd name="T16" fmla="*/ 0 w 80"/>
                              <a:gd name="T17" fmla="*/ 64 h 98"/>
                              <a:gd name="T18" fmla="*/ 2 w 80"/>
                              <a:gd name="T19" fmla="*/ 57 h 98"/>
                              <a:gd name="T20" fmla="*/ 4 w 80"/>
                              <a:gd name="T21" fmla="*/ 54 h 98"/>
                              <a:gd name="T22" fmla="*/ 4 w 80"/>
                              <a:gd name="T23" fmla="*/ 52 h 98"/>
                              <a:gd name="T24" fmla="*/ 9 w 80"/>
                              <a:gd name="T25" fmla="*/ 45 h 98"/>
                              <a:gd name="T26" fmla="*/ 16 w 80"/>
                              <a:gd name="T27" fmla="*/ 42 h 98"/>
                              <a:gd name="T28" fmla="*/ 9 w 80"/>
                              <a:gd name="T29" fmla="*/ 39 h 98"/>
                              <a:gd name="T30" fmla="*/ 4 w 80"/>
                              <a:gd name="T31" fmla="*/ 34 h 98"/>
                              <a:gd name="T32" fmla="*/ 2 w 80"/>
                              <a:gd name="T33" fmla="*/ 27 h 98"/>
                              <a:gd name="T34" fmla="*/ 0 w 80"/>
                              <a:gd name="T35" fmla="*/ 20 h 98"/>
                              <a:gd name="T36" fmla="*/ 2 w 80"/>
                              <a:gd name="T37" fmla="*/ 17 h 98"/>
                              <a:gd name="T38" fmla="*/ 2 w 80"/>
                              <a:gd name="T39" fmla="*/ 12 h 98"/>
                              <a:gd name="T40" fmla="*/ 4 w 80"/>
                              <a:gd name="T41" fmla="*/ 9 h 98"/>
                              <a:gd name="T42" fmla="*/ 7 w 80"/>
                              <a:gd name="T43" fmla="*/ 3 h 98"/>
                              <a:gd name="T44" fmla="*/ 11 w 80"/>
                              <a:gd name="T45" fmla="*/ 0 h 98"/>
                              <a:gd name="T46" fmla="*/ 16 w 80"/>
                              <a:gd name="T47" fmla="*/ 0 h 98"/>
                              <a:gd name="T48" fmla="*/ 20 w 80"/>
                              <a:gd name="T49" fmla="*/ 0 h 98"/>
                              <a:gd name="T50" fmla="*/ 27 w 80"/>
                              <a:gd name="T51" fmla="*/ 0 h 98"/>
                              <a:gd name="T52" fmla="*/ 80 w 80"/>
                              <a:gd name="T53" fmla="*/ 0 h 98"/>
                              <a:gd name="T54" fmla="*/ 80 w 80"/>
                              <a:gd name="T55" fmla="*/ 12 h 98"/>
                              <a:gd name="T56" fmla="*/ 32 w 80"/>
                              <a:gd name="T57" fmla="*/ 12 h 98"/>
                              <a:gd name="T58" fmla="*/ 25 w 80"/>
                              <a:gd name="T59" fmla="*/ 12 h 98"/>
                              <a:gd name="T60" fmla="*/ 20 w 80"/>
                              <a:gd name="T61" fmla="*/ 12 h 98"/>
                              <a:gd name="T62" fmla="*/ 16 w 80"/>
                              <a:gd name="T63" fmla="*/ 14 h 98"/>
                              <a:gd name="T64" fmla="*/ 16 w 80"/>
                              <a:gd name="T65" fmla="*/ 17 h 98"/>
                              <a:gd name="T66" fmla="*/ 13 w 80"/>
                              <a:gd name="T67" fmla="*/ 19 h 98"/>
                              <a:gd name="T68" fmla="*/ 13 w 80"/>
                              <a:gd name="T69" fmla="*/ 20 h 98"/>
                              <a:gd name="T70" fmla="*/ 13 w 80"/>
                              <a:gd name="T71" fmla="*/ 24 h 98"/>
                              <a:gd name="T72" fmla="*/ 13 w 80"/>
                              <a:gd name="T73" fmla="*/ 27 h 98"/>
                              <a:gd name="T74" fmla="*/ 13 w 80"/>
                              <a:gd name="T75" fmla="*/ 30 h 98"/>
                              <a:gd name="T76" fmla="*/ 16 w 80"/>
                              <a:gd name="T77" fmla="*/ 34 h 98"/>
                              <a:gd name="T78" fmla="*/ 20 w 80"/>
                              <a:gd name="T79" fmla="*/ 35 h 98"/>
                              <a:gd name="T80" fmla="*/ 20 w 80"/>
                              <a:gd name="T81" fmla="*/ 39 h 98"/>
                              <a:gd name="T82" fmla="*/ 25 w 80"/>
                              <a:gd name="T83" fmla="*/ 42 h 98"/>
                              <a:gd name="T84" fmla="*/ 30 w 80"/>
                              <a:gd name="T85" fmla="*/ 42 h 98"/>
                              <a:gd name="T86" fmla="*/ 36 w 80"/>
                              <a:gd name="T87" fmla="*/ 42 h 98"/>
                              <a:gd name="T88" fmla="*/ 80 w 80"/>
                              <a:gd name="T89" fmla="*/ 42 h 98"/>
                              <a:gd name="T90" fmla="*/ 80 w 80"/>
                              <a:gd name="T91" fmla="*/ 54 h 98"/>
                              <a:gd name="T92" fmla="*/ 30 w 80"/>
                              <a:gd name="T93" fmla="*/ 54 h 98"/>
                              <a:gd name="T94" fmla="*/ 23 w 80"/>
                              <a:gd name="T95" fmla="*/ 56 h 98"/>
                              <a:gd name="T96" fmla="*/ 16 w 80"/>
                              <a:gd name="T97" fmla="*/ 57 h 98"/>
                              <a:gd name="T98" fmla="*/ 16 w 80"/>
                              <a:gd name="T99" fmla="*/ 59 h 98"/>
                              <a:gd name="T100" fmla="*/ 13 w 80"/>
                              <a:gd name="T101" fmla="*/ 61 h 98"/>
                              <a:gd name="T102" fmla="*/ 13 w 80"/>
                              <a:gd name="T103" fmla="*/ 64 h 98"/>
                              <a:gd name="T104" fmla="*/ 13 w 80"/>
                              <a:gd name="T105" fmla="*/ 67 h 98"/>
                              <a:gd name="T106" fmla="*/ 13 w 80"/>
                              <a:gd name="T107" fmla="*/ 72 h 98"/>
                              <a:gd name="T108" fmla="*/ 16 w 80"/>
                              <a:gd name="T109" fmla="*/ 76 h 98"/>
                              <a:gd name="T110" fmla="*/ 20 w 80"/>
                              <a:gd name="T111" fmla="*/ 79 h 98"/>
                              <a:gd name="T112" fmla="*/ 25 w 80"/>
                              <a:gd name="T113" fmla="*/ 84 h 98"/>
                              <a:gd name="T114" fmla="*/ 29 w 80"/>
                              <a:gd name="T115" fmla="*/ 84 h 98"/>
                              <a:gd name="T116" fmla="*/ 32 w 80"/>
                              <a:gd name="T117" fmla="*/ 84 h 98"/>
                              <a:gd name="T118" fmla="*/ 41 w 80"/>
                              <a:gd name="T119" fmla="*/ 84 h 98"/>
                              <a:gd name="T120" fmla="*/ 80 w 80"/>
                              <a:gd name="T121" fmla="*/ 84 h 98"/>
                              <a:gd name="T122" fmla="*/ 80 w 80"/>
                              <a:gd name="T123"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98">
                                <a:moveTo>
                                  <a:pt x="80" y="98"/>
                                </a:moveTo>
                                <a:lnTo>
                                  <a:pt x="2" y="98"/>
                                </a:lnTo>
                                <a:lnTo>
                                  <a:pt x="2" y="87"/>
                                </a:lnTo>
                                <a:lnTo>
                                  <a:pt x="13" y="87"/>
                                </a:lnTo>
                                <a:lnTo>
                                  <a:pt x="9" y="81"/>
                                </a:lnTo>
                                <a:lnTo>
                                  <a:pt x="4" y="76"/>
                                </a:lnTo>
                                <a:lnTo>
                                  <a:pt x="2" y="74"/>
                                </a:lnTo>
                                <a:lnTo>
                                  <a:pt x="2" y="71"/>
                                </a:lnTo>
                                <a:lnTo>
                                  <a:pt x="0" y="64"/>
                                </a:lnTo>
                                <a:lnTo>
                                  <a:pt x="2" y="57"/>
                                </a:lnTo>
                                <a:lnTo>
                                  <a:pt x="4" y="54"/>
                                </a:lnTo>
                                <a:lnTo>
                                  <a:pt x="4" y="52"/>
                                </a:lnTo>
                                <a:lnTo>
                                  <a:pt x="9" y="45"/>
                                </a:lnTo>
                                <a:lnTo>
                                  <a:pt x="16" y="42"/>
                                </a:lnTo>
                                <a:lnTo>
                                  <a:pt x="9" y="39"/>
                                </a:lnTo>
                                <a:lnTo>
                                  <a:pt x="4" y="34"/>
                                </a:lnTo>
                                <a:lnTo>
                                  <a:pt x="2" y="27"/>
                                </a:lnTo>
                                <a:lnTo>
                                  <a:pt x="0" y="20"/>
                                </a:lnTo>
                                <a:lnTo>
                                  <a:pt x="2" y="17"/>
                                </a:lnTo>
                                <a:lnTo>
                                  <a:pt x="2" y="12"/>
                                </a:lnTo>
                                <a:lnTo>
                                  <a:pt x="4" y="9"/>
                                </a:lnTo>
                                <a:lnTo>
                                  <a:pt x="7" y="3"/>
                                </a:lnTo>
                                <a:lnTo>
                                  <a:pt x="11" y="0"/>
                                </a:lnTo>
                                <a:lnTo>
                                  <a:pt x="16" y="0"/>
                                </a:lnTo>
                                <a:lnTo>
                                  <a:pt x="20" y="0"/>
                                </a:lnTo>
                                <a:lnTo>
                                  <a:pt x="27" y="0"/>
                                </a:lnTo>
                                <a:lnTo>
                                  <a:pt x="80" y="0"/>
                                </a:lnTo>
                                <a:lnTo>
                                  <a:pt x="80" y="12"/>
                                </a:lnTo>
                                <a:lnTo>
                                  <a:pt x="32" y="12"/>
                                </a:lnTo>
                                <a:lnTo>
                                  <a:pt x="25" y="12"/>
                                </a:lnTo>
                                <a:lnTo>
                                  <a:pt x="20" y="12"/>
                                </a:lnTo>
                                <a:lnTo>
                                  <a:pt x="16" y="14"/>
                                </a:lnTo>
                                <a:lnTo>
                                  <a:pt x="16" y="17"/>
                                </a:lnTo>
                                <a:lnTo>
                                  <a:pt x="13" y="19"/>
                                </a:lnTo>
                                <a:lnTo>
                                  <a:pt x="13" y="20"/>
                                </a:lnTo>
                                <a:lnTo>
                                  <a:pt x="13" y="24"/>
                                </a:lnTo>
                                <a:lnTo>
                                  <a:pt x="13" y="27"/>
                                </a:lnTo>
                                <a:lnTo>
                                  <a:pt x="13" y="30"/>
                                </a:lnTo>
                                <a:lnTo>
                                  <a:pt x="16" y="34"/>
                                </a:lnTo>
                                <a:lnTo>
                                  <a:pt x="20" y="35"/>
                                </a:lnTo>
                                <a:lnTo>
                                  <a:pt x="20" y="39"/>
                                </a:lnTo>
                                <a:lnTo>
                                  <a:pt x="25" y="42"/>
                                </a:lnTo>
                                <a:lnTo>
                                  <a:pt x="30" y="42"/>
                                </a:lnTo>
                                <a:lnTo>
                                  <a:pt x="36" y="42"/>
                                </a:lnTo>
                                <a:lnTo>
                                  <a:pt x="80" y="42"/>
                                </a:lnTo>
                                <a:lnTo>
                                  <a:pt x="80" y="54"/>
                                </a:lnTo>
                                <a:lnTo>
                                  <a:pt x="30" y="54"/>
                                </a:lnTo>
                                <a:lnTo>
                                  <a:pt x="23" y="56"/>
                                </a:lnTo>
                                <a:lnTo>
                                  <a:pt x="16" y="57"/>
                                </a:lnTo>
                                <a:lnTo>
                                  <a:pt x="16" y="59"/>
                                </a:lnTo>
                                <a:lnTo>
                                  <a:pt x="13" y="61"/>
                                </a:lnTo>
                                <a:lnTo>
                                  <a:pt x="13" y="64"/>
                                </a:lnTo>
                                <a:lnTo>
                                  <a:pt x="13" y="67"/>
                                </a:lnTo>
                                <a:lnTo>
                                  <a:pt x="13" y="72"/>
                                </a:lnTo>
                                <a:lnTo>
                                  <a:pt x="16" y="76"/>
                                </a:lnTo>
                                <a:lnTo>
                                  <a:pt x="20" y="79"/>
                                </a:lnTo>
                                <a:lnTo>
                                  <a:pt x="25" y="84"/>
                                </a:lnTo>
                                <a:lnTo>
                                  <a:pt x="29" y="84"/>
                                </a:lnTo>
                                <a:lnTo>
                                  <a:pt x="32" y="84"/>
                                </a:lnTo>
                                <a:lnTo>
                                  <a:pt x="41" y="84"/>
                                </a:lnTo>
                                <a:lnTo>
                                  <a:pt x="80" y="84"/>
                                </a:lnTo>
                                <a:lnTo>
                                  <a:pt x="8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038"/>
                        <wps:cNvSpPr>
                          <a:spLocks/>
                        </wps:cNvSpPr>
                        <wps:spPr bwMode="auto">
                          <a:xfrm>
                            <a:off x="3228793" y="2529205"/>
                            <a:ext cx="69215" cy="41275"/>
                          </a:xfrm>
                          <a:custGeom>
                            <a:avLst/>
                            <a:gdLst>
                              <a:gd name="T0" fmla="*/ 78 w 109"/>
                              <a:gd name="T1" fmla="*/ 50 h 65"/>
                              <a:gd name="T2" fmla="*/ 94 w 109"/>
                              <a:gd name="T3" fmla="*/ 43 h 65"/>
                              <a:gd name="T4" fmla="*/ 98 w 109"/>
                              <a:gd name="T5" fmla="*/ 31 h 65"/>
                              <a:gd name="T6" fmla="*/ 96 w 109"/>
                              <a:gd name="T7" fmla="*/ 23 h 65"/>
                              <a:gd name="T8" fmla="*/ 93 w 109"/>
                              <a:gd name="T9" fmla="*/ 16 h 65"/>
                              <a:gd name="T10" fmla="*/ 77 w 109"/>
                              <a:gd name="T11" fmla="*/ 11 h 65"/>
                              <a:gd name="T12" fmla="*/ 64 w 109"/>
                              <a:gd name="T13" fmla="*/ 15 h 65"/>
                              <a:gd name="T14" fmla="*/ 59 w 109"/>
                              <a:gd name="T15" fmla="*/ 20 h 65"/>
                              <a:gd name="T16" fmla="*/ 55 w 109"/>
                              <a:gd name="T17" fmla="*/ 28 h 65"/>
                              <a:gd name="T18" fmla="*/ 57 w 109"/>
                              <a:gd name="T19" fmla="*/ 40 h 65"/>
                              <a:gd name="T20" fmla="*/ 46 w 109"/>
                              <a:gd name="T21" fmla="*/ 37 h 65"/>
                              <a:gd name="T22" fmla="*/ 43 w 109"/>
                              <a:gd name="T23" fmla="*/ 23 h 65"/>
                              <a:gd name="T24" fmla="*/ 38 w 109"/>
                              <a:gd name="T25" fmla="*/ 18 h 65"/>
                              <a:gd name="T26" fmla="*/ 27 w 109"/>
                              <a:gd name="T27" fmla="*/ 16 h 65"/>
                              <a:gd name="T28" fmla="*/ 16 w 109"/>
                              <a:gd name="T29" fmla="*/ 20 h 65"/>
                              <a:gd name="T30" fmla="*/ 13 w 109"/>
                              <a:gd name="T31" fmla="*/ 30 h 65"/>
                              <a:gd name="T32" fmla="*/ 13 w 109"/>
                              <a:gd name="T33" fmla="*/ 37 h 65"/>
                              <a:gd name="T34" fmla="*/ 16 w 109"/>
                              <a:gd name="T35" fmla="*/ 43 h 65"/>
                              <a:gd name="T36" fmla="*/ 29 w 109"/>
                              <a:gd name="T37" fmla="*/ 50 h 65"/>
                              <a:gd name="T38" fmla="*/ 22 w 109"/>
                              <a:gd name="T39" fmla="*/ 60 h 65"/>
                              <a:gd name="T40" fmla="*/ 13 w 109"/>
                              <a:gd name="T41" fmla="*/ 57 h 65"/>
                              <a:gd name="T42" fmla="*/ 6 w 109"/>
                              <a:gd name="T43" fmla="*/ 48 h 65"/>
                              <a:gd name="T44" fmla="*/ 2 w 109"/>
                              <a:gd name="T45" fmla="*/ 38 h 65"/>
                              <a:gd name="T46" fmla="*/ 2 w 109"/>
                              <a:gd name="T47" fmla="*/ 26 h 65"/>
                              <a:gd name="T48" fmla="*/ 4 w 109"/>
                              <a:gd name="T49" fmla="*/ 18 h 65"/>
                              <a:gd name="T50" fmla="*/ 14 w 109"/>
                              <a:gd name="T51" fmla="*/ 8 h 65"/>
                              <a:gd name="T52" fmla="*/ 27 w 109"/>
                              <a:gd name="T53" fmla="*/ 5 h 65"/>
                              <a:gd name="T54" fmla="*/ 38 w 109"/>
                              <a:gd name="T55" fmla="*/ 6 h 65"/>
                              <a:gd name="T56" fmla="*/ 46 w 109"/>
                              <a:gd name="T57" fmla="*/ 11 h 65"/>
                              <a:gd name="T58" fmla="*/ 54 w 109"/>
                              <a:gd name="T59" fmla="*/ 10 h 65"/>
                              <a:gd name="T60" fmla="*/ 59 w 109"/>
                              <a:gd name="T61" fmla="*/ 5 h 65"/>
                              <a:gd name="T62" fmla="*/ 66 w 109"/>
                              <a:gd name="T63" fmla="*/ 0 h 65"/>
                              <a:gd name="T64" fmla="*/ 84 w 109"/>
                              <a:gd name="T65" fmla="*/ 0 h 65"/>
                              <a:gd name="T66" fmla="*/ 94 w 109"/>
                              <a:gd name="T67" fmla="*/ 5 h 65"/>
                              <a:gd name="T68" fmla="*/ 103 w 109"/>
                              <a:gd name="T69" fmla="*/ 13 h 65"/>
                              <a:gd name="T70" fmla="*/ 109 w 109"/>
                              <a:gd name="T71" fmla="*/ 26 h 65"/>
                              <a:gd name="T72" fmla="*/ 109 w 109"/>
                              <a:gd name="T73" fmla="*/ 38 h 65"/>
                              <a:gd name="T74" fmla="*/ 105 w 109"/>
                              <a:gd name="T75" fmla="*/ 48 h 65"/>
                              <a:gd name="T76" fmla="*/ 96 w 109"/>
                              <a:gd name="T77" fmla="*/ 57 h 65"/>
                              <a:gd name="T78" fmla="*/ 87 w 109"/>
                              <a:gd name="T79" fmla="*/ 6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9" h="65">
                                <a:moveTo>
                                  <a:pt x="80" y="65"/>
                                </a:moveTo>
                                <a:lnTo>
                                  <a:pt x="78" y="50"/>
                                </a:lnTo>
                                <a:lnTo>
                                  <a:pt x="87" y="48"/>
                                </a:lnTo>
                                <a:lnTo>
                                  <a:pt x="94" y="43"/>
                                </a:lnTo>
                                <a:lnTo>
                                  <a:pt x="98" y="38"/>
                                </a:lnTo>
                                <a:lnTo>
                                  <a:pt x="98" y="31"/>
                                </a:lnTo>
                                <a:lnTo>
                                  <a:pt x="98" y="28"/>
                                </a:lnTo>
                                <a:lnTo>
                                  <a:pt x="96" y="23"/>
                                </a:lnTo>
                                <a:lnTo>
                                  <a:pt x="94" y="20"/>
                                </a:lnTo>
                                <a:lnTo>
                                  <a:pt x="93" y="16"/>
                                </a:lnTo>
                                <a:lnTo>
                                  <a:pt x="86" y="13"/>
                                </a:lnTo>
                                <a:lnTo>
                                  <a:pt x="77" y="11"/>
                                </a:lnTo>
                                <a:lnTo>
                                  <a:pt x="70" y="13"/>
                                </a:lnTo>
                                <a:lnTo>
                                  <a:pt x="64" y="15"/>
                                </a:lnTo>
                                <a:lnTo>
                                  <a:pt x="61" y="16"/>
                                </a:lnTo>
                                <a:lnTo>
                                  <a:pt x="59" y="20"/>
                                </a:lnTo>
                                <a:lnTo>
                                  <a:pt x="57" y="23"/>
                                </a:lnTo>
                                <a:lnTo>
                                  <a:pt x="55" y="28"/>
                                </a:lnTo>
                                <a:lnTo>
                                  <a:pt x="55" y="31"/>
                                </a:lnTo>
                                <a:lnTo>
                                  <a:pt x="57" y="40"/>
                                </a:lnTo>
                                <a:lnTo>
                                  <a:pt x="46" y="38"/>
                                </a:lnTo>
                                <a:lnTo>
                                  <a:pt x="46" y="37"/>
                                </a:lnTo>
                                <a:lnTo>
                                  <a:pt x="45" y="30"/>
                                </a:lnTo>
                                <a:lnTo>
                                  <a:pt x="43" y="23"/>
                                </a:lnTo>
                                <a:lnTo>
                                  <a:pt x="38" y="20"/>
                                </a:lnTo>
                                <a:lnTo>
                                  <a:pt x="38" y="18"/>
                                </a:lnTo>
                                <a:lnTo>
                                  <a:pt x="34" y="16"/>
                                </a:lnTo>
                                <a:lnTo>
                                  <a:pt x="27" y="16"/>
                                </a:lnTo>
                                <a:lnTo>
                                  <a:pt x="22" y="18"/>
                                </a:lnTo>
                                <a:lnTo>
                                  <a:pt x="16" y="20"/>
                                </a:lnTo>
                                <a:lnTo>
                                  <a:pt x="13" y="26"/>
                                </a:lnTo>
                                <a:lnTo>
                                  <a:pt x="13" y="30"/>
                                </a:lnTo>
                                <a:lnTo>
                                  <a:pt x="11" y="33"/>
                                </a:lnTo>
                                <a:lnTo>
                                  <a:pt x="13" y="37"/>
                                </a:lnTo>
                                <a:lnTo>
                                  <a:pt x="13" y="38"/>
                                </a:lnTo>
                                <a:lnTo>
                                  <a:pt x="16" y="43"/>
                                </a:lnTo>
                                <a:lnTo>
                                  <a:pt x="22" y="48"/>
                                </a:lnTo>
                                <a:lnTo>
                                  <a:pt x="29" y="50"/>
                                </a:lnTo>
                                <a:lnTo>
                                  <a:pt x="27" y="63"/>
                                </a:lnTo>
                                <a:lnTo>
                                  <a:pt x="22" y="60"/>
                                </a:lnTo>
                                <a:lnTo>
                                  <a:pt x="16" y="60"/>
                                </a:lnTo>
                                <a:lnTo>
                                  <a:pt x="13" y="57"/>
                                </a:lnTo>
                                <a:lnTo>
                                  <a:pt x="7" y="52"/>
                                </a:lnTo>
                                <a:lnTo>
                                  <a:pt x="6" y="48"/>
                                </a:lnTo>
                                <a:lnTo>
                                  <a:pt x="2" y="43"/>
                                </a:lnTo>
                                <a:lnTo>
                                  <a:pt x="2" y="38"/>
                                </a:lnTo>
                                <a:lnTo>
                                  <a:pt x="0" y="33"/>
                                </a:lnTo>
                                <a:lnTo>
                                  <a:pt x="2" y="26"/>
                                </a:lnTo>
                                <a:lnTo>
                                  <a:pt x="4" y="23"/>
                                </a:lnTo>
                                <a:lnTo>
                                  <a:pt x="4" y="18"/>
                                </a:lnTo>
                                <a:lnTo>
                                  <a:pt x="9" y="11"/>
                                </a:lnTo>
                                <a:lnTo>
                                  <a:pt x="14" y="8"/>
                                </a:lnTo>
                                <a:lnTo>
                                  <a:pt x="22" y="5"/>
                                </a:lnTo>
                                <a:lnTo>
                                  <a:pt x="27" y="5"/>
                                </a:lnTo>
                                <a:lnTo>
                                  <a:pt x="34" y="5"/>
                                </a:lnTo>
                                <a:lnTo>
                                  <a:pt x="38" y="6"/>
                                </a:lnTo>
                                <a:lnTo>
                                  <a:pt x="41" y="8"/>
                                </a:lnTo>
                                <a:lnTo>
                                  <a:pt x="46" y="11"/>
                                </a:lnTo>
                                <a:lnTo>
                                  <a:pt x="50" y="18"/>
                                </a:lnTo>
                                <a:lnTo>
                                  <a:pt x="54" y="10"/>
                                </a:lnTo>
                                <a:lnTo>
                                  <a:pt x="55" y="6"/>
                                </a:lnTo>
                                <a:lnTo>
                                  <a:pt x="59" y="5"/>
                                </a:lnTo>
                                <a:lnTo>
                                  <a:pt x="62" y="1"/>
                                </a:lnTo>
                                <a:lnTo>
                                  <a:pt x="66" y="0"/>
                                </a:lnTo>
                                <a:lnTo>
                                  <a:pt x="77" y="0"/>
                                </a:lnTo>
                                <a:lnTo>
                                  <a:pt x="84" y="0"/>
                                </a:lnTo>
                                <a:lnTo>
                                  <a:pt x="89" y="1"/>
                                </a:lnTo>
                                <a:lnTo>
                                  <a:pt x="94" y="5"/>
                                </a:lnTo>
                                <a:lnTo>
                                  <a:pt x="100" y="8"/>
                                </a:lnTo>
                                <a:lnTo>
                                  <a:pt x="103" y="13"/>
                                </a:lnTo>
                                <a:lnTo>
                                  <a:pt x="107" y="18"/>
                                </a:lnTo>
                                <a:lnTo>
                                  <a:pt x="109" y="26"/>
                                </a:lnTo>
                                <a:lnTo>
                                  <a:pt x="109" y="33"/>
                                </a:lnTo>
                                <a:lnTo>
                                  <a:pt x="109" y="38"/>
                                </a:lnTo>
                                <a:lnTo>
                                  <a:pt x="107" y="43"/>
                                </a:lnTo>
                                <a:lnTo>
                                  <a:pt x="105" y="48"/>
                                </a:lnTo>
                                <a:lnTo>
                                  <a:pt x="101" y="53"/>
                                </a:lnTo>
                                <a:lnTo>
                                  <a:pt x="96" y="57"/>
                                </a:lnTo>
                                <a:lnTo>
                                  <a:pt x="93" y="60"/>
                                </a:lnTo>
                                <a:lnTo>
                                  <a:pt x="87" y="63"/>
                                </a:lnTo>
                                <a:lnTo>
                                  <a:pt x="8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039"/>
                        <wps:cNvSpPr>
                          <a:spLocks/>
                        </wps:cNvSpPr>
                        <wps:spPr bwMode="auto">
                          <a:xfrm>
                            <a:off x="3230063" y="2477770"/>
                            <a:ext cx="67945" cy="41275"/>
                          </a:xfrm>
                          <a:custGeom>
                            <a:avLst/>
                            <a:gdLst>
                              <a:gd name="T0" fmla="*/ 78 w 107"/>
                              <a:gd name="T1" fmla="*/ 54 h 65"/>
                              <a:gd name="T2" fmla="*/ 89 w 107"/>
                              <a:gd name="T3" fmla="*/ 49 h 65"/>
                              <a:gd name="T4" fmla="*/ 94 w 107"/>
                              <a:gd name="T5" fmla="*/ 45 h 65"/>
                              <a:gd name="T6" fmla="*/ 96 w 107"/>
                              <a:gd name="T7" fmla="*/ 39 h 65"/>
                              <a:gd name="T8" fmla="*/ 96 w 107"/>
                              <a:gd name="T9" fmla="*/ 30 h 65"/>
                              <a:gd name="T10" fmla="*/ 92 w 107"/>
                              <a:gd name="T11" fmla="*/ 23 h 65"/>
                              <a:gd name="T12" fmla="*/ 85 w 107"/>
                              <a:gd name="T13" fmla="*/ 17 h 65"/>
                              <a:gd name="T14" fmla="*/ 76 w 107"/>
                              <a:gd name="T15" fmla="*/ 13 h 65"/>
                              <a:gd name="T16" fmla="*/ 64 w 107"/>
                              <a:gd name="T17" fmla="*/ 13 h 65"/>
                              <a:gd name="T18" fmla="*/ 57 w 107"/>
                              <a:gd name="T19" fmla="*/ 17 h 65"/>
                              <a:gd name="T20" fmla="*/ 50 w 107"/>
                              <a:gd name="T21" fmla="*/ 23 h 65"/>
                              <a:gd name="T22" fmla="*/ 48 w 107"/>
                              <a:gd name="T23" fmla="*/ 30 h 65"/>
                              <a:gd name="T24" fmla="*/ 48 w 107"/>
                              <a:gd name="T25" fmla="*/ 40 h 65"/>
                              <a:gd name="T26" fmla="*/ 53 w 107"/>
                              <a:gd name="T27" fmla="*/ 50 h 65"/>
                              <a:gd name="T28" fmla="*/ 55 w 107"/>
                              <a:gd name="T29" fmla="*/ 65 h 65"/>
                              <a:gd name="T30" fmla="*/ 0 w 107"/>
                              <a:gd name="T31" fmla="*/ 7 h 65"/>
                              <a:gd name="T32" fmla="*/ 14 w 107"/>
                              <a:gd name="T33" fmla="*/ 45 h 65"/>
                              <a:gd name="T34" fmla="*/ 39 w 107"/>
                              <a:gd name="T35" fmla="*/ 45 h 65"/>
                              <a:gd name="T36" fmla="*/ 36 w 107"/>
                              <a:gd name="T37" fmla="*/ 37 h 65"/>
                              <a:gd name="T38" fmla="*/ 36 w 107"/>
                              <a:gd name="T39" fmla="*/ 27 h 65"/>
                              <a:gd name="T40" fmla="*/ 41 w 107"/>
                              <a:gd name="T41" fmla="*/ 13 h 65"/>
                              <a:gd name="T42" fmla="*/ 50 w 107"/>
                              <a:gd name="T43" fmla="*/ 5 h 65"/>
                              <a:gd name="T44" fmla="*/ 55 w 107"/>
                              <a:gd name="T45" fmla="*/ 3 h 65"/>
                              <a:gd name="T46" fmla="*/ 71 w 107"/>
                              <a:gd name="T47" fmla="*/ 0 h 65"/>
                              <a:gd name="T48" fmla="*/ 84 w 107"/>
                              <a:gd name="T49" fmla="*/ 3 h 65"/>
                              <a:gd name="T50" fmla="*/ 94 w 107"/>
                              <a:gd name="T51" fmla="*/ 8 h 65"/>
                              <a:gd name="T52" fmla="*/ 103 w 107"/>
                              <a:gd name="T53" fmla="*/ 20 h 65"/>
                              <a:gd name="T54" fmla="*/ 107 w 107"/>
                              <a:gd name="T55" fmla="*/ 35 h 65"/>
                              <a:gd name="T56" fmla="*/ 105 w 107"/>
                              <a:gd name="T57" fmla="*/ 47 h 65"/>
                              <a:gd name="T58" fmla="*/ 99 w 107"/>
                              <a:gd name="T59" fmla="*/ 55 h 65"/>
                              <a:gd name="T60" fmla="*/ 91 w 107"/>
                              <a:gd name="T61" fmla="*/ 62 h 65"/>
                              <a:gd name="T62" fmla="*/ 78 w 107"/>
                              <a:gd name="T63"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7" h="65">
                                <a:moveTo>
                                  <a:pt x="78" y="65"/>
                                </a:moveTo>
                                <a:lnTo>
                                  <a:pt x="78" y="54"/>
                                </a:lnTo>
                                <a:lnTo>
                                  <a:pt x="85" y="50"/>
                                </a:lnTo>
                                <a:lnTo>
                                  <a:pt x="89" y="49"/>
                                </a:lnTo>
                                <a:lnTo>
                                  <a:pt x="92" y="47"/>
                                </a:lnTo>
                                <a:lnTo>
                                  <a:pt x="94" y="45"/>
                                </a:lnTo>
                                <a:lnTo>
                                  <a:pt x="96" y="42"/>
                                </a:lnTo>
                                <a:lnTo>
                                  <a:pt x="96" y="39"/>
                                </a:lnTo>
                                <a:lnTo>
                                  <a:pt x="96" y="35"/>
                                </a:lnTo>
                                <a:lnTo>
                                  <a:pt x="96" y="30"/>
                                </a:lnTo>
                                <a:lnTo>
                                  <a:pt x="94" y="27"/>
                                </a:lnTo>
                                <a:lnTo>
                                  <a:pt x="92" y="23"/>
                                </a:lnTo>
                                <a:lnTo>
                                  <a:pt x="89" y="20"/>
                                </a:lnTo>
                                <a:lnTo>
                                  <a:pt x="85" y="17"/>
                                </a:lnTo>
                                <a:lnTo>
                                  <a:pt x="82" y="15"/>
                                </a:lnTo>
                                <a:lnTo>
                                  <a:pt x="76" y="13"/>
                                </a:lnTo>
                                <a:lnTo>
                                  <a:pt x="71" y="13"/>
                                </a:lnTo>
                                <a:lnTo>
                                  <a:pt x="64" y="13"/>
                                </a:lnTo>
                                <a:lnTo>
                                  <a:pt x="60" y="13"/>
                                </a:lnTo>
                                <a:lnTo>
                                  <a:pt x="57" y="17"/>
                                </a:lnTo>
                                <a:lnTo>
                                  <a:pt x="53" y="20"/>
                                </a:lnTo>
                                <a:lnTo>
                                  <a:pt x="50" y="23"/>
                                </a:lnTo>
                                <a:lnTo>
                                  <a:pt x="48" y="27"/>
                                </a:lnTo>
                                <a:lnTo>
                                  <a:pt x="48" y="30"/>
                                </a:lnTo>
                                <a:lnTo>
                                  <a:pt x="46" y="35"/>
                                </a:lnTo>
                                <a:lnTo>
                                  <a:pt x="48" y="40"/>
                                </a:lnTo>
                                <a:lnTo>
                                  <a:pt x="50" y="45"/>
                                </a:lnTo>
                                <a:lnTo>
                                  <a:pt x="53" y="50"/>
                                </a:lnTo>
                                <a:lnTo>
                                  <a:pt x="57" y="52"/>
                                </a:lnTo>
                                <a:lnTo>
                                  <a:pt x="55" y="65"/>
                                </a:lnTo>
                                <a:lnTo>
                                  <a:pt x="0" y="54"/>
                                </a:lnTo>
                                <a:lnTo>
                                  <a:pt x="0" y="7"/>
                                </a:lnTo>
                                <a:lnTo>
                                  <a:pt x="14" y="7"/>
                                </a:lnTo>
                                <a:lnTo>
                                  <a:pt x="14" y="45"/>
                                </a:lnTo>
                                <a:lnTo>
                                  <a:pt x="43" y="50"/>
                                </a:lnTo>
                                <a:lnTo>
                                  <a:pt x="39" y="45"/>
                                </a:lnTo>
                                <a:lnTo>
                                  <a:pt x="36" y="42"/>
                                </a:lnTo>
                                <a:lnTo>
                                  <a:pt x="36" y="37"/>
                                </a:lnTo>
                                <a:lnTo>
                                  <a:pt x="36" y="32"/>
                                </a:lnTo>
                                <a:lnTo>
                                  <a:pt x="36" y="27"/>
                                </a:lnTo>
                                <a:lnTo>
                                  <a:pt x="36" y="20"/>
                                </a:lnTo>
                                <a:lnTo>
                                  <a:pt x="41" y="13"/>
                                </a:lnTo>
                                <a:lnTo>
                                  <a:pt x="44" y="10"/>
                                </a:lnTo>
                                <a:lnTo>
                                  <a:pt x="50" y="5"/>
                                </a:lnTo>
                                <a:lnTo>
                                  <a:pt x="53" y="3"/>
                                </a:lnTo>
                                <a:lnTo>
                                  <a:pt x="55" y="3"/>
                                </a:lnTo>
                                <a:lnTo>
                                  <a:pt x="62" y="2"/>
                                </a:lnTo>
                                <a:lnTo>
                                  <a:pt x="71" y="0"/>
                                </a:lnTo>
                                <a:lnTo>
                                  <a:pt x="76" y="2"/>
                                </a:lnTo>
                                <a:lnTo>
                                  <a:pt x="84" y="3"/>
                                </a:lnTo>
                                <a:lnTo>
                                  <a:pt x="89" y="5"/>
                                </a:lnTo>
                                <a:lnTo>
                                  <a:pt x="94" y="8"/>
                                </a:lnTo>
                                <a:lnTo>
                                  <a:pt x="99" y="13"/>
                                </a:lnTo>
                                <a:lnTo>
                                  <a:pt x="103" y="20"/>
                                </a:lnTo>
                                <a:lnTo>
                                  <a:pt x="107" y="27"/>
                                </a:lnTo>
                                <a:lnTo>
                                  <a:pt x="107" y="35"/>
                                </a:lnTo>
                                <a:lnTo>
                                  <a:pt x="107" y="40"/>
                                </a:lnTo>
                                <a:lnTo>
                                  <a:pt x="105" y="47"/>
                                </a:lnTo>
                                <a:lnTo>
                                  <a:pt x="103" y="52"/>
                                </a:lnTo>
                                <a:lnTo>
                                  <a:pt x="99" y="55"/>
                                </a:lnTo>
                                <a:lnTo>
                                  <a:pt x="94" y="62"/>
                                </a:lnTo>
                                <a:lnTo>
                                  <a:pt x="91" y="62"/>
                                </a:lnTo>
                                <a:lnTo>
                                  <a:pt x="85" y="65"/>
                                </a:lnTo>
                                <a:lnTo>
                                  <a:pt x="7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040"/>
                        <wps:cNvSpPr>
                          <a:spLocks noEditPoints="1"/>
                        </wps:cNvSpPr>
                        <wps:spPr bwMode="auto">
                          <a:xfrm>
                            <a:off x="3228793" y="2429510"/>
                            <a:ext cx="69215" cy="40640"/>
                          </a:xfrm>
                          <a:custGeom>
                            <a:avLst/>
                            <a:gdLst>
                              <a:gd name="T0" fmla="*/ 38 w 109"/>
                              <a:gd name="T1" fmla="*/ 64 h 64"/>
                              <a:gd name="T2" fmla="*/ 23 w 109"/>
                              <a:gd name="T3" fmla="*/ 61 h 64"/>
                              <a:gd name="T4" fmla="*/ 14 w 109"/>
                              <a:gd name="T5" fmla="*/ 57 h 64"/>
                              <a:gd name="T6" fmla="*/ 7 w 109"/>
                              <a:gd name="T7" fmla="*/ 49 h 64"/>
                              <a:gd name="T8" fmla="*/ 2 w 109"/>
                              <a:gd name="T9" fmla="*/ 42 h 64"/>
                              <a:gd name="T10" fmla="*/ 0 w 109"/>
                              <a:gd name="T11" fmla="*/ 32 h 64"/>
                              <a:gd name="T12" fmla="*/ 4 w 109"/>
                              <a:gd name="T13" fmla="*/ 17 h 64"/>
                              <a:gd name="T14" fmla="*/ 9 w 109"/>
                              <a:gd name="T15" fmla="*/ 12 h 64"/>
                              <a:gd name="T16" fmla="*/ 22 w 109"/>
                              <a:gd name="T17" fmla="*/ 4 h 64"/>
                              <a:gd name="T18" fmla="*/ 41 w 109"/>
                              <a:gd name="T19" fmla="*/ 0 h 64"/>
                              <a:gd name="T20" fmla="*/ 73 w 109"/>
                              <a:gd name="T21" fmla="*/ 0 h 64"/>
                              <a:gd name="T22" fmla="*/ 86 w 109"/>
                              <a:gd name="T23" fmla="*/ 4 h 64"/>
                              <a:gd name="T24" fmla="*/ 96 w 109"/>
                              <a:gd name="T25" fmla="*/ 7 h 64"/>
                              <a:gd name="T26" fmla="*/ 103 w 109"/>
                              <a:gd name="T27" fmla="*/ 14 h 64"/>
                              <a:gd name="T28" fmla="*/ 107 w 109"/>
                              <a:gd name="T29" fmla="*/ 21 h 64"/>
                              <a:gd name="T30" fmla="*/ 109 w 109"/>
                              <a:gd name="T31" fmla="*/ 32 h 64"/>
                              <a:gd name="T32" fmla="*/ 107 w 109"/>
                              <a:gd name="T33" fmla="*/ 44 h 64"/>
                              <a:gd name="T34" fmla="*/ 98 w 109"/>
                              <a:gd name="T35" fmla="*/ 54 h 64"/>
                              <a:gd name="T36" fmla="*/ 82 w 109"/>
                              <a:gd name="T37" fmla="*/ 63 h 64"/>
                              <a:gd name="T38" fmla="*/ 55 w 109"/>
                              <a:gd name="T39" fmla="*/ 64 h 64"/>
                              <a:gd name="T40" fmla="*/ 55 w 109"/>
                              <a:gd name="T41" fmla="*/ 51 h 64"/>
                              <a:gd name="T42" fmla="*/ 78 w 109"/>
                              <a:gd name="T43" fmla="*/ 49 h 64"/>
                              <a:gd name="T44" fmla="*/ 91 w 109"/>
                              <a:gd name="T45" fmla="*/ 46 h 64"/>
                              <a:gd name="T46" fmla="*/ 96 w 109"/>
                              <a:gd name="T47" fmla="*/ 39 h 64"/>
                              <a:gd name="T48" fmla="*/ 98 w 109"/>
                              <a:gd name="T49" fmla="*/ 32 h 64"/>
                              <a:gd name="T50" fmla="*/ 96 w 109"/>
                              <a:gd name="T51" fmla="*/ 24 h 64"/>
                              <a:gd name="T52" fmla="*/ 91 w 109"/>
                              <a:gd name="T53" fmla="*/ 17 h 64"/>
                              <a:gd name="T54" fmla="*/ 78 w 109"/>
                              <a:gd name="T55" fmla="*/ 14 h 64"/>
                              <a:gd name="T56" fmla="*/ 55 w 109"/>
                              <a:gd name="T57" fmla="*/ 12 h 64"/>
                              <a:gd name="T58" fmla="*/ 34 w 109"/>
                              <a:gd name="T59" fmla="*/ 14 h 64"/>
                              <a:gd name="T60" fmla="*/ 22 w 109"/>
                              <a:gd name="T61" fmla="*/ 15 h 64"/>
                              <a:gd name="T62" fmla="*/ 16 w 109"/>
                              <a:gd name="T63" fmla="*/ 21 h 64"/>
                              <a:gd name="T64" fmla="*/ 13 w 109"/>
                              <a:gd name="T65" fmla="*/ 29 h 64"/>
                              <a:gd name="T66" fmla="*/ 13 w 109"/>
                              <a:gd name="T67" fmla="*/ 36 h 64"/>
                              <a:gd name="T68" fmla="*/ 16 w 109"/>
                              <a:gd name="T69" fmla="*/ 42 h 64"/>
                              <a:gd name="T70" fmla="*/ 25 w 109"/>
                              <a:gd name="T71" fmla="*/ 47 h 64"/>
                              <a:gd name="T72" fmla="*/ 43 w 109"/>
                              <a:gd name="T73" fmla="*/ 51 h 64"/>
                              <a:gd name="T74" fmla="*/ 55 w 109"/>
                              <a:gd name="T75" fmla="*/ 5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9" h="64">
                                <a:moveTo>
                                  <a:pt x="55" y="64"/>
                                </a:moveTo>
                                <a:lnTo>
                                  <a:pt x="38" y="64"/>
                                </a:lnTo>
                                <a:lnTo>
                                  <a:pt x="30" y="63"/>
                                </a:lnTo>
                                <a:lnTo>
                                  <a:pt x="23" y="61"/>
                                </a:lnTo>
                                <a:lnTo>
                                  <a:pt x="18" y="57"/>
                                </a:lnTo>
                                <a:lnTo>
                                  <a:pt x="14" y="57"/>
                                </a:lnTo>
                                <a:lnTo>
                                  <a:pt x="11" y="54"/>
                                </a:lnTo>
                                <a:lnTo>
                                  <a:pt x="7" y="49"/>
                                </a:lnTo>
                                <a:lnTo>
                                  <a:pt x="4" y="46"/>
                                </a:lnTo>
                                <a:lnTo>
                                  <a:pt x="2" y="42"/>
                                </a:lnTo>
                                <a:lnTo>
                                  <a:pt x="2" y="37"/>
                                </a:lnTo>
                                <a:lnTo>
                                  <a:pt x="0" y="32"/>
                                </a:lnTo>
                                <a:lnTo>
                                  <a:pt x="2" y="24"/>
                                </a:lnTo>
                                <a:lnTo>
                                  <a:pt x="4" y="17"/>
                                </a:lnTo>
                                <a:lnTo>
                                  <a:pt x="6" y="14"/>
                                </a:lnTo>
                                <a:lnTo>
                                  <a:pt x="9" y="12"/>
                                </a:lnTo>
                                <a:lnTo>
                                  <a:pt x="14" y="7"/>
                                </a:lnTo>
                                <a:lnTo>
                                  <a:pt x="22" y="4"/>
                                </a:lnTo>
                                <a:lnTo>
                                  <a:pt x="29" y="2"/>
                                </a:lnTo>
                                <a:lnTo>
                                  <a:pt x="41" y="0"/>
                                </a:lnTo>
                                <a:lnTo>
                                  <a:pt x="55" y="0"/>
                                </a:lnTo>
                                <a:lnTo>
                                  <a:pt x="73" y="0"/>
                                </a:lnTo>
                                <a:lnTo>
                                  <a:pt x="80" y="2"/>
                                </a:lnTo>
                                <a:lnTo>
                                  <a:pt x="86" y="4"/>
                                </a:lnTo>
                                <a:lnTo>
                                  <a:pt x="91" y="5"/>
                                </a:lnTo>
                                <a:lnTo>
                                  <a:pt x="96" y="7"/>
                                </a:lnTo>
                                <a:lnTo>
                                  <a:pt x="100" y="10"/>
                                </a:lnTo>
                                <a:lnTo>
                                  <a:pt x="103" y="14"/>
                                </a:lnTo>
                                <a:lnTo>
                                  <a:pt x="105" y="17"/>
                                </a:lnTo>
                                <a:lnTo>
                                  <a:pt x="107" y="21"/>
                                </a:lnTo>
                                <a:lnTo>
                                  <a:pt x="109" y="27"/>
                                </a:lnTo>
                                <a:lnTo>
                                  <a:pt x="109" y="32"/>
                                </a:lnTo>
                                <a:lnTo>
                                  <a:pt x="109" y="39"/>
                                </a:lnTo>
                                <a:lnTo>
                                  <a:pt x="107" y="44"/>
                                </a:lnTo>
                                <a:lnTo>
                                  <a:pt x="103" y="49"/>
                                </a:lnTo>
                                <a:lnTo>
                                  <a:pt x="98" y="54"/>
                                </a:lnTo>
                                <a:lnTo>
                                  <a:pt x="91" y="57"/>
                                </a:lnTo>
                                <a:lnTo>
                                  <a:pt x="82" y="63"/>
                                </a:lnTo>
                                <a:lnTo>
                                  <a:pt x="70" y="64"/>
                                </a:lnTo>
                                <a:lnTo>
                                  <a:pt x="55" y="64"/>
                                </a:lnTo>
                                <a:lnTo>
                                  <a:pt x="55" y="64"/>
                                </a:lnTo>
                                <a:close/>
                                <a:moveTo>
                                  <a:pt x="55" y="51"/>
                                </a:moveTo>
                                <a:lnTo>
                                  <a:pt x="66" y="51"/>
                                </a:lnTo>
                                <a:lnTo>
                                  <a:pt x="78" y="49"/>
                                </a:lnTo>
                                <a:lnTo>
                                  <a:pt x="86" y="47"/>
                                </a:lnTo>
                                <a:lnTo>
                                  <a:pt x="91" y="46"/>
                                </a:lnTo>
                                <a:lnTo>
                                  <a:pt x="94" y="42"/>
                                </a:lnTo>
                                <a:lnTo>
                                  <a:pt x="96" y="39"/>
                                </a:lnTo>
                                <a:lnTo>
                                  <a:pt x="98" y="36"/>
                                </a:lnTo>
                                <a:lnTo>
                                  <a:pt x="98" y="32"/>
                                </a:lnTo>
                                <a:lnTo>
                                  <a:pt x="98" y="29"/>
                                </a:lnTo>
                                <a:lnTo>
                                  <a:pt x="96" y="24"/>
                                </a:lnTo>
                                <a:lnTo>
                                  <a:pt x="94" y="21"/>
                                </a:lnTo>
                                <a:lnTo>
                                  <a:pt x="91" y="17"/>
                                </a:lnTo>
                                <a:lnTo>
                                  <a:pt x="86" y="15"/>
                                </a:lnTo>
                                <a:lnTo>
                                  <a:pt x="78" y="14"/>
                                </a:lnTo>
                                <a:lnTo>
                                  <a:pt x="66" y="12"/>
                                </a:lnTo>
                                <a:lnTo>
                                  <a:pt x="55" y="12"/>
                                </a:lnTo>
                                <a:lnTo>
                                  <a:pt x="43" y="12"/>
                                </a:lnTo>
                                <a:lnTo>
                                  <a:pt x="34" y="14"/>
                                </a:lnTo>
                                <a:lnTo>
                                  <a:pt x="25" y="15"/>
                                </a:lnTo>
                                <a:lnTo>
                                  <a:pt x="22" y="15"/>
                                </a:lnTo>
                                <a:lnTo>
                                  <a:pt x="20" y="17"/>
                                </a:lnTo>
                                <a:lnTo>
                                  <a:pt x="16" y="21"/>
                                </a:lnTo>
                                <a:lnTo>
                                  <a:pt x="14" y="24"/>
                                </a:lnTo>
                                <a:lnTo>
                                  <a:pt x="13" y="29"/>
                                </a:lnTo>
                                <a:lnTo>
                                  <a:pt x="11" y="32"/>
                                </a:lnTo>
                                <a:lnTo>
                                  <a:pt x="13" y="36"/>
                                </a:lnTo>
                                <a:lnTo>
                                  <a:pt x="13" y="39"/>
                                </a:lnTo>
                                <a:lnTo>
                                  <a:pt x="16" y="42"/>
                                </a:lnTo>
                                <a:lnTo>
                                  <a:pt x="18" y="46"/>
                                </a:lnTo>
                                <a:lnTo>
                                  <a:pt x="25" y="47"/>
                                </a:lnTo>
                                <a:lnTo>
                                  <a:pt x="34" y="49"/>
                                </a:lnTo>
                                <a:lnTo>
                                  <a:pt x="43" y="51"/>
                                </a:lnTo>
                                <a:lnTo>
                                  <a:pt x="55" y="51"/>
                                </a:lnTo>
                                <a:lnTo>
                                  <a:pt x="5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1041"/>
                        <wps:cNvSpPr>
                          <a:spLocks/>
                        </wps:cNvSpPr>
                        <wps:spPr bwMode="auto">
                          <a:xfrm>
                            <a:off x="3245938" y="2331720"/>
                            <a:ext cx="50800" cy="62865"/>
                          </a:xfrm>
                          <a:custGeom>
                            <a:avLst/>
                            <a:gdLst>
                              <a:gd name="T0" fmla="*/ 80 w 80"/>
                              <a:gd name="T1" fmla="*/ 99 h 99"/>
                              <a:gd name="T2" fmla="*/ 2 w 80"/>
                              <a:gd name="T3" fmla="*/ 99 h 99"/>
                              <a:gd name="T4" fmla="*/ 2 w 80"/>
                              <a:gd name="T5" fmla="*/ 87 h 99"/>
                              <a:gd name="T6" fmla="*/ 14 w 80"/>
                              <a:gd name="T7" fmla="*/ 87 h 99"/>
                              <a:gd name="T8" fmla="*/ 11 w 80"/>
                              <a:gd name="T9" fmla="*/ 82 h 99"/>
                              <a:gd name="T10" fmla="*/ 3 w 80"/>
                              <a:gd name="T11" fmla="*/ 77 h 99"/>
                              <a:gd name="T12" fmla="*/ 2 w 80"/>
                              <a:gd name="T13" fmla="*/ 75 h 99"/>
                              <a:gd name="T14" fmla="*/ 2 w 80"/>
                              <a:gd name="T15" fmla="*/ 72 h 99"/>
                              <a:gd name="T16" fmla="*/ 0 w 80"/>
                              <a:gd name="T17" fmla="*/ 65 h 99"/>
                              <a:gd name="T18" fmla="*/ 2 w 80"/>
                              <a:gd name="T19" fmla="*/ 57 h 99"/>
                              <a:gd name="T20" fmla="*/ 3 w 80"/>
                              <a:gd name="T21" fmla="*/ 54 h 99"/>
                              <a:gd name="T22" fmla="*/ 3 w 80"/>
                              <a:gd name="T23" fmla="*/ 52 h 99"/>
                              <a:gd name="T24" fmla="*/ 11 w 80"/>
                              <a:gd name="T25" fmla="*/ 47 h 99"/>
                              <a:gd name="T26" fmla="*/ 16 w 80"/>
                              <a:gd name="T27" fmla="*/ 44 h 99"/>
                              <a:gd name="T28" fmla="*/ 11 w 80"/>
                              <a:gd name="T29" fmla="*/ 40 h 99"/>
                              <a:gd name="T30" fmla="*/ 3 w 80"/>
                              <a:gd name="T31" fmla="*/ 35 h 99"/>
                              <a:gd name="T32" fmla="*/ 2 w 80"/>
                              <a:gd name="T33" fmla="*/ 28 h 99"/>
                              <a:gd name="T34" fmla="*/ 0 w 80"/>
                              <a:gd name="T35" fmla="*/ 22 h 99"/>
                              <a:gd name="T36" fmla="*/ 2 w 80"/>
                              <a:gd name="T37" fmla="*/ 18 h 99"/>
                              <a:gd name="T38" fmla="*/ 2 w 80"/>
                              <a:gd name="T39" fmla="*/ 12 h 99"/>
                              <a:gd name="T40" fmla="*/ 3 w 80"/>
                              <a:gd name="T41" fmla="*/ 8 h 99"/>
                              <a:gd name="T42" fmla="*/ 7 w 80"/>
                              <a:gd name="T43" fmla="*/ 5 h 99"/>
                              <a:gd name="T44" fmla="*/ 11 w 80"/>
                              <a:gd name="T45" fmla="*/ 2 h 99"/>
                              <a:gd name="T46" fmla="*/ 16 w 80"/>
                              <a:gd name="T47" fmla="*/ 0 h 99"/>
                              <a:gd name="T48" fmla="*/ 21 w 80"/>
                              <a:gd name="T49" fmla="*/ 0 h 99"/>
                              <a:gd name="T50" fmla="*/ 27 w 80"/>
                              <a:gd name="T51" fmla="*/ 0 h 99"/>
                              <a:gd name="T52" fmla="*/ 80 w 80"/>
                              <a:gd name="T53" fmla="*/ 0 h 99"/>
                              <a:gd name="T54" fmla="*/ 80 w 80"/>
                              <a:gd name="T55" fmla="*/ 12 h 99"/>
                              <a:gd name="T56" fmla="*/ 32 w 80"/>
                              <a:gd name="T57" fmla="*/ 12 h 99"/>
                              <a:gd name="T58" fmla="*/ 25 w 80"/>
                              <a:gd name="T59" fmla="*/ 12 h 99"/>
                              <a:gd name="T60" fmla="*/ 21 w 80"/>
                              <a:gd name="T61" fmla="*/ 12 h 99"/>
                              <a:gd name="T62" fmla="*/ 18 w 80"/>
                              <a:gd name="T63" fmla="*/ 15 h 99"/>
                              <a:gd name="T64" fmla="*/ 16 w 80"/>
                              <a:gd name="T65" fmla="*/ 18 h 99"/>
                              <a:gd name="T66" fmla="*/ 14 w 80"/>
                              <a:gd name="T67" fmla="*/ 18 h 99"/>
                              <a:gd name="T68" fmla="*/ 14 w 80"/>
                              <a:gd name="T69" fmla="*/ 22 h 99"/>
                              <a:gd name="T70" fmla="*/ 14 w 80"/>
                              <a:gd name="T71" fmla="*/ 25 h 99"/>
                              <a:gd name="T72" fmla="*/ 14 w 80"/>
                              <a:gd name="T73" fmla="*/ 28 h 99"/>
                              <a:gd name="T74" fmla="*/ 14 w 80"/>
                              <a:gd name="T75" fmla="*/ 32 h 99"/>
                              <a:gd name="T76" fmla="*/ 16 w 80"/>
                              <a:gd name="T77" fmla="*/ 35 h 99"/>
                              <a:gd name="T78" fmla="*/ 19 w 80"/>
                              <a:gd name="T79" fmla="*/ 37 h 99"/>
                              <a:gd name="T80" fmla="*/ 21 w 80"/>
                              <a:gd name="T81" fmla="*/ 40 h 99"/>
                              <a:gd name="T82" fmla="*/ 25 w 80"/>
                              <a:gd name="T83" fmla="*/ 42 h 99"/>
                              <a:gd name="T84" fmla="*/ 30 w 80"/>
                              <a:gd name="T85" fmla="*/ 42 h 99"/>
                              <a:gd name="T86" fmla="*/ 35 w 80"/>
                              <a:gd name="T87" fmla="*/ 42 h 99"/>
                              <a:gd name="T88" fmla="*/ 80 w 80"/>
                              <a:gd name="T89" fmla="*/ 42 h 99"/>
                              <a:gd name="T90" fmla="*/ 80 w 80"/>
                              <a:gd name="T91" fmla="*/ 54 h 99"/>
                              <a:gd name="T92" fmla="*/ 30 w 80"/>
                              <a:gd name="T93" fmla="*/ 54 h 99"/>
                              <a:gd name="T94" fmla="*/ 23 w 80"/>
                              <a:gd name="T95" fmla="*/ 57 h 99"/>
                              <a:gd name="T96" fmla="*/ 18 w 80"/>
                              <a:gd name="T97" fmla="*/ 57 h 99"/>
                              <a:gd name="T98" fmla="*/ 16 w 80"/>
                              <a:gd name="T99" fmla="*/ 60 h 99"/>
                              <a:gd name="T100" fmla="*/ 14 w 80"/>
                              <a:gd name="T101" fmla="*/ 60 h 99"/>
                              <a:gd name="T102" fmla="*/ 14 w 80"/>
                              <a:gd name="T103" fmla="*/ 65 h 99"/>
                              <a:gd name="T104" fmla="*/ 14 w 80"/>
                              <a:gd name="T105" fmla="*/ 69 h 99"/>
                              <a:gd name="T106" fmla="*/ 14 w 80"/>
                              <a:gd name="T107" fmla="*/ 74 h 99"/>
                              <a:gd name="T108" fmla="*/ 16 w 80"/>
                              <a:gd name="T109" fmla="*/ 77 h 99"/>
                              <a:gd name="T110" fmla="*/ 19 w 80"/>
                              <a:gd name="T111" fmla="*/ 80 h 99"/>
                              <a:gd name="T112" fmla="*/ 25 w 80"/>
                              <a:gd name="T113" fmla="*/ 84 h 99"/>
                              <a:gd name="T114" fmla="*/ 28 w 80"/>
                              <a:gd name="T115" fmla="*/ 84 h 99"/>
                              <a:gd name="T116" fmla="*/ 32 w 80"/>
                              <a:gd name="T117" fmla="*/ 86 h 99"/>
                              <a:gd name="T118" fmla="*/ 43 w 80"/>
                              <a:gd name="T119" fmla="*/ 86 h 99"/>
                              <a:gd name="T120" fmla="*/ 80 w 80"/>
                              <a:gd name="T121" fmla="*/ 86 h 99"/>
                              <a:gd name="T122" fmla="*/ 80 w 80"/>
                              <a:gd name="T12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99">
                                <a:moveTo>
                                  <a:pt x="80" y="99"/>
                                </a:moveTo>
                                <a:lnTo>
                                  <a:pt x="2" y="99"/>
                                </a:lnTo>
                                <a:lnTo>
                                  <a:pt x="2" y="87"/>
                                </a:lnTo>
                                <a:lnTo>
                                  <a:pt x="14" y="87"/>
                                </a:lnTo>
                                <a:lnTo>
                                  <a:pt x="11" y="82"/>
                                </a:lnTo>
                                <a:lnTo>
                                  <a:pt x="3" y="77"/>
                                </a:lnTo>
                                <a:lnTo>
                                  <a:pt x="2" y="75"/>
                                </a:lnTo>
                                <a:lnTo>
                                  <a:pt x="2" y="72"/>
                                </a:lnTo>
                                <a:lnTo>
                                  <a:pt x="0" y="65"/>
                                </a:lnTo>
                                <a:lnTo>
                                  <a:pt x="2" y="57"/>
                                </a:lnTo>
                                <a:lnTo>
                                  <a:pt x="3" y="54"/>
                                </a:lnTo>
                                <a:lnTo>
                                  <a:pt x="3" y="52"/>
                                </a:lnTo>
                                <a:lnTo>
                                  <a:pt x="11" y="47"/>
                                </a:lnTo>
                                <a:lnTo>
                                  <a:pt x="16" y="44"/>
                                </a:lnTo>
                                <a:lnTo>
                                  <a:pt x="11" y="40"/>
                                </a:lnTo>
                                <a:lnTo>
                                  <a:pt x="3" y="35"/>
                                </a:lnTo>
                                <a:lnTo>
                                  <a:pt x="2" y="28"/>
                                </a:lnTo>
                                <a:lnTo>
                                  <a:pt x="0" y="22"/>
                                </a:lnTo>
                                <a:lnTo>
                                  <a:pt x="2" y="18"/>
                                </a:lnTo>
                                <a:lnTo>
                                  <a:pt x="2" y="12"/>
                                </a:lnTo>
                                <a:lnTo>
                                  <a:pt x="3" y="8"/>
                                </a:lnTo>
                                <a:lnTo>
                                  <a:pt x="7" y="5"/>
                                </a:lnTo>
                                <a:lnTo>
                                  <a:pt x="11" y="2"/>
                                </a:lnTo>
                                <a:lnTo>
                                  <a:pt x="16" y="0"/>
                                </a:lnTo>
                                <a:lnTo>
                                  <a:pt x="21" y="0"/>
                                </a:lnTo>
                                <a:lnTo>
                                  <a:pt x="27" y="0"/>
                                </a:lnTo>
                                <a:lnTo>
                                  <a:pt x="80" y="0"/>
                                </a:lnTo>
                                <a:lnTo>
                                  <a:pt x="80" y="12"/>
                                </a:lnTo>
                                <a:lnTo>
                                  <a:pt x="32" y="12"/>
                                </a:lnTo>
                                <a:lnTo>
                                  <a:pt x="25" y="12"/>
                                </a:lnTo>
                                <a:lnTo>
                                  <a:pt x="21" y="12"/>
                                </a:lnTo>
                                <a:lnTo>
                                  <a:pt x="18" y="15"/>
                                </a:lnTo>
                                <a:lnTo>
                                  <a:pt x="16" y="18"/>
                                </a:lnTo>
                                <a:lnTo>
                                  <a:pt x="14" y="18"/>
                                </a:lnTo>
                                <a:lnTo>
                                  <a:pt x="14" y="22"/>
                                </a:lnTo>
                                <a:lnTo>
                                  <a:pt x="14" y="25"/>
                                </a:lnTo>
                                <a:lnTo>
                                  <a:pt x="14" y="28"/>
                                </a:lnTo>
                                <a:lnTo>
                                  <a:pt x="14" y="32"/>
                                </a:lnTo>
                                <a:lnTo>
                                  <a:pt x="16" y="35"/>
                                </a:lnTo>
                                <a:lnTo>
                                  <a:pt x="19" y="37"/>
                                </a:lnTo>
                                <a:lnTo>
                                  <a:pt x="21" y="40"/>
                                </a:lnTo>
                                <a:lnTo>
                                  <a:pt x="25" y="42"/>
                                </a:lnTo>
                                <a:lnTo>
                                  <a:pt x="30" y="42"/>
                                </a:lnTo>
                                <a:lnTo>
                                  <a:pt x="35" y="42"/>
                                </a:lnTo>
                                <a:lnTo>
                                  <a:pt x="80" y="42"/>
                                </a:lnTo>
                                <a:lnTo>
                                  <a:pt x="80" y="54"/>
                                </a:lnTo>
                                <a:lnTo>
                                  <a:pt x="30" y="54"/>
                                </a:lnTo>
                                <a:lnTo>
                                  <a:pt x="23" y="57"/>
                                </a:lnTo>
                                <a:lnTo>
                                  <a:pt x="18" y="57"/>
                                </a:lnTo>
                                <a:lnTo>
                                  <a:pt x="16" y="60"/>
                                </a:lnTo>
                                <a:lnTo>
                                  <a:pt x="14" y="60"/>
                                </a:lnTo>
                                <a:lnTo>
                                  <a:pt x="14" y="65"/>
                                </a:lnTo>
                                <a:lnTo>
                                  <a:pt x="14" y="69"/>
                                </a:lnTo>
                                <a:lnTo>
                                  <a:pt x="14" y="74"/>
                                </a:lnTo>
                                <a:lnTo>
                                  <a:pt x="16" y="77"/>
                                </a:lnTo>
                                <a:lnTo>
                                  <a:pt x="19" y="80"/>
                                </a:lnTo>
                                <a:lnTo>
                                  <a:pt x="25" y="84"/>
                                </a:lnTo>
                                <a:lnTo>
                                  <a:pt x="28" y="84"/>
                                </a:lnTo>
                                <a:lnTo>
                                  <a:pt x="32" y="86"/>
                                </a:lnTo>
                                <a:lnTo>
                                  <a:pt x="43" y="86"/>
                                </a:lnTo>
                                <a:lnTo>
                                  <a:pt x="80" y="86"/>
                                </a:lnTo>
                                <a:lnTo>
                                  <a:pt x="8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042"/>
                        <wps:cNvSpPr>
                          <a:spLocks/>
                        </wps:cNvSpPr>
                        <wps:spPr bwMode="auto">
                          <a:xfrm>
                            <a:off x="3245938" y="2256790"/>
                            <a:ext cx="50800" cy="64135"/>
                          </a:xfrm>
                          <a:custGeom>
                            <a:avLst/>
                            <a:gdLst>
                              <a:gd name="T0" fmla="*/ 80 w 80"/>
                              <a:gd name="T1" fmla="*/ 101 h 101"/>
                              <a:gd name="T2" fmla="*/ 2 w 80"/>
                              <a:gd name="T3" fmla="*/ 101 h 101"/>
                              <a:gd name="T4" fmla="*/ 2 w 80"/>
                              <a:gd name="T5" fmla="*/ 88 h 101"/>
                              <a:gd name="T6" fmla="*/ 14 w 80"/>
                              <a:gd name="T7" fmla="*/ 88 h 101"/>
                              <a:gd name="T8" fmla="*/ 11 w 80"/>
                              <a:gd name="T9" fmla="*/ 84 h 101"/>
                              <a:gd name="T10" fmla="*/ 3 w 80"/>
                              <a:gd name="T11" fmla="*/ 79 h 101"/>
                              <a:gd name="T12" fmla="*/ 2 w 80"/>
                              <a:gd name="T13" fmla="*/ 76 h 101"/>
                              <a:gd name="T14" fmla="*/ 2 w 80"/>
                              <a:gd name="T15" fmla="*/ 73 h 101"/>
                              <a:gd name="T16" fmla="*/ 0 w 80"/>
                              <a:gd name="T17" fmla="*/ 66 h 101"/>
                              <a:gd name="T18" fmla="*/ 2 w 80"/>
                              <a:gd name="T19" fmla="*/ 59 h 101"/>
                              <a:gd name="T20" fmla="*/ 3 w 80"/>
                              <a:gd name="T21" fmla="*/ 57 h 101"/>
                              <a:gd name="T22" fmla="*/ 3 w 80"/>
                              <a:gd name="T23" fmla="*/ 52 h 101"/>
                              <a:gd name="T24" fmla="*/ 11 w 80"/>
                              <a:gd name="T25" fmla="*/ 47 h 101"/>
                              <a:gd name="T26" fmla="*/ 16 w 80"/>
                              <a:gd name="T27" fmla="*/ 46 h 101"/>
                              <a:gd name="T28" fmla="*/ 11 w 80"/>
                              <a:gd name="T29" fmla="*/ 41 h 101"/>
                              <a:gd name="T30" fmla="*/ 3 w 80"/>
                              <a:gd name="T31" fmla="*/ 36 h 101"/>
                              <a:gd name="T32" fmla="*/ 2 w 80"/>
                              <a:gd name="T33" fmla="*/ 31 h 101"/>
                              <a:gd name="T34" fmla="*/ 0 w 80"/>
                              <a:gd name="T35" fmla="*/ 24 h 101"/>
                              <a:gd name="T36" fmla="*/ 2 w 80"/>
                              <a:gd name="T37" fmla="*/ 19 h 101"/>
                              <a:gd name="T38" fmla="*/ 2 w 80"/>
                              <a:gd name="T39" fmla="*/ 12 h 101"/>
                              <a:gd name="T40" fmla="*/ 3 w 80"/>
                              <a:gd name="T41" fmla="*/ 9 h 101"/>
                              <a:gd name="T42" fmla="*/ 7 w 80"/>
                              <a:gd name="T43" fmla="*/ 5 h 101"/>
                              <a:gd name="T44" fmla="*/ 11 w 80"/>
                              <a:gd name="T45" fmla="*/ 4 h 101"/>
                              <a:gd name="T46" fmla="*/ 16 w 80"/>
                              <a:gd name="T47" fmla="*/ 2 h 101"/>
                              <a:gd name="T48" fmla="*/ 21 w 80"/>
                              <a:gd name="T49" fmla="*/ 0 h 101"/>
                              <a:gd name="T50" fmla="*/ 27 w 80"/>
                              <a:gd name="T51" fmla="*/ 0 h 101"/>
                              <a:gd name="T52" fmla="*/ 80 w 80"/>
                              <a:gd name="T53" fmla="*/ 0 h 101"/>
                              <a:gd name="T54" fmla="*/ 80 w 80"/>
                              <a:gd name="T55" fmla="*/ 12 h 101"/>
                              <a:gd name="T56" fmla="*/ 32 w 80"/>
                              <a:gd name="T57" fmla="*/ 12 h 101"/>
                              <a:gd name="T58" fmla="*/ 25 w 80"/>
                              <a:gd name="T59" fmla="*/ 12 h 101"/>
                              <a:gd name="T60" fmla="*/ 21 w 80"/>
                              <a:gd name="T61" fmla="*/ 15 h 101"/>
                              <a:gd name="T62" fmla="*/ 18 w 80"/>
                              <a:gd name="T63" fmla="*/ 15 h 101"/>
                              <a:gd name="T64" fmla="*/ 16 w 80"/>
                              <a:gd name="T65" fmla="*/ 19 h 101"/>
                              <a:gd name="T66" fmla="*/ 14 w 80"/>
                              <a:gd name="T67" fmla="*/ 19 h 101"/>
                              <a:gd name="T68" fmla="*/ 14 w 80"/>
                              <a:gd name="T69" fmla="*/ 22 h 101"/>
                              <a:gd name="T70" fmla="*/ 14 w 80"/>
                              <a:gd name="T71" fmla="*/ 27 h 101"/>
                              <a:gd name="T72" fmla="*/ 14 w 80"/>
                              <a:gd name="T73" fmla="*/ 31 h 101"/>
                              <a:gd name="T74" fmla="*/ 14 w 80"/>
                              <a:gd name="T75" fmla="*/ 34 h 101"/>
                              <a:gd name="T76" fmla="*/ 16 w 80"/>
                              <a:gd name="T77" fmla="*/ 36 h 101"/>
                              <a:gd name="T78" fmla="*/ 19 w 80"/>
                              <a:gd name="T79" fmla="*/ 39 h 101"/>
                              <a:gd name="T80" fmla="*/ 21 w 80"/>
                              <a:gd name="T81" fmla="*/ 41 h 101"/>
                              <a:gd name="T82" fmla="*/ 25 w 80"/>
                              <a:gd name="T83" fmla="*/ 42 h 101"/>
                              <a:gd name="T84" fmla="*/ 30 w 80"/>
                              <a:gd name="T85" fmla="*/ 44 h 101"/>
                              <a:gd name="T86" fmla="*/ 35 w 80"/>
                              <a:gd name="T87" fmla="*/ 44 h 101"/>
                              <a:gd name="T88" fmla="*/ 80 w 80"/>
                              <a:gd name="T89" fmla="*/ 44 h 101"/>
                              <a:gd name="T90" fmla="*/ 80 w 80"/>
                              <a:gd name="T91" fmla="*/ 57 h 101"/>
                              <a:gd name="T92" fmla="*/ 30 w 80"/>
                              <a:gd name="T93" fmla="*/ 57 h 101"/>
                              <a:gd name="T94" fmla="*/ 23 w 80"/>
                              <a:gd name="T95" fmla="*/ 57 h 101"/>
                              <a:gd name="T96" fmla="*/ 18 w 80"/>
                              <a:gd name="T97" fmla="*/ 61 h 101"/>
                              <a:gd name="T98" fmla="*/ 16 w 80"/>
                              <a:gd name="T99" fmla="*/ 62 h 101"/>
                              <a:gd name="T100" fmla="*/ 14 w 80"/>
                              <a:gd name="T101" fmla="*/ 64 h 101"/>
                              <a:gd name="T102" fmla="*/ 14 w 80"/>
                              <a:gd name="T103" fmla="*/ 66 h 101"/>
                              <a:gd name="T104" fmla="*/ 14 w 80"/>
                              <a:gd name="T105" fmla="*/ 69 h 101"/>
                              <a:gd name="T106" fmla="*/ 14 w 80"/>
                              <a:gd name="T107" fmla="*/ 74 h 101"/>
                              <a:gd name="T108" fmla="*/ 16 w 80"/>
                              <a:gd name="T109" fmla="*/ 79 h 101"/>
                              <a:gd name="T110" fmla="*/ 19 w 80"/>
                              <a:gd name="T111" fmla="*/ 83 h 101"/>
                              <a:gd name="T112" fmla="*/ 25 w 80"/>
                              <a:gd name="T113" fmla="*/ 84 h 101"/>
                              <a:gd name="T114" fmla="*/ 28 w 80"/>
                              <a:gd name="T115" fmla="*/ 86 h 101"/>
                              <a:gd name="T116" fmla="*/ 32 w 80"/>
                              <a:gd name="T117" fmla="*/ 86 h 101"/>
                              <a:gd name="T118" fmla="*/ 43 w 80"/>
                              <a:gd name="T119" fmla="*/ 86 h 101"/>
                              <a:gd name="T120" fmla="*/ 80 w 80"/>
                              <a:gd name="T121" fmla="*/ 86 h 101"/>
                              <a:gd name="T122" fmla="*/ 80 w 80"/>
                              <a:gd name="T12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01">
                                <a:moveTo>
                                  <a:pt x="80" y="101"/>
                                </a:moveTo>
                                <a:lnTo>
                                  <a:pt x="2" y="101"/>
                                </a:lnTo>
                                <a:lnTo>
                                  <a:pt x="2" y="88"/>
                                </a:lnTo>
                                <a:lnTo>
                                  <a:pt x="14" y="88"/>
                                </a:lnTo>
                                <a:lnTo>
                                  <a:pt x="11" y="84"/>
                                </a:lnTo>
                                <a:lnTo>
                                  <a:pt x="3" y="79"/>
                                </a:lnTo>
                                <a:lnTo>
                                  <a:pt x="2" y="76"/>
                                </a:lnTo>
                                <a:lnTo>
                                  <a:pt x="2" y="73"/>
                                </a:lnTo>
                                <a:lnTo>
                                  <a:pt x="0" y="66"/>
                                </a:lnTo>
                                <a:lnTo>
                                  <a:pt x="2" y="59"/>
                                </a:lnTo>
                                <a:lnTo>
                                  <a:pt x="3" y="57"/>
                                </a:lnTo>
                                <a:lnTo>
                                  <a:pt x="3" y="52"/>
                                </a:lnTo>
                                <a:lnTo>
                                  <a:pt x="11" y="47"/>
                                </a:lnTo>
                                <a:lnTo>
                                  <a:pt x="16" y="46"/>
                                </a:lnTo>
                                <a:lnTo>
                                  <a:pt x="11" y="41"/>
                                </a:lnTo>
                                <a:lnTo>
                                  <a:pt x="3" y="36"/>
                                </a:lnTo>
                                <a:lnTo>
                                  <a:pt x="2" y="31"/>
                                </a:lnTo>
                                <a:lnTo>
                                  <a:pt x="0" y="24"/>
                                </a:lnTo>
                                <a:lnTo>
                                  <a:pt x="2" y="19"/>
                                </a:lnTo>
                                <a:lnTo>
                                  <a:pt x="2" y="12"/>
                                </a:lnTo>
                                <a:lnTo>
                                  <a:pt x="3" y="9"/>
                                </a:lnTo>
                                <a:lnTo>
                                  <a:pt x="7" y="5"/>
                                </a:lnTo>
                                <a:lnTo>
                                  <a:pt x="11" y="4"/>
                                </a:lnTo>
                                <a:lnTo>
                                  <a:pt x="16" y="2"/>
                                </a:lnTo>
                                <a:lnTo>
                                  <a:pt x="21" y="0"/>
                                </a:lnTo>
                                <a:lnTo>
                                  <a:pt x="27" y="0"/>
                                </a:lnTo>
                                <a:lnTo>
                                  <a:pt x="80" y="0"/>
                                </a:lnTo>
                                <a:lnTo>
                                  <a:pt x="80" y="12"/>
                                </a:lnTo>
                                <a:lnTo>
                                  <a:pt x="32" y="12"/>
                                </a:lnTo>
                                <a:lnTo>
                                  <a:pt x="25" y="12"/>
                                </a:lnTo>
                                <a:lnTo>
                                  <a:pt x="21" y="15"/>
                                </a:lnTo>
                                <a:lnTo>
                                  <a:pt x="18" y="15"/>
                                </a:lnTo>
                                <a:lnTo>
                                  <a:pt x="16" y="19"/>
                                </a:lnTo>
                                <a:lnTo>
                                  <a:pt x="14" y="19"/>
                                </a:lnTo>
                                <a:lnTo>
                                  <a:pt x="14" y="22"/>
                                </a:lnTo>
                                <a:lnTo>
                                  <a:pt x="14" y="27"/>
                                </a:lnTo>
                                <a:lnTo>
                                  <a:pt x="14" y="31"/>
                                </a:lnTo>
                                <a:lnTo>
                                  <a:pt x="14" y="34"/>
                                </a:lnTo>
                                <a:lnTo>
                                  <a:pt x="16" y="36"/>
                                </a:lnTo>
                                <a:lnTo>
                                  <a:pt x="19" y="39"/>
                                </a:lnTo>
                                <a:lnTo>
                                  <a:pt x="21" y="41"/>
                                </a:lnTo>
                                <a:lnTo>
                                  <a:pt x="25" y="42"/>
                                </a:lnTo>
                                <a:lnTo>
                                  <a:pt x="30" y="44"/>
                                </a:lnTo>
                                <a:lnTo>
                                  <a:pt x="35" y="44"/>
                                </a:lnTo>
                                <a:lnTo>
                                  <a:pt x="80" y="44"/>
                                </a:lnTo>
                                <a:lnTo>
                                  <a:pt x="80" y="57"/>
                                </a:lnTo>
                                <a:lnTo>
                                  <a:pt x="30" y="57"/>
                                </a:lnTo>
                                <a:lnTo>
                                  <a:pt x="23" y="57"/>
                                </a:lnTo>
                                <a:lnTo>
                                  <a:pt x="18" y="61"/>
                                </a:lnTo>
                                <a:lnTo>
                                  <a:pt x="16" y="62"/>
                                </a:lnTo>
                                <a:lnTo>
                                  <a:pt x="14" y="64"/>
                                </a:lnTo>
                                <a:lnTo>
                                  <a:pt x="14" y="66"/>
                                </a:lnTo>
                                <a:lnTo>
                                  <a:pt x="14" y="69"/>
                                </a:lnTo>
                                <a:lnTo>
                                  <a:pt x="14" y="74"/>
                                </a:lnTo>
                                <a:lnTo>
                                  <a:pt x="16" y="79"/>
                                </a:lnTo>
                                <a:lnTo>
                                  <a:pt x="19" y="83"/>
                                </a:lnTo>
                                <a:lnTo>
                                  <a:pt x="25" y="84"/>
                                </a:lnTo>
                                <a:lnTo>
                                  <a:pt x="28" y="86"/>
                                </a:lnTo>
                                <a:lnTo>
                                  <a:pt x="32" y="86"/>
                                </a:lnTo>
                                <a:lnTo>
                                  <a:pt x="43" y="86"/>
                                </a:lnTo>
                                <a:lnTo>
                                  <a:pt x="80" y="86"/>
                                </a:lnTo>
                                <a:lnTo>
                                  <a:pt x="8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043"/>
                        <wps:cNvSpPr>
                          <a:spLocks noEditPoints="1"/>
                        </wps:cNvSpPr>
                        <wps:spPr bwMode="auto">
                          <a:xfrm>
                            <a:off x="1995623" y="13335"/>
                            <a:ext cx="65405" cy="64770"/>
                          </a:xfrm>
                          <a:custGeom>
                            <a:avLst/>
                            <a:gdLst>
                              <a:gd name="T0" fmla="*/ 2 w 103"/>
                              <a:gd name="T1" fmla="*/ 40 h 102"/>
                              <a:gd name="T2" fmla="*/ 7 w 103"/>
                              <a:gd name="T3" fmla="*/ 20 h 102"/>
                              <a:gd name="T4" fmla="*/ 23 w 103"/>
                              <a:gd name="T5" fmla="*/ 6 h 102"/>
                              <a:gd name="T6" fmla="*/ 41 w 103"/>
                              <a:gd name="T7" fmla="*/ 0 h 102"/>
                              <a:gd name="T8" fmla="*/ 59 w 103"/>
                              <a:gd name="T9" fmla="*/ 0 h 102"/>
                              <a:gd name="T10" fmla="*/ 73 w 103"/>
                              <a:gd name="T11" fmla="*/ 3 h 102"/>
                              <a:gd name="T12" fmla="*/ 84 w 103"/>
                              <a:gd name="T13" fmla="*/ 10 h 102"/>
                              <a:gd name="T14" fmla="*/ 94 w 103"/>
                              <a:gd name="T15" fmla="*/ 18 h 102"/>
                              <a:gd name="T16" fmla="*/ 98 w 103"/>
                              <a:gd name="T17" fmla="*/ 30 h 102"/>
                              <a:gd name="T18" fmla="*/ 103 w 103"/>
                              <a:gd name="T19" fmla="*/ 43 h 102"/>
                              <a:gd name="T20" fmla="*/ 103 w 103"/>
                              <a:gd name="T21" fmla="*/ 58 h 102"/>
                              <a:gd name="T22" fmla="*/ 98 w 103"/>
                              <a:gd name="T23" fmla="*/ 72 h 102"/>
                              <a:gd name="T24" fmla="*/ 91 w 103"/>
                              <a:gd name="T25" fmla="*/ 84 h 102"/>
                              <a:gd name="T26" fmla="*/ 82 w 103"/>
                              <a:gd name="T27" fmla="*/ 94 h 102"/>
                              <a:gd name="T28" fmla="*/ 71 w 103"/>
                              <a:gd name="T29" fmla="*/ 99 h 102"/>
                              <a:gd name="T30" fmla="*/ 59 w 103"/>
                              <a:gd name="T31" fmla="*/ 102 h 102"/>
                              <a:gd name="T32" fmla="*/ 45 w 103"/>
                              <a:gd name="T33" fmla="*/ 102 h 102"/>
                              <a:gd name="T34" fmla="*/ 30 w 103"/>
                              <a:gd name="T35" fmla="*/ 99 h 102"/>
                              <a:gd name="T36" fmla="*/ 18 w 103"/>
                              <a:gd name="T37" fmla="*/ 92 h 102"/>
                              <a:gd name="T38" fmla="*/ 9 w 103"/>
                              <a:gd name="T39" fmla="*/ 84 h 102"/>
                              <a:gd name="T40" fmla="*/ 4 w 103"/>
                              <a:gd name="T41" fmla="*/ 72 h 102"/>
                              <a:gd name="T42" fmla="*/ 0 w 103"/>
                              <a:gd name="T43" fmla="*/ 52 h 102"/>
                              <a:gd name="T44" fmla="*/ 14 w 103"/>
                              <a:gd name="T45" fmla="*/ 52 h 102"/>
                              <a:gd name="T46" fmla="*/ 18 w 103"/>
                              <a:gd name="T47" fmla="*/ 67 h 102"/>
                              <a:gd name="T48" fmla="*/ 25 w 103"/>
                              <a:gd name="T49" fmla="*/ 80 h 102"/>
                              <a:gd name="T50" fmla="*/ 37 w 103"/>
                              <a:gd name="T51" fmla="*/ 89 h 102"/>
                              <a:gd name="T52" fmla="*/ 50 w 103"/>
                              <a:gd name="T53" fmla="*/ 90 h 102"/>
                              <a:gd name="T54" fmla="*/ 66 w 103"/>
                              <a:gd name="T55" fmla="*/ 89 h 102"/>
                              <a:gd name="T56" fmla="*/ 78 w 103"/>
                              <a:gd name="T57" fmla="*/ 80 h 102"/>
                              <a:gd name="T58" fmla="*/ 85 w 103"/>
                              <a:gd name="T59" fmla="*/ 67 h 102"/>
                              <a:gd name="T60" fmla="*/ 87 w 103"/>
                              <a:gd name="T61" fmla="*/ 50 h 102"/>
                              <a:gd name="T62" fmla="*/ 84 w 103"/>
                              <a:gd name="T63" fmla="*/ 30 h 102"/>
                              <a:gd name="T64" fmla="*/ 78 w 103"/>
                              <a:gd name="T65" fmla="*/ 21 h 102"/>
                              <a:gd name="T66" fmla="*/ 68 w 103"/>
                              <a:gd name="T67" fmla="*/ 13 h 102"/>
                              <a:gd name="T68" fmla="*/ 52 w 103"/>
                              <a:gd name="T69" fmla="*/ 11 h 102"/>
                              <a:gd name="T70" fmla="*/ 37 w 103"/>
                              <a:gd name="T71" fmla="*/ 13 h 102"/>
                              <a:gd name="T72" fmla="*/ 27 w 103"/>
                              <a:gd name="T73" fmla="*/ 20 h 102"/>
                              <a:gd name="T74" fmla="*/ 18 w 103"/>
                              <a:gd name="T75" fmla="*/ 33 h 102"/>
                              <a:gd name="T76" fmla="*/ 14 w 103"/>
                              <a:gd name="T77" fmla="*/ 5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3" h="102">
                                <a:moveTo>
                                  <a:pt x="0" y="52"/>
                                </a:moveTo>
                                <a:lnTo>
                                  <a:pt x="2" y="40"/>
                                </a:lnTo>
                                <a:lnTo>
                                  <a:pt x="4" y="30"/>
                                </a:lnTo>
                                <a:lnTo>
                                  <a:pt x="7" y="20"/>
                                </a:lnTo>
                                <a:lnTo>
                                  <a:pt x="14" y="13"/>
                                </a:lnTo>
                                <a:lnTo>
                                  <a:pt x="23" y="6"/>
                                </a:lnTo>
                                <a:lnTo>
                                  <a:pt x="32" y="3"/>
                                </a:lnTo>
                                <a:lnTo>
                                  <a:pt x="41" y="0"/>
                                </a:lnTo>
                                <a:lnTo>
                                  <a:pt x="52" y="0"/>
                                </a:lnTo>
                                <a:lnTo>
                                  <a:pt x="59" y="0"/>
                                </a:lnTo>
                                <a:lnTo>
                                  <a:pt x="66" y="1"/>
                                </a:lnTo>
                                <a:lnTo>
                                  <a:pt x="73" y="3"/>
                                </a:lnTo>
                                <a:lnTo>
                                  <a:pt x="78" y="5"/>
                                </a:lnTo>
                                <a:lnTo>
                                  <a:pt x="84" y="10"/>
                                </a:lnTo>
                                <a:lnTo>
                                  <a:pt x="87" y="13"/>
                                </a:lnTo>
                                <a:lnTo>
                                  <a:pt x="94" y="18"/>
                                </a:lnTo>
                                <a:lnTo>
                                  <a:pt x="94" y="23"/>
                                </a:lnTo>
                                <a:lnTo>
                                  <a:pt x="98" y="30"/>
                                </a:lnTo>
                                <a:lnTo>
                                  <a:pt x="101" y="37"/>
                                </a:lnTo>
                                <a:lnTo>
                                  <a:pt x="103" y="43"/>
                                </a:lnTo>
                                <a:lnTo>
                                  <a:pt x="103" y="50"/>
                                </a:lnTo>
                                <a:lnTo>
                                  <a:pt x="103" y="58"/>
                                </a:lnTo>
                                <a:lnTo>
                                  <a:pt x="101" y="65"/>
                                </a:lnTo>
                                <a:lnTo>
                                  <a:pt x="98" y="72"/>
                                </a:lnTo>
                                <a:lnTo>
                                  <a:pt x="94" y="78"/>
                                </a:lnTo>
                                <a:lnTo>
                                  <a:pt x="91" y="84"/>
                                </a:lnTo>
                                <a:lnTo>
                                  <a:pt x="87" y="89"/>
                                </a:lnTo>
                                <a:lnTo>
                                  <a:pt x="82" y="94"/>
                                </a:lnTo>
                                <a:lnTo>
                                  <a:pt x="77" y="97"/>
                                </a:lnTo>
                                <a:lnTo>
                                  <a:pt x="71" y="99"/>
                                </a:lnTo>
                                <a:lnTo>
                                  <a:pt x="66" y="100"/>
                                </a:lnTo>
                                <a:lnTo>
                                  <a:pt x="59" y="102"/>
                                </a:lnTo>
                                <a:lnTo>
                                  <a:pt x="50" y="102"/>
                                </a:lnTo>
                                <a:lnTo>
                                  <a:pt x="45" y="102"/>
                                </a:lnTo>
                                <a:lnTo>
                                  <a:pt x="37" y="100"/>
                                </a:lnTo>
                                <a:lnTo>
                                  <a:pt x="30" y="99"/>
                                </a:lnTo>
                                <a:lnTo>
                                  <a:pt x="25" y="95"/>
                                </a:lnTo>
                                <a:lnTo>
                                  <a:pt x="18" y="92"/>
                                </a:lnTo>
                                <a:lnTo>
                                  <a:pt x="13" y="89"/>
                                </a:lnTo>
                                <a:lnTo>
                                  <a:pt x="9" y="84"/>
                                </a:lnTo>
                                <a:lnTo>
                                  <a:pt x="6" y="75"/>
                                </a:lnTo>
                                <a:lnTo>
                                  <a:pt x="4" y="72"/>
                                </a:lnTo>
                                <a:lnTo>
                                  <a:pt x="2" y="65"/>
                                </a:lnTo>
                                <a:lnTo>
                                  <a:pt x="0" y="52"/>
                                </a:lnTo>
                                <a:lnTo>
                                  <a:pt x="0" y="52"/>
                                </a:lnTo>
                                <a:close/>
                                <a:moveTo>
                                  <a:pt x="14" y="52"/>
                                </a:moveTo>
                                <a:lnTo>
                                  <a:pt x="14" y="60"/>
                                </a:lnTo>
                                <a:lnTo>
                                  <a:pt x="18" y="67"/>
                                </a:lnTo>
                                <a:lnTo>
                                  <a:pt x="21" y="75"/>
                                </a:lnTo>
                                <a:lnTo>
                                  <a:pt x="25" y="80"/>
                                </a:lnTo>
                                <a:lnTo>
                                  <a:pt x="30" y="85"/>
                                </a:lnTo>
                                <a:lnTo>
                                  <a:pt x="37" y="89"/>
                                </a:lnTo>
                                <a:lnTo>
                                  <a:pt x="43" y="90"/>
                                </a:lnTo>
                                <a:lnTo>
                                  <a:pt x="50" y="90"/>
                                </a:lnTo>
                                <a:lnTo>
                                  <a:pt x="59" y="90"/>
                                </a:lnTo>
                                <a:lnTo>
                                  <a:pt x="66" y="89"/>
                                </a:lnTo>
                                <a:lnTo>
                                  <a:pt x="73" y="85"/>
                                </a:lnTo>
                                <a:lnTo>
                                  <a:pt x="78" y="80"/>
                                </a:lnTo>
                                <a:lnTo>
                                  <a:pt x="82" y="75"/>
                                </a:lnTo>
                                <a:lnTo>
                                  <a:pt x="85" y="67"/>
                                </a:lnTo>
                                <a:lnTo>
                                  <a:pt x="87" y="60"/>
                                </a:lnTo>
                                <a:lnTo>
                                  <a:pt x="87" y="50"/>
                                </a:lnTo>
                                <a:lnTo>
                                  <a:pt x="87" y="40"/>
                                </a:lnTo>
                                <a:lnTo>
                                  <a:pt x="84" y="30"/>
                                </a:lnTo>
                                <a:lnTo>
                                  <a:pt x="82" y="25"/>
                                </a:lnTo>
                                <a:lnTo>
                                  <a:pt x="78" y="21"/>
                                </a:lnTo>
                                <a:lnTo>
                                  <a:pt x="71" y="15"/>
                                </a:lnTo>
                                <a:lnTo>
                                  <a:pt x="68" y="13"/>
                                </a:lnTo>
                                <a:lnTo>
                                  <a:pt x="62" y="11"/>
                                </a:lnTo>
                                <a:lnTo>
                                  <a:pt x="52" y="11"/>
                                </a:lnTo>
                                <a:lnTo>
                                  <a:pt x="45" y="11"/>
                                </a:lnTo>
                                <a:lnTo>
                                  <a:pt x="37" y="13"/>
                                </a:lnTo>
                                <a:lnTo>
                                  <a:pt x="32" y="16"/>
                                </a:lnTo>
                                <a:lnTo>
                                  <a:pt x="27" y="20"/>
                                </a:lnTo>
                                <a:lnTo>
                                  <a:pt x="21" y="25"/>
                                </a:lnTo>
                                <a:lnTo>
                                  <a:pt x="18" y="33"/>
                                </a:lnTo>
                                <a:lnTo>
                                  <a:pt x="14" y="42"/>
                                </a:lnTo>
                                <a:lnTo>
                                  <a:pt x="14" y="52"/>
                                </a:lnTo>
                                <a:lnTo>
                                  <a:pt x="1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044"/>
                        <wps:cNvSpPr>
                          <a:spLocks/>
                        </wps:cNvSpPr>
                        <wps:spPr bwMode="auto">
                          <a:xfrm>
                            <a:off x="2069283" y="13970"/>
                            <a:ext cx="45085" cy="64135"/>
                          </a:xfrm>
                          <a:custGeom>
                            <a:avLst/>
                            <a:gdLst>
                              <a:gd name="T0" fmla="*/ 0 w 71"/>
                              <a:gd name="T1" fmla="*/ 74 h 101"/>
                              <a:gd name="T2" fmla="*/ 14 w 71"/>
                              <a:gd name="T3" fmla="*/ 74 h 101"/>
                              <a:gd name="T4" fmla="*/ 16 w 71"/>
                              <a:gd name="T5" fmla="*/ 81 h 101"/>
                              <a:gd name="T6" fmla="*/ 17 w 71"/>
                              <a:gd name="T7" fmla="*/ 84 h 101"/>
                              <a:gd name="T8" fmla="*/ 19 w 71"/>
                              <a:gd name="T9" fmla="*/ 86 h 101"/>
                              <a:gd name="T10" fmla="*/ 23 w 71"/>
                              <a:gd name="T11" fmla="*/ 89 h 101"/>
                              <a:gd name="T12" fmla="*/ 26 w 71"/>
                              <a:gd name="T13" fmla="*/ 89 h 101"/>
                              <a:gd name="T14" fmla="*/ 35 w 71"/>
                              <a:gd name="T15" fmla="*/ 91 h 101"/>
                              <a:gd name="T16" fmla="*/ 39 w 71"/>
                              <a:gd name="T17" fmla="*/ 91 h 101"/>
                              <a:gd name="T18" fmla="*/ 42 w 71"/>
                              <a:gd name="T19" fmla="*/ 89 h 101"/>
                              <a:gd name="T20" fmla="*/ 48 w 71"/>
                              <a:gd name="T21" fmla="*/ 88 h 101"/>
                              <a:gd name="T22" fmla="*/ 49 w 71"/>
                              <a:gd name="T23" fmla="*/ 84 h 101"/>
                              <a:gd name="T24" fmla="*/ 53 w 71"/>
                              <a:gd name="T25" fmla="*/ 81 h 101"/>
                              <a:gd name="T26" fmla="*/ 55 w 71"/>
                              <a:gd name="T27" fmla="*/ 77 h 101"/>
                              <a:gd name="T28" fmla="*/ 58 w 71"/>
                              <a:gd name="T29" fmla="*/ 71 h 101"/>
                              <a:gd name="T30" fmla="*/ 58 w 71"/>
                              <a:gd name="T31" fmla="*/ 66 h 101"/>
                              <a:gd name="T32" fmla="*/ 58 w 71"/>
                              <a:gd name="T33" fmla="*/ 61 h 101"/>
                              <a:gd name="T34" fmla="*/ 55 w 71"/>
                              <a:gd name="T35" fmla="*/ 57 h 101"/>
                              <a:gd name="T36" fmla="*/ 53 w 71"/>
                              <a:gd name="T37" fmla="*/ 54 h 101"/>
                              <a:gd name="T38" fmla="*/ 49 w 71"/>
                              <a:gd name="T39" fmla="*/ 51 h 101"/>
                              <a:gd name="T40" fmla="*/ 48 w 71"/>
                              <a:gd name="T41" fmla="*/ 47 h 101"/>
                              <a:gd name="T42" fmla="*/ 44 w 71"/>
                              <a:gd name="T43" fmla="*/ 46 h 101"/>
                              <a:gd name="T44" fmla="*/ 33 w 71"/>
                              <a:gd name="T45" fmla="*/ 44 h 101"/>
                              <a:gd name="T46" fmla="*/ 26 w 71"/>
                              <a:gd name="T47" fmla="*/ 46 h 101"/>
                              <a:gd name="T48" fmla="*/ 23 w 71"/>
                              <a:gd name="T49" fmla="*/ 47 h 101"/>
                              <a:gd name="T50" fmla="*/ 17 w 71"/>
                              <a:gd name="T51" fmla="*/ 51 h 101"/>
                              <a:gd name="T52" fmla="*/ 14 w 71"/>
                              <a:gd name="T53" fmla="*/ 54 h 101"/>
                              <a:gd name="T54" fmla="*/ 1 w 71"/>
                              <a:gd name="T55" fmla="*/ 52 h 101"/>
                              <a:gd name="T56" fmla="*/ 12 w 71"/>
                              <a:gd name="T57" fmla="*/ 0 h 101"/>
                              <a:gd name="T58" fmla="*/ 65 w 71"/>
                              <a:gd name="T59" fmla="*/ 0 h 101"/>
                              <a:gd name="T60" fmla="*/ 65 w 71"/>
                              <a:gd name="T61" fmla="*/ 12 h 101"/>
                              <a:gd name="T62" fmla="*/ 23 w 71"/>
                              <a:gd name="T63" fmla="*/ 12 h 101"/>
                              <a:gd name="T64" fmla="*/ 17 w 71"/>
                              <a:gd name="T65" fmla="*/ 41 h 101"/>
                              <a:gd name="T66" fmla="*/ 23 w 71"/>
                              <a:gd name="T67" fmla="*/ 37 h 101"/>
                              <a:gd name="T68" fmla="*/ 26 w 71"/>
                              <a:gd name="T69" fmla="*/ 36 h 101"/>
                              <a:gd name="T70" fmla="*/ 32 w 71"/>
                              <a:gd name="T71" fmla="*/ 32 h 101"/>
                              <a:gd name="T72" fmla="*/ 37 w 71"/>
                              <a:gd name="T73" fmla="*/ 32 h 101"/>
                              <a:gd name="T74" fmla="*/ 44 w 71"/>
                              <a:gd name="T75" fmla="*/ 32 h 101"/>
                              <a:gd name="T76" fmla="*/ 49 w 71"/>
                              <a:gd name="T77" fmla="*/ 36 h 101"/>
                              <a:gd name="T78" fmla="*/ 55 w 71"/>
                              <a:gd name="T79" fmla="*/ 39 h 101"/>
                              <a:gd name="T80" fmla="*/ 62 w 71"/>
                              <a:gd name="T81" fmla="*/ 42 h 101"/>
                              <a:gd name="T82" fmla="*/ 65 w 71"/>
                              <a:gd name="T83" fmla="*/ 47 h 101"/>
                              <a:gd name="T84" fmla="*/ 67 w 71"/>
                              <a:gd name="T85" fmla="*/ 51 h 101"/>
                              <a:gd name="T86" fmla="*/ 69 w 71"/>
                              <a:gd name="T87" fmla="*/ 52 h 101"/>
                              <a:gd name="T88" fmla="*/ 71 w 71"/>
                              <a:gd name="T89" fmla="*/ 59 h 101"/>
                              <a:gd name="T90" fmla="*/ 71 w 71"/>
                              <a:gd name="T91" fmla="*/ 66 h 101"/>
                              <a:gd name="T92" fmla="*/ 71 w 71"/>
                              <a:gd name="T93" fmla="*/ 71 h 101"/>
                              <a:gd name="T94" fmla="*/ 69 w 71"/>
                              <a:gd name="T95" fmla="*/ 79 h 101"/>
                              <a:gd name="T96" fmla="*/ 65 w 71"/>
                              <a:gd name="T97" fmla="*/ 84 h 101"/>
                              <a:gd name="T98" fmla="*/ 62 w 71"/>
                              <a:gd name="T99" fmla="*/ 89 h 101"/>
                              <a:gd name="T100" fmla="*/ 55 w 71"/>
                              <a:gd name="T101" fmla="*/ 94 h 101"/>
                              <a:gd name="T102" fmla="*/ 49 w 71"/>
                              <a:gd name="T103" fmla="*/ 98 h 101"/>
                              <a:gd name="T104" fmla="*/ 42 w 71"/>
                              <a:gd name="T105" fmla="*/ 101 h 101"/>
                              <a:gd name="T106" fmla="*/ 35 w 71"/>
                              <a:gd name="T107" fmla="*/ 101 h 101"/>
                              <a:gd name="T108" fmla="*/ 26 w 71"/>
                              <a:gd name="T109" fmla="*/ 101 h 101"/>
                              <a:gd name="T110" fmla="*/ 23 w 71"/>
                              <a:gd name="T111" fmla="*/ 99 h 101"/>
                              <a:gd name="T112" fmla="*/ 16 w 71"/>
                              <a:gd name="T113" fmla="*/ 98 h 101"/>
                              <a:gd name="T114" fmla="*/ 10 w 71"/>
                              <a:gd name="T115" fmla="*/ 94 h 101"/>
                              <a:gd name="T116" fmla="*/ 7 w 71"/>
                              <a:gd name="T117" fmla="*/ 89 h 101"/>
                              <a:gd name="T118" fmla="*/ 3 w 71"/>
                              <a:gd name="T119" fmla="*/ 86 h 101"/>
                              <a:gd name="T120" fmla="*/ 1 w 71"/>
                              <a:gd name="T121" fmla="*/ 81 h 101"/>
                              <a:gd name="T122" fmla="*/ 0 w 71"/>
                              <a:gd name="T123" fmla="*/ 7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1" h="101">
                                <a:moveTo>
                                  <a:pt x="0" y="74"/>
                                </a:moveTo>
                                <a:lnTo>
                                  <a:pt x="14" y="74"/>
                                </a:lnTo>
                                <a:lnTo>
                                  <a:pt x="16" y="81"/>
                                </a:lnTo>
                                <a:lnTo>
                                  <a:pt x="17" y="84"/>
                                </a:lnTo>
                                <a:lnTo>
                                  <a:pt x="19" y="86"/>
                                </a:lnTo>
                                <a:lnTo>
                                  <a:pt x="23" y="89"/>
                                </a:lnTo>
                                <a:lnTo>
                                  <a:pt x="26" y="89"/>
                                </a:lnTo>
                                <a:lnTo>
                                  <a:pt x="35" y="91"/>
                                </a:lnTo>
                                <a:lnTo>
                                  <a:pt x="39" y="91"/>
                                </a:lnTo>
                                <a:lnTo>
                                  <a:pt x="42" y="89"/>
                                </a:lnTo>
                                <a:lnTo>
                                  <a:pt x="48" y="88"/>
                                </a:lnTo>
                                <a:lnTo>
                                  <a:pt x="49" y="84"/>
                                </a:lnTo>
                                <a:lnTo>
                                  <a:pt x="53" y="81"/>
                                </a:lnTo>
                                <a:lnTo>
                                  <a:pt x="55" y="77"/>
                                </a:lnTo>
                                <a:lnTo>
                                  <a:pt x="58" y="71"/>
                                </a:lnTo>
                                <a:lnTo>
                                  <a:pt x="58" y="66"/>
                                </a:lnTo>
                                <a:lnTo>
                                  <a:pt x="58" y="61"/>
                                </a:lnTo>
                                <a:lnTo>
                                  <a:pt x="55" y="57"/>
                                </a:lnTo>
                                <a:lnTo>
                                  <a:pt x="53" y="54"/>
                                </a:lnTo>
                                <a:lnTo>
                                  <a:pt x="49" y="51"/>
                                </a:lnTo>
                                <a:lnTo>
                                  <a:pt x="48" y="47"/>
                                </a:lnTo>
                                <a:lnTo>
                                  <a:pt x="44" y="46"/>
                                </a:lnTo>
                                <a:lnTo>
                                  <a:pt x="33" y="44"/>
                                </a:lnTo>
                                <a:lnTo>
                                  <a:pt x="26" y="46"/>
                                </a:lnTo>
                                <a:lnTo>
                                  <a:pt x="23" y="47"/>
                                </a:lnTo>
                                <a:lnTo>
                                  <a:pt x="17" y="51"/>
                                </a:lnTo>
                                <a:lnTo>
                                  <a:pt x="14" y="54"/>
                                </a:lnTo>
                                <a:lnTo>
                                  <a:pt x="1" y="52"/>
                                </a:lnTo>
                                <a:lnTo>
                                  <a:pt x="12" y="0"/>
                                </a:lnTo>
                                <a:lnTo>
                                  <a:pt x="65" y="0"/>
                                </a:lnTo>
                                <a:lnTo>
                                  <a:pt x="65" y="12"/>
                                </a:lnTo>
                                <a:lnTo>
                                  <a:pt x="23" y="12"/>
                                </a:lnTo>
                                <a:lnTo>
                                  <a:pt x="17" y="41"/>
                                </a:lnTo>
                                <a:lnTo>
                                  <a:pt x="23" y="37"/>
                                </a:lnTo>
                                <a:lnTo>
                                  <a:pt x="26" y="36"/>
                                </a:lnTo>
                                <a:lnTo>
                                  <a:pt x="32" y="32"/>
                                </a:lnTo>
                                <a:lnTo>
                                  <a:pt x="37" y="32"/>
                                </a:lnTo>
                                <a:lnTo>
                                  <a:pt x="44" y="32"/>
                                </a:lnTo>
                                <a:lnTo>
                                  <a:pt x="49" y="36"/>
                                </a:lnTo>
                                <a:lnTo>
                                  <a:pt x="55" y="39"/>
                                </a:lnTo>
                                <a:lnTo>
                                  <a:pt x="62" y="42"/>
                                </a:lnTo>
                                <a:lnTo>
                                  <a:pt x="65" y="47"/>
                                </a:lnTo>
                                <a:lnTo>
                                  <a:pt x="67" y="51"/>
                                </a:lnTo>
                                <a:lnTo>
                                  <a:pt x="69" y="52"/>
                                </a:lnTo>
                                <a:lnTo>
                                  <a:pt x="71" y="59"/>
                                </a:lnTo>
                                <a:lnTo>
                                  <a:pt x="71" y="66"/>
                                </a:lnTo>
                                <a:lnTo>
                                  <a:pt x="71" y="71"/>
                                </a:lnTo>
                                <a:lnTo>
                                  <a:pt x="69" y="79"/>
                                </a:lnTo>
                                <a:lnTo>
                                  <a:pt x="65" y="84"/>
                                </a:lnTo>
                                <a:lnTo>
                                  <a:pt x="62" y="89"/>
                                </a:lnTo>
                                <a:lnTo>
                                  <a:pt x="55" y="94"/>
                                </a:lnTo>
                                <a:lnTo>
                                  <a:pt x="49" y="98"/>
                                </a:lnTo>
                                <a:lnTo>
                                  <a:pt x="42" y="101"/>
                                </a:lnTo>
                                <a:lnTo>
                                  <a:pt x="35" y="101"/>
                                </a:lnTo>
                                <a:lnTo>
                                  <a:pt x="26" y="101"/>
                                </a:lnTo>
                                <a:lnTo>
                                  <a:pt x="23" y="99"/>
                                </a:lnTo>
                                <a:lnTo>
                                  <a:pt x="16" y="98"/>
                                </a:lnTo>
                                <a:lnTo>
                                  <a:pt x="10" y="94"/>
                                </a:lnTo>
                                <a:lnTo>
                                  <a:pt x="7" y="89"/>
                                </a:lnTo>
                                <a:lnTo>
                                  <a:pt x="3" y="86"/>
                                </a:lnTo>
                                <a:lnTo>
                                  <a:pt x="1" y="81"/>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045"/>
                        <wps:cNvSpPr>
                          <a:spLocks noEditPoints="1"/>
                        </wps:cNvSpPr>
                        <wps:spPr bwMode="auto">
                          <a:xfrm>
                            <a:off x="2121988" y="13335"/>
                            <a:ext cx="43815" cy="64770"/>
                          </a:xfrm>
                          <a:custGeom>
                            <a:avLst/>
                            <a:gdLst>
                              <a:gd name="T0" fmla="*/ 0 w 69"/>
                              <a:gd name="T1" fmla="*/ 33 h 102"/>
                              <a:gd name="T2" fmla="*/ 4 w 69"/>
                              <a:gd name="T3" fmla="*/ 21 h 102"/>
                              <a:gd name="T4" fmla="*/ 9 w 69"/>
                              <a:gd name="T5" fmla="*/ 13 h 102"/>
                              <a:gd name="T6" fmla="*/ 14 w 69"/>
                              <a:gd name="T7" fmla="*/ 6 h 102"/>
                              <a:gd name="T8" fmla="*/ 23 w 69"/>
                              <a:gd name="T9" fmla="*/ 1 h 102"/>
                              <a:gd name="T10" fmla="*/ 34 w 69"/>
                              <a:gd name="T11" fmla="*/ 0 h 102"/>
                              <a:gd name="T12" fmla="*/ 48 w 69"/>
                              <a:gd name="T13" fmla="*/ 3 h 102"/>
                              <a:gd name="T14" fmla="*/ 55 w 69"/>
                              <a:gd name="T15" fmla="*/ 6 h 102"/>
                              <a:gd name="T16" fmla="*/ 64 w 69"/>
                              <a:gd name="T17" fmla="*/ 18 h 102"/>
                              <a:gd name="T18" fmla="*/ 69 w 69"/>
                              <a:gd name="T19" fmla="*/ 38 h 102"/>
                              <a:gd name="T20" fmla="*/ 67 w 69"/>
                              <a:gd name="T21" fmla="*/ 67 h 102"/>
                              <a:gd name="T22" fmla="*/ 66 w 69"/>
                              <a:gd name="T23" fmla="*/ 80 h 102"/>
                              <a:gd name="T24" fmla="*/ 59 w 69"/>
                              <a:gd name="T25" fmla="*/ 90 h 102"/>
                              <a:gd name="T26" fmla="*/ 55 w 69"/>
                              <a:gd name="T27" fmla="*/ 97 h 102"/>
                              <a:gd name="T28" fmla="*/ 44 w 69"/>
                              <a:gd name="T29" fmla="*/ 100 h 102"/>
                              <a:gd name="T30" fmla="*/ 34 w 69"/>
                              <a:gd name="T31" fmla="*/ 102 h 102"/>
                              <a:gd name="T32" fmla="*/ 20 w 69"/>
                              <a:gd name="T33" fmla="*/ 100 h 102"/>
                              <a:gd name="T34" fmla="*/ 11 w 69"/>
                              <a:gd name="T35" fmla="*/ 92 h 102"/>
                              <a:gd name="T36" fmla="*/ 2 w 69"/>
                              <a:gd name="T37" fmla="*/ 75 h 102"/>
                              <a:gd name="T38" fmla="*/ 0 w 69"/>
                              <a:gd name="T39" fmla="*/ 52 h 102"/>
                              <a:gd name="T40" fmla="*/ 12 w 69"/>
                              <a:gd name="T41" fmla="*/ 52 h 102"/>
                              <a:gd name="T42" fmla="*/ 14 w 69"/>
                              <a:gd name="T43" fmla="*/ 72 h 102"/>
                              <a:gd name="T44" fmla="*/ 20 w 69"/>
                              <a:gd name="T45" fmla="*/ 85 h 102"/>
                              <a:gd name="T46" fmla="*/ 27 w 69"/>
                              <a:gd name="T47" fmla="*/ 90 h 102"/>
                              <a:gd name="T48" fmla="*/ 34 w 69"/>
                              <a:gd name="T49" fmla="*/ 92 h 102"/>
                              <a:gd name="T50" fmla="*/ 43 w 69"/>
                              <a:gd name="T51" fmla="*/ 90 h 102"/>
                              <a:gd name="T52" fmla="*/ 48 w 69"/>
                              <a:gd name="T53" fmla="*/ 85 h 102"/>
                              <a:gd name="T54" fmla="*/ 55 w 69"/>
                              <a:gd name="T55" fmla="*/ 72 h 102"/>
                              <a:gd name="T56" fmla="*/ 55 w 69"/>
                              <a:gd name="T57" fmla="*/ 52 h 102"/>
                              <a:gd name="T58" fmla="*/ 55 w 69"/>
                              <a:gd name="T59" fmla="*/ 30 h 102"/>
                              <a:gd name="T60" fmla="*/ 50 w 69"/>
                              <a:gd name="T61" fmla="*/ 20 h 102"/>
                              <a:gd name="T62" fmla="*/ 46 w 69"/>
                              <a:gd name="T63" fmla="*/ 15 h 102"/>
                              <a:gd name="T64" fmla="*/ 39 w 69"/>
                              <a:gd name="T65" fmla="*/ 11 h 102"/>
                              <a:gd name="T66" fmla="*/ 30 w 69"/>
                              <a:gd name="T67" fmla="*/ 11 h 102"/>
                              <a:gd name="T68" fmla="*/ 23 w 69"/>
                              <a:gd name="T69" fmla="*/ 15 h 102"/>
                              <a:gd name="T70" fmla="*/ 16 w 69"/>
                              <a:gd name="T71" fmla="*/ 23 h 102"/>
                              <a:gd name="T72" fmla="*/ 12 w 69"/>
                              <a:gd name="T73" fmla="*/ 40 h 102"/>
                              <a:gd name="T74" fmla="*/ 12 w 69"/>
                              <a:gd name="T75" fmla="*/ 5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9" h="102">
                                <a:moveTo>
                                  <a:pt x="0" y="52"/>
                                </a:moveTo>
                                <a:lnTo>
                                  <a:pt x="0" y="33"/>
                                </a:lnTo>
                                <a:lnTo>
                                  <a:pt x="2" y="30"/>
                                </a:lnTo>
                                <a:lnTo>
                                  <a:pt x="4" y="21"/>
                                </a:lnTo>
                                <a:lnTo>
                                  <a:pt x="5" y="16"/>
                                </a:lnTo>
                                <a:lnTo>
                                  <a:pt x="9" y="13"/>
                                </a:lnTo>
                                <a:lnTo>
                                  <a:pt x="11" y="8"/>
                                </a:lnTo>
                                <a:lnTo>
                                  <a:pt x="14" y="6"/>
                                </a:lnTo>
                                <a:lnTo>
                                  <a:pt x="20" y="3"/>
                                </a:lnTo>
                                <a:lnTo>
                                  <a:pt x="23" y="1"/>
                                </a:lnTo>
                                <a:lnTo>
                                  <a:pt x="28" y="1"/>
                                </a:lnTo>
                                <a:lnTo>
                                  <a:pt x="34" y="0"/>
                                </a:lnTo>
                                <a:lnTo>
                                  <a:pt x="43" y="1"/>
                                </a:lnTo>
                                <a:lnTo>
                                  <a:pt x="48" y="3"/>
                                </a:lnTo>
                                <a:lnTo>
                                  <a:pt x="51" y="5"/>
                                </a:lnTo>
                                <a:lnTo>
                                  <a:pt x="55" y="6"/>
                                </a:lnTo>
                                <a:lnTo>
                                  <a:pt x="59" y="13"/>
                                </a:lnTo>
                                <a:lnTo>
                                  <a:pt x="64" y="18"/>
                                </a:lnTo>
                                <a:lnTo>
                                  <a:pt x="67" y="26"/>
                                </a:lnTo>
                                <a:lnTo>
                                  <a:pt x="69" y="38"/>
                                </a:lnTo>
                                <a:lnTo>
                                  <a:pt x="69" y="52"/>
                                </a:lnTo>
                                <a:lnTo>
                                  <a:pt x="67" y="67"/>
                                </a:lnTo>
                                <a:lnTo>
                                  <a:pt x="67" y="75"/>
                                </a:lnTo>
                                <a:lnTo>
                                  <a:pt x="66" y="80"/>
                                </a:lnTo>
                                <a:lnTo>
                                  <a:pt x="64" y="85"/>
                                </a:lnTo>
                                <a:lnTo>
                                  <a:pt x="59" y="90"/>
                                </a:lnTo>
                                <a:lnTo>
                                  <a:pt x="59" y="94"/>
                                </a:lnTo>
                                <a:lnTo>
                                  <a:pt x="55" y="97"/>
                                </a:lnTo>
                                <a:lnTo>
                                  <a:pt x="50" y="99"/>
                                </a:lnTo>
                                <a:lnTo>
                                  <a:pt x="44" y="100"/>
                                </a:lnTo>
                                <a:lnTo>
                                  <a:pt x="39" y="102"/>
                                </a:lnTo>
                                <a:lnTo>
                                  <a:pt x="34" y="102"/>
                                </a:lnTo>
                                <a:lnTo>
                                  <a:pt x="28" y="102"/>
                                </a:lnTo>
                                <a:lnTo>
                                  <a:pt x="20" y="100"/>
                                </a:lnTo>
                                <a:lnTo>
                                  <a:pt x="14" y="97"/>
                                </a:lnTo>
                                <a:lnTo>
                                  <a:pt x="11" y="92"/>
                                </a:lnTo>
                                <a:lnTo>
                                  <a:pt x="5" y="85"/>
                                </a:lnTo>
                                <a:lnTo>
                                  <a:pt x="2" y="75"/>
                                </a:lnTo>
                                <a:lnTo>
                                  <a:pt x="0" y="63"/>
                                </a:lnTo>
                                <a:lnTo>
                                  <a:pt x="0" y="52"/>
                                </a:lnTo>
                                <a:lnTo>
                                  <a:pt x="0" y="52"/>
                                </a:lnTo>
                                <a:close/>
                                <a:moveTo>
                                  <a:pt x="12" y="52"/>
                                </a:moveTo>
                                <a:lnTo>
                                  <a:pt x="12" y="62"/>
                                </a:lnTo>
                                <a:lnTo>
                                  <a:pt x="14" y="72"/>
                                </a:lnTo>
                                <a:lnTo>
                                  <a:pt x="16" y="80"/>
                                </a:lnTo>
                                <a:lnTo>
                                  <a:pt x="20" y="85"/>
                                </a:lnTo>
                                <a:lnTo>
                                  <a:pt x="23" y="89"/>
                                </a:lnTo>
                                <a:lnTo>
                                  <a:pt x="27" y="90"/>
                                </a:lnTo>
                                <a:lnTo>
                                  <a:pt x="30" y="92"/>
                                </a:lnTo>
                                <a:lnTo>
                                  <a:pt x="34" y="92"/>
                                </a:lnTo>
                                <a:lnTo>
                                  <a:pt x="39" y="92"/>
                                </a:lnTo>
                                <a:lnTo>
                                  <a:pt x="43" y="90"/>
                                </a:lnTo>
                                <a:lnTo>
                                  <a:pt x="46" y="89"/>
                                </a:lnTo>
                                <a:lnTo>
                                  <a:pt x="48" y="85"/>
                                </a:lnTo>
                                <a:lnTo>
                                  <a:pt x="51" y="80"/>
                                </a:lnTo>
                                <a:lnTo>
                                  <a:pt x="55" y="72"/>
                                </a:lnTo>
                                <a:lnTo>
                                  <a:pt x="55" y="62"/>
                                </a:lnTo>
                                <a:lnTo>
                                  <a:pt x="55" y="52"/>
                                </a:lnTo>
                                <a:lnTo>
                                  <a:pt x="55" y="40"/>
                                </a:lnTo>
                                <a:lnTo>
                                  <a:pt x="55" y="30"/>
                                </a:lnTo>
                                <a:lnTo>
                                  <a:pt x="51" y="23"/>
                                </a:lnTo>
                                <a:lnTo>
                                  <a:pt x="50" y="20"/>
                                </a:lnTo>
                                <a:lnTo>
                                  <a:pt x="48" y="18"/>
                                </a:lnTo>
                                <a:lnTo>
                                  <a:pt x="46" y="15"/>
                                </a:lnTo>
                                <a:lnTo>
                                  <a:pt x="43" y="11"/>
                                </a:lnTo>
                                <a:lnTo>
                                  <a:pt x="39" y="11"/>
                                </a:lnTo>
                                <a:lnTo>
                                  <a:pt x="34" y="10"/>
                                </a:lnTo>
                                <a:lnTo>
                                  <a:pt x="30" y="11"/>
                                </a:lnTo>
                                <a:lnTo>
                                  <a:pt x="27" y="11"/>
                                </a:lnTo>
                                <a:lnTo>
                                  <a:pt x="23" y="15"/>
                                </a:lnTo>
                                <a:lnTo>
                                  <a:pt x="20" y="16"/>
                                </a:lnTo>
                                <a:lnTo>
                                  <a:pt x="16" y="23"/>
                                </a:lnTo>
                                <a:lnTo>
                                  <a:pt x="14" y="30"/>
                                </a:lnTo>
                                <a:lnTo>
                                  <a:pt x="12" y="40"/>
                                </a:lnTo>
                                <a:lnTo>
                                  <a:pt x="12" y="52"/>
                                </a:lnTo>
                                <a:lnTo>
                                  <a:pt x="1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046"/>
                        <wps:cNvSpPr>
                          <a:spLocks/>
                        </wps:cNvSpPr>
                        <wps:spPr bwMode="auto">
                          <a:xfrm>
                            <a:off x="2201998" y="29210"/>
                            <a:ext cx="67945" cy="47625"/>
                          </a:xfrm>
                          <a:custGeom>
                            <a:avLst/>
                            <a:gdLst>
                              <a:gd name="T0" fmla="*/ 0 w 107"/>
                              <a:gd name="T1" fmla="*/ 75 h 75"/>
                              <a:gd name="T2" fmla="*/ 0 w 107"/>
                              <a:gd name="T3" fmla="*/ 1 h 75"/>
                              <a:gd name="T4" fmla="*/ 12 w 107"/>
                              <a:gd name="T5" fmla="*/ 1 h 75"/>
                              <a:gd name="T6" fmla="*/ 12 w 107"/>
                              <a:gd name="T7" fmla="*/ 13 h 75"/>
                              <a:gd name="T8" fmla="*/ 18 w 107"/>
                              <a:gd name="T9" fmla="*/ 8 h 75"/>
                              <a:gd name="T10" fmla="*/ 23 w 107"/>
                              <a:gd name="T11" fmla="*/ 5 h 75"/>
                              <a:gd name="T12" fmla="*/ 27 w 107"/>
                              <a:gd name="T13" fmla="*/ 1 h 75"/>
                              <a:gd name="T14" fmla="*/ 28 w 107"/>
                              <a:gd name="T15" fmla="*/ 1 h 75"/>
                              <a:gd name="T16" fmla="*/ 36 w 107"/>
                              <a:gd name="T17" fmla="*/ 0 h 75"/>
                              <a:gd name="T18" fmla="*/ 44 w 107"/>
                              <a:gd name="T19" fmla="*/ 1 h 75"/>
                              <a:gd name="T20" fmla="*/ 46 w 107"/>
                              <a:gd name="T21" fmla="*/ 1 h 75"/>
                              <a:gd name="T22" fmla="*/ 50 w 107"/>
                              <a:gd name="T23" fmla="*/ 5 h 75"/>
                              <a:gd name="T24" fmla="*/ 53 w 107"/>
                              <a:gd name="T25" fmla="*/ 8 h 75"/>
                              <a:gd name="T26" fmla="*/ 57 w 107"/>
                              <a:gd name="T27" fmla="*/ 15 h 75"/>
                              <a:gd name="T28" fmla="*/ 64 w 107"/>
                              <a:gd name="T29" fmla="*/ 8 h 75"/>
                              <a:gd name="T30" fmla="*/ 69 w 107"/>
                              <a:gd name="T31" fmla="*/ 5 h 75"/>
                              <a:gd name="T32" fmla="*/ 75 w 107"/>
                              <a:gd name="T33" fmla="*/ 1 h 75"/>
                              <a:gd name="T34" fmla="*/ 82 w 107"/>
                              <a:gd name="T35" fmla="*/ 0 h 75"/>
                              <a:gd name="T36" fmla="*/ 89 w 107"/>
                              <a:gd name="T37" fmla="*/ 1 h 75"/>
                              <a:gd name="T38" fmla="*/ 92 w 107"/>
                              <a:gd name="T39" fmla="*/ 1 h 75"/>
                              <a:gd name="T40" fmla="*/ 98 w 107"/>
                              <a:gd name="T41" fmla="*/ 5 h 75"/>
                              <a:gd name="T42" fmla="*/ 99 w 107"/>
                              <a:gd name="T43" fmla="*/ 8 h 75"/>
                              <a:gd name="T44" fmla="*/ 103 w 107"/>
                              <a:gd name="T45" fmla="*/ 12 h 75"/>
                              <a:gd name="T46" fmla="*/ 105 w 107"/>
                              <a:gd name="T47" fmla="*/ 15 h 75"/>
                              <a:gd name="T48" fmla="*/ 107 w 107"/>
                              <a:gd name="T49" fmla="*/ 20 h 75"/>
                              <a:gd name="T50" fmla="*/ 107 w 107"/>
                              <a:gd name="T51" fmla="*/ 25 h 75"/>
                              <a:gd name="T52" fmla="*/ 107 w 107"/>
                              <a:gd name="T53" fmla="*/ 75 h 75"/>
                              <a:gd name="T54" fmla="*/ 92 w 107"/>
                              <a:gd name="T55" fmla="*/ 75 h 75"/>
                              <a:gd name="T56" fmla="*/ 92 w 107"/>
                              <a:gd name="T57" fmla="*/ 30 h 75"/>
                              <a:gd name="T58" fmla="*/ 92 w 107"/>
                              <a:gd name="T59" fmla="*/ 23 h 75"/>
                              <a:gd name="T60" fmla="*/ 92 w 107"/>
                              <a:gd name="T61" fmla="*/ 20 h 75"/>
                              <a:gd name="T62" fmla="*/ 89 w 107"/>
                              <a:gd name="T63" fmla="*/ 17 h 75"/>
                              <a:gd name="T64" fmla="*/ 85 w 107"/>
                              <a:gd name="T65" fmla="*/ 15 h 75"/>
                              <a:gd name="T66" fmla="*/ 83 w 107"/>
                              <a:gd name="T67" fmla="*/ 13 h 75"/>
                              <a:gd name="T68" fmla="*/ 78 w 107"/>
                              <a:gd name="T69" fmla="*/ 13 h 75"/>
                              <a:gd name="T70" fmla="*/ 71 w 107"/>
                              <a:gd name="T71" fmla="*/ 13 h 75"/>
                              <a:gd name="T72" fmla="*/ 69 w 107"/>
                              <a:gd name="T73" fmla="*/ 15 h 75"/>
                              <a:gd name="T74" fmla="*/ 66 w 107"/>
                              <a:gd name="T75" fmla="*/ 18 h 75"/>
                              <a:gd name="T76" fmla="*/ 64 w 107"/>
                              <a:gd name="T77" fmla="*/ 20 h 75"/>
                              <a:gd name="T78" fmla="*/ 62 w 107"/>
                              <a:gd name="T79" fmla="*/ 23 h 75"/>
                              <a:gd name="T80" fmla="*/ 60 w 107"/>
                              <a:gd name="T81" fmla="*/ 28 h 75"/>
                              <a:gd name="T82" fmla="*/ 60 w 107"/>
                              <a:gd name="T83" fmla="*/ 33 h 75"/>
                              <a:gd name="T84" fmla="*/ 60 w 107"/>
                              <a:gd name="T85" fmla="*/ 75 h 75"/>
                              <a:gd name="T86" fmla="*/ 46 w 107"/>
                              <a:gd name="T87" fmla="*/ 75 h 75"/>
                              <a:gd name="T88" fmla="*/ 46 w 107"/>
                              <a:gd name="T89" fmla="*/ 28 h 75"/>
                              <a:gd name="T90" fmla="*/ 46 w 107"/>
                              <a:gd name="T91" fmla="*/ 22 h 75"/>
                              <a:gd name="T92" fmla="*/ 43 w 107"/>
                              <a:gd name="T93" fmla="*/ 17 h 75"/>
                              <a:gd name="T94" fmla="*/ 41 w 107"/>
                              <a:gd name="T95" fmla="*/ 15 h 75"/>
                              <a:gd name="T96" fmla="*/ 39 w 107"/>
                              <a:gd name="T97" fmla="*/ 13 h 75"/>
                              <a:gd name="T98" fmla="*/ 36 w 107"/>
                              <a:gd name="T99" fmla="*/ 13 h 75"/>
                              <a:gd name="T100" fmla="*/ 34 w 107"/>
                              <a:gd name="T101" fmla="*/ 13 h 75"/>
                              <a:gd name="T102" fmla="*/ 28 w 107"/>
                              <a:gd name="T103" fmla="*/ 13 h 75"/>
                              <a:gd name="T104" fmla="*/ 23 w 107"/>
                              <a:gd name="T105" fmla="*/ 15 h 75"/>
                              <a:gd name="T106" fmla="*/ 20 w 107"/>
                              <a:gd name="T107" fmla="*/ 18 h 75"/>
                              <a:gd name="T108" fmla="*/ 18 w 107"/>
                              <a:gd name="T109" fmla="*/ 23 h 75"/>
                              <a:gd name="T110" fmla="*/ 16 w 107"/>
                              <a:gd name="T111" fmla="*/ 25 h 75"/>
                              <a:gd name="T112" fmla="*/ 16 w 107"/>
                              <a:gd name="T113" fmla="*/ 28 h 75"/>
                              <a:gd name="T114" fmla="*/ 12 w 107"/>
                              <a:gd name="T115" fmla="*/ 37 h 75"/>
                              <a:gd name="T116" fmla="*/ 12 w 107"/>
                              <a:gd name="T117" fmla="*/ 75 h 75"/>
                              <a:gd name="T118" fmla="*/ 0 w 107"/>
                              <a:gd name="T11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7" h="75">
                                <a:moveTo>
                                  <a:pt x="0" y="75"/>
                                </a:moveTo>
                                <a:lnTo>
                                  <a:pt x="0" y="1"/>
                                </a:lnTo>
                                <a:lnTo>
                                  <a:pt x="12" y="1"/>
                                </a:lnTo>
                                <a:lnTo>
                                  <a:pt x="12" y="13"/>
                                </a:lnTo>
                                <a:lnTo>
                                  <a:pt x="18" y="8"/>
                                </a:lnTo>
                                <a:lnTo>
                                  <a:pt x="23" y="5"/>
                                </a:lnTo>
                                <a:lnTo>
                                  <a:pt x="27" y="1"/>
                                </a:lnTo>
                                <a:lnTo>
                                  <a:pt x="28" y="1"/>
                                </a:lnTo>
                                <a:lnTo>
                                  <a:pt x="36" y="0"/>
                                </a:lnTo>
                                <a:lnTo>
                                  <a:pt x="44" y="1"/>
                                </a:lnTo>
                                <a:lnTo>
                                  <a:pt x="46" y="1"/>
                                </a:lnTo>
                                <a:lnTo>
                                  <a:pt x="50" y="5"/>
                                </a:lnTo>
                                <a:lnTo>
                                  <a:pt x="53" y="8"/>
                                </a:lnTo>
                                <a:lnTo>
                                  <a:pt x="57" y="15"/>
                                </a:lnTo>
                                <a:lnTo>
                                  <a:pt x="64" y="8"/>
                                </a:lnTo>
                                <a:lnTo>
                                  <a:pt x="69" y="5"/>
                                </a:lnTo>
                                <a:lnTo>
                                  <a:pt x="75" y="1"/>
                                </a:lnTo>
                                <a:lnTo>
                                  <a:pt x="82" y="0"/>
                                </a:lnTo>
                                <a:lnTo>
                                  <a:pt x="89" y="1"/>
                                </a:lnTo>
                                <a:lnTo>
                                  <a:pt x="92" y="1"/>
                                </a:lnTo>
                                <a:lnTo>
                                  <a:pt x="98" y="5"/>
                                </a:lnTo>
                                <a:lnTo>
                                  <a:pt x="99" y="8"/>
                                </a:lnTo>
                                <a:lnTo>
                                  <a:pt x="103" y="12"/>
                                </a:lnTo>
                                <a:lnTo>
                                  <a:pt x="105" y="15"/>
                                </a:lnTo>
                                <a:lnTo>
                                  <a:pt x="107" y="20"/>
                                </a:lnTo>
                                <a:lnTo>
                                  <a:pt x="107" y="25"/>
                                </a:lnTo>
                                <a:lnTo>
                                  <a:pt x="107" y="75"/>
                                </a:lnTo>
                                <a:lnTo>
                                  <a:pt x="92" y="75"/>
                                </a:lnTo>
                                <a:lnTo>
                                  <a:pt x="92" y="30"/>
                                </a:lnTo>
                                <a:lnTo>
                                  <a:pt x="92" y="23"/>
                                </a:lnTo>
                                <a:lnTo>
                                  <a:pt x="92" y="20"/>
                                </a:lnTo>
                                <a:lnTo>
                                  <a:pt x="89" y="17"/>
                                </a:lnTo>
                                <a:lnTo>
                                  <a:pt x="85" y="15"/>
                                </a:lnTo>
                                <a:lnTo>
                                  <a:pt x="83" y="13"/>
                                </a:lnTo>
                                <a:lnTo>
                                  <a:pt x="78" y="13"/>
                                </a:lnTo>
                                <a:lnTo>
                                  <a:pt x="71" y="13"/>
                                </a:lnTo>
                                <a:lnTo>
                                  <a:pt x="69" y="15"/>
                                </a:lnTo>
                                <a:lnTo>
                                  <a:pt x="66" y="18"/>
                                </a:lnTo>
                                <a:lnTo>
                                  <a:pt x="64" y="20"/>
                                </a:lnTo>
                                <a:lnTo>
                                  <a:pt x="62" y="23"/>
                                </a:lnTo>
                                <a:lnTo>
                                  <a:pt x="60" y="28"/>
                                </a:lnTo>
                                <a:lnTo>
                                  <a:pt x="60" y="33"/>
                                </a:lnTo>
                                <a:lnTo>
                                  <a:pt x="60" y="75"/>
                                </a:lnTo>
                                <a:lnTo>
                                  <a:pt x="46" y="75"/>
                                </a:lnTo>
                                <a:lnTo>
                                  <a:pt x="46" y="28"/>
                                </a:lnTo>
                                <a:lnTo>
                                  <a:pt x="46" y="22"/>
                                </a:lnTo>
                                <a:lnTo>
                                  <a:pt x="43" y="17"/>
                                </a:lnTo>
                                <a:lnTo>
                                  <a:pt x="41" y="15"/>
                                </a:lnTo>
                                <a:lnTo>
                                  <a:pt x="39" y="13"/>
                                </a:lnTo>
                                <a:lnTo>
                                  <a:pt x="36" y="13"/>
                                </a:lnTo>
                                <a:lnTo>
                                  <a:pt x="34" y="13"/>
                                </a:lnTo>
                                <a:lnTo>
                                  <a:pt x="28" y="13"/>
                                </a:lnTo>
                                <a:lnTo>
                                  <a:pt x="23" y="15"/>
                                </a:lnTo>
                                <a:lnTo>
                                  <a:pt x="20" y="18"/>
                                </a:lnTo>
                                <a:lnTo>
                                  <a:pt x="18" y="23"/>
                                </a:lnTo>
                                <a:lnTo>
                                  <a:pt x="16" y="25"/>
                                </a:lnTo>
                                <a:lnTo>
                                  <a:pt x="16" y="28"/>
                                </a:lnTo>
                                <a:lnTo>
                                  <a:pt x="12" y="37"/>
                                </a:lnTo>
                                <a:lnTo>
                                  <a:pt x="12"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1047"/>
                        <wps:cNvSpPr>
                          <a:spLocks/>
                        </wps:cNvSpPr>
                        <wps:spPr bwMode="auto">
                          <a:xfrm>
                            <a:off x="2280738" y="29210"/>
                            <a:ext cx="66675" cy="47625"/>
                          </a:xfrm>
                          <a:custGeom>
                            <a:avLst/>
                            <a:gdLst>
                              <a:gd name="T0" fmla="*/ 0 w 105"/>
                              <a:gd name="T1" fmla="*/ 75 h 75"/>
                              <a:gd name="T2" fmla="*/ 0 w 105"/>
                              <a:gd name="T3" fmla="*/ 1 h 75"/>
                              <a:gd name="T4" fmla="*/ 13 w 105"/>
                              <a:gd name="T5" fmla="*/ 1 h 75"/>
                              <a:gd name="T6" fmla="*/ 13 w 105"/>
                              <a:gd name="T7" fmla="*/ 13 h 75"/>
                              <a:gd name="T8" fmla="*/ 18 w 105"/>
                              <a:gd name="T9" fmla="*/ 8 h 75"/>
                              <a:gd name="T10" fmla="*/ 23 w 105"/>
                              <a:gd name="T11" fmla="*/ 5 h 75"/>
                              <a:gd name="T12" fmla="*/ 25 w 105"/>
                              <a:gd name="T13" fmla="*/ 1 h 75"/>
                              <a:gd name="T14" fmla="*/ 29 w 105"/>
                              <a:gd name="T15" fmla="*/ 1 h 75"/>
                              <a:gd name="T16" fmla="*/ 36 w 105"/>
                              <a:gd name="T17" fmla="*/ 0 h 75"/>
                              <a:gd name="T18" fmla="*/ 45 w 105"/>
                              <a:gd name="T19" fmla="*/ 1 h 75"/>
                              <a:gd name="T20" fmla="*/ 48 w 105"/>
                              <a:gd name="T21" fmla="*/ 1 h 75"/>
                              <a:gd name="T22" fmla="*/ 48 w 105"/>
                              <a:gd name="T23" fmla="*/ 5 h 75"/>
                              <a:gd name="T24" fmla="*/ 55 w 105"/>
                              <a:gd name="T25" fmla="*/ 8 h 75"/>
                              <a:gd name="T26" fmla="*/ 59 w 105"/>
                              <a:gd name="T27" fmla="*/ 15 h 75"/>
                              <a:gd name="T28" fmla="*/ 62 w 105"/>
                              <a:gd name="T29" fmla="*/ 8 h 75"/>
                              <a:gd name="T30" fmla="*/ 68 w 105"/>
                              <a:gd name="T31" fmla="*/ 5 h 75"/>
                              <a:gd name="T32" fmla="*/ 75 w 105"/>
                              <a:gd name="T33" fmla="*/ 1 h 75"/>
                              <a:gd name="T34" fmla="*/ 80 w 105"/>
                              <a:gd name="T35" fmla="*/ 0 h 75"/>
                              <a:gd name="T36" fmla="*/ 86 w 105"/>
                              <a:gd name="T37" fmla="*/ 1 h 75"/>
                              <a:gd name="T38" fmla="*/ 93 w 105"/>
                              <a:gd name="T39" fmla="*/ 1 h 75"/>
                              <a:gd name="T40" fmla="*/ 96 w 105"/>
                              <a:gd name="T41" fmla="*/ 5 h 75"/>
                              <a:gd name="T42" fmla="*/ 100 w 105"/>
                              <a:gd name="T43" fmla="*/ 8 h 75"/>
                              <a:gd name="T44" fmla="*/ 103 w 105"/>
                              <a:gd name="T45" fmla="*/ 12 h 75"/>
                              <a:gd name="T46" fmla="*/ 105 w 105"/>
                              <a:gd name="T47" fmla="*/ 15 h 75"/>
                              <a:gd name="T48" fmla="*/ 105 w 105"/>
                              <a:gd name="T49" fmla="*/ 20 h 75"/>
                              <a:gd name="T50" fmla="*/ 105 w 105"/>
                              <a:gd name="T51" fmla="*/ 25 h 75"/>
                              <a:gd name="T52" fmla="*/ 105 w 105"/>
                              <a:gd name="T53" fmla="*/ 75 h 75"/>
                              <a:gd name="T54" fmla="*/ 93 w 105"/>
                              <a:gd name="T55" fmla="*/ 75 h 75"/>
                              <a:gd name="T56" fmla="*/ 93 w 105"/>
                              <a:gd name="T57" fmla="*/ 30 h 75"/>
                              <a:gd name="T58" fmla="*/ 93 w 105"/>
                              <a:gd name="T59" fmla="*/ 23 h 75"/>
                              <a:gd name="T60" fmla="*/ 93 w 105"/>
                              <a:gd name="T61" fmla="*/ 20 h 75"/>
                              <a:gd name="T62" fmla="*/ 89 w 105"/>
                              <a:gd name="T63" fmla="*/ 17 h 75"/>
                              <a:gd name="T64" fmla="*/ 86 w 105"/>
                              <a:gd name="T65" fmla="*/ 15 h 75"/>
                              <a:gd name="T66" fmla="*/ 82 w 105"/>
                              <a:gd name="T67" fmla="*/ 13 h 75"/>
                              <a:gd name="T68" fmla="*/ 78 w 105"/>
                              <a:gd name="T69" fmla="*/ 13 h 75"/>
                              <a:gd name="T70" fmla="*/ 71 w 105"/>
                              <a:gd name="T71" fmla="*/ 13 h 75"/>
                              <a:gd name="T72" fmla="*/ 68 w 105"/>
                              <a:gd name="T73" fmla="*/ 15 h 75"/>
                              <a:gd name="T74" fmla="*/ 66 w 105"/>
                              <a:gd name="T75" fmla="*/ 18 h 75"/>
                              <a:gd name="T76" fmla="*/ 62 w 105"/>
                              <a:gd name="T77" fmla="*/ 20 h 75"/>
                              <a:gd name="T78" fmla="*/ 61 w 105"/>
                              <a:gd name="T79" fmla="*/ 23 h 75"/>
                              <a:gd name="T80" fmla="*/ 61 w 105"/>
                              <a:gd name="T81" fmla="*/ 28 h 75"/>
                              <a:gd name="T82" fmla="*/ 61 w 105"/>
                              <a:gd name="T83" fmla="*/ 33 h 75"/>
                              <a:gd name="T84" fmla="*/ 61 w 105"/>
                              <a:gd name="T85" fmla="*/ 75 h 75"/>
                              <a:gd name="T86" fmla="*/ 48 w 105"/>
                              <a:gd name="T87" fmla="*/ 75 h 75"/>
                              <a:gd name="T88" fmla="*/ 48 w 105"/>
                              <a:gd name="T89" fmla="*/ 28 h 75"/>
                              <a:gd name="T90" fmla="*/ 45 w 105"/>
                              <a:gd name="T91" fmla="*/ 22 h 75"/>
                              <a:gd name="T92" fmla="*/ 45 w 105"/>
                              <a:gd name="T93" fmla="*/ 17 h 75"/>
                              <a:gd name="T94" fmla="*/ 41 w 105"/>
                              <a:gd name="T95" fmla="*/ 15 h 75"/>
                              <a:gd name="T96" fmla="*/ 39 w 105"/>
                              <a:gd name="T97" fmla="*/ 13 h 75"/>
                              <a:gd name="T98" fmla="*/ 36 w 105"/>
                              <a:gd name="T99" fmla="*/ 13 h 75"/>
                              <a:gd name="T100" fmla="*/ 32 w 105"/>
                              <a:gd name="T101" fmla="*/ 13 h 75"/>
                              <a:gd name="T102" fmla="*/ 27 w 105"/>
                              <a:gd name="T103" fmla="*/ 13 h 75"/>
                              <a:gd name="T104" fmla="*/ 23 w 105"/>
                              <a:gd name="T105" fmla="*/ 15 h 75"/>
                              <a:gd name="T106" fmla="*/ 20 w 105"/>
                              <a:gd name="T107" fmla="*/ 18 h 75"/>
                              <a:gd name="T108" fmla="*/ 16 w 105"/>
                              <a:gd name="T109" fmla="*/ 23 h 75"/>
                              <a:gd name="T110" fmla="*/ 16 w 105"/>
                              <a:gd name="T111" fmla="*/ 25 h 75"/>
                              <a:gd name="T112" fmla="*/ 13 w 105"/>
                              <a:gd name="T113" fmla="*/ 28 h 75"/>
                              <a:gd name="T114" fmla="*/ 13 w 105"/>
                              <a:gd name="T115" fmla="*/ 37 h 75"/>
                              <a:gd name="T116" fmla="*/ 13 w 105"/>
                              <a:gd name="T117" fmla="*/ 75 h 75"/>
                              <a:gd name="T118" fmla="*/ 0 w 105"/>
                              <a:gd name="T11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5" h="75">
                                <a:moveTo>
                                  <a:pt x="0" y="75"/>
                                </a:moveTo>
                                <a:lnTo>
                                  <a:pt x="0" y="1"/>
                                </a:lnTo>
                                <a:lnTo>
                                  <a:pt x="13" y="1"/>
                                </a:lnTo>
                                <a:lnTo>
                                  <a:pt x="13" y="13"/>
                                </a:lnTo>
                                <a:lnTo>
                                  <a:pt x="18" y="8"/>
                                </a:lnTo>
                                <a:lnTo>
                                  <a:pt x="23" y="5"/>
                                </a:lnTo>
                                <a:lnTo>
                                  <a:pt x="25" y="1"/>
                                </a:lnTo>
                                <a:lnTo>
                                  <a:pt x="29" y="1"/>
                                </a:lnTo>
                                <a:lnTo>
                                  <a:pt x="36" y="0"/>
                                </a:lnTo>
                                <a:lnTo>
                                  <a:pt x="45" y="1"/>
                                </a:lnTo>
                                <a:lnTo>
                                  <a:pt x="48" y="1"/>
                                </a:lnTo>
                                <a:lnTo>
                                  <a:pt x="48" y="5"/>
                                </a:lnTo>
                                <a:lnTo>
                                  <a:pt x="55" y="8"/>
                                </a:lnTo>
                                <a:lnTo>
                                  <a:pt x="59" y="15"/>
                                </a:lnTo>
                                <a:lnTo>
                                  <a:pt x="62" y="8"/>
                                </a:lnTo>
                                <a:lnTo>
                                  <a:pt x="68" y="5"/>
                                </a:lnTo>
                                <a:lnTo>
                                  <a:pt x="75" y="1"/>
                                </a:lnTo>
                                <a:lnTo>
                                  <a:pt x="80" y="0"/>
                                </a:lnTo>
                                <a:lnTo>
                                  <a:pt x="86" y="1"/>
                                </a:lnTo>
                                <a:lnTo>
                                  <a:pt x="93" y="1"/>
                                </a:lnTo>
                                <a:lnTo>
                                  <a:pt x="96" y="5"/>
                                </a:lnTo>
                                <a:lnTo>
                                  <a:pt x="100" y="8"/>
                                </a:lnTo>
                                <a:lnTo>
                                  <a:pt x="103" y="12"/>
                                </a:lnTo>
                                <a:lnTo>
                                  <a:pt x="105" y="15"/>
                                </a:lnTo>
                                <a:lnTo>
                                  <a:pt x="105" y="20"/>
                                </a:lnTo>
                                <a:lnTo>
                                  <a:pt x="105" y="25"/>
                                </a:lnTo>
                                <a:lnTo>
                                  <a:pt x="105" y="75"/>
                                </a:lnTo>
                                <a:lnTo>
                                  <a:pt x="93" y="75"/>
                                </a:lnTo>
                                <a:lnTo>
                                  <a:pt x="93" y="30"/>
                                </a:lnTo>
                                <a:lnTo>
                                  <a:pt x="93" y="23"/>
                                </a:lnTo>
                                <a:lnTo>
                                  <a:pt x="93" y="20"/>
                                </a:lnTo>
                                <a:lnTo>
                                  <a:pt x="89" y="17"/>
                                </a:lnTo>
                                <a:lnTo>
                                  <a:pt x="86" y="15"/>
                                </a:lnTo>
                                <a:lnTo>
                                  <a:pt x="82" y="13"/>
                                </a:lnTo>
                                <a:lnTo>
                                  <a:pt x="78" y="13"/>
                                </a:lnTo>
                                <a:lnTo>
                                  <a:pt x="71" y="13"/>
                                </a:lnTo>
                                <a:lnTo>
                                  <a:pt x="68" y="15"/>
                                </a:lnTo>
                                <a:lnTo>
                                  <a:pt x="66" y="18"/>
                                </a:lnTo>
                                <a:lnTo>
                                  <a:pt x="62" y="20"/>
                                </a:lnTo>
                                <a:lnTo>
                                  <a:pt x="61" y="23"/>
                                </a:lnTo>
                                <a:lnTo>
                                  <a:pt x="61" y="28"/>
                                </a:lnTo>
                                <a:lnTo>
                                  <a:pt x="61" y="33"/>
                                </a:lnTo>
                                <a:lnTo>
                                  <a:pt x="61" y="75"/>
                                </a:lnTo>
                                <a:lnTo>
                                  <a:pt x="48" y="75"/>
                                </a:lnTo>
                                <a:lnTo>
                                  <a:pt x="48" y="28"/>
                                </a:lnTo>
                                <a:lnTo>
                                  <a:pt x="45" y="22"/>
                                </a:lnTo>
                                <a:lnTo>
                                  <a:pt x="45" y="17"/>
                                </a:lnTo>
                                <a:lnTo>
                                  <a:pt x="41" y="15"/>
                                </a:lnTo>
                                <a:lnTo>
                                  <a:pt x="39" y="13"/>
                                </a:lnTo>
                                <a:lnTo>
                                  <a:pt x="36" y="13"/>
                                </a:lnTo>
                                <a:lnTo>
                                  <a:pt x="32" y="13"/>
                                </a:lnTo>
                                <a:lnTo>
                                  <a:pt x="27" y="13"/>
                                </a:lnTo>
                                <a:lnTo>
                                  <a:pt x="23" y="15"/>
                                </a:lnTo>
                                <a:lnTo>
                                  <a:pt x="20" y="18"/>
                                </a:lnTo>
                                <a:lnTo>
                                  <a:pt x="16" y="23"/>
                                </a:lnTo>
                                <a:lnTo>
                                  <a:pt x="16" y="25"/>
                                </a:lnTo>
                                <a:lnTo>
                                  <a:pt x="13" y="28"/>
                                </a:lnTo>
                                <a:lnTo>
                                  <a:pt x="13" y="37"/>
                                </a:lnTo>
                                <a:lnTo>
                                  <a:pt x="1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1048"/>
                        <wps:cNvSpPr>
                          <a:spLocks/>
                        </wps:cNvSpPr>
                        <wps:spPr bwMode="auto">
                          <a:xfrm>
                            <a:off x="1984193" y="0"/>
                            <a:ext cx="80010" cy="76835"/>
                          </a:xfrm>
                          <a:custGeom>
                            <a:avLst/>
                            <a:gdLst>
                              <a:gd name="T0" fmla="*/ 126 w 126"/>
                              <a:gd name="T1" fmla="*/ 9 h 121"/>
                              <a:gd name="T2" fmla="*/ 119 w 126"/>
                              <a:gd name="T3" fmla="*/ 0 h 121"/>
                              <a:gd name="T4" fmla="*/ 0 w 126"/>
                              <a:gd name="T5" fmla="*/ 113 h 121"/>
                              <a:gd name="T6" fmla="*/ 8 w 126"/>
                              <a:gd name="T7" fmla="*/ 121 h 121"/>
                              <a:gd name="T8" fmla="*/ 126 w 126"/>
                              <a:gd name="T9" fmla="*/ 9 h 121"/>
                            </a:gdLst>
                            <a:ahLst/>
                            <a:cxnLst>
                              <a:cxn ang="0">
                                <a:pos x="T0" y="T1"/>
                              </a:cxn>
                              <a:cxn ang="0">
                                <a:pos x="T2" y="T3"/>
                              </a:cxn>
                              <a:cxn ang="0">
                                <a:pos x="T4" y="T5"/>
                              </a:cxn>
                              <a:cxn ang="0">
                                <a:pos x="T6" y="T7"/>
                              </a:cxn>
                              <a:cxn ang="0">
                                <a:pos x="T8" y="T9"/>
                              </a:cxn>
                            </a:cxnLst>
                            <a:rect l="0" t="0" r="r" b="b"/>
                            <a:pathLst>
                              <a:path w="126" h="121">
                                <a:moveTo>
                                  <a:pt x="126" y="9"/>
                                </a:moveTo>
                                <a:lnTo>
                                  <a:pt x="119" y="0"/>
                                </a:lnTo>
                                <a:lnTo>
                                  <a:pt x="0" y="113"/>
                                </a:lnTo>
                                <a:lnTo>
                                  <a:pt x="8" y="121"/>
                                </a:lnTo>
                                <a:lnTo>
                                  <a:pt x="12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Line 1049"/>
                        <wps:cNvCnPr/>
                        <wps:spPr bwMode="auto">
                          <a:xfrm flipV="1">
                            <a:off x="1939108" y="92075"/>
                            <a:ext cx="0" cy="70167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13" name="Freeform 1050"/>
                        <wps:cNvSpPr>
                          <a:spLocks/>
                        </wps:cNvSpPr>
                        <wps:spPr bwMode="auto">
                          <a:xfrm>
                            <a:off x="2388053" y="258445"/>
                            <a:ext cx="73025" cy="55245"/>
                          </a:xfrm>
                          <a:custGeom>
                            <a:avLst/>
                            <a:gdLst>
                              <a:gd name="T0" fmla="*/ 115 w 115"/>
                              <a:gd name="T1" fmla="*/ 42 h 87"/>
                              <a:gd name="T2" fmla="*/ 115 w 115"/>
                              <a:gd name="T3" fmla="*/ 87 h 87"/>
                              <a:gd name="T4" fmla="*/ 0 w 115"/>
                              <a:gd name="T5" fmla="*/ 42 h 87"/>
                              <a:gd name="T6" fmla="*/ 115 w 115"/>
                              <a:gd name="T7" fmla="*/ 0 h 87"/>
                              <a:gd name="T8" fmla="*/ 115 w 115"/>
                              <a:gd name="T9" fmla="*/ 42 h 87"/>
                            </a:gdLst>
                            <a:ahLst/>
                            <a:cxnLst>
                              <a:cxn ang="0">
                                <a:pos x="T0" y="T1"/>
                              </a:cxn>
                              <a:cxn ang="0">
                                <a:pos x="T2" y="T3"/>
                              </a:cxn>
                              <a:cxn ang="0">
                                <a:pos x="T4" y="T5"/>
                              </a:cxn>
                              <a:cxn ang="0">
                                <a:pos x="T6" y="T7"/>
                              </a:cxn>
                              <a:cxn ang="0">
                                <a:pos x="T8" y="T9"/>
                              </a:cxn>
                            </a:cxnLst>
                            <a:rect l="0" t="0" r="r" b="b"/>
                            <a:pathLst>
                              <a:path w="115" h="87">
                                <a:moveTo>
                                  <a:pt x="115" y="42"/>
                                </a:moveTo>
                                <a:lnTo>
                                  <a:pt x="115" y="87"/>
                                </a:lnTo>
                                <a:lnTo>
                                  <a:pt x="0" y="42"/>
                                </a:lnTo>
                                <a:lnTo>
                                  <a:pt x="115" y="0"/>
                                </a:lnTo>
                                <a:lnTo>
                                  <a:pt x="11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Rectangle 1051"/>
                        <wps:cNvSpPr>
                          <a:spLocks noChangeArrowheads="1"/>
                        </wps:cNvSpPr>
                        <wps:spPr bwMode="auto">
                          <a:xfrm>
                            <a:off x="2008323" y="118745"/>
                            <a:ext cx="30670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Freeform 1052"/>
                        <wps:cNvSpPr>
                          <a:spLocks/>
                        </wps:cNvSpPr>
                        <wps:spPr bwMode="auto">
                          <a:xfrm>
                            <a:off x="1940378" y="93980"/>
                            <a:ext cx="72390" cy="54610"/>
                          </a:xfrm>
                          <a:custGeom>
                            <a:avLst/>
                            <a:gdLst>
                              <a:gd name="T0" fmla="*/ 114 w 114"/>
                              <a:gd name="T1" fmla="*/ 42 h 86"/>
                              <a:gd name="T2" fmla="*/ 114 w 114"/>
                              <a:gd name="T3" fmla="*/ 86 h 86"/>
                              <a:gd name="T4" fmla="*/ 0 w 114"/>
                              <a:gd name="T5" fmla="*/ 42 h 86"/>
                              <a:gd name="T6" fmla="*/ 114 w 114"/>
                              <a:gd name="T7" fmla="*/ 0 h 86"/>
                              <a:gd name="T8" fmla="*/ 114 w 114"/>
                              <a:gd name="T9" fmla="*/ 42 h 86"/>
                            </a:gdLst>
                            <a:ahLst/>
                            <a:cxnLst>
                              <a:cxn ang="0">
                                <a:pos x="T0" y="T1"/>
                              </a:cxn>
                              <a:cxn ang="0">
                                <a:pos x="T2" y="T3"/>
                              </a:cxn>
                              <a:cxn ang="0">
                                <a:pos x="T4" y="T5"/>
                              </a:cxn>
                              <a:cxn ang="0">
                                <a:pos x="T6" y="T7"/>
                              </a:cxn>
                              <a:cxn ang="0">
                                <a:pos x="T8" y="T9"/>
                              </a:cxn>
                            </a:cxnLst>
                            <a:rect l="0" t="0" r="r" b="b"/>
                            <a:pathLst>
                              <a:path w="114" h="86">
                                <a:moveTo>
                                  <a:pt x="114" y="42"/>
                                </a:moveTo>
                                <a:lnTo>
                                  <a:pt x="114" y="86"/>
                                </a:lnTo>
                                <a:lnTo>
                                  <a:pt x="0" y="42"/>
                                </a:lnTo>
                                <a:lnTo>
                                  <a:pt x="114" y="0"/>
                                </a:lnTo>
                                <a:lnTo>
                                  <a:pt x="11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053"/>
                        <wps:cNvSpPr>
                          <a:spLocks/>
                        </wps:cNvSpPr>
                        <wps:spPr bwMode="auto">
                          <a:xfrm>
                            <a:off x="2309313" y="93980"/>
                            <a:ext cx="71755" cy="54610"/>
                          </a:xfrm>
                          <a:custGeom>
                            <a:avLst/>
                            <a:gdLst>
                              <a:gd name="T0" fmla="*/ 0 w 113"/>
                              <a:gd name="T1" fmla="*/ 42 h 86"/>
                              <a:gd name="T2" fmla="*/ 0 w 113"/>
                              <a:gd name="T3" fmla="*/ 0 h 86"/>
                              <a:gd name="T4" fmla="*/ 113 w 113"/>
                              <a:gd name="T5" fmla="*/ 42 h 86"/>
                              <a:gd name="T6" fmla="*/ 0 w 113"/>
                              <a:gd name="T7" fmla="*/ 86 h 86"/>
                              <a:gd name="T8" fmla="*/ 0 w 113"/>
                              <a:gd name="T9" fmla="*/ 42 h 86"/>
                            </a:gdLst>
                            <a:ahLst/>
                            <a:cxnLst>
                              <a:cxn ang="0">
                                <a:pos x="T0" y="T1"/>
                              </a:cxn>
                              <a:cxn ang="0">
                                <a:pos x="T2" y="T3"/>
                              </a:cxn>
                              <a:cxn ang="0">
                                <a:pos x="T4" y="T5"/>
                              </a:cxn>
                              <a:cxn ang="0">
                                <a:pos x="T6" y="T7"/>
                              </a:cxn>
                              <a:cxn ang="0">
                                <a:pos x="T8" y="T9"/>
                              </a:cxn>
                            </a:cxnLst>
                            <a:rect l="0" t="0" r="r" b="b"/>
                            <a:pathLst>
                              <a:path w="113" h="86">
                                <a:moveTo>
                                  <a:pt x="0" y="42"/>
                                </a:moveTo>
                                <a:lnTo>
                                  <a:pt x="0" y="0"/>
                                </a:lnTo>
                                <a:lnTo>
                                  <a:pt x="113" y="42"/>
                                </a:lnTo>
                                <a:lnTo>
                                  <a:pt x="0" y="86"/>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Line 1054"/>
                        <wps:cNvCnPr/>
                        <wps:spPr bwMode="auto">
                          <a:xfrm>
                            <a:off x="2380433" y="96520"/>
                            <a:ext cx="635" cy="70993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055"/>
                        <wps:cNvCnPr/>
                        <wps:spPr bwMode="auto">
                          <a:xfrm>
                            <a:off x="2354398" y="258445"/>
                            <a:ext cx="0" cy="54610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19" name="Freeform 1056"/>
                        <wps:cNvSpPr>
                          <a:spLocks/>
                        </wps:cNvSpPr>
                        <wps:spPr bwMode="auto">
                          <a:xfrm>
                            <a:off x="1658438" y="434340"/>
                            <a:ext cx="145415" cy="403225"/>
                          </a:xfrm>
                          <a:custGeom>
                            <a:avLst/>
                            <a:gdLst>
                              <a:gd name="T0" fmla="*/ 7 w 229"/>
                              <a:gd name="T1" fmla="*/ 0 h 635"/>
                              <a:gd name="T2" fmla="*/ 0 w 229"/>
                              <a:gd name="T3" fmla="*/ 3 h 635"/>
                              <a:gd name="T4" fmla="*/ 222 w 229"/>
                              <a:gd name="T5" fmla="*/ 635 h 635"/>
                              <a:gd name="T6" fmla="*/ 229 w 229"/>
                              <a:gd name="T7" fmla="*/ 631 h 635"/>
                              <a:gd name="T8" fmla="*/ 7 w 229"/>
                              <a:gd name="T9" fmla="*/ 0 h 635"/>
                            </a:gdLst>
                            <a:ahLst/>
                            <a:cxnLst>
                              <a:cxn ang="0">
                                <a:pos x="T0" y="T1"/>
                              </a:cxn>
                              <a:cxn ang="0">
                                <a:pos x="T2" y="T3"/>
                              </a:cxn>
                              <a:cxn ang="0">
                                <a:pos x="T4" y="T5"/>
                              </a:cxn>
                              <a:cxn ang="0">
                                <a:pos x="T6" y="T7"/>
                              </a:cxn>
                              <a:cxn ang="0">
                                <a:pos x="T8" y="T9"/>
                              </a:cxn>
                            </a:cxnLst>
                            <a:rect l="0" t="0" r="r" b="b"/>
                            <a:pathLst>
                              <a:path w="229" h="635">
                                <a:moveTo>
                                  <a:pt x="7" y="0"/>
                                </a:moveTo>
                                <a:lnTo>
                                  <a:pt x="0" y="3"/>
                                </a:lnTo>
                                <a:lnTo>
                                  <a:pt x="222" y="635"/>
                                </a:lnTo>
                                <a:lnTo>
                                  <a:pt x="229" y="6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057"/>
                        <wps:cNvSpPr>
                          <a:spLocks/>
                        </wps:cNvSpPr>
                        <wps:spPr bwMode="auto">
                          <a:xfrm>
                            <a:off x="1658438" y="432435"/>
                            <a:ext cx="4445" cy="5080"/>
                          </a:xfrm>
                          <a:custGeom>
                            <a:avLst/>
                            <a:gdLst>
                              <a:gd name="T0" fmla="*/ 4 w 7"/>
                              <a:gd name="T1" fmla="*/ 0 h 8"/>
                              <a:gd name="T2" fmla="*/ 7 w 7"/>
                              <a:gd name="T3" fmla="*/ 0 h 8"/>
                              <a:gd name="T4" fmla="*/ 7 w 7"/>
                              <a:gd name="T5" fmla="*/ 3 h 8"/>
                              <a:gd name="T6" fmla="*/ 0 w 7"/>
                              <a:gd name="T7" fmla="*/ 6 h 8"/>
                              <a:gd name="T8" fmla="*/ 4 w 7"/>
                              <a:gd name="T9" fmla="*/ 8 h 8"/>
                              <a:gd name="T10" fmla="*/ 4 w 7"/>
                              <a:gd name="T11" fmla="*/ 0 h 8"/>
                            </a:gdLst>
                            <a:ahLst/>
                            <a:cxnLst>
                              <a:cxn ang="0">
                                <a:pos x="T0" y="T1"/>
                              </a:cxn>
                              <a:cxn ang="0">
                                <a:pos x="T2" y="T3"/>
                              </a:cxn>
                              <a:cxn ang="0">
                                <a:pos x="T4" y="T5"/>
                              </a:cxn>
                              <a:cxn ang="0">
                                <a:pos x="T6" y="T7"/>
                              </a:cxn>
                              <a:cxn ang="0">
                                <a:pos x="T8" y="T9"/>
                              </a:cxn>
                              <a:cxn ang="0">
                                <a:pos x="T10" y="T11"/>
                              </a:cxn>
                            </a:cxnLst>
                            <a:rect l="0" t="0" r="r" b="b"/>
                            <a:pathLst>
                              <a:path w="7" h="8">
                                <a:moveTo>
                                  <a:pt x="4" y="0"/>
                                </a:moveTo>
                                <a:lnTo>
                                  <a:pt x="7" y="0"/>
                                </a:lnTo>
                                <a:lnTo>
                                  <a:pt x="7" y="3"/>
                                </a:lnTo>
                                <a:lnTo>
                                  <a:pt x="0" y="6"/>
                                </a:lnTo>
                                <a:lnTo>
                                  <a:pt x="4" y="8"/>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058"/>
                        <wps:cNvSpPr>
                          <a:spLocks/>
                        </wps:cNvSpPr>
                        <wps:spPr bwMode="auto">
                          <a:xfrm>
                            <a:off x="1773373" y="823595"/>
                            <a:ext cx="54610" cy="73660"/>
                          </a:xfrm>
                          <a:custGeom>
                            <a:avLst/>
                            <a:gdLst>
                              <a:gd name="T0" fmla="*/ 43 w 86"/>
                              <a:gd name="T1" fmla="*/ 12 h 116"/>
                              <a:gd name="T2" fmla="*/ 86 w 86"/>
                              <a:gd name="T3" fmla="*/ 0 h 116"/>
                              <a:gd name="T4" fmla="*/ 79 w 86"/>
                              <a:gd name="T5" fmla="*/ 116 h 116"/>
                              <a:gd name="T6" fmla="*/ 0 w 86"/>
                              <a:gd name="T7" fmla="*/ 25 h 116"/>
                              <a:gd name="T8" fmla="*/ 43 w 86"/>
                              <a:gd name="T9" fmla="*/ 12 h 116"/>
                            </a:gdLst>
                            <a:ahLst/>
                            <a:cxnLst>
                              <a:cxn ang="0">
                                <a:pos x="T0" y="T1"/>
                              </a:cxn>
                              <a:cxn ang="0">
                                <a:pos x="T2" y="T3"/>
                              </a:cxn>
                              <a:cxn ang="0">
                                <a:pos x="T4" y="T5"/>
                              </a:cxn>
                              <a:cxn ang="0">
                                <a:pos x="T6" y="T7"/>
                              </a:cxn>
                              <a:cxn ang="0">
                                <a:pos x="T8" y="T9"/>
                              </a:cxn>
                            </a:cxnLst>
                            <a:rect l="0" t="0" r="r" b="b"/>
                            <a:pathLst>
                              <a:path w="86" h="116">
                                <a:moveTo>
                                  <a:pt x="43" y="12"/>
                                </a:moveTo>
                                <a:lnTo>
                                  <a:pt x="86" y="0"/>
                                </a:lnTo>
                                <a:lnTo>
                                  <a:pt x="79" y="116"/>
                                </a:lnTo>
                                <a:lnTo>
                                  <a:pt x="0" y="25"/>
                                </a:lnTo>
                                <a:lnTo>
                                  <a:pt x="4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Line 1059"/>
                        <wps:cNvCnPr/>
                        <wps:spPr bwMode="auto">
                          <a:xfrm>
                            <a:off x="603703" y="1767205"/>
                            <a:ext cx="603885" cy="40576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060"/>
                        <wps:cNvCnPr/>
                        <wps:spPr bwMode="auto">
                          <a:xfrm flipV="1">
                            <a:off x="961843" y="3637915"/>
                            <a:ext cx="434340" cy="32575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061"/>
                        <wps:cNvCnPr/>
                        <wps:spPr bwMode="auto">
                          <a:xfrm flipV="1">
                            <a:off x="1721938" y="3963670"/>
                            <a:ext cx="340360" cy="26225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062"/>
                        <wps:cNvCnPr/>
                        <wps:spPr bwMode="auto">
                          <a:xfrm flipV="1">
                            <a:off x="2420438" y="3977005"/>
                            <a:ext cx="155575" cy="24447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063"/>
                        <wps:cNvCnPr/>
                        <wps:spPr bwMode="auto">
                          <a:xfrm>
                            <a:off x="2891608" y="3977005"/>
                            <a:ext cx="45339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064"/>
                        <wps:cNvCnPr/>
                        <wps:spPr bwMode="auto">
                          <a:xfrm>
                            <a:off x="2887163" y="826770"/>
                            <a:ext cx="46228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8" name="Freeform 1065"/>
                        <wps:cNvSpPr>
                          <a:spLocks/>
                        </wps:cNvSpPr>
                        <wps:spPr bwMode="auto">
                          <a:xfrm>
                            <a:off x="3308168" y="829945"/>
                            <a:ext cx="57150" cy="68580"/>
                          </a:xfrm>
                          <a:custGeom>
                            <a:avLst/>
                            <a:gdLst>
                              <a:gd name="T0" fmla="*/ 44 w 90"/>
                              <a:gd name="T1" fmla="*/ 108 h 108"/>
                              <a:gd name="T2" fmla="*/ 0 w 90"/>
                              <a:gd name="T3" fmla="*/ 108 h 108"/>
                              <a:gd name="T4" fmla="*/ 44 w 90"/>
                              <a:gd name="T5" fmla="*/ 0 h 108"/>
                              <a:gd name="T6" fmla="*/ 90 w 90"/>
                              <a:gd name="T7" fmla="*/ 108 h 108"/>
                              <a:gd name="T8" fmla="*/ 44 w 90"/>
                              <a:gd name="T9" fmla="*/ 108 h 108"/>
                            </a:gdLst>
                            <a:ahLst/>
                            <a:cxnLst>
                              <a:cxn ang="0">
                                <a:pos x="T0" y="T1"/>
                              </a:cxn>
                              <a:cxn ang="0">
                                <a:pos x="T2" y="T3"/>
                              </a:cxn>
                              <a:cxn ang="0">
                                <a:pos x="T4" y="T5"/>
                              </a:cxn>
                              <a:cxn ang="0">
                                <a:pos x="T6" y="T7"/>
                              </a:cxn>
                              <a:cxn ang="0">
                                <a:pos x="T8" y="T9"/>
                              </a:cxn>
                            </a:cxnLst>
                            <a:rect l="0" t="0" r="r" b="b"/>
                            <a:pathLst>
                              <a:path w="90" h="108">
                                <a:moveTo>
                                  <a:pt x="44" y="108"/>
                                </a:moveTo>
                                <a:lnTo>
                                  <a:pt x="0" y="108"/>
                                </a:lnTo>
                                <a:lnTo>
                                  <a:pt x="44" y="0"/>
                                </a:lnTo>
                                <a:lnTo>
                                  <a:pt x="90" y="108"/>
                                </a:lnTo>
                                <a:lnTo>
                                  <a:pt x="4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066"/>
                        <wps:cNvSpPr>
                          <a:spLocks/>
                        </wps:cNvSpPr>
                        <wps:spPr bwMode="auto">
                          <a:xfrm>
                            <a:off x="3308168" y="3919855"/>
                            <a:ext cx="57150" cy="67310"/>
                          </a:xfrm>
                          <a:custGeom>
                            <a:avLst/>
                            <a:gdLst>
                              <a:gd name="T0" fmla="*/ 44 w 90"/>
                              <a:gd name="T1" fmla="*/ 0 h 106"/>
                              <a:gd name="T2" fmla="*/ 90 w 90"/>
                              <a:gd name="T3" fmla="*/ 0 h 106"/>
                              <a:gd name="T4" fmla="*/ 44 w 90"/>
                              <a:gd name="T5" fmla="*/ 106 h 106"/>
                              <a:gd name="T6" fmla="*/ 0 w 90"/>
                              <a:gd name="T7" fmla="*/ 0 h 106"/>
                              <a:gd name="T8" fmla="*/ 44 w 90"/>
                              <a:gd name="T9" fmla="*/ 0 h 106"/>
                            </a:gdLst>
                            <a:ahLst/>
                            <a:cxnLst>
                              <a:cxn ang="0">
                                <a:pos x="T0" y="T1"/>
                              </a:cxn>
                              <a:cxn ang="0">
                                <a:pos x="T2" y="T3"/>
                              </a:cxn>
                              <a:cxn ang="0">
                                <a:pos x="T4" y="T5"/>
                              </a:cxn>
                              <a:cxn ang="0">
                                <a:pos x="T6" y="T7"/>
                              </a:cxn>
                              <a:cxn ang="0">
                                <a:pos x="T8" y="T9"/>
                              </a:cxn>
                            </a:cxnLst>
                            <a:rect l="0" t="0" r="r" b="b"/>
                            <a:pathLst>
                              <a:path w="90" h="106">
                                <a:moveTo>
                                  <a:pt x="44" y="0"/>
                                </a:moveTo>
                                <a:lnTo>
                                  <a:pt x="90" y="0"/>
                                </a:lnTo>
                                <a:lnTo>
                                  <a:pt x="44" y="106"/>
                                </a:lnTo>
                                <a:lnTo>
                                  <a:pt x="0" y="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067"/>
                        <wps:cNvSpPr>
                          <a:spLocks/>
                        </wps:cNvSpPr>
                        <wps:spPr bwMode="auto">
                          <a:xfrm>
                            <a:off x="1477463" y="1998980"/>
                            <a:ext cx="654685" cy="2084705"/>
                          </a:xfrm>
                          <a:custGeom>
                            <a:avLst/>
                            <a:gdLst>
                              <a:gd name="T0" fmla="*/ 779 w 1031"/>
                              <a:gd name="T1" fmla="*/ 0 h 3283"/>
                              <a:gd name="T2" fmla="*/ 1031 w 1031"/>
                              <a:gd name="T3" fmla="*/ 0 h 3283"/>
                              <a:gd name="T4" fmla="*/ 1031 w 1031"/>
                              <a:gd name="T5" fmla="*/ 870 h 3283"/>
                              <a:gd name="T6" fmla="*/ 1031 w 1031"/>
                              <a:gd name="T7" fmla="*/ 1740 h 3283"/>
                              <a:gd name="T8" fmla="*/ 514 w 1031"/>
                              <a:gd name="T9" fmla="*/ 2512 h 3283"/>
                              <a:gd name="T10" fmla="*/ 0 w 1031"/>
                              <a:gd name="T11" fmla="*/ 3283 h 3283"/>
                            </a:gdLst>
                            <a:ahLst/>
                            <a:cxnLst>
                              <a:cxn ang="0">
                                <a:pos x="T0" y="T1"/>
                              </a:cxn>
                              <a:cxn ang="0">
                                <a:pos x="T2" y="T3"/>
                              </a:cxn>
                              <a:cxn ang="0">
                                <a:pos x="T4" y="T5"/>
                              </a:cxn>
                              <a:cxn ang="0">
                                <a:pos x="T6" y="T7"/>
                              </a:cxn>
                              <a:cxn ang="0">
                                <a:pos x="T8" y="T9"/>
                              </a:cxn>
                              <a:cxn ang="0">
                                <a:pos x="T10" y="T11"/>
                              </a:cxn>
                            </a:cxnLst>
                            <a:rect l="0" t="0" r="r" b="b"/>
                            <a:pathLst>
                              <a:path w="1031" h="3283">
                                <a:moveTo>
                                  <a:pt x="779" y="0"/>
                                </a:moveTo>
                                <a:lnTo>
                                  <a:pt x="1031" y="0"/>
                                </a:lnTo>
                                <a:lnTo>
                                  <a:pt x="1031" y="870"/>
                                </a:lnTo>
                                <a:lnTo>
                                  <a:pt x="1031" y="1740"/>
                                </a:lnTo>
                                <a:lnTo>
                                  <a:pt x="514" y="2512"/>
                                </a:lnTo>
                                <a:lnTo>
                                  <a:pt x="0" y="3283"/>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1068"/>
                        <wps:cNvCnPr/>
                        <wps:spPr bwMode="auto">
                          <a:xfrm>
                            <a:off x="1976573" y="2449195"/>
                            <a:ext cx="155575"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069"/>
                        <wps:cNvCnPr/>
                        <wps:spPr bwMode="auto">
                          <a:xfrm>
                            <a:off x="1976573" y="2903220"/>
                            <a:ext cx="151130"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3" name="Freeform 1070"/>
                        <wps:cNvSpPr>
                          <a:spLocks/>
                        </wps:cNvSpPr>
                        <wps:spPr bwMode="auto">
                          <a:xfrm>
                            <a:off x="961208" y="2047875"/>
                            <a:ext cx="10795" cy="712470"/>
                          </a:xfrm>
                          <a:custGeom>
                            <a:avLst/>
                            <a:gdLst>
                              <a:gd name="T0" fmla="*/ 17 w 17"/>
                              <a:gd name="T1" fmla="*/ 0 h 1122"/>
                              <a:gd name="T2" fmla="*/ 1 w 17"/>
                              <a:gd name="T3" fmla="*/ 0 h 1122"/>
                              <a:gd name="T4" fmla="*/ 0 w 17"/>
                              <a:gd name="T5" fmla="*/ 1122 h 1122"/>
                              <a:gd name="T6" fmla="*/ 14 w 17"/>
                              <a:gd name="T7" fmla="*/ 1122 h 1122"/>
                              <a:gd name="T8" fmla="*/ 17 w 17"/>
                              <a:gd name="T9" fmla="*/ 0 h 1122"/>
                            </a:gdLst>
                            <a:ahLst/>
                            <a:cxnLst>
                              <a:cxn ang="0">
                                <a:pos x="T0" y="T1"/>
                              </a:cxn>
                              <a:cxn ang="0">
                                <a:pos x="T2" y="T3"/>
                              </a:cxn>
                              <a:cxn ang="0">
                                <a:pos x="T4" y="T5"/>
                              </a:cxn>
                              <a:cxn ang="0">
                                <a:pos x="T6" y="T7"/>
                              </a:cxn>
                              <a:cxn ang="0">
                                <a:pos x="T8" y="T9"/>
                              </a:cxn>
                            </a:cxnLst>
                            <a:rect l="0" t="0" r="r" b="b"/>
                            <a:pathLst>
                              <a:path w="17" h="1122">
                                <a:moveTo>
                                  <a:pt x="17" y="0"/>
                                </a:moveTo>
                                <a:lnTo>
                                  <a:pt x="1" y="0"/>
                                </a:lnTo>
                                <a:lnTo>
                                  <a:pt x="0" y="1122"/>
                                </a:lnTo>
                                <a:lnTo>
                                  <a:pt x="14" y="112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071"/>
                        <wps:cNvSpPr>
                          <a:spLocks/>
                        </wps:cNvSpPr>
                        <wps:spPr bwMode="auto">
                          <a:xfrm>
                            <a:off x="2483938" y="206375"/>
                            <a:ext cx="43815" cy="66040"/>
                          </a:xfrm>
                          <a:custGeom>
                            <a:avLst/>
                            <a:gdLst>
                              <a:gd name="T0" fmla="*/ 12 w 69"/>
                              <a:gd name="T1" fmla="*/ 73 h 104"/>
                              <a:gd name="T2" fmla="*/ 21 w 69"/>
                              <a:gd name="T3" fmla="*/ 90 h 104"/>
                              <a:gd name="T4" fmla="*/ 34 w 69"/>
                              <a:gd name="T5" fmla="*/ 94 h 104"/>
                              <a:gd name="T6" fmla="*/ 44 w 69"/>
                              <a:gd name="T7" fmla="*/ 92 h 104"/>
                              <a:gd name="T8" fmla="*/ 51 w 69"/>
                              <a:gd name="T9" fmla="*/ 89 h 104"/>
                              <a:gd name="T10" fmla="*/ 57 w 69"/>
                              <a:gd name="T11" fmla="*/ 78 h 104"/>
                              <a:gd name="T12" fmla="*/ 55 w 69"/>
                              <a:gd name="T13" fmla="*/ 65 h 104"/>
                              <a:gd name="T14" fmla="*/ 51 w 69"/>
                              <a:gd name="T15" fmla="*/ 58 h 104"/>
                              <a:gd name="T16" fmla="*/ 44 w 69"/>
                              <a:gd name="T17" fmla="*/ 55 h 104"/>
                              <a:gd name="T18" fmla="*/ 26 w 69"/>
                              <a:gd name="T19" fmla="*/ 55 h 104"/>
                              <a:gd name="T20" fmla="*/ 30 w 69"/>
                              <a:gd name="T21" fmla="*/ 45 h 104"/>
                              <a:gd name="T22" fmla="*/ 44 w 69"/>
                              <a:gd name="T23" fmla="*/ 38 h 104"/>
                              <a:gd name="T24" fmla="*/ 48 w 69"/>
                              <a:gd name="T25" fmla="*/ 33 h 104"/>
                              <a:gd name="T26" fmla="*/ 51 w 69"/>
                              <a:gd name="T27" fmla="*/ 26 h 104"/>
                              <a:gd name="T28" fmla="*/ 44 w 69"/>
                              <a:gd name="T29" fmla="*/ 16 h 104"/>
                              <a:gd name="T30" fmla="*/ 34 w 69"/>
                              <a:gd name="T31" fmla="*/ 11 h 104"/>
                              <a:gd name="T32" fmla="*/ 21 w 69"/>
                              <a:gd name="T33" fmla="*/ 16 h 104"/>
                              <a:gd name="T34" fmla="*/ 16 w 69"/>
                              <a:gd name="T35" fmla="*/ 28 h 104"/>
                              <a:gd name="T36" fmla="*/ 3 w 69"/>
                              <a:gd name="T37" fmla="*/ 21 h 104"/>
                              <a:gd name="T38" fmla="*/ 9 w 69"/>
                              <a:gd name="T39" fmla="*/ 11 h 104"/>
                              <a:gd name="T40" fmla="*/ 18 w 69"/>
                              <a:gd name="T41" fmla="*/ 6 h 104"/>
                              <a:gd name="T42" fmla="*/ 26 w 69"/>
                              <a:gd name="T43" fmla="*/ 3 h 104"/>
                              <a:gd name="T44" fmla="*/ 41 w 69"/>
                              <a:gd name="T45" fmla="*/ 3 h 104"/>
                              <a:gd name="T46" fmla="*/ 48 w 69"/>
                              <a:gd name="T47" fmla="*/ 3 h 104"/>
                              <a:gd name="T48" fmla="*/ 60 w 69"/>
                              <a:gd name="T49" fmla="*/ 15 h 104"/>
                              <a:gd name="T50" fmla="*/ 64 w 69"/>
                              <a:gd name="T51" fmla="*/ 26 h 104"/>
                              <a:gd name="T52" fmla="*/ 62 w 69"/>
                              <a:gd name="T53" fmla="*/ 36 h 104"/>
                              <a:gd name="T54" fmla="*/ 55 w 69"/>
                              <a:gd name="T55" fmla="*/ 45 h 104"/>
                              <a:gd name="T56" fmla="*/ 58 w 69"/>
                              <a:gd name="T57" fmla="*/ 52 h 104"/>
                              <a:gd name="T58" fmla="*/ 64 w 69"/>
                              <a:gd name="T59" fmla="*/ 57 h 104"/>
                              <a:gd name="T60" fmla="*/ 67 w 69"/>
                              <a:gd name="T61" fmla="*/ 63 h 104"/>
                              <a:gd name="T62" fmla="*/ 69 w 69"/>
                              <a:gd name="T63" fmla="*/ 72 h 104"/>
                              <a:gd name="T64" fmla="*/ 67 w 69"/>
                              <a:gd name="T65" fmla="*/ 85 h 104"/>
                              <a:gd name="T66" fmla="*/ 60 w 69"/>
                              <a:gd name="T67" fmla="*/ 95 h 104"/>
                              <a:gd name="T68" fmla="*/ 48 w 69"/>
                              <a:gd name="T69" fmla="*/ 102 h 104"/>
                              <a:gd name="T70" fmla="*/ 34 w 69"/>
                              <a:gd name="T71" fmla="*/ 104 h 104"/>
                              <a:gd name="T72" fmla="*/ 21 w 69"/>
                              <a:gd name="T73" fmla="*/ 102 h 104"/>
                              <a:gd name="T74" fmla="*/ 12 w 69"/>
                              <a:gd name="T75" fmla="*/ 97 h 104"/>
                              <a:gd name="T76" fmla="*/ 3 w 69"/>
                              <a:gd name="T77" fmla="*/ 89 h 104"/>
                              <a:gd name="T78" fmla="*/ 0 w 69"/>
                              <a:gd name="T79" fmla="*/ 75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9" h="104">
                                <a:moveTo>
                                  <a:pt x="0" y="75"/>
                                </a:moveTo>
                                <a:lnTo>
                                  <a:pt x="12" y="73"/>
                                </a:lnTo>
                                <a:lnTo>
                                  <a:pt x="18" y="82"/>
                                </a:lnTo>
                                <a:lnTo>
                                  <a:pt x="21" y="90"/>
                                </a:lnTo>
                                <a:lnTo>
                                  <a:pt x="26" y="92"/>
                                </a:lnTo>
                                <a:lnTo>
                                  <a:pt x="34" y="94"/>
                                </a:lnTo>
                                <a:lnTo>
                                  <a:pt x="39" y="94"/>
                                </a:lnTo>
                                <a:lnTo>
                                  <a:pt x="44" y="92"/>
                                </a:lnTo>
                                <a:lnTo>
                                  <a:pt x="48" y="90"/>
                                </a:lnTo>
                                <a:lnTo>
                                  <a:pt x="51" y="89"/>
                                </a:lnTo>
                                <a:lnTo>
                                  <a:pt x="55" y="82"/>
                                </a:lnTo>
                                <a:lnTo>
                                  <a:pt x="57" y="78"/>
                                </a:lnTo>
                                <a:lnTo>
                                  <a:pt x="57" y="72"/>
                                </a:lnTo>
                                <a:lnTo>
                                  <a:pt x="55" y="65"/>
                                </a:lnTo>
                                <a:lnTo>
                                  <a:pt x="53" y="62"/>
                                </a:lnTo>
                                <a:lnTo>
                                  <a:pt x="51" y="58"/>
                                </a:lnTo>
                                <a:lnTo>
                                  <a:pt x="48" y="57"/>
                                </a:lnTo>
                                <a:lnTo>
                                  <a:pt x="44" y="55"/>
                                </a:lnTo>
                                <a:lnTo>
                                  <a:pt x="35" y="53"/>
                                </a:lnTo>
                                <a:lnTo>
                                  <a:pt x="26" y="55"/>
                                </a:lnTo>
                                <a:lnTo>
                                  <a:pt x="28" y="45"/>
                                </a:lnTo>
                                <a:lnTo>
                                  <a:pt x="30" y="45"/>
                                </a:lnTo>
                                <a:lnTo>
                                  <a:pt x="37" y="42"/>
                                </a:lnTo>
                                <a:lnTo>
                                  <a:pt x="44" y="38"/>
                                </a:lnTo>
                                <a:lnTo>
                                  <a:pt x="48" y="36"/>
                                </a:lnTo>
                                <a:lnTo>
                                  <a:pt x="48" y="33"/>
                                </a:lnTo>
                                <a:lnTo>
                                  <a:pt x="48" y="30"/>
                                </a:lnTo>
                                <a:lnTo>
                                  <a:pt x="51" y="26"/>
                                </a:lnTo>
                                <a:lnTo>
                                  <a:pt x="48" y="21"/>
                                </a:lnTo>
                                <a:lnTo>
                                  <a:pt x="44" y="16"/>
                                </a:lnTo>
                                <a:lnTo>
                                  <a:pt x="39" y="13"/>
                                </a:lnTo>
                                <a:lnTo>
                                  <a:pt x="34" y="11"/>
                                </a:lnTo>
                                <a:lnTo>
                                  <a:pt x="26" y="13"/>
                                </a:lnTo>
                                <a:lnTo>
                                  <a:pt x="21" y="16"/>
                                </a:lnTo>
                                <a:lnTo>
                                  <a:pt x="18" y="21"/>
                                </a:lnTo>
                                <a:lnTo>
                                  <a:pt x="16" y="28"/>
                                </a:lnTo>
                                <a:lnTo>
                                  <a:pt x="2" y="26"/>
                                </a:lnTo>
                                <a:lnTo>
                                  <a:pt x="3" y="21"/>
                                </a:lnTo>
                                <a:lnTo>
                                  <a:pt x="5" y="16"/>
                                </a:lnTo>
                                <a:lnTo>
                                  <a:pt x="9" y="11"/>
                                </a:lnTo>
                                <a:lnTo>
                                  <a:pt x="12" y="6"/>
                                </a:lnTo>
                                <a:lnTo>
                                  <a:pt x="18" y="6"/>
                                </a:lnTo>
                                <a:lnTo>
                                  <a:pt x="21" y="3"/>
                                </a:lnTo>
                                <a:lnTo>
                                  <a:pt x="26" y="3"/>
                                </a:lnTo>
                                <a:lnTo>
                                  <a:pt x="34" y="0"/>
                                </a:lnTo>
                                <a:lnTo>
                                  <a:pt x="41" y="3"/>
                                </a:lnTo>
                                <a:lnTo>
                                  <a:pt x="44" y="3"/>
                                </a:lnTo>
                                <a:lnTo>
                                  <a:pt x="48" y="3"/>
                                </a:lnTo>
                                <a:lnTo>
                                  <a:pt x="55" y="10"/>
                                </a:lnTo>
                                <a:lnTo>
                                  <a:pt x="60" y="15"/>
                                </a:lnTo>
                                <a:lnTo>
                                  <a:pt x="62" y="20"/>
                                </a:lnTo>
                                <a:lnTo>
                                  <a:pt x="64" y="26"/>
                                </a:lnTo>
                                <a:lnTo>
                                  <a:pt x="62" y="33"/>
                                </a:lnTo>
                                <a:lnTo>
                                  <a:pt x="62" y="36"/>
                                </a:lnTo>
                                <a:lnTo>
                                  <a:pt x="60" y="38"/>
                                </a:lnTo>
                                <a:lnTo>
                                  <a:pt x="55" y="45"/>
                                </a:lnTo>
                                <a:lnTo>
                                  <a:pt x="48" y="48"/>
                                </a:lnTo>
                                <a:lnTo>
                                  <a:pt x="58" y="52"/>
                                </a:lnTo>
                                <a:lnTo>
                                  <a:pt x="60" y="53"/>
                                </a:lnTo>
                                <a:lnTo>
                                  <a:pt x="64" y="57"/>
                                </a:lnTo>
                                <a:lnTo>
                                  <a:pt x="66" y="60"/>
                                </a:lnTo>
                                <a:lnTo>
                                  <a:pt x="67" y="63"/>
                                </a:lnTo>
                                <a:lnTo>
                                  <a:pt x="69" y="67"/>
                                </a:lnTo>
                                <a:lnTo>
                                  <a:pt x="69" y="72"/>
                                </a:lnTo>
                                <a:lnTo>
                                  <a:pt x="69" y="78"/>
                                </a:lnTo>
                                <a:lnTo>
                                  <a:pt x="67" y="85"/>
                                </a:lnTo>
                                <a:lnTo>
                                  <a:pt x="64" y="90"/>
                                </a:lnTo>
                                <a:lnTo>
                                  <a:pt x="60" y="95"/>
                                </a:lnTo>
                                <a:lnTo>
                                  <a:pt x="55" y="99"/>
                                </a:lnTo>
                                <a:lnTo>
                                  <a:pt x="48" y="102"/>
                                </a:lnTo>
                                <a:lnTo>
                                  <a:pt x="41" y="104"/>
                                </a:lnTo>
                                <a:lnTo>
                                  <a:pt x="34" y="104"/>
                                </a:lnTo>
                                <a:lnTo>
                                  <a:pt x="26" y="104"/>
                                </a:lnTo>
                                <a:lnTo>
                                  <a:pt x="21" y="102"/>
                                </a:lnTo>
                                <a:lnTo>
                                  <a:pt x="16" y="100"/>
                                </a:lnTo>
                                <a:lnTo>
                                  <a:pt x="12" y="97"/>
                                </a:lnTo>
                                <a:lnTo>
                                  <a:pt x="9" y="92"/>
                                </a:lnTo>
                                <a:lnTo>
                                  <a:pt x="3" y="89"/>
                                </a:lnTo>
                                <a:lnTo>
                                  <a:pt x="2" y="82"/>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072"/>
                        <wps:cNvSpPr>
                          <a:spLocks/>
                        </wps:cNvSpPr>
                        <wps:spPr bwMode="auto">
                          <a:xfrm>
                            <a:off x="2565218" y="222885"/>
                            <a:ext cx="66040" cy="48260"/>
                          </a:xfrm>
                          <a:custGeom>
                            <a:avLst/>
                            <a:gdLst>
                              <a:gd name="T0" fmla="*/ 0 w 104"/>
                              <a:gd name="T1" fmla="*/ 76 h 76"/>
                              <a:gd name="T2" fmla="*/ 0 w 104"/>
                              <a:gd name="T3" fmla="*/ 2 h 76"/>
                              <a:gd name="T4" fmla="*/ 12 w 104"/>
                              <a:gd name="T5" fmla="*/ 2 h 76"/>
                              <a:gd name="T6" fmla="*/ 12 w 104"/>
                              <a:gd name="T7" fmla="*/ 12 h 76"/>
                              <a:gd name="T8" fmla="*/ 16 w 104"/>
                              <a:gd name="T9" fmla="*/ 7 h 76"/>
                              <a:gd name="T10" fmla="*/ 21 w 104"/>
                              <a:gd name="T11" fmla="*/ 4 h 76"/>
                              <a:gd name="T12" fmla="*/ 25 w 104"/>
                              <a:gd name="T13" fmla="*/ 2 h 76"/>
                              <a:gd name="T14" fmla="*/ 28 w 104"/>
                              <a:gd name="T15" fmla="*/ 2 h 76"/>
                              <a:gd name="T16" fmla="*/ 35 w 104"/>
                              <a:gd name="T17" fmla="*/ 0 h 76"/>
                              <a:gd name="T18" fmla="*/ 44 w 104"/>
                              <a:gd name="T19" fmla="*/ 2 h 76"/>
                              <a:gd name="T20" fmla="*/ 44 w 104"/>
                              <a:gd name="T21" fmla="*/ 2 h 76"/>
                              <a:gd name="T22" fmla="*/ 49 w 104"/>
                              <a:gd name="T23" fmla="*/ 4 h 76"/>
                              <a:gd name="T24" fmla="*/ 55 w 104"/>
                              <a:gd name="T25" fmla="*/ 9 h 76"/>
                              <a:gd name="T26" fmla="*/ 56 w 104"/>
                              <a:gd name="T27" fmla="*/ 14 h 76"/>
                              <a:gd name="T28" fmla="*/ 62 w 104"/>
                              <a:gd name="T29" fmla="*/ 9 h 76"/>
                              <a:gd name="T30" fmla="*/ 67 w 104"/>
                              <a:gd name="T31" fmla="*/ 4 h 76"/>
                              <a:gd name="T32" fmla="*/ 72 w 104"/>
                              <a:gd name="T33" fmla="*/ 2 h 76"/>
                              <a:gd name="T34" fmla="*/ 80 w 104"/>
                              <a:gd name="T35" fmla="*/ 0 h 76"/>
                              <a:gd name="T36" fmla="*/ 87 w 104"/>
                              <a:gd name="T37" fmla="*/ 2 h 76"/>
                              <a:gd name="T38" fmla="*/ 92 w 104"/>
                              <a:gd name="T39" fmla="*/ 2 h 76"/>
                              <a:gd name="T40" fmla="*/ 96 w 104"/>
                              <a:gd name="T41" fmla="*/ 4 h 76"/>
                              <a:gd name="T42" fmla="*/ 99 w 104"/>
                              <a:gd name="T43" fmla="*/ 7 h 76"/>
                              <a:gd name="T44" fmla="*/ 101 w 104"/>
                              <a:gd name="T45" fmla="*/ 10 h 76"/>
                              <a:gd name="T46" fmla="*/ 103 w 104"/>
                              <a:gd name="T47" fmla="*/ 14 h 76"/>
                              <a:gd name="T48" fmla="*/ 104 w 104"/>
                              <a:gd name="T49" fmla="*/ 19 h 76"/>
                              <a:gd name="T50" fmla="*/ 104 w 104"/>
                              <a:gd name="T51" fmla="*/ 26 h 76"/>
                              <a:gd name="T52" fmla="*/ 104 w 104"/>
                              <a:gd name="T53" fmla="*/ 76 h 76"/>
                              <a:gd name="T54" fmla="*/ 92 w 104"/>
                              <a:gd name="T55" fmla="*/ 76 h 76"/>
                              <a:gd name="T56" fmla="*/ 92 w 104"/>
                              <a:gd name="T57" fmla="*/ 31 h 76"/>
                              <a:gd name="T58" fmla="*/ 92 w 104"/>
                              <a:gd name="T59" fmla="*/ 22 h 76"/>
                              <a:gd name="T60" fmla="*/ 90 w 104"/>
                              <a:gd name="T61" fmla="*/ 19 h 76"/>
                              <a:gd name="T62" fmla="*/ 88 w 104"/>
                              <a:gd name="T63" fmla="*/ 16 h 76"/>
                              <a:gd name="T64" fmla="*/ 87 w 104"/>
                              <a:gd name="T65" fmla="*/ 14 h 76"/>
                              <a:gd name="T66" fmla="*/ 83 w 104"/>
                              <a:gd name="T67" fmla="*/ 12 h 76"/>
                              <a:gd name="T68" fmla="*/ 76 w 104"/>
                              <a:gd name="T69" fmla="*/ 12 h 76"/>
                              <a:gd name="T70" fmla="*/ 69 w 104"/>
                              <a:gd name="T71" fmla="*/ 12 h 76"/>
                              <a:gd name="T72" fmla="*/ 67 w 104"/>
                              <a:gd name="T73" fmla="*/ 14 h 76"/>
                              <a:gd name="T74" fmla="*/ 64 w 104"/>
                              <a:gd name="T75" fmla="*/ 19 h 76"/>
                              <a:gd name="T76" fmla="*/ 62 w 104"/>
                              <a:gd name="T77" fmla="*/ 19 h 76"/>
                              <a:gd name="T78" fmla="*/ 60 w 104"/>
                              <a:gd name="T79" fmla="*/ 22 h 76"/>
                              <a:gd name="T80" fmla="*/ 58 w 104"/>
                              <a:gd name="T81" fmla="*/ 29 h 76"/>
                              <a:gd name="T82" fmla="*/ 58 w 104"/>
                              <a:gd name="T83" fmla="*/ 34 h 76"/>
                              <a:gd name="T84" fmla="*/ 58 w 104"/>
                              <a:gd name="T85" fmla="*/ 76 h 76"/>
                              <a:gd name="T86" fmla="*/ 44 w 104"/>
                              <a:gd name="T87" fmla="*/ 76 h 76"/>
                              <a:gd name="T88" fmla="*/ 44 w 104"/>
                              <a:gd name="T89" fmla="*/ 29 h 76"/>
                              <a:gd name="T90" fmla="*/ 44 w 104"/>
                              <a:gd name="T91" fmla="*/ 22 h 76"/>
                              <a:gd name="T92" fmla="*/ 41 w 104"/>
                              <a:gd name="T93" fmla="*/ 16 h 76"/>
                              <a:gd name="T94" fmla="*/ 41 w 104"/>
                              <a:gd name="T95" fmla="*/ 14 h 76"/>
                              <a:gd name="T96" fmla="*/ 37 w 104"/>
                              <a:gd name="T97" fmla="*/ 12 h 76"/>
                              <a:gd name="T98" fmla="*/ 35 w 104"/>
                              <a:gd name="T99" fmla="*/ 12 h 76"/>
                              <a:gd name="T100" fmla="*/ 32 w 104"/>
                              <a:gd name="T101" fmla="*/ 12 h 76"/>
                              <a:gd name="T102" fmla="*/ 26 w 104"/>
                              <a:gd name="T103" fmla="*/ 12 h 76"/>
                              <a:gd name="T104" fmla="*/ 21 w 104"/>
                              <a:gd name="T105" fmla="*/ 14 h 76"/>
                              <a:gd name="T106" fmla="*/ 17 w 104"/>
                              <a:gd name="T107" fmla="*/ 19 h 76"/>
                              <a:gd name="T108" fmla="*/ 16 w 104"/>
                              <a:gd name="T109" fmla="*/ 22 h 76"/>
                              <a:gd name="T110" fmla="*/ 14 w 104"/>
                              <a:gd name="T111" fmla="*/ 26 h 76"/>
                              <a:gd name="T112" fmla="*/ 14 w 104"/>
                              <a:gd name="T113" fmla="*/ 29 h 76"/>
                              <a:gd name="T114" fmla="*/ 14 w 104"/>
                              <a:gd name="T115" fmla="*/ 37 h 76"/>
                              <a:gd name="T116" fmla="*/ 14 w 104"/>
                              <a:gd name="T117" fmla="*/ 76 h 76"/>
                              <a:gd name="T118" fmla="*/ 0 w 104"/>
                              <a:gd name="T11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 h="76">
                                <a:moveTo>
                                  <a:pt x="0" y="76"/>
                                </a:moveTo>
                                <a:lnTo>
                                  <a:pt x="0" y="2"/>
                                </a:lnTo>
                                <a:lnTo>
                                  <a:pt x="12" y="2"/>
                                </a:lnTo>
                                <a:lnTo>
                                  <a:pt x="12" y="12"/>
                                </a:lnTo>
                                <a:lnTo>
                                  <a:pt x="16" y="7"/>
                                </a:lnTo>
                                <a:lnTo>
                                  <a:pt x="21" y="4"/>
                                </a:lnTo>
                                <a:lnTo>
                                  <a:pt x="25" y="2"/>
                                </a:lnTo>
                                <a:lnTo>
                                  <a:pt x="28" y="2"/>
                                </a:lnTo>
                                <a:lnTo>
                                  <a:pt x="35" y="0"/>
                                </a:lnTo>
                                <a:lnTo>
                                  <a:pt x="44" y="2"/>
                                </a:lnTo>
                                <a:lnTo>
                                  <a:pt x="44" y="2"/>
                                </a:lnTo>
                                <a:lnTo>
                                  <a:pt x="49" y="4"/>
                                </a:lnTo>
                                <a:lnTo>
                                  <a:pt x="55" y="9"/>
                                </a:lnTo>
                                <a:lnTo>
                                  <a:pt x="56" y="14"/>
                                </a:lnTo>
                                <a:lnTo>
                                  <a:pt x="62" y="9"/>
                                </a:lnTo>
                                <a:lnTo>
                                  <a:pt x="67" y="4"/>
                                </a:lnTo>
                                <a:lnTo>
                                  <a:pt x="72" y="2"/>
                                </a:lnTo>
                                <a:lnTo>
                                  <a:pt x="80" y="0"/>
                                </a:lnTo>
                                <a:lnTo>
                                  <a:pt x="87" y="2"/>
                                </a:lnTo>
                                <a:lnTo>
                                  <a:pt x="92" y="2"/>
                                </a:lnTo>
                                <a:lnTo>
                                  <a:pt x="96" y="4"/>
                                </a:lnTo>
                                <a:lnTo>
                                  <a:pt x="99" y="7"/>
                                </a:lnTo>
                                <a:lnTo>
                                  <a:pt x="101" y="10"/>
                                </a:lnTo>
                                <a:lnTo>
                                  <a:pt x="103" y="14"/>
                                </a:lnTo>
                                <a:lnTo>
                                  <a:pt x="104" y="19"/>
                                </a:lnTo>
                                <a:lnTo>
                                  <a:pt x="104" y="26"/>
                                </a:lnTo>
                                <a:lnTo>
                                  <a:pt x="104" y="76"/>
                                </a:lnTo>
                                <a:lnTo>
                                  <a:pt x="92" y="76"/>
                                </a:lnTo>
                                <a:lnTo>
                                  <a:pt x="92" y="31"/>
                                </a:lnTo>
                                <a:lnTo>
                                  <a:pt x="92" y="22"/>
                                </a:lnTo>
                                <a:lnTo>
                                  <a:pt x="90" y="19"/>
                                </a:lnTo>
                                <a:lnTo>
                                  <a:pt x="88" y="16"/>
                                </a:lnTo>
                                <a:lnTo>
                                  <a:pt x="87" y="14"/>
                                </a:lnTo>
                                <a:lnTo>
                                  <a:pt x="83" y="12"/>
                                </a:lnTo>
                                <a:lnTo>
                                  <a:pt x="76" y="12"/>
                                </a:lnTo>
                                <a:lnTo>
                                  <a:pt x="69" y="12"/>
                                </a:lnTo>
                                <a:lnTo>
                                  <a:pt x="67" y="14"/>
                                </a:lnTo>
                                <a:lnTo>
                                  <a:pt x="64" y="19"/>
                                </a:lnTo>
                                <a:lnTo>
                                  <a:pt x="62" y="19"/>
                                </a:lnTo>
                                <a:lnTo>
                                  <a:pt x="60" y="22"/>
                                </a:lnTo>
                                <a:lnTo>
                                  <a:pt x="58" y="29"/>
                                </a:lnTo>
                                <a:lnTo>
                                  <a:pt x="58" y="34"/>
                                </a:lnTo>
                                <a:lnTo>
                                  <a:pt x="58" y="76"/>
                                </a:lnTo>
                                <a:lnTo>
                                  <a:pt x="44" y="76"/>
                                </a:lnTo>
                                <a:lnTo>
                                  <a:pt x="44" y="29"/>
                                </a:lnTo>
                                <a:lnTo>
                                  <a:pt x="44" y="22"/>
                                </a:lnTo>
                                <a:lnTo>
                                  <a:pt x="41" y="16"/>
                                </a:lnTo>
                                <a:lnTo>
                                  <a:pt x="41" y="14"/>
                                </a:lnTo>
                                <a:lnTo>
                                  <a:pt x="37" y="12"/>
                                </a:lnTo>
                                <a:lnTo>
                                  <a:pt x="35" y="12"/>
                                </a:lnTo>
                                <a:lnTo>
                                  <a:pt x="32" y="12"/>
                                </a:lnTo>
                                <a:lnTo>
                                  <a:pt x="26" y="12"/>
                                </a:lnTo>
                                <a:lnTo>
                                  <a:pt x="21" y="14"/>
                                </a:lnTo>
                                <a:lnTo>
                                  <a:pt x="17" y="19"/>
                                </a:lnTo>
                                <a:lnTo>
                                  <a:pt x="16" y="22"/>
                                </a:lnTo>
                                <a:lnTo>
                                  <a:pt x="14" y="26"/>
                                </a:lnTo>
                                <a:lnTo>
                                  <a:pt x="14" y="29"/>
                                </a:lnTo>
                                <a:lnTo>
                                  <a:pt x="14" y="37"/>
                                </a:lnTo>
                                <a:lnTo>
                                  <a:pt x="14" y="76"/>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073"/>
                        <wps:cNvSpPr>
                          <a:spLocks/>
                        </wps:cNvSpPr>
                        <wps:spPr bwMode="auto">
                          <a:xfrm>
                            <a:off x="2643958" y="222885"/>
                            <a:ext cx="66675" cy="48260"/>
                          </a:xfrm>
                          <a:custGeom>
                            <a:avLst/>
                            <a:gdLst>
                              <a:gd name="T0" fmla="*/ 0 w 105"/>
                              <a:gd name="T1" fmla="*/ 76 h 76"/>
                              <a:gd name="T2" fmla="*/ 0 w 105"/>
                              <a:gd name="T3" fmla="*/ 2 h 76"/>
                              <a:gd name="T4" fmla="*/ 12 w 105"/>
                              <a:gd name="T5" fmla="*/ 2 h 76"/>
                              <a:gd name="T6" fmla="*/ 12 w 105"/>
                              <a:gd name="T7" fmla="*/ 12 h 76"/>
                              <a:gd name="T8" fmla="*/ 16 w 105"/>
                              <a:gd name="T9" fmla="*/ 7 h 76"/>
                              <a:gd name="T10" fmla="*/ 21 w 105"/>
                              <a:gd name="T11" fmla="*/ 4 h 76"/>
                              <a:gd name="T12" fmla="*/ 23 w 105"/>
                              <a:gd name="T13" fmla="*/ 2 h 76"/>
                              <a:gd name="T14" fmla="*/ 27 w 105"/>
                              <a:gd name="T15" fmla="*/ 2 h 76"/>
                              <a:gd name="T16" fmla="*/ 35 w 105"/>
                              <a:gd name="T17" fmla="*/ 0 h 76"/>
                              <a:gd name="T18" fmla="*/ 43 w 105"/>
                              <a:gd name="T19" fmla="*/ 2 h 76"/>
                              <a:gd name="T20" fmla="*/ 46 w 105"/>
                              <a:gd name="T21" fmla="*/ 2 h 76"/>
                              <a:gd name="T22" fmla="*/ 50 w 105"/>
                              <a:gd name="T23" fmla="*/ 4 h 76"/>
                              <a:gd name="T24" fmla="*/ 53 w 105"/>
                              <a:gd name="T25" fmla="*/ 9 h 76"/>
                              <a:gd name="T26" fmla="*/ 57 w 105"/>
                              <a:gd name="T27" fmla="*/ 14 h 76"/>
                              <a:gd name="T28" fmla="*/ 60 w 105"/>
                              <a:gd name="T29" fmla="*/ 9 h 76"/>
                              <a:gd name="T30" fmla="*/ 66 w 105"/>
                              <a:gd name="T31" fmla="*/ 4 h 76"/>
                              <a:gd name="T32" fmla="*/ 73 w 105"/>
                              <a:gd name="T33" fmla="*/ 2 h 76"/>
                              <a:gd name="T34" fmla="*/ 80 w 105"/>
                              <a:gd name="T35" fmla="*/ 0 h 76"/>
                              <a:gd name="T36" fmla="*/ 87 w 105"/>
                              <a:gd name="T37" fmla="*/ 2 h 76"/>
                              <a:gd name="T38" fmla="*/ 90 w 105"/>
                              <a:gd name="T39" fmla="*/ 2 h 76"/>
                              <a:gd name="T40" fmla="*/ 94 w 105"/>
                              <a:gd name="T41" fmla="*/ 4 h 76"/>
                              <a:gd name="T42" fmla="*/ 98 w 105"/>
                              <a:gd name="T43" fmla="*/ 7 h 76"/>
                              <a:gd name="T44" fmla="*/ 101 w 105"/>
                              <a:gd name="T45" fmla="*/ 10 h 76"/>
                              <a:gd name="T46" fmla="*/ 103 w 105"/>
                              <a:gd name="T47" fmla="*/ 14 h 76"/>
                              <a:gd name="T48" fmla="*/ 103 w 105"/>
                              <a:gd name="T49" fmla="*/ 19 h 76"/>
                              <a:gd name="T50" fmla="*/ 105 w 105"/>
                              <a:gd name="T51" fmla="*/ 26 h 76"/>
                              <a:gd name="T52" fmla="*/ 105 w 105"/>
                              <a:gd name="T53" fmla="*/ 76 h 76"/>
                              <a:gd name="T54" fmla="*/ 90 w 105"/>
                              <a:gd name="T55" fmla="*/ 76 h 76"/>
                              <a:gd name="T56" fmla="*/ 90 w 105"/>
                              <a:gd name="T57" fmla="*/ 31 h 76"/>
                              <a:gd name="T58" fmla="*/ 90 w 105"/>
                              <a:gd name="T59" fmla="*/ 22 h 76"/>
                              <a:gd name="T60" fmla="*/ 90 w 105"/>
                              <a:gd name="T61" fmla="*/ 19 h 76"/>
                              <a:gd name="T62" fmla="*/ 89 w 105"/>
                              <a:gd name="T63" fmla="*/ 16 h 76"/>
                              <a:gd name="T64" fmla="*/ 85 w 105"/>
                              <a:gd name="T65" fmla="*/ 14 h 76"/>
                              <a:gd name="T66" fmla="*/ 80 w 105"/>
                              <a:gd name="T67" fmla="*/ 12 h 76"/>
                              <a:gd name="T68" fmla="*/ 76 w 105"/>
                              <a:gd name="T69" fmla="*/ 12 h 76"/>
                              <a:gd name="T70" fmla="*/ 69 w 105"/>
                              <a:gd name="T71" fmla="*/ 12 h 76"/>
                              <a:gd name="T72" fmla="*/ 66 w 105"/>
                              <a:gd name="T73" fmla="*/ 14 h 76"/>
                              <a:gd name="T74" fmla="*/ 64 w 105"/>
                              <a:gd name="T75" fmla="*/ 19 h 76"/>
                              <a:gd name="T76" fmla="*/ 60 w 105"/>
                              <a:gd name="T77" fmla="*/ 19 h 76"/>
                              <a:gd name="T78" fmla="*/ 60 w 105"/>
                              <a:gd name="T79" fmla="*/ 22 h 76"/>
                              <a:gd name="T80" fmla="*/ 59 w 105"/>
                              <a:gd name="T81" fmla="*/ 29 h 76"/>
                              <a:gd name="T82" fmla="*/ 59 w 105"/>
                              <a:gd name="T83" fmla="*/ 34 h 76"/>
                              <a:gd name="T84" fmla="*/ 59 w 105"/>
                              <a:gd name="T85" fmla="*/ 76 h 76"/>
                              <a:gd name="T86" fmla="*/ 46 w 105"/>
                              <a:gd name="T87" fmla="*/ 76 h 76"/>
                              <a:gd name="T88" fmla="*/ 46 w 105"/>
                              <a:gd name="T89" fmla="*/ 29 h 76"/>
                              <a:gd name="T90" fmla="*/ 44 w 105"/>
                              <a:gd name="T91" fmla="*/ 22 h 76"/>
                              <a:gd name="T92" fmla="*/ 43 w 105"/>
                              <a:gd name="T93" fmla="*/ 16 h 76"/>
                              <a:gd name="T94" fmla="*/ 41 w 105"/>
                              <a:gd name="T95" fmla="*/ 14 h 76"/>
                              <a:gd name="T96" fmla="*/ 39 w 105"/>
                              <a:gd name="T97" fmla="*/ 12 h 76"/>
                              <a:gd name="T98" fmla="*/ 35 w 105"/>
                              <a:gd name="T99" fmla="*/ 12 h 76"/>
                              <a:gd name="T100" fmla="*/ 32 w 105"/>
                              <a:gd name="T101" fmla="*/ 12 h 76"/>
                              <a:gd name="T102" fmla="*/ 27 w 105"/>
                              <a:gd name="T103" fmla="*/ 12 h 76"/>
                              <a:gd name="T104" fmla="*/ 21 w 105"/>
                              <a:gd name="T105" fmla="*/ 14 h 76"/>
                              <a:gd name="T106" fmla="*/ 18 w 105"/>
                              <a:gd name="T107" fmla="*/ 19 h 76"/>
                              <a:gd name="T108" fmla="*/ 14 w 105"/>
                              <a:gd name="T109" fmla="*/ 22 h 76"/>
                              <a:gd name="T110" fmla="*/ 14 w 105"/>
                              <a:gd name="T111" fmla="*/ 26 h 76"/>
                              <a:gd name="T112" fmla="*/ 12 w 105"/>
                              <a:gd name="T113" fmla="*/ 29 h 76"/>
                              <a:gd name="T114" fmla="*/ 12 w 105"/>
                              <a:gd name="T115" fmla="*/ 37 h 76"/>
                              <a:gd name="T116" fmla="*/ 12 w 105"/>
                              <a:gd name="T117" fmla="*/ 76 h 76"/>
                              <a:gd name="T118" fmla="*/ 0 w 105"/>
                              <a:gd name="T11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5" h="76">
                                <a:moveTo>
                                  <a:pt x="0" y="76"/>
                                </a:moveTo>
                                <a:lnTo>
                                  <a:pt x="0" y="2"/>
                                </a:lnTo>
                                <a:lnTo>
                                  <a:pt x="12" y="2"/>
                                </a:lnTo>
                                <a:lnTo>
                                  <a:pt x="12" y="12"/>
                                </a:lnTo>
                                <a:lnTo>
                                  <a:pt x="16" y="7"/>
                                </a:lnTo>
                                <a:lnTo>
                                  <a:pt x="21" y="4"/>
                                </a:lnTo>
                                <a:lnTo>
                                  <a:pt x="23" y="2"/>
                                </a:lnTo>
                                <a:lnTo>
                                  <a:pt x="27" y="2"/>
                                </a:lnTo>
                                <a:lnTo>
                                  <a:pt x="35" y="0"/>
                                </a:lnTo>
                                <a:lnTo>
                                  <a:pt x="43" y="2"/>
                                </a:lnTo>
                                <a:lnTo>
                                  <a:pt x="46" y="2"/>
                                </a:lnTo>
                                <a:lnTo>
                                  <a:pt x="50" y="4"/>
                                </a:lnTo>
                                <a:lnTo>
                                  <a:pt x="53" y="9"/>
                                </a:lnTo>
                                <a:lnTo>
                                  <a:pt x="57" y="14"/>
                                </a:lnTo>
                                <a:lnTo>
                                  <a:pt x="60" y="9"/>
                                </a:lnTo>
                                <a:lnTo>
                                  <a:pt x="66" y="4"/>
                                </a:lnTo>
                                <a:lnTo>
                                  <a:pt x="73" y="2"/>
                                </a:lnTo>
                                <a:lnTo>
                                  <a:pt x="80" y="0"/>
                                </a:lnTo>
                                <a:lnTo>
                                  <a:pt x="87" y="2"/>
                                </a:lnTo>
                                <a:lnTo>
                                  <a:pt x="90" y="2"/>
                                </a:lnTo>
                                <a:lnTo>
                                  <a:pt x="94" y="4"/>
                                </a:lnTo>
                                <a:lnTo>
                                  <a:pt x="98" y="7"/>
                                </a:lnTo>
                                <a:lnTo>
                                  <a:pt x="101" y="10"/>
                                </a:lnTo>
                                <a:lnTo>
                                  <a:pt x="103" y="14"/>
                                </a:lnTo>
                                <a:lnTo>
                                  <a:pt x="103" y="19"/>
                                </a:lnTo>
                                <a:lnTo>
                                  <a:pt x="105" y="26"/>
                                </a:lnTo>
                                <a:lnTo>
                                  <a:pt x="105" y="76"/>
                                </a:lnTo>
                                <a:lnTo>
                                  <a:pt x="90" y="76"/>
                                </a:lnTo>
                                <a:lnTo>
                                  <a:pt x="90" y="31"/>
                                </a:lnTo>
                                <a:lnTo>
                                  <a:pt x="90" y="22"/>
                                </a:lnTo>
                                <a:lnTo>
                                  <a:pt x="90" y="19"/>
                                </a:lnTo>
                                <a:lnTo>
                                  <a:pt x="89" y="16"/>
                                </a:lnTo>
                                <a:lnTo>
                                  <a:pt x="85" y="14"/>
                                </a:lnTo>
                                <a:lnTo>
                                  <a:pt x="80" y="12"/>
                                </a:lnTo>
                                <a:lnTo>
                                  <a:pt x="76" y="12"/>
                                </a:lnTo>
                                <a:lnTo>
                                  <a:pt x="69" y="12"/>
                                </a:lnTo>
                                <a:lnTo>
                                  <a:pt x="66" y="14"/>
                                </a:lnTo>
                                <a:lnTo>
                                  <a:pt x="64" y="19"/>
                                </a:lnTo>
                                <a:lnTo>
                                  <a:pt x="60" y="19"/>
                                </a:lnTo>
                                <a:lnTo>
                                  <a:pt x="60" y="22"/>
                                </a:lnTo>
                                <a:lnTo>
                                  <a:pt x="59" y="29"/>
                                </a:lnTo>
                                <a:lnTo>
                                  <a:pt x="59" y="34"/>
                                </a:lnTo>
                                <a:lnTo>
                                  <a:pt x="59" y="76"/>
                                </a:lnTo>
                                <a:lnTo>
                                  <a:pt x="46" y="76"/>
                                </a:lnTo>
                                <a:lnTo>
                                  <a:pt x="46" y="29"/>
                                </a:lnTo>
                                <a:lnTo>
                                  <a:pt x="44" y="22"/>
                                </a:lnTo>
                                <a:lnTo>
                                  <a:pt x="43" y="16"/>
                                </a:lnTo>
                                <a:lnTo>
                                  <a:pt x="41" y="14"/>
                                </a:lnTo>
                                <a:lnTo>
                                  <a:pt x="39" y="12"/>
                                </a:lnTo>
                                <a:lnTo>
                                  <a:pt x="35" y="12"/>
                                </a:lnTo>
                                <a:lnTo>
                                  <a:pt x="32" y="12"/>
                                </a:lnTo>
                                <a:lnTo>
                                  <a:pt x="27" y="12"/>
                                </a:lnTo>
                                <a:lnTo>
                                  <a:pt x="21" y="14"/>
                                </a:lnTo>
                                <a:lnTo>
                                  <a:pt x="18" y="19"/>
                                </a:lnTo>
                                <a:lnTo>
                                  <a:pt x="14" y="22"/>
                                </a:lnTo>
                                <a:lnTo>
                                  <a:pt x="14" y="26"/>
                                </a:lnTo>
                                <a:lnTo>
                                  <a:pt x="12" y="29"/>
                                </a:lnTo>
                                <a:lnTo>
                                  <a:pt x="12" y="37"/>
                                </a:lnTo>
                                <a:lnTo>
                                  <a:pt x="12" y="76"/>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074"/>
                        <wps:cNvSpPr>
                          <a:spLocks/>
                        </wps:cNvSpPr>
                        <wps:spPr bwMode="auto">
                          <a:xfrm>
                            <a:off x="2271848" y="258445"/>
                            <a:ext cx="72390" cy="55245"/>
                          </a:xfrm>
                          <a:custGeom>
                            <a:avLst/>
                            <a:gdLst>
                              <a:gd name="T0" fmla="*/ 0 w 114"/>
                              <a:gd name="T1" fmla="*/ 42 h 87"/>
                              <a:gd name="T2" fmla="*/ 0 w 114"/>
                              <a:gd name="T3" fmla="*/ 0 h 87"/>
                              <a:gd name="T4" fmla="*/ 114 w 114"/>
                              <a:gd name="T5" fmla="*/ 42 h 87"/>
                              <a:gd name="T6" fmla="*/ 0 w 114"/>
                              <a:gd name="T7" fmla="*/ 87 h 87"/>
                              <a:gd name="T8" fmla="*/ 0 w 114"/>
                              <a:gd name="T9" fmla="*/ 42 h 87"/>
                            </a:gdLst>
                            <a:ahLst/>
                            <a:cxnLst>
                              <a:cxn ang="0">
                                <a:pos x="T0" y="T1"/>
                              </a:cxn>
                              <a:cxn ang="0">
                                <a:pos x="T2" y="T3"/>
                              </a:cxn>
                              <a:cxn ang="0">
                                <a:pos x="T4" y="T5"/>
                              </a:cxn>
                              <a:cxn ang="0">
                                <a:pos x="T6" y="T7"/>
                              </a:cxn>
                              <a:cxn ang="0">
                                <a:pos x="T8" y="T9"/>
                              </a:cxn>
                            </a:cxnLst>
                            <a:rect l="0" t="0" r="r" b="b"/>
                            <a:pathLst>
                              <a:path w="114" h="87">
                                <a:moveTo>
                                  <a:pt x="0" y="42"/>
                                </a:moveTo>
                                <a:lnTo>
                                  <a:pt x="0" y="0"/>
                                </a:lnTo>
                                <a:lnTo>
                                  <a:pt x="114" y="42"/>
                                </a:lnTo>
                                <a:lnTo>
                                  <a:pt x="0" y="87"/>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Rectangle 1075"/>
                        <wps:cNvSpPr>
                          <a:spLocks noChangeArrowheads="1"/>
                        </wps:cNvSpPr>
                        <wps:spPr bwMode="auto">
                          <a:xfrm>
                            <a:off x="3129733" y="1107440"/>
                            <a:ext cx="4445" cy="2609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Freeform 1076"/>
                        <wps:cNvSpPr>
                          <a:spLocks/>
                        </wps:cNvSpPr>
                        <wps:spPr bwMode="auto">
                          <a:xfrm>
                            <a:off x="3102428" y="1043305"/>
                            <a:ext cx="57785" cy="67945"/>
                          </a:xfrm>
                          <a:custGeom>
                            <a:avLst/>
                            <a:gdLst>
                              <a:gd name="T0" fmla="*/ 47 w 91"/>
                              <a:gd name="T1" fmla="*/ 107 h 107"/>
                              <a:gd name="T2" fmla="*/ 0 w 91"/>
                              <a:gd name="T3" fmla="*/ 107 h 107"/>
                              <a:gd name="T4" fmla="*/ 47 w 91"/>
                              <a:gd name="T5" fmla="*/ 0 h 107"/>
                              <a:gd name="T6" fmla="*/ 91 w 91"/>
                              <a:gd name="T7" fmla="*/ 107 h 107"/>
                              <a:gd name="T8" fmla="*/ 47 w 91"/>
                              <a:gd name="T9" fmla="*/ 107 h 107"/>
                            </a:gdLst>
                            <a:ahLst/>
                            <a:cxnLst>
                              <a:cxn ang="0">
                                <a:pos x="T0" y="T1"/>
                              </a:cxn>
                              <a:cxn ang="0">
                                <a:pos x="T2" y="T3"/>
                              </a:cxn>
                              <a:cxn ang="0">
                                <a:pos x="T4" y="T5"/>
                              </a:cxn>
                              <a:cxn ang="0">
                                <a:pos x="T6" y="T7"/>
                              </a:cxn>
                              <a:cxn ang="0">
                                <a:pos x="T8" y="T9"/>
                              </a:cxn>
                            </a:cxnLst>
                            <a:rect l="0" t="0" r="r" b="b"/>
                            <a:pathLst>
                              <a:path w="91" h="107">
                                <a:moveTo>
                                  <a:pt x="47" y="107"/>
                                </a:moveTo>
                                <a:lnTo>
                                  <a:pt x="0" y="107"/>
                                </a:lnTo>
                                <a:lnTo>
                                  <a:pt x="47" y="0"/>
                                </a:lnTo>
                                <a:lnTo>
                                  <a:pt x="91" y="107"/>
                                </a:lnTo>
                                <a:lnTo>
                                  <a:pt x="47"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077"/>
                        <wps:cNvSpPr>
                          <a:spLocks/>
                        </wps:cNvSpPr>
                        <wps:spPr bwMode="auto">
                          <a:xfrm>
                            <a:off x="3102428" y="3712845"/>
                            <a:ext cx="57785" cy="67945"/>
                          </a:xfrm>
                          <a:custGeom>
                            <a:avLst/>
                            <a:gdLst>
                              <a:gd name="T0" fmla="*/ 47 w 91"/>
                              <a:gd name="T1" fmla="*/ 0 h 107"/>
                              <a:gd name="T2" fmla="*/ 91 w 91"/>
                              <a:gd name="T3" fmla="*/ 0 h 107"/>
                              <a:gd name="T4" fmla="*/ 47 w 91"/>
                              <a:gd name="T5" fmla="*/ 107 h 107"/>
                              <a:gd name="T6" fmla="*/ 0 w 91"/>
                              <a:gd name="T7" fmla="*/ 0 h 107"/>
                              <a:gd name="T8" fmla="*/ 47 w 91"/>
                              <a:gd name="T9" fmla="*/ 0 h 107"/>
                            </a:gdLst>
                            <a:ahLst/>
                            <a:cxnLst>
                              <a:cxn ang="0">
                                <a:pos x="T0" y="T1"/>
                              </a:cxn>
                              <a:cxn ang="0">
                                <a:pos x="T2" y="T3"/>
                              </a:cxn>
                              <a:cxn ang="0">
                                <a:pos x="T4" y="T5"/>
                              </a:cxn>
                              <a:cxn ang="0">
                                <a:pos x="T6" y="T7"/>
                              </a:cxn>
                              <a:cxn ang="0">
                                <a:pos x="T8" y="T9"/>
                              </a:cxn>
                            </a:cxnLst>
                            <a:rect l="0" t="0" r="r" b="b"/>
                            <a:pathLst>
                              <a:path w="91" h="107">
                                <a:moveTo>
                                  <a:pt x="47" y="0"/>
                                </a:moveTo>
                                <a:lnTo>
                                  <a:pt x="91" y="0"/>
                                </a:lnTo>
                                <a:lnTo>
                                  <a:pt x="47" y="107"/>
                                </a:lnTo>
                                <a:lnTo>
                                  <a:pt x="0" y="0"/>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078"/>
                        <wps:cNvSpPr>
                          <a:spLocks/>
                        </wps:cNvSpPr>
                        <wps:spPr bwMode="auto">
                          <a:xfrm>
                            <a:off x="3021783" y="3512185"/>
                            <a:ext cx="68580" cy="41910"/>
                          </a:xfrm>
                          <a:custGeom>
                            <a:avLst/>
                            <a:gdLst>
                              <a:gd name="T0" fmla="*/ 76 w 108"/>
                              <a:gd name="T1" fmla="*/ 50 h 66"/>
                              <a:gd name="T2" fmla="*/ 94 w 108"/>
                              <a:gd name="T3" fmla="*/ 44 h 66"/>
                              <a:gd name="T4" fmla="*/ 97 w 108"/>
                              <a:gd name="T5" fmla="*/ 32 h 66"/>
                              <a:gd name="T6" fmla="*/ 97 w 108"/>
                              <a:gd name="T7" fmla="*/ 25 h 66"/>
                              <a:gd name="T8" fmla="*/ 92 w 108"/>
                              <a:gd name="T9" fmla="*/ 19 h 66"/>
                              <a:gd name="T10" fmla="*/ 76 w 108"/>
                              <a:gd name="T11" fmla="*/ 12 h 66"/>
                              <a:gd name="T12" fmla="*/ 64 w 108"/>
                              <a:gd name="T13" fmla="*/ 15 h 66"/>
                              <a:gd name="T14" fmla="*/ 58 w 108"/>
                              <a:gd name="T15" fmla="*/ 22 h 66"/>
                              <a:gd name="T16" fmla="*/ 56 w 108"/>
                              <a:gd name="T17" fmla="*/ 29 h 66"/>
                              <a:gd name="T18" fmla="*/ 56 w 108"/>
                              <a:gd name="T19" fmla="*/ 40 h 66"/>
                              <a:gd name="T20" fmla="*/ 44 w 108"/>
                              <a:gd name="T21" fmla="*/ 37 h 66"/>
                              <a:gd name="T22" fmla="*/ 40 w 108"/>
                              <a:gd name="T23" fmla="*/ 24 h 66"/>
                              <a:gd name="T24" fmla="*/ 35 w 108"/>
                              <a:gd name="T25" fmla="*/ 20 h 66"/>
                              <a:gd name="T26" fmla="*/ 26 w 108"/>
                              <a:gd name="T27" fmla="*/ 19 h 66"/>
                              <a:gd name="T28" fmla="*/ 16 w 108"/>
                              <a:gd name="T29" fmla="*/ 24 h 66"/>
                              <a:gd name="T30" fmla="*/ 12 w 108"/>
                              <a:gd name="T31" fmla="*/ 30 h 66"/>
                              <a:gd name="T32" fmla="*/ 12 w 108"/>
                              <a:gd name="T33" fmla="*/ 37 h 66"/>
                              <a:gd name="T34" fmla="*/ 16 w 108"/>
                              <a:gd name="T35" fmla="*/ 44 h 66"/>
                              <a:gd name="T36" fmla="*/ 30 w 108"/>
                              <a:gd name="T37" fmla="*/ 50 h 66"/>
                              <a:gd name="T38" fmla="*/ 21 w 108"/>
                              <a:gd name="T39" fmla="*/ 62 h 66"/>
                              <a:gd name="T40" fmla="*/ 12 w 108"/>
                              <a:gd name="T41" fmla="*/ 57 h 66"/>
                              <a:gd name="T42" fmla="*/ 5 w 108"/>
                              <a:gd name="T43" fmla="*/ 49 h 66"/>
                              <a:gd name="T44" fmla="*/ 0 w 108"/>
                              <a:gd name="T45" fmla="*/ 39 h 66"/>
                              <a:gd name="T46" fmla="*/ 0 w 108"/>
                              <a:gd name="T47" fmla="*/ 27 h 66"/>
                              <a:gd name="T48" fmla="*/ 5 w 108"/>
                              <a:gd name="T49" fmla="*/ 20 h 66"/>
                              <a:gd name="T50" fmla="*/ 14 w 108"/>
                              <a:gd name="T51" fmla="*/ 9 h 66"/>
                              <a:gd name="T52" fmla="*/ 28 w 108"/>
                              <a:gd name="T53" fmla="*/ 5 h 66"/>
                              <a:gd name="T54" fmla="*/ 37 w 108"/>
                              <a:gd name="T55" fmla="*/ 7 h 66"/>
                              <a:gd name="T56" fmla="*/ 44 w 108"/>
                              <a:gd name="T57" fmla="*/ 12 h 66"/>
                              <a:gd name="T58" fmla="*/ 53 w 108"/>
                              <a:gd name="T59" fmla="*/ 12 h 66"/>
                              <a:gd name="T60" fmla="*/ 58 w 108"/>
                              <a:gd name="T61" fmla="*/ 5 h 66"/>
                              <a:gd name="T62" fmla="*/ 65 w 108"/>
                              <a:gd name="T63" fmla="*/ 0 h 66"/>
                              <a:gd name="T64" fmla="*/ 83 w 108"/>
                              <a:gd name="T65" fmla="*/ 0 h 66"/>
                              <a:gd name="T66" fmla="*/ 94 w 108"/>
                              <a:gd name="T67" fmla="*/ 5 h 66"/>
                              <a:gd name="T68" fmla="*/ 103 w 108"/>
                              <a:gd name="T69" fmla="*/ 15 h 66"/>
                              <a:gd name="T70" fmla="*/ 108 w 108"/>
                              <a:gd name="T71" fmla="*/ 27 h 66"/>
                              <a:gd name="T72" fmla="*/ 108 w 108"/>
                              <a:gd name="T73" fmla="*/ 39 h 66"/>
                              <a:gd name="T74" fmla="*/ 104 w 108"/>
                              <a:gd name="T75" fmla="*/ 49 h 66"/>
                              <a:gd name="T76" fmla="*/ 96 w 108"/>
                              <a:gd name="T77" fmla="*/ 57 h 66"/>
                              <a:gd name="T78" fmla="*/ 87 w 108"/>
                              <a:gd name="T79" fmla="*/ 64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8" h="66">
                                <a:moveTo>
                                  <a:pt x="80" y="66"/>
                                </a:moveTo>
                                <a:lnTo>
                                  <a:pt x="76" y="50"/>
                                </a:lnTo>
                                <a:lnTo>
                                  <a:pt x="87" y="49"/>
                                </a:lnTo>
                                <a:lnTo>
                                  <a:pt x="94" y="44"/>
                                </a:lnTo>
                                <a:lnTo>
                                  <a:pt x="97" y="39"/>
                                </a:lnTo>
                                <a:lnTo>
                                  <a:pt x="97" y="32"/>
                                </a:lnTo>
                                <a:lnTo>
                                  <a:pt x="97" y="29"/>
                                </a:lnTo>
                                <a:lnTo>
                                  <a:pt x="97" y="25"/>
                                </a:lnTo>
                                <a:lnTo>
                                  <a:pt x="94" y="22"/>
                                </a:lnTo>
                                <a:lnTo>
                                  <a:pt x="92" y="19"/>
                                </a:lnTo>
                                <a:lnTo>
                                  <a:pt x="85" y="15"/>
                                </a:lnTo>
                                <a:lnTo>
                                  <a:pt x="76" y="12"/>
                                </a:lnTo>
                                <a:lnTo>
                                  <a:pt x="67" y="15"/>
                                </a:lnTo>
                                <a:lnTo>
                                  <a:pt x="64" y="15"/>
                                </a:lnTo>
                                <a:lnTo>
                                  <a:pt x="62" y="19"/>
                                </a:lnTo>
                                <a:lnTo>
                                  <a:pt x="58" y="22"/>
                                </a:lnTo>
                                <a:lnTo>
                                  <a:pt x="56" y="25"/>
                                </a:lnTo>
                                <a:lnTo>
                                  <a:pt x="56" y="29"/>
                                </a:lnTo>
                                <a:lnTo>
                                  <a:pt x="55" y="32"/>
                                </a:lnTo>
                                <a:lnTo>
                                  <a:pt x="56" y="40"/>
                                </a:lnTo>
                                <a:lnTo>
                                  <a:pt x="44" y="39"/>
                                </a:lnTo>
                                <a:lnTo>
                                  <a:pt x="44" y="37"/>
                                </a:lnTo>
                                <a:lnTo>
                                  <a:pt x="44" y="30"/>
                                </a:lnTo>
                                <a:lnTo>
                                  <a:pt x="40" y="24"/>
                                </a:lnTo>
                                <a:lnTo>
                                  <a:pt x="37" y="22"/>
                                </a:lnTo>
                                <a:lnTo>
                                  <a:pt x="35" y="20"/>
                                </a:lnTo>
                                <a:lnTo>
                                  <a:pt x="32" y="19"/>
                                </a:lnTo>
                                <a:lnTo>
                                  <a:pt x="26" y="19"/>
                                </a:lnTo>
                                <a:lnTo>
                                  <a:pt x="21" y="20"/>
                                </a:lnTo>
                                <a:lnTo>
                                  <a:pt x="16" y="24"/>
                                </a:lnTo>
                                <a:lnTo>
                                  <a:pt x="12" y="27"/>
                                </a:lnTo>
                                <a:lnTo>
                                  <a:pt x="12" y="30"/>
                                </a:lnTo>
                                <a:lnTo>
                                  <a:pt x="12" y="34"/>
                                </a:lnTo>
                                <a:lnTo>
                                  <a:pt x="12" y="37"/>
                                </a:lnTo>
                                <a:lnTo>
                                  <a:pt x="12" y="40"/>
                                </a:lnTo>
                                <a:lnTo>
                                  <a:pt x="16" y="44"/>
                                </a:lnTo>
                                <a:lnTo>
                                  <a:pt x="21" y="49"/>
                                </a:lnTo>
                                <a:lnTo>
                                  <a:pt x="30" y="50"/>
                                </a:lnTo>
                                <a:lnTo>
                                  <a:pt x="28" y="64"/>
                                </a:lnTo>
                                <a:lnTo>
                                  <a:pt x="21" y="62"/>
                                </a:lnTo>
                                <a:lnTo>
                                  <a:pt x="16" y="61"/>
                                </a:lnTo>
                                <a:lnTo>
                                  <a:pt x="12" y="57"/>
                                </a:lnTo>
                                <a:lnTo>
                                  <a:pt x="7" y="54"/>
                                </a:lnTo>
                                <a:lnTo>
                                  <a:pt x="5" y="49"/>
                                </a:lnTo>
                                <a:lnTo>
                                  <a:pt x="3" y="44"/>
                                </a:lnTo>
                                <a:lnTo>
                                  <a:pt x="0" y="39"/>
                                </a:lnTo>
                                <a:lnTo>
                                  <a:pt x="0" y="34"/>
                                </a:lnTo>
                                <a:lnTo>
                                  <a:pt x="0" y="27"/>
                                </a:lnTo>
                                <a:lnTo>
                                  <a:pt x="3" y="24"/>
                                </a:lnTo>
                                <a:lnTo>
                                  <a:pt x="5" y="20"/>
                                </a:lnTo>
                                <a:lnTo>
                                  <a:pt x="9" y="12"/>
                                </a:lnTo>
                                <a:lnTo>
                                  <a:pt x="14" y="9"/>
                                </a:lnTo>
                                <a:lnTo>
                                  <a:pt x="21" y="5"/>
                                </a:lnTo>
                                <a:lnTo>
                                  <a:pt x="28" y="5"/>
                                </a:lnTo>
                                <a:lnTo>
                                  <a:pt x="33" y="5"/>
                                </a:lnTo>
                                <a:lnTo>
                                  <a:pt x="37" y="7"/>
                                </a:lnTo>
                                <a:lnTo>
                                  <a:pt x="40" y="9"/>
                                </a:lnTo>
                                <a:lnTo>
                                  <a:pt x="44" y="12"/>
                                </a:lnTo>
                                <a:lnTo>
                                  <a:pt x="49" y="20"/>
                                </a:lnTo>
                                <a:lnTo>
                                  <a:pt x="53" y="12"/>
                                </a:lnTo>
                                <a:lnTo>
                                  <a:pt x="55" y="7"/>
                                </a:lnTo>
                                <a:lnTo>
                                  <a:pt x="58" y="5"/>
                                </a:lnTo>
                                <a:lnTo>
                                  <a:pt x="62" y="2"/>
                                </a:lnTo>
                                <a:lnTo>
                                  <a:pt x="65" y="0"/>
                                </a:lnTo>
                                <a:lnTo>
                                  <a:pt x="76" y="0"/>
                                </a:lnTo>
                                <a:lnTo>
                                  <a:pt x="83" y="0"/>
                                </a:lnTo>
                                <a:lnTo>
                                  <a:pt x="88" y="2"/>
                                </a:lnTo>
                                <a:lnTo>
                                  <a:pt x="94" y="5"/>
                                </a:lnTo>
                                <a:lnTo>
                                  <a:pt x="99" y="9"/>
                                </a:lnTo>
                                <a:lnTo>
                                  <a:pt x="103" y="15"/>
                                </a:lnTo>
                                <a:lnTo>
                                  <a:pt x="106" y="20"/>
                                </a:lnTo>
                                <a:lnTo>
                                  <a:pt x="108" y="27"/>
                                </a:lnTo>
                                <a:lnTo>
                                  <a:pt x="108" y="34"/>
                                </a:lnTo>
                                <a:lnTo>
                                  <a:pt x="108" y="39"/>
                                </a:lnTo>
                                <a:lnTo>
                                  <a:pt x="106" y="45"/>
                                </a:lnTo>
                                <a:lnTo>
                                  <a:pt x="104" y="49"/>
                                </a:lnTo>
                                <a:lnTo>
                                  <a:pt x="101" y="54"/>
                                </a:lnTo>
                                <a:lnTo>
                                  <a:pt x="96" y="57"/>
                                </a:lnTo>
                                <a:lnTo>
                                  <a:pt x="92" y="62"/>
                                </a:lnTo>
                                <a:lnTo>
                                  <a:pt x="87" y="64"/>
                                </a:lnTo>
                                <a:lnTo>
                                  <a:pt x="8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079"/>
                        <wps:cNvSpPr>
                          <a:spLocks/>
                        </wps:cNvSpPr>
                        <wps:spPr bwMode="auto">
                          <a:xfrm>
                            <a:off x="3021783" y="3474085"/>
                            <a:ext cx="67310" cy="24130"/>
                          </a:xfrm>
                          <a:custGeom>
                            <a:avLst/>
                            <a:gdLst>
                              <a:gd name="T0" fmla="*/ 106 w 106"/>
                              <a:gd name="T1" fmla="*/ 0 h 38"/>
                              <a:gd name="T2" fmla="*/ 106 w 106"/>
                              <a:gd name="T3" fmla="*/ 13 h 38"/>
                              <a:gd name="T4" fmla="*/ 23 w 106"/>
                              <a:gd name="T5" fmla="*/ 13 h 38"/>
                              <a:gd name="T6" fmla="*/ 28 w 106"/>
                              <a:gd name="T7" fmla="*/ 18 h 38"/>
                              <a:gd name="T8" fmla="*/ 32 w 106"/>
                              <a:gd name="T9" fmla="*/ 25 h 38"/>
                              <a:gd name="T10" fmla="*/ 40 w 106"/>
                              <a:gd name="T11" fmla="*/ 38 h 38"/>
                              <a:gd name="T12" fmla="*/ 26 w 106"/>
                              <a:gd name="T13" fmla="*/ 38 h 38"/>
                              <a:gd name="T14" fmla="*/ 21 w 106"/>
                              <a:gd name="T15" fmla="*/ 30 h 38"/>
                              <a:gd name="T16" fmla="*/ 14 w 106"/>
                              <a:gd name="T17" fmla="*/ 20 h 38"/>
                              <a:gd name="T18" fmla="*/ 7 w 106"/>
                              <a:gd name="T19" fmla="*/ 13 h 38"/>
                              <a:gd name="T20" fmla="*/ 0 w 106"/>
                              <a:gd name="T21" fmla="*/ 10 h 38"/>
                              <a:gd name="T22" fmla="*/ 0 w 106"/>
                              <a:gd name="T23" fmla="*/ 0 h 38"/>
                              <a:gd name="T24" fmla="*/ 106 w 106"/>
                              <a:gd name="T2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38">
                                <a:moveTo>
                                  <a:pt x="106" y="0"/>
                                </a:moveTo>
                                <a:lnTo>
                                  <a:pt x="106" y="13"/>
                                </a:lnTo>
                                <a:lnTo>
                                  <a:pt x="23" y="13"/>
                                </a:lnTo>
                                <a:lnTo>
                                  <a:pt x="28" y="18"/>
                                </a:lnTo>
                                <a:lnTo>
                                  <a:pt x="32" y="25"/>
                                </a:lnTo>
                                <a:lnTo>
                                  <a:pt x="40" y="38"/>
                                </a:lnTo>
                                <a:lnTo>
                                  <a:pt x="26" y="38"/>
                                </a:lnTo>
                                <a:lnTo>
                                  <a:pt x="21" y="30"/>
                                </a:lnTo>
                                <a:lnTo>
                                  <a:pt x="14" y="20"/>
                                </a:lnTo>
                                <a:lnTo>
                                  <a:pt x="7" y="13"/>
                                </a:lnTo>
                                <a:lnTo>
                                  <a:pt x="0" y="10"/>
                                </a:lnTo>
                                <a:lnTo>
                                  <a:pt x="0"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1080"/>
                        <wps:cNvSpPr>
                          <a:spLocks noEditPoints="1"/>
                        </wps:cNvSpPr>
                        <wps:spPr bwMode="auto">
                          <a:xfrm>
                            <a:off x="3021783" y="3413125"/>
                            <a:ext cx="68580" cy="40640"/>
                          </a:xfrm>
                          <a:custGeom>
                            <a:avLst/>
                            <a:gdLst>
                              <a:gd name="T0" fmla="*/ 37 w 108"/>
                              <a:gd name="T1" fmla="*/ 64 h 64"/>
                              <a:gd name="T2" fmla="*/ 23 w 108"/>
                              <a:gd name="T3" fmla="*/ 60 h 64"/>
                              <a:gd name="T4" fmla="*/ 14 w 108"/>
                              <a:gd name="T5" fmla="*/ 57 h 64"/>
                              <a:gd name="T6" fmla="*/ 7 w 108"/>
                              <a:gd name="T7" fmla="*/ 50 h 64"/>
                              <a:gd name="T8" fmla="*/ 0 w 108"/>
                              <a:gd name="T9" fmla="*/ 42 h 64"/>
                              <a:gd name="T10" fmla="*/ 0 w 108"/>
                              <a:gd name="T11" fmla="*/ 32 h 64"/>
                              <a:gd name="T12" fmla="*/ 3 w 108"/>
                              <a:gd name="T13" fmla="*/ 18 h 64"/>
                              <a:gd name="T14" fmla="*/ 9 w 108"/>
                              <a:gd name="T15" fmla="*/ 12 h 64"/>
                              <a:gd name="T16" fmla="*/ 21 w 108"/>
                              <a:gd name="T17" fmla="*/ 3 h 64"/>
                              <a:gd name="T18" fmla="*/ 40 w 108"/>
                              <a:gd name="T19" fmla="*/ 0 h 64"/>
                              <a:gd name="T20" fmla="*/ 71 w 108"/>
                              <a:gd name="T21" fmla="*/ 0 h 64"/>
                              <a:gd name="T22" fmla="*/ 85 w 108"/>
                              <a:gd name="T23" fmla="*/ 3 h 64"/>
                              <a:gd name="T24" fmla="*/ 96 w 108"/>
                              <a:gd name="T25" fmla="*/ 8 h 64"/>
                              <a:gd name="T26" fmla="*/ 103 w 108"/>
                              <a:gd name="T27" fmla="*/ 15 h 64"/>
                              <a:gd name="T28" fmla="*/ 106 w 108"/>
                              <a:gd name="T29" fmla="*/ 22 h 64"/>
                              <a:gd name="T30" fmla="*/ 108 w 108"/>
                              <a:gd name="T31" fmla="*/ 32 h 64"/>
                              <a:gd name="T32" fmla="*/ 106 w 108"/>
                              <a:gd name="T33" fmla="*/ 44 h 64"/>
                              <a:gd name="T34" fmla="*/ 99 w 108"/>
                              <a:gd name="T35" fmla="*/ 54 h 64"/>
                              <a:gd name="T36" fmla="*/ 80 w 108"/>
                              <a:gd name="T37" fmla="*/ 62 h 64"/>
                              <a:gd name="T38" fmla="*/ 55 w 108"/>
                              <a:gd name="T39" fmla="*/ 64 h 64"/>
                              <a:gd name="T40" fmla="*/ 55 w 108"/>
                              <a:gd name="T41" fmla="*/ 50 h 64"/>
                              <a:gd name="T42" fmla="*/ 76 w 108"/>
                              <a:gd name="T43" fmla="*/ 50 h 64"/>
                              <a:gd name="T44" fmla="*/ 90 w 108"/>
                              <a:gd name="T45" fmla="*/ 45 h 64"/>
                              <a:gd name="T46" fmla="*/ 96 w 108"/>
                              <a:gd name="T47" fmla="*/ 39 h 64"/>
                              <a:gd name="T48" fmla="*/ 97 w 108"/>
                              <a:gd name="T49" fmla="*/ 32 h 64"/>
                              <a:gd name="T50" fmla="*/ 96 w 108"/>
                              <a:gd name="T51" fmla="*/ 25 h 64"/>
                              <a:gd name="T52" fmla="*/ 90 w 108"/>
                              <a:gd name="T53" fmla="*/ 18 h 64"/>
                              <a:gd name="T54" fmla="*/ 76 w 108"/>
                              <a:gd name="T55" fmla="*/ 15 h 64"/>
                              <a:gd name="T56" fmla="*/ 55 w 108"/>
                              <a:gd name="T57" fmla="*/ 12 h 64"/>
                              <a:gd name="T58" fmla="*/ 32 w 108"/>
                              <a:gd name="T59" fmla="*/ 15 h 64"/>
                              <a:gd name="T60" fmla="*/ 21 w 108"/>
                              <a:gd name="T61" fmla="*/ 17 h 64"/>
                              <a:gd name="T62" fmla="*/ 16 w 108"/>
                              <a:gd name="T63" fmla="*/ 22 h 64"/>
                              <a:gd name="T64" fmla="*/ 12 w 108"/>
                              <a:gd name="T65" fmla="*/ 28 h 64"/>
                              <a:gd name="T66" fmla="*/ 12 w 108"/>
                              <a:gd name="T67" fmla="*/ 35 h 64"/>
                              <a:gd name="T68" fmla="*/ 16 w 108"/>
                              <a:gd name="T69" fmla="*/ 42 h 64"/>
                              <a:gd name="T70" fmla="*/ 25 w 108"/>
                              <a:gd name="T71" fmla="*/ 47 h 64"/>
                              <a:gd name="T72" fmla="*/ 40 w 108"/>
                              <a:gd name="T73" fmla="*/ 50 h 64"/>
                              <a:gd name="T74" fmla="*/ 55 w 108"/>
                              <a:gd name="T75" fmla="*/ 5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8" h="64">
                                <a:moveTo>
                                  <a:pt x="55" y="64"/>
                                </a:moveTo>
                                <a:lnTo>
                                  <a:pt x="37" y="64"/>
                                </a:lnTo>
                                <a:lnTo>
                                  <a:pt x="30" y="62"/>
                                </a:lnTo>
                                <a:lnTo>
                                  <a:pt x="23" y="60"/>
                                </a:lnTo>
                                <a:lnTo>
                                  <a:pt x="17" y="59"/>
                                </a:lnTo>
                                <a:lnTo>
                                  <a:pt x="14" y="57"/>
                                </a:lnTo>
                                <a:lnTo>
                                  <a:pt x="10" y="54"/>
                                </a:lnTo>
                                <a:lnTo>
                                  <a:pt x="7" y="50"/>
                                </a:lnTo>
                                <a:lnTo>
                                  <a:pt x="3" y="45"/>
                                </a:lnTo>
                                <a:lnTo>
                                  <a:pt x="0" y="42"/>
                                </a:lnTo>
                                <a:lnTo>
                                  <a:pt x="0" y="37"/>
                                </a:lnTo>
                                <a:lnTo>
                                  <a:pt x="0" y="32"/>
                                </a:lnTo>
                                <a:lnTo>
                                  <a:pt x="0" y="25"/>
                                </a:lnTo>
                                <a:lnTo>
                                  <a:pt x="3" y="18"/>
                                </a:lnTo>
                                <a:lnTo>
                                  <a:pt x="5" y="15"/>
                                </a:lnTo>
                                <a:lnTo>
                                  <a:pt x="9" y="12"/>
                                </a:lnTo>
                                <a:lnTo>
                                  <a:pt x="14" y="8"/>
                                </a:lnTo>
                                <a:lnTo>
                                  <a:pt x="21" y="3"/>
                                </a:lnTo>
                                <a:lnTo>
                                  <a:pt x="28" y="2"/>
                                </a:lnTo>
                                <a:lnTo>
                                  <a:pt x="40" y="0"/>
                                </a:lnTo>
                                <a:lnTo>
                                  <a:pt x="55" y="0"/>
                                </a:lnTo>
                                <a:lnTo>
                                  <a:pt x="71" y="0"/>
                                </a:lnTo>
                                <a:lnTo>
                                  <a:pt x="80" y="2"/>
                                </a:lnTo>
                                <a:lnTo>
                                  <a:pt x="85" y="3"/>
                                </a:lnTo>
                                <a:lnTo>
                                  <a:pt x="90" y="5"/>
                                </a:lnTo>
                                <a:lnTo>
                                  <a:pt x="96" y="8"/>
                                </a:lnTo>
                                <a:lnTo>
                                  <a:pt x="99" y="12"/>
                                </a:lnTo>
                                <a:lnTo>
                                  <a:pt x="103" y="15"/>
                                </a:lnTo>
                                <a:lnTo>
                                  <a:pt x="104" y="18"/>
                                </a:lnTo>
                                <a:lnTo>
                                  <a:pt x="106" y="22"/>
                                </a:lnTo>
                                <a:lnTo>
                                  <a:pt x="108" y="27"/>
                                </a:lnTo>
                                <a:lnTo>
                                  <a:pt x="108" y="32"/>
                                </a:lnTo>
                                <a:lnTo>
                                  <a:pt x="108" y="39"/>
                                </a:lnTo>
                                <a:lnTo>
                                  <a:pt x="106" y="44"/>
                                </a:lnTo>
                                <a:lnTo>
                                  <a:pt x="103" y="50"/>
                                </a:lnTo>
                                <a:lnTo>
                                  <a:pt x="99" y="54"/>
                                </a:lnTo>
                                <a:lnTo>
                                  <a:pt x="90" y="59"/>
                                </a:lnTo>
                                <a:lnTo>
                                  <a:pt x="80" y="62"/>
                                </a:lnTo>
                                <a:lnTo>
                                  <a:pt x="69" y="64"/>
                                </a:lnTo>
                                <a:lnTo>
                                  <a:pt x="55" y="64"/>
                                </a:lnTo>
                                <a:lnTo>
                                  <a:pt x="55" y="64"/>
                                </a:lnTo>
                                <a:close/>
                                <a:moveTo>
                                  <a:pt x="55" y="50"/>
                                </a:moveTo>
                                <a:lnTo>
                                  <a:pt x="65" y="50"/>
                                </a:lnTo>
                                <a:lnTo>
                                  <a:pt x="76" y="50"/>
                                </a:lnTo>
                                <a:lnTo>
                                  <a:pt x="85" y="47"/>
                                </a:lnTo>
                                <a:lnTo>
                                  <a:pt x="90" y="45"/>
                                </a:lnTo>
                                <a:lnTo>
                                  <a:pt x="94" y="42"/>
                                </a:lnTo>
                                <a:lnTo>
                                  <a:pt x="96" y="39"/>
                                </a:lnTo>
                                <a:lnTo>
                                  <a:pt x="97" y="35"/>
                                </a:lnTo>
                                <a:lnTo>
                                  <a:pt x="97" y="32"/>
                                </a:lnTo>
                                <a:lnTo>
                                  <a:pt x="97" y="28"/>
                                </a:lnTo>
                                <a:lnTo>
                                  <a:pt x="96" y="25"/>
                                </a:lnTo>
                                <a:lnTo>
                                  <a:pt x="94" y="22"/>
                                </a:lnTo>
                                <a:lnTo>
                                  <a:pt x="90" y="18"/>
                                </a:lnTo>
                                <a:lnTo>
                                  <a:pt x="85" y="17"/>
                                </a:lnTo>
                                <a:lnTo>
                                  <a:pt x="76" y="15"/>
                                </a:lnTo>
                                <a:lnTo>
                                  <a:pt x="65" y="12"/>
                                </a:lnTo>
                                <a:lnTo>
                                  <a:pt x="55" y="12"/>
                                </a:lnTo>
                                <a:lnTo>
                                  <a:pt x="40" y="12"/>
                                </a:lnTo>
                                <a:lnTo>
                                  <a:pt x="32" y="15"/>
                                </a:lnTo>
                                <a:lnTo>
                                  <a:pt x="25" y="17"/>
                                </a:lnTo>
                                <a:lnTo>
                                  <a:pt x="21" y="17"/>
                                </a:lnTo>
                                <a:lnTo>
                                  <a:pt x="19" y="18"/>
                                </a:lnTo>
                                <a:lnTo>
                                  <a:pt x="16" y="22"/>
                                </a:lnTo>
                                <a:lnTo>
                                  <a:pt x="14" y="25"/>
                                </a:lnTo>
                                <a:lnTo>
                                  <a:pt x="12" y="28"/>
                                </a:lnTo>
                                <a:lnTo>
                                  <a:pt x="12" y="32"/>
                                </a:lnTo>
                                <a:lnTo>
                                  <a:pt x="12" y="35"/>
                                </a:lnTo>
                                <a:lnTo>
                                  <a:pt x="14" y="39"/>
                                </a:lnTo>
                                <a:lnTo>
                                  <a:pt x="16" y="42"/>
                                </a:lnTo>
                                <a:lnTo>
                                  <a:pt x="19" y="45"/>
                                </a:lnTo>
                                <a:lnTo>
                                  <a:pt x="25" y="47"/>
                                </a:lnTo>
                                <a:lnTo>
                                  <a:pt x="32" y="50"/>
                                </a:lnTo>
                                <a:lnTo>
                                  <a:pt x="40" y="50"/>
                                </a:lnTo>
                                <a:lnTo>
                                  <a:pt x="55" y="50"/>
                                </a:lnTo>
                                <a:lnTo>
                                  <a:pt x="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081"/>
                        <wps:cNvSpPr>
                          <a:spLocks/>
                        </wps:cNvSpPr>
                        <wps:spPr bwMode="auto">
                          <a:xfrm>
                            <a:off x="3039563" y="3314700"/>
                            <a:ext cx="49530" cy="62865"/>
                          </a:xfrm>
                          <a:custGeom>
                            <a:avLst/>
                            <a:gdLst>
                              <a:gd name="T0" fmla="*/ 78 w 78"/>
                              <a:gd name="T1" fmla="*/ 99 h 99"/>
                              <a:gd name="T2" fmla="*/ 2 w 78"/>
                              <a:gd name="T3" fmla="*/ 99 h 99"/>
                              <a:gd name="T4" fmla="*/ 2 w 78"/>
                              <a:gd name="T5" fmla="*/ 88 h 99"/>
                              <a:gd name="T6" fmla="*/ 12 w 78"/>
                              <a:gd name="T7" fmla="*/ 88 h 99"/>
                              <a:gd name="T8" fmla="*/ 7 w 78"/>
                              <a:gd name="T9" fmla="*/ 83 h 99"/>
                              <a:gd name="T10" fmla="*/ 2 w 78"/>
                              <a:gd name="T11" fmla="*/ 78 h 99"/>
                              <a:gd name="T12" fmla="*/ 2 w 78"/>
                              <a:gd name="T13" fmla="*/ 76 h 99"/>
                              <a:gd name="T14" fmla="*/ 0 w 78"/>
                              <a:gd name="T15" fmla="*/ 73 h 99"/>
                              <a:gd name="T16" fmla="*/ 0 w 78"/>
                              <a:gd name="T17" fmla="*/ 66 h 99"/>
                              <a:gd name="T18" fmla="*/ 0 w 78"/>
                              <a:gd name="T19" fmla="*/ 59 h 99"/>
                              <a:gd name="T20" fmla="*/ 2 w 78"/>
                              <a:gd name="T21" fmla="*/ 56 h 99"/>
                              <a:gd name="T22" fmla="*/ 4 w 78"/>
                              <a:gd name="T23" fmla="*/ 54 h 99"/>
                              <a:gd name="T24" fmla="*/ 7 w 78"/>
                              <a:gd name="T25" fmla="*/ 49 h 99"/>
                              <a:gd name="T26" fmla="*/ 12 w 78"/>
                              <a:gd name="T27" fmla="*/ 46 h 99"/>
                              <a:gd name="T28" fmla="*/ 7 w 78"/>
                              <a:gd name="T29" fmla="*/ 41 h 99"/>
                              <a:gd name="T30" fmla="*/ 2 w 78"/>
                              <a:gd name="T31" fmla="*/ 36 h 99"/>
                              <a:gd name="T32" fmla="*/ 0 w 78"/>
                              <a:gd name="T33" fmla="*/ 29 h 99"/>
                              <a:gd name="T34" fmla="*/ 0 w 78"/>
                              <a:gd name="T35" fmla="*/ 24 h 99"/>
                              <a:gd name="T36" fmla="*/ 0 w 78"/>
                              <a:gd name="T37" fmla="*/ 19 h 99"/>
                              <a:gd name="T38" fmla="*/ 0 w 78"/>
                              <a:gd name="T39" fmla="*/ 14 h 99"/>
                              <a:gd name="T40" fmla="*/ 4 w 78"/>
                              <a:gd name="T41" fmla="*/ 10 h 99"/>
                              <a:gd name="T42" fmla="*/ 5 w 78"/>
                              <a:gd name="T43" fmla="*/ 7 h 99"/>
                              <a:gd name="T44" fmla="*/ 9 w 78"/>
                              <a:gd name="T45" fmla="*/ 4 h 99"/>
                              <a:gd name="T46" fmla="*/ 12 w 78"/>
                              <a:gd name="T47" fmla="*/ 0 h 99"/>
                              <a:gd name="T48" fmla="*/ 20 w 78"/>
                              <a:gd name="T49" fmla="*/ 0 h 99"/>
                              <a:gd name="T50" fmla="*/ 27 w 78"/>
                              <a:gd name="T51" fmla="*/ 0 h 99"/>
                              <a:gd name="T52" fmla="*/ 78 w 78"/>
                              <a:gd name="T53" fmla="*/ 0 h 99"/>
                              <a:gd name="T54" fmla="*/ 78 w 78"/>
                              <a:gd name="T55" fmla="*/ 14 h 99"/>
                              <a:gd name="T56" fmla="*/ 30 w 78"/>
                              <a:gd name="T57" fmla="*/ 14 h 99"/>
                              <a:gd name="T58" fmla="*/ 23 w 78"/>
                              <a:gd name="T59" fmla="*/ 14 h 99"/>
                              <a:gd name="T60" fmla="*/ 20 w 78"/>
                              <a:gd name="T61" fmla="*/ 16 h 99"/>
                              <a:gd name="T62" fmla="*/ 16 w 78"/>
                              <a:gd name="T63" fmla="*/ 16 h 99"/>
                              <a:gd name="T64" fmla="*/ 12 w 78"/>
                              <a:gd name="T65" fmla="*/ 19 h 99"/>
                              <a:gd name="T66" fmla="*/ 12 w 78"/>
                              <a:gd name="T67" fmla="*/ 21 h 99"/>
                              <a:gd name="T68" fmla="*/ 12 w 78"/>
                              <a:gd name="T69" fmla="*/ 22 h 99"/>
                              <a:gd name="T70" fmla="*/ 12 w 78"/>
                              <a:gd name="T71" fmla="*/ 26 h 99"/>
                              <a:gd name="T72" fmla="*/ 12 w 78"/>
                              <a:gd name="T73" fmla="*/ 29 h 99"/>
                              <a:gd name="T74" fmla="*/ 12 w 78"/>
                              <a:gd name="T75" fmla="*/ 32 h 99"/>
                              <a:gd name="T76" fmla="*/ 12 w 78"/>
                              <a:gd name="T77" fmla="*/ 36 h 99"/>
                              <a:gd name="T78" fmla="*/ 16 w 78"/>
                              <a:gd name="T79" fmla="*/ 37 h 99"/>
                              <a:gd name="T80" fmla="*/ 20 w 78"/>
                              <a:gd name="T81" fmla="*/ 41 h 99"/>
                              <a:gd name="T82" fmla="*/ 25 w 78"/>
                              <a:gd name="T83" fmla="*/ 42 h 99"/>
                              <a:gd name="T84" fmla="*/ 28 w 78"/>
                              <a:gd name="T85" fmla="*/ 42 h 99"/>
                              <a:gd name="T86" fmla="*/ 34 w 78"/>
                              <a:gd name="T87" fmla="*/ 42 h 99"/>
                              <a:gd name="T88" fmla="*/ 78 w 78"/>
                              <a:gd name="T89" fmla="*/ 42 h 99"/>
                              <a:gd name="T90" fmla="*/ 78 w 78"/>
                              <a:gd name="T91" fmla="*/ 58 h 99"/>
                              <a:gd name="T92" fmla="*/ 28 w 78"/>
                              <a:gd name="T93" fmla="*/ 58 h 99"/>
                              <a:gd name="T94" fmla="*/ 21 w 78"/>
                              <a:gd name="T95" fmla="*/ 58 h 99"/>
                              <a:gd name="T96" fmla="*/ 16 w 78"/>
                              <a:gd name="T97" fmla="*/ 59 h 99"/>
                              <a:gd name="T98" fmla="*/ 12 w 78"/>
                              <a:gd name="T99" fmla="*/ 61 h 99"/>
                              <a:gd name="T100" fmla="*/ 12 w 78"/>
                              <a:gd name="T101" fmla="*/ 63 h 99"/>
                              <a:gd name="T102" fmla="*/ 12 w 78"/>
                              <a:gd name="T103" fmla="*/ 66 h 99"/>
                              <a:gd name="T104" fmla="*/ 12 w 78"/>
                              <a:gd name="T105" fmla="*/ 69 h 99"/>
                              <a:gd name="T106" fmla="*/ 12 w 78"/>
                              <a:gd name="T107" fmla="*/ 74 h 99"/>
                              <a:gd name="T108" fmla="*/ 12 w 78"/>
                              <a:gd name="T109" fmla="*/ 78 h 99"/>
                              <a:gd name="T110" fmla="*/ 16 w 78"/>
                              <a:gd name="T111" fmla="*/ 81 h 99"/>
                              <a:gd name="T112" fmla="*/ 23 w 78"/>
                              <a:gd name="T113" fmla="*/ 84 h 99"/>
                              <a:gd name="T114" fmla="*/ 27 w 78"/>
                              <a:gd name="T115" fmla="*/ 84 h 99"/>
                              <a:gd name="T116" fmla="*/ 30 w 78"/>
                              <a:gd name="T117" fmla="*/ 88 h 99"/>
                              <a:gd name="T118" fmla="*/ 39 w 78"/>
                              <a:gd name="T119" fmla="*/ 88 h 99"/>
                              <a:gd name="T120" fmla="*/ 78 w 78"/>
                              <a:gd name="T121" fmla="*/ 88 h 99"/>
                              <a:gd name="T122" fmla="*/ 78 w 78"/>
                              <a:gd name="T12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 h="99">
                                <a:moveTo>
                                  <a:pt x="78" y="99"/>
                                </a:moveTo>
                                <a:lnTo>
                                  <a:pt x="2" y="99"/>
                                </a:lnTo>
                                <a:lnTo>
                                  <a:pt x="2" y="88"/>
                                </a:lnTo>
                                <a:lnTo>
                                  <a:pt x="12" y="88"/>
                                </a:lnTo>
                                <a:lnTo>
                                  <a:pt x="7" y="83"/>
                                </a:lnTo>
                                <a:lnTo>
                                  <a:pt x="2" y="78"/>
                                </a:lnTo>
                                <a:lnTo>
                                  <a:pt x="2" y="76"/>
                                </a:lnTo>
                                <a:lnTo>
                                  <a:pt x="0" y="73"/>
                                </a:lnTo>
                                <a:lnTo>
                                  <a:pt x="0" y="66"/>
                                </a:lnTo>
                                <a:lnTo>
                                  <a:pt x="0" y="59"/>
                                </a:lnTo>
                                <a:lnTo>
                                  <a:pt x="2" y="56"/>
                                </a:lnTo>
                                <a:lnTo>
                                  <a:pt x="4" y="54"/>
                                </a:lnTo>
                                <a:lnTo>
                                  <a:pt x="7" y="49"/>
                                </a:lnTo>
                                <a:lnTo>
                                  <a:pt x="12" y="46"/>
                                </a:lnTo>
                                <a:lnTo>
                                  <a:pt x="7" y="41"/>
                                </a:lnTo>
                                <a:lnTo>
                                  <a:pt x="2" y="36"/>
                                </a:lnTo>
                                <a:lnTo>
                                  <a:pt x="0" y="29"/>
                                </a:lnTo>
                                <a:lnTo>
                                  <a:pt x="0" y="24"/>
                                </a:lnTo>
                                <a:lnTo>
                                  <a:pt x="0" y="19"/>
                                </a:lnTo>
                                <a:lnTo>
                                  <a:pt x="0" y="14"/>
                                </a:lnTo>
                                <a:lnTo>
                                  <a:pt x="4" y="10"/>
                                </a:lnTo>
                                <a:lnTo>
                                  <a:pt x="5" y="7"/>
                                </a:lnTo>
                                <a:lnTo>
                                  <a:pt x="9" y="4"/>
                                </a:lnTo>
                                <a:lnTo>
                                  <a:pt x="12" y="0"/>
                                </a:lnTo>
                                <a:lnTo>
                                  <a:pt x="20" y="0"/>
                                </a:lnTo>
                                <a:lnTo>
                                  <a:pt x="27" y="0"/>
                                </a:lnTo>
                                <a:lnTo>
                                  <a:pt x="78" y="0"/>
                                </a:lnTo>
                                <a:lnTo>
                                  <a:pt x="78" y="14"/>
                                </a:lnTo>
                                <a:lnTo>
                                  <a:pt x="30" y="14"/>
                                </a:lnTo>
                                <a:lnTo>
                                  <a:pt x="23" y="14"/>
                                </a:lnTo>
                                <a:lnTo>
                                  <a:pt x="20" y="16"/>
                                </a:lnTo>
                                <a:lnTo>
                                  <a:pt x="16" y="16"/>
                                </a:lnTo>
                                <a:lnTo>
                                  <a:pt x="12" y="19"/>
                                </a:lnTo>
                                <a:lnTo>
                                  <a:pt x="12" y="21"/>
                                </a:lnTo>
                                <a:lnTo>
                                  <a:pt x="12" y="22"/>
                                </a:lnTo>
                                <a:lnTo>
                                  <a:pt x="12" y="26"/>
                                </a:lnTo>
                                <a:lnTo>
                                  <a:pt x="12" y="29"/>
                                </a:lnTo>
                                <a:lnTo>
                                  <a:pt x="12" y="32"/>
                                </a:lnTo>
                                <a:lnTo>
                                  <a:pt x="12" y="36"/>
                                </a:lnTo>
                                <a:lnTo>
                                  <a:pt x="16" y="37"/>
                                </a:lnTo>
                                <a:lnTo>
                                  <a:pt x="20" y="41"/>
                                </a:lnTo>
                                <a:lnTo>
                                  <a:pt x="25" y="42"/>
                                </a:lnTo>
                                <a:lnTo>
                                  <a:pt x="28" y="42"/>
                                </a:lnTo>
                                <a:lnTo>
                                  <a:pt x="34" y="42"/>
                                </a:lnTo>
                                <a:lnTo>
                                  <a:pt x="78" y="42"/>
                                </a:lnTo>
                                <a:lnTo>
                                  <a:pt x="78" y="58"/>
                                </a:lnTo>
                                <a:lnTo>
                                  <a:pt x="28" y="58"/>
                                </a:lnTo>
                                <a:lnTo>
                                  <a:pt x="21" y="58"/>
                                </a:lnTo>
                                <a:lnTo>
                                  <a:pt x="16" y="59"/>
                                </a:lnTo>
                                <a:lnTo>
                                  <a:pt x="12" y="61"/>
                                </a:lnTo>
                                <a:lnTo>
                                  <a:pt x="12" y="63"/>
                                </a:lnTo>
                                <a:lnTo>
                                  <a:pt x="12" y="66"/>
                                </a:lnTo>
                                <a:lnTo>
                                  <a:pt x="12" y="69"/>
                                </a:lnTo>
                                <a:lnTo>
                                  <a:pt x="12" y="74"/>
                                </a:lnTo>
                                <a:lnTo>
                                  <a:pt x="12" y="78"/>
                                </a:lnTo>
                                <a:lnTo>
                                  <a:pt x="16" y="81"/>
                                </a:lnTo>
                                <a:lnTo>
                                  <a:pt x="23" y="84"/>
                                </a:lnTo>
                                <a:lnTo>
                                  <a:pt x="27" y="84"/>
                                </a:lnTo>
                                <a:lnTo>
                                  <a:pt x="30" y="88"/>
                                </a:lnTo>
                                <a:lnTo>
                                  <a:pt x="39" y="88"/>
                                </a:lnTo>
                                <a:lnTo>
                                  <a:pt x="78" y="88"/>
                                </a:lnTo>
                                <a:lnTo>
                                  <a:pt x="78"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082"/>
                        <wps:cNvSpPr>
                          <a:spLocks/>
                        </wps:cNvSpPr>
                        <wps:spPr bwMode="auto">
                          <a:xfrm>
                            <a:off x="3039563" y="3240405"/>
                            <a:ext cx="49530" cy="64135"/>
                          </a:xfrm>
                          <a:custGeom>
                            <a:avLst/>
                            <a:gdLst>
                              <a:gd name="T0" fmla="*/ 78 w 78"/>
                              <a:gd name="T1" fmla="*/ 101 h 101"/>
                              <a:gd name="T2" fmla="*/ 2 w 78"/>
                              <a:gd name="T3" fmla="*/ 101 h 101"/>
                              <a:gd name="T4" fmla="*/ 2 w 78"/>
                              <a:gd name="T5" fmla="*/ 87 h 101"/>
                              <a:gd name="T6" fmla="*/ 12 w 78"/>
                              <a:gd name="T7" fmla="*/ 87 h 101"/>
                              <a:gd name="T8" fmla="*/ 7 w 78"/>
                              <a:gd name="T9" fmla="*/ 84 h 101"/>
                              <a:gd name="T10" fmla="*/ 2 w 78"/>
                              <a:gd name="T11" fmla="*/ 79 h 101"/>
                              <a:gd name="T12" fmla="*/ 2 w 78"/>
                              <a:gd name="T13" fmla="*/ 75 h 101"/>
                              <a:gd name="T14" fmla="*/ 0 w 78"/>
                              <a:gd name="T15" fmla="*/ 72 h 101"/>
                              <a:gd name="T16" fmla="*/ 0 w 78"/>
                              <a:gd name="T17" fmla="*/ 67 h 101"/>
                              <a:gd name="T18" fmla="*/ 0 w 78"/>
                              <a:gd name="T19" fmla="*/ 59 h 101"/>
                              <a:gd name="T20" fmla="*/ 2 w 78"/>
                              <a:gd name="T21" fmla="*/ 57 h 101"/>
                              <a:gd name="T22" fmla="*/ 4 w 78"/>
                              <a:gd name="T23" fmla="*/ 54 h 101"/>
                              <a:gd name="T24" fmla="*/ 7 w 78"/>
                              <a:gd name="T25" fmla="*/ 49 h 101"/>
                              <a:gd name="T26" fmla="*/ 12 w 78"/>
                              <a:gd name="T27" fmla="*/ 45 h 101"/>
                              <a:gd name="T28" fmla="*/ 7 w 78"/>
                              <a:gd name="T29" fmla="*/ 40 h 101"/>
                              <a:gd name="T30" fmla="*/ 2 w 78"/>
                              <a:gd name="T31" fmla="*/ 35 h 101"/>
                              <a:gd name="T32" fmla="*/ 0 w 78"/>
                              <a:gd name="T33" fmla="*/ 30 h 101"/>
                              <a:gd name="T34" fmla="*/ 0 w 78"/>
                              <a:gd name="T35" fmla="*/ 23 h 101"/>
                              <a:gd name="T36" fmla="*/ 0 w 78"/>
                              <a:gd name="T37" fmla="*/ 18 h 101"/>
                              <a:gd name="T38" fmla="*/ 0 w 78"/>
                              <a:gd name="T39" fmla="*/ 13 h 101"/>
                              <a:gd name="T40" fmla="*/ 4 w 78"/>
                              <a:gd name="T41" fmla="*/ 10 h 101"/>
                              <a:gd name="T42" fmla="*/ 5 w 78"/>
                              <a:gd name="T43" fmla="*/ 7 h 101"/>
                              <a:gd name="T44" fmla="*/ 9 w 78"/>
                              <a:gd name="T45" fmla="*/ 3 h 101"/>
                              <a:gd name="T46" fmla="*/ 12 w 78"/>
                              <a:gd name="T47" fmla="*/ 3 h 101"/>
                              <a:gd name="T48" fmla="*/ 20 w 78"/>
                              <a:gd name="T49" fmla="*/ 0 h 101"/>
                              <a:gd name="T50" fmla="*/ 27 w 78"/>
                              <a:gd name="T51" fmla="*/ 0 h 101"/>
                              <a:gd name="T52" fmla="*/ 78 w 78"/>
                              <a:gd name="T53" fmla="*/ 0 h 101"/>
                              <a:gd name="T54" fmla="*/ 78 w 78"/>
                              <a:gd name="T55" fmla="*/ 13 h 101"/>
                              <a:gd name="T56" fmla="*/ 30 w 78"/>
                              <a:gd name="T57" fmla="*/ 13 h 101"/>
                              <a:gd name="T58" fmla="*/ 23 w 78"/>
                              <a:gd name="T59" fmla="*/ 13 h 101"/>
                              <a:gd name="T60" fmla="*/ 20 w 78"/>
                              <a:gd name="T61" fmla="*/ 15 h 101"/>
                              <a:gd name="T62" fmla="*/ 16 w 78"/>
                              <a:gd name="T63" fmla="*/ 17 h 101"/>
                              <a:gd name="T64" fmla="*/ 12 w 78"/>
                              <a:gd name="T65" fmla="*/ 18 h 101"/>
                              <a:gd name="T66" fmla="*/ 12 w 78"/>
                              <a:gd name="T67" fmla="*/ 20 h 101"/>
                              <a:gd name="T68" fmla="*/ 12 w 78"/>
                              <a:gd name="T69" fmla="*/ 22 h 101"/>
                              <a:gd name="T70" fmla="*/ 12 w 78"/>
                              <a:gd name="T71" fmla="*/ 27 h 101"/>
                              <a:gd name="T72" fmla="*/ 12 w 78"/>
                              <a:gd name="T73" fmla="*/ 30 h 101"/>
                              <a:gd name="T74" fmla="*/ 12 w 78"/>
                              <a:gd name="T75" fmla="*/ 33 h 101"/>
                              <a:gd name="T76" fmla="*/ 12 w 78"/>
                              <a:gd name="T77" fmla="*/ 35 h 101"/>
                              <a:gd name="T78" fmla="*/ 16 w 78"/>
                              <a:gd name="T79" fmla="*/ 38 h 101"/>
                              <a:gd name="T80" fmla="*/ 20 w 78"/>
                              <a:gd name="T81" fmla="*/ 40 h 101"/>
                              <a:gd name="T82" fmla="*/ 25 w 78"/>
                              <a:gd name="T83" fmla="*/ 42 h 101"/>
                              <a:gd name="T84" fmla="*/ 28 w 78"/>
                              <a:gd name="T85" fmla="*/ 45 h 101"/>
                              <a:gd name="T86" fmla="*/ 34 w 78"/>
                              <a:gd name="T87" fmla="*/ 45 h 101"/>
                              <a:gd name="T88" fmla="*/ 78 w 78"/>
                              <a:gd name="T89" fmla="*/ 45 h 101"/>
                              <a:gd name="T90" fmla="*/ 78 w 78"/>
                              <a:gd name="T91" fmla="*/ 57 h 101"/>
                              <a:gd name="T92" fmla="*/ 28 w 78"/>
                              <a:gd name="T93" fmla="*/ 57 h 101"/>
                              <a:gd name="T94" fmla="*/ 21 w 78"/>
                              <a:gd name="T95" fmla="*/ 57 h 101"/>
                              <a:gd name="T96" fmla="*/ 16 w 78"/>
                              <a:gd name="T97" fmla="*/ 60 h 101"/>
                              <a:gd name="T98" fmla="*/ 12 w 78"/>
                              <a:gd name="T99" fmla="*/ 62 h 101"/>
                              <a:gd name="T100" fmla="*/ 12 w 78"/>
                              <a:gd name="T101" fmla="*/ 64 h 101"/>
                              <a:gd name="T102" fmla="*/ 12 w 78"/>
                              <a:gd name="T103" fmla="*/ 65 h 101"/>
                              <a:gd name="T104" fmla="*/ 12 w 78"/>
                              <a:gd name="T105" fmla="*/ 69 h 101"/>
                              <a:gd name="T106" fmla="*/ 12 w 78"/>
                              <a:gd name="T107" fmla="*/ 74 h 101"/>
                              <a:gd name="T108" fmla="*/ 12 w 78"/>
                              <a:gd name="T109" fmla="*/ 79 h 101"/>
                              <a:gd name="T110" fmla="*/ 16 w 78"/>
                              <a:gd name="T111" fmla="*/ 82 h 101"/>
                              <a:gd name="T112" fmla="*/ 23 w 78"/>
                              <a:gd name="T113" fmla="*/ 84 h 101"/>
                              <a:gd name="T114" fmla="*/ 27 w 78"/>
                              <a:gd name="T115" fmla="*/ 87 h 101"/>
                              <a:gd name="T116" fmla="*/ 30 w 78"/>
                              <a:gd name="T117" fmla="*/ 87 h 101"/>
                              <a:gd name="T118" fmla="*/ 39 w 78"/>
                              <a:gd name="T119" fmla="*/ 87 h 101"/>
                              <a:gd name="T120" fmla="*/ 78 w 78"/>
                              <a:gd name="T121" fmla="*/ 87 h 101"/>
                              <a:gd name="T122" fmla="*/ 78 w 78"/>
                              <a:gd name="T12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 h="101">
                                <a:moveTo>
                                  <a:pt x="78" y="101"/>
                                </a:moveTo>
                                <a:lnTo>
                                  <a:pt x="2" y="101"/>
                                </a:lnTo>
                                <a:lnTo>
                                  <a:pt x="2" y="87"/>
                                </a:lnTo>
                                <a:lnTo>
                                  <a:pt x="12" y="87"/>
                                </a:lnTo>
                                <a:lnTo>
                                  <a:pt x="7" y="84"/>
                                </a:lnTo>
                                <a:lnTo>
                                  <a:pt x="2" y="79"/>
                                </a:lnTo>
                                <a:lnTo>
                                  <a:pt x="2" y="75"/>
                                </a:lnTo>
                                <a:lnTo>
                                  <a:pt x="0" y="72"/>
                                </a:lnTo>
                                <a:lnTo>
                                  <a:pt x="0" y="67"/>
                                </a:lnTo>
                                <a:lnTo>
                                  <a:pt x="0" y="59"/>
                                </a:lnTo>
                                <a:lnTo>
                                  <a:pt x="2" y="57"/>
                                </a:lnTo>
                                <a:lnTo>
                                  <a:pt x="4" y="54"/>
                                </a:lnTo>
                                <a:lnTo>
                                  <a:pt x="7" y="49"/>
                                </a:lnTo>
                                <a:lnTo>
                                  <a:pt x="12" y="45"/>
                                </a:lnTo>
                                <a:lnTo>
                                  <a:pt x="7" y="40"/>
                                </a:lnTo>
                                <a:lnTo>
                                  <a:pt x="2" y="35"/>
                                </a:lnTo>
                                <a:lnTo>
                                  <a:pt x="0" y="30"/>
                                </a:lnTo>
                                <a:lnTo>
                                  <a:pt x="0" y="23"/>
                                </a:lnTo>
                                <a:lnTo>
                                  <a:pt x="0" y="18"/>
                                </a:lnTo>
                                <a:lnTo>
                                  <a:pt x="0" y="13"/>
                                </a:lnTo>
                                <a:lnTo>
                                  <a:pt x="4" y="10"/>
                                </a:lnTo>
                                <a:lnTo>
                                  <a:pt x="5" y="7"/>
                                </a:lnTo>
                                <a:lnTo>
                                  <a:pt x="9" y="3"/>
                                </a:lnTo>
                                <a:lnTo>
                                  <a:pt x="12" y="3"/>
                                </a:lnTo>
                                <a:lnTo>
                                  <a:pt x="20" y="0"/>
                                </a:lnTo>
                                <a:lnTo>
                                  <a:pt x="27" y="0"/>
                                </a:lnTo>
                                <a:lnTo>
                                  <a:pt x="78" y="0"/>
                                </a:lnTo>
                                <a:lnTo>
                                  <a:pt x="78" y="13"/>
                                </a:lnTo>
                                <a:lnTo>
                                  <a:pt x="30" y="13"/>
                                </a:lnTo>
                                <a:lnTo>
                                  <a:pt x="23" y="13"/>
                                </a:lnTo>
                                <a:lnTo>
                                  <a:pt x="20" y="15"/>
                                </a:lnTo>
                                <a:lnTo>
                                  <a:pt x="16" y="17"/>
                                </a:lnTo>
                                <a:lnTo>
                                  <a:pt x="12" y="18"/>
                                </a:lnTo>
                                <a:lnTo>
                                  <a:pt x="12" y="20"/>
                                </a:lnTo>
                                <a:lnTo>
                                  <a:pt x="12" y="22"/>
                                </a:lnTo>
                                <a:lnTo>
                                  <a:pt x="12" y="27"/>
                                </a:lnTo>
                                <a:lnTo>
                                  <a:pt x="12" y="30"/>
                                </a:lnTo>
                                <a:lnTo>
                                  <a:pt x="12" y="33"/>
                                </a:lnTo>
                                <a:lnTo>
                                  <a:pt x="12" y="35"/>
                                </a:lnTo>
                                <a:lnTo>
                                  <a:pt x="16" y="38"/>
                                </a:lnTo>
                                <a:lnTo>
                                  <a:pt x="20" y="40"/>
                                </a:lnTo>
                                <a:lnTo>
                                  <a:pt x="25" y="42"/>
                                </a:lnTo>
                                <a:lnTo>
                                  <a:pt x="28" y="45"/>
                                </a:lnTo>
                                <a:lnTo>
                                  <a:pt x="34" y="45"/>
                                </a:lnTo>
                                <a:lnTo>
                                  <a:pt x="78" y="45"/>
                                </a:lnTo>
                                <a:lnTo>
                                  <a:pt x="78" y="57"/>
                                </a:lnTo>
                                <a:lnTo>
                                  <a:pt x="28" y="57"/>
                                </a:lnTo>
                                <a:lnTo>
                                  <a:pt x="21" y="57"/>
                                </a:lnTo>
                                <a:lnTo>
                                  <a:pt x="16" y="60"/>
                                </a:lnTo>
                                <a:lnTo>
                                  <a:pt x="12" y="62"/>
                                </a:lnTo>
                                <a:lnTo>
                                  <a:pt x="12" y="64"/>
                                </a:lnTo>
                                <a:lnTo>
                                  <a:pt x="12" y="65"/>
                                </a:lnTo>
                                <a:lnTo>
                                  <a:pt x="12" y="69"/>
                                </a:lnTo>
                                <a:lnTo>
                                  <a:pt x="12" y="74"/>
                                </a:lnTo>
                                <a:lnTo>
                                  <a:pt x="12" y="79"/>
                                </a:lnTo>
                                <a:lnTo>
                                  <a:pt x="16" y="82"/>
                                </a:lnTo>
                                <a:lnTo>
                                  <a:pt x="23" y="84"/>
                                </a:lnTo>
                                <a:lnTo>
                                  <a:pt x="27" y="87"/>
                                </a:lnTo>
                                <a:lnTo>
                                  <a:pt x="30" y="87"/>
                                </a:lnTo>
                                <a:lnTo>
                                  <a:pt x="39" y="87"/>
                                </a:lnTo>
                                <a:lnTo>
                                  <a:pt x="78" y="87"/>
                                </a:lnTo>
                                <a:lnTo>
                                  <a:pt x="7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083"/>
                        <wps:cNvSpPr>
                          <a:spLocks/>
                        </wps:cNvSpPr>
                        <wps:spPr bwMode="auto">
                          <a:xfrm>
                            <a:off x="855163" y="1145540"/>
                            <a:ext cx="229870" cy="279400"/>
                          </a:xfrm>
                          <a:custGeom>
                            <a:avLst/>
                            <a:gdLst>
                              <a:gd name="T0" fmla="*/ 5 w 362"/>
                              <a:gd name="T1" fmla="*/ 0 h 440"/>
                              <a:gd name="T2" fmla="*/ 0 w 362"/>
                              <a:gd name="T3" fmla="*/ 5 h 440"/>
                              <a:gd name="T4" fmla="*/ 356 w 362"/>
                              <a:gd name="T5" fmla="*/ 440 h 440"/>
                              <a:gd name="T6" fmla="*/ 362 w 362"/>
                              <a:gd name="T7" fmla="*/ 435 h 440"/>
                              <a:gd name="T8" fmla="*/ 5 w 362"/>
                              <a:gd name="T9" fmla="*/ 0 h 440"/>
                            </a:gdLst>
                            <a:ahLst/>
                            <a:cxnLst>
                              <a:cxn ang="0">
                                <a:pos x="T0" y="T1"/>
                              </a:cxn>
                              <a:cxn ang="0">
                                <a:pos x="T2" y="T3"/>
                              </a:cxn>
                              <a:cxn ang="0">
                                <a:pos x="T4" y="T5"/>
                              </a:cxn>
                              <a:cxn ang="0">
                                <a:pos x="T6" y="T7"/>
                              </a:cxn>
                              <a:cxn ang="0">
                                <a:pos x="T8" y="T9"/>
                              </a:cxn>
                            </a:cxnLst>
                            <a:rect l="0" t="0" r="r" b="b"/>
                            <a:pathLst>
                              <a:path w="362" h="440">
                                <a:moveTo>
                                  <a:pt x="5" y="0"/>
                                </a:moveTo>
                                <a:lnTo>
                                  <a:pt x="0" y="5"/>
                                </a:lnTo>
                                <a:lnTo>
                                  <a:pt x="356" y="440"/>
                                </a:lnTo>
                                <a:lnTo>
                                  <a:pt x="362" y="43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Rectangle 1084"/>
                        <wps:cNvSpPr>
                          <a:spLocks noChangeArrowheads="1"/>
                        </wps:cNvSpPr>
                        <wps:spPr bwMode="auto">
                          <a:xfrm>
                            <a:off x="785948" y="285115"/>
                            <a:ext cx="88074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1085"/>
                        <wps:cNvSpPr>
                          <a:spLocks noChangeArrowheads="1"/>
                        </wps:cNvSpPr>
                        <wps:spPr bwMode="auto">
                          <a:xfrm>
                            <a:off x="766866" y="316868"/>
                            <a:ext cx="791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Pr="00C3762D" w:rsidRDefault="000537C1" w:rsidP="00AA0507">
                              <w:pPr>
                                <w:rPr>
                                  <w:b/>
                                  <w:sz w:val="16"/>
                                  <w:szCs w:val="16"/>
                                </w:rPr>
                              </w:pPr>
                              <w:r w:rsidRPr="00C3762D">
                                <w:rPr>
                                  <w:b/>
                                  <w:sz w:val="16"/>
                                  <w:szCs w:val="16"/>
                                </w:rPr>
                                <w:t>Датчик нагрузки</w:t>
                              </w:r>
                            </w:p>
                          </w:txbxContent>
                        </wps:txbx>
                        <wps:bodyPr rot="0" vert="horz" wrap="none" lIns="0" tIns="0" rIns="0" bIns="0" anchor="t" anchorCtr="0" upright="1">
                          <a:spAutoFit/>
                        </wps:bodyPr>
                      </wps:wsp>
                      <wps:wsp>
                        <wps:cNvPr id="2150" name="Rectangle 1087"/>
                        <wps:cNvSpPr>
                          <a:spLocks noChangeArrowheads="1"/>
                        </wps:cNvSpPr>
                        <wps:spPr bwMode="auto">
                          <a:xfrm>
                            <a:off x="380183" y="988695"/>
                            <a:ext cx="101600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Rectangle 1088"/>
                        <wps:cNvSpPr>
                          <a:spLocks noChangeArrowheads="1"/>
                        </wps:cNvSpPr>
                        <wps:spPr bwMode="auto">
                          <a:xfrm>
                            <a:off x="380175" y="991870"/>
                            <a:ext cx="777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r>
                                <w:rPr>
                                  <w:b/>
                                  <w:bCs/>
                                  <w:color w:val="000000"/>
                                  <w:sz w:val="16"/>
                                  <w:szCs w:val="16"/>
                                </w:rPr>
                                <w:t>Требуемая масса</w:t>
                              </w:r>
                            </w:p>
                          </w:txbxContent>
                        </wps:txbx>
                        <wps:bodyPr rot="0" vert="horz" wrap="none" lIns="0" tIns="0" rIns="0" bIns="0" anchor="t" anchorCtr="0" upright="1">
                          <a:spAutoFit/>
                        </wps:bodyPr>
                      </wps:wsp>
                      <wps:wsp>
                        <wps:cNvPr id="2152" name="Rectangle 1089"/>
                        <wps:cNvSpPr>
                          <a:spLocks noChangeArrowheads="1"/>
                        </wps:cNvSpPr>
                        <wps:spPr bwMode="auto">
                          <a:xfrm>
                            <a:off x="392883" y="1372870"/>
                            <a:ext cx="47434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Rectangle 1091"/>
                        <wps:cNvSpPr>
                          <a:spLocks noChangeArrowheads="1"/>
                        </wps:cNvSpPr>
                        <wps:spPr bwMode="auto">
                          <a:xfrm>
                            <a:off x="244928" y="3912235"/>
                            <a:ext cx="745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Rectangle 1092"/>
                        <wps:cNvSpPr>
                          <a:spLocks noChangeArrowheads="1"/>
                        </wps:cNvSpPr>
                        <wps:spPr bwMode="auto">
                          <a:xfrm>
                            <a:off x="244928" y="3939225"/>
                            <a:ext cx="725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pPr>
                              <w:r>
                                <w:rPr>
                                  <w:b/>
                                  <w:bCs/>
                                  <w:color w:val="000000"/>
                                  <w:sz w:val="16"/>
                                  <w:szCs w:val="16"/>
                                </w:rPr>
                                <w:t>Задний элемент</w:t>
                              </w:r>
                            </w:p>
                          </w:txbxContent>
                        </wps:txbx>
                        <wps:bodyPr rot="0" vert="horz" wrap="none" lIns="0" tIns="0" rIns="0" bIns="0" anchor="t" anchorCtr="0" upright="1">
                          <a:spAutoFit/>
                        </wps:bodyPr>
                      </wps:wsp>
                      <wps:wsp>
                        <wps:cNvPr id="2156" name="Rectangle 1094"/>
                        <wps:cNvSpPr>
                          <a:spLocks noChangeArrowheads="1"/>
                        </wps:cNvSpPr>
                        <wps:spPr bwMode="auto">
                          <a:xfrm>
                            <a:off x="853893" y="4086860"/>
                            <a:ext cx="74485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Rectangle 1095"/>
                        <wps:cNvSpPr>
                          <a:spLocks noChangeArrowheads="1"/>
                        </wps:cNvSpPr>
                        <wps:spPr bwMode="auto">
                          <a:xfrm>
                            <a:off x="1001008" y="4073525"/>
                            <a:ext cx="6261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pPr>
                              <w:r>
                                <w:rPr>
                                  <w:b/>
                                  <w:bCs/>
                                  <w:color w:val="000000"/>
                                  <w:sz w:val="16"/>
                                  <w:szCs w:val="16"/>
                                </w:rPr>
                                <w:t>Датчики</w:t>
                              </w:r>
                              <w:r>
                                <w:rPr>
                                  <w:b/>
                                  <w:bCs/>
                                  <w:color w:val="000000"/>
                                  <w:sz w:val="16"/>
                                  <w:szCs w:val="16"/>
                                  <w:lang w:val="en-US"/>
                                </w:rPr>
                                <w:t xml:space="preserve"> </w:t>
                              </w:r>
                              <w:r>
                                <w:rPr>
                                  <w:b/>
                                  <w:bCs/>
                                  <w:color w:val="000000"/>
                                  <w:sz w:val="16"/>
                                  <w:szCs w:val="16"/>
                                </w:rPr>
                                <w:t>деформации</w:t>
                              </w:r>
                            </w:p>
                          </w:txbxContent>
                        </wps:txbx>
                        <wps:bodyPr rot="0" vert="horz" wrap="square" lIns="0" tIns="0" rIns="0" bIns="0" anchor="t" anchorCtr="0" upright="1">
                          <a:spAutoFit/>
                        </wps:bodyPr>
                      </wps:wsp>
                      <wps:wsp>
                        <wps:cNvPr id="2159" name="Rectangle 1097"/>
                        <wps:cNvSpPr>
                          <a:spLocks noChangeArrowheads="1"/>
                        </wps:cNvSpPr>
                        <wps:spPr bwMode="auto">
                          <a:xfrm>
                            <a:off x="1191713" y="4252595"/>
                            <a:ext cx="74549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Rectangle 1098"/>
                        <wps:cNvSpPr>
                          <a:spLocks noChangeArrowheads="1"/>
                        </wps:cNvSpPr>
                        <wps:spPr bwMode="auto">
                          <a:xfrm>
                            <a:off x="1703340" y="4221480"/>
                            <a:ext cx="4457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rPr>
                                  <w:b/>
                                  <w:bCs/>
                                  <w:color w:val="000000"/>
                                  <w:sz w:val="16"/>
                                  <w:szCs w:val="16"/>
                                  <w:lang w:val="en-US"/>
                                </w:rPr>
                              </w:pPr>
                              <w:r>
                                <w:rPr>
                                  <w:b/>
                                  <w:bCs/>
                                  <w:color w:val="000000"/>
                                  <w:sz w:val="16"/>
                                  <w:szCs w:val="16"/>
                                </w:rPr>
                                <w:t xml:space="preserve">Передняя </w:t>
                              </w:r>
                            </w:p>
                            <w:p w:rsidR="000537C1" w:rsidRDefault="000537C1" w:rsidP="00AA0507">
                              <w:pPr>
                                <w:spacing w:line="240" w:lineRule="auto"/>
                              </w:pPr>
                              <w:r>
                                <w:rPr>
                                  <w:b/>
                                  <w:bCs/>
                                  <w:color w:val="000000"/>
                                  <w:sz w:val="16"/>
                                  <w:szCs w:val="16"/>
                                </w:rPr>
                                <w:t>часть</w:t>
                              </w:r>
                            </w:p>
                          </w:txbxContent>
                        </wps:txbx>
                        <wps:bodyPr rot="0" vert="horz" wrap="none" lIns="0" tIns="0" rIns="0" bIns="0" anchor="t" anchorCtr="0" upright="1">
                          <a:spAutoFit/>
                        </wps:bodyPr>
                      </wps:wsp>
                      <wps:wsp>
                        <wps:cNvPr id="2162" name="Rectangle 1100"/>
                        <wps:cNvSpPr>
                          <a:spLocks noChangeArrowheads="1"/>
                        </wps:cNvSpPr>
                        <wps:spPr bwMode="auto">
                          <a:xfrm>
                            <a:off x="2139133" y="4221480"/>
                            <a:ext cx="11506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1101"/>
                        <wps:cNvSpPr>
                          <a:spLocks noChangeArrowheads="1"/>
                        </wps:cNvSpPr>
                        <wps:spPr bwMode="auto">
                          <a:xfrm>
                            <a:off x="2306654" y="4224653"/>
                            <a:ext cx="12598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rPr>
                                  <w:b/>
                                  <w:bCs/>
                                  <w:color w:val="000000"/>
                                  <w:sz w:val="16"/>
                                  <w:szCs w:val="16"/>
                                  <w:lang w:val="en-US"/>
                                </w:rPr>
                              </w:pPr>
                              <w:r>
                                <w:rPr>
                                  <w:b/>
                                  <w:bCs/>
                                  <w:color w:val="000000"/>
                                  <w:sz w:val="16"/>
                                  <w:szCs w:val="16"/>
                                </w:rPr>
                                <w:t xml:space="preserve">Пенопласт с имитирующей </w:t>
                              </w:r>
                            </w:p>
                            <w:p w:rsidR="000537C1" w:rsidRDefault="000537C1" w:rsidP="00AA0507">
                              <w:pPr>
                                <w:spacing w:line="240" w:lineRule="auto"/>
                              </w:pPr>
                              <w:r>
                                <w:rPr>
                                  <w:b/>
                                  <w:bCs/>
                                  <w:color w:val="000000"/>
                                  <w:sz w:val="16"/>
                                  <w:szCs w:val="16"/>
                                </w:rPr>
                                <w:t>кожу резиной</w:t>
                              </w:r>
                            </w:p>
                          </w:txbxContent>
                        </wps:txbx>
                        <wps:bodyPr rot="0" vert="horz" wrap="none" lIns="0" tIns="0" rIns="0" bIns="0" anchor="t" anchorCtr="0" upright="1">
                          <a:noAutofit/>
                        </wps:bodyPr>
                      </wps:wsp>
                      <wps:wsp>
                        <wps:cNvPr id="2165" name="Text Box 1103"/>
                        <wps:cNvSpPr txBox="1">
                          <a:spLocks noChangeArrowheads="1"/>
                        </wps:cNvSpPr>
                        <wps:spPr bwMode="auto">
                          <a:xfrm>
                            <a:off x="2466550" y="140516"/>
                            <a:ext cx="336550"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444BB" w:rsidRDefault="000537C1" w:rsidP="00805CEA">
                              <w:pPr>
                                <w:rPr>
                                  <w:sz w:val="18"/>
                                  <w:szCs w:val="18"/>
                                </w:rPr>
                              </w:pPr>
                              <w:r w:rsidRPr="003444BB">
                                <w:rPr>
                                  <w:sz w:val="18"/>
                                  <w:szCs w:val="18"/>
                                </w:rPr>
                                <w:t>3 мм</w:t>
                              </w:r>
                            </w:p>
                          </w:txbxContent>
                        </wps:txbx>
                        <wps:bodyPr rot="0" vert="horz" wrap="square" lIns="0" tIns="0" rIns="0" bIns="0" anchor="t" anchorCtr="0" upright="1">
                          <a:noAutofit/>
                        </wps:bodyPr>
                      </wps:wsp>
                      <wps:wsp>
                        <wps:cNvPr id="2166" name="Text Box 1104"/>
                        <wps:cNvSpPr txBox="1">
                          <a:spLocks noChangeArrowheads="1"/>
                        </wps:cNvSpPr>
                        <wps:spPr bwMode="auto">
                          <a:xfrm>
                            <a:off x="2861631" y="2464836"/>
                            <a:ext cx="150484" cy="319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444BB" w:rsidRDefault="000537C1" w:rsidP="00AA0507">
                              <w:pPr>
                                <w:spacing w:line="240" w:lineRule="auto"/>
                                <w:jc w:val="center"/>
                                <w:rPr>
                                  <w:sz w:val="18"/>
                                  <w:szCs w:val="18"/>
                                </w:rPr>
                              </w:pPr>
                              <w:r w:rsidRPr="003444BB">
                                <w:rPr>
                                  <w:sz w:val="18"/>
                                  <w:szCs w:val="18"/>
                                </w:rPr>
                                <w:t>50 мм</w:t>
                              </w:r>
                            </w:p>
                          </w:txbxContent>
                        </wps:txbx>
                        <wps:bodyPr rot="0" vert="vert270" wrap="square" lIns="0" tIns="0" rIns="0" bIns="0" anchor="t" anchorCtr="0" upright="1">
                          <a:noAutofit/>
                        </wps:bodyPr>
                      </wps:wsp>
                      <wps:wsp>
                        <wps:cNvPr id="2167" name="Text Box 1105"/>
                        <wps:cNvSpPr txBox="1">
                          <a:spLocks noChangeArrowheads="1"/>
                        </wps:cNvSpPr>
                        <wps:spPr bwMode="auto">
                          <a:xfrm>
                            <a:off x="2878462" y="2022918"/>
                            <a:ext cx="131436" cy="325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444BB" w:rsidRDefault="000537C1" w:rsidP="00AA0507">
                              <w:pPr>
                                <w:spacing w:line="240" w:lineRule="auto"/>
                                <w:jc w:val="center"/>
                                <w:rPr>
                                  <w:sz w:val="18"/>
                                  <w:szCs w:val="18"/>
                                </w:rPr>
                              </w:pPr>
                              <w:r w:rsidRPr="003444BB">
                                <w:rPr>
                                  <w:sz w:val="18"/>
                                  <w:szCs w:val="18"/>
                                </w:rPr>
                                <w:t>50 мм</w:t>
                              </w:r>
                            </w:p>
                          </w:txbxContent>
                        </wps:txbx>
                        <wps:bodyPr rot="0" vert="vert270" wrap="square" lIns="0" tIns="0" rIns="0" bIns="0" anchor="t" anchorCtr="0" upright="1">
                          <a:noAutofit/>
                        </wps:bodyPr>
                      </wps:wsp>
                      <wps:wsp>
                        <wps:cNvPr id="2168" name="Text Box 1106"/>
                        <wps:cNvSpPr txBox="1">
                          <a:spLocks noChangeArrowheads="1"/>
                        </wps:cNvSpPr>
                        <wps:spPr bwMode="auto">
                          <a:xfrm>
                            <a:off x="3141798" y="2167890"/>
                            <a:ext cx="16002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444BB" w:rsidRDefault="000537C1" w:rsidP="00AA0507">
                              <w:pPr>
                                <w:jc w:val="center"/>
                                <w:rPr>
                                  <w:sz w:val="18"/>
                                  <w:szCs w:val="18"/>
                                </w:rPr>
                              </w:pPr>
                              <w:r w:rsidRPr="003444BB">
                                <w:rPr>
                                  <w:sz w:val="18"/>
                                  <w:szCs w:val="18"/>
                                </w:rPr>
                                <w:t>350 мм</w:t>
                              </w:r>
                            </w:p>
                          </w:txbxContent>
                        </wps:txbx>
                        <wps:bodyPr rot="0" vert="vert270" wrap="square" lIns="0" tIns="0" rIns="0" bIns="0" anchor="t" anchorCtr="0" upright="1">
                          <a:noAutofit/>
                        </wps:bodyPr>
                      </wps:wsp>
                      <wps:wsp>
                        <wps:cNvPr id="2169" name="Text Box 1107"/>
                        <wps:cNvSpPr txBox="1">
                          <a:spLocks noChangeArrowheads="1"/>
                        </wps:cNvSpPr>
                        <wps:spPr bwMode="auto">
                          <a:xfrm>
                            <a:off x="2931613" y="3147695"/>
                            <a:ext cx="16002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444BB" w:rsidRDefault="000537C1" w:rsidP="00AA0507">
                              <w:pPr>
                                <w:jc w:val="center"/>
                                <w:rPr>
                                  <w:sz w:val="18"/>
                                  <w:szCs w:val="18"/>
                                </w:rPr>
                              </w:pPr>
                              <w:r w:rsidRPr="003444BB">
                                <w:rPr>
                                  <w:sz w:val="18"/>
                                  <w:szCs w:val="18"/>
                                </w:rPr>
                                <w:t>310 мм</w:t>
                              </w:r>
                            </w:p>
                          </w:txbxContent>
                        </wps:txbx>
                        <wps:bodyPr rot="0" vert="vert270" wrap="square" lIns="0" tIns="0" rIns="0" bIns="0" anchor="t" anchorCtr="0" upright="1">
                          <a:noAutofit/>
                        </wps:bodyPr>
                      </wps:wsp>
                      <wps:wsp>
                        <wps:cNvPr id="2170" name="Text Box 1144" descr="Широкий диагональный 1"/>
                        <wps:cNvSpPr txBox="1">
                          <a:spLocks noChangeArrowheads="1"/>
                        </wps:cNvSpPr>
                        <wps:spPr bwMode="auto">
                          <a:xfrm>
                            <a:off x="2382338" y="1485900"/>
                            <a:ext cx="457200" cy="2400300"/>
                          </a:xfrm>
                          <a:prstGeom prst="rect">
                            <a:avLst/>
                          </a:prstGeom>
                          <a:pattFill prst="wdDnDiag">
                            <a:fgClr>
                              <a:srgbClr val="003300"/>
                            </a:fgClr>
                            <a:bgClr>
                              <a:srgbClr val="FFFFFF"/>
                            </a:bgClr>
                          </a:pattFill>
                          <a:ln w="9525">
                            <a:solidFill>
                              <a:srgbClr val="000000"/>
                            </a:solidFill>
                            <a:miter lim="800000"/>
                            <a:headEnd/>
                            <a:tailEnd/>
                          </a:ln>
                        </wps:spPr>
                        <wps:txbx>
                          <w:txbxContent>
                            <w:p w:rsidR="000537C1" w:rsidRDefault="000537C1" w:rsidP="00AA0507"/>
                          </w:txbxContent>
                        </wps:txbx>
                        <wps:bodyPr rot="0" vert="horz" wrap="square" lIns="0" tIns="0" rIns="0" bIns="0" anchor="t" anchorCtr="0" upright="1">
                          <a:noAutofit/>
                        </wps:bodyPr>
                      </wps:wsp>
                      <wps:wsp>
                        <wps:cNvPr id="2171" name="Text Box 1145" descr="Широкий диагональный 1"/>
                        <wps:cNvSpPr txBox="1">
                          <a:spLocks noChangeArrowheads="1"/>
                        </wps:cNvSpPr>
                        <wps:spPr bwMode="auto">
                          <a:xfrm>
                            <a:off x="2368368" y="824865"/>
                            <a:ext cx="467360" cy="3156585"/>
                          </a:xfrm>
                          <a:prstGeom prst="rect">
                            <a:avLst/>
                          </a:prstGeom>
                          <a:pattFill prst="wdDnDiag">
                            <a:fgClr>
                              <a:srgbClr val="003300"/>
                            </a:fgClr>
                            <a:bgClr>
                              <a:srgbClr val="FFFFFF"/>
                            </a:bgClr>
                          </a:pattFill>
                          <a:ln w="9525">
                            <a:solidFill>
                              <a:srgbClr val="000000"/>
                            </a:solidFill>
                            <a:miter lim="800000"/>
                            <a:headEnd/>
                            <a:tailEnd/>
                          </a:ln>
                        </wps:spPr>
                        <wps:txbx>
                          <w:txbxContent>
                            <w:p w:rsidR="000537C1" w:rsidRDefault="000537C1" w:rsidP="00AA0507"/>
                          </w:txbxContent>
                        </wps:txbx>
                        <wps:bodyPr rot="0" vert="horz" wrap="square" lIns="0" tIns="0" rIns="0" bIns="0" anchor="t" anchorCtr="0" upright="1">
                          <a:noAutofit/>
                        </wps:bodyPr>
                      </wps:wsp>
                      <wps:wsp>
                        <wps:cNvPr id="2149" name="Rectangle 1088"/>
                        <wps:cNvSpPr>
                          <a:spLocks noChangeArrowheads="1"/>
                        </wps:cNvSpPr>
                        <wps:spPr bwMode="auto">
                          <a:xfrm>
                            <a:off x="21769" y="1416685"/>
                            <a:ext cx="8820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pPr>
                              <w:r>
                                <w:rPr>
                                  <w:b/>
                                  <w:bCs/>
                                  <w:color w:val="000000"/>
                                  <w:sz w:val="16"/>
                                  <w:szCs w:val="16"/>
                                </w:rPr>
                                <w:t>Шарнир, ограничивающий крутящий момент</w:t>
                              </w:r>
                            </w:p>
                          </w:txbxContent>
                        </wps:txbx>
                        <wps:bodyPr rot="0" vert="horz" wrap="square" lIns="0" tIns="0" rIns="0" bIns="0" anchor="t" anchorCtr="0" upright="1">
                          <a:spAutoFit/>
                        </wps:bodyPr>
                      </wps:wsp>
                    </wpc:wpc>
                  </a:graphicData>
                </a:graphic>
              </wp:inline>
            </w:drawing>
          </mc:Choice>
          <mc:Fallback>
            <w:pict>
              <v:group w14:anchorId="5FDEB6F3" id="Полотно 17" o:spid="_x0000_s1086" editas="canvas" style="width:652.15pt;height:351.3pt;mso-position-horizontal-relative:char;mso-position-vertical-relative:line" coordsize="82816,446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">
                <v:shape id="_x0000_s1087" type="#_x0000_t75" style="position:absolute;width:82816;height:44615;visibility:visible;mso-wrap-style:square">
                  <v:fill o:detectmouseclick="t"/>
                  <v:path o:connecttype="none"/>
                </v:shape>
                <v:rect id="Rectangle 19" o:spid="_x0000_s1088" style="position:absolute;left:15098;top:11049;width:476;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20" o:spid="_x0000_s1089" style="position:absolute;left:19346;top:10350;width:9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21" o:spid="_x0000_s1090" style="position:absolute;left:18832;top:9226;width:8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22" o:spid="_x0000_s1091" style="position:absolute;left:12698;top:10350;width:11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23" o:spid="_x0000_s1092" style="position:absolute;left:14018;top:10350;width:17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24" o:spid="_x0000_s1093" style="position:absolute;left:14387;top:10350;width:11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25" o:spid="_x0000_s1094" style="position:absolute;left:15708;top:10350;width:19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26" o:spid="_x0000_s1095" style="position:absolute;left:16089;top:10350;width:11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27" o:spid="_x0000_s1096" style="position:absolute;left:17409;top:10350;width:19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" fillcolor="black" stroked="f"/>
                <v:rect id="Rectangle 28" o:spid="_x0000_s1097" style="position:absolute;left:17790;top:10350;width:11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" fillcolor="black" stroked="f"/>
                <v:rect id="Rectangle 29" o:spid="_x0000_s1098" style="position:absolute;left:19111;top:10350;width:17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" fillcolor="black" stroked="f"/>
                <v:rect id="Rectangle 30" o:spid="_x0000_s1099" style="position:absolute;left:19486;top:10350;width:113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" fillcolor="black" stroked="f"/>
                <v:rect id="Rectangle 31" o:spid="_x0000_s1100" style="position:absolute;left:20813;top:10350;width:18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" fillcolor="black" stroked="f"/>
                <v:rect id="Rectangle 32" o:spid="_x0000_s1101" style="position:absolute;left:21188;top:10350;width:11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" fillcolor="black" stroked="f"/>
                <v:rect id="Rectangle 33" o:spid="_x0000_s1102" style="position:absolute;left:22502;top:10350;width:19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" fillcolor="black" stroked="f"/>
                <v:rect id="Rectangle 34" o:spid="_x0000_s1103" style="position:absolute;left:22889;top:10350;width:11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" fillcolor="black" stroked="f"/>
                <v:rect id="Rectangle 35" o:spid="_x0000_s1104" style="position:absolute;left:24204;top:10350;width:18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" fillcolor="black" stroked="f"/>
                <v:rect id="Rectangle 36" o:spid="_x0000_s1105" style="position:absolute;left:24591;top:10350;width:11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" fillcolor="black" stroked="f"/>
                <v:rect id="Rectangle 37" o:spid="_x0000_s1106" style="position:absolute;left:25912;top:10350;width:17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" fillcolor="black" stroked="f"/>
                <v:rect id="Rectangle 38" o:spid="_x0000_s1107" style="position:absolute;left:26280;top:10350;width:11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" fillcolor="black" stroked="f"/>
                <v:rect id="Rectangle 39" o:spid="_x0000_s1108" style="position:absolute;left:27601;top:10350;width:19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" fillcolor="black" stroked="f"/>
                <v:rect id="Rectangle 40" o:spid="_x0000_s1109" style="position:absolute;left:27982;top:10350;width:11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" fillcolor="black" stroked="f"/>
                <v:rect id="Rectangle 41" o:spid="_x0000_s1110" style="position:absolute;left:29303;top:10350;width:19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" fillcolor="black" stroked="f"/>
                <v:rect id="Rectangle 42" o:spid="_x0000_s1111" style="position:absolute;left:29684;top:10350;width:113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v:rect id="Rectangle 43" o:spid="_x0000_s1112" style="position:absolute;left:31005;top:10350;width:17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" fillcolor="black" stroked="f"/>
                <v:rect id="Rectangle 44" o:spid="_x0000_s1113" style="position:absolute;left:31379;top:10350;width:80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v:rect id="Rectangle 45" o:spid="_x0000_s1114" style="position:absolute;left:19391;top:24961;width:65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" fillcolor="black" stroked="f"/>
                <v:rect id="Rectangle 46" o:spid="_x0000_s1115" style="position:absolute;left:21613;top:39751;width:67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" fillcolor="black" stroked="f"/>
                <v:rect id="Rectangle 47" o:spid="_x0000_s1116" style="position:absolute;left:18546;top:19602;width:113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u0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H02EX76REfTqDwAA//8DAFBLAQItABQABgAIAAAAIQDb4fbL7gAAAIUBAAATAAAAAAAA&#10;AAAAAAAAAAAAAABbQ29udGVudF9UeXBlc10ueG1sUEsBAi0AFAAGAAgAAAAhAFr0LFu/AAAAFQEA&#10;AAsAAAAAAAAAAAAAAAAAHwEAAF9yZWxzLy5yZWxzUEsBAi0AFAAGAAgAAAAhAAoRy7THAAAA3QAA&#10;AA8AAAAAAAAAAAAAAAAABwIAAGRycy9kb3ducmV2LnhtbFBLBQYAAAAAAwADALcAAAD7AgAAAAA=&#10;" fillcolor="black" stroked="f"/>
                <v:rect id="Rectangle 48" o:spid="_x0000_s1117" style="position:absolute;left:19867;top:19602;width:17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" fillcolor="black" stroked="f"/>
                <v:rect id="Rectangle 49" o:spid="_x0000_s1118" style="position:absolute;left:20241;top:19602;width:113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" fillcolor="black" stroked="f"/>
                <v:rect id="Rectangle 50" o:spid="_x0000_s1119" style="position:absolute;left:21569;top:19602;width:17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" fillcolor="black" stroked="f"/>
                <v:rect id="Rectangle 51" o:spid="_x0000_s1120" style="position:absolute;left:21943;top:19602;width:112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" fillcolor="black" stroked="f"/>
                <v:rect id="Rectangle 52" o:spid="_x0000_s1121" style="position:absolute;left:23258;top:19602;width:19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" fillcolor="black" stroked="f"/>
                <v:rect id="Rectangle 53" o:spid="_x0000_s1122" style="position:absolute;left:23645;top:19602;width:112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" fillcolor="black" stroked="f"/>
                <v:rect id="Rectangle 54" o:spid="_x0000_s1123" style="position:absolute;left:24960;top:19602;width:19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ey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H00EV76REfTqDwAA//8DAFBLAQItABQABgAIAAAAIQDb4fbL7gAAAIUBAAATAAAAAAAA&#10;AAAAAAAAAAAAAABbQ29udGVudF9UeXBlc10ueG1sUEsBAi0AFAAGAAgAAAAhAFr0LFu/AAAAFQEA&#10;AAsAAAAAAAAAAAAAAAAAHwEAAF9yZWxzLy5yZWxzUEsBAi0AFAAGAAgAAAAhAPRnx7LHAAAA3QAA&#10;AA8AAAAAAAAAAAAAAAAABwIAAGRycy9kb3ducmV2LnhtbFBLBQYAAAAAAwADALcAAAD7AgAAAAA=&#10;" fillcolor="black" stroked="f"/>
                <v:rect id="Rectangle 55" o:spid="_x0000_s1124" style="position:absolute;left:25334;top:19602;width:113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" fillcolor="black" stroked="f"/>
                <v:rect id="Rectangle 56" o:spid="_x0000_s1125" style="position:absolute;left:26661;top:19602;width:184;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p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4yEX76REfTiDwAA//8DAFBLAQItABQABgAIAAAAIQDb4fbL7gAAAIUBAAATAAAAAAAA&#10;AAAAAAAAAAAAAABbQ29udGVudF9UeXBlc10ueG1sUEsBAi0AFAAGAAgAAAAhAFr0LFu/AAAAFQEA&#10;AAsAAAAAAAAAAAAAAAAAHwEAAF9yZWxzLy5yZWxzUEsBAi0AFAAGAAgAAAAhAI/IXWnHAAAA3QAA&#10;AA8AAAAAAAAAAAAAAAAABwIAAGRycy9kb3ducmV2LnhtbFBLBQYAAAAAAwADALcAAAD7AgAAAAA=&#10;" fillcolor="black" stroked="f"/>
                <v:rect id="Rectangle 57" o:spid="_x0000_s1126" style="position:absolute;left:27036;top:19602;width:113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y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" fillcolor="black" stroked="f"/>
                <v:rect id="Rectangle 58" o:spid="_x0000_s1127" style="position:absolute;left:28357;top:19602;width:19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59" o:spid="_x0000_s1128" style="position:absolute;left:28738;top:19602;width:113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60" o:spid="_x0000_s1129" style="position:absolute;left:30059;top:19602;width:19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61" o:spid="_x0000_s1130" style="position:absolute;left:30427;top:19602;width:29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62" o:spid="_x0000_s1131" style="position:absolute;left:24553;top:2825;width:252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63" o:spid="_x0000_s1132" style="position:absolute;left:16273;top:4324;width:33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64" o:spid="_x0000_s1133" style="position:absolute;left:33335;top:8940;width:45;height:30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65" o:spid="_x0000_s1134" style="position:absolute;left:21537;top:2825;width:122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group id="Group 66" o:spid="_x0000_s1135" style="position:absolute;left:9675;top:8185;width:22504;height:31718" coordorigin="1136,1297" coordsize="3544,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67" o:spid="_x0000_s1136" style="position:absolute;left:3373;top:1310;width:699;height:4970" coordorigin="3373,1310" coordsize="69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68" o:spid="_x0000_s1137" style="position:absolute;left:3373;top:1310;width:699;height:3117" coordorigin="3373,1310" coordsize="69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69" o:spid="_x0000_s1138" type="#_x0000_t75" style="position:absolute;left:3373;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">
                        <v:imagedata r:id="rId56" o:title=""/>
                      </v:shape>
                      <v:shape id="Picture 70" o:spid="_x0000_s1139" type="#_x0000_t75" style="position:absolute;left:3487;top:1310;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">
                        <v:imagedata r:id="rId56" o:title=""/>
                      </v:shape>
                      <v:shape id="Picture 71" o:spid="_x0000_s1140" type="#_x0000_t75" style="position:absolute;left:3600;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">
                        <v:imagedata r:id="rId56" o:title=""/>
                      </v:shape>
                      <v:shape id="Picture 72" o:spid="_x0000_s1141" type="#_x0000_t75" style="position:absolute;left:3714;top:1310;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">
                        <v:imagedata r:id="rId56" o:title=""/>
                      </v:shape>
                      <v:shape id="Picture 73" o:spid="_x0000_s1142" type="#_x0000_t75" style="position:absolute;left:3827;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">
                        <v:imagedata r:id="rId56" o:title=""/>
                      </v:shape>
                      <v:shape id="Picture 74" o:spid="_x0000_s1143" type="#_x0000_t75" style="position:absolute;left:3941;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">
                        <v:imagedata r:id="rId56" o:title=""/>
                      </v:shape>
                      <v:shape id="Picture 75" o:spid="_x0000_s1144" type="#_x0000_t75" style="position:absolute;left:4055;top:1310;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">
                        <v:imagedata r:id="rId57" o:title=""/>
                      </v:shape>
                      <v:shape id="Picture 76" o:spid="_x0000_s1145" type="#_x0000_t75" style="position:absolute;left:3373;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">
                        <v:imagedata r:id="rId56" o:title=""/>
                      </v:shape>
                      <v:shape id="Picture 77" o:spid="_x0000_s1146" type="#_x0000_t75" style="position:absolute;left:3487;top:1418;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">
                        <v:imagedata r:id="rId56" o:title=""/>
                      </v:shape>
                      <v:shape id="Picture 78" o:spid="_x0000_s1147" type="#_x0000_t75" style="position:absolute;left:3600;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">
                        <v:imagedata r:id="rId56" o:title=""/>
                      </v:shape>
                      <v:shape id="Picture 79" o:spid="_x0000_s1148" type="#_x0000_t75" style="position:absolute;left:3714;top:1418;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">
                        <v:imagedata r:id="rId56" o:title=""/>
                      </v:shape>
                      <v:shape id="Picture 80" o:spid="_x0000_s1149" type="#_x0000_t75" style="position:absolute;left:3827;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">
                        <v:imagedata r:id="rId56" o:title=""/>
                      </v:shape>
                      <v:shape id="Picture 81" o:spid="_x0000_s1150" type="#_x0000_t75" style="position:absolute;left:3941;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">
                        <v:imagedata r:id="rId56" o:title=""/>
                      </v:shape>
                      <v:shape id="Picture 82" o:spid="_x0000_s1151" type="#_x0000_t75" style="position:absolute;left:4055;top:1418;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">
                        <v:imagedata r:id="rId57" o:title=""/>
                      </v:shape>
                      <v:shape id="Picture 83" o:spid="_x0000_s1152" type="#_x0000_t75" style="position:absolute;left:3373;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">
                        <v:imagedata r:id="rId56" o:title=""/>
                      </v:shape>
                      <v:shape id="Picture 84" o:spid="_x0000_s1153" type="#_x0000_t75" style="position:absolute;left:3487;top:1525;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">
                        <v:imagedata r:id="rId56" o:title=""/>
                      </v:shape>
                      <v:shape id="Picture 85" o:spid="_x0000_s1154" type="#_x0000_t75" style="position:absolute;left:3600;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">
                        <v:imagedata r:id="rId56" o:title=""/>
                      </v:shape>
                      <v:shape id="Picture 86" o:spid="_x0000_s1155" type="#_x0000_t75" style="position:absolute;left:3714;top:1525;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">
                        <v:imagedata r:id="rId56" o:title=""/>
                      </v:shape>
                      <v:shape id="Picture 87" o:spid="_x0000_s1156" type="#_x0000_t75" style="position:absolute;left:3827;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">
                        <v:imagedata r:id="rId56" o:title=""/>
                      </v:shape>
                      <v:shape id="Picture 88" o:spid="_x0000_s1157" type="#_x0000_t75" style="position:absolute;left:3941;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">
                        <v:imagedata r:id="rId56" o:title=""/>
                      </v:shape>
                      <v:shape id="Picture 89" o:spid="_x0000_s1158" type="#_x0000_t75" style="position:absolute;left:4055;top:1525;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">
                        <v:imagedata r:id="rId57" o:title=""/>
                      </v:shape>
                      <v:shape id="Picture 90" o:spid="_x0000_s1159" type="#_x0000_t75" style="position:absolute;left:3373;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">
                        <v:imagedata r:id="rId56" o:title=""/>
                      </v:shape>
                      <v:shape id="Picture 91" o:spid="_x0000_s1160" type="#_x0000_t75" style="position:absolute;left:3487;top:1633;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">
                        <v:imagedata r:id="rId56" o:title=""/>
                      </v:shape>
                      <v:shape id="Picture 92" o:spid="_x0000_s1161" type="#_x0000_t75" style="position:absolute;left:3600;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">
                        <v:imagedata r:id="rId56" o:title=""/>
                      </v:shape>
                      <v:shape id="Picture 93" o:spid="_x0000_s1162" type="#_x0000_t75" style="position:absolute;left:3714;top:1633;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">
                        <v:imagedata r:id="rId56" o:title=""/>
                      </v:shape>
                      <v:shape id="Picture 94" o:spid="_x0000_s1163" type="#_x0000_t75" style="position:absolute;left:3827;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">
                        <v:imagedata r:id="rId56" o:title=""/>
                      </v:shape>
                      <v:shape id="Picture 95" o:spid="_x0000_s1164" type="#_x0000_t75" style="position:absolute;left:3941;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">
                        <v:imagedata r:id="rId56" o:title=""/>
                      </v:shape>
                      <v:shape id="Picture 96" o:spid="_x0000_s1165" type="#_x0000_t75" style="position:absolute;left:4055;top:1633;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">
                        <v:imagedata r:id="rId57" o:title=""/>
                      </v:shape>
                      <v:shape id="Picture 97" o:spid="_x0000_s1166" type="#_x0000_t75" style="position:absolute;left:3373;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">
                        <v:imagedata r:id="rId56" o:title=""/>
                      </v:shape>
                      <v:shape id="Picture 98" o:spid="_x0000_s1167" type="#_x0000_t75" style="position:absolute;left:3487;top:17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">
                        <v:imagedata r:id="rId56" o:title=""/>
                      </v:shape>
                      <v:shape id="Picture 99" o:spid="_x0000_s1168" type="#_x0000_t75" style="position:absolute;left:3600;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">
                        <v:imagedata r:id="rId56" o:title=""/>
                      </v:shape>
                      <v:shape id="Picture 100" o:spid="_x0000_s1169" type="#_x0000_t75" style="position:absolute;left:3714;top:17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">
                        <v:imagedata r:id="rId56" o:title=""/>
                      </v:shape>
                      <v:shape id="Picture 101" o:spid="_x0000_s1170" type="#_x0000_t75" style="position:absolute;left:3827;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">
                        <v:imagedata r:id="rId56" o:title=""/>
                      </v:shape>
                      <v:shape id="Picture 102" o:spid="_x0000_s1171" type="#_x0000_t75" style="position:absolute;left:3941;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">
                        <v:imagedata r:id="rId56" o:title=""/>
                      </v:shape>
                      <v:shape id="Picture 103" o:spid="_x0000_s1172" type="#_x0000_t75" style="position:absolute;left:4055;top:174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">
                        <v:imagedata r:id="rId57" o:title=""/>
                      </v:shape>
                      <v:shape id="Picture 104" o:spid="_x0000_s1173" type="#_x0000_t75" style="position:absolute;left:3373;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">
                        <v:imagedata r:id="rId56" o:title=""/>
                      </v:shape>
                      <v:shape id="Picture 105" o:spid="_x0000_s1174" type="#_x0000_t75" style="position:absolute;left:3487;top:18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">
                        <v:imagedata r:id="rId56" o:title=""/>
                      </v:shape>
                      <v:shape id="Picture 106" o:spid="_x0000_s1175" type="#_x0000_t75" style="position:absolute;left:3600;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">
                        <v:imagedata r:id="rId56" o:title=""/>
                      </v:shape>
                      <v:shape id="Picture 107" o:spid="_x0000_s1176" type="#_x0000_t75" style="position:absolute;left:3714;top:18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">
                        <v:imagedata r:id="rId56" o:title=""/>
                      </v:shape>
                      <v:shape id="Picture 108" o:spid="_x0000_s1177" type="#_x0000_t75" style="position:absolute;left:3827;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">
                        <v:imagedata r:id="rId56" o:title=""/>
                      </v:shape>
                      <v:shape id="Picture 109" o:spid="_x0000_s1178" type="#_x0000_t75" style="position:absolute;left:3941;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">
                        <v:imagedata r:id="rId56" o:title=""/>
                      </v:shape>
                      <v:shape id="Picture 110" o:spid="_x0000_s1179" type="#_x0000_t75" style="position:absolute;left:4055;top:184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">
                        <v:imagedata r:id="rId57" o:title=""/>
                      </v:shape>
                      <v:shape id="Picture 111" o:spid="_x0000_s1180" type="#_x0000_t75" style="position:absolute;left:3373;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">
                        <v:imagedata r:id="rId56" o:title=""/>
                      </v:shape>
                      <v:shape id="Picture 112" o:spid="_x0000_s1181" type="#_x0000_t75" style="position:absolute;left:3487;top:195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">
                        <v:imagedata r:id="rId56" o:title=""/>
                      </v:shape>
                      <v:shape id="Picture 113" o:spid="_x0000_s1182" type="#_x0000_t75" style="position:absolute;left:3600;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">
                        <v:imagedata r:id="rId56" o:title=""/>
                      </v:shape>
                      <v:shape id="Picture 114" o:spid="_x0000_s1183" type="#_x0000_t75" style="position:absolute;left:3714;top:195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">
                        <v:imagedata r:id="rId56" o:title=""/>
                      </v:shape>
                      <v:shape id="Picture 115" o:spid="_x0000_s1184" type="#_x0000_t75" style="position:absolute;left:3827;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">
                        <v:imagedata r:id="rId56" o:title=""/>
                      </v:shape>
                      <v:shape id="Picture 116" o:spid="_x0000_s1185" type="#_x0000_t75" style="position:absolute;left:3941;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">
                        <v:imagedata r:id="rId56" o:title=""/>
                      </v:shape>
                      <v:shape id="Picture 117" o:spid="_x0000_s1186" type="#_x0000_t75" style="position:absolute;left:4055;top:195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">
                        <v:imagedata r:id="rId57" o:title=""/>
                      </v:shape>
                      <v:shape id="Picture 118" o:spid="_x0000_s1187" type="#_x0000_t75" style="position:absolute;left:3373;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">
                        <v:imagedata r:id="rId56" o:title=""/>
                      </v:shape>
                      <v:shape id="Picture 119" o:spid="_x0000_s1188" type="#_x0000_t75" style="position:absolute;left:3487;top:206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">
                        <v:imagedata r:id="rId56" o:title=""/>
                      </v:shape>
                      <v:shape id="Picture 120" o:spid="_x0000_s1189" type="#_x0000_t75" style="position:absolute;left:3600;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">
                        <v:imagedata r:id="rId56" o:title=""/>
                      </v:shape>
                      <v:shape id="Picture 121" o:spid="_x0000_s1190" type="#_x0000_t75" style="position:absolute;left:3714;top:206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">
                        <v:imagedata r:id="rId56" o:title=""/>
                      </v:shape>
                      <v:shape id="Picture 122" o:spid="_x0000_s1191" type="#_x0000_t75" style="position:absolute;left:3827;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">
                        <v:imagedata r:id="rId56" o:title=""/>
                      </v:shape>
                      <v:shape id="Picture 123" o:spid="_x0000_s1192" type="#_x0000_t75" style="position:absolute;left:3941;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">
                        <v:imagedata r:id="rId56" o:title=""/>
                      </v:shape>
                      <v:shape id="Picture 124" o:spid="_x0000_s1193" type="#_x0000_t75" style="position:absolute;left:4055;top:206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">
                        <v:imagedata r:id="rId57" o:title=""/>
                      </v:shape>
                      <v:shape id="Picture 125" o:spid="_x0000_s1194" type="#_x0000_t75" style="position:absolute;left:3373;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">
                        <v:imagedata r:id="rId56" o:title=""/>
                      </v:shape>
                      <v:shape id="Picture 126" o:spid="_x0000_s1195" type="#_x0000_t75" style="position:absolute;left:3487;top:217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">
                        <v:imagedata r:id="rId56" o:title=""/>
                      </v:shape>
                      <v:shape id="Picture 127" o:spid="_x0000_s1196" type="#_x0000_t75" style="position:absolute;left:3600;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">
                        <v:imagedata r:id="rId56" o:title=""/>
                      </v:shape>
                      <v:shape id="Picture 128" o:spid="_x0000_s1197" type="#_x0000_t75" style="position:absolute;left:3714;top:217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">
                        <v:imagedata r:id="rId56" o:title=""/>
                      </v:shape>
                      <v:shape id="Picture 129" o:spid="_x0000_s1198" type="#_x0000_t75" style="position:absolute;left:3827;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">
                        <v:imagedata r:id="rId56" o:title=""/>
                      </v:shape>
                      <v:shape id="Picture 130" o:spid="_x0000_s1199" type="#_x0000_t75" style="position:absolute;left:3941;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">
                        <v:imagedata r:id="rId56" o:title=""/>
                      </v:shape>
                      <v:shape id="Picture 131" o:spid="_x0000_s1200" type="#_x0000_t75" style="position:absolute;left:4055;top:217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">
                        <v:imagedata r:id="rId57" o:title=""/>
                      </v:shape>
                      <v:shape id="Picture 132" o:spid="_x0000_s1201" type="#_x0000_t75" style="position:absolute;left:3373;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">
                        <v:imagedata r:id="rId56" o:title=""/>
                      </v:shape>
                      <v:shape id="Picture 133" o:spid="_x0000_s1202" type="#_x0000_t75" style="position:absolute;left:3487;top:227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">
                        <v:imagedata r:id="rId56" o:title=""/>
                      </v:shape>
                      <v:shape id="Picture 134" o:spid="_x0000_s1203" type="#_x0000_t75" style="position:absolute;left:3600;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">
                        <v:imagedata r:id="rId56" o:title=""/>
                      </v:shape>
                      <v:shape id="Picture 135" o:spid="_x0000_s1204" type="#_x0000_t75" style="position:absolute;left:3714;top:227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">
                        <v:imagedata r:id="rId56" o:title=""/>
                      </v:shape>
                      <v:shape id="Picture 136" o:spid="_x0000_s1205" type="#_x0000_t75" style="position:absolute;left:3827;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">
                        <v:imagedata r:id="rId56" o:title=""/>
                      </v:shape>
                      <v:shape id="Picture 137" o:spid="_x0000_s1206" type="#_x0000_t75" style="position:absolute;left:3941;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">
                        <v:imagedata r:id="rId56" o:title=""/>
                      </v:shape>
                      <v:shape id="Picture 138" o:spid="_x0000_s1207" type="#_x0000_t75" style="position:absolute;left:4055;top:227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">
                        <v:imagedata r:id="rId57" o:title=""/>
                      </v:shape>
                      <v:shape id="Picture 139" o:spid="_x0000_s1208" type="#_x0000_t75" style="position:absolute;left:3373;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">
                        <v:imagedata r:id="rId56" o:title=""/>
                      </v:shape>
                      <v:shape id="Picture 140" o:spid="_x0000_s1209" type="#_x0000_t75" style="position:absolute;left:3487;top:238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">
                        <v:imagedata r:id="rId56" o:title=""/>
                      </v:shape>
                      <v:shape id="Picture 141" o:spid="_x0000_s1210" type="#_x0000_t75" style="position:absolute;left:3600;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">
                        <v:imagedata r:id="rId56" o:title=""/>
                      </v:shape>
                      <v:shape id="Picture 142" o:spid="_x0000_s1211" type="#_x0000_t75" style="position:absolute;left:3714;top:238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">
                        <v:imagedata r:id="rId56" o:title=""/>
                      </v:shape>
                      <v:shape id="Picture 143" o:spid="_x0000_s1212" type="#_x0000_t75" style="position:absolute;left:3827;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">
                        <v:imagedata r:id="rId56" o:title=""/>
                      </v:shape>
                      <v:shape id="Picture 144" o:spid="_x0000_s1213" type="#_x0000_t75" style="position:absolute;left:3941;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">
                        <v:imagedata r:id="rId56" o:title=""/>
                      </v:shape>
                      <v:shape id="Picture 145" o:spid="_x0000_s1214" type="#_x0000_t75" style="position:absolute;left:4055;top:238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">
                        <v:imagedata r:id="rId57" o:title=""/>
                      </v:shape>
                      <v:shape id="Picture 146" o:spid="_x0000_s1215" type="#_x0000_t75" style="position:absolute;left:3373;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">
                        <v:imagedata r:id="rId56" o:title=""/>
                      </v:shape>
                      <v:shape id="Picture 147" o:spid="_x0000_s1216" type="#_x0000_t75" style="position:absolute;left:3487;top:249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">
                        <v:imagedata r:id="rId56" o:title=""/>
                      </v:shape>
                      <v:shape id="Picture 148" o:spid="_x0000_s1217" type="#_x0000_t75" style="position:absolute;left:3600;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">
                        <v:imagedata r:id="rId56" o:title=""/>
                      </v:shape>
                      <v:shape id="Picture 149" o:spid="_x0000_s1218" type="#_x0000_t75" style="position:absolute;left:3714;top:249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">
                        <v:imagedata r:id="rId56" o:title=""/>
                      </v:shape>
                      <v:shape id="Picture 150" o:spid="_x0000_s1219" type="#_x0000_t75" style="position:absolute;left:3827;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">
                        <v:imagedata r:id="rId56" o:title=""/>
                      </v:shape>
                      <v:shape id="Picture 151" o:spid="_x0000_s1220" type="#_x0000_t75" style="position:absolute;left:3941;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">
                        <v:imagedata r:id="rId56" o:title=""/>
                      </v:shape>
                      <v:shape id="Picture 152" o:spid="_x0000_s1221" type="#_x0000_t75" style="position:absolute;left:4055;top:249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">
                        <v:imagedata r:id="rId57" o:title=""/>
                      </v:shape>
                      <v:shape id="Picture 153" o:spid="_x0000_s1222" type="#_x0000_t75" style="position:absolute;left:3373;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">
                        <v:imagedata r:id="rId56" o:title=""/>
                      </v:shape>
                      <v:shape id="Picture 154" o:spid="_x0000_s1223" type="#_x0000_t75" style="position:absolute;left:3487;top:260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">
                        <v:imagedata r:id="rId56" o:title=""/>
                      </v:shape>
                      <v:shape id="Picture 155" o:spid="_x0000_s1224" type="#_x0000_t75" style="position:absolute;left:3600;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">
                        <v:imagedata r:id="rId56" o:title=""/>
                      </v:shape>
                      <v:shape id="Picture 156" o:spid="_x0000_s1225" type="#_x0000_t75" style="position:absolute;left:3714;top:260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">
                        <v:imagedata r:id="rId56" o:title=""/>
                      </v:shape>
                      <v:shape id="Picture 157" o:spid="_x0000_s1226" type="#_x0000_t75" style="position:absolute;left:3827;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">
                        <v:imagedata r:id="rId56" o:title=""/>
                      </v:shape>
                      <v:shape id="Picture 158" o:spid="_x0000_s1227" type="#_x0000_t75" style="position:absolute;left:3941;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">
                        <v:imagedata r:id="rId56" o:title=""/>
                      </v:shape>
                      <v:shape id="Picture 159" o:spid="_x0000_s1228" type="#_x0000_t75" style="position:absolute;left:4055;top:260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">
                        <v:imagedata r:id="rId57" o:title=""/>
                      </v:shape>
                      <v:shape id="Picture 160" o:spid="_x0000_s1229" type="#_x0000_t75" style="position:absolute;left:3373;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">
                        <v:imagedata r:id="rId56" o:title=""/>
                      </v:shape>
                      <v:shape id="Picture 161" o:spid="_x0000_s1230" type="#_x0000_t75" style="position:absolute;left:3487;top:270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">
                        <v:imagedata r:id="rId56" o:title=""/>
                      </v:shape>
                      <v:shape id="Picture 162" o:spid="_x0000_s1231" type="#_x0000_t75" style="position:absolute;left:3600;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">
                        <v:imagedata r:id="rId56" o:title=""/>
                      </v:shape>
                      <v:shape id="Picture 163" o:spid="_x0000_s1232" type="#_x0000_t75" style="position:absolute;left:3714;top:270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">
                        <v:imagedata r:id="rId56" o:title=""/>
                      </v:shape>
                      <v:shape id="Picture 164" o:spid="_x0000_s1233" type="#_x0000_t75" style="position:absolute;left:3827;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">
                        <v:imagedata r:id="rId56" o:title=""/>
                      </v:shape>
                      <v:shape id="Picture 165" o:spid="_x0000_s1234" type="#_x0000_t75" style="position:absolute;left:3941;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">
                        <v:imagedata r:id="rId56" o:title=""/>
                      </v:shape>
                      <v:shape id="Picture 166" o:spid="_x0000_s1235" type="#_x0000_t75" style="position:absolute;left:4055;top:270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">
                        <v:imagedata r:id="rId57" o:title=""/>
                      </v:shape>
                      <v:shape id="Picture 167" o:spid="_x0000_s1236" type="#_x0000_t75" style="position:absolute;left:3373;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">
                        <v:imagedata r:id="rId56" o:title=""/>
                      </v:shape>
                      <v:shape id="Picture 168" o:spid="_x0000_s1237" type="#_x0000_t75" style="position:absolute;left:3487;top:281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">
                        <v:imagedata r:id="rId56" o:title=""/>
                      </v:shape>
                      <v:shape id="Picture 169" o:spid="_x0000_s1238" type="#_x0000_t75" style="position:absolute;left:3600;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">
                        <v:imagedata r:id="rId56" o:title=""/>
                      </v:shape>
                      <v:shape id="Picture 170" o:spid="_x0000_s1239" type="#_x0000_t75" style="position:absolute;left:3714;top:281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">
                        <v:imagedata r:id="rId56" o:title=""/>
                      </v:shape>
                      <v:shape id="Picture 171" o:spid="_x0000_s1240" type="#_x0000_t75" style="position:absolute;left:3827;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">
                        <v:imagedata r:id="rId56" o:title=""/>
                      </v:shape>
                      <v:shape id="Picture 172" o:spid="_x0000_s1241" type="#_x0000_t75" style="position:absolute;left:3941;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">
                        <v:imagedata r:id="rId56" o:title=""/>
                      </v:shape>
                      <v:shape id="Picture 173" o:spid="_x0000_s1242" type="#_x0000_t75" style="position:absolute;left:4055;top:281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">
                        <v:imagedata r:id="rId57" o:title=""/>
                      </v:shape>
                      <v:shape id="Picture 174" o:spid="_x0000_s1243" type="#_x0000_t75" style="position:absolute;left:3373;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">
                        <v:imagedata r:id="rId56" o:title=""/>
                      </v:shape>
                      <v:shape id="Picture 175" o:spid="_x0000_s1244" type="#_x0000_t75" style="position:absolute;left:3487;top:292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">
                        <v:imagedata r:id="rId56" o:title=""/>
                      </v:shape>
                      <v:shape id="Picture 176" o:spid="_x0000_s1245" type="#_x0000_t75" style="position:absolute;left:3600;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">
                        <v:imagedata r:id="rId56" o:title=""/>
                      </v:shape>
                      <v:shape id="Picture 177" o:spid="_x0000_s1246" type="#_x0000_t75" style="position:absolute;left:3714;top:292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">
                        <v:imagedata r:id="rId56" o:title=""/>
                      </v:shape>
                      <v:shape id="Picture 178" o:spid="_x0000_s1247" type="#_x0000_t75" style="position:absolute;left:3827;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">
                        <v:imagedata r:id="rId56" o:title=""/>
                      </v:shape>
                      <v:shape id="Picture 179" o:spid="_x0000_s1248" type="#_x0000_t75" style="position:absolute;left:3941;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">
                        <v:imagedata r:id="rId56" o:title=""/>
                      </v:shape>
                      <v:shape id="Picture 180" o:spid="_x0000_s1249" type="#_x0000_t75" style="position:absolute;left:4055;top:292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">
                        <v:imagedata r:id="rId57" o:title=""/>
                      </v:shape>
                      <v:shape id="Picture 181" o:spid="_x0000_s1250" type="#_x0000_t75" style="position:absolute;left:3373;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">
                        <v:imagedata r:id="rId56" o:title=""/>
                      </v:shape>
                      <v:shape id="Picture 182" o:spid="_x0000_s1251" type="#_x0000_t75" style="position:absolute;left:3487;top:303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">
                        <v:imagedata r:id="rId56" o:title=""/>
                      </v:shape>
                      <v:shape id="Picture 183" o:spid="_x0000_s1252" type="#_x0000_t75" style="position:absolute;left:3600;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">
                        <v:imagedata r:id="rId56" o:title=""/>
                      </v:shape>
                      <v:shape id="Picture 184" o:spid="_x0000_s1253" type="#_x0000_t75" style="position:absolute;left:3714;top:303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">
                        <v:imagedata r:id="rId56" o:title=""/>
                      </v:shape>
                      <v:shape id="Picture 185" o:spid="_x0000_s1254" type="#_x0000_t75" style="position:absolute;left:3827;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">
                        <v:imagedata r:id="rId56" o:title=""/>
                      </v:shape>
                      <v:shape id="Picture 186" o:spid="_x0000_s1255" type="#_x0000_t75" style="position:absolute;left:3941;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">
                        <v:imagedata r:id="rId56" o:title=""/>
                      </v:shape>
                      <v:shape id="Picture 187" o:spid="_x0000_s1256" type="#_x0000_t75" style="position:absolute;left:4055;top:303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">
                        <v:imagedata r:id="rId57" o:title=""/>
                      </v:shape>
                      <v:shape id="Picture 188" o:spid="_x0000_s1257" type="#_x0000_t75" style="position:absolute;left:3373;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">
                        <v:imagedata r:id="rId56" o:title=""/>
                      </v:shape>
                      <v:shape id="Picture 189" o:spid="_x0000_s1258" type="#_x0000_t75" style="position:absolute;left:3487;top:313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">
                        <v:imagedata r:id="rId56" o:title=""/>
                      </v:shape>
                      <v:shape id="Picture 190" o:spid="_x0000_s1259" type="#_x0000_t75" style="position:absolute;left:3600;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">
                        <v:imagedata r:id="rId56" o:title=""/>
                      </v:shape>
                      <v:shape id="Picture 191" o:spid="_x0000_s1260" type="#_x0000_t75" style="position:absolute;left:3714;top:313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">
                        <v:imagedata r:id="rId56" o:title=""/>
                      </v:shape>
                      <v:shape id="Picture 192" o:spid="_x0000_s1261" type="#_x0000_t75" style="position:absolute;left:3827;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">
                        <v:imagedata r:id="rId56" o:title=""/>
                      </v:shape>
                      <v:shape id="Picture 193" o:spid="_x0000_s1262" type="#_x0000_t75" style="position:absolute;left:3941;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">
                        <v:imagedata r:id="rId56" o:title=""/>
                      </v:shape>
                      <v:shape id="Picture 194" o:spid="_x0000_s1263" type="#_x0000_t75" style="position:absolute;left:4055;top:313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">
                        <v:imagedata r:id="rId57" o:title=""/>
                      </v:shape>
                      <v:shape id="Picture 195" o:spid="_x0000_s1264" type="#_x0000_t75" style="position:absolute;left:3373;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">
                        <v:imagedata r:id="rId56" o:title=""/>
                      </v:shape>
                      <v:shape id="Picture 196" o:spid="_x0000_s1265" type="#_x0000_t75" style="position:absolute;left:3487;top:324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">
                        <v:imagedata r:id="rId56" o:title=""/>
                      </v:shape>
                      <v:shape id="Picture 197" o:spid="_x0000_s1266" type="#_x0000_t75" style="position:absolute;left:3600;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">
                        <v:imagedata r:id="rId56" o:title=""/>
                      </v:shape>
                      <v:shape id="Picture 198" o:spid="_x0000_s1267" type="#_x0000_t75" style="position:absolute;left:3714;top:324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">
                        <v:imagedata r:id="rId56" o:title=""/>
                      </v:shape>
                      <v:shape id="Picture 199" o:spid="_x0000_s1268" type="#_x0000_t75" style="position:absolute;left:3827;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">
                        <v:imagedata r:id="rId56" o:title=""/>
                      </v:shape>
                      <v:shape id="Picture 200" o:spid="_x0000_s1269" type="#_x0000_t75" style="position:absolute;left:3941;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">
                        <v:imagedata r:id="rId56" o:title=""/>
                      </v:shape>
                      <v:shape id="Picture 201" o:spid="_x0000_s1270" type="#_x0000_t75" style="position:absolute;left:4055;top:324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">
                        <v:imagedata r:id="rId57" o:title=""/>
                      </v:shape>
                      <v:shape id="Picture 202" o:spid="_x0000_s1271" type="#_x0000_t75" style="position:absolute;left:3373;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">
                        <v:imagedata r:id="rId56" o:title=""/>
                      </v:shape>
                      <v:shape id="Picture 203" o:spid="_x0000_s1272" type="#_x0000_t75" style="position:absolute;left:3487;top:335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">
                        <v:imagedata r:id="rId56" o:title=""/>
                      </v:shape>
                      <v:shape id="Picture 204" o:spid="_x0000_s1273" type="#_x0000_t75" style="position:absolute;left:3600;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">
                        <v:imagedata r:id="rId56" o:title=""/>
                      </v:shape>
                      <v:shape id="Picture 205" o:spid="_x0000_s1274" type="#_x0000_t75" style="position:absolute;left:3714;top:335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">
                        <v:imagedata r:id="rId56" o:title=""/>
                      </v:shape>
                      <v:shape id="Picture 206" o:spid="_x0000_s1275" type="#_x0000_t75" style="position:absolute;left:3827;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">
                        <v:imagedata r:id="rId56" o:title=""/>
                      </v:shape>
                      <v:shape id="Picture 207" o:spid="_x0000_s1276" type="#_x0000_t75" style="position:absolute;left:3941;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">
                        <v:imagedata r:id="rId56" o:title=""/>
                      </v:shape>
                      <v:shape id="Picture 208" o:spid="_x0000_s1277" type="#_x0000_t75" style="position:absolute;left:4055;top:335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">
                        <v:imagedata r:id="rId57" o:title=""/>
                      </v:shape>
                      <v:shape id="Picture 209" o:spid="_x0000_s1278" type="#_x0000_t75" style="position:absolute;left:3373;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">
                        <v:imagedata r:id="rId56" o:title=""/>
                      </v:shape>
                      <v:shape id="Picture 210" o:spid="_x0000_s1279" type="#_x0000_t75" style="position:absolute;left:3487;top:346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">
                        <v:imagedata r:id="rId56" o:title=""/>
                      </v:shape>
                      <v:shape id="Picture 211" o:spid="_x0000_s1280" type="#_x0000_t75" style="position:absolute;left:3600;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">
                        <v:imagedata r:id="rId56" o:title=""/>
                      </v:shape>
                      <v:shape id="Picture 212" o:spid="_x0000_s1281" type="#_x0000_t75" style="position:absolute;left:3714;top:346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">
                        <v:imagedata r:id="rId56" o:title=""/>
                      </v:shape>
                      <v:shape id="Picture 213" o:spid="_x0000_s1282" type="#_x0000_t75" style="position:absolute;left:3827;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">
                        <v:imagedata r:id="rId56" o:title=""/>
                      </v:shape>
                      <v:shape id="Picture 214" o:spid="_x0000_s1283" type="#_x0000_t75" style="position:absolute;left:3941;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">
                        <v:imagedata r:id="rId56" o:title=""/>
                      </v:shape>
                      <v:shape id="Picture 215" o:spid="_x0000_s1284" type="#_x0000_t75" style="position:absolute;left:4055;top:346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">
                        <v:imagedata r:id="rId57" o:title=""/>
                      </v:shape>
                      <v:shape id="Picture 216" o:spid="_x0000_s1285" type="#_x0000_t75" style="position:absolute;left:3373;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">
                        <v:imagedata r:id="rId56" o:title=""/>
                      </v:shape>
                      <v:shape id="Picture 217" o:spid="_x0000_s1286" type="#_x0000_t75" style="position:absolute;left:3487;top:356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">
                        <v:imagedata r:id="rId56" o:title=""/>
                      </v:shape>
                      <v:shape id="Picture 218" o:spid="_x0000_s1287" type="#_x0000_t75" style="position:absolute;left:3600;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">
                        <v:imagedata r:id="rId56" o:title=""/>
                      </v:shape>
                      <v:shape id="Picture 219" o:spid="_x0000_s1288" type="#_x0000_t75" style="position:absolute;left:3714;top:356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">
                        <v:imagedata r:id="rId56" o:title=""/>
                      </v:shape>
                      <v:shape id="Picture 220" o:spid="_x0000_s1289" type="#_x0000_t75" style="position:absolute;left:3827;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">
                        <v:imagedata r:id="rId56" o:title=""/>
                      </v:shape>
                      <v:shape id="Picture 221" o:spid="_x0000_s1290" type="#_x0000_t75" style="position:absolute;left:3941;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">
                        <v:imagedata r:id="rId56" o:title=""/>
                      </v:shape>
                      <v:shape id="Picture 222" o:spid="_x0000_s1291" type="#_x0000_t75" style="position:absolute;left:4055;top:356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">
                        <v:imagedata r:id="rId57" o:title=""/>
                      </v:shape>
                      <v:shape id="Picture 223" o:spid="_x0000_s1292" type="#_x0000_t75" style="position:absolute;left:3373;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">
                        <v:imagedata r:id="rId56" o:title=""/>
                      </v:shape>
                      <v:shape id="Picture 224" o:spid="_x0000_s1293" type="#_x0000_t75" style="position:absolute;left:3487;top:367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">
                        <v:imagedata r:id="rId56" o:title=""/>
                      </v:shape>
                      <v:shape id="Picture 225" o:spid="_x0000_s1294" type="#_x0000_t75" style="position:absolute;left:3600;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">
                        <v:imagedata r:id="rId56" o:title=""/>
                      </v:shape>
                      <v:shape id="Picture 226" o:spid="_x0000_s1295" type="#_x0000_t75" style="position:absolute;left:3714;top:367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">
                        <v:imagedata r:id="rId56" o:title=""/>
                      </v:shape>
                      <v:shape id="Picture 227" o:spid="_x0000_s1296" type="#_x0000_t75" style="position:absolute;left:3827;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">
                        <v:imagedata r:id="rId56" o:title=""/>
                      </v:shape>
                      <v:shape id="Picture 228" o:spid="_x0000_s1297" type="#_x0000_t75" style="position:absolute;left:3941;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">
                        <v:imagedata r:id="rId56" o:title=""/>
                      </v:shape>
                      <v:shape id="Picture 229" o:spid="_x0000_s1298" type="#_x0000_t75" style="position:absolute;left:4055;top:367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">
                        <v:imagedata r:id="rId57" o:title=""/>
                      </v:shape>
                      <v:shape id="Picture 230" o:spid="_x0000_s1299" type="#_x0000_t75" style="position:absolute;left:3373;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">
                        <v:imagedata r:id="rId56" o:title=""/>
                      </v:shape>
                      <v:shape id="Picture 231" o:spid="_x0000_s1300" type="#_x0000_t75" style="position:absolute;left:3487;top:378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">
                        <v:imagedata r:id="rId56" o:title=""/>
                      </v:shape>
                      <v:shape id="Picture 232" o:spid="_x0000_s1301" type="#_x0000_t75" style="position:absolute;left:3600;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">
                        <v:imagedata r:id="rId56" o:title=""/>
                      </v:shape>
                      <v:shape id="Picture 233" o:spid="_x0000_s1302" type="#_x0000_t75" style="position:absolute;left:3714;top:378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">
                        <v:imagedata r:id="rId56" o:title=""/>
                      </v:shape>
                      <v:shape id="Picture 234" o:spid="_x0000_s1303" type="#_x0000_t75" style="position:absolute;left:3827;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">
                        <v:imagedata r:id="rId56" o:title=""/>
                      </v:shape>
                      <v:shape id="Picture 235" o:spid="_x0000_s1304" type="#_x0000_t75" style="position:absolute;left:3941;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">
                        <v:imagedata r:id="rId56" o:title=""/>
                      </v:shape>
                      <v:shape id="Picture 236" o:spid="_x0000_s1305" type="#_x0000_t75" style="position:absolute;left:4055;top:378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">
                        <v:imagedata r:id="rId57" o:title=""/>
                      </v:shape>
                      <v:shape id="Picture 237" o:spid="_x0000_s1306" type="#_x0000_t75" style="position:absolute;left:3373;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">
                        <v:imagedata r:id="rId56" o:title=""/>
                      </v:shape>
                      <v:shape id="Picture 238" o:spid="_x0000_s1307" type="#_x0000_t75" style="position:absolute;left:3487;top:389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">
                        <v:imagedata r:id="rId56" o:title=""/>
                      </v:shape>
                      <v:shape id="Picture 239" o:spid="_x0000_s1308" type="#_x0000_t75" style="position:absolute;left:3600;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">
                        <v:imagedata r:id="rId56" o:title=""/>
                      </v:shape>
                      <v:shape id="Picture 240" o:spid="_x0000_s1309" type="#_x0000_t75" style="position:absolute;left:3714;top:389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">
                        <v:imagedata r:id="rId56" o:title=""/>
                      </v:shape>
                      <v:shape id="Picture 241" o:spid="_x0000_s1310" type="#_x0000_t75" style="position:absolute;left:3827;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">
                        <v:imagedata r:id="rId56" o:title=""/>
                      </v:shape>
                      <v:shape id="Picture 242" o:spid="_x0000_s1311" type="#_x0000_t75" style="position:absolute;left:3941;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">
                        <v:imagedata r:id="rId56" o:title=""/>
                      </v:shape>
                      <v:shape id="Picture 243" o:spid="_x0000_s1312" type="#_x0000_t75" style="position:absolute;left:4055;top:389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">
                        <v:imagedata r:id="rId57" o:title=""/>
                      </v:shape>
                      <v:shape id="Picture 244" o:spid="_x0000_s1313" type="#_x0000_t75" style="position:absolute;left:3373;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">
                        <v:imagedata r:id="rId56" o:title=""/>
                      </v:shape>
                      <v:shape id="Picture 245" o:spid="_x0000_s1314" type="#_x0000_t75" style="position:absolute;left:3487;top:399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">
                        <v:imagedata r:id="rId56" o:title=""/>
                      </v:shape>
                      <v:shape id="Picture 246" o:spid="_x0000_s1315" type="#_x0000_t75" style="position:absolute;left:3600;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">
                        <v:imagedata r:id="rId56" o:title=""/>
                      </v:shape>
                      <v:shape id="Picture 247" o:spid="_x0000_s1316" type="#_x0000_t75" style="position:absolute;left:3714;top:399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">
                        <v:imagedata r:id="rId56" o:title=""/>
                      </v:shape>
                      <v:shape id="Picture 248" o:spid="_x0000_s1317" type="#_x0000_t75" style="position:absolute;left:3827;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">
                        <v:imagedata r:id="rId56" o:title=""/>
                      </v:shape>
                      <v:shape id="Picture 249" o:spid="_x0000_s1318" type="#_x0000_t75" style="position:absolute;left:3941;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">
                        <v:imagedata r:id="rId56" o:title=""/>
                      </v:shape>
                      <v:shape id="Picture 250" o:spid="_x0000_s1319" type="#_x0000_t75" style="position:absolute;left:4055;top:399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">
                        <v:imagedata r:id="rId57" o:title=""/>
                      </v:shape>
                      <v:shape id="Picture 251" o:spid="_x0000_s1320" type="#_x0000_t75" style="position:absolute;left:3373;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">
                        <v:imagedata r:id="rId56" o:title=""/>
                      </v:shape>
                      <v:shape id="Picture 252" o:spid="_x0000_s1321" type="#_x0000_t75" style="position:absolute;left:3487;top:410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">
                        <v:imagedata r:id="rId56" o:title=""/>
                      </v:shape>
                      <v:shape id="Picture 253" o:spid="_x0000_s1322" type="#_x0000_t75" style="position:absolute;left:3600;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">
                        <v:imagedata r:id="rId56" o:title=""/>
                      </v:shape>
                      <v:shape id="Picture 254" o:spid="_x0000_s1323" type="#_x0000_t75" style="position:absolute;left:3714;top:410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">
                        <v:imagedata r:id="rId56" o:title=""/>
                      </v:shape>
                      <v:shape id="Picture 255" o:spid="_x0000_s1324" type="#_x0000_t75" style="position:absolute;left:3827;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">
                        <v:imagedata r:id="rId56" o:title=""/>
                      </v:shape>
                      <v:shape id="Picture 256" o:spid="_x0000_s1325" type="#_x0000_t75" style="position:absolute;left:3941;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">
                        <v:imagedata r:id="rId56" o:title=""/>
                      </v:shape>
                      <v:shape id="Picture 257" o:spid="_x0000_s1326" type="#_x0000_t75" style="position:absolute;left:4055;top:410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">
                        <v:imagedata r:id="rId57" o:title=""/>
                      </v:shape>
                      <v:shape id="Picture 258" o:spid="_x0000_s1327" type="#_x0000_t75" style="position:absolute;left:3373;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">
                        <v:imagedata r:id="rId56" o:title=""/>
                      </v:shape>
                      <v:shape id="Picture 259" o:spid="_x0000_s1328" type="#_x0000_t75" style="position:absolute;left:3487;top:421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">
                        <v:imagedata r:id="rId56" o:title=""/>
                      </v:shape>
                      <v:shape id="Picture 260" o:spid="_x0000_s1329" type="#_x0000_t75" style="position:absolute;left:3600;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">
                        <v:imagedata r:id="rId56" o:title=""/>
                      </v:shape>
                      <v:shape id="Picture 261" o:spid="_x0000_s1330" type="#_x0000_t75" style="position:absolute;left:3714;top:421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">
                        <v:imagedata r:id="rId56" o:title=""/>
                      </v:shape>
                      <v:shape id="Picture 262" o:spid="_x0000_s1331" type="#_x0000_t75" style="position:absolute;left:3827;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">
                        <v:imagedata r:id="rId56" o:title=""/>
                      </v:shape>
                      <v:shape id="Picture 263" o:spid="_x0000_s1332" type="#_x0000_t75" style="position:absolute;left:3941;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">
                        <v:imagedata r:id="rId56" o:title=""/>
                      </v:shape>
                      <v:shape id="Picture 264" o:spid="_x0000_s1333" type="#_x0000_t75" style="position:absolute;left:4055;top:421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">
                        <v:imagedata r:id="rId57" o:title=""/>
                      </v:shape>
                      <v:shape id="Picture 265" o:spid="_x0000_s1334" type="#_x0000_t75" style="position:absolute;left:3373;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">
                        <v:imagedata r:id="rId56" o:title=""/>
                      </v:shape>
                      <v:shape id="Picture 266" o:spid="_x0000_s1335" type="#_x0000_t75" style="position:absolute;left:3487;top:432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">
                        <v:imagedata r:id="rId56" o:title=""/>
                      </v:shape>
                      <v:shape id="Picture 267" o:spid="_x0000_s1336" type="#_x0000_t75" style="position:absolute;left:3600;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">
                        <v:imagedata r:id="rId56" o:title=""/>
                      </v:shape>
                      <v:shape id="Picture 268" o:spid="_x0000_s1337" type="#_x0000_t75" style="position:absolute;left:3714;top:432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">
                        <v:imagedata r:id="rId56" o:title=""/>
                      </v:shape>
                    </v:group>
                    <v:group id="Group 269" o:spid="_x0000_s1338" style="position:absolute;left:3373;top:1310;width:699;height:4970" coordorigin="3373,1310" coordsize="69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Picture 270" o:spid="_x0000_s1339" type="#_x0000_t75" style="position:absolute;left:3827;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">
                        <v:imagedata r:id="rId56" o:title=""/>
                      </v:shape>
                      <v:shape id="Picture 271" o:spid="_x0000_s1340" type="#_x0000_t75" style="position:absolute;left:3941;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">
                        <v:imagedata r:id="rId56" o:title=""/>
                      </v:shape>
                      <v:shape id="Picture 272" o:spid="_x0000_s1341" type="#_x0000_t75" style="position:absolute;left:4055;top:432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">
                        <v:imagedata r:id="rId57" o:title=""/>
                      </v:shape>
                      <v:shape id="Picture 273" o:spid="_x0000_s1342" type="#_x0000_t75" style="position:absolute;left:3373;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">
                        <v:imagedata r:id="rId56" o:title=""/>
                      </v:shape>
                      <v:shape id="Picture 274" o:spid="_x0000_s1343" type="#_x0000_t75" style="position:absolute;left:3487;top:442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">
                        <v:imagedata r:id="rId56" o:title=""/>
                      </v:shape>
                      <v:shape id="Picture 275" o:spid="_x0000_s1344" type="#_x0000_t75" style="position:absolute;left:3600;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">
                        <v:imagedata r:id="rId56" o:title=""/>
                      </v:shape>
                      <v:shape id="Picture 276" o:spid="_x0000_s1345" type="#_x0000_t75" style="position:absolute;left:3714;top:442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">
                        <v:imagedata r:id="rId56" o:title=""/>
                      </v:shape>
                      <v:shape id="Picture 277" o:spid="_x0000_s1346" type="#_x0000_t75" style="position:absolute;left:3827;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">
                        <v:imagedata r:id="rId56" o:title=""/>
                      </v:shape>
                      <v:shape id="Picture 278" o:spid="_x0000_s1347" type="#_x0000_t75" style="position:absolute;left:3941;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">
                        <v:imagedata r:id="rId56" o:title=""/>
                      </v:shape>
                      <v:shape id="Picture 279" o:spid="_x0000_s1348" type="#_x0000_t75" style="position:absolute;left:4055;top:442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">
                        <v:imagedata r:id="rId57" o:title=""/>
                      </v:shape>
                      <v:shape id="Picture 280" o:spid="_x0000_s1349" type="#_x0000_t75" style="position:absolute;left:3373;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">
                        <v:imagedata r:id="rId56" o:title=""/>
                      </v:shape>
                      <v:shape id="Picture 281" o:spid="_x0000_s1350" type="#_x0000_t75" style="position:absolute;left:3487;top:453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">
                        <v:imagedata r:id="rId56" o:title=""/>
                      </v:shape>
                      <v:shape id="Picture 282" o:spid="_x0000_s1351" type="#_x0000_t75" style="position:absolute;left:3600;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">
                        <v:imagedata r:id="rId56" o:title=""/>
                      </v:shape>
                      <v:shape id="Picture 283" o:spid="_x0000_s1352" type="#_x0000_t75" style="position:absolute;left:3714;top:453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">
                        <v:imagedata r:id="rId56" o:title=""/>
                      </v:shape>
                      <v:shape id="Picture 284" o:spid="_x0000_s1353" type="#_x0000_t75" style="position:absolute;left:3827;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">
                        <v:imagedata r:id="rId56" o:title=""/>
                      </v:shape>
                      <v:shape id="Picture 285" o:spid="_x0000_s1354" type="#_x0000_t75" style="position:absolute;left:3941;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">
                        <v:imagedata r:id="rId56" o:title=""/>
                      </v:shape>
                      <v:shape id="Picture 286" o:spid="_x0000_s1355" type="#_x0000_t75" style="position:absolute;left:4055;top:453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">
                        <v:imagedata r:id="rId57" o:title=""/>
                      </v:shape>
                      <v:shape id="Picture 287" o:spid="_x0000_s1356" type="#_x0000_t75" style="position:absolute;left:3373;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">
                        <v:imagedata r:id="rId56" o:title=""/>
                      </v:shape>
                      <v:shape id="Picture 288" o:spid="_x0000_s1357" type="#_x0000_t75" style="position:absolute;left:3487;top:464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">
                        <v:imagedata r:id="rId56" o:title=""/>
                      </v:shape>
                      <v:shape id="Picture 289" o:spid="_x0000_s1358" type="#_x0000_t75" style="position:absolute;left:3600;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">
                        <v:imagedata r:id="rId56" o:title=""/>
                      </v:shape>
                      <v:shape id="Picture 290" o:spid="_x0000_s1359" type="#_x0000_t75" style="position:absolute;left:3714;top:464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">
                        <v:imagedata r:id="rId56" o:title=""/>
                      </v:shape>
                      <v:shape id="Picture 291" o:spid="_x0000_s1360" type="#_x0000_t75" style="position:absolute;left:3827;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">
                        <v:imagedata r:id="rId56" o:title=""/>
                      </v:shape>
                      <v:shape id="Picture 292" o:spid="_x0000_s1361" type="#_x0000_t75" style="position:absolute;left:3941;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">
                        <v:imagedata r:id="rId56" o:title=""/>
                      </v:shape>
                      <v:shape id="Picture 293" o:spid="_x0000_s1362" type="#_x0000_t75" style="position:absolute;left:4055;top:464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">
                        <v:imagedata r:id="rId57" o:title=""/>
                      </v:shape>
                      <v:shape id="Picture 294" o:spid="_x0000_s1363" type="#_x0000_t75" style="position:absolute;left:3373;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">
                        <v:imagedata r:id="rId56" o:title=""/>
                      </v:shape>
                      <v:shape id="Picture 295" o:spid="_x0000_s1364" type="#_x0000_t75" style="position:absolute;left:3487;top:475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">
                        <v:imagedata r:id="rId56" o:title=""/>
                      </v:shape>
                      <v:shape id="Picture 296" o:spid="_x0000_s1365" type="#_x0000_t75" style="position:absolute;left:3600;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">
                        <v:imagedata r:id="rId56" o:title=""/>
                      </v:shape>
                      <v:shape id="Picture 297" o:spid="_x0000_s1366" type="#_x0000_t75" style="position:absolute;left:3714;top:475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">
                        <v:imagedata r:id="rId56" o:title=""/>
                      </v:shape>
                      <v:shape id="Picture 298" o:spid="_x0000_s1367" type="#_x0000_t75" style="position:absolute;left:3827;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">
                        <v:imagedata r:id="rId56" o:title=""/>
                      </v:shape>
                      <v:shape id="Picture 299" o:spid="_x0000_s1368" type="#_x0000_t75" style="position:absolute;left:3941;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">
                        <v:imagedata r:id="rId56" o:title=""/>
                      </v:shape>
                      <v:shape id="Picture 300" o:spid="_x0000_s1369" type="#_x0000_t75" style="position:absolute;left:4055;top:475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">
                        <v:imagedata r:id="rId57" o:title=""/>
                      </v:shape>
                      <v:shape id="Picture 301" o:spid="_x0000_s1370" type="#_x0000_t75" style="position:absolute;left:3373;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">
                        <v:imagedata r:id="rId56" o:title=""/>
                      </v:shape>
                      <v:shape id="Picture 302" o:spid="_x0000_s1371" type="#_x0000_t75" style="position:absolute;left:3487;top:485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">
                        <v:imagedata r:id="rId56" o:title=""/>
                      </v:shape>
                      <v:shape id="Picture 303" o:spid="_x0000_s1372" type="#_x0000_t75" style="position:absolute;left:3600;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">
                        <v:imagedata r:id="rId56" o:title=""/>
                      </v:shape>
                      <v:shape id="Picture 304" o:spid="_x0000_s1373" type="#_x0000_t75" style="position:absolute;left:3714;top:485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">
                        <v:imagedata r:id="rId56" o:title=""/>
                      </v:shape>
                      <v:shape id="Picture 305" o:spid="_x0000_s1374" type="#_x0000_t75" style="position:absolute;left:3827;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">
                        <v:imagedata r:id="rId56" o:title=""/>
                      </v:shape>
                      <v:shape id="Picture 306" o:spid="_x0000_s1375" type="#_x0000_t75" style="position:absolute;left:3941;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">
                        <v:imagedata r:id="rId56" o:title=""/>
                      </v:shape>
                      <v:shape id="Picture 307" o:spid="_x0000_s1376" type="#_x0000_t75" style="position:absolute;left:4055;top:485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">
                        <v:imagedata r:id="rId57" o:title=""/>
                      </v:shape>
                      <v:shape id="Picture 308" o:spid="_x0000_s1377" type="#_x0000_t75" style="position:absolute;left:3373;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">
                        <v:imagedata r:id="rId56" o:title=""/>
                      </v:shape>
                      <v:shape id="Picture 309" o:spid="_x0000_s1378" type="#_x0000_t75" style="position:absolute;left:3487;top:496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">
                        <v:imagedata r:id="rId56" o:title=""/>
                      </v:shape>
                      <v:shape id="Picture 310" o:spid="_x0000_s1379" type="#_x0000_t75" style="position:absolute;left:3600;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">
                        <v:imagedata r:id="rId56" o:title=""/>
                      </v:shape>
                      <v:shape id="Picture 311" o:spid="_x0000_s1380" type="#_x0000_t75" style="position:absolute;left:3714;top:496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">
                        <v:imagedata r:id="rId56" o:title=""/>
                      </v:shape>
                      <v:shape id="Picture 312" o:spid="_x0000_s1381" type="#_x0000_t75" style="position:absolute;left:3827;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">
                        <v:imagedata r:id="rId56" o:title=""/>
                      </v:shape>
                      <v:shape id="Picture 313" o:spid="_x0000_s1382" type="#_x0000_t75" style="position:absolute;left:3941;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">
                        <v:imagedata r:id="rId56" o:title=""/>
                      </v:shape>
                      <v:shape id="Picture 314" o:spid="_x0000_s1383" type="#_x0000_t75" style="position:absolute;left:4055;top:496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">
                        <v:imagedata r:id="rId57" o:title=""/>
                      </v:shape>
                      <v:shape id="Picture 315" o:spid="_x0000_s1384" type="#_x0000_t75" style="position:absolute;left:3373;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">
                        <v:imagedata r:id="rId56" o:title=""/>
                      </v:shape>
                      <v:shape id="Picture 316" o:spid="_x0000_s1385" type="#_x0000_t75" style="position:absolute;left:3487;top:507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">
                        <v:imagedata r:id="rId56" o:title=""/>
                      </v:shape>
                      <v:shape id="Picture 317" o:spid="_x0000_s1386" type="#_x0000_t75" style="position:absolute;left:3600;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">
                        <v:imagedata r:id="rId56" o:title=""/>
                      </v:shape>
                      <v:shape id="Picture 318" o:spid="_x0000_s1387" type="#_x0000_t75" style="position:absolute;left:3714;top:507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">
                        <v:imagedata r:id="rId56" o:title=""/>
                      </v:shape>
                      <v:shape id="Picture 319" o:spid="_x0000_s1388" type="#_x0000_t75" style="position:absolute;left:3827;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">
                        <v:imagedata r:id="rId56" o:title=""/>
                      </v:shape>
                      <v:shape id="Picture 320" o:spid="_x0000_s1389" type="#_x0000_t75" style="position:absolute;left:3941;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">
                        <v:imagedata r:id="rId56" o:title=""/>
                      </v:shape>
                      <v:shape id="Picture 321" o:spid="_x0000_s1390" type="#_x0000_t75" style="position:absolute;left:4055;top:507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">
                        <v:imagedata r:id="rId57" o:title=""/>
                      </v:shape>
                      <v:shape id="Picture 322" o:spid="_x0000_s1391" type="#_x0000_t75" style="position:absolute;left:3373;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">
                        <v:imagedata r:id="rId56" o:title=""/>
                      </v:shape>
                      <v:shape id="Picture 323" o:spid="_x0000_s1392" type="#_x0000_t75" style="position:absolute;left:3487;top:518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">
                        <v:imagedata r:id="rId56" o:title=""/>
                      </v:shape>
                      <v:shape id="Picture 324" o:spid="_x0000_s1393" type="#_x0000_t75" style="position:absolute;left:3600;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">
                        <v:imagedata r:id="rId56" o:title=""/>
                      </v:shape>
                      <v:shape id="Picture 325" o:spid="_x0000_s1394" type="#_x0000_t75" style="position:absolute;left:3714;top:518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">
                        <v:imagedata r:id="rId56" o:title=""/>
                      </v:shape>
                      <v:shape id="Picture 326" o:spid="_x0000_s1395" type="#_x0000_t75" style="position:absolute;left:3827;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">
                        <v:imagedata r:id="rId56" o:title=""/>
                      </v:shape>
                      <v:shape id="Picture 327" o:spid="_x0000_s1396" type="#_x0000_t75" style="position:absolute;left:3941;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">
                        <v:imagedata r:id="rId56" o:title=""/>
                      </v:shape>
                      <v:shape id="Picture 328" o:spid="_x0000_s1397" type="#_x0000_t75" style="position:absolute;left:4055;top:518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">
                        <v:imagedata r:id="rId57" o:title=""/>
                      </v:shape>
                      <v:shape id="Picture 329" o:spid="_x0000_s1398" type="#_x0000_t75" style="position:absolute;left:3373;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">
                        <v:imagedata r:id="rId56" o:title=""/>
                      </v:shape>
                      <v:shape id="Picture 330" o:spid="_x0000_s1399" type="#_x0000_t75" style="position:absolute;left:3487;top:528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">
                        <v:imagedata r:id="rId56" o:title=""/>
                      </v:shape>
                      <v:shape id="Picture 331" o:spid="_x0000_s1400" type="#_x0000_t75" style="position:absolute;left:3600;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">
                        <v:imagedata r:id="rId56" o:title=""/>
                      </v:shape>
                      <v:shape id="Picture 332" o:spid="_x0000_s1401" type="#_x0000_t75" style="position:absolute;left:3714;top:528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">
                        <v:imagedata r:id="rId56" o:title=""/>
                      </v:shape>
                      <v:shape id="Picture 333" o:spid="_x0000_s1402" type="#_x0000_t75" style="position:absolute;left:3827;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">
                        <v:imagedata r:id="rId56" o:title=""/>
                      </v:shape>
                      <v:shape id="Picture 334" o:spid="_x0000_s1403" type="#_x0000_t75" style="position:absolute;left:3941;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">
                        <v:imagedata r:id="rId56" o:title=""/>
                      </v:shape>
                      <v:shape id="Picture 335" o:spid="_x0000_s1404" type="#_x0000_t75" style="position:absolute;left:4055;top:528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">
                        <v:imagedata r:id="rId57" o:title=""/>
                      </v:shape>
                      <v:shape id="Picture 336" o:spid="_x0000_s1405" type="#_x0000_t75" style="position:absolute;left:3373;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">
                        <v:imagedata r:id="rId56" o:title=""/>
                      </v:shape>
                      <v:shape id="Picture 337" o:spid="_x0000_s1406" type="#_x0000_t75" style="position:absolute;left:3487;top:539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">
                        <v:imagedata r:id="rId56" o:title=""/>
                      </v:shape>
                      <v:shape id="Picture 338" o:spid="_x0000_s1407" type="#_x0000_t75" style="position:absolute;left:3600;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">
                        <v:imagedata r:id="rId56" o:title=""/>
                      </v:shape>
                      <v:shape id="Picture 339" o:spid="_x0000_s1408" type="#_x0000_t75" style="position:absolute;left:3714;top:539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">
                        <v:imagedata r:id="rId56" o:title=""/>
                      </v:shape>
                      <v:shape id="Picture 340" o:spid="_x0000_s1409" type="#_x0000_t75" style="position:absolute;left:3827;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">
                        <v:imagedata r:id="rId56" o:title=""/>
                      </v:shape>
                      <v:shape id="Picture 341" o:spid="_x0000_s1410" type="#_x0000_t75" style="position:absolute;left:3941;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">
                        <v:imagedata r:id="rId56" o:title=""/>
                      </v:shape>
                      <v:shape id="Picture 342" o:spid="_x0000_s1411" type="#_x0000_t75" style="position:absolute;left:4055;top:539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">
                        <v:imagedata r:id="rId57" o:title=""/>
                      </v:shape>
                      <v:shape id="Picture 343" o:spid="_x0000_s1412" type="#_x0000_t75" style="position:absolute;left:3373;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">
                        <v:imagedata r:id="rId56" o:title=""/>
                      </v:shape>
                      <v:shape id="Picture 344" o:spid="_x0000_s1413" type="#_x0000_t75" style="position:absolute;left:3487;top:550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">
                        <v:imagedata r:id="rId56" o:title=""/>
                      </v:shape>
                      <v:shape id="Picture 345" o:spid="_x0000_s1414" type="#_x0000_t75" style="position:absolute;left:3600;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">
                        <v:imagedata r:id="rId56" o:title=""/>
                      </v:shape>
                      <v:shape id="Picture 346" o:spid="_x0000_s1415" type="#_x0000_t75" style="position:absolute;left:3714;top:550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">
                        <v:imagedata r:id="rId56" o:title=""/>
                      </v:shape>
                      <v:shape id="Picture 347" o:spid="_x0000_s1416" type="#_x0000_t75" style="position:absolute;left:3827;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">
                        <v:imagedata r:id="rId56" o:title=""/>
                      </v:shape>
                      <v:shape id="Picture 348" o:spid="_x0000_s1417" type="#_x0000_t75" style="position:absolute;left:3941;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">
                        <v:imagedata r:id="rId56" o:title=""/>
                      </v:shape>
                      <v:shape id="Picture 349" o:spid="_x0000_s1418" type="#_x0000_t75" style="position:absolute;left:4055;top:550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">
                        <v:imagedata r:id="rId57" o:title=""/>
                      </v:shape>
                      <v:shape id="Picture 350" o:spid="_x0000_s1419" type="#_x0000_t75" style="position:absolute;left:3373;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">
                        <v:imagedata r:id="rId56" o:title=""/>
                      </v:shape>
                      <v:shape id="Picture 351" o:spid="_x0000_s1420" type="#_x0000_t75" style="position:absolute;left:3487;top:561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">
                        <v:imagedata r:id="rId56" o:title=""/>
                      </v:shape>
                      <v:shape id="Picture 352" o:spid="_x0000_s1421" type="#_x0000_t75" style="position:absolute;left:3600;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">
                        <v:imagedata r:id="rId56" o:title=""/>
                      </v:shape>
                      <v:shape id="Picture 353" o:spid="_x0000_s1422" type="#_x0000_t75" style="position:absolute;left:3714;top:561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">
                        <v:imagedata r:id="rId56" o:title=""/>
                      </v:shape>
                      <v:shape id="Picture 354" o:spid="_x0000_s1423" type="#_x0000_t75" style="position:absolute;left:3827;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">
                        <v:imagedata r:id="rId56" o:title=""/>
                      </v:shape>
                      <v:shape id="Picture 355" o:spid="_x0000_s1424" type="#_x0000_t75" style="position:absolute;left:3941;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">
                        <v:imagedata r:id="rId56" o:title=""/>
                      </v:shape>
                      <v:shape id="Picture 356" o:spid="_x0000_s1425" type="#_x0000_t75" style="position:absolute;left:4055;top:561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">
                        <v:imagedata r:id="rId57" o:title=""/>
                      </v:shape>
                      <v:shape id="Picture 357" o:spid="_x0000_s1426" type="#_x0000_t75" style="position:absolute;left:3373;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">
                        <v:imagedata r:id="rId56" o:title=""/>
                      </v:shape>
                      <v:shape id="Picture 358" o:spid="_x0000_s1427" type="#_x0000_t75" style="position:absolute;left:3487;top:571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">
                        <v:imagedata r:id="rId56" o:title=""/>
                      </v:shape>
                      <v:shape id="Picture 359" o:spid="_x0000_s1428" type="#_x0000_t75" style="position:absolute;left:3600;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">
                        <v:imagedata r:id="rId56" o:title=""/>
                      </v:shape>
                      <v:shape id="Picture 360" o:spid="_x0000_s1429" type="#_x0000_t75" style="position:absolute;left:3714;top:571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">
                        <v:imagedata r:id="rId56" o:title=""/>
                      </v:shape>
                      <v:shape id="Picture 361" o:spid="_x0000_s1430" type="#_x0000_t75" style="position:absolute;left:3827;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">
                        <v:imagedata r:id="rId56" o:title=""/>
                      </v:shape>
                      <v:shape id="Picture 362" o:spid="_x0000_s1431" type="#_x0000_t75" style="position:absolute;left:3941;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">
                        <v:imagedata r:id="rId56" o:title=""/>
                      </v:shape>
                      <v:shape id="Picture 363" o:spid="_x0000_s1432" type="#_x0000_t75" style="position:absolute;left:4055;top:571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">
                        <v:imagedata r:id="rId57" o:title=""/>
                      </v:shape>
                      <v:shape id="Picture 364" o:spid="_x0000_s1433" type="#_x0000_t75" style="position:absolute;left:3373;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">
                        <v:imagedata r:id="rId56" o:title=""/>
                      </v:shape>
                      <v:shape id="Picture 365" o:spid="_x0000_s1434" type="#_x0000_t75" style="position:absolute;left:3487;top:582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">
                        <v:imagedata r:id="rId56" o:title=""/>
                      </v:shape>
                      <v:shape id="Picture 366" o:spid="_x0000_s1435" type="#_x0000_t75" style="position:absolute;left:3600;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">
                        <v:imagedata r:id="rId56" o:title=""/>
                      </v:shape>
                      <v:shape id="Picture 367" o:spid="_x0000_s1436" type="#_x0000_t75" style="position:absolute;left:3714;top:582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">
                        <v:imagedata r:id="rId56" o:title=""/>
                      </v:shape>
                      <v:shape id="Picture 368" o:spid="_x0000_s1437" type="#_x0000_t75" style="position:absolute;left:3827;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">
                        <v:imagedata r:id="rId56" o:title=""/>
                      </v:shape>
                      <v:shape id="Picture 369" o:spid="_x0000_s1438" type="#_x0000_t75" style="position:absolute;left:3941;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">
                        <v:imagedata r:id="rId56" o:title=""/>
                      </v:shape>
                      <v:shape id="Picture 370" o:spid="_x0000_s1439" type="#_x0000_t75" style="position:absolute;left:4055;top:582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">
                        <v:imagedata r:id="rId57" o:title=""/>
                      </v:shape>
                      <v:shape id="Picture 371" o:spid="_x0000_s1440" type="#_x0000_t75" style="position:absolute;left:3373;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">
                        <v:imagedata r:id="rId56" o:title=""/>
                      </v:shape>
                      <v:shape id="Picture 372" o:spid="_x0000_s1441" type="#_x0000_t75" style="position:absolute;left:3487;top:593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">
                        <v:imagedata r:id="rId56" o:title=""/>
                      </v:shape>
                      <v:shape id="Picture 373" o:spid="_x0000_s1442" type="#_x0000_t75" style="position:absolute;left:3600;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">
                        <v:imagedata r:id="rId56" o:title=""/>
                      </v:shape>
                      <v:shape id="Picture 374" o:spid="_x0000_s1443" type="#_x0000_t75" style="position:absolute;left:3714;top:593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">
                        <v:imagedata r:id="rId56" o:title=""/>
                      </v:shape>
                      <v:shape id="Picture 375" o:spid="_x0000_s1444" type="#_x0000_t75" style="position:absolute;left:3827;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">
                        <v:imagedata r:id="rId56" o:title=""/>
                      </v:shape>
                      <v:shape id="Picture 376" o:spid="_x0000_s1445" type="#_x0000_t75" style="position:absolute;left:3941;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">
                        <v:imagedata r:id="rId56" o:title=""/>
                      </v:shape>
                      <v:shape id="Picture 377" o:spid="_x0000_s1446" type="#_x0000_t75" style="position:absolute;left:4055;top:593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">
                        <v:imagedata r:id="rId57" o:title=""/>
                      </v:shape>
                      <v:shape id="Picture 378" o:spid="_x0000_s1447" type="#_x0000_t75" style="position:absolute;left:3373;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">
                        <v:imagedata r:id="rId56" o:title=""/>
                      </v:shape>
                      <v:shape id="Picture 379" o:spid="_x0000_s1448" type="#_x0000_t75" style="position:absolute;left:3487;top:60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">
                        <v:imagedata r:id="rId56" o:title=""/>
                      </v:shape>
                      <v:shape id="Picture 380" o:spid="_x0000_s1449" type="#_x0000_t75" style="position:absolute;left:3600;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">
                        <v:imagedata r:id="rId56" o:title=""/>
                      </v:shape>
                      <v:shape id="Picture 381" o:spid="_x0000_s1450" type="#_x0000_t75" style="position:absolute;left:3714;top:60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">
                        <v:imagedata r:id="rId56" o:title=""/>
                      </v:shape>
                      <v:shape id="Picture 382" o:spid="_x0000_s1451" type="#_x0000_t75" style="position:absolute;left:3827;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">
                        <v:imagedata r:id="rId56" o:title=""/>
                      </v:shape>
                      <v:shape id="Picture 383" o:spid="_x0000_s1452" type="#_x0000_t75" style="position:absolute;left:3941;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">
                        <v:imagedata r:id="rId56" o:title=""/>
                      </v:shape>
                      <v:shape id="Picture 384" o:spid="_x0000_s1453" type="#_x0000_t75" style="position:absolute;left:4055;top:604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">
                        <v:imagedata r:id="rId57" o:title=""/>
                      </v:shape>
                      <v:shape id="Picture 385" o:spid="_x0000_s1454" type="#_x0000_t75" style="position:absolute;left:3373;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">
                        <v:imagedata r:id="rId56" o:title=""/>
                      </v:shape>
                      <v:shape id="Picture 386" o:spid="_x0000_s1455" type="#_x0000_t75" style="position:absolute;left:3487;top:61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">
                        <v:imagedata r:id="rId56" o:title=""/>
                      </v:shape>
                      <v:shape id="Picture 387" o:spid="_x0000_s1456" type="#_x0000_t75" style="position:absolute;left:3600;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">
                        <v:imagedata r:id="rId56" o:title=""/>
                      </v:shape>
                      <v:shape id="Picture 388" o:spid="_x0000_s1457" type="#_x0000_t75" style="position:absolute;left:3714;top:61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">
                        <v:imagedata r:id="rId56" o:title=""/>
                      </v:shape>
                      <v:shape id="Picture 389" o:spid="_x0000_s1458" type="#_x0000_t75" style="position:absolute;left:3827;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">
                        <v:imagedata r:id="rId56" o:title=""/>
                      </v:shape>
                      <v:shape id="Picture 390" o:spid="_x0000_s1459" type="#_x0000_t75" style="position:absolute;left:3941;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">
                        <v:imagedata r:id="rId56" o:title=""/>
                      </v:shape>
                      <v:shape id="Picture 391" o:spid="_x0000_s1460" type="#_x0000_t75" style="position:absolute;left:4055;top:614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">
                        <v:imagedata r:id="rId57" o:title=""/>
                      </v:shape>
                      <v:shape id="Picture 392" o:spid="_x0000_s1461" type="#_x0000_t75" style="position:absolute;left:3373;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">
                        <v:imagedata r:id="rId58" o:title=""/>
                      </v:shape>
                      <v:shape id="Picture 393" o:spid="_x0000_s1462" type="#_x0000_t75" style="position:absolute;left:3487;top:6255;width:113;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">
                        <v:imagedata r:id="rId58" o:title=""/>
                      </v:shape>
                      <v:shape id="Picture 394" o:spid="_x0000_s1463" type="#_x0000_t75" style="position:absolute;left:3600;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">
                        <v:imagedata r:id="rId58" o:title=""/>
                      </v:shape>
                      <v:shape id="Picture 395" o:spid="_x0000_s1464" type="#_x0000_t75" style="position:absolute;left:3714;top:6255;width:113;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">
                        <v:imagedata r:id="rId58" o:title=""/>
                      </v:shape>
                      <v:shape id="Picture 396" o:spid="_x0000_s1465" type="#_x0000_t75" style="position:absolute;left:3827;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">
                        <v:imagedata r:id="rId58" o:title=""/>
                      </v:shape>
                      <v:shape id="Picture 397" o:spid="_x0000_s1466" type="#_x0000_t75" style="position:absolute;left:3941;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">
                        <v:imagedata r:id="rId58" o:title=""/>
                      </v:shape>
                      <v:shape id="Picture 398" o:spid="_x0000_s1467" type="#_x0000_t75" style="position:absolute;left:4055;top:6255;width:1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">
                        <v:imagedata r:id="rId59" o:title=""/>
                      </v:shape>
                      <v:shape id="Freeform 399" o:spid="_x0000_s1468" style="position:absolute;left:3373;top:1310;width:698;height:4968;visibility:visible;mso-wrap-style:square;v-text-anchor:top" coordsize="698,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" path="m,l698,r,1243l698,2484r,1241l698,4968,,4968,,3725,,2484,,1243,,xe" filled="f" strokecolor="white" strokeweight="0">
                        <v:path arrowok="t" o:connecttype="custom" o:connectlocs="0,0;698,0;698,1243;698,2484;698,3725;698,4968;0,4968;0,3725;0,2484;0,1243;0,0" o:connectangles="0,0,0,0,0,0,0,0,0,0,0"/>
                      </v:shape>
                      <v:shape id="Freeform 400" o:spid="_x0000_s1469" style="position:absolute;left:3373;top:1310;width:698;height:4968;visibility:visible;mso-wrap-style:square;v-text-anchor:top" coordsize="698,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" path="m,l698,r,1243l698,2484r,1241l698,4968,,4968,,3725,,2484,,1243,,xe" fillcolor="black" stroked="f">
                        <v:path arrowok="t" o:connecttype="custom" o:connectlocs="0,0;698,0;698,1243;698,2484;698,3725;698,4968;0,4968;0,3725;0,2484;0,1243;0,0" o:connectangles="0,0,0,0,0,0,0,0,0,0,0"/>
                      </v:shape>
                      <v:shape id="Picture 401" o:spid="_x0000_s1470" type="#_x0000_t75" style="position:absolute;left:3373;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">
                        <v:imagedata r:id="rId56" o:title=""/>
                      </v:shape>
                      <v:shape id="Picture 402" o:spid="_x0000_s1471" type="#_x0000_t75" style="position:absolute;left:3487;top:1310;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">
                        <v:imagedata r:id="rId56" o:title=""/>
                      </v:shape>
                      <v:shape id="Picture 403" o:spid="_x0000_s1472" type="#_x0000_t75" style="position:absolute;left:3600;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">
                        <v:imagedata r:id="rId56" o:title=""/>
                      </v:shape>
                      <v:shape id="Picture 404" o:spid="_x0000_s1473" type="#_x0000_t75" style="position:absolute;left:3714;top:1310;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">
                        <v:imagedata r:id="rId56" o:title=""/>
                      </v:shape>
                      <v:shape id="Picture 405" o:spid="_x0000_s1474" type="#_x0000_t75" style="position:absolute;left:3827;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">
                        <v:imagedata r:id="rId56" o:title=""/>
                      </v:shape>
                      <v:shape id="Picture 406" o:spid="_x0000_s1475" type="#_x0000_t75" style="position:absolute;left:3941;top:1310;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">
                        <v:imagedata r:id="rId56" o:title=""/>
                      </v:shape>
                      <v:shape id="Picture 407" o:spid="_x0000_s1476" type="#_x0000_t75" style="position:absolute;left:4055;top:1310;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">
                        <v:imagedata r:id="rId57" o:title=""/>
                      </v:shape>
                      <v:shape id="Picture 408" o:spid="_x0000_s1477" type="#_x0000_t75" style="position:absolute;left:3373;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">
                        <v:imagedata r:id="rId56" o:title=""/>
                      </v:shape>
                      <v:shape id="Picture 409" o:spid="_x0000_s1478" type="#_x0000_t75" style="position:absolute;left:3487;top:1418;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">
                        <v:imagedata r:id="rId56" o:title=""/>
                      </v:shape>
                      <v:shape id="Picture 410" o:spid="_x0000_s1479" type="#_x0000_t75" style="position:absolute;left:3600;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">
                        <v:imagedata r:id="rId56" o:title=""/>
                      </v:shape>
                      <v:shape id="Picture 411" o:spid="_x0000_s1480" type="#_x0000_t75" style="position:absolute;left:3714;top:1418;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">
                        <v:imagedata r:id="rId56" o:title=""/>
                      </v:shape>
                      <v:shape id="Picture 412" o:spid="_x0000_s1481" type="#_x0000_t75" style="position:absolute;left:3827;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">
                        <v:imagedata r:id="rId56" o:title=""/>
                      </v:shape>
                      <v:shape id="Picture 413" o:spid="_x0000_s1482" type="#_x0000_t75" style="position:absolute;left:3941;top:1418;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">
                        <v:imagedata r:id="rId56" o:title=""/>
                      </v:shape>
                      <v:shape id="Picture 414" o:spid="_x0000_s1483" type="#_x0000_t75" style="position:absolute;left:4055;top:1418;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">
                        <v:imagedata r:id="rId57" o:title=""/>
                      </v:shape>
                      <v:shape id="Picture 415" o:spid="_x0000_s1484" type="#_x0000_t75" style="position:absolute;left:3373;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">
                        <v:imagedata r:id="rId56" o:title=""/>
                      </v:shape>
                      <v:shape id="Picture 416" o:spid="_x0000_s1485" type="#_x0000_t75" style="position:absolute;left:3487;top:1525;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">
                        <v:imagedata r:id="rId56" o:title=""/>
                      </v:shape>
                      <v:shape id="Picture 417" o:spid="_x0000_s1486" type="#_x0000_t75" style="position:absolute;left:3600;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">
                        <v:imagedata r:id="rId56" o:title=""/>
                      </v:shape>
                      <v:shape id="Picture 418" o:spid="_x0000_s1487" type="#_x0000_t75" style="position:absolute;left:3714;top:1525;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">
                        <v:imagedata r:id="rId56" o:title=""/>
                      </v:shape>
                      <v:shape id="Picture 419" o:spid="_x0000_s1488" type="#_x0000_t75" style="position:absolute;left:3827;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">
                        <v:imagedata r:id="rId56" o:title=""/>
                      </v:shape>
                      <v:shape id="Picture 420" o:spid="_x0000_s1489" type="#_x0000_t75" style="position:absolute;left:3941;top:1525;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">
                        <v:imagedata r:id="rId56" o:title=""/>
                      </v:shape>
                      <v:shape id="Picture 421" o:spid="_x0000_s1490" type="#_x0000_t75" style="position:absolute;left:4055;top:1525;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">
                        <v:imagedata r:id="rId57" o:title=""/>
                      </v:shape>
                      <v:shape id="Picture 422" o:spid="_x0000_s1491" type="#_x0000_t75" style="position:absolute;left:3373;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">
                        <v:imagedata r:id="rId56" o:title=""/>
                      </v:shape>
                      <v:shape id="Picture 423" o:spid="_x0000_s1492" type="#_x0000_t75" style="position:absolute;left:3487;top:1633;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">
                        <v:imagedata r:id="rId56" o:title=""/>
                      </v:shape>
                      <v:shape id="Picture 424" o:spid="_x0000_s1493" type="#_x0000_t75" style="position:absolute;left:3600;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">
                        <v:imagedata r:id="rId56" o:title=""/>
                      </v:shape>
                      <v:shape id="Picture 425" o:spid="_x0000_s1494" type="#_x0000_t75" style="position:absolute;left:3714;top:1633;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">
                        <v:imagedata r:id="rId56" o:title=""/>
                      </v:shape>
                      <v:shape id="Picture 426" o:spid="_x0000_s1495" type="#_x0000_t75" style="position:absolute;left:3827;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">
                        <v:imagedata r:id="rId56" o:title=""/>
                      </v:shape>
                      <v:shape id="Picture 427" o:spid="_x0000_s1496" type="#_x0000_t75" style="position:absolute;left:3941;top:1633;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">
                        <v:imagedata r:id="rId56" o:title=""/>
                      </v:shape>
                      <v:shape id="Picture 428" o:spid="_x0000_s1497" type="#_x0000_t75" style="position:absolute;left:4055;top:1633;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">
                        <v:imagedata r:id="rId57" o:title=""/>
                      </v:shape>
                      <v:shape id="Picture 429" o:spid="_x0000_s1498" type="#_x0000_t75" style="position:absolute;left:3373;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">
                        <v:imagedata r:id="rId56" o:title=""/>
                      </v:shape>
                      <v:shape id="Picture 430" o:spid="_x0000_s1499" type="#_x0000_t75" style="position:absolute;left:3487;top:17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">
                        <v:imagedata r:id="rId56" o:title=""/>
                      </v:shape>
                      <v:shape id="Picture 431" o:spid="_x0000_s1500" type="#_x0000_t75" style="position:absolute;left:3600;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">
                        <v:imagedata r:id="rId56" o:title=""/>
                      </v:shape>
                      <v:shape id="Picture 432" o:spid="_x0000_s1501" type="#_x0000_t75" style="position:absolute;left:3714;top:17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">
                        <v:imagedata r:id="rId56" o:title=""/>
                      </v:shape>
                      <v:shape id="Picture 433" o:spid="_x0000_s1502" type="#_x0000_t75" style="position:absolute;left:3827;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">
                        <v:imagedata r:id="rId56" o:title=""/>
                      </v:shape>
                      <v:shape id="Picture 434" o:spid="_x0000_s1503" type="#_x0000_t75" style="position:absolute;left:3941;top:17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">
                        <v:imagedata r:id="rId56" o:title=""/>
                      </v:shape>
                      <v:shape id="Picture 435" o:spid="_x0000_s1504" type="#_x0000_t75" style="position:absolute;left:4055;top:174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">
                        <v:imagedata r:id="rId57" o:title=""/>
                      </v:shape>
                      <v:shape id="Picture 436" o:spid="_x0000_s1505" type="#_x0000_t75" style="position:absolute;left:3373;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">
                        <v:imagedata r:id="rId56" o:title=""/>
                      </v:shape>
                      <v:shape id="Picture 437" o:spid="_x0000_s1506" type="#_x0000_t75" style="position:absolute;left:3487;top:18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">
                        <v:imagedata r:id="rId56" o:title=""/>
                      </v:shape>
                      <v:shape id="Picture 438" o:spid="_x0000_s1507" type="#_x0000_t75" style="position:absolute;left:3600;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">
                        <v:imagedata r:id="rId56" o:title=""/>
                      </v:shape>
                      <v:shape id="Picture 439" o:spid="_x0000_s1508" type="#_x0000_t75" style="position:absolute;left:3714;top:18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">
                        <v:imagedata r:id="rId56" o:title=""/>
                      </v:shape>
                      <v:shape id="Picture 440" o:spid="_x0000_s1509" type="#_x0000_t75" style="position:absolute;left:3827;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">
                        <v:imagedata r:id="rId56" o:title=""/>
                      </v:shape>
                      <v:shape id="Picture 441" o:spid="_x0000_s1510" type="#_x0000_t75" style="position:absolute;left:3941;top:18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">
                        <v:imagedata r:id="rId56" o:title=""/>
                      </v:shape>
                      <v:shape id="Picture 442" o:spid="_x0000_s1511" type="#_x0000_t75" style="position:absolute;left:4055;top:184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">
                        <v:imagedata r:id="rId57" o:title=""/>
                      </v:shape>
                      <v:shape id="Picture 443" o:spid="_x0000_s1512" type="#_x0000_t75" style="position:absolute;left:3373;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">
                        <v:imagedata r:id="rId56" o:title=""/>
                      </v:shape>
                      <v:shape id="Picture 444" o:spid="_x0000_s1513" type="#_x0000_t75" style="position:absolute;left:3487;top:195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">
                        <v:imagedata r:id="rId56" o:title=""/>
                      </v:shape>
                      <v:shape id="Picture 445" o:spid="_x0000_s1514" type="#_x0000_t75" style="position:absolute;left:3600;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">
                        <v:imagedata r:id="rId56" o:title=""/>
                      </v:shape>
                      <v:shape id="Picture 446" o:spid="_x0000_s1515" type="#_x0000_t75" style="position:absolute;left:3714;top:195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">
                        <v:imagedata r:id="rId56" o:title=""/>
                      </v:shape>
                      <v:shape id="Picture 447" o:spid="_x0000_s1516" type="#_x0000_t75" style="position:absolute;left:3827;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">
                        <v:imagedata r:id="rId56" o:title=""/>
                      </v:shape>
                      <v:shape id="Picture 448" o:spid="_x0000_s1517" type="#_x0000_t75" style="position:absolute;left:3941;top:195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">
                        <v:imagedata r:id="rId56" o:title=""/>
                      </v:shape>
                      <v:shape id="Picture 449" o:spid="_x0000_s1518" type="#_x0000_t75" style="position:absolute;left:4055;top:195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">
                        <v:imagedata r:id="rId57" o:title=""/>
                      </v:shape>
                      <v:shape id="Picture 450" o:spid="_x0000_s1519" type="#_x0000_t75" style="position:absolute;left:3373;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">
                        <v:imagedata r:id="rId56" o:title=""/>
                      </v:shape>
                      <v:shape id="Picture 451" o:spid="_x0000_s1520" type="#_x0000_t75" style="position:absolute;left:3487;top:206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">
                        <v:imagedata r:id="rId56" o:title=""/>
                      </v:shape>
                      <v:shape id="Picture 452" o:spid="_x0000_s1521" type="#_x0000_t75" style="position:absolute;left:3600;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">
                        <v:imagedata r:id="rId56" o:title=""/>
                      </v:shape>
                      <v:shape id="Picture 453" o:spid="_x0000_s1522" type="#_x0000_t75" style="position:absolute;left:3714;top:206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">
                        <v:imagedata r:id="rId56" o:title=""/>
                      </v:shape>
                      <v:shape id="Picture 454" o:spid="_x0000_s1523" type="#_x0000_t75" style="position:absolute;left:3827;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">
                        <v:imagedata r:id="rId56" o:title=""/>
                      </v:shape>
                      <v:shape id="Picture 455" o:spid="_x0000_s1524" type="#_x0000_t75" style="position:absolute;left:3941;top:206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">
                        <v:imagedata r:id="rId56" o:title=""/>
                      </v:shape>
                      <v:shape id="Picture 456" o:spid="_x0000_s1525" type="#_x0000_t75" style="position:absolute;left:4055;top:206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">
                        <v:imagedata r:id="rId57" o:title=""/>
                      </v:shape>
                      <v:shape id="Picture 457" o:spid="_x0000_s1526" type="#_x0000_t75" style="position:absolute;left:3373;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">
                        <v:imagedata r:id="rId56" o:title=""/>
                      </v:shape>
                      <v:shape id="Picture 458" o:spid="_x0000_s1527" type="#_x0000_t75" style="position:absolute;left:3487;top:217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">
                        <v:imagedata r:id="rId56" o:title=""/>
                      </v:shape>
                      <v:shape id="Picture 459" o:spid="_x0000_s1528" type="#_x0000_t75" style="position:absolute;left:3600;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">
                        <v:imagedata r:id="rId56" o:title=""/>
                      </v:shape>
                      <v:shape id="Picture 460" o:spid="_x0000_s1529" type="#_x0000_t75" style="position:absolute;left:3714;top:217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">
                        <v:imagedata r:id="rId56" o:title=""/>
                      </v:shape>
                      <v:shape id="Picture 461" o:spid="_x0000_s1530" type="#_x0000_t75" style="position:absolute;left:3827;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">
                        <v:imagedata r:id="rId56" o:title=""/>
                      </v:shape>
                      <v:shape id="Picture 462" o:spid="_x0000_s1531" type="#_x0000_t75" style="position:absolute;left:3941;top:217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">
                        <v:imagedata r:id="rId56" o:title=""/>
                      </v:shape>
                      <v:shape id="Picture 463" o:spid="_x0000_s1532" type="#_x0000_t75" style="position:absolute;left:4055;top:217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">
                        <v:imagedata r:id="rId57" o:title=""/>
                      </v:shape>
                      <v:shape id="Picture 464" o:spid="_x0000_s1533" type="#_x0000_t75" style="position:absolute;left:3373;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">
                        <v:imagedata r:id="rId56" o:title=""/>
                      </v:shape>
                      <v:shape id="Picture 465" o:spid="_x0000_s1534" type="#_x0000_t75" style="position:absolute;left:3487;top:227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">
                        <v:imagedata r:id="rId56" o:title=""/>
                      </v:shape>
                      <v:shape id="Picture 466" o:spid="_x0000_s1535" type="#_x0000_t75" style="position:absolute;left:3600;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">
                        <v:imagedata r:id="rId56" o:title=""/>
                      </v:shape>
                      <v:shape id="Picture 467" o:spid="_x0000_s1536" type="#_x0000_t75" style="position:absolute;left:3714;top:227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">
                        <v:imagedata r:id="rId56" o:title=""/>
                      </v:shape>
                      <v:shape id="Picture 468" o:spid="_x0000_s1537" type="#_x0000_t75" style="position:absolute;left:3827;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">
                        <v:imagedata r:id="rId56" o:title=""/>
                      </v:shape>
                      <v:shape id="Picture 469" o:spid="_x0000_s1538" type="#_x0000_t75" style="position:absolute;left:3941;top:227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">
                        <v:imagedata r:id="rId56" o:title=""/>
                      </v:shape>
                    </v:group>
                    <v:group id="Group 470" o:spid="_x0000_s1539" style="position:absolute;left:3373;top:2277;width:699;height:3225" coordorigin="3373,2277" coordsize="69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Picture 471" o:spid="_x0000_s1540" type="#_x0000_t75" style="position:absolute;left:4055;top:227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">
                        <v:imagedata r:id="rId57" o:title=""/>
                      </v:shape>
                      <v:shape id="Picture 472" o:spid="_x0000_s1541" type="#_x0000_t75" style="position:absolute;left:3373;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">
                        <v:imagedata r:id="rId56" o:title=""/>
                      </v:shape>
                      <v:shape id="Picture 473" o:spid="_x0000_s1542" type="#_x0000_t75" style="position:absolute;left:3487;top:238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">
                        <v:imagedata r:id="rId56" o:title=""/>
                      </v:shape>
                      <v:shape id="Picture 474" o:spid="_x0000_s1543" type="#_x0000_t75" style="position:absolute;left:3600;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">
                        <v:imagedata r:id="rId56" o:title=""/>
                      </v:shape>
                      <v:shape id="Picture 475" o:spid="_x0000_s1544" type="#_x0000_t75" style="position:absolute;left:3714;top:238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">
                        <v:imagedata r:id="rId56" o:title=""/>
                      </v:shape>
                      <v:shape id="Picture 476" o:spid="_x0000_s1545" type="#_x0000_t75" style="position:absolute;left:3827;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">
                        <v:imagedata r:id="rId56" o:title=""/>
                      </v:shape>
                      <v:shape id="Picture 477" o:spid="_x0000_s1546" type="#_x0000_t75" style="position:absolute;left:3941;top:238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">
                        <v:imagedata r:id="rId56" o:title=""/>
                      </v:shape>
                      <v:shape id="Picture 478" o:spid="_x0000_s1547" type="#_x0000_t75" style="position:absolute;left:4055;top:238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">
                        <v:imagedata r:id="rId57" o:title=""/>
                      </v:shape>
                      <v:shape id="Picture 479" o:spid="_x0000_s1548" type="#_x0000_t75" style="position:absolute;left:3373;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">
                        <v:imagedata r:id="rId56" o:title=""/>
                      </v:shape>
                      <v:shape id="Picture 480" o:spid="_x0000_s1549" type="#_x0000_t75" style="position:absolute;left:3487;top:249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">
                        <v:imagedata r:id="rId56" o:title=""/>
                      </v:shape>
                      <v:shape id="Picture 481" o:spid="_x0000_s1550" type="#_x0000_t75" style="position:absolute;left:3600;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">
                        <v:imagedata r:id="rId56" o:title=""/>
                      </v:shape>
                      <v:shape id="Picture 482" o:spid="_x0000_s1551" type="#_x0000_t75" style="position:absolute;left:3714;top:249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">
                        <v:imagedata r:id="rId56" o:title=""/>
                      </v:shape>
                      <v:shape id="Picture 483" o:spid="_x0000_s1552" type="#_x0000_t75" style="position:absolute;left:3827;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">
                        <v:imagedata r:id="rId56" o:title=""/>
                      </v:shape>
                      <v:shape id="Picture 484" o:spid="_x0000_s1553" type="#_x0000_t75" style="position:absolute;left:3941;top:249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">
                        <v:imagedata r:id="rId56" o:title=""/>
                      </v:shape>
                      <v:shape id="Picture 485" o:spid="_x0000_s1554" type="#_x0000_t75" style="position:absolute;left:4055;top:249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">
                        <v:imagedata r:id="rId57" o:title=""/>
                      </v:shape>
                      <v:shape id="Picture 486" o:spid="_x0000_s1555" type="#_x0000_t75" style="position:absolute;left:3373;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">
                        <v:imagedata r:id="rId56" o:title=""/>
                      </v:shape>
                      <v:shape id="Picture 487" o:spid="_x0000_s1556" type="#_x0000_t75" style="position:absolute;left:3487;top:260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">
                        <v:imagedata r:id="rId56" o:title=""/>
                      </v:shape>
                      <v:shape id="Picture 488" o:spid="_x0000_s1557" type="#_x0000_t75" style="position:absolute;left:3600;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">
                        <v:imagedata r:id="rId56" o:title=""/>
                      </v:shape>
                      <v:shape id="Picture 489" o:spid="_x0000_s1558" type="#_x0000_t75" style="position:absolute;left:3714;top:260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">
                        <v:imagedata r:id="rId56" o:title=""/>
                      </v:shape>
                      <v:shape id="Picture 490" o:spid="_x0000_s1559" type="#_x0000_t75" style="position:absolute;left:3827;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">
                        <v:imagedata r:id="rId56" o:title=""/>
                      </v:shape>
                      <v:shape id="Picture 491" o:spid="_x0000_s1560" type="#_x0000_t75" style="position:absolute;left:3941;top:260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">
                        <v:imagedata r:id="rId56" o:title=""/>
                      </v:shape>
                      <v:shape id="Picture 492" o:spid="_x0000_s1561" type="#_x0000_t75" style="position:absolute;left:4055;top:260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">
                        <v:imagedata r:id="rId57" o:title=""/>
                      </v:shape>
                      <v:shape id="Picture 493" o:spid="_x0000_s1562" type="#_x0000_t75" style="position:absolute;left:3373;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">
                        <v:imagedata r:id="rId56" o:title=""/>
                      </v:shape>
                      <v:shape id="Picture 494" o:spid="_x0000_s1563" type="#_x0000_t75" style="position:absolute;left:3487;top:270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">
                        <v:imagedata r:id="rId56" o:title=""/>
                      </v:shape>
                      <v:shape id="Picture 495" o:spid="_x0000_s1564" type="#_x0000_t75" style="position:absolute;left:3600;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">
                        <v:imagedata r:id="rId56" o:title=""/>
                      </v:shape>
                      <v:shape id="Picture 496" o:spid="_x0000_s1565" type="#_x0000_t75" style="position:absolute;left:3714;top:270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">
                        <v:imagedata r:id="rId56" o:title=""/>
                      </v:shape>
                      <v:shape id="Picture 497" o:spid="_x0000_s1566" type="#_x0000_t75" style="position:absolute;left:3827;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">
                        <v:imagedata r:id="rId56" o:title=""/>
                      </v:shape>
                      <v:shape id="Picture 498" o:spid="_x0000_s1567" type="#_x0000_t75" style="position:absolute;left:3941;top:270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">
                        <v:imagedata r:id="rId56" o:title=""/>
                      </v:shape>
                      <v:shape id="Picture 499" o:spid="_x0000_s1568" type="#_x0000_t75" style="position:absolute;left:4055;top:270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">
                        <v:imagedata r:id="rId57" o:title=""/>
                      </v:shape>
                      <v:shape id="Picture 500" o:spid="_x0000_s1569" type="#_x0000_t75" style="position:absolute;left:3373;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">
                        <v:imagedata r:id="rId56" o:title=""/>
                      </v:shape>
                      <v:shape id="Picture 501" o:spid="_x0000_s1570" type="#_x0000_t75" style="position:absolute;left:3487;top:281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">
                        <v:imagedata r:id="rId56" o:title=""/>
                      </v:shape>
                      <v:shape id="Picture 502" o:spid="_x0000_s1571" type="#_x0000_t75" style="position:absolute;left:3600;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">
                        <v:imagedata r:id="rId56" o:title=""/>
                      </v:shape>
                      <v:shape id="Picture 503" o:spid="_x0000_s1572" type="#_x0000_t75" style="position:absolute;left:3714;top:281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">
                        <v:imagedata r:id="rId56" o:title=""/>
                      </v:shape>
                      <v:shape id="Picture 504" o:spid="_x0000_s1573" type="#_x0000_t75" style="position:absolute;left:3827;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">
                        <v:imagedata r:id="rId56" o:title=""/>
                      </v:shape>
                      <v:shape id="Picture 505" o:spid="_x0000_s1574" type="#_x0000_t75" style="position:absolute;left:3941;top:281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">
                        <v:imagedata r:id="rId56" o:title=""/>
                      </v:shape>
                      <v:shape id="Picture 506" o:spid="_x0000_s1575" type="#_x0000_t75" style="position:absolute;left:4055;top:281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">
                        <v:imagedata r:id="rId57" o:title=""/>
                      </v:shape>
                      <v:shape id="Picture 507" o:spid="_x0000_s1576" type="#_x0000_t75" style="position:absolute;left:3373;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">
                        <v:imagedata r:id="rId56" o:title=""/>
                      </v:shape>
                      <v:shape id="Picture 508" o:spid="_x0000_s1577" type="#_x0000_t75" style="position:absolute;left:3487;top:292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">
                        <v:imagedata r:id="rId56" o:title=""/>
                      </v:shape>
                      <v:shape id="Picture 509" o:spid="_x0000_s1578" type="#_x0000_t75" style="position:absolute;left:3600;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">
                        <v:imagedata r:id="rId56" o:title=""/>
                      </v:shape>
                      <v:shape id="Picture 510" o:spid="_x0000_s1579" type="#_x0000_t75" style="position:absolute;left:3714;top:292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">
                        <v:imagedata r:id="rId56" o:title=""/>
                      </v:shape>
                      <v:shape id="Picture 511" o:spid="_x0000_s1580" type="#_x0000_t75" style="position:absolute;left:3827;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">
                        <v:imagedata r:id="rId56" o:title=""/>
                      </v:shape>
                      <v:shape id="Picture 512" o:spid="_x0000_s1581" type="#_x0000_t75" style="position:absolute;left:3941;top:292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">
                        <v:imagedata r:id="rId56" o:title=""/>
                      </v:shape>
                      <v:shape id="Picture 513" o:spid="_x0000_s1582" type="#_x0000_t75" style="position:absolute;left:4055;top:292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">
                        <v:imagedata r:id="rId57" o:title=""/>
                      </v:shape>
                      <v:shape id="Picture 514" o:spid="_x0000_s1583" type="#_x0000_t75" style="position:absolute;left:3373;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">
                        <v:imagedata r:id="rId56" o:title=""/>
                      </v:shape>
                      <v:shape id="Picture 515" o:spid="_x0000_s1584" type="#_x0000_t75" style="position:absolute;left:3487;top:303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">
                        <v:imagedata r:id="rId56" o:title=""/>
                      </v:shape>
                      <v:shape id="Picture 516" o:spid="_x0000_s1585" type="#_x0000_t75" style="position:absolute;left:3600;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">
                        <v:imagedata r:id="rId56" o:title=""/>
                      </v:shape>
                      <v:shape id="Picture 517" o:spid="_x0000_s1586" type="#_x0000_t75" style="position:absolute;left:3714;top:303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">
                        <v:imagedata r:id="rId56" o:title=""/>
                      </v:shape>
                      <v:shape id="Picture 518" o:spid="_x0000_s1587" type="#_x0000_t75" style="position:absolute;left:3827;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">
                        <v:imagedata r:id="rId56" o:title=""/>
                      </v:shape>
                      <v:shape id="Picture 519" o:spid="_x0000_s1588" type="#_x0000_t75" style="position:absolute;left:3941;top:303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">
                        <v:imagedata r:id="rId56" o:title=""/>
                      </v:shape>
                      <v:shape id="Picture 520" o:spid="_x0000_s1589" type="#_x0000_t75" style="position:absolute;left:4055;top:303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">
                        <v:imagedata r:id="rId57" o:title=""/>
                      </v:shape>
                      <v:shape id="Picture 521" o:spid="_x0000_s1590" type="#_x0000_t75" style="position:absolute;left:3373;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">
                        <v:imagedata r:id="rId56" o:title=""/>
                      </v:shape>
                      <v:shape id="Picture 522" o:spid="_x0000_s1591" type="#_x0000_t75" style="position:absolute;left:3487;top:313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">
                        <v:imagedata r:id="rId56" o:title=""/>
                      </v:shape>
                      <v:shape id="Picture 523" o:spid="_x0000_s1592" type="#_x0000_t75" style="position:absolute;left:3600;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">
                        <v:imagedata r:id="rId56" o:title=""/>
                      </v:shape>
                      <v:shape id="Picture 524" o:spid="_x0000_s1593" type="#_x0000_t75" style="position:absolute;left:3714;top:313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">
                        <v:imagedata r:id="rId56" o:title=""/>
                      </v:shape>
                      <v:shape id="Picture 525" o:spid="_x0000_s1594" type="#_x0000_t75" style="position:absolute;left:3827;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">
                        <v:imagedata r:id="rId56" o:title=""/>
                      </v:shape>
                      <v:shape id="Picture 526" o:spid="_x0000_s1595" type="#_x0000_t75" style="position:absolute;left:3941;top:313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">
                        <v:imagedata r:id="rId56" o:title=""/>
                      </v:shape>
                      <v:shape id="Picture 527" o:spid="_x0000_s1596" type="#_x0000_t75" style="position:absolute;left:4055;top:313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">
                        <v:imagedata r:id="rId57" o:title=""/>
                      </v:shape>
                      <v:shape id="Picture 528" o:spid="_x0000_s1597" type="#_x0000_t75" style="position:absolute;left:3373;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">
                        <v:imagedata r:id="rId56" o:title=""/>
                      </v:shape>
                      <v:shape id="Picture 529" o:spid="_x0000_s1598" type="#_x0000_t75" style="position:absolute;left:3487;top:324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">
                        <v:imagedata r:id="rId56" o:title=""/>
                      </v:shape>
                      <v:shape id="Picture 530" o:spid="_x0000_s1599" type="#_x0000_t75" style="position:absolute;left:3600;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">
                        <v:imagedata r:id="rId56" o:title=""/>
                      </v:shape>
                      <v:shape id="Picture 531" o:spid="_x0000_s1600" type="#_x0000_t75" style="position:absolute;left:3714;top:324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">
                        <v:imagedata r:id="rId56" o:title=""/>
                      </v:shape>
                      <v:shape id="Picture 532" o:spid="_x0000_s1601" type="#_x0000_t75" style="position:absolute;left:3827;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">
                        <v:imagedata r:id="rId56" o:title=""/>
                      </v:shape>
                      <v:shape id="Picture 533" o:spid="_x0000_s1602" type="#_x0000_t75" style="position:absolute;left:3941;top:324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">
                        <v:imagedata r:id="rId56" o:title=""/>
                      </v:shape>
                      <v:shape id="Picture 534" o:spid="_x0000_s1603" type="#_x0000_t75" style="position:absolute;left:4055;top:324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">
                        <v:imagedata r:id="rId57" o:title=""/>
                      </v:shape>
                      <v:shape id="Picture 535" o:spid="_x0000_s1604" type="#_x0000_t75" style="position:absolute;left:3373;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">
                        <v:imagedata r:id="rId56" o:title=""/>
                      </v:shape>
                      <v:shape id="Picture 536" o:spid="_x0000_s1605" type="#_x0000_t75" style="position:absolute;left:3487;top:335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">
                        <v:imagedata r:id="rId56" o:title=""/>
                      </v:shape>
                      <v:shape id="Picture 537" o:spid="_x0000_s1606" type="#_x0000_t75" style="position:absolute;left:3600;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">
                        <v:imagedata r:id="rId56" o:title=""/>
                      </v:shape>
                      <v:shape id="Picture 538" o:spid="_x0000_s1607" type="#_x0000_t75" style="position:absolute;left:3714;top:335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">
                        <v:imagedata r:id="rId56" o:title=""/>
                      </v:shape>
                      <v:shape id="Picture 539" o:spid="_x0000_s1608" type="#_x0000_t75" style="position:absolute;left:3827;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">
                        <v:imagedata r:id="rId56" o:title=""/>
                      </v:shape>
                      <v:shape id="Picture 540" o:spid="_x0000_s1609" type="#_x0000_t75" style="position:absolute;left:3941;top:335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">
                        <v:imagedata r:id="rId56" o:title=""/>
                      </v:shape>
                      <v:shape id="Picture 541" o:spid="_x0000_s1610" type="#_x0000_t75" style="position:absolute;left:4055;top:335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">
                        <v:imagedata r:id="rId57" o:title=""/>
                      </v:shape>
                      <v:shape id="Picture 542" o:spid="_x0000_s1611" type="#_x0000_t75" style="position:absolute;left:3373;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">
                        <v:imagedata r:id="rId56" o:title=""/>
                      </v:shape>
                      <v:shape id="Picture 543" o:spid="_x0000_s1612" type="#_x0000_t75" style="position:absolute;left:3487;top:346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">
                        <v:imagedata r:id="rId56" o:title=""/>
                      </v:shape>
                      <v:shape id="Picture 544" o:spid="_x0000_s1613" type="#_x0000_t75" style="position:absolute;left:3600;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">
                        <v:imagedata r:id="rId56" o:title=""/>
                      </v:shape>
                      <v:shape id="Picture 545" o:spid="_x0000_s1614" type="#_x0000_t75" style="position:absolute;left:3714;top:346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">
                        <v:imagedata r:id="rId56" o:title=""/>
                      </v:shape>
                      <v:shape id="Picture 546" o:spid="_x0000_s1615" type="#_x0000_t75" style="position:absolute;left:3827;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">
                        <v:imagedata r:id="rId56" o:title=""/>
                      </v:shape>
                      <v:shape id="Picture 547" o:spid="_x0000_s1616" type="#_x0000_t75" style="position:absolute;left:3941;top:346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">
                        <v:imagedata r:id="rId56" o:title=""/>
                      </v:shape>
                      <v:shape id="Picture 548" o:spid="_x0000_s1617" type="#_x0000_t75" style="position:absolute;left:4055;top:346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">
                        <v:imagedata r:id="rId57" o:title=""/>
                      </v:shape>
                      <v:shape id="Picture 549" o:spid="_x0000_s1618" type="#_x0000_t75" style="position:absolute;left:3373;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">
                        <v:imagedata r:id="rId56" o:title=""/>
                      </v:shape>
                      <v:shape id="Picture 550" o:spid="_x0000_s1619" type="#_x0000_t75" style="position:absolute;left:3487;top:356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">
                        <v:imagedata r:id="rId56" o:title=""/>
                      </v:shape>
                      <v:shape id="Picture 551" o:spid="_x0000_s1620" type="#_x0000_t75" style="position:absolute;left:3600;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">
                        <v:imagedata r:id="rId56" o:title=""/>
                      </v:shape>
                      <v:shape id="Picture 552" o:spid="_x0000_s1621" type="#_x0000_t75" style="position:absolute;left:3714;top:356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">
                        <v:imagedata r:id="rId56" o:title=""/>
                      </v:shape>
                      <v:shape id="Picture 553" o:spid="_x0000_s1622" type="#_x0000_t75" style="position:absolute;left:3827;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">
                        <v:imagedata r:id="rId56" o:title=""/>
                      </v:shape>
                      <v:shape id="Picture 554" o:spid="_x0000_s1623" type="#_x0000_t75" style="position:absolute;left:3941;top:356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">
                        <v:imagedata r:id="rId56" o:title=""/>
                      </v:shape>
                      <v:shape id="Picture 555" o:spid="_x0000_s1624" type="#_x0000_t75" style="position:absolute;left:4055;top:356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">
                        <v:imagedata r:id="rId57" o:title=""/>
                      </v:shape>
                      <v:shape id="Picture 556" o:spid="_x0000_s1625" type="#_x0000_t75" style="position:absolute;left:3373;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">
                        <v:imagedata r:id="rId56" o:title=""/>
                      </v:shape>
                      <v:shape id="Picture 557" o:spid="_x0000_s1626" type="#_x0000_t75" style="position:absolute;left:3487;top:367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">
                        <v:imagedata r:id="rId56" o:title=""/>
                      </v:shape>
                      <v:shape id="Picture 558" o:spid="_x0000_s1627" type="#_x0000_t75" style="position:absolute;left:3600;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">
                        <v:imagedata r:id="rId56" o:title=""/>
                      </v:shape>
                      <v:shape id="Picture 559" o:spid="_x0000_s1628" type="#_x0000_t75" style="position:absolute;left:3714;top:367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">
                        <v:imagedata r:id="rId56" o:title=""/>
                      </v:shape>
                      <v:shape id="Picture 560" o:spid="_x0000_s1629" type="#_x0000_t75" style="position:absolute;left:3827;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">
                        <v:imagedata r:id="rId56" o:title=""/>
                      </v:shape>
                      <v:shape id="Picture 561" o:spid="_x0000_s1630" type="#_x0000_t75" style="position:absolute;left:3941;top:367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">
                        <v:imagedata r:id="rId56" o:title=""/>
                      </v:shape>
                      <v:shape id="Picture 562" o:spid="_x0000_s1631" type="#_x0000_t75" style="position:absolute;left:4055;top:367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">
                        <v:imagedata r:id="rId57" o:title=""/>
                      </v:shape>
                      <v:shape id="Picture 563" o:spid="_x0000_s1632" type="#_x0000_t75" style="position:absolute;left:3373;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">
                        <v:imagedata r:id="rId56" o:title=""/>
                      </v:shape>
                      <v:shape id="Picture 564" o:spid="_x0000_s1633" type="#_x0000_t75" style="position:absolute;left:3487;top:378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">
                        <v:imagedata r:id="rId56" o:title=""/>
                      </v:shape>
                      <v:shape id="Picture 565" o:spid="_x0000_s1634" type="#_x0000_t75" style="position:absolute;left:3600;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">
                        <v:imagedata r:id="rId56" o:title=""/>
                      </v:shape>
                      <v:shape id="Picture 566" o:spid="_x0000_s1635" type="#_x0000_t75" style="position:absolute;left:3714;top:378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">
                        <v:imagedata r:id="rId56" o:title=""/>
                      </v:shape>
                      <v:shape id="Picture 567" o:spid="_x0000_s1636" type="#_x0000_t75" style="position:absolute;left:3827;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">
                        <v:imagedata r:id="rId56" o:title=""/>
                      </v:shape>
                      <v:shape id="Picture 568" o:spid="_x0000_s1637" type="#_x0000_t75" style="position:absolute;left:3941;top:378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">
                        <v:imagedata r:id="rId56" o:title=""/>
                      </v:shape>
                      <v:shape id="Picture 569" o:spid="_x0000_s1638" type="#_x0000_t75" style="position:absolute;left:4055;top:378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">
                        <v:imagedata r:id="rId57" o:title=""/>
                      </v:shape>
                      <v:shape id="Picture 570" o:spid="_x0000_s1639" type="#_x0000_t75" style="position:absolute;left:3373;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">
                        <v:imagedata r:id="rId56" o:title=""/>
                      </v:shape>
                      <v:shape id="Picture 571" o:spid="_x0000_s1640" type="#_x0000_t75" style="position:absolute;left:3487;top:389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">
                        <v:imagedata r:id="rId56" o:title=""/>
                      </v:shape>
                      <v:shape id="Picture 572" o:spid="_x0000_s1641" type="#_x0000_t75" style="position:absolute;left:3600;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">
                        <v:imagedata r:id="rId56" o:title=""/>
                      </v:shape>
                      <v:shape id="Picture 573" o:spid="_x0000_s1642" type="#_x0000_t75" style="position:absolute;left:3714;top:389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">
                        <v:imagedata r:id="rId56" o:title=""/>
                      </v:shape>
                      <v:shape id="Picture 574" o:spid="_x0000_s1643" type="#_x0000_t75" style="position:absolute;left:3827;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">
                        <v:imagedata r:id="rId56" o:title=""/>
                      </v:shape>
                      <v:shape id="Picture 575" o:spid="_x0000_s1644" type="#_x0000_t75" style="position:absolute;left:3941;top:389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">
                        <v:imagedata r:id="rId56" o:title=""/>
                      </v:shape>
                      <v:shape id="Picture 576" o:spid="_x0000_s1645" type="#_x0000_t75" style="position:absolute;left:4055;top:389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">
                        <v:imagedata r:id="rId57" o:title=""/>
                      </v:shape>
                      <v:shape id="Picture 577" o:spid="_x0000_s1646" type="#_x0000_t75" style="position:absolute;left:3373;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">
                        <v:imagedata r:id="rId56" o:title=""/>
                      </v:shape>
                      <v:shape id="Picture 578" o:spid="_x0000_s1647" type="#_x0000_t75" style="position:absolute;left:3487;top:399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">
                        <v:imagedata r:id="rId56" o:title=""/>
                      </v:shape>
                      <v:shape id="Picture 579" o:spid="_x0000_s1648" type="#_x0000_t75" style="position:absolute;left:3600;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">
                        <v:imagedata r:id="rId56" o:title=""/>
                      </v:shape>
                      <v:shape id="Picture 580" o:spid="_x0000_s1649" type="#_x0000_t75" style="position:absolute;left:3714;top:399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">
                        <v:imagedata r:id="rId56" o:title=""/>
                      </v:shape>
                      <v:shape id="Picture 581" o:spid="_x0000_s1650" type="#_x0000_t75" style="position:absolute;left:3827;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">
                        <v:imagedata r:id="rId56" o:title=""/>
                      </v:shape>
                      <v:shape id="Picture 582" o:spid="_x0000_s1651" type="#_x0000_t75" style="position:absolute;left:3941;top:399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">
                        <v:imagedata r:id="rId56" o:title=""/>
                      </v:shape>
                      <v:shape id="Picture 583" o:spid="_x0000_s1652" type="#_x0000_t75" style="position:absolute;left:4055;top:399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">
                        <v:imagedata r:id="rId57" o:title=""/>
                      </v:shape>
                      <v:shape id="Picture 584" o:spid="_x0000_s1653" type="#_x0000_t75" style="position:absolute;left:3373;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">
                        <v:imagedata r:id="rId56" o:title=""/>
                      </v:shape>
                      <v:shape id="Picture 585" o:spid="_x0000_s1654" type="#_x0000_t75" style="position:absolute;left:3487;top:410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">
                        <v:imagedata r:id="rId56" o:title=""/>
                      </v:shape>
                      <v:shape id="Picture 586" o:spid="_x0000_s1655" type="#_x0000_t75" style="position:absolute;left:3600;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">
                        <v:imagedata r:id="rId56" o:title=""/>
                      </v:shape>
                      <v:shape id="Picture 587" o:spid="_x0000_s1656" type="#_x0000_t75" style="position:absolute;left:3714;top:410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">
                        <v:imagedata r:id="rId56" o:title=""/>
                      </v:shape>
                      <v:shape id="Picture 588" o:spid="_x0000_s1657" type="#_x0000_t75" style="position:absolute;left:3827;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">
                        <v:imagedata r:id="rId56" o:title=""/>
                      </v:shape>
                      <v:shape id="Picture 589" o:spid="_x0000_s1658" type="#_x0000_t75" style="position:absolute;left:3941;top:410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">
                        <v:imagedata r:id="rId56" o:title=""/>
                      </v:shape>
                      <v:shape id="Picture 590" o:spid="_x0000_s1659" type="#_x0000_t75" style="position:absolute;left:4055;top:410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">
                        <v:imagedata r:id="rId57" o:title=""/>
                      </v:shape>
                      <v:shape id="Picture 591" o:spid="_x0000_s1660" type="#_x0000_t75" style="position:absolute;left:3373;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">
                        <v:imagedata r:id="rId56" o:title=""/>
                      </v:shape>
                      <v:shape id="Picture 592" o:spid="_x0000_s1661" type="#_x0000_t75" style="position:absolute;left:3487;top:421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">
                        <v:imagedata r:id="rId56" o:title=""/>
                      </v:shape>
                      <v:shape id="Picture 593" o:spid="_x0000_s1662" type="#_x0000_t75" style="position:absolute;left:3600;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">
                        <v:imagedata r:id="rId56" o:title=""/>
                      </v:shape>
                      <v:shape id="Picture 594" o:spid="_x0000_s1663" type="#_x0000_t75" style="position:absolute;left:3714;top:421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">
                        <v:imagedata r:id="rId56" o:title=""/>
                      </v:shape>
                      <v:shape id="Picture 595" o:spid="_x0000_s1664" type="#_x0000_t75" style="position:absolute;left:3827;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">
                        <v:imagedata r:id="rId56" o:title=""/>
                      </v:shape>
                      <v:shape id="Picture 596" o:spid="_x0000_s1665" type="#_x0000_t75" style="position:absolute;left:3941;top:421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">
                        <v:imagedata r:id="rId56" o:title=""/>
                      </v:shape>
                      <v:shape id="Picture 597" o:spid="_x0000_s1666" type="#_x0000_t75" style="position:absolute;left:4055;top:421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">
                        <v:imagedata r:id="rId57" o:title=""/>
                      </v:shape>
                      <v:shape id="Picture 598" o:spid="_x0000_s1667" type="#_x0000_t75" style="position:absolute;left:3373;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">
                        <v:imagedata r:id="rId56" o:title=""/>
                      </v:shape>
                      <v:shape id="Picture 599" o:spid="_x0000_s1668" type="#_x0000_t75" style="position:absolute;left:3487;top:432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">
                        <v:imagedata r:id="rId56" o:title=""/>
                      </v:shape>
                      <v:shape id="Picture 600" o:spid="_x0000_s1669" type="#_x0000_t75" style="position:absolute;left:3600;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">
                        <v:imagedata r:id="rId56" o:title=""/>
                      </v:shape>
                      <v:shape id="Picture 601" o:spid="_x0000_s1670" type="#_x0000_t75" style="position:absolute;left:3714;top:432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">
                        <v:imagedata r:id="rId56" o:title=""/>
                      </v:shape>
                      <v:shape id="Picture 602" o:spid="_x0000_s1671" type="#_x0000_t75" style="position:absolute;left:3827;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">
                        <v:imagedata r:id="rId56" o:title=""/>
                      </v:shape>
                      <v:shape id="Picture 603" o:spid="_x0000_s1672" type="#_x0000_t75" style="position:absolute;left:3941;top:432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">
                        <v:imagedata r:id="rId56" o:title=""/>
                      </v:shape>
                      <v:shape id="Picture 604" o:spid="_x0000_s1673" type="#_x0000_t75" style="position:absolute;left:4055;top:432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">
                        <v:imagedata r:id="rId57" o:title=""/>
                      </v:shape>
                      <v:shape id="Picture 605" o:spid="_x0000_s1674" type="#_x0000_t75" style="position:absolute;left:3373;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">
                        <v:imagedata r:id="rId56" o:title=""/>
                      </v:shape>
                      <v:shape id="Picture 606" o:spid="_x0000_s1675" type="#_x0000_t75" style="position:absolute;left:3487;top:442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">
                        <v:imagedata r:id="rId56" o:title=""/>
                      </v:shape>
                      <v:shape id="Picture 607" o:spid="_x0000_s1676" type="#_x0000_t75" style="position:absolute;left:3600;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">
                        <v:imagedata r:id="rId56" o:title=""/>
                      </v:shape>
                      <v:shape id="Picture 608" o:spid="_x0000_s1677" type="#_x0000_t75" style="position:absolute;left:3714;top:442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">
                        <v:imagedata r:id="rId56" o:title=""/>
                      </v:shape>
                      <v:shape id="Picture 609" o:spid="_x0000_s1678" type="#_x0000_t75" style="position:absolute;left:3827;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">
                        <v:imagedata r:id="rId56" o:title=""/>
                      </v:shape>
                      <v:shape id="Picture 610" o:spid="_x0000_s1679" type="#_x0000_t75" style="position:absolute;left:3941;top:442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">
                        <v:imagedata r:id="rId56" o:title=""/>
                      </v:shape>
                      <v:shape id="Picture 611" o:spid="_x0000_s1680" type="#_x0000_t75" style="position:absolute;left:4055;top:442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">
                        <v:imagedata r:id="rId57" o:title=""/>
                      </v:shape>
                      <v:shape id="Picture 612" o:spid="_x0000_s1681" type="#_x0000_t75" style="position:absolute;left:3373;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">
                        <v:imagedata r:id="rId56" o:title=""/>
                      </v:shape>
                      <v:shape id="Picture 613" o:spid="_x0000_s1682" type="#_x0000_t75" style="position:absolute;left:3487;top:453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">
                        <v:imagedata r:id="rId56" o:title=""/>
                      </v:shape>
                      <v:shape id="Picture 614" o:spid="_x0000_s1683" type="#_x0000_t75" style="position:absolute;left:3600;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">
                        <v:imagedata r:id="rId56" o:title=""/>
                      </v:shape>
                      <v:shape id="Picture 615" o:spid="_x0000_s1684" type="#_x0000_t75" style="position:absolute;left:3714;top:453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">
                        <v:imagedata r:id="rId56" o:title=""/>
                      </v:shape>
                      <v:shape id="Picture 616" o:spid="_x0000_s1685" type="#_x0000_t75" style="position:absolute;left:3827;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">
                        <v:imagedata r:id="rId56" o:title=""/>
                      </v:shape>
                      <v:shape id="Picture 617" o:spid="_x0000_s1686" type="#_x0000_t75" style="position:absolute;left:3941;top:453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">
                        <v:imagedata r:id="rId56" o:title=""/>
                      </v:shape>
                      <v:shape id="Picture 618" o:spid="_x0000_s1687" type="#_x0000_t75" style="position:absolute;left:4055;top:453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">
                        <v:imagedata r:id="rId57" o:title=""/>
                      </v:shape>
                      <v:shape id="Picture 619" o:spid="_x0000_s1688" type="#_x0000_t75" style="position:absolute;left:3373;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">
                        <v:imagedata r:id="rId56" o:title=""/>
                      </v:shape>
                      <v:shape id="Picture 620" o:spid="_x0000_s1689" type="#_x0000_t75" style="position:absolute;left:3487;top:464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">
                        <v:imagedata r:id="rId56" o:title=""/>
                      </v:shape>
                      <v:shape id="Picture 621" o:spid="_x0000_s1690" type="#_x0000_t75" style="position:absolute;left:3600;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">
                        <v:imagedata r:id="rId56" o:title=""/>
                      </v:shape>
                      <v:shape id="Picture 622" o:spid="_x0000_s1691" type="#_x0000_t75" style="position:absolute;left:3714;top:464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">
                        <v:imagedata r:id="rId56" o:title=""/>
                      </v:shape>
                      <v:shape id="Picture 623" o:spid="_x0000_s1692" type="#_x0000_t75" style="position:absolute;left:3827;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">
                        <v:imagedata r:id="rId56" o:title=""/>
                      </v:shape>
                      <v:shape id="Picture 624" o:spid="_x0000_s1693" type="#_x0000_t75" style="position:absolute;left:3941;top:464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">
                        <v:imagedata r:id="rId56" o:title=""/>
                      </v:shape>
                      <v:shape id="Picture 625" o:spid="_x0000_s1694" type="#_x0000_t75" style="position:absolute;left:4055;top:464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">
                        <v:imagedata r:id="rId57" o:title=""/>
                      </v:shape>
                      <v:shape id="Picture 626" o:spid="_x0000_s1695" type="#_x0000_t75" style="position:absolute;left:3373;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">
                        <v:imagedata r:id="rId56" o:title=""/>
                      </v:shape>
                      <v:shape id="Picture 627" o:spid="_x0000_s1696" type="#_x0000_t75" style="position:absolute;left:3487;top:475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">
                        <v:imagedata r:id="rId56" o:title=""/>
                      </v:shape>
                      <v:shape id="Picture 628" o:spid="_x0000_s1697" type="#_x0000_t75" style="position:absolute;left:3600;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">
                        <v:imagedata r:id="rId56" o:title=""/>
                      </v:shape>
                      <v:shape id="Picture 629" o:spid="_x0000_s1698" type="#_x0000_t75" style="position:absolute;left:3714;top:475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">
                        <v:imagedata r:id="rId56" o:title=""/>
                      </v:shape>
                      <v:shape id="Picture 630" o:spid="_x0000_s1699" type="#_x0000_t75" style="position:absolute;left:3827;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">
                        <v:imagedata r:id="rId56" o:title=""/>
                      </v:shape>
                      <v:shape id="Picture 631" o:spid="_x0000_s1700" type="#_x0000_t75" style="position:absolute;left:3941;top:475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">
                        <v:imagedata r:id="rId56" o:title=""/>
                      </v:shape>
                      <v:shape id="Picture 632" o:spid="_x0000_s1701" type="#_x0000_t75" style="position:absolute;left:4055;top:475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">
                        <v:imagedata r:id="rId57" o:title=""/>
                      </v:shape>
                      <v:shape id="Picture 633" o:spid="_x0000_s1702" type="#_x0000_t75" style="position:absolute;left:3373;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">
                        <v:imagedata r:id="rId56" o:title=""/>
                      </v:shape>
                      <v:shape id="Picture 634" o:spid="_x0000_s1703" type="#_x0000_t75" style="position:absolute;left:3487;top:485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">
                        <v:imagedata r:id="rId56" o:title=""/>
                      </v:shape>
                      <v:shape id="Picture 635" o:spid="_x0000_s1704" type="#_x0000_t75" style="position:absolute;left:3600;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">
                        <v:imagedata r:id="rId56" o:title=""/>
                      </v:shape>
                      <v:shape id="Picture 636" o:spid="_x0000_s1705" type="#_x0000_t75" style="position:absolute;left:3714;top:485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">
                        <v:imagedata r:id="rId56" o:title=""/>
                      </v:shape>
                      <v:shape id="Picture 637" o:spid="_x0000_s1706" type="#_x0000_t75" style="position:absolute;left:3827;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">
                        <v:imagedata r:id="rId56" o:title=""/>
                      </v:shape>
                      <v:shape id="Picture 638" o:spid="_x0000_s1707" type="#_x0000_t75" style="position:absolute;left:3941;top:485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">
                        <v:imagedata r:id="rId56" o:title=""/>
                      </v:shape>
                      <v:shape id="Picture 639" o:spid="_x0000_s1708" type="#_x0000_t75" style="position:absolute;left:4055;top:485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">
                        <v:imagedata r:id="rId57" o:title=""/>
                      </v:shape>
                      <v:shape id="Picture 640" o:spid="_x0000_s1709" type="#_x0000_t75" style="position:absolute;left:3373;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">
                        <v:imagedata r:id="rId56" o:title=""/>
                      </v:shape>
                      <v:shape id="Picture 641" o:spid="_x0000_s1710" type="#_x0000_t75" style="position:absolute;left:3487;top:496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">
                        <v:imagedata r:id="rId56" o:title=""/>
                      </v:shape>
                      <v:shape id="Picture 642" o:spid="_x0000_s1711" type="#_x0000_t75" style="position:absolute;left:3600;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">
                        <v:imagedata r:id="rId56" o:title=""/>
                      </v:shape>
                      <v:shape id="Picture 643" o:spid="_x0000_s1712" type="#_x0000_t75" style="position:absolute;left:3714;top:496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">
                        <v:imagedata r:id="rId56" o:title=""/>
                      </v:shape>
                      <v:shape id="Picture 644" o:spid="_x0000_s1713" type="#_x0000_t75" style="position:absolute;left:3827;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">
                        <v:imagedata r:id="rId56" o:title=""/>
                      </v:shape>
                      <v:shape id="Picture 645" o:spid="_x0000_s1714" type="#_x0000_t75" style="position:absolute;left:3941;top:496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">
                        <v:imagedata r:id="rId56" o:title=""/>
                      </v:shape>
                      <v:shape id="Picture 646" o:spid="_x0000_s1715" type="#_x0000_t75" style="position:absolute;left:4055;top:496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">
                        <v:imagedata r:id="rId57" o:title=""/>
                      </v:shape>
                      <v:shape id="Picture 647" o:spid="_x0000_s1716" type="#_x0000_t75" style="position:absolute;left:3373;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">
                        <v:imagedata r:id="rId56" o:title=""/>
                      </v:shape>
                      <v:shape id="Picture 648" o:spid="_x0000_s1717" type="#_x0000_t75" style="position:absolute;left:3487;top:507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">
                        <v:imagedata r:id="rId56" o:title=""/>
                      </v:shape>
                      <v:shape id="Picture 649" o:spid="_x0000_s1718" type="#_x0000_t75" style="position:absolute;left:3600;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">
                        <v:imagedata r:id="rId56" o:title=""/>
                      </v:shape>
                      <v:shape id="Picture 650" o:spid="_x0000_s1719" type="#_x0000_t75" style="position:absolute;left:3714;top:507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">
                        <v:imagedata r:id="rId56" o:title=""/>
                      </v:shape>
                      <v:shape id="Picture 651" o:spid="_x0000_s1720" type="#_x0000_t75" style="position:absolute;left:3827;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">
                        <v:imagedata r:id="rId56" o:title=""/>
                      </v:shape>
                      <v:shape id="Picture 652" o:spid="_x0000_s1721" type="#_x0000_t75" style="position:absolute;left:3941;top:507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">
                        <v:imagedata r:id="rId56" o:title=""/>
                      </v:shape>
                      <v:shape id="Picture 653" o:spid="_x0000_s1722" type="#_x0000_t75" style="position:absolute;left:4055;top:507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">
                        <v:imagedata r:id="rId57" o:title=""/>
                      </v:shape>
                      <v:shape id="Picture 654" o:spid="_x0000_s1723" type="#_x0000_t75" style="position:absolute;left:3373;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">
                        <v:imagedata r:id="rId56" o:title=""/>
                      </v:shape>
                      <v:shape id="Picture 655" o:spid="_x0000_s1724" type="#_x0000_t75" style="position:absolute;left:3487;top:518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">
                        <v:imagedata r:id="rId56" o:title=""/>
                      </v:shape>
                      <v:shape id="Picture 656" o:spid="_x0000_s1725" type="#_x0000_t75" style="position:absolute;left:3600;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">
                        <v:imagedata r:id="rId56" o:title=""/>
                      </v:shape>
                      <v:shape id="Picture 657" o:spid="_x0000_s1726" type="#_x0000_t75" style="position:absolute;left:3714;top:518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">
                        <v:imagedata r:id="rId56" o:title=""/>
                      </v:shape>
                      <v:shape id="Picture 658" o:spid="_x0000_s1727" type="#_x0000_t75" style="position:absolute;left:3827;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">
                        <v:imagedata r:id="rId56" o:title=""/>
                      </v:shape>
                      <v:shape id="Picture 659" o:spid="_x0000_s1728" type="#_x0000_t75" style="position:absolute;left:3941;top:518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">
                        <v:imagedata r:id="rId56" o:title=""/>
                      </v:shape>
                      <v:shape id="Picture 660" o:spid="_x0000_s1729" type="#_x0000_t75" style="position:absolute;left:4055;top:518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">
                        <v:imagedata r:id="rId57" o:title=""/>
                      </v:shape>
                      <v:shape id="Picture 661" o:spid="_x0000_s1730" type="#_x0000_t75" style="position:absolute;left:3373;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">
                        <v:imagedata r:id="rId56" o:title=""/>
                      </v:shape>
                      <v:shape id="Picture 662" o:spid="_x0000_s1731" type="#_x0000_t75" style="position:absolute;left:3487;top:528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">
                        <v:imagedata r:id="rId56" o:title=""/>
                      </v:shape>
                      <v:shape id="Picture 663" o:spid="_x0000_s1732" type="#_x0000_t75" style="position:absolute;left:3600;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">
                        <v:imagedata r:id="rId56" o:title=""/>
                      </v:shape>
                      <v:shape id="Picture 664" o:spid="_x0000_s1733" type="#_x0000_t75" style="position:absolute;left:3714;top:528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">
                        <v:imagedata r:id="rId56" o:title=""/>
                      </v:shape>
                      <v:shape id="Picture 665" o:spid="_x0000_s1734" type="#_x0000_t75" style="position:absolute;left:3827;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">
                        <v:imagedata r:id="rId56" o:title=""/>
                      </v:shape>
                      <v:shape id="Picture 666" o:spid="_x0000_s1735" type="#_x0000_t75" style="position:absolute;left:3941;top:528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">
                        <v:imagedata r:id="rId56" o:title=""/>
                      </v:shape>
                      <v:shape id="Picture 667" o:spid="_x0000_s1736" type="#_x0000_t75" style="position:absolute;left:4055;top:528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">
                        <v:imagedata r:id="rId57" o:title=""/>
                      </v:shape>
                      <v:shape id="Picture 668" o:spid="_x0000_s1737" type="#_x0000_t75" style="position:absolute;left:3373;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">
                        <v:imagedata r:id="rId56" o:title=""/>
                      </v:shape>
                      <v:shape id="Picture 669" o:spid="_x0000_s1738" type="#_x0000_t75" style="position:absolute;left:3487;top:539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">
                        <v:imagedata r:id="rId56" o:title=""/>
                      </v:shape>
                      <v:shape id="Picture 670" o:spid="_x0000_s1739" type="#_x0000_t75" style="position:absolute;left:3600;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">
                        <v:imagedata r:id="rId56" o:title=""/>
                      </v:shape>
                    </v:group>
                    <v:shape id="Picture 671" o:spid="_x0000_s1740" type="#_x0000_t75" style="position:absolute;left:3714;top:539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">
                      <v:imagedata r:id="rId56" o:title=""/>
                    </v:shape>
                    <v:shape id="Picture 672" o:spid="_x0000_s1741" type="#_x0000_t75" style="position:absolute;left:3827;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">
                      <v:imagedata r:id="rId56" o:title=""/>
                    </v:shape>
                    <v:shape id="Picture 673" o:spid="_x0000_s1742" type="#_x0000_t75" style="position:absolute;left:3941;top:539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">
                      <v:imagedata r:id="rId56" o:title=""/>
                    </v:shape>
                    <v:shape id="Picture 674" o:spid="_x0000_s1743" type="#_x0000_t75" style="position:absolute;left:4055;top:539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">
                      <v:imagedata r:id="rId57" o:title=""/>
                    </v:shape>
                    <v:shape id="Picture 675" o:spid="_x0000_s1744" type="#_x0000_t75" style="position:absolute;left:3373;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">
                      <v:imagedata r:id="rId56" o:title=""/>
                    </v:shape>
                    <v:shape id="Picture 676" o:spid="_x0000_s1745" type="#_x0000_t75" style="position:absolute;left:3487;top:550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">
                      <v:imagedata r:id="rId56" o:title=""/>
                    </v:shape>
                    <v:shape id="Picture 677" o:spid="_x0000_s1746" type="#_x0000_t75" style="position:absolute;left:3600;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">
                      <v:imagedata r:id="rId56" o:title=""/>
                    </v:shape>
                    <v:shape id="Picture 678" o:spid="_x0000_s1747" type="#_x0000_t75" style="position:absolute;left:3714;top:550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">
                      <v:imagedata r:id="rId56" o:title=""/>
                    </v:shape>
                    <v:shape id="Picture 679" o:spid="_x0000_s1748" type="#_x0000_t75" style="position:absolute;left:3827;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">
                      <v:imagedata r:id="rId56" o:title=""/>
                    </v:shape>
                    <v:shape id="Picture 680" o:spid="_x0000_s1749" type="#_x0000_t75" style="position:absolute;left:3941;top:550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">
                      <v:imagedata r:id="rId56" o:title=""/>
                    </v:shape>
                    <v:shape id="Picture 681" o:spid="_x0000_s1750" type="#_x0000_t75" style="position:absolute;left:4055;top:550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">
                      <v:imagedata r:id="rId57" o:title=""/>
                    </v:shape>
                    <v:shape id="Picture 682" o:spid="_x0000_s1751" type="#_x0000_t75" style="position:absolute;left:3373;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">
                      <v:imagedata r:id="rId56" o:title=""/>
                    </v:shape>
                    <v:shape id="Picture 683" o:spid="_x0000_s1752" type="#_x0000_t75" style="position:absolute;left:3487;top:561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">
                      <v:imagedata r:id="rId56" o:title=""/>
                    </v:shape>
                    <v:shape id="Picture 684" o:spid="_x0000_s1753" type="#_x0000_t75" style="position:absolute;left:3600;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">
                      <v:imagedata r:id="rId56" o:title=""/>
                    </v:shape>
                    <v:shape id="Picture 685" o:spid="_x0000_s1754" type="#_x0000_t75" style="position:absolute;left:3714;top:561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">
                      <v:imagedata r:id="rId56" o:title=""/>
                    </v:shape>
                    <v:shape id="Picture 686" o:spid="_x0000_s1755" type="#_x0000_t75" style="position:absolute;left:3827;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">
                      <v:imagedata r:id="rId56" o:title=""/>
                    </v:shape>
                    <v:shape id="Picture 687" o:spid="_x0000_s1756" type="#_x0000_t75" style="position:absolute;left:3941;top:561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">
                      <v:imagedata r:id="rId56" o:title=""/>
                    </v:shape>
                    <v:shape id="Picture 688" o:spid="_x0000_s1757" type="#_x0000_t75" style="position:absolute;left:4055;top:561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">
                      <v:imagedata r:id="rId57" o:title=""/>
                    </v:shape>
                    <v:shape id="Picture 689" o:spid="_x0000_s1758" type="#_x0000_t75" style="position:absolute;left:3373;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">
                      <v:imagedata r:id="rId56" o:title=""/>
                    </v:shape>
                    <v:shape id="Picture 690" o:spid="_x0000_s1759" type="#_x0000_t75" style="position:absolute;left:3487;top:571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">
                      <v:imagedata r:id="rId56" o:title=""/>
                    </v:shape>
                    <v:shape id="Picture 691" o:spid="_x0000_s1760" type="#_x0000_t75" style="position:absolute;left:3600;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">
                      <v:imagedata r:id="rId56" o:title=""/>
                    </v:shape>
                    <v:shape id="Picture 692" o:spid="_x0000_s1761" type="#_x0000_t75" style="position:absolute;left:3714;top:571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">
                      <v:imagedata r:id="rId56" o:title=""/>
                    </v:shape>
                    <v:shape id="Picture 693" o:spid="_x0000_s1762" type="#_x0000_t75" style="position:absolute;left:3827;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">
                      <v:imagedata r:id="rId56" o:title=""/>
                    </v:shape>
                    <v:shape id="Picture 694" o:spid="_x0000_s1763" type="#_x0000_t75" style="position:absolute;left:3941;top:571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">
                      <v:imagedata r:id="rId56" o:title=""/>
                    </v:shape>
                    <v:shape id="Picture 695" o:spid="_x0000_s1764" type="#_x0000_t75" style="position:absolute;left:4055;top:571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">
                      <v:imagedata r:id="rId57" o:title=""/>
                    </v:shape>
                    <v:shape id="Picture 696" o:spid="_x0000_s1765" type="#_x0000_t75" style="position:absolute;left:3373;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">
                      <v:imagedata r:id="rId56" o:title=""/>
                    </v:shape>
                    <v:shape id="Picture 697" o:spid="_x0000_s1766" type="#_x0000_t75" style="position:absolute;left:3487;top:582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">
                      <v:imagedata r:id="rId56" o:title=""/>
                    </v:shape>
                    <v:shape id="Picture 698" o:spid="_x0000_s1767" type="#_x0000_t75" style="position:absolute;left:3600;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">
                      <v:imagedata r:id="rId56" o:title=""/>
                    </v:shape>
                    <v:shape id="Picture 699" o:spid="_x0000_s1768" type="#_x0000_t75" style="position:absolute;left:3714;top:5825;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">
                      <v:imagedata r:id="rId56" o:title=""/>
                    </v:shape>
                    <v:shape id="Picture 700" o:spid="_x0000_s1769" type="#_x0000_t75" style="position:absolute;left:3827;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">
                      <v:imagedata r:id="rId56" o:title=""/>
                    </v:shape>
                    <v:shape id="Picture 701" o:spid="_x0000_s1770" type="#_x0000_t75" style="position:absolute;left:3941;top:5825;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">
                      <v:imagedata r:id="rId56" o:title=""/>
                    </v:shape>
                    <v:shape id="Picture 702" o:spid="_x0000_s1771" type="#_x0000_t75" style="position:absolute;left:4055;top:5825;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">
                      <v:imagedata r:id="rId57" o:title=""/>
                    </v:shape>
                    <v:shape id="Picture 703" o:spid="_x0000_s1772" type="#_x0000_t75" style="position:absolute;left:3373;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">
                      <v:imagedata r:id="rId56" o:title=""/>
                    </v:shape>
                    <v:shape id="Picture 704" o:spid="_x0000_s1773" type="#_x0000_t75" style="position:absolute;left:3487;top:593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">
                      <v:imagedata r:id="rId56" o:title=""/>
                    </v:shape>
                    <v:shape id="Picture 705" o:spid="_x0000_s1774" type="#_x0000_t75" style="position:absolute;left:3600;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">
                      <v:imagedata r:id="rId56" o:title=""/>
                    </v:shape>
                    <v:shape id="Picture 706" o:spid="_x0000_s1775" type="#_x0000_t75" style="position:absolute;left:3714;top:5932;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">
                      <v:imagedata r:id="rId56" o:title=""/>
                    </v:shape>
                    <v:shape id="Picture 707" o:spid="_x0000_s1776" type="#_x0000_t75" style="position:absolute;left:3827;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">
                      <v:imagedata r:id="rId56" o:title=""/>
                    </v:shape>
                    <v:shape id="Picture 708" o:spid="_x0000_s1777" type="#_x0000_t75" style="position:absolute;left:3941;top:5932;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">
                      <v:imagedata r:id="rId56" o:title=""/>
                    </v:shape>
                    <v:shape id="Picture 709" o:spid="_x0000_s1778" type="#_x0000_t75" style="position:absolute;left:4055;top:5932;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">
                      <v:imagedata r:id="rId57" o:title=""/>
                    </v:shape>
                    <v:shape id="Picture 710" o:spid="_x0000_s1779" type="#_x0000_t75" style="position:absolute;left:3373;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">
                      <v:imagedata r:id="rId56" o:title=""/>
                    </v:shape>
                    <v:shape id="Picture 711" o:spid="_x0000_s1780" type="#_x0000_t75" style="position:absolute;left:3487;top:60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">
                      <v:imagedata r:id="rId56" o:title=""/>
                    </v:shape>
                    <v:shape id="Picture 712" o:spid="_x0000_s1781" type="#_x0000_t75" style="position:absolute;left:3600;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">
                      <v:imagedata r:id="rId56" o:title=""/>
                    </v:shape>
                    <v:shape id="Picture 713" o:spid="_x0000_s1782" type="#_x0000_t75" style="position:absolute;left:3714;top:6040;width:11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">
                      <v:imagedata r:id="rId56" o:title=""/>
                    </v:shape>
                    <v:shape id="Picture 714" o:spid="_x0000_s1783" type="#_x0000_t75" style="position:absolute;left:3827;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">
                      <v:imagedata r:id="rId56" o:title=""/>
                    </v:shape>
                    <v:shape id="Picture 715" o:spid="_x0000_s1784" type="#_x0000_t75" style="position:absolute;left:3941;top:6040;width:11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">
                      <v:imagedata r:id="rId56" o:title=""/>
                    </v:shape>
                    <v:shape id="Picture 716" o:spid="_x0000_s1785" type="#_x0000_t75" style="position:absolute;left:4055;top:6040;width:1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">
                      <v:imagedata r:id="rId57" o:title=""/>
                    </v:shape>
                    <v:shape id="Picture 717" o:spid="_x0000_s1786" type="#_x0000_t75" style="position:absolute;left:3373;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">
                      <v:imagedata r:id="rId56" o:title=""/>
                    </v:shape>
                    <v:shape id="Picture 718" o:spid="_x0000_s1787" type="#_x0000_t75" style="position:absolute;left:3487;top:61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">
                      <v:imagedata r:id="rId56" o:title=""/>
                    </v:shape>
                    <v:shape id="Picture 719" o:spid="_x0000_s1788" type="#_x0000_t75" style="position:absolute;left:3600;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">
                      <v:imagedata r:id="rId56" o:title=""/>
                    </v:shape>
                    <v:shape id="Picture 720" o:spid="_x0000_s1789" type="#_x0000_t75" style="position:absolute;left:3714;top:6147;width:11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">
                      <v:imagedata r:id="rId56" o:title=""/>
                    </v:shape>
                    <v:shape id="Picture 721" o:spid="_x0000_s1790" type="#_x0000_t75" style="position:absolute;left:3827;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">
                      <v:imagedata r:id="rId56" o:title=""/>
                    </v:shape>
                    <v:shape id="Picture 722" o:spid="_x0000_s1791" type="#_x0000_t75" style="position:absolute;left:3941;top:6147;width:11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">
                      <v:imagedata r:id="rId56" o:title=""/>
                    </v:shape>
                    <v:shape id="Picture 723" o:spid="_x0000_s1792" type="#_x0000_t75" style="position:absolute;left:4055;top:6147;width:1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">
                      <v:imagedata r:id="rId57" o:title=""/>
                    </v:shape>
                    <v:shape id="Picture 724" o:spid="_x0000_s1793" type="#_x0000_t75" style="position:absolute;left:3373;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">
                      <v:imagedata r:id="rId58" o:title=""/>
                    </v:shape>
                    <v:shape id="Picture 725" o:spid="_x0000_s1794" type="#_x0000_t75" style="position:absolute;left:3487;top:6255;width:113;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">
                      <v:imagedata r:id="rId58" o:title=""/>
                    </v:shape>
                    <v:shape id="Picture 726" o:spid="_x0000_s1795" type="#_x0000_t75" style="position:absolute;left:3600;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">
                      <v:imagedata r:id="rId58" o:title=""/>
                    </v:shape>
                    <v:shape id="Picture 727" o:spid="_x0000_s1796" type="#_x0000_t75" style="position:absolute;left:3714;top:6255;width:113;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">
                      <v:imagedata r:id="rId58" o:title=""/>
                    </v:shape>
                    <v:shape id="Picture 728" o:spid="_x0000_s1797" type="#_x0000_t75" style="position:absolute;left:3827;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">
                      <v:imagedata r:id="rId58" o:title=""/>
                    </v:shape>
                    <v:shape id="Picture 729" o:spid="_x0000_s1798" type="#_x0000_t75" style="position:absolute;left:3941;top:6255;width:11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">
                      <v:imagedata r:id="rId58" o:title=""/>
                    </v:shape>
                    <v:shape id="Picture 730" o:spid="_x0000_s1799" type="#_x0000_t75" style="position:absolute;left:4055;top:6255;width:1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">
                      <v:imagedata r:id="rId59" o:title=""/>
                    </v:shape>
                  </v:group>
                  <v:group id="Group 731" o:spid="_x0000_s1800" style="position:absolute;left:3316;top:1767;width:50;height:524" coordorigin="3316,1767" coordsize="5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Picture 732" o:spid="_x0000_s1801" type="#_x0000_t75" style="position:absolute;left:3316;top:1767;width:5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">
                      <v:imagedata r:id="rId60" o:title=""/>
                    </v:shape>
                    <v:shape id="Picture 733" o:spid="_x0000_s1802" type="#_x0000_t75" style="position:absolute;left:3316;top:1874;width:5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">
                      <v:imagedata r:id="rId60" o:title=""/>
                    </v:shape>
                    <v:shape id="Picture 734" o:spid="_x0000_s1803" type="#_x0000_t75" style="position:absolute;left:3316;top:1982;width:5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">
                      <v:imagedata r:id="rId60" o:title=""/>
                    </v:shape>
                    <v:shape id="Picture 735" o:spid="_x0000_s1804" type="#_x0000_t75" style="position:absolute;left:3316;top:2089;width:5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">
                      <v:imagedata r:id="rId60" o:title=""/>
                    </v:shape>
                    <v:shape id="Picture 736" o:spid="_x0000_s1805" type="#_x0000_t75" style="position:absolute;left:3316;top:2197;width:5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">
                      <v:imagedata r:id="rId61" o:title=""/>
                    </v:shape>
                    <v:shape id="Freeform 737" o:spid="_x0000_s1806" style="position:absolute;left:3316;top:1767;width:48;height:52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" path="m,l45,r3,522l4,512,,xe" filled="f" strokecolor="white" strokeweight="0">
                      <v:path arrowok="t" o:connecttype="custom" o:connectlocs="0,0;45,0;48,522;4,512;0,0" o:connectangles="0,0,0,0,0"/>
                    </v:shape>
                    <v:shape id="Freeform 738" o:spid="_x0000_s1807" style="position:absolute;left:3316;top:1767;width:48;height:522;visibility:visible;mso-wrap-style:square;v-text-anchor:top" coordsize="4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" path="m,l45,r3,522l4,512,,xe" fillcolor="black" stroked="f">
                      <v:path arrowok="t" o:connecttype="custom" o:connectlocs="0,0;45,0;48,522;4,512;0,0" o:connectangles="0,0,0,0,0"/>
                    </v:shape>
                    <v:shape id="Picture 739" o:spid="_x0000_s1808" type="#_x0000_t75" style="position:absolute;left:3316;top:1767;width:5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">
                      <v:imagedata r:id="rId60" o:title=""/>
                    </v:shape>
                    <v:shape id="Picture 740" o:spid="_x0000_s1809" type="#_x0000_t75" style="position:absolute;left:3316;top:1874;width:5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">
                      <v:imagedata r:id="rId60" o:title=""/>
                    </v:shape>
                    <v:shape id="Picture 741" o:spid="_x0000_s1810" type="#_x0000_t75" style="position:absolute;left:3316;top:1982;width:5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">
                      <v:imagedata r:id="rId60" o:title=""/>
                    </v:shape>
                    <v:shape id="Picture 742" o:spid="_x0000_s1811" type="#_x0000_t75" style="position:absolute;left:3316;top:2089;width:5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">
                      <v:imagedata r:id="rId60" o:title=""/>
                    </v:shape>
                    <v:shape id="Picture 743" o:spid="_x0000_s1812" type="#_x0000_t75" style="position:absolute;left:3316;top:2197;width:5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">
                      <v:imagedata r:id="rId61" o:title=""/>
                    </v:shape>
                  </v:group>
                  <v:group id="Group 744" o:spid="_x0000_s1813" style="position:absolute;left:2666;top:1770;width:47;height:338" coordorigin="2666,1770" coordsize="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Picture 745" o:spid="_x0000_s1814" type="#_x0000_t75" style="position:absolute;left:2666;top:1770;width:4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">
                      <v:imagedata r:id="rId62" o:title=""/>
                    </v:shape>
                    <v:shape id="Picture 746" o:spid="_x0000_s1815" type="#_x0000_t75" style="position:absolute;left:2666;top:1878;width:4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">
                      <v:imagedata r:id="rId62" o:title=""/>
                    </v:shape>
                    <v:shape id="Picture 747" o:spid="_x0000_s1816" type="#_x0000_t75" style="position:absolute;left:2666;top:1985;width:4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">
                      <v:imagedata r:id="rId62" o:title=""/>
                    </v:shape>
                    <v:shape id="Picture 748" o:spid="_x0000_s1817" type="#_x0000_t75" style="position:absolute;left:2666;top:2093;width:4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">
                      <v:imagedata r:id="rId63" o:title=""/>
                    </v:shape>
                    <v:shape id="Freeform 749" o:spid="_x0000_s1818" style="position:absolute;left:2666;top:1770;width:45;height:336;visibility:visible;mso-wrap-style:square;v-text-anchor:top" coordsize="4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" path="m,l41,r4,336l,323,,xe" filled="f" strokecolor="white" strokeweight="0">
                      <v:path arrowok="t" o:connecttype="custom" o:connectlocs="0,0;41,0;45,336;0,323;0,0" o:connectangles="0,0,0,0,0"/>
                    </v:shape>
                    <v:shape id="Freeform 750" o:spid="_x0000_s1819" style="position:absolute;left:2666;top:1770;width:45;height:336;visibility:visible;mso-wrap-style:square;v-text-anchor:top" coordsize="4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" path="m,l41,r4,336l,323,,xe" fillcolor="black" stroked="f">
                      <v:path arrowok="t" o:connecttype="custom" o:connectlocs="0,0;41,0;45,336;0,323;0,0" o:connectangles="0,0,0,0,0"/>
                    </v:shape>
                    <v:shape id="Picture 751" o:spid="_x0000_s1820" type="#_x0000_t75" style="position:absolute;left:2666;top:1770;width:4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">
                      <v:imagedata r:id="rId62" o:title=""/>
                    </v:shape>
                    <v:shape id="Picture 752" o:spid="_x0000_s1821" type="#_x0000_t75" style="position:absolute;left:2666;top:1878;width:4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">
                      <v:imagedata r:id="rId62" o:title=""/>
                    </v:shape>
                    <v:shape id="Picture 753" o:spid="_x0000_s1822" type="#_x0000_t75" style="position:absolute;left:2666;top:1985;width:4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">
                      <v:imagedata r:id="rId62" o:title=""/>
                    </v:shape>
                    <v:shape id="Picture 754" o:spid="_x0000_s1823" type="#_x0000_t75" style="position:absolute;left:2666;top:2093;width:4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">
                      <v:imagedata r:id="rId63" o:title=""/>
                    </v:shape>
                  </v:group>
                  <v:oval id="Oval 755" o:spid="_x0000_s1824" style="position:absolute;left:1381;top:3233;width:119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" filled="f" strokeweight=".7pt"/>
                  <v:oval id="Oval 756" o:spid="_x0000_s1825" style="position:absolute;left:1811;top:3640;width:3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" filled="f" strokeweight=".7pt"/>
                  <v:oval id="Oval 757" o:spid="_x0000_s1826" style="position:absolute;left:1740;top:3574;width:472;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" filled="f" strokeweight=".7pt"/>
                  <v:shape id="Freeform 758" o:spid="_x0000_s1827" style="position:absolute;left:1724;top:3525;width:255;height:145;visibility:visible;mso-wrap-style:square;v-text-anchor:top" coordsize="25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" path="m255,10l245,,,135r9,10l255,10xe" fillcolor="black" stroked="f">
                    <v:path arrowok="t" o:connecttype="custom" o:connectlocs="255,10;245,0;0,135;9,145;255,10" o:connectangles="0,0,0,0,0"/>
                  </v:shape>
                  <v:rect id="Rectangle 759" o:spid="_x0000_s1828" style="position:absolute;left:1722;top:366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" fillcolor="black" stroked="f"/>
                  <v:shape id="Freeform 760" o:spid="_x0000_s1829" style="position:absolute;left:1722;top:366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" path="m2,l,1,,5r14,l11,10,2,xe" fillcolor="black" stroked="f">
                    <v:path arrowok="t" o:connecttype="custom" o:connectlocs="2,0;0,1;0,5;14,5;11,10;2,0" o:connectangles="0,0,0,0,0,0"/>
                  </v:shape>
                  <v:shape id="Freeform 761" o:spid="_x0000_s1830" style="position:absolute;left:1726;top:3918;width:253;height:143;visibility:visible;mso-wrap-style:square;v-text-anchor:top" coordsize="2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" path="m7,l,12,245,143r8,-13l7,xe" fillcolor="black" stroked="f">
                    <v:path arrowok="t" o:connecttype="custom" o:connectlocs="7,0;0,12;245,143;253,130;7,0" o:connectangles="0,0,0,0,0"/>
                  </v:shape>
                  <v:shape id="Freeform 762" o:spid="_x0000_s1831" style="position:absolute;left:1722;top:3918;width:14;height:1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" path="m,5r,7l4,12,11,r3,5l,5xe" fillcolor="black" stroked="f">
                    <v:path arrowok="t" o:connecttype="custom" o:connectlocs="0,5;0,12;4,12;11,0;14,5;0,5" o:connectangles="0,0,0,0,0,0"/>
                  </v:shape>
                  <v:shape id="Freeform 763" o:spid="_x0000_s1832" style="position:absolute;left:1971;top:3918;width:250;height:143;visibility:visible;mso-wrap-style:square;v-text-anchor:top" coordsize="25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" path="m,130r8,13l250,12,241,,,130xe" fillcolor="black" stroked="f">
                    <v:path arrowok="t" o:connecttype="custom" o:connectlocs="0,130;8,143;250,12;241,0;0,130" o:connectangles="0,0,0,0,0"/>
                  </v:shape>
                  <v:shape id="Freeform 764" o:spid="_x0000_s1833" style="position:absolute;left:1971;top:4048;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" path="m,13r3,2l8,13,,,8,,,13xe" fillcolor="black" stroked="f">
                    <v:path arrowok="t" o:connecttype="custom" o:connectlocs="0,13;3,15;8,13;0,0;8,0;0,13" o:connectangles="0,0,0,0,0,0"/>
                  </v:shape>
                  <v:rect id="Rectangle 765" o:spid="_x0000_s1834" style="position:absolute;left:2208;top:3661;width:1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S8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" fillcolor="black" stroked="f"/>
                  <v:shape id="Freeform 766" o:spid="_x0000_s1835" style="position:absolute;left:2208;top:3918;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" path="m13,12r3,l16,5,,5,4,r9,12xe" fillcolor="black" stroked="f">
                    <v:path arrowok="t" o:connecttype="custom" o:connectlocs="13,12;16,12;16,5;0,5;4,0;13,12" o:connectangles="0,0,0,0,0,0"/>
                  </v:shape>
                  <v:shape id="Freeform 767" o:spid="_x0000_s1836" style="position:absolute;left:1971;top:3525;width:250;height:141;visibility:visible;mso-wrap-style:square;v-text-anchor:top" coordsize="25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" path="m241,141r9,-10l8,,,10,241,141xe" fillcolor="black" stroked="f">
                    <v:path arrowok="t" o:connecttype="custom" o:connectlocs="241,141;250,131;8,0;0,10;241,141" o:connectangles="0,0,0,0,0"/>
                  </v:shape>
                  <v:shape id="Freeform 768" o:spid="_x0000_s1837" style="position:absolute;left:2208;top:3656;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" path="m16,5l16,,13,,4,10,,5r16,xe" fillcolor="black" stroked="f">
                    <v:path arrowok="t" o:connecttype="custom" o:connectlocs="16,5;16,0;13,0;4,10;0,5;16,5" o:connectangles="0,0,0,0,0,0"/>
                  </v:shape>
                  <v:shape id="Freeform 769" o:spid="_x0000_s1838" style="position:absolute;left:1969;top:352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" path="m10,1l3,,,1,10,11r-8,l10,1xe" fillcolor="black" stroked="f">
                    <v:path arrowok="t" o:connecttype="custom" o:connectlocs="10,1;3,0;0,1;10,11;2,11;10,1" o:connectangles="0,0,0,0,0,0"/>
                  </v:shape>
                  <v:rect id="Rectangle 770" o:spid="_x0000_s1839" style="position:absolute;left:1136;top:3226;width:84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" fillcolor="black" stroked="f"/>
                  <v:rect id="Rectangle 771" o:spid="_x0000_s1840" style="position:absolute;left:1136;top:4348;width:84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" fillcolor="black" stroked="f"/>
                  <v:rect id="Rectangle 772" o:spid="_x0000_s1841" style="position:absolute;left:1491;top:3792;width:18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" fillcolor="black" stroked="f"/>
                  <v:rect id="Rectangle 773" o:spid="_x0000_s1842" style="position:absolute;left:1701;top:3792;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" fillcolor="black" stroked="f"/>
                  <v:rect id="Rectangle 774" o:spid="_x0000_s1843" style="position:absolute;left:1759;top:3792;width:18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" fillcolor="black" stroked="f"/>
                  <v:rect id="Rectangle 775" o:spid="_x0000_s1844" style="position:absolute;left:1967;top:3792;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" fillcolor="black" stroked="f"/>
                  <v:rect id="Rectangle 776" o:spid="_x0000_s1845" style="position:absolute;left:2027;top:3792;width:17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" fillcolor="black" stroked="f"/>
                  <v:rect id="Rectangle 777" o:spid="_x0000_s1846" style="position:absolute;left:2235;top:3792;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" fillcolor="black" stroked="f"/>
                  <v:rect id="Rectangle 778" o:spid="_x0000_s1847" style="position:absolute;left:2295;top:3792;width:17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" fillcolor="black" stroked="f"/>
                  <v:rect id="Rectangle 779" o:spid="_x0000_s1848" style="position:absolute;left:2503;top:3792;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" fillcolor="black" stroked="f"/>
                  <v:rect id="Rectangle 780" o:spid="_x0000_s1849" style="position:absolute;left:2562;top:3792;width:17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" fillcolor="black" stroked="f"/>
                  <v:rect id="Rectangle 781" o:spid="_x0000_s1850" style="position:absolute;left:2769;top:3792;width: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" fillcolor="black" stroked="f"/>
                  <v:rect id="Rectangle 782" o:spid="_x0000_s1851" style="position:absolute;left:2830;top:3792;width:17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" fillcolor="black" stroked="f"/>
                  <v:rect id="Rectangle 783" o:spid="_x0000_s1852" style="position:absolute;left:3037;top:3792;width: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" fillcolor="black" stroked="f"/>
                  <v:rect id="Rectangle 784" o:spid="_x0000_s1853" style="position:absolute;left:3098;top:3792;width:1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" fillcolor="black" stroked="f"/>
                  <v:rect id="Rectangle 785" o:spid="_x0000_s1854" style="position:absolute;left:3306;top:3792;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" fillcolor="black" stroked="f"/>
                  <v:rect id="Rectangle 786" o:spid="_x0000_s1855" style="position:absolute;left:3364;top:3792;width:17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" fillcolor="black" stroked="f"/>
                  <v:rect id="Rectangle 787" o:spid="_x0000_s1856" style="position:absolute;left:3574;top:3792;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" fillcolor="black" stroked="f"/>
                  <v:rect id="Rectangle 788" o:spid="_x0000_s1857" style="position:absolute;left:3632;top:3792;width:17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" fillcolor="black" stroked="f"/>
                  <v:rect id="Rectangle 789" o:spid="_x0000_s1858" style="position:absolute;left:3840;top:3792;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" fillcolor="black" stroked="f"/>
                  <v:rect id="Rectangle 790" o:spid="_x0000_s1859" style="position:absolute;left:3900;top:3792;width:17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" fillcolor="black" stroked="f"/>
                  <v:rect id="Rectangle 791" o:spid="_x0000_s1860" style="position:absolute;left:4108;top:3792;width:30;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" fillcolor="black" stroked="f"/>
                  <v:rect id="Rectangle 792" o:spid="_x0000_s1861" style="position:absolute;left:4168;top:3792;width:17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" fillcolor="black" stroked="f"/>
                  <v:rect id="Rectangle 793" o:spid="_x0000_s1862" style="position:absolute;left:4376;top:3792;width:2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" fillcolor="black" stroked="f"/>
                  <v:rect id="Rectangle 794" o:spid="_x0000_s1863" style="position:absolute;left:4435;top:3792;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" fillcolor="black" stroked="f"/>
                  <v:rect id="Rectangle 795" o:spid="_x0000_s1864" style="position:absolute;left:1596;top:4355;width:1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" fillcolor="black" stroked="f"/>
                  <v:rect id="Rectangle 796" o:spid="_x0000_s1865" style="position:absolute;left:1603;top:5737;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" fillcolor="black" stroked="f"/>
                  <v:shape id="Freeform 797" o:spid="_x0000_s1866" style="position:absolute;left:1596;top:573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" path="m,7r,8l7,15,7,r7,7l,7xe" fillcolor="black" stroked="f">
                    <v:path arrowok="t" o:connecttype="custom" o:connectlocs="0,7;0,15;7,15;7,0;14,7;0,7" o:connectangles="0,0,0,0,0,0"/>
                  </v:shape>
                  <v:rect id="Rectangle 798" o:spid="_x0000_s1867" style="position:absolute;left:2086;top:5744;width:1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" fillcolor="black" stroked="f"/>
                  <v:shape id="Freeform 799" o:spid="_x0000_s1868" style="position:absolute;left:2086;top:5737;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" path="m9,r7,l16,7,,7r9,8l9,xe" fillcolor="black" stroked="f">
                    <v:path arrowok="t" o:connecttype="custom" o:connectlocs="9,0;16,0;16,7;0,7;9,15;9,0" o:connectangles="0,0,0,0,0,0"/>
                  </v:shape>
                  <v:rect id="Rectangle 800" o:spid="_x0000_s1869" style="position:absolute;left:2095;top:6278;width:2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" fillcolor="black" stroked="f"/>
                  <v:shape id="Freeform 801" o:spid="_x0000_s1870" style="position:absolute;left:2086;top:6278;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" path="m,7r,7l9,14,9,r7,7l,7xe" fillcolor="black" stroked="f">
                    <v:path arrowok="t" o:connecttype="custom" o:connectlocs="0,7;0,14;9,14;9,0;16,7;0,7" o:connectangles="0,0,0,0,0,0"/>
                  </v:shape>
                  <v:rect id="Rectangle 802" o:spid="_x0000_s1871" style="position:absolute;left:2331;top:4229;width:16;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" fillcolor="black" stroked="f"/>
                  <v:shape id="Freeform 803" o:spid="_x0000_s1872" style="position:absolute;left:2331;top:6278;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" path="m7,14r9,l16,7,,7,7,r,14xe" fillcolor="black" stroked="f">
                    <v:path arrowok="t" o:connecttype="custom" o:connectlocs="7,14;16,14;16,7;0,7;7,0;7,14" o:connectangles="0,0,0,0,0,0"/>
                  </v:shape>
                  <v:rect id="Rectangle 804" o:spid="_x0000_s1873" style="position:absolute;left:1221;top:4761;width:38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" fillcolor="black" stroked="f"/>
                  <v:rect id="Rectangle 805" o:spid="_x0000_s1874" style="position:absolute;left:1596;top:4770;width:1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" fillcolor="black" stroked="f"/>
                  <v:shape id="Freeform 806" o:spid="_x0000_s1875" style="position:absolute;left:1596;top:4761;width:14;height:1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" path="m7,r7,l14,9,,9r7,7l7,xe" fillcolor="black" stroked="f">
                    <v:path arrowok="t" o:connecttype="custom" o:connectlocs="7,0;14,0;14,9;0,9;7,16;7,0" o:connectangles="0,0,0,0,0,0"/>
                  </v:shape>
                  <v:rect id="Rectangle 807" o:spid="_x0000_s1876" style="position:absolute;left:1221;top:5737;width:3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" fillcolor="black" stroked="f"/>
                  <v:shape id="Freeform 808" o:spid="_x0000_s1877" style="position:absolute;left:1596;top:573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" path="m14,7r,8l7,15,7,,,7r14,xe" fillcolor="black" stroked="f">
                    <v:path arrowok="t" o:connecttype="custom" o:connectlocs="14,7;14,15;7,15;7,0;0,7;14,7" o:connectangles="0,0,0,0,0,0"/>
                  </v:shape>
                  <v:rect id="Rectangle 809" o:spid="_x0000_s1878" style="position:absolute;left:1212;top:4770;width:1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" fillcolor="black" stroked="f"/>
                  <v:shape id="Freeform 810" o:spid="_x0000_s1879" style="position:absolute;left:1212;top:5737;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" path="m8,15l,15,,7r16,l8,r,15xe" fillcolor="black" stroked="f">
                    <v:path arrowok="t" o:connecttype="custom" o:connectlocs="8,15;0,15;0,7;16,7;8,0;8,15" o:connectangles="0,0,0,0,0,0"/>
                  </v:shape>
                  <v:shape id="Freeform 811" o:spid="_x0000_s1880" style="position:absolute;left:1212;top:4761;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" path="m,9l,,8,r,16l16,9,,9xe" fillcolor="black" stroked="f">
                    <v:path arrowok="t" o:connecttype="custom" o:connectlocs="0,9;0,0;8,0;8,16;16,9;0,9" o:connectangles="0,0,0,0,0,0"/>
                  </v:shape>
                  <v:rect id="Rectangle 812" o:spid="_x0000_s1881" style="position:absolute;left:1410;top:4770;width:1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" fillcolor="black" stroked="f"/>
                  <v:rect id="Rectangle 813" o:spid="_x0000_s1882" style="position:absolute;left:1926;top:6006;width:4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" fillcolor="black" stroked="f"/>
                  <v:shape id="Freeform 814" o:spid="_x0000_s1883" style="position:absolute;left:1889;top:5949;width:41;height:70;visibility:visible;mso-wrap-style:square;v-text-anchor:top" coordsize="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" path="m34,70l21,64,16,59,11,50,3,27,,,14,r4,23l23,45r3,5l30,54r11,5l34,70xe" fillcolor="black" stroked="f">
                    <v:path arrowok="t" o:connecttype="custom" o:connectlocs="34,70;21,64;16,59;11,50;3,27;0,0;14,0;18,23;23,45;26,50;30,54;41,59;34,70" o:connectangles="0,0,0,0,0,0,0,0,0,0,0,0,0"/>
                  </v:shape>
                  <v:shape id="Freeform 815" o:spid="_x0000_s1884" style="position:absolute;left:1923;top:6006;width:7;height:1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" path="m3,13l,13,7,2,3,r,13xe" fillcolor="black" stroked="f">
                    <v:path arrowok="t" o:connecttype="custom" o:connectlocs="3,13;0,13;7,2;3,0;3,13" o:connectangles="0,0,0,0,0"/>
                  </v:shape>
                  <v:shape id="Freeform 816" o:spid="_x0000_s1885" style="position:absolute;left:1889;top:5882;width:41;height:70;visibility:visible;mso-wrap-style:square;v-text-anchor:top" coordsize="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" path="m,67l3,42,11,22,21,5,34,r7,11l30,15,23,28,18,45,14,70,,67xe" fillcolor="black" stroked="f">
                    <v:path arrowok="t" o:connecttype="custom" o:connectlocs="0,67;3,42;11,22;21,5;34,0;41,11;30,15;23,28;18,45;14,70;0,67" o:connectangles="0,0,0,0,0,0,0,0,0,0,0"/>
                  </v:shape>
                  <v:shape id="Freeform 817" o:spid="_x0000_s1886" style="position:absolute;left:1889;top:5949;width:14;height:3;visibility:visible;mso-wrap-style:square;v-text-anchor:top" coordsize="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" path="m,l,,14,3,14,,,xe" fillcolor="black" stroked="f">
                    <v:path arrowok="t" o:connecttype="custom" o:connectlocs="0,0;0,0;14,3;14,0;0,0" o:connectangles="0,0,0,0,0"/>
                  </v:shape>
                  <v:rect id="Rectangle 818" o:spid="_x0000_s1887" style="position:absolute;left:1926;top:5880;width:4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" fillcolor="black" stroked="f"/>
                  <v:shape id="Freeform 819" o:spid="_x0000_s1888" style="position:absolute;left:1923;top:5880;width:7;height:1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" path="m,2l3,r,13l7,13,,2xe" fillcolor="black" stroked="f">
                    <v:path arrowok="t" o:connecttype="custom" o:connectlocs="0,2;3,0;3,13;7,13;0,2" o:connectangles="0,0,0,0,0"/>
                  </v:shape>
                  <v:rect id="Rectangle 820" o:spid="_x0000_s1889" style="position:absolute;left:1917;top:5887;width:1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" fillcolor="black" stroked="f"/>
                  <v:shape id="Freeform 821" o:spid="_x0000_s1890" style="position:absolute;left:1967;top:5828;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" path="m30,7l21,,,30r9,5l30,7xe" fillcolor="black" stroked="f">
                    <v:path arrowok="t" o:connecttype="custom" o:connectlocs="30,7;21,0;0,30;9,35;30,7" o:connectangles="0,0,0,0,0"/>
                  </v:shape>
                  <v:shape id="Freeform 822" o:spid="_x0000_s1891" style="position:absolute;left:1967;top:5858;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" path="m9,l,5,21,32r9,-5l9,xe" fillcolor="black" stroked="f">
                    <v:path arrowok="t" o:connecttype="custom" o:connectlocs="9,0;0,5;21,32;30,27;9,0" o:connectangles="0,0,0,0,0"/>
                  </v:shape>
                  <v:shape id="Freeform 823" o:spid="_x0000_s1892" style="position:absolute;left:1965;top:5858;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" path="m2,l,4,2,5,11,r,5l2,xe" fillcolor="black" stroked="f">
                    <v:path arrowok="t" o:connecttype="custom" o:connectlocs="2,0;0,4;2,5;11,0;11,5;2,0" o:connectangles="0,0,0,0,0,0"/>
                  </v:shape>
                  <v:shape id="Freeform 824" o:spid="_x0000_s1893" style="position:absolute;left:1967;top:5885;width:32;height:64;visibility:visible;mso-wrap-style:square;v-text-anchor:top" coordsize="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" path="m32,2l21,,,61r12,3l32,2xe" fillcolor="black" stroked="f">
                    <v:path arrowok="t" o:connecttype="custom" o:connectlocs="32,2;21,0;0,61;12,64;32,2" o:connectangles="0,0,0,0,0"/>
                  </v:shape>
                  <v:shape id="Freeform 825" o:spid="_x0000_s1894" style="position:absolute;left:1988;top:5885;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" path="m9,r2,2l,,,5,9,xe" fillcolor="black" stroked="f">
                    <v:path arrowok="t" o:connecttype="custom" o:connectlocs="9,0;11,2;0,0;0,5;9,0" o:connectangles="0,0,0,0,0"/>
                  </v:shape>
                  <v:shape id="Freeform 826" o:spid="_x0000_s1895" style="position:absolute;left:1967;top:5949;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" path="m12,l,,21,65,32,64,12,xe" fillcolor="black" stroked="f">
                    <v:path arrowok="t" o:connecttype="custom" o:connectlocs="12,0;0,0;21,65;32,64;12,0" o:connectangles="0,0,0,0,0"/>
                  </v:shape>
                  <v:shape id="Freeform 827" o:spid="_x0000_s1896" style="position:absolute;left:1967;top:5946;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" path="m,l,3r,l12,3,,xe" fillcolor="black" stroked="f">
                    <v:path arrowok="t" o:connecttype="custom" o:connectlocs="0,0;0,3;0,3;12,3;0,0" o:connectangles="0,0,0,0,0"/>
                  </v:shape>
                  <v:shape id="Freeform 828" o:spid="_x0000_s1897" style="position:absolute;left:1967;top:6011;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" path="m30,5l21,,,27r9,5l30,5xe" fillcolor="black" stroked="f">
                    <v:path arrowok="t" o:connecttype="custom" o:connectlocs="30,5;21,0;0,27;9,32;30,5" o:connectangles="0,0,0,0,0"/>
                  </v:shape>
                  <v:shape id="Freeform 829" o:spid="_x0000_s1898" style="position:absolute;left:1988;top:6011;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" path="m11,2l9,5,,,,3,11,2xe" fillcolor="black" stroked="f">
                    <v:path arrowok="t" o:connecttype="custom" o:connectlocs="11,2;9,5;0,0;0,3;11,2" o:connectangles="0,0,0,0,0"/>
                  </v:shape>
                  <v:shape id="Freeform 830" o:spid="_x0000_s1899" style="position:absolute;left:1967;top:6038;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" path="m9,l,5,21,34r9,-6l9,xe" fillcolor="black" stroked="f">
                    <v:path arrowok="t" o:connecttype="custom" o:connectlocs="9,0;0,5;21,34;30,28;9,0" o:connectangles="0,0,0,0,0"/>
                  </v:shape>
                  <v:shape id="Freeform 831" o:spid="_x0000_s1900" style="position:absolute;left:1965;top:6038;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" path="m2,l,2,2,5,11,r,5l2,xe" fillcolor="black" stroked="f">
                    <v:path arrowok="t" o:connecttype="custom" o:connectlocs="2,0;0,2;2,5;11,0;11,5;2,0" o:connectangles="0,0,0,0,0,0"/>
                  </v:shape>
                  <v:shape id="Freeform 832" o:spid="_x0000_s1901" style="position:absolute;left:2056;top:5828;width:30;height:35;visibility:visible;mso-wrap-style:square;v-text-anchor:top" coordsize="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" path="m10,l,7,21,35r9,-5l10,xe" fillcolor="black" stroked="f">
                    <v:path arrowok="t" o:connecttype="custom" o:connectlocs="10,0;0,7;21,35;30,30;10,0" o:connectangles="0,0,0,0,0"/>
                  </v:shape>
                  <v:shape id="Freeform 833" o:spid="_x0000_s1902" style="position:absolute;left:2056;top:5858;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" path="m30,5l21,,,27r10,5l30,5xe" fillcolor="black" stroked="f">
                    <v:path arrowok="t" o:connecttype="custom" o:connectlocs="30,5;21,0;0,27;10,32;30,5" o:connectangles="0,0,0,0,0"/>
                  </v:shape>
                  <v:shape id="Freeform 834" o:spid="_x0000_s1903" style="position:absolute;left:2077;top:5858;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" path="m9,r2,4l9,5,,,,5,9,xe" fillcolor="black" stroked="f">
                    <v:path arrowok="t" o:connecttype="custom" o:connectlocs="9,0;11,4;9,5;0,0;0,5;9,0" o:connectangles="0,0,0,0,0,0"/>
                  </v:shape>
                  <v:shape id="Freeform 835" o:spid="_x0000_s1904" style="position:absolute;left:2056;top:5887;width:32;height:62;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" path="m12,l,1,21,62r11,l12,xe" fillcolor="black" stroked="f">
                    <v:path arrowok="t" o:connecttype="custom" o:connectlocs="12,0;0,1;21,62;32,62;12,0" o:connectangles="0,0,0,0,0"/>
                  </v:shape>
                  <v:shape id="Freeform 836" o:spid="_x0000_s1905" style="position:absolute;left:2056;top:588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" path="m,l,2,,3,12,2,10,5,,xe" fillcolor="black" stroked="f">
                    <v:path arrowok="t" o:connecttype="custom" o:connectlocs="0,0;0,2;0,3;12,2;10,5;0,0" o:connectangles="0,0,0,0,0,0"/>
                  </v:shape>
                  <v:shape id="Freeform 837" o:spid="_x0000_s1906" style="position:absolute;left:2056;top:5946;width:32;height:67;visibility:visible;mso-wrap-style:square;v-text-anchor:top" coordsize="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" path="m32,3l21,,,65r12,2l32,3xe" fillcolor="black" stroked="f">
                    <v:path arrowok="t" o:connecttype="custom" o:connectlocs="32,3;21,0;0,65;12,67;32,3" o:connectangles="0,0,0,0,0"/>
                  </v:shape>
                  <v:shape id="Freeform 838" o:spid="_x0000_s1907" style="position:absolute;left:2077;top:5946;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" path="m11,3l,,,3r11,xe" fillcolor="black" stroked="f">
                    <v:path arrowok="t" o:connecttype="custom" o:connectlocs="11,3;0,0;0,3;11,3" o:connectangles="0,0,0,0"/>
                  </v:shape>
                  <v:shape id="Freeform 839" o:spid="_x0000_s1908" style="position:absolute;left:2056;top:6011;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" path="m10,l,5,21,32r9,-5l10,xe" fillcolor="black" stroked="f">
                    <v:path arrowok="t" o:connecttype="custom" o:connectlocs="10,0;0,5;21,32;30,27;10,0" o:connectangles="0,0,0,0,0"/>
                  </v:shape>
                  <v:shape id="Freeform 840" o:spid="_x0000_s1909" style="position:absolute;left:2054;top:6011;width:14;height:5;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" path="m2,l,3,2,5,12,r2,2l2,xe" fillcolor="black" stroked="f">
                    <v:path arrowok="t" o:connecttype="custom" o:connectlocs="2,0;0,3;2,5;12,0;14,2;2,0" o:connectangles="0,0,0,0,0,0"/>
                  </v:shape>
                  <v:shape id="Freeform 841" o:spid="_x0000_s1910" style="position:absolute;left:2056;top:6038;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" path="m30,5l21,,,28r10,6l30,5xe" fillcolor="black" stroked="f">
                    <v:path arrowok="t" o:connecttype="custom" o:connectlocs="30,5;21,0;0,28;10,34;30,5" o:connectangles="0,0,0,0,0"/>
                  </v:shape>
                  <v:shape id="Freeform 842" o:spid="_x0000_s1911" style="position:absolute;left:2077;top:6038;width:11;height: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" path="m9,r2,2l9,5,,,,5,9,xe" fillcolor="black" stroked="f">
                    <v:path arrowok="t" o:connecttype="custom" o:connectlocs="9,0;11,2;9,5;0,0;0,5;9,0" o:connectangles="0,0,0,0,0,0"/>
                  </v:shape>
                  <v:rect id="Rectangle 843" o:spid="_x0000_s1912" style="position:absolute;left:1990;top:5825;width: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" fillcolor="black" stroked="f"/>
                  <v:shape id="Freeform 844" o:spid="_x0000_s1913" style="position:absolute;left:1962;top:5828;width:33;height:37;visibility:visible;mso-wrap-style:square;v-text-anchor:top" coordsize="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" path="m33,10l23,,,29r10,8l33,10xe" fillcolor="black" stroked="f">
                    <v:path arrowok="t" o:connecttype="custom" o:connectlocs="33,10;23,0;0,29;10,37;33,10" o:connectangles="0,0,0,0,0"/>
                  </v:shape>
                  <v:shape id="Freeform 845" o:spid="_x0000_s1914" style="position:absolute;left:1985;top:5825;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" path="m5,l3,,,3,10,13,5,15,5,xe" fillcolor="black" stroked="f">
                    <v:path arrowok="t" o:connecttype="custom" o:connectlocs="5,0;3,0;0,3;10,13;5,15;5,0" o:connectangles="0,0,0,0,0,0"/>
                  </v:shape>
                  <v:shape id="Freeform 846" o:spid="_x0000_s1915" style="position:absolute;left:1960;top:5860;width:16;height:178;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" path="m14,l,,2,178r14,l14,xe" fillcolor="black" stroked="f">
                    <v:path arrowok="t" o:connecttype="custom" o:connectlocs="14,0;0,0;2,178;16,178;14,0" o:connectangles="0,0,0,0,0"/>
                  </v:shape>
                  <v:shape id="Freeform 847" o:spid="_x0000_s1916" style="position:absolute;left:1960;top:5857;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" path="m2,l,1,,3r14,l12,8,2,xe" fillcolor="black" stroked="f">
                    <v:path arrowok="t" o:connecttype="custom" o:connectlocs="2,0;0,1;0,3;14,3;12,8;2,0" o:connectangles="0,0,0,0,0,0"/>
                  </v:shape>
                  <v:shape id="Freeform 848" o:spid="_x0000_s1917" style="position:absolute;left:1962;top:6035;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" path="m12,l,6,23,37,35,28,12,xe" fillcolor="black" stroked="f">
                    <v:path arrowok="t" o:connecttype="custom" o:connectlocs="12,0;0,6;23,37;35,28;12,0" o:connectangles="0,0,0,0,0"/>
                  </v:shape>
                  <v:shape id="Freeform 849" o:spid="_x0000_s1918" style="position:absolute;left:1962;top:6035;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" path="m,3l,6,12,r2,3l,3xe" fillcolor="black" stroked="f">
                    <v:path arrowok="t" o:connecttype="custom" o:connectlocs="0,3;0,6;12,0;14,3;0,3" o:connectangles="0,0,0,0,0"/>
                  </v:shape>
                  <v:rect id="Rectangle 850" o:spid="_x0000_s1919" style="position:absolute;left:1992;top:6060;width:7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" fillcolor="black" stroked="f"/>
                  <v:shape id="Freeform 851" o:spid="_x0000_s1920" style="position:absolute;left:1985;top:6060;width:12;height:15;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" path="m,12r1,3l7,15,7,r5,3l,12xe" fillcolor="black" stroked="f">
                    <v:path arrowok="t" o:connecttype="custom" o:connectlocs="0,12;1,15;7,15;7,0;12,3;0,12" o:connectangles="0,0,0,0,0,0"/>
                  </v:shape>
                  <v:shape id="Freeform 852" o:spid="_x0000_s1921" style="position:absolute;left:2056;top:6036;width:32;height:37;visibility:visible;mso-wrap-style:square;v-text-anchor:top" coordsize="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" path="m,27l12,37,32,9,21,,,27xe" fillcolor="black" stroked="f">
                    <v:path arrowok="t" o:connecttype="custom" o:connectlocs="0,27;12,37;32,9;21,0;0,27" o:connectangles="0,0,0,0,0"/>
                  </v:shape>
                  <v:shape id="Freeform 853" o:spid="_x0000_s1922" style="position:absolute;left:2056;top:6060;width:12;height:15;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" path="m7,15r5,l12,13,,3,7,r,15xe" fillcolor="black" stroked="f">
                    <v:path arrowok="t" o:connecttype="custom" o:connectlocs="7,15;12,15;12,13;0,3;7,0;7,15" o:connectangles="0,0,0,0,0,0"/>
                  </v:shape>
                  <v:rect id="Rectangle 854" o:spid="_x0000_s1923" style="position:absolute;left:2075;top:5858;width:1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" fillcolor="black" stroked="f"/>
                  <v:shape id="Freeform 855" o:spid="_x0000_s1924" style="position:absolute;left:2075;top:6036;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" path="m13,9l14,7r,-3l,4,2,,13,9xe" fillcolor="black" stroked="f">
                    <v:path arrowok="t" o:connecttype="custom" o:connectlocs="13,9;14,7;14,4;0,4;2,0;13,9" o:connectangles="0,0,0,0,0,0"/>
                  </v:shape>
                  <v:shape id="Freeform 856" o:spid="_x0000_s1925" style="position:absolute;left:2059;top:5828;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" path="m18,35l29,27,11,,,10,18,35xe" fillcolor="black" stroked="f">
                    <v:path arrowok="t" o:connecttype="custom" o:connectlocs="18,35;29,27;11,0;0,10;18,35" o:connectangles="0,0,0,0,0"/>
                  </v:shape>
                  <v:shape id="Freeform 857" o:spid="_x0000_s1926" style="position:absolute;left:2075;top:5855;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" path="m14,3l13,,2,8,,3r14,xe" fillcolor="black" stroked="f">
                    <v:path arrowok="t" o:connecttype="custom" o:connectlocs="14,3;13,0;2,8;0,3;14,3" o:connectangles="0,0,0,0,0"/>
                  </v:shape>
                  <v:shape id="Freeform 858" o:spid="_x0000_s1927" style="position:absolute;left:2059;top:5825;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" path="m11,3l9,,6,r,15l,13,11,3xe" fillcolor="black" stroked="f">
                    <v:path arrowok="t" o:connecttype="custom" o:connectlocs="11,3;9,0;6,0;6,15;0,13;11,3" o:connectangles="0,0,0,0,0,0"/>
                  </v:shape>
                  <v:rect id="Rectangle 859" o:spid="_x0000_s1928" style="position:absolute;left:1994;top:5880;width:6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" fillcolor="black" stroked="f"/>
                  <v:rect id="Rectangle 860" o:spid="_x0000_s1929" style="position:absolute;left:1994;top:6008;width:6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" fillcolor="black" stroked="f"/>
                  <v:oval id="Oval 861" o:spid="_x0000_s1930" style="position:absolute;left:2938;top:5875;width:15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" filled="f" strokeweight=".7pt"/>
                  <v:rect id="Rectangle 862" o:spid="_x0000_s1931" style="position:absolute;left:3357;top:3781;width:16;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" fillcolor="black" stroked="f"/>
                  <v:shape id="Freeform 863" o:spid="_x0000_s1932" style="position:absolute;left:3357;top:5880;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" path="m,69l,,7,61r,15l16,r,69l,69xe" fillcolor="black" stroked="f">
                    <v:path arrowok="t" o:connecttype="custom" o:connectlocs="0,69;0,0;7,61;7,76;16,0;16,69;0,69" o:connectangles="0,0,0,0,0,0,0"/>
                  </v:shape>
                  <v:shape id="Freeform 864" o:spid="_x0000_s1933" style="position:absolute;left:3357;top:5949;width:16;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" path="m16,l,,16,,,,16,xe" fillcolor="black" stroked="f">
                    <v:path arrowok="t" o:connecttype="custom" o:connectlocs="16,0;0,0;16,0;0,0;16,0" o:connectangles="0,0,0,0,0"/>
                  </v:shape>
                  <v:shape id="Freeform 865" o:spid="_x0000_s1934" style="position:absolute;left:3016;top:5949;width:357;height:336;visibility:visible;mso-wrap-style:square;v-text-anchor:top" coordsize="35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" path="m357,r-4,32l348,65r-7,34l327,131r-32,55l274,215r-22,23l226,259r-29,18l185,287r-14,9l139,309r-34,13l73,329r-36,5l,336,,324r32,-2l66,316r34,-7l132,297r31,-13l176,277r12,-10l217,248r25,-20l263,207r18,-27l313,124,327,96r7,-32l339,32,341,r16,xe" fillcolor="black" stroked="f">
                    <v:path arrowok="t" o:connecttype="custom" o:connectlocs="357,0;353,32;348,65;341,99;327,131;295,186;274,215;252,238;226,259;197,277;185,287;171,296;139,309;105,322;73,329;37,334;0,336;0,324;32,322;66,316;100,309;132,297;163,284;176,277;188,267;217,248;242,228;263,207;281,180;313,124;327,96;334,64;339,32;341,0;357,0" o:connectangles="0,0,0,0,0,0,0,0,0,0,0,0,0,0,0,0,0,0,0,0,0,0,0,0,0,0,0,0,0,0,0,0,0,0,0"/>
                  </v:shape>
                  <v:shape id="Freeform 866" o:spid="_x0000_s1935" style="position:absolute;left:2658;top:5949;width:358;height:336;visibility:visible;mso-wrap-style:square;v-text-anchor:top" coordsize="35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" path="m358,336r-35,-2l285,329r-35,-7l218,309,156,277,131,259,104,238,83,215,62,188,53,176,44,159,28,131,17,101,8,67,3,32,,,14,r2,32l21,64r9,32l42,124r14,29l63,168r9,12l94,207r21,20l140,248r26,19l225,297r30,12l289,316r34,6l358,324r,12xe" fillcolor="black" stroked="f">
                    <v:path arrowok="t" o:connecttype="custom" o:connectlocs="358,336;323,334;285,329;250,322;218,309;156,277;131,259;104,238;83,215;62,188;53,176;44,159;28,131;17,101;8,67;3,32;0,0;14,0;16,32;21,64;30,96;42,124;56,153;63,168;72,180;94,207;115,227;140,248;166,267;225,297;255,309;289,316;323,322;358,324;358,336" o:connectangles="0,0,0,0,0,0,0,0,0,0,0,0,0,0,0,0,0,0,0,0,0,0,0,0,0,0,0,0,0,0,0,0,0,0,0"/>
                  </v:shape>
                  <v:shape id="Freeform 867" o:spid="_x0000_s1936" style="position:absolute;left:3016;top:6273;width:0;height:12;visibility:visible;mso-wrap-style:squar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" path="m,12l,,,12xe" fillcolor="black" stroked="f">
                    <v:path arrowok="t" o:connecttype="custom" o:connectlocs="0,12;0,0;0,12" o:connectangles="0,0,0"/>
                  </v:shape>
                  <v:rect id="Rectangle 868" o:spid="_x0000_s1937" style="position:absolute;left:2659;top:5946;width: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" fillcolor="black" stroked="f"/>
                  <v:shape id="Freeform 869" o:spid="_x0000_s1938" style="position:absolute;left:2658;top:5949;width:16;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" path="m14,r2,l,,14,xe" fillcolor="black" stroked="f">
                    <v:path arrowok="t" o:connecttype="custom" o:connectlocs="14,0;16,0;0,0;14,0" o:connectangles="0,0,0,0"/>
                  </v:shape>
                  <v:rect id="Rectangle 870" o:spid="_x0000_s1939" style="position:absolute;left:2659;top:3781;width:15;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" fillcolor="black" stroked="f"/>
                  <v:rect id="Rectangle 871" o:spid="_x0000_s1940" style="position:absolute;left:2340;top:5769;width:32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" fillcolor="black" stroked="f"/>
                  <v:rect id="Rectangle 872" o:spid="_x0000_s1941" style="position:absolute;left:2340;top:6120;width:3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" fillcolor="black" stroked="f"/>
                  <v:rect id="Rectangle 873" o:spid="_x0000_s1942" style="position:absolute;left:2666;top:5811;width:69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" fillcolor="black" stroked="f"/>
                  <v:rect id="Rectangle 874" o:spid="_x0000_s1943" style="position:absolute;left:2666;top:4352;width:10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" fillcolor="black" stroked="f"/>
                  <v:rect id="Rectangle 875" o:spid="_x0000_s1944" style="position:absolute;left:2762;top:4358;width:1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" fillcolor="black" stroked="f"/>
                  <v:shape id="Freeform 876" o:spid="_x0000_s1945" style="position:absolute;left:2762;top:4352;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" path="m7,r9,l16,6,,6r7,9l7,xe" fillcolor="black" stroked="f">
                    <v:path arrowok="t" o:connecttype="custom" o:connectlocs="7,0;16,0;16,6;0,6;7,15;7,0" o:connectangles="0,0,0,0,0,0"/>
                  </v:shape>
                  <v:rect id="Rectangle 877" o:spid="_x0000_s1946" style="position:absolute;left:2666;top:4636;width:10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KH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0+EX76REfTqDwAA//8DAFBLAQItABQABgAIAAAAIQDb4fbL7gAAAIUBAAATAAAAAAAA&#10;AAAAAAAAAAAAAABbQ29udGVudF9UeXBlc10ueG1sUEsBAi0AFAAGAAgAAAAhAFr0LFu/AAAAFQEA&#10;AAsAAAAAAAAAAAAAAAAAHwEAAF9yZWxzLy5yZWxzUEsBAi0AFAAGAAgAAAAhADwPkofHAAAA3QAA&#10;AA8AAAAAAAAAAAAAAAAABwIAAGRycy9kb3ducmV2LnhtbFBLBQYAAAAAAwADALcAAAD7AgAAAAA=&#10;" fillcolor="black" stroked="f"/>
                  <v:shape id="Freeform 878" o:spid="_x0000_s1947" style="position:absolute;left:2762;top:4636;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" path="m16,8r,7l7,15,7,,,8r16,xe" fillcolor="black" stroked="f">
                    <v:path arrowok="t" o:connecttype="custom" o:connectlocs="16,8;16,15;7,15;7,0;0,8;16,8" o:connectangles="0,0,0,0,0,0"/>
                  </v:shape>
                  <v:rect id="Rectangle 879" o:spid="_x0000_s1948" style="position:absolute;left:2659;top:4358;width:1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" fillcolor="black" stroked="f"/>
                  <v:shape id="Freeform 880" o:spid="_x0000_s1949" style="position:absolute;left:2658;top:4636;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" path="m8,15l,15,,8r16,l8,r,15xe" fillcolor="black" stroked="f">
                    <v:path arrowok="t" o:connecttype="custom" o:connectlocs="8,15;0,15;0,8;16,8;8,0;8,15" o:connectangles="0,0,0,0,0,0"/>
                  </v:shape>
                  <v:shape id="Freeform 881" o:spid="_x0000_s1950" style="position:absolute;left:2658;top:4352;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" path="m,6l,,8,r,15l16,6,,6xe" fillcolor="black" stroked="f">
                    <v:path arrowok="t" o:connecttype="custom" o:connectlocs="0,6;0,0;8,0;8,15;16,6;0,6" o:connectangles="0,0,0,0,0,0"/>
                  </v:shape>
                  <v:rect id="Rectangle 882" o:spid="_x0000_s1951" style="position:absolute;left:2578;top:5773;width:1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" fillcolor="black" stroked="f"/>
                  <v:rect id="Rectangle 883" o:spid="_x0000_s1952" style="position:absolute;left:1612;top:5946;width:1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" fillcolor="black" stroked="f"/>
                  <v:rect id="Rectangle 884" o:spid="_x0000_s1953" style="position:absolute;left:1820;top:5946;width:2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" fillcolor="black" stroked="f"/>
                  <v:rect id="Rectangle 885" o:spid="_x0000_s1954" style="position:absolute;left:1878;top:5946;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6B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08EV76REfTqDwAA//8DAFBLAQItABQABgAIAAAAIQDb4fbL7gAAAIUBAAATAAAAAAAA&#10;AAAAAAAAAAAAAABbQ29udGVudF9UeXBlc10ueG1sUEsBAi0AFAAGAAgAAAAhAFr0LFu/AAAAFQEA&#10;AAsAAAAAAAAAAAAAAAAAHwEAAF9yZWxzLy5yZWxzUEsBAi0AFAAGAAgAAAAhAMJ5noHHAAAA3QAA&#10;AA8AAAAAAAAAAAAAAAAABwIAAGRycy9kb3ducmV2LnhtbFBLBQYAAAAAAwADALcAAAD7AgAAAAA=&#10;" fillcolor="black" stroked="f"/>
                  <v:rect id="Rectangle 886" o:spid="_x0000_s1955" style="position:absolute;left:2086;top:5946;width: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" fillcolor="black" stroked="f"/>
                  <v:rect id="Rectangle 887" o:spid="_x0000_s1956" style="position:absolute;left:2146;top:5946;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" fillcolor="black" stroked="f"/>
                  <v:rect id="Rectangle 888" o:spid="_x0000_s1957" style="position:absolute;left:2354;top:5946;width: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" fillcolor="black" stroked="f"/>
                  <v:rect id="Rectangle 889" o:spid="_x0000_s1958" style="position:absolute;left:2414;top:5946;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" fillcolor="black" stroked="f"/>
                  <v:rect id="Rectangle 890" o:spid="_x0000_s1959" style="position:absolute;left:2622;top:5946;width:2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" fillcolor="black" stroked="f"/>
                  <v:rect id="Rectangle 891" o:spid="_x0000_s1960" style="position:absolute;left:2681;top:5946;width:17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" fillcolor="black" stroked="f"/>
                  <v:rect id="Rectangle 892" o:spid="_x0000_s1961" style="position:absolute;left:2890;top:594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" fillcolor="black" stroked="f"/>
                  <v:rect id="Rectangle 893" o:spid="_x0000_s1962" style="position:absolute;left:2949;top:5946;width:1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" fillcolor="black" stroked="f"/>
                  <v:rect id="Rectangle 894" o:spid="_x0000_s1963" style="position:absolute;left:3156;top:5946;width: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" fillcolor="black" stroked="f"/>
                  <v:rect id="Rectangle 895" o:spid="_x0000_s1964" style="position:absolute;left:3217;top:5946;width:1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" fillcolor="black" stroked="f"/>
                  <v:rect id="Rectangle 896" o:spid="_x0000_s1965" style="position:absolute;left:3424;top:5946;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" fillcolor="black" stroked="f"/>
                  <v:rect id="Rectangle 897" o:spid="_x0000_s1966" style="position:absolute;left:3485;top:5946;width:1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" fillcolor="black" stroked="f"/>
                  <v:rect id="Rectangle 898" o:spid="_x0000_s1967" style="position:absolute;left:3693;top:5946;width:2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" fillcolor="black" stroked="f"/>
                  <v:rect id="Rectangle 899" o:spid="_x0000_s1968" style="position:absolute;left:3751;top:5946;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UL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h/0U7t/EE+TkBgAA//8DAFBLAQItABQABgAIAAAAIQDb4fbL7gAAAIUBAAATAAAAAAAAAAAA&#10;AAAAAAAAAABbQ29udGVudF9UeXBlc10ueG1sUEsBAi0AFAAGAAgAAAAhAFr0LFu/AAAAFQEAAAsA&#10;AAAAAAAAAAAAAAAAHwEAAF9yZWxzLy5yZWxzUEsBAi0AFAAGAAgAAAAhAOgk9QvEAAAA3QAAAA8A&#10;AAAAAAAAAAAAAAAABwIAAGRycy9kb3ducmV2LnhtbFBLBQYAAAAAAwADALcAAAD4AgAAAAA=&#10;" fillcolor="black" stroked="f"/>
                  <v:rect id="Rectangle 900" o:spid="_x0000_s1969" style="position:absolute;left:3959;top:5946;width: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" fillcolor="black" stroked="f"/>
                  <v:rect id="Rectangle 901" o:spid="_x0000_s1970" style="position:absolute;left:4019;top:5946;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" fillcolor="black" stroked="f"/>
                  <v:rect id="Rectangle 902" o:spid="_x0000_s1971" style="position:absolute;left:4227;top:5946;width:3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" fillcolor="black" stroked="f"/>
                  <v:rect id="Rectangle 903" o:spid="_x0000_s1972" style="position:absolute;left:4287;top:5946;width:1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" fillcolor="black" stroked="f"/>
                  <v:rect id="Rectangle 904" o:spid="_x0000_s1973" style="position:absolute;left:4495;top:5946;width:2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" fillcolor="black" stroked="f"/>
                  <v:rect id="Rectangle 905" o:spid="_x0000_s1974" style="position:absolute;left:4554;top:5946;width:1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" fillcolor="black" stroked="f"/>
                  <v:rect id="Rectangle 906" o:spid="_x0000_s1975" style="position:absolute;left:1596;top:1844;width:1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" fillcolor="black" stroked="f"/>
                  <v:rect id="Rectangle 907" o:spid="_x0000_s1976" style="position:absolute;left:1603;top:1836;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" fillcolor="black" stroked="f"/>
                  <v:shape id="Freeform 908" o:spid="_x0000_s1977" style="position:absolute;left:1596;top:1836;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" path="m,6l,,7,r,15l14,6,,6xe" fillcolor="black" stroked="f">
                    <v:path arrowok="t" o:connecttype="custom" o:connectlocs="0,6;0,0;7,0;7,15;14,6;0,6" o:connectangles="0,0,0,0,0,0"/>
                  </v:shape>
                  <v:rect id="Rectangle 909" o:spid="_x0000_s1978" style="position:absolute;left:2086;top:1303;width:1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" fillcolor="black" stroked="f"/>
                  <v:shape id="Freeform 910" o:spid="_x0000_s1979" style="position:absolute;left:2086;top:1836;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" path="m9,15r7,l16,6,,6,9,r,15xe" fillcolor="black" stroked="f">
                    <v:path arrowok="t" o:connecttype="custom" o:connectlocs="9,15;16,15;16,6;0,6;9,0;9,15" o:connectangles="0,0,0,0,0,0"/>
                  </v:shape>
                  <v:rect id="Rectangle 911" o:spid="_x0000_s1980" style="position:absolute;left:2095;top:1297;width:245;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" fillcolor="black" stroked="f"/>
                  <v:shape id="Freeform 912" o:spid="_x0000_s1981" style="position:absolute;left:2086;top:1297;width:16;height:1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" path="m,6l,,9,r,13l16,6,,6xe" fillcolor="black" stroked="f">
                    <v:path arrowok="t" o:connecttype="custom" o:connectlocs="0,6;0,0;9,0;9,13;16,6;0,6" o:connectangles="0,0,0,0,0,0"/>
                  </v:shape>
                  <v:rect id="Rectangle 913" o:spid="_x0000_s1982" style="position:absolute;left:2331;top:1303;width:16;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" fillcolor="black" stroked="f"/>
                  <v:shape id="Freeform 914" o:spid="_x0000_s1983" style="position:absolute;left:2331;top:1297;width:16;height:1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" path="m7,r9,l16,6,,6r7,7l7,xe" fillcolor="black" stroked="f">
                    <v:path arrowok="t" o:connecttype="custom" o:connectlocs="7,0;16,0;16,6;0,6;7,13;7,0" o:connectangles="0,0,0,0,0,0"/>
                  </v:shape>
                  <v:rect id="Rectangle 915" o:spid="_x0000_s1984" style="position:absolute;left:1221;top:1836;width:3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" fillcolor="black" stroked="f"/>
                  <v:rect id="Rectangle 916" o:spid="_x0000_s1985" style="position:absolute;left:1596;top:1844;width:1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" fillcolor="black" stroked="f"/>
                  <v:shape id="Freeform 917" o:spid="_x0000_s1986" style="position:absolute;left:1596;top:1836;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" path="m7,r7,l14,6,,6r7,9l7,xe" fillcolor="black" stroked="f">
                    <v:path arrowok="t" o:connecttype="custom" o:connectlocs="7,0;14,0;14,6;0,6;7,15;7,0" o:connectangles="0,0,0,0,0,0"/>
                  </v:shape>
                  <v:rect id="Rectangle 918" o:spid="_x0000_s1987" style="position:absolute;left:1221;top:2812;width:3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" fillcolor="black" stroked="f"/>
                  <v:shape id="Freeform 919" o:spid="_x0000_s1988" style="position:absolute;left:1596;top:2812;width:14;height:1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" path="m14,6r,7l7,13,7,,,6r14,xe" fillcolor="black" stroked="f">
                    <v:path arrowok="t" o:connecttype="custom" o:connectlocs="14,6;14,13;7,13;7,0;0,6;14,6" o:connectangles="0,0,0,0,0,0"/>
                  </v:shape>
                  <v:rect id="Rectangle 920" o:spid="_x0000_s1989" style="position:absolute;left:1212;top:1844;width:1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" fillcolor="black" stroked="f"/>
                  <v:shape id="Freeform 921" o:spid="_x0000_s1990" style="position:absolute;left:1212;top:2812;width:16;height:1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" path="m8,13l,13,,6r16,l8,r,13xe" fillcolor="black" stroked="f">
                    <v:path arrowok="t" o:connecttype="custom" o:connectlocs="8,13;0,13;0,6;16,6;8,0;8,13" o:connectangles="0,0,0,0,0,0"/>
                  </v:shape>
                  <v:shape id="Freeform 922" o:spid="_x0000_s1991" style="position:absolute;left:1212;top:1836;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" path="m,6l,,8,r,15l16,6,,6xe" fillcolor="black" stroked="f">
                    <v:path arrowok="t" o:connecttype="custom" o:connectlocs="0,6;0,0;8,0;8,15;16,6;0,6" o:connectangles="0,0,0,0,0,0"/>
                  </v:shape>
                  <v:rect id="Rectangle 923" o:spid="_x0000_s1992" style="position:absolute;left:1410;top:1847;width:1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" fillcolor="black" stroked="f"/>
                  <v:rect id="Rectangle 924" o:spid="_x0000_s1993" style="position:absolute;left:1926;top:1569;width:4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" fillcolor="black" stroked="f"/>
                  <v:shape id="Freeform 925" o:spid="_x0000_s1994" style="position:absolute;left:1889;top:1570;width:41;height:68;visibility:visible;mso-wrap-style:square;v-text-anchor:top" coordsize="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" path="m41,12l30,15r-4,4l25,26,19,44,16,68,,68,3,42,11,22,14,12,21,5,34,r7,12xe" fillcolor="black" stroked="f">
                    <v:path arrowok="t" o:connecttype="custom" o:connectlocs="41,12;30,15;26,19;25,26;19,44;16,68;0,68;3,42;11,22;14,12;21,5;34,0;41,12" o:connectangles="0,0,0,0,0,0,0,0,0,0,0,0,0"/>
                  </v:shape>
                  <v:shape id="Freeform 926" o:spid="_x0000_s1995" style="position:absolute;left:1923;top:1569;width:7;height:1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" path="m3,l,1,7,13r-4,l3,xe" fillcolor="black" stroked="f">
                    <v:path arrowok="t" o:connecttype="custom" o:connectlocs="3,0;0,1;7,13;3,13;3,0" o:connectangles="0,0,0,0,0"/>
                  </v:shape>
                  <v:shape id="Freeform 927" o:spid="_x0000_s1996" style="position:absolute;left:1889;top:1638;width:41;height:70;visibility:visible;mso-wrap-style:square;v-text-anchor:top" coordsize="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" path="m16,r3,25l23,42r7,11l41,58,34,70,21,63,11,50,3,26,,3,16,xe" fillcolor="black" stroked="f">
                    <v:path arrowok="t" o:connecttype="custom" o:connectlocs="16,0;19,25;23,42;30,53;41,58;34,70;21,63;11,50;3,26;0,3;16,0" o:connectangles="0,0,0,0,0,0,0,0,0,0,0"/>
                  </v:shape>
                  <v:shape id="Freeform 928" o:spid="_x0000_s1997" style="position:absolute;left:1889;top:1638;width:16;height:3;visibility:visible;mso-wrap-style:square;v-text-anchor:top" coordsize="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" path="m,l,3,16,,,xe" fillcolor="black" stroked="f">
                    <v:path arrowok="t" o:connecttype="custom" o:connectlocs="0,0;0,3;16,0;0,0" o:connectangles="0,0,0,0"/>
                  </v:shape>
                  <v:rect id="Rectangle 929" o:spid="_x0000_s1998" style="position:absolute;left:1926;top:1695;width:4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" fillcolor="black" stroked="f"/>
                  <v:shape id="Freeform 930" o:spid="_x0000_s1999" style="position:absolute;left:1923;top:1695;width:7;height:1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" path="m,13r3,l3,,7,1,,13xe" fillcolor="black" stroked="f">
                    <v:path arrowok="t" o:connecttype="custom" o:connectlocs="0,13;3,13;3,0;7,1;0,13" o:connectangles="0,0,0,0,0"/>
                  </v:shape>
                  <v:rect id="Rectangle 931" o:spid="_x0000_s2000" style="position:absolute;left:1917;top:1575;width:1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" fillcolor="black" stroked="f"/>
                  <v:shape id="Freeform 932" o:spid="_x0000_s2001" style="position:absolute;left:1967;top:1725;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" path="m21,37r9,-7l9,,,7,21,37xe" fillcolor="black" stroked="f">
                    <v:path arrowok="t" o:connecttype="custom" o:connectlocs="21,37;30,30;9,0;0,7;21,37" o:connectangles="0,0,0,0,0"/>
                  </v:shape>
                  <v:shape id="Freeform 933" o:spid="_x0000_s2002" style="position:absolute;left:1969;top:1698;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" path="m,27r7,8l28,8,21,,,27xe" fillcolor="black" stroked="f">
                    <v:path arrowok="t" o:connecttype="custom" o:connectlocs="0,27;7,35;28,8;21,0;0,27" o:connectangles="0,0,0,0,0"/>
                  </v:shape>
                  <v:shape id="Freeform 934" o:spid="_x0000_s2003" style="position:absolute;left:1965;top:1725;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" path="m2,7l,5,4,r7,8l11,,2,7xe" fillcolor="black" stroked="f">
                    <v:path arrowok="t" o:connecttype="custom" o:connectlocs="2,7;0,5;4,0;11,8;11,0;2,7" o:connectangles="0,0,0,0,0,0"/>
                  </v:shape>
                  <v:shape id="Freeform 935" o:spid="_x0000_s2004" style="position:absolute;left:1967;top:1638;width:30;height:65;visibility:visible;mso-wrap-style:square;v-text-anchor:top" coordsize="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" path="m21,65r9,-3l9,,,3,21,65xe" fillcolor="black" stroked="f">
                    <v:path arrowok="t" o:connecttype="custom" o:connectlocs="21,65;30,62;9,0;0,3;21,65" o:connectangles="0,0,0,0,0"/>
                  </v:shape>
                  <v:shape id="Freeform 936" o:spid="_x0000_s2005" style="position:absolute;left:1988;top:1698;width:11;height: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" path="m9,8l11,7,9,2,,5,2,,9,8xe" fillcolor="black" stroked="f">
                    <v:path arrowok="t" o:connecttype="custom" o:connectlocs="9,8;11,7;9,2;0,5;2,0;9,8" o:connectangles="0,0,0,0,0,0"/>
                  </v:shape>
                  <v:shape id="Freeform 937" o:spid="_x0000_s2006" style="position:absolute;left:1967;top:1574;width:30;height:70;visibility:visible;mso-wrap-style:square;v-text-anchor:top" coordsize="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" path="m,64r9,6l30,5,21,,,64xe" fillcolor="black" stroked="f">
                    <v:path arrowok="t" o:connecttype="custom" o:connectlocs="0,64;9,70;30,5;21,0;0,64" o:connectangles="0,0,0,0,0"/>
                  </v:shape>
                  <v:shape id="Freeform 938" o:spid="_x0000_s2007" style="position:absolute;left:1967;top:1638;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" path="m,3r,l,,9,6,9,,,3xe" fillcolor="black" stroked="f">
                    <v:path arrowok="t" o:connecttype="custom" o:connectlocs="0,3;0,3;0,0;9,6;9,0;0,3" o:connectangles="0,0,0,0,0,0"/>
                  </v:shape>
                  <v:shape id="Freeform 939" o:spid="_x0000_s2008" style="position:absolute;left:1969;top:1545;width:28;height:34;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" path="m21,34r7,-7l7,,,7,21,34xe" fillcolor="black" stroked="f">
                    <v:path arrowok="t" o:connecttype="custom" o:connectlocs="21,34;28,27;7,0;0,7;21,34" o:connectangles="0,0,0,0,0"/>
                  </v:shape>
                  <v:shape id="Freeform 940" o:spid="_x0000_s2009" style="position:absolute;left:1988;top:1572;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" path="m9,7l11,2,9,,2,7,,2,9,7xe" fillcolor="black" stroked="f">
                    <v:path arrowok="t" o:connecttype="custom" o:connectlocs="9,7;11,2;9,0;2,7;0,2;9,7" o:connectangles="0,0,0,0,0,0"/>
                  </v:shape>
                  <v:shape id="Freeform 941" o:spid="_x0000_s2010" style="position:absolute;left:1969;top:1517;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" path="m,28r7,7l28,6,21,,,28xe" fillcolor="black" stroked="f">
                    <v:path arrowok="t" o:connecttype="custom" o:connectlocs="0,28;7,35;28,6;21,0;0,28" o:connectangles="0,0,0,0,0"/>
                  </v:shape>
                  <v:shape id="Freeform 942" o:spid="_x0000_s2011" style="position:absolute;left:1967;top:154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" path="m2,7l,4,2,,9,7,9,,2,7xe" fillcolor="black" stroked="f">
                    <v:path arrowok="t" o:connecttype="custom" o:connectlocs="2,7;0,4;2,0;9,7;9,0;2,7" o:connectangles="0,0,0,0,0,0"/>
                  </v:shape>
                  <v:shape id="Freeform 943" o:spid="_x0000_s2012" style="position:absolute;left:2056;top:1725;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" path="m,30r10,7l30,7,21,,,30xe" fillcolor="black" stroked="f">
                    <v:path arrowok="t" o:connecttype="custom" o:connectlocs="0,30;10,37;30,7;21,0;0,30" o:connectangles="0,0,0,0,0"/>
                  </v:shape>
                  <v:shape id="Freeform 944" o:spid="_x0000_s2013" style="position:absolute;left:2059;top:1698;width:27;height:34;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" path="m20,34r7,-7l7,,,7,20,34xe" fillcolor="black" stroked="f">
                    <v:path arrowok="t" o:connecttype="custom" o:connectlocs="20,34;27,27;7,0;0,7;20,34" o:connectangles="0,0,0,0,0"/>
                  </v:shape>
                  <v:shape id="Freeform 945" o:spid="_x0000_s2014" style="position:absolute;left:2077;top:1725;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" path="m9,7l11,3,9,,2,7,,,9,7xe" fillcolor="black" stroked="f">
                    <v:path arrowok="t" o:connecttype="custom" o:connectlocs="9,7;11,3;9,0;2,7;0,0;9,7" o:connectangles="0,0,0,0,0,0"/>
                  </v:shape>
                  <v:shape id="Freeform 946" o:spid="_x0000_s2015" style="position:absolute;left:2056;top:1638;width:30;height:67;visibility:visible;mso-wrap-style:square;v-text-anchor:top" coordsize="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" path="m,62r10,5l30,6,21,,,62xe" fillcolor="black" stroked="f">
                    <v:path arrowok="t" o:connecttype="custom" o:connectlocs="0,62;10,67;30,6;21,0;0,62" o:connectangles="0,0,0,0,0"/>
                  </v:shape>
                  <v:shape id="Freeform 947" o:spid="_x0000_s2016" style="position:absolute;left:2056;top:1698;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" path="m3,7l,3,,2,10,7,10,,3,7xe" fillcolor="black" stroked="f">
                    <v:path arrowok="t" o:connecttype="custom" o:connectlocs="3,7;0,3;0,2;10,7;10,0;3,7" o:connectangles="0,0,0,0,0,0"/>
                  </v:shape>
                  <v:shape id="Freeform 948" o:spid="_x0000_s2017" style="position:absolute;left:2056;top:1574;width:30;height:67;visibility:visible;mso-wrap-style:square;v-text-anchor:top" coordsize="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" path="m21,67r9,-3l10,,,3,21,67xe" fillcolor="black" stroked="f">
                    <v:path arrowok="t" o:connecttype="custom" o:connectlocs="21,67;30,64;10,0;0,3;21,67" o:connectangles="0,0,0,0,0"/>
                  </v:shape>
                  <v:shape id="Freeform 949" o:spid="_x0000_s2018" style="position:absolute;left:2077;top:1638;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" path="m9,6l9,3,9,,,3,,,9,6xe" fillcolor="black" stroked="f">
                    <v:path arrowok="t" o:connecttype="custom" o:connectlocs="9,6;9,3;9,0;0,3;0,0;9,6" o:connectangles="0,0,0,0,0,0"/>
                  </v:shape>
                  <v:shape id="Freeform 950" o:spid="_x0000_s2019" style="position:absolute;left:2059;top:1545;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" path="m,27r7,8l27,9,20,,,27xe" fillcolor="black" stroked="f">
                    <v:path arrowok="t" o:connecttype="custom" o:connectlocs="0,27;7,35;27,9;20,0;0,27" o:connectangles="0,0,0,0,0"/>
                  </v:shape>
                  <v:shape id="Freeform 951" o:spid="_x0000_s2020" style="position:absolute;left:2056;top:1572;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" path="m,5l,3,3,r7,8l10,2,,5xe" fillcolor="black" stroked="f">
                    <v:path arrowok="t" o:connecttype="custom" o:connectlocs="0,5;0,3;3,0;10,8;10,2;0,5" o:connectangles="0,0,0,0,0,0"/>
                  </v:shape>
                </v:group>
                <v:shape id="Freeform 952" o:spid="_x0000_s2021" style="position:absolute;left:15536;top:9582;width:172;height:222;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" path="m20,35r7,-7l7,,,6,20,35xe" fillcolor="black" stroked="f">
                  <v:path arrowok="t" o:connecttype="custom" o:connectlocs="12700,22225;17145,17780;4445,0;0,3810;12700,22225" o:connectangles="0,0,0,0,0"/>
                </v:shape>
                <v:shape id="Freeform 953" o:spid="_x0000_s2022" style="position:absolute;left:15663;top:9759;width:64;height:58;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" path="m7,9l10,5,7,,,7,,,7,9xe" fillcolor="black" stroked="f">
                  <v:path arrowok="t" o:connecttype="custom" o:connectlocs="4445,5715;6350,3175;4445,0;0,4445;0,0;4445,5715" o:connectangles="0,0,0,0,0,0"/>
                </v:shape>
                <v:shape id="Freeform 954" o:spid="_x0000_s2023" style="position:absolute;left:14920;top:10902;width:210;height:235;visibility:visible;mso-wrap-style:square;v-text-anchor:top" coordsize="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" path="m23,37l33,27,10,,,8,23,37xe" fillcolor="black" stroked="f">
                  <v:path arrowok="t" o:connecttype="custom" o:connectlocs="14605,23495;20955,17145;6350,0;0,5080;14605,23495" o:connectangles="0,0,0,0,0"/>
                </v:shape>
                <v:shape id="Freeform 955" o:spid="_x0000_s2024" style="position:absolute;left:15066;top:11049;width:64;height:101;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" path="m5,16r-4,l,14,10,4,5,r,16xe" fillcolor="black" stroked="f">
                  <v:path arrowok="t" o:connecttype="custom" o:connectlocs="3175,10160;635,10160;0,8890;6350,2540;3175,0;3175,10160" o:connectangles="0,0,0,0,0,0"/>
                </v:shape>
                <v:shape id="Freeform 956" o:spid="_x0000_s2025" style="position:absolute;left:14907;top:9791;width:102;height:1131;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" path="m,178r14,l16,,2,,,178xe" fillcolor="black" stroked="f">
                  <v:path arrowok="t" o:connecttype="custom" o:connectlocs="0,113030;8890,113030;10160,0;1270,0;0,113030" o:connectangles="0,0,0,0,0"/>
                </v:shape>
                <v:shape id="Freeform 957" o:spid="_x0000_s2026" style="position:absolute;left:14907;top:10902;width:89;height:51;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" path="m2,8l,7,,3r14,l12,,2,8xe" fillcolor="black" stroked="f">
                  <v:path arrowok="t" o:connecttype="custom" o:connectlocs="1270,5080;0,4445;0,1905;8890,1905;7620,0;1270,5080" o:connectangles="0,0,0,0,0,0"/>
                </v:shape>
                <v:shape id="Freeform 958" o:spid="_x0000_s2027" style="position:absolute;left:14927;top:9582;width:215;height:241;visibility:visible;mso-wrap-style:square;v-text-anchor:top" coordsize="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" path="m,30r11,8l34,10,23,,,30xe" fillcolor="black" stroked="f">
                  <v:path arrowok="t" o:connecttype="custom" o:connectlocs="0,19050;6985,24130;21590,6350;14605,0;0,19050" o:connectangles="0,0,0,0,0"/>
                </v:shape>
                <v:shape id="Freeform 959" o:spid="_x0000_s2028" style="position:absolute;left:14920;top:9772;width:89;height:51;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" path="m,3l,2,1,,12,8,14,3,,3xe" fillcolor="black" stroked="f">
                  <v:path arrowok="t" o:connecttype="custom" o:connectlocs="0,1905;0,1270;635,0;7620,5080;8890,1905;0,1905" o:connectangles="0,0,0,0,0,0"/>
                </v:shape>
                <v:rect id="Rectangle 960" o:spid="_x0000_s2029" style="position:absolute;left:15111;top:9556;width:45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" fillcolor="black" stroked="f"/>
                <v:shape id="Freeform 961" o:spid="_x0000_s2030" style="position:absolute;left:15073;top:9556;width:69;height:96;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" path="m,4l2,,6,r,15l11,14,,4xe" fillcolor="black" stroked="f">
                  <v:path arrowok="t" o:connecttype="custom" o:connectlocs="0,2540;1270,0;3810,0;3810,9525;6985,8890;0,2540" o:connectangles="0,0,0,0,0,0"/>
                </v:shape>
                <v:shape id="Freeform 962" o:spid="_x0000_s2031" style="position:absolute;left:15504;top:9582;width:216;height:222;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" path="m14,l,6,21,35,34,28,14,xe" fillcolor="black" stroked="f">
                  <v:path arrowok="t" o:connecttype="custom" o:connectlocs="8890,0;0,3810;13335,22225;21590,17780;8890,0" o:connectangles="0,0,0,0,0"/>
                </v:shape>
                <v:shape id="Freeform 963" o:spid="_x0000_s2032" style="position:absolute;left:15504;top:9556;width:89;height:96;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" path="m9,r3,l14,4,,10r9,5l9,xe" fillcolor="black" stroked="f">
                  <v:path arrowok="t" o:connecttype="custom" o:connectlocs="5715,0;7620,0;8890,2540;0,6350;5715,9525;5715,0" o:connectangles="0,0,0,0,0,0"/>
                </v:shape>
                <v:rect id="Rectangle 964" o:spid="_x0000_s2033" style="position:absolute;left:15638;top:9785;width:10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" fillcolor="black" stroked="f"/>
                <v:shape id="Freeform 965" o:spid="_x0000_s2034" style="position:absolute;left:15638;top:9759;width:89;height:45;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" path="m13,r1,2l14,4,,4,,7,13,xe" fillcolor="black" stroked="f">
                  <v:path arrowok="t" o:connecttype="custom" o:connectlocs="8255,0;8890,1270;8890,2540;0,2540;0,4445;8255,0" o:connectangles="0,0,0,0,0,0"/>
                </v:shape>
                <v:shape id="Freeform 966" o:spid="_x0000_s2035" style="position:absolute;left:15517;top:10902;width:203;height:210;visibility:visible;mso-wrap-style:square;v-text-anchor:top"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" path="m32,8l19,,,27r14,6l32,8xe" fillcolor="black" stroked="f">
                  <v:path arrowok="t" o:connecttype="custom" o:connectlocs="20320,5080;12065,0;0,17145;8890,20955;20320,5080" o:connectangles="0,0,0,0,0"/>
                </v:shape>
                <v:shape id="Freeform 967" o:spid="_x0000_s2036" style="position:absolute;left:15638;top:10902;width:89;height:51;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" path="m14,5r,2l13,8,,,,5r14,xe" fillcolor="black" stroked="f">
                  <v:path arrowok="t" o:connecttype="custom" o:connectlocs="8890,3175;8890,4445;8255,5080;0,0;0,3175;8890,3175" o:connectangles="0,0,0,0,0,0"/>
                </v:shape>
                <v:shape id="Freeform 968" o:spid="_x0000_s2037" style="position:absolute;left:15517;top:11049;width:89;height:101;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" path="m14,10r-2,6l9,16,9,,,4r14,6xe" fillcolor="black" stroked="f">
                  <v:path arrowok="t" o:connecttype="custom" o:connectlocs="8890,6350;7620,10160;5715,10160;5715,0;0,2540;8890,6350" o:connectangles="0,0,0,0,0,0"/>
                </v:shape>
                <v:rect id="Rectangle 969" o:spid="_x0000_s2038" style="position:absolute;left:15123;top:10731;width:42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" fillcolor="black" stroked="f"/>
                <v:rect id="Rectangle 970" o:spid="_x0000_s2039" style="position:absolute;left:15123;top:9918;width:42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" fillcolor="black" stroked="f"/>
                <v:oval id="Oval 971" o:spid="_x0000_s2040" style="position:absolute;left:21118;top:9899;width:1003;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" filled="f" strokeweight=".7pt"/>
                <v:rect id="Rectangle 972" o:spid="_x0000_s2041" style="position:absolute;left:23778;top:10369;width:102;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" fillcolor="black" stroked="f"/>
                <v:shape id="Freeform 973" o:spid="_x0000_s2042" style="position:absolute;left:23778;top:10318;width:102;height:47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" path="m16,8l,75,7,r,15l16,75,,8r16,xe" fillcolor="black" stroked="f">
                  <v:path arrowok="t" o:connecttype="custom" o:connectlocs="10160,5080;0,47625;4445,0;4445,9525;10160,47625;0,5080;10160,5080" o:connectangles="0,0,0,0,0,0,0"/>
                </v:shape>
                <v:shape id="Freeform 974" o:spid="_x0000_s2043" style="position:absolute;left:23778;top:10369;width:102;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" path="m16,l,,16,,,,16,xe" fillcolor="black" stroked="f">
                  <v:path arrowok="t" o:connecttype="custom" o:connectlocs="10160,0;0,0;10160,0;0,0;10160,0" o:connectangles="0,0,0,0,0"/>
                </v:shape>
                <v:shape id="Freeform 975" o:spid="_x0000_s2044" style="position:absolute;left:21613;top:8235;width:2242;height:2134;visibility:visible;mso-wrap-style:square;v-text-anchor:top" coordsize="35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" path="m341,336r-2,-34l334,270r-7,-30l313,210,284,156,263,131,242,107,217,86,188,67,176,59,163,52,132,39,100,29,68,18,34,13,,12,,,34,2,73,7r32,8l139,25r32,15l185,47r12,8l226,76r24,21l274,123r21,25l327,203r12,32l346,267r6,35l353,336r-12,xe" fillcolor="black" stroked="f">
                  <v:path arrowok="t" o:connecttype="custom" o:connectlocs="216535,213360;215265,191770;212090,171450;207645,152400;198755,133350;180340,99060;167005,83185;153670,67945;137795,54610;119380,42545;111760,37465;103505,33020;83820,24765;63500,18415;43180,11430;21590,8255;0,7620;0,0;21590,1270;46355,4445;66675,9525;88265,15875;108585,25400;117475,29845;125095,34925;143510,48260;158750,61595;173990,78105;187325,93980;207645,128905;215265,149225;219710,169545;223520,191770;224155,213360;216535,213360" o:connectangles="0,0,0,0,0,0,0,0,0,0,0,0,0,0,0,0,0,0,0,0,0,0,0,0,0,0,0,0,0,0,0,0,0,0,0"/>
                </v:shape>
                <v:shape id="Freeform 976" o:spid="_x0000_s2045" style="position:absolute;left:19340;top:8235;width:2273;height:2134;visibility:visible;mso-wrap-style:square;v-text-anchor:top" coordsize="35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" path="m358,12r-34,1l289,18,255,29,225,39,166,67,140,86r-25,21l94,131,72,155r-9,13l56,183,42,210,31,238r-8,31l17,302r-1,34l,336,3,302,8,267r9,-32l28,203,44,176r7,-15l60,148,83,123,104,97,131,76,156,55,218,25,250,15,284,7,319,2,358,r,12xe" fillcolor="black" stroked="f">
                  <v:path arrowok="t" o:connecttype="custom" o:connectlocs="227330,7620;205740,8255;183515,11430;161925,18415;142875,24765;105410,42545;88900,54610;73025,67945;59690,83185;45720,98425;40005,106680;35560,116205;26670,133350;19685,151130;14605,170815;10795,191770;10160,213360;0,213360;1905,191770;5080,169545;10795,149225;17780,128905;27940,111760;32385,102235;38100,93980;52705,78105;66040,61595;83185,48260;99060,34925;138430,15875;158750,9525;180340,4445;202565,1270;227330,0;227330,7620" o:connectangles="0,0,0,0,0,0,0,0,0,0,0,0,0,0,0,0,0,0,0,0,0,0,0,0,0,0,0,0,0,0,0,0,0,0,0"/>
                </v:shape>
                <v:shape id="Freeform 977" o:spid="_x0000_s2046" style="position:absolute;left:21613;top:8235;width:0;height:77;visibility:visible;mso-wrap-style:squar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" path="m,l,12,,xe" fillcolor="black" stroked="f">
                  <v:path arrowok="t" o:connecttype="custom" o:connectlocs="0,0;0,7620;0,0" o:connectangles="0,0,0"/>
                </v:shape>
                <v:shape id="Freeform 978" o:spid="_x0000_s2047" style="position:absolute;left:19340;top:10369;width:101;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" path="m16,l,,16,,,,16,xe" fillcolor="black" stroked="f">
                  <v:path arrowok="t" o:connecttype="custom" o:connectlocs="10160,0;0,0;10160,0;0,0;10160,0" o:connectangles="0,0,0,0,0"/>
                </v:shape>
                <v:rect id="Rectangle 979" o:spid="_x0000_s2048" style="position:absolute;left:19346;top:10369;width:9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" fillcolor="black" stroked="f"/>
                <v:rect id="Rectangle 980" o:spid="_x0000_s2049" style="position:absolute;left:17320;top:11417;width:205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dP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" fillcolor="black" stroked="f"/>
                <v:rect id="Rectangle 981" o:spid="_x0000_s2050" style="position:absolute;left:17320;top:9182;width:23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" fillcolor="black" stroked="f"/>
                <v:rect id="Rectangle 982" o:spid="_x0000_s2051" style="position:absolute;left:19391;top:11150;width:441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" fillcolor="black" stroked="f"/>
                <v:rect id="Rectangle 983" o:spid="_x0000_s2052" style="position:absolute;left:19391;top:18700;width:65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" fillcolor="black" stroked="f"/>
                <v:rect id="Rectangle 984" o:spid="_x0000_s2053" style="position:absolute;left:20000;top:18738;width:10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" fillcolor="black" stroked="f"/>
                <v:shape id="Freeform 985" o:spid="_x0000_s2054" style="position:absolute;left:20000;top:18700;width:102;height:8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" path="m7,r9,l16,6,,6r7,7l7,xe" fillcolor="black" stroked="f">
                  <v:path arrowok="t" o:connecttype="custom" o:connectlocs="4445,0;10160,0;10160,3810;0,3810;4445,8255;4445,0" o:connectangles="0,0,0,0,0,0"/>
                </v:shape>
                <v:rect id="Rectangle 986" o:spid="_x0000_s2055" style="position:absolute;left:19391;top:20497;width:6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" fillcolor="black" stroked="f"/>
                <v:shape id="Freeform 987" o:spid="_x0000_s2056" style="position:absolute;left:20000;top:20497;width:102;height:89;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" path="m16,7r,7l7,14,7,,,7r16,xe" fillcolor="black" stroked="f">
                  <v:path arrowok="t" o:connecttype="custom" o:connectlocs="10160,4445;10160,8890;4445,8890;4445,0;0,4445;10160,4445" o:connectangles="0,0,0,0,0,0"/>
                </v:shape>
                <v:rect id="Rectangle 988" o:spid="_x0000_s2057" style="position:absolute;left:19346;top:18738;width:9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" fillcolor="black" stroked="f"/>
                <v:shape id="Freeform 989" o:spid="_x0000_s2058" style="position:absolute;left:19340;top:20497;width:101;height:89;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" path="m8,14l,14,,7r16,l8,r,14xe" fillcolor="black" stroked="f">
                  <v:path arrowok="t" o:connecttype="custom" o:connectlocs="5080,8890;0,8890;0,4445;10160,4445;5080,0;5080,8890" o:connectangles="0,0,0,0,0,0"/>
                </v:shape>
                <v:shape id="Freeform 990" o:spid="_x0000_s2059" style="position:absolute;left:19340;top:18700;width:101;height:8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" path="m,6l,,8,r,13l16,6,,6xe" fillcolor="black" stroked="f">
                  <v:path arrowok="t" o:connecttype="custom" o:connectlocs="0,3810;0,0;5080,0;5080,8255;10160,3810;0,3810" o:connectangles="0,0,0,0,0,0"/>
                </v:shape>
                <v:rect id="Rectangle 991" o:spid="_x0000_s2060" style="position:absolute;left:19391;top:23145;width:65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" fillcolor="black" stroked="f"/>
                <v:rect id="Rectangle 992" o:spid="_x0000_s2061" style="position:absolute;left:20000;top:23196;width:10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" fillcolor="black" stroked="f"/>
                <v:shape id="Freeform 993" o:spid="_x0000_s2062" style="position:absolute;left:20000;top:23145;width:102;height:9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" path="m7,r9,l16,8,,8r7,7l7,xe" fillcolor="black" stroked="f">
                  <v:path arrowok="t" o:connecttype="custom" o:connectlocs="4445,0;10160,0;10160,5080;0,5080;4445,9525;4445,0" o:connectangles="0,0,0,0,0,0"/>
                </v:shape>
                <v:shape id="Freeform 994" o:spid="_x0000_s2063" style="position:absolute;left:20000;top:24961;width:102;height:8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" path="m16,6r,7l7,13,7,,,6r16,xe" fillcolor="black" stroked="f">
                  <v:path arrowok="t" o:connecttype="custom" o:connectlocs="10160,3810;10160,8255;4445,8255;4445,0;0,3810;10160,3810" o:connectangles="0,0,0,0,0,0"/>
                </v:shape>
                <v:rect id="Rectangle 995" o:spid="_x0000_s2064" style="position:absolute;left:19346;top:23196;width:9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" fillcolor="black" stroked="f"/>
                <v:shape id="Freeform 996" o:spid="_x0000_s2065" style="position:absolute;left:19340;top:24961;width:101;height:83;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" path="m8,13l,13,,6r16,l8,r,13xe" fillcolor="black" stroked="f">
                  <v:path arrowok="t" o:connecttype="custom" o:connectlocs="5080,8255;0,8255;0,3810;10160,3810;5080,0;5080,8255" o:connectangles="0,0,0,0,0,0"/>
                </v:shape>
                <v:shape id="Freeform 997" o:spid="_x0000_s2066" style="position:absolute;left:19340;top:23145;width:101;height:96;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" path="m,8l,,8,r,15l16,8,,8xe" fillcolor="black" stroked="f">
                  <v:path arrowok="t" o:connecttype="custom" o:connectlocs="0,5080;0,0;5080,0;5080,9525;10160,5080;0,5080" o:connectangles="0,0,0,0,0,0"/>
                </v:shape>
                <v:shape id="Freeform 998" o:spid="_x0000_s2067" style="position:absolute;left:19384;top:13246;width:1092;height:323;visibility:visible;mso-wrap-style:square;v-text-anchor:top" coordsize="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" path="m1,l,4,170,51r2,-4l1,xe" fillcolor="black" stroked="f">
                  <v:path arrowok="t" o:connecttype="custom" o:connectlocs="635,0;0,2540;107950,32385;109220,29845;635,0" o:connectangles="0,0,0,0,0"/>
                </v:shape>
                <v:shape id="Freeform 999" o:spid="_x0000_s2068" style="position:absolute;left:20654;top:13601;width:184;height:76;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" path="m2,l,3r29,9l29,8,2,xe" fillcolor="black" stroked="f">
                  <v:path arrowok="t" o:connecttype="custom" o:connectlocs="1270,0;0,1905;18415,7620;18415,5080;1270,0" o:connectangles="0,0,0,0,0"/>
                </v:shape>
                <v:shape id="Freeform 1000" o:spid="_x0000_s2069" style="position:absolute;left:21003;top:13696;width:1093;height:318;visibility:visible;mso-wrap-style:square;v-text-anchor:top" coordsize="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" path="m2,l,3,172,50r,-3l2,xe" fillcolor="black" stroked="f">
                  <v:path arrowok="t" o:connecttype="custom" o:connectlocs="1270,0;0,1905;109220,31750;109220,29845;1270,0" o:connectangles="0,0,0,0,0"/>
                </v:shape>
                <v:shape id="Freeform 1001" o:spid="_x0000_s2070" style="position:absolute;left:22280;top:14039;width:190;height:70;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" path="m2,l,3r28,8l30,8,2,xe" fillcolor="black" stroked="f">
                  <v:path arrowok="t" o:connecttype="custom" o:connectlocs="1270,0;0,1905;17780,6985;19050,5080;1270,0" o:connectangles="0,0,0,0,0"/>
                </v:shape>
                <v:shape id="Freeform 1002" o:spid="_x0000_s2071" style="position:absolute;left:22648;top:14135;width:1099;height:330;visibility:visible;mso-wrap-style:square;v-text-anchor:top" coordsize="1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" path="m2,l,3,171,52r2,-4l2,xe" fillcolor="black" stroked="f">
                  <v:path arrowok="t" o:connecttype="custom" o:connectlocs="1270,0;0,1905;108585,33020;109855,30480;1270,0" o:connectangles="0,0,0,0,0"/>
                </v:shape>
                <v:rect id="Rectangle 1003" o:spid="_x0000_s2072" style="position:absolute;left:19632;top:11188;width:8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" fillcolor="black" stroked="f"/>
                <v:rect id="Rectangle 1004" o:spid="_x0000_s2073" style="position:absolute;left:23499;top:11188;width:10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0s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" fillcolor="black" stroked="f"/>
                <v:rect id="Rectangle 1005" o:spid="_x0000_s2074" style="position:absolute;left:21613;top:8223;width:671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" fillcolor="black" stroked="f"/>
                <v:rect id="Rectangle 1006" o:spid="_x0000_s2075" style="position:absolute;left:23778;top:37604;width:10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" fillcolor="black" stroked="f"/>
                <v:rect id="Rectangle 1007" o:spid="_x0000_s2076" style="position:absolute;left:23778;top:8255;width:10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" fillcolor="black" stroked="f"/>
                <v:rect id="Rectangle 1008" o:spid="_x0000_s2077" style="position:absolute;left:28300;top:8223;width:69;height:3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" fillcolor="black" stroked="f"/>
                <v:rect id="Rectangle 1009" o:spid="_x0000_s2078" style="position:absolute;left:18444;top:28511;width:1143;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" fillcolor="black" stroked="f"/>
                <v:rect id="Rectangle 1010" o:spid="_x0000_s2079" style="position:absolute;left:19765;top:28511;width:19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3y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" fillcolor="black" stroked="f"/>
                <v:rect id="Rectangle 1011" o:spid="_x0000_s2080" style="position:absolute;left:20146;top:28511;width:113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" fillcolor="black" stroked="f"/>
                <v:rect id="Rectangle 1012" o:spid="_x0000_s2081" style="position:absolute;left:21467;top:28511;width:19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Ad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" fillcolor="black" stroked="f"/>
                <v:rect id="Rectangle 1013" o:spid="_x0000_s2082" style="position:absolute;left:21848;top:28511;width:113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5q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" fillcolor="black" stroked="f"/>
                <v:rect id="Rectangle 1014" o:spid="_x0000_s2083" style="position:absolute;left:23169;top:28511;width:18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" fillcolor="black" stroked="f"/>
                <v:rect id="Rectangle 1015" o:spid="_x0000_s2084" style="position:absolute;left:23543;top:28511;width:113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" fillcolor="black" stroked="f"/>
                <v:rect id="Rectangle 1016" o:spid="_x0000_s2085" style="position:absolute;left:24871;top:28511;width:18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" fillcolor="black" stroked="f"/>
                <v:rect id="Rectangle 1017" o:spid="_x0000_s2086" style="position:absolute;left:25245;top:28511;width:11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" fillcolor="black" stroked="f"/>
                <v:rect id="Rectangle 1018" o:spid="_x0000_s2087" style="position:absolute;left:26560;top:28511;width:19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" fillcolor="black" stroked="f"/>
                <v:rect id="Rectangle 1019" o:spid="_x0000_s2088" style="position:absolute;left:26947;top:28511;width:11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" fillcolor="black" stroked="f"/>
                <v:rect id="Rectangle 1020" o:spid="_x0000_s2089" style="position:absolute;left:28268;top:28511;width:17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" fillcolor="black" stroked="f"/>
                <v:rect id="Rectangle 1021" o:spid="_x0000_s2090" style="position:absolute;left:28649;top:28511;width:11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" fillcolor="black" stroked="f"/>
                <v:rect id="Rectangle 1022" o:spid="_x0000_s2091" style="position:absolute;left:29970;top:28511;width:17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" fillcolor="black" stroked="f"/>
                <v:rect id="Rectangle 1023" o:spid="_x0000_s2092" style="position:absolute;left:30338;top:28511;width:28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5N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ZM5VP4fZOegFz+AAAA//8DAFBLAQItABQABgAIAAAAIQDb4fbL7gAAAIUBAAATAAAAAAAA&#10;AAAAAAAAAAAAAABbQ29udGVudF9UeXBlc10ueG1sUEsBAi0AFAAGAAgAAAAhAFr0LFu/AAAAFQEA&#10;AAsAAAAAAAAAAAAAAAAAHwEAAF9yZWxzLy5yZWxzUEsBAi0AFAAGAAgAAAAhAB6GPk3HAAAA3QAA&#10;AA8AAAAAAAAAAAAAAAAABwIAAGRycy9kb3ducmV2LnhtbFBLBQYAAAAAAwADALcAAAD7AgAAAAA=&#10;" fillcolor="black" stroked="f"/>
                <v:rect id="Rectangle 1024" o:spid="_x0000_s2093" style="position:absolute;left:30294;top:20231;width:44;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" fillcolor="black" stroked="f"/>
                <v:shape id="Freeform 1025" o:spid="_x0000_s2094" style="position:absolute;left:30033;top:19596;width:578;height:679;visibility:visible;mso-wrap-style:square;v-text-anchor:top" coordsize="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" path="m45,107l,107,45,,91,107r-46,xe" fillcolor="black" stroked="f">
                  <v:path arrowok="t" o:connecttype="custom" o:connectlocs="28575,67945;0,67945;28575,0;57785,67945;28575,67945" o:connectangles="0,0,0,0,0"/>
                </v:shape>
                <v:shape id="Freeform 1026" o:spid="_x0000_s2095" style="position:absolute;left:30033;top:23412;width:578;height:679;visibility:visible;mso-wrap-style:square;v-text-anchor:top" coordsize="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" path="m45,l91,,45,107,,,45,xe" fillcolor="black" stroked="f">
                  <v:path arrowok="t" o:connecttype="custom" o:connectlocs="28575,0;57785,0;28575,67945;0,0;28575,0" o:connectangles="0,0,0,0,0"/>
                </v:shape>
                <v:rect id="Rectangle 1027" o:spid="_x0000_s2096" style="position:absolute;left:30294;top:24714;width: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" fillcolor="black" stroked="f"/>
                <v:shape id="Freeform 1028" o:spid="_x0000_s2097" style="position:absolute;left:30033;top:24072;width:578;height:686;visibility:visible;mso-wrap-style:square;v-text-anchor:top" coordsize="9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" path="m45,108l,108,45,,91,108r-46,xe" fillcolor="black" stroked="f">
                  <v:path arrowok="t" o:connecttype="custom" o:connectlocs="28575,68580;0,68580;28575,0;57785,68580;28575,68580" o:connectangles="0,0,0,0,0"/>
                </v:shape>
                <v:shape id="Freeform 1029" o:spid="_x0000_s2098" style="position:absolute;left:30033;top:27851;width:578;height:679;visibility:visible;mso-wrap-style:square;v-text-anchor:top" coordsize="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" path="m45,l91,,45,107,,,45,xe" fillcolor="black" stroked="f">
                  <v:path arrowok="t" o:connecttype="custom" o:connectlocs="28575,0;57785,0;28575,67945;0,0;28575,0" o:connectangles="0,0,0,0,0"/>
                </v:shape>
                <v:shape id="Freeform 1030" o:spid="_x0000_s2099" style="position:absolute;left:29417;top:22739;width:686;height:425;visibility:visible;mso-wrap-style:square;v-text-anchor:top" coordsize="1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" path="m78,67r,-15l87,51r3,-2l94,47r1,-3l97,40r,-3l97,34r,-4l95,25,94,20,90,19,87,15,81,14,76,12r-5,l65,12r-3,2l58,15r-3,4l51,20r-2,4l49,30r-3,5l49,40r2,6l55,49r3,3l56,64,,54,,5r16,l16,44r26,5l39,46,37,40,35,35r,-3l35,24r2,-5l42,14,46,9,51,5,55,4,56,2,64,r7,l76,r7,2l90,5r5,4l101,12r3,7l108,25r,9l108,40r-2,6l104,51r-3,5l95,59r-5,5l87,64r-9,3xe" fillcolor="black" stroked="f">
                  <v:path arrowok="t" o:connecttype="custom" o:connectlocs="49530,33020;57150,31115;60325,27940;61595,23495;61595,19050;59690,12700;55245,9525;48260,7620;41275,7620;36830,9525;32385,12700;31115,19050;31115,25400;34925,31115;35560,40640;0,3175;10160,27940;24765,29210;22225,22225;22225,15240;26670,8890;32385,3175;35560,1270;45085,0;52705,1270;60325,5715;66040,12065;68580,21590;67310,29210;64135,35560;57150,40640;49530,42545" o:connectangles="0,0,0,0,0,0,0,0,0,0,0,0,0,0,0,0,0,0,0,0,0,0,0,0,0,0,0,0,0,0,0,0"/>
                </v:shape>
                <v:shape id="Freeform 1031" o:spid="_x0000_s2100" style="position:absolute;left:29405;top:22250;width:698;height:413;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" path="m57,65l39,62r-7,l25,60,19,59,16,55,12,54,9,50,3,47,2,42r,-5l,34,2,23,3,17,5,15,9,12,16,8,23,5,30,2,41,,57,,73,2r7,l85,3r7,2l97,8r4,2l105,13r1,4l108,23r2,4l110,34r,5l108,45r-3,5l99,54r-7,5l81,62,69,65r-12,l57,65xm57,52r10,l78,50r7,-1l92,47r4,-3l97,40r2,-3l99,34r,-7l97,23,96,20,92,18,85,15,78,13,67,12r-10,l44,12,34,13r-8,2l23,17r-2,l18,20r-2,3l12,27r,7l12,37r,3l18,44r1,1l26,49r8,1l44,52r13,l57,52xe" fillcolor="black" stroked="f">
                  <v:path arrowok="t" o:connecttype="custom" o:connectlocs="24765,39370;15875,38100;10160,34925;5715,31750;1270,26670;0,21590;1905,10795;5715,7620;14605,3175;26035,0;46355,1270;53975,1905;61595,5080;66675,8255;68580,14605;69850,21590;68580,28575;62865,34290;51435,39370;36195,41275;36195,33020;49530,31750;58420,29845;61595,25400;62865,21590;61595,14605;58420,11430;49530,8255;36195,7620;21590,8255;14605,10795;11430,12700;7620,17145;7620,23495;11430,27940;16510,31115;27940,33020;36195,33020" o:connectangles="0,0,0,0,0,0,0,0,0,0,0,0,0,0,0,0,0,0,0,0,0,0,0,0,0,0,0,0,0,0,0,0,0,0,0,0,0,0"/>
                  <o:lock v:ext="edit" verticies="t"/>
                </v:shape>
                <v:shape id="Freeform 1032" o:spid="_x0000_s2101" style="position:absolute;left:29582;top:21266;width:508;height:628;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" path="m80,99l2,99,2,88r11,l9,84,4,79,2,76r,-2l,68,2,57,4,56r,-4l9,49r7,-3l9,41,4,36,2,31,,22,2,19r,-5l4,9,7,5,11,4,16,2,20,r7,l80,r,12l32,12r-7,l20,14r-4,2l16,19r-3,l13,22r,5l13,31r,3l16,36r4,3l20,41r5,1l30,44r6,l80,44r,12l30,56r-7,l16,61r,l13,64r,4l13,69r,5l16,79r4,4l25,84r4,2l32,86r9,2l80,88r,11xe" fillcolor="black" stroked="f">
                  <v:path arrowok="t" o:connecttype="custom" o:connectlocs="50800,62865;1270,62865;1270,55880;8255,55880;5715,53340;2540,50165;1270,48260;1270,46990;0,43180;1270,36195;2540,35560;2540,33020;5715,31115;10160,29210;5715,26035;2540,22860;1270,19685;0,13970;1270,12065;1270,8890;2540,5715;4445,3175;6985,2540;10160,1270;12700,0;17145,0;50800,0;50800,7620;20320,7620;15875,7620;12700,8890;10160,10160;10160,12065;8255,12065;8255,13970;8255,17145;8255,19685;8255,21590;10160,22860;12700,24765;12700,26035;15875,26670;19050,27940;22860,27940;50800,27940;50800,35560;19050,35560;14605,35560;10160,38735;10160,38735;8255,40640;8255,43180;8255,43815;8255,46990;10160,50165;12700,52705;15875,53340;18415,54610;20320,54610;26035,55880;50800,55880;50800,62865" o:connectangles="0,0,0,0,0,0,0,0,0,0,0,0,0,0,0,0,0,0,0,0,0,0,0,0,0,0,0,0,0,0,0,0,0,0,0,0,0,0,0,0,0,0,0,0,0,0,0,0,0,0,0,0,0,0,0,0,0,0,0,0,0,0"/>
                </v:shape>
                <v:shape id="Freeform 1033" o:spid="_x0000_s2102" style="position:absolute;left:29582;top:20535;width:508;height:616;visibility:visible;mso-wrap-style:square;v-text-anchor:top" coordsize="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" path="m80,97l2,97,2,87r11,l9,82,4,77,2,75r,-3l,65,2,58,4,53r,-1l9,47r7,-4l9,40,4,35,2,28,,20,2,16r,-5l4,8,7,5,11,1,16,r4,l27,,80,r,11l32,11r-7,l20,11r-4,2l16,16r-3,4l13,20r,5l13,28r,3l16,35r4,1l20,40r5,1l30,41r6,l80,41r,12l30,53r-7,2l16,58r,l13,62r,3l13,68r,5l16,77r4,3l25,83r4,l32,85r9,l80,85r,12xe" fillcolor="black" stroked="f">
                  <v:path arrowok="t" o:connecttype="custom" o:connectlocs="50800,61595;1270,61595;1270,55245;8255,55245;5715,52070;2540,48895;1270,47625;1270,45720;0,41275;1270,36830;2540,33655;2540,33020;5715,29845;10160,27305;5715,25400;2540,22225;1270,17780;0,12700;1270,10160;1270,6985;2540,5080;4445,3175;6985,635;10160,0;12700,0;17145,0;50800,0;50800,6985;20320,6985;15875,6985;12700,6985;10160,8255;10160,10160;8255,12700;8255,12700;8255,15875;8255,17780;8255,19685;10160,22225;12700,22860;12700,25400;15875,26035;19050,26035;22860,26035;50800,26035;50800,33655;19050,33655;14605,34925;10160,36830;10160,36830;8255,39370;8255,41275;8255,43180;8255,46355;10160,48895;12700,50800;15875,52705;18415,52705;20320,53975;26035,53975;50800,53975;50800,61595" o:connectangles="0,0,0,0,0,0,0,0,0,0,0,0,0,0,0,0,0,0,0,0,0,0,0,0,0,0,0,0,0,0,0,0,0,0,0,0,0,0,0,0,0,0,0,0,0,0,0,0,0,0,0,0,0,0,0,0,0,0,0,0,0,0"/>
                </v:shape>
                <v:shape id="Freeform 1034" o:spid="_x0000_s2103" style="position:absolute;left:29417;top:27101;width:686;height:426;visibility:visible;mso-wrap-style:square;v-text-anchor:top" coordsize="1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" path="m78,67r,-15l87,52r3,-3l94,49r1,-5l97,40r,-3l97,34r,-4l95,27,94,22,90,20,87,17,81,15,76,14r-5,l65,14r-3,1l58,17r-3,3l51,22r-2,3l49,30r-3,5l49,40r2,5l55,49r3,3l56,66,,56,,5r16,l16,44r26,5l39,45,37,40,35,35r,-3l35,25r2,-5l42,15r4,-5l51,5,55,3,56,2,64,r7,l76,r7,2l90,5r5,5l101,14r3,6l108,27r,7l108,40r-2,5l104,52r-3,5l95,61r-5,3l87,66r-9,1xe" fillcolor="black" stroked="f">
                  <v:path arrowok="t" o:connecttype="custom" o:connectlocs="49530,33020;57150,31115;60325,27940;61595,23495;61595,19050;59690,13970;55245,10795;48260,8890;41275,8890;36830,10795;32385,13970;31115,19050;31115,25400;34925,31115;35560,41910;0,3175;10160,27940;24765,28575;22225,22225;22225,15875;26670,9525;32385,3175;35560,1270;45085,0;52705,1270;60325,6350;66040,12700;68580,21590;67310,28575;64135,36195;57150,40640;49530,42545" o:connectangles="0,0,0,0,0,0,0,0,0,0,0,0,0,0,0,0,0,0,0,0,0,0,0,0,0,0,0,0,0,0,0,0"/>
                </v:shape>
                <v:shape id="Freeform 1035" o:spid="_x0000_s2104" style="position:absolute;left:29405;top:26612;width:698;height:413;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" path="m57,65l39,64r-7,l25,62,19,60,16,57,12,54,9,50,3,47,2,42r,-5l,33,2,25,3,18,5,17,9,12,16,8,23,5,30,2,41,,57,,73,2r7,l85,3r7,2l97,8r4,4l105,15r1,3l108,23r2,5l110,33r,5l108,45r-3,5l99,54r-7,6l81,64,69,65r-12,l57,65xm57,54r10,l78,50r7,l92,47r4,-3l97,40r2,-3l99,33r,-5l97,25,96,22,92,20,85,17,78,15,67,12r-10,l44,12,34,15r-8,2l23,18r-2,l18,22r-2,3l12,28r,5l12,37r,3l18,44r1,1l26,50r8,l44,54r13,l57,54xe" fillcolor="black" stroked="f">
                  <v:path arrowok="t" o:connecttype="custom" o:connectlocs="24765,40640;15875,39370;10160,36195;5715,31750;1270,26670;0,20955;1905,11430;5715,7620;14605,3175;26035,0;46355,1270;53975,1905;61595,5080;66675,9525;68580,14605;69850,20955;68580,28575;62865,34290;51435,40640;36195,41275;36195,34290;49530,31750;58420,29845;61595,25400;62865,20955;61595,15875;58420,12700;49530,9525;36195,7620;21590,9525;14605,11430;11430,13970;7620,17780;7620,23495;11430,27940;16510,31750;27940,34290;36195,34290" o:connectangles="0,0,0,0,0,0,0,0,0,0,0,0,0,0,0,0,0,0,0,0,0,0,0,0,0,0,0,0,0,0,0,0,0,0,0,0,0,0"/>
                  <o:lock v:ext="edit" verticies="t"/>
                </v:shape>
                <v:shape id="Freeform 1036" o:spid="_x0000_s2105" style="position:absolute;left:29582;top:25628;width:508;height:641;visibility:visible;mso-wrap-style:square;v-text-anchor:top" coordsize="8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" path="m80,101r-78,l2,88r11,l9,84,4,79,2,76r,-2l,68,2,59,4,57r,-3l9,49r7,-3l9,41,4,36,2,31,,24,2,19r,-4l4,10,7,7,11,4r5,l20,r7,l80,r,14l32,14r-7,l20,15r-4,2l16,19r-3,1l13,22r,5l13,31r,3l16,36r4,3l20,41r5,1l30,46r6,l80,46r,11l30,57r-7,l16,61r,1l13,64r,4l13,69r,5l16,79r4,4l25,84r4,4l32,88r9,l80,88r,13xe" fillcolor="black" stroked="f">
                  <v:path arrowok="t" o:connecttype="custom" o:connectlocs="50800,64135;1270,64135;1270,55880;8255,55880;5715,53340;2540,50165;1270,48260;1270,46990;0,43180;1270,37465;2540,36195;2540,34290;5715,31115;10160,29210;5715,26035;2540,22860;1270,19685;0,15240;1270,12065;1270,9525;2540,6350;4445,4445;6985,2540;10160,2540;12700,0;17145,0;50800,0;50800,8890;20320,8890;15875,8890;12700,9525;10160,10795;10160,12065;8255,12700;8255,13970;8255,17145;8255,19685;8255,21590;10160,22860;12700,24765;12700,26035;15875,26670;19050,29210;22860,29210;50800,29210;50800,36195;19050,36195;14605,36195;10160,38735;10160,39370;8255,40640;8255,43180;8255,43815;8255,46990;10160,50165;12700,52705;15875,53340;18415,55880;20320,55880;26035,55880;50800,55880;50800,64135" o:connectangles="0,0,0,0,0,0,0,0,0,0,0,0,0,0,0,0,0,0,0,0,0,0,0,0,0,0,0,0,0,0,0,0,0,0,0,0,0,0,0,0,0,0,0,0,0,0,0,0,0,0,0,0,0,0,0,0,0,0,0,0,0,0"/>
                </v:shape>
                <v:shape id="Freeform 1037" o:spid="_x0000_s2106" style="position:absolute;left:29582;top:24904;width:508;height:623;visibility:visible;mso-wrap-style:square;v-text-anchor:top" coordsize="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" path="m80,98l2,98,2,87r11,l9,81,4,76,2,74r,-3l,64,2,57,4,54r,-2l9,45r7,-3l9,39,4,34,2,27,,20,2,17r,-5l4,9,7,3,11,r5,l20,r7,l80,r,12l32,12r-7,l20,12r-4,2l16,17r-3,2l13,20r,4l13,27r,3l16,34r4,1l20,39r5,3l30,42r6,l80,42r,12l30,54r-7,2l16,57r,2l13,61r,3l13,67r,5l16,76r4,3l25,84r4,l32,84r9,l80,84r,14xe" fillcolor="black" stroked="f">
                  <v:path arrowok="t" o:connecttype="custom" o:connectlocs="50800,62230;1270,62230;1270,55245;8255,55245;5715,51435;2540,48260;1270,46990;1270,45085;0,40640;1270,36195;2540,34290;2540,33020;5715,28575;10160,26670;5715,24765;2540,21590;1270,17145;0,12700;1270,10795;1270,7620;2540,5715;4445,1905;6985,0;10160,0;12700,0;17145,0;50800,0;50800,7620;20320,7620;15875,7620;12700,7620;10160,8890;10160,10795;8255,12065;8255,12700;8255,15240;8255,17145;8255,19050;10160,21590;12700,22225;12700,24765;15875,26670;19050,26670;22860,26670;50800,26670;50800,34290;19050,34290;14605,35560;10160,36195;10160,37465;8255,38735;8255,40640;8255,42545;8255,45720;10160,48260;12700,50165;15875,53340;18415,53340;20320,53340;26035,53340;50800,53340;50800,62230" o:connectangles="0,0,0,0,0,0,0,0,0,0,0,0,0,0,0,0,0,0,0,0,0,0,0,0,0,0,0,0,0,0,0,0,0,0,0,0,0,0,0,0,0,0,0,0,0,0,0,0,0,0,0,0,0,0,0,0,0,0,0,0,0,0"/>
                </v:shape>
                <v:shape id="Freeform 1038" o:spid="_x0000_s2107" style="position:absolute;left:32287;top:25292;width:693;height:412;visibility:visible;mso-wrap-style:square;v-text-anchor:top" coordsize="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" path="m80,65l78,50r9,-2l94,43r4,-5l98,31r,-3l96,23,94,20,93,16,86,13,77,11r-7,2l64,15r-3,1l59,20r-2,3l55,28r,3l57,40,46,38r,-1l45,30,43,23,38,20r,-2l34,16r-7,l22,18r-6,2l13,26r,4l11,33r2,4l13,38r3,5l22,48r7,2l27,63,22,60r-6,l13,57,7,52,6,48,2,43r,-5l,33,2,26,4,23r,-5l9,11,14,8,22,5r5,l34,5r4,1l41,8r5,3l50,18r4,-8l55,6,59,5,62,1,66,,77,r7,l89,1r5,4l100,8r3,5l107,18r2,8l109,33r,5l107,43r-2,5l101,53r-5,4l93,60r-6,3l80,65xe" fillcolor="black" stroked="f">
                  <v:path arrowok="t" o:connecttype="custom" o:connectlocs="49530,31750;59690,27305;62230,19685;60960,14605;59055,10160;48895,6985;40640,9525;37465,12700;34925,17780;36195,25400;29210,23495;27305,14605;24130,11430;17145,10160;10160,12700;8255,19050;8255,23495;10160,27305;18415,31750;13970,38100;8255,36195;3810,30480;1270,24130;1270,16510;2540,11430;8890,5080;17145,3175;24130,3810;29210,6985;34290,6350;37465,3175;41910,0;53340,0;59690,3175;65405,8255;69215,16510;69215,24130;66675,30480;60960,36195;55245,40005" o:connectangles="0,0,0,0,0,0,0,0,0,0,0,0,0,0,0,0,0,0,0,0,0,0,0,0,0,0,0,0,0,0,0,0,0,0,0,0,0,0,0,0"/>
                </v:shape>
                <v:shape id="Freeform 1039" o:spid="_x0000_s2108" style="position:absolute;left:32300;top:24777;width:680;height:413;visibility:visible;mso-wrap-style:square;v-text-anchor:top" coordsize="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" path="m78,65r,-11l85,50r4,-1l92,47r2,-2l96,42r,-3l96,35r,-5l94,27,92,23,89,20,85,17,82,15,76,13r-5,l64,13r-4,l57,17r-4,3l50,23r-2,4l48,30r-2,5l48,40r2,5l53,50r4,2l55,65,,54,,7r14,l14,45r29,5l39,45,36,42r,-5l36,32r,-5l36,20r5,-7l44,10,50,5,53,3r2,l62,2,71,r5,2l84,3r5,2l94,8r5,5l103,20r4,7l107,35r,5l105,47r-2,5l99,55r-5,7l91,62r-6,3l78,65xe" fillcolor="black" stroked="f">
                  <v:path arrowok="t" o:connecttype="custom" o:connectlocs="49530,34290;56515,31115;59690,28575;60960,24765;60960,19050;58420,14605;53975,10795;48260,8255;40640,8255;36195,10795;31750,14605;30480,19050;30480,25400;33655,31750;34925,41275;0,4445;8890,28575;24765,28575;22860,23495;22860,17145;26035,8255;31750,3175;34925,1905;45085,0;53340,1905;59690,5080;65405,12700;67945,22225;66675,29845;62865,34925;57785,39370;49530,41275" o:connectangles="0,0,0,0,0,0,0,0,0,0,0,0,0,0,0,0,0,0,0,0,0,0,0,0,0,0,0,0,0,0,0,0"/>
                </v:shape>
                <v:shape id="Freeform 1040" o:spid="_x0000_s2109" style="position:absolute;left:32287;top:24295;width:693;height:406;visibility:visible;mso-wrap-style:square;v-text-anchor:top" coordsize="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" path="m55,64r-17,l30,63,23,61,18,57r-4,l11,54,7,49,4,46,2,42r,-5l,32,2,24,4,17,6,14,9,12,14,7,22,4,29,2,41,,55,,73,r7,2l86,4r5,1l96,7r4,3l103,14r2,3l107,21r2,6l109,32r,7l107,44r-4,5l98,54r-7,3l82,63,70,64r-15,l55,64xm55,51r11,l78,49r8,-2l91,46r3,-4l96,39r2,-3l98,32r,-3l96,24,94,21,91,17,86,15,78,14,66,12r-11,l43,12r-9,2l25,15r-3,l20,17r-4,4l14,24r-1,5l11,32r2,4l13,39r3,3l18,46r7,1l34,49r9,2l55,51r,xe" fillcolor="black" stroked="f">
                  <v:path arrowok="t" o:connecttype="custom" o:connectlocs="24130,40640;14605,38735;8890,36195;4445,31115;1270,26670;0,20320;2540,10795;5715,7620;13970,2540;26035,0;46355,0;54610,2540;60960,4445;65405,8890;67945,13335;69215,20320;67945,27940;62230,34290;52070,40005;34925,40640;34925,32385;49530,31115;57785,29210;60960,24765;62230,20320;60960,15240;57785,10795;49530,8890;34925,7620;21590,8890;13970,9525;10160,13335;8255,18415;8255,22860;10160,26670;15875,29845;27305,32385;34925,32385" o:connectangles="0,0,0,0,0,0,0,0,0,0,0,0,0,0,0,0,0,0,0,0,0,0,0,0,0,0,0,0,0,0,0,0,0,0,0,0,0,0"/>
                  <o:lock v:ext="edit" verticies="t"/>
                </v:shape>
                <v:shape id="Freeform 1041" o:spid="_x0000_s2110" style="position:absolute;left:32459;top:23317;width:508;height:628;visibility:visible;mso-wrap-style:square;v-text-anchor:top" coordsize="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" path="m80,99l2,99,2,87r12,l11,82,3,77,2,75r,-3l,65,2,57,3,54r,-2l11,47r5,-3l11,40,3,35,2,28,,22,2,18r,-6l3,8,7,5,11,2,16,r5,l27,,80,r,12l32,12r-7,l21,12r-3,3l16,18r-2,l14,22r,3l14,28r,4l16,35r3,2l21,40r4,2l30,42r5,l80,42r,12l30,54r-7,3l18,57r-2,3l14,60r,5l14,69r,5l16,77r3,3l25,84r3,l32,86r11,l80,86r,13xe" fillcolor="black" stroked="f">
                  <v:path arrowok="t" o:connecttype="custom" o:connectlocs="50800,62865;1270,62865;1270,55245;8890,55245;6985,52070;1905,48895;1270,47625;1270,45720;0,41275;1270,36195;1905,34290;1905,33020;6985,29845;10160,27940;6985,25400;1905,22225;1270,17780;0,13970;1270,11430;1270,7620;1905,5080;4445,3175;6985,1270;10160,0;13335,0;17145,0;50800,0;50800,7620;20320,7620;15875,7620;13335,7620;11430,9525;10160,11430;8890,11430;8890,13970;8890,15875;8890,17780;8890,20320;10160,22225;12065,23495;13335,25400;15875,26670;19050,26670;22225,26670;50800,26670;50800,34290;19050,34290;14605,36195;11430,36195;10160,38100;8890,38100;8890,41275;8890,43815;8890,46990;10160,48895;12065,50800;15875,53340;17780,53340;20320,54610;27305,54610;50800,54610;50800,62865" o:connectangles="0,0,0,0,0,0,0,0,0,0,0,0,0,0,0,0,0,0,0,0,0,0,0,0,0,0,0,0,0,0,0,0,0,0,0,0,0,0,0,0,0,0,0,0,0,0,0,0,0,0,0,0,0,0,0,0,0,0,0,0,0,0"/>
                </v:shape>
                <v:shape id="Freeform 1042" o:spid="_x0000_s2111" style="position:absolute;left:32459;top:22567;width:508;height:642;visibility:visible;mso-wrap-style:square;v-text-anchor:top" coordsize="8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" path="m80,101r-78,l2,88r12,l11,84,3,79,2,76r,-3l,66,2,59,3,57r,-5l11,47r5,-1l11,41,3,36,2,31,,24,2,19r,-7l3,9,7,5,11,4,16,2,21,r6,l80,r,12l32,12r-7,l21,15r-3,l16,19r-2,l14,22r,5l14,31r,3l16,36r3,3l21,41r4,1l30,44r5,l80,44r,13l30,57r-7,l18,61r-2,1l14,64r,2l14,69r,5l16,79r3,4l25,84r3,2l32,86r11,l80,86r,15xe" fillcolor="black" stroked="f">
                  <v:path arrowok="t" o:connecttype="custom" o:connectlocs="50800,64135;1270,64135;1270,55880;8890,55880;6985,53340;1905,50165;1270,48260;1270,46355;0,41910;1270,37465;1905,36195;1905,33020;6985,29845;10160,29210;6985,26035;1905,22860;1270,19685;0,15240;1270,12065;1270,7620;1905,5715;4445,3175;6985,2540;10160,1270;13335,0;17145,0;50800,0;50800,7620;20320,7620;15875,7620;13335,9525;11430,9525;10160,12065;8890,12065;8890,13970;8890,17145;8890,19685;8890,21590;10160,22860;12065,24765;13335,26035;15875,26670;19050,27940;22225,27940;50800,27940;50800,36195;19050,36195;14605,36195;11430,38735;10160,39370;8890,40640;8890,41910;8890,43815;8890,46990;10160,50165;12065,52705;15875,53340;17780,54610;20320,54610;27305,54610;50800,54610;50800,64135" o:connectangles="0,0,0,0,0,0,0,0,0,0,0,0,0,0,0,0,0,0,0,0,0,0,0,0,0,0,0,0,0,0,0,0,0,0,0,0,0,0,0,0,0,0,0,0,0,0,0,0,0,0,0,0,0,0,0,0,0,0,0,0,0,0"/>
                </v:shape>
                <v:shape id="Freeform 1043" o:spid="_x0000_s2112" style="position:absolute;left:19956;top:133;width:654;height:648;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" path="m,52l2,40,4,30,7,20r7,-7l23,6,32,3,41,,52,r7,l66,1r7,2l78,5r6,5l87,13r7,5l94,23r4,7l101,37r2,6l103,50r,8l101,65r-3,7l94,78r-3,6l87,89r-5,5l77,97r-6,2l66,100r-7,2l50,102r-5,l37,100,30,99,25,95,18,92,13,89,9,84,6,75,4,72,2,65,,52r,xm14,52r,8l18,67r3,8l25,80r5,5l37,89r6,1l50,90r9,l66,89r7,-4l78,80r4,-5l85,67r2,-7l87,50r,-10l84,30,82,25,78,21,71,15,68,13,62,11r-10,l45,11r-8,2l32,16r-5,4l21,25r-3,8l14,42r,10l14,52xe" fillcolor="black" stroked="f">
                  <v:path arrowok="t" o:connecttype="custom" o:connectlocs="1270,25400;4445,12700;14605,3810;26035,0;37465,0;46355,1905;53340,6350;59690,11430;62230,19050;65405,27305;65405,36830;62230,45720;57785,53340;52070,59690;45085,62865;37465,64770;28575,64770;19050,62865;11430,58420;5715,53340;2540,45720;0,33020;8890,33020;11430,42545;15875,50800;23495,56515;31750,57150;41910,56515;49530,50800;53975,42545;55245,31750;53340,19050;49530,13335;43180,8255;33020,6985;23495,8255;17145,12700;11430,20955;8890,33020" o:connectangles="0,0,0,0,0,0,0,0,0,0,0,0,0,0,0,0,0,0,0,0,0,0,0,0,0,0,0,0,0,0,0,0,0,0,0,0,0,0,0"/>
                  <o:lock v:ext="edit" verticies="t"/>
                </v:shape>
                <v:shape id="Freeform 1044" o:spid="_x0000_s2113" style="position:absolute;left:20692;top:139;width:451;height:642;visibility:visible;mso-wrap-style:square;v-text-anchor:top" coordsize="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" path="m,74r14,l16,81r1,3l19,86r4,3l26,89r9,2l39,91r3,-2l48,88r1,-4l53,81r2,-4l58,71r,-5l58,61,55,57,53,54,49,51,48,47,44,46,33,44r-7,2l23,47r-6,4l14,54,1,52,12,,65,r,12l23,12,17,41r6,-4l26,36r6,-4l37,32r7,l49,36r6,3l62,42r3,5l67,51r2,1l71,59r,7l71,71r-2,8l65,84r-3,5l55,94r-6,4l42,101r-7,l26,101,23,99,16,98,10,94,7,89,3,86,1,81,,74xe" fillcolor="black" stroked="f">
                  <v:path arrowok="t" o:connecttype="custom" o:connectlocs="0,46990;8890,46990;10160,51435;10795,53340;12065,54610;14605,56515;16510,56515;22225,57785;24765,57785;26670,56515;30480,55880;31115,53340;33655,51435;34925,48895;36830,45085;36830,41910;36830,38735;34925,36195;33655,34290;31115,32385;30480,29845;27940,29210;20955,27940;16510,29210;14605,29845;10795,32385;8890,34290;635,33020;7620,0;41275,0;41275,7620;14605,7620;10795,26035;14605,23495;16510,22860;20320,20320;23495,20320;27940,20320;31115,22860;34925,24765;39370,26670;41275,29845;42545,32385;43815,33020;45085,37465;45085,41910;45085,45085;43815,50165;41275,53340;39370,56515;34925,59690;31115,62230;26670,64135;22225,64135;16510,64135;14605,62865;10160,62230;6350,59690;4445,56515;1905,54610;635,51435;0,46990" o:connectangles="0,0,0,0,0,0,0,0,0,0,0,0,0,0,0,0,0,0,0,0,0,0,0,0,0,0,0,0,0,0,0,0,0,0,0,0,0,0,0,0,0,0,0,0,0,0,0,0,0,0,0,0,0,0,0,0,0,0,0,0,0,0"/>
                </v:shape>
                <v:shape id="Freeform 1045" o:spid="_x0000_s2114" style="position:absolute;left:21219;top:133;width:439;height:648;visibility:visible;mso-wrap-style:square;v-text-anchor:top" coordsize="6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" path="m,52l,33,2,30,4,21,5,16,9,13,11,8,14,6,20,3,23,1r5,l34,r9,1l48,3r3,2l55,6r4,7l64,18r3,8l69,38r,14l67,67r,8l66,80r-2,5l59,90r,4l55,97r-5,2l44,100r-5,2l34,102r-6,l20,100,14,97,11,92,5,85,2,75,,63,,52r,xm12,52r,10l14,72r2,8l20,85r3,4l27,90r3,2l34,92r5,l43,90r3,-1l48,85r3,-5l55,72r,-10l55,52r,-12l55,30,51,23,50,20,48,18,46,15,43,11r-4,l34,10r-4,1l27,11r-4,4l20,16r-4,7l14,30,12,40r,12l12,52xe" fillcolor="black" stroked="f">
                  <v:path arrowok="t" o:connecttype="custom" o:connectlocs="0,20955;2540,13335;5715,8255;8890,3810;14605,635;21590,0;30480,1905;34925,3810;40640,11430;43815,24130;42545,42545;41910,50800;37465,57150;34925,61595;27940,63500;21590,64770;12700,63500;6985,58420;1270,47625;0,33020;7620,33020;8890,45720;12700,53975;17145,57150;21590,58420;27305,57150;30480,53975;34925,45720;34925,33020;34925,19050;31750,12700;29210,9525;24765,6985;19050,6985;14605,9525;10160,14605;7620,25400;7620,33020" o:connectangles="0,0,0,0,0,0,0,0,0,0,0,0,0,0,0,0,0,0,0,0,0,0,0,0,0,0,0,0,0,0,0,0,0,0,0,0,0,0"/>
                  <o:lock v:ext="edit" verticies="t"/>
                </v:shape>
                <v:shape id="Freeform 1046" o:spid="_x0000_s2115" style="position:absolute;left:22019;top:292;width:680;height:476;visibility:visible;mso-wrap-style:square;v-text-anchor:top" coordsize="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" path="m,75l,1r12,l12,13,18,8,23,5,27,1r1,l36,r8,1l46,1r4,4l53,8r4,7l64,8,69,5,75,1,82,r7,1l92,1r6,4l99,8r4,4l105,15r2,5l107,25r,50l92,75r,-45l92,23r,-3l89,17,85,15,83,13r-5,l71,13r-2,2l66,18r-2,2l62,23r-2,5l60,33r,42l46,75r,-47l46,22,43,17,41,15,39,13r-3,l34,13r-6,l23,15r-3,3l18,23r-2,2l16,28r-4,9l12,75,,75xe" fillcolor="black" stroked="f">
                  <v:path arrowok="t" o:connecttype="custom" o:connectlocs="0,47625;0,635;7620,635;7620,8255;11430,5080;14605,3175;17145,635;17780,635;22860,0;27940,635;29210,635;31750,3175;33655,5080;36195,9525;40640,5080;43815,3175;47625,635;52070,0;56515,635;58420,635;62230,3175;62865,5080;65405,7620;66675,9525;67945,12700;67945,15875;67945,47625;58420,47625;58420,19050;58420,14605;58420,12700;56515,10795;53975,9525;52705,8255;49530,8255;45085,8255;43815,9525;41910,11430;40640,12700;39370,14605;38100,17780;38100,20955;38100,47625;29210,47625;29210,17780;29210,13970;27305,10795;26035,9525;24765,8255;22860,8255;21590,8255;17780,8255;14605,9525;12700,11430;11430,14605;10160,15875;10160,17780;7620,23495;7620,47625;0,47625" o:connectangles="0,0,0,0,0,0,0,0,0,0,0,0,0,0,0,0,0,0,0,0,0,0,0,0,0,0,0,0,0,0,0,0,0,0,0,0,0,0,0,0,0,0,0,0,0,0,0,0,0,0,0,0,0,0,0,0,0,0,0,0"/>
                </v:shape>
                <v:shape id="Freeform 1047" o:spid="_x0000_s2116" style="position:absolute;left:22807;top:292;width:667;height:476;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" path="m,75l,1r13,l13,13,18,8,23,5,25,1r4,l36,r9,1l48,1r,4l55,8r4,7l62,8,68,5,75,1,80,r6,1l93,1r3,4l100,8r3,4l105,15r,5l105,25r,50l93,75r,-45l93,23r,-3l89,17,86,15,82,13r-4,l71,13r-3,2l66,18r-4,2l61,23r,5l61,33r,42l48,75r,-47l45,22r,-5l41,15,39,13r-3,l32,13r-5,l23,15r-3,3l16,23r,2l13,28r,9l13,75,,75xe" fillcolor="black" stroked="f">
                  <v:path arrowok="t" o:connecttype="custom" o:connectlocs="0,47625;0,635;8255,635;8255,8255;11430,5080;14605,3175;15875,635;18415,635;22860,0;28575,635;30480,635;30480,3175;34925,5080;37465,9525;39370,5080;43180,3175;47625,635;50800,0;54610,635;59055,635;60960,3175;63500,5080;65405,7620;66675,9525;66675,12700;66675,15875;66675,47625;59055,47625;59055,19050;59055,14605;59055,12700;56515,10795;54610,9525;52070,8255;49530,8255;45085,8255;43180,9525;41910,11430;39370,12700;38735,14605;38735,17780;38735,20955;38735,47625;30480,47625;30480,17780;28575,13970;28575,10795;26035,9525;24765,8255;22860,8255;20320,8255;17145,8255;14605,9525;12700,11430;10160,14605;10160,15875;8255,17780;8255,23495;8255,47625;0,47625" o:connectangles="0,0,0,0,0,0,0,0,0,0,0,0,0,0,0,0,0,0,0,0,0,0,0,0,0,0,0,0,0,0,0,0,0,0,0,0,0,0,0,0,0,0,0,0,0,0,0,0,0,0,0,0,0,0,0,0,0,0,0,0"/>
                </v:shape>
                <v:shape id="Freeform 1048" o:spid="_x0000_s2117" style="position:absolute;left:19841;width:801;height:768;visibility:visible;mso-wrap-style:square;v-text-anchor:top" coordsize="1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" path="m126,9l119,,,113r8,8l126,9xe" fillcolor="black" stroked="f">
                  <v:path arrowok="t" o:connecttype="custom" o:connectlocs="80010,5715;75565,0;0,71755;5080,76835;80010,5715" o:connectangles="0,0,0,0,0"/>
                </v:shape>
                <v:line id="Line 1049" o:spid="_x0000_s2118" style="position:absolute;flip:y;visibility:visible;mso-wrap-style:square" from="19391,920" to="19391,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" strokeweight=".2pt"/>
                <v:shape id="Freeform 1050" o:spid="_x0000_s2119" style="position:absolute;left:23880;top:2584;width:730;height:552;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" path="m115,42r,45l,42,115,r,42xe" fillcolor="black" stroked="f">
                  <v:path arrowok="t" o:connecttype="custom" o:connectlocs="73025,26670;73025,55245;0,26670;73025,0;73025,26670" o:connectangles="0,0,0,0,0"/>
                </v:shape>
                <v:rect id="Rectangle 1051" o:spid="_x0000_s2120" style="position:absolute;left:20083;top:1187;width:306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" fillcolor="black" stroked="f"/>
                <v:shape id="Freeform 1052" o:spid="_x0000_s2121" style="position:absolute;left:19403;top:939;width:724;height:546;visibility:visible;mso-wrap-style:square;v-text-anchor:top"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" path="m114,42r,44l,42,114,r,42xe" fillcolor="black" stroked="f">
                  <v:path arrowok="t" o:connecttype="custom" o:connectlocs="72390,26670;72390,54610;0,26670;72390,0;72390,26670" o:connectangles="0,0,0,0,0"/>
                </v:shape>
                <v:shape id="Freeform 1053" o:spid="_x0000_s2122" style="position:absolute;left:23093;top:939;width:717;height:546;visibility:visible;mso-wrap-style:square;v-text-anchor:top"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" path="m,42l,,113,42,,86,,42xe" fillcolor="black" stroked="f">
                  <v:path arrowok="t" o:connecttype="custom" o:connectlocs="0,26670;0,0;71755,26670;0,54610;0,26670" o:connectangles="0,0,0,0,0"/>
                </v:shape>
                <v:line id="Line 1054" o:spid="_x0000_s2123" style="position:absolute;visibility:visible;mso-wrap-style:square" from="23804,965" to="2381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" strokeweight=".2pt"/>
                <v:line id="Line 1055" o:spid="_x0000_s2124" style="position:absolute;visibility:visible;mso-wrap-style:square" from="23543,2584" to="2354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" strokeweight=".2pt"/>
                <v:shape id="Freeform 1056" o:spid="_x0000_s2125" style="position:absolute;left:16584;top:4343;width:1454;height:4032;visibility:visible;mso-wrap-style:square;v-text-anchor:top" coordsize="22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" path="m7,l,3,222,635r7,-4l7,xe" fillcolor="black" stroked="f">
                  <v:path arrowok="t" o:connecttype="custom" o:connectlocs="4445,0;0,1905;140970,403225;145415,400685;4445,0" o:connectangles="0,0,0,0,0"/>
                </v:shape>
                <v:shape id="Freeform 1057" o:spid="_x0000_s2126" style="position:absolute;left:16584;top:4324;width:44;height:51;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" path="m4,l7,r,3l,6,4,8,4,xe" fillcolor="black" stroked="f">
                  <v:path arrowok="t" o:connecttype="custom" o:connectlocs="2540,0;4445,0;4445,1905;0,3810;2540,5080;2540,0" o:connectangles="0,0,0,0,0,0"/>
                </v:shape>
                <v:shape id="Freeform 1058" o:spid="_x0000_s2127" style="position:absolute;left:17733;top:8235;width:546;height:737;visibility:visible;mso-wrap-style:square;v-text-anchor:top" coordsize="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" path="m43,12l86,,79,116,,25,43,12xe" fillcolor="black" stroked="f">
                  <v:path arrowok="t" o:connecttype="custom" o:connectlocs="27305,7620;54610,0;50165,73660;0,15875;27305,7620" o:connectangles="0,0,0,0,0"/>
                </v:shape>
                <v:line id="Line 1059" o:spid="_x0000_s2128" style="position:absolute;visibility:visible;mso-wrap-style:square" from="6037,17672" to="12075,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" strokeweight=".2pt"/>
                <v:line id="Line 1060" o:spid="_x0000_s2129" style="position:absolute;flip:y;visibility:visible;mso-wrap-style:square" from="9618,36379" to="13961,3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" strokeweight=".2pt"/>
                <v:line id="Line 1061" o:spid="_x0000_s2130" style="position:absolute;flip:y;visibility:visible;mso-wrap-style:square" from="17219,39636" to="20622,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" strokeweight=".2pt"/>
                <v:line id="Line 1062" o:spid="_x0000_s2131" style="position:absolute;flip:y;visibility:visible;mso-wrap-style:square" from="24204,39770" to="25760,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" strokeweight=".2pt"/>
                <v:line id="Line 1063" o:spid="_x0000_s2132" style="position:absolute;visibility:visible;mso-wrap-style:square" from="28916,39770" to="33449,3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" strokeweight=".2pt"/>
                <v:line id="Line 1064" o:spid="_x0000_s2133" style="position:absolute;visibility:visible;mso-wrap-style:square" from="28871,8267" to="33494,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" strokeweight=".2pt"/>
                <v:shape id="Freeform 1065" o:spid="_x0000_s2134" style="position:absolute;left:33081;top:8299;width:572;height:686;visibility:visible;mso-wrap-style:square;v-text-anchor:top" coordsize="9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" path="m44,108l,108,44,,90,108r-46,xe" fillcolor="black" stroked="f">
                  <v:path arrowok="t" o:connecttype="custom" o:connectlocs="27940,68580;0,68580;27940,0;57150,68580;27940,68580" o:connectangles="0,0,0,0,0"/>
                </v:shape>
                <v:shape id="Freeform 1066" o:spid="_x0000_s2135" style="position:absolute;left:33081;top:39198;width:572;height:673;visibility:visible;mso-wrap-style:square;v-text-anchor:top" coordsize="9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" path="m44,l90,,44,106,,,44,xe" fillcolor="black" stroked="f">
                  <v:path arrowok="t" o:connecttype="custom" o:connectlocs="27940,0;57150,0;27940,67310;0,0;27940,0" o:connectangles="0,0,0,0,0"/>
                </v:shape>
                <v:shape id="Freeform 1067" o:spid="_x0000_s2136" style="position:absolute;left:14774;top:19989;width:6547;height:20847;visibility:visible;mso-wrap-style:square;v-text-anchor:top" coordsize="1031,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" path="m779,r252,l1031,870r,870l514,2512,,3283e" filled="f" strokeweight=".2pt">
                  <v:path arrowok="t" o:connecttype="custom" o:connectlocs="494665,0;654685,0;654685,552450;654685,1104900;326390,1595120;0,2084705" o:connectangles="0,0,0,0,0,0"/>
                </v:shape>
                <v:line id="Line 1068" o:spid="_x0000_s2137" style="position:absolute;visibility:visible;mso-wrap-style:square" from="19765,24491" to="21321,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" strokeweight=".2pt"/>
                <v:line id="Line 1069" o:spid="_x0000_s2138" style="position:absolute;visibility:visible;mso-wrap-style:square" from="19765,29032" to="21277,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" strokeweight=".2pt"/>
                <v:shape id="Freeform 1070" o:spid="_x0000_s2139" style="position:absolute;left:9612;top:20478;width:108;height:7125;visibility:visible;mso-wrap-style:square;v-text-anchor:top" coordsize="1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" path="m17,l1,,,1122r14,l17,xe" fillcolor="black" stroked="f">
                  <v:path arrowok="t" o:connecttype="custom" o:connectlocs="10795,0;635,0;0,712470;8890,712470;10795,0" o:connectangles="0,0,0,0,0"/>
                </v:shape>
                <v:shape id="Freeform 1071" o:spid="_x0000_s2140" style="position:absolute;left:24839;top:2063;width:438;height:661;visibility:visible;mso-wrap-style:square;v-text-anchor:top" coordsize="6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" path="m,75l12,73r6,9l21,90r5,2l34,94r5,l44,92r4,-2l51,89r4,-7l57,78r,-6l55,65,53,62,51,58,48,57,44,55,35,53r-9,2l28,45r2,l37,42r7,-4l48,36r,-3l48,30r3,-4l48,21,44,16,39,13,34,11r-8,2l21,16r-3,5l16,28,2,26,3,21,5,16,9,11,12,6r6,l21,3r5,l34,r7,3l44,3r4,l55,10r5,5l62,20r2,6l62,33r,3l60,38r-5,7l48,48r10,4l60,53r4,4l66,60r1,3l69,67r,5l69,78r-2,7l64,90r-4,5l55,99r-7,3l41,104r-7,l26,104r-5,-2l16,100,12,97,9,92,3,89,2,82,,75xe" fillcolor="black" stroked="f">
                  <v:path arrowok="t" o:connecttype="custom" o:connectlocs="7620,46355;13335,57150;21590,59690;27940,58420;32385,56515;36195,49530;34925,41275;32385,36830;27940,34925;16510,34925;19050,28575;27940,24130;30480,20955;32385,16510;27940,10160;21590,6985;13335,10160;10160,17780;1905,13335;5715,6985;11430,3810;16510,1905;26035,1905;30480,1905;38100,9525;40640,16510;39370,22860;34925,28575;36830,33020;40640,36195;42545,40005;43815,45720;42545,53975;38100,60325;30480,64770;21590,66040;13335,64770;7620,61595;1905,56515;0,47625" o:connectangles="0,0,0,0,0,0,0,0,0,0,0,0,0,0,0,0,0,0,0,0,0,0,0,0,0,0,0,0,0,0,0,0,0,0,0,0,0,0,0,0"/>
                </v:shape>
                <v:shape id="Freeform 1072" o:spid="_x0000_s2141" style="position:absolute;left:25652;top:2228;width:660;height:483;visibility:visible;mso-wrap-style:square;v-text-anchor:top" coordsize="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" path="m,76l,2r12,l12,12,16,7,21,4,25,2r3,l35,r9,2l44,2r5,2l55,9r1,5l62,9,67,4,72,2,80,r7,2l92,2r4,2l99,7r2,3l103,14r1,5l104,26r,50l92,76r,-45l92,22,90,19,88,16,87,14,83,12r-7,l69,12r-2,2l64,19r-2,l60,22r-2,7l58,34r,42l44,76r,-47l44,22,41,16r,-2l37,12r-2,l32,12r-6,l21,14r-4,5l16,22r-2,4l14,29r,8l14,76,,76xe" fillcolor="black" stroked="f">
                  <v:path arrowok="t" o:connecttype="custom" o:connectlocs="0,48260;0,1270;7620,1270;7620,7620;10160,4445;13335,2540;15875,1270;17780,1270;22225,0;27940,1270;27940,1270;31115,2540;34925,5715;35560,8890;39370,5715;42545,2540;45720,1270;50800,0;55245,1270;58420,1270;60960,2540;62865,4445;64135,6350;65405,8890;66040,12065;66040,16510;66040,48260;58420,48260;58420,19685;58420,13970;57150,12065;55880,10160;55245,8890;52705,7620;48260,7620;43815,7620;42545,8890;40640,12065;39370,12065;38100,13970;36830,18415;36830,21590;36830,48260;27940,48260;27940,18415;27940,13970;26035,10160;26035,8890;23495,7620;22225,7620;20320,7620;16510,7620;13335,8890;10795,12065;10160,13970;8890,16510;8890,18415;8890,23495;8890,48260;0,48260" o:connectangles="0,0,0,0,0,0,0,0,0,0,0,0,0,0,0,0,0,0,0,0,0,0,0,0,0,0,0,0,0,0,0,0,0,0,0,0,0,0,0,0,0,0,0,0,0,0,0,0,0,0,0,0,0,0,0,0,0,0,0,0"/>
                </v:shape>
                <v:shape id="Freeform 1073" o:spid="_x0000_s2142" style="position:absolute;left:26439;top:2228;width:667;height:483;visibility:visible;mso-wrap-style:square;v-text-anchor:top" coordsize="1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" path="m,76l,2r12,l12,12,16,7,21,4,23,2r4,l35,r8,2l46,2r4,2l53,9r4,5l60,9,66,4,73,2,80,r7,2l90,2r4,2l98,7r3,3l103,14r,5l105,26r,50l90,76r,-45l90,22r,-3l89,16,85,14,80,12r-4,l69,12r-3,2l64,19r-4,l60,22r-1,7l59,34r,42l46,76r,-47l44,22,43,16,41,14,39,12r-4,l32,12r-5,l21,14r-3,5l14,22r,4l12,29r,8l12,76,,76xe" fillcolor="black" stroked="f">
                  <v:path arrowok="t" o:connecttype="custom" o:connectlocs="0,48260;0,1270;7620,1270;7620,7620;10160,4445;13335,2540;14605,1270;17145,1270;22225,0;27305,1270;29210,1270;31750,2540;33655,5715;36195,8890;38100,5715;41910,2540;46355,1270;50800,0;55245,1270;57150,1270;59690,2540;62230,4445;64135,6350;65405,8890;65405,12065;66675,16510;66675,48260;57150,48260;57150,19685;57150,13970;57150,12065;56515,10160;53975,8890;50800,7620;48260,7620;43815,7620;41910,8890;40640,12065;38100,12065;38100,13970;37465,18415;37465,21590;37465,48260;29210,48260;29210,18415;27940,13970;27305,10160;26035,8890;24765,7620;22225,7620;20320,7620;17145,7620;13335,8890;11430,12065;8890,13970;8890,16510;7620,18415;7620,23495;7620,48260;0,48260" o:connectangles="0,0,0,0,0,0,0,0,0,0,0,0,0,0,0,0,0,0,0,0,0,0,0,0,0,0,0,0,0,0,0,0,0,0,0,0,0,0,0,0,0,0,0,0,0,0,0,0,0,0,0,0,0,0,0,0,0,0,0,0"/>
                </v:shape>
                <v:shape id="Freeform 1074" o:spid="_x0000_s2143" style="position:absolute;left:22718;top:2584;width:724;height:552;visibility:visible;mso-wrap-style:square;v-text-anchor:top" coordsize="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" path="m,42l,,114,42,,87,,42xe" fillcolor="black" stroked="f">
                  <v:path arrowok="t" o:connecttype="custom" o:connectlocs="0,26670;0,0;72390,26670;0,55245;0,26670" o:connectangles="0,0,0,0,0"/>
                </v:shape>
                <v:rect id="Rectangle 1075" o:spid="_x0000_s2144" style="position:absolute;left:31297;top:11074;width:44;height:2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" fillcolor="black" stroked="f"/>
                <v:shape id="Freeform 1076" o:spid="_x0000_s2145" style="position:absolute;left:31024;top:10433;width:578;height:679;visibility:visible;mso-wrap-style:square;v-text-anchor:top" coordsize="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" path="m47,107l,107,47,,91,107r-44,xe" fillcolor="black" stroked="f">
                  <v:path arrowok="t" o:connecttype="custom" o:connectlocs="29845,67945;0,67945;29845,0;57785,67945;29845,67945" o:connectangles="0,0,0,0,0"/>
                </v:shape>
                <v:shape id="Freeform 1077" o:spid="_x0000_s2146" style="position:absolute;left:31024;top:37128;width:578;height:679;visibility:visible;mso-wrap-style:square;v-text-anchor:top" coordsize="9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" path="m47,l91,,47,107,,,47,xe" fillcolor="black" stroked="f">
                  <v:path arrowok="t" o:connecttype="custom" o:connectlocs="29845,0;57785,0;29845,67945;0,0;29845,0" o:connectangles="0,0,0,0,0"/>
                </v:shape>
                <v:shape id="Freeform 1078" o:spid="_x0000_s2147" style="position:absolute;left:30217;top:35121;width:686;height:419;visibility:visible;mso-wrap-style:square;v-text-anchor:top" coordsize="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" path="m80,66l76,50,87,49r7,-5l97,39r,-7l97,29r,-4l94,22,92,19,85,15,76,12r-9,3l64,15r-2,4l58,22r-2,3l56,29r-1,3l56,40,44,39r,-2l44,30,40,24,37,22,35,20,32,19r-6,l21,20r-5,4l12,27r,3l12,34r,3l12,40r4,4l21,49r9,1l28,64,21,62,16,61,12,57,7,54,5,49,3,44,,39,,34,,27,3,24,5,20,9,12,14,9,21,5r7,l33,5r4,2l40,9r4,3l49,20r4,-8l55,7,58,5,62,2,65,,76,r7,l88,2r6,3l99,9r4,6l106,20r2,7l108,34r,5l106,45r-2,4l101,54r-5,3l92,62r-5,2l80,66xe" fillcolor="black" stroked="f">
                  <v:path arrowok="t" o:connecttype="custom" o:connectlocs="48260,31750;59690,27940;61595,20320;61595,15875;58420,12065;48260,7620;40640,9525;36830,13970;35560,18415;35560,25400;27940,23495;25400,15240;22225,12700;16510,12065;10160,15240;7620,19050;7620,23495;10160,27940;19050,31750;13335,39370;7620,36195;3175,31115;0,24765;0,17145;3175,12700;8890,5715;17780,3175;23495,4445;27940,7620;33655,7620;36830,3175;41275,0;52705,0;59690,3175;65405,9525;68580,17145;68580,24765;66040,31115;60960,36195;55245,40640" o:connectangles="0,0,0,0,0,0,0,0,0,0,0,0,0,0,0,0,0,0,0,0,0,0,0,0,0,0,0,0,0,0,0,0,0,0,0,0,0,0,0,0"/>
                </v:shape>
                <v:shape id="Freeform 1079" o:spid="_x0000_s2148" style="position:absolute;left:30217;top:34740;width:673;height:242;visibility:visible;mso-wrap-style:square;v-text-anchor:top" coordsize="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" path="m106,r,13l23,13r5,5l32,25r8,13l26,38,21,30,14,20,7,13,,10,,,106,xe" fillcolor="black" stroked="f">
                  <v:path arrowok="t" o:connecttype="custom" o:connectlocs="67310,0;67310,8255;14605,8255;17780,11430;20320,15875;25400,24130;16510,24130;13335,19050;8890,12700;4445,8255;0,6350;0,0;67310,0" o:connectangles="0,0,0,0,0,0,0,0,0,0,0,0,0"/>
                </v:shape>
                <v:shape id="Freeform 1080" o:spid="_x0000_s2149" style="position:absolute;left:30217;top:34131;width:686;height:406;visibility:visible;mso-wrap-style:square;v-text-anchor:top" coordsize="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" path="m55,64r-18,l30,62,23,60,17,59,14,57,10,54,7,50,3,45,,42,,37,,32,,25,3,18,5,15,9,12,14,8,21,3,28,2,40,,55,,71,r9,2l85,3r5,2l96,8r3,4l103,15r1,3l106,22r2,5l108,32r,7l106,44r-3,6l99,54r-9,5l80,62,69,64r-14,l55,64xm55,50r10,l76,50r9,-3l90,45r4,-3l96,39r1,-4l97,32r,-4l96,25,94,22,90,18,85,17,76,15,65,12r-10,l40,12r-8,3l25,17r-4,l19,18r-3,4l14,25r-2,3l12,32r,3l14,39r2,3l19,45r6,2l32,50r8,l55,50r,xe" fillcolor="black" stroked="f">
                  <v:path arrowok="t" o:connecttype="custom" o:connectlocs="23495,40640;14605,38100;8890,36195;4445,31750;0,26670;0,20320;1905,11430;5715,7620;13335,1905;25400,0;45085,0;53975,1905;60960,5080;65405,9525;67310,13970;68580,20320;67310,27940;62865,34290;50800,39370;34925,40640;34925,31750;48260,31750;57150,28575;60960,24765;61595,20320;60960,15875;57150,11430;48260,9525;34925,7620;20320,9525;13335,10795;10160,13970;7620,17780;7620,22225;10160,26670;15875,29845;25400,31750;34925,31750" o:connectangles="0,0,0,0,0,0,0,0,0,0,0,0,0,0,0,0,0,0,0,0,0,0,0,0,0,0,0,0,0,0,0,0,0,0,0,0,0,0"/>
                  <o:lock v:ext="edit" verticies="t"/>
                </v:shape>
                <v:shape id="Freeform 1081" o:spid="_x0000_s2150" style="position:absolute;left:30395;top:33147;width:495;height:628;visibility:visible;mso-wrap-style:square;v-text-anchor:top" coordsize="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" path="m78,99l2,99,2,88r10,l7,83,2,78r,-2l,73,,66,,59,2,56,4,54,7,49r5,-3l7,41,2,36,,29,,24,,19,,14,4,10,5,7,9,4,12,r8,l27,,78,r,14l30,14r-7,l20,16r-4,l12,19r,2l12,22r,4l12,29r,3l12,36r4,1l20,41r5,1l28,42r6,l78,42r,16l28,58r-7,l16,59r-4,2l12,63r,3l12,69r,5l12,78r4,3l23,84r4,l30,88r9,l78,88r,11xe" fillcolor="black" stroked="f">
                  <v:path arrowok="t" o:connecttype="custom" o:connectlocs="49530,62865;1270,62865;1270,55880;7620,55880;4445,52705;1270,49530;1270,48260;0,46355;0,41910;0,37465;1270,35560;2540,34290;4445,31115;7620,29210;4445,26035;1270,22860;0,18415;0,15240;0,12065;0,8890;2540,6350;3175,4445;5715,2540;7620,0;12700,0;17145,0;49530,0;49530,8890;19050,8890;14605,8890;12700,10160;10160,10160;7620,12065;7620,13335;7620,13970;7620,16510;7620,18415;7620,20320;7620,22860;10160,23495;12700,26035;15875,26670;17780,26670;21590,26670;49530,26670;49530,36830;17780,36830;13335,36830;10160,37465;7620,38735;7620,40005;7620,41910;7620,43815;7620,46990;7620,49530;10160,51435;14605,53340;17145,53340;19050,55880;24765,55880;49530,55880;49530,62865" o:connectangles="0,0,0,0,0,0,0,0,0,0,0,0,0,0,0,0,0,0,0,0,0,0,0,0,0,0,0,0,0,0,0,0,0,0,0,0,0,0,0,0,0,0,0,0,0,0,0,0,0,0,0,0,0,0,0,0,0,0,0,0,0,0"/>
                </v:shape>
                <v:shape id="Freeform 1082" o:spid="_x0000_s2151" style="position:absolute;left:30395;top:32404;width:495;height:641;visibility:visible;mso-wrap-style:square;v-text-anchor:top" coordsize="7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" path="m78,101r-76,l2,87r10,l7,84,2,79r,-4l,72,,67,,59,2,57,4,54,7,49r5,-4l7,40,2,35,,30,,23,,18,,13,4,10,5,7,9,3r3,l20,r7,l78,r,13l30,13r-7,l20,15r-4,2l12,18r,2l12,22r,5l12,30r,3l12,35r4,3l20,40r5,2l28,45r6,l78,45r,12l28,57r-7,l16,60r-4,2l12,64r,1l12,69r,5l12,79r4,3l23,84r4,3l30,87r9,l78,87r,14xe" fillcolor="black" stroked="f">
                  <v:path arrowok="t" o:connecttype="custom" o:connectlocs="49530,64135;1270,64135;1270,55245;7620,55245;4445,53340;1270,50165;1270,47625;0,45720;0,42545;0,37465;1270,36195;2540,34290;4445,31115;7620,28575;4445,25400;1270,22225;0,19050;0,14605;0,11430;0,8255;2540,6350;3175,4445;5715,1905;7620,1905;12700,0;17145,0;49530,0;49530,8255;19050,8255;14605,8255;12700,9525;10160,10795;7620,11430;7620,12700;7620,13970;7620,17145;7620,19050;7620,20955;7620,22225;10160,24130;12700,25400;15875,26670;17780,28575;21590,28575;49530,28575;49530,36195;17780,36195;13335,36195;10160,38100;7620,39370;7620,40640;7620,41275;7620,43815;7620,46990;7620,50165;10160,52070;14605,53340;17145,55245;19050,55245;24765,55245;49530,55245;49530,64135" o:connectangles="0,0,0,0,0,0,0,0,0,0,0,0,0,0,0,0,0,0,0,0,0,0,0,0,0,0,0,0,0,0,0,0,0,0,0,0,0,0,0,0,0,0,0,0,0,0,0,0,0,0,0,0,0,0,0,0,0,0,0,0,0,0"/>
                </v:shape>
                <v:shape id="Freeform 1083" o:spid="_x0000_s2152" style="position:absolute;left:8551;top:11455;width:2299;height:2794;visibility:visible;mso-wrap-style:square;v-text-anchor:top" coordsize="36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" path="m5,l,5,356,440r6,-5l5,xe" fillcolor="black" stroked="f">
                  <v:path arrowok="t" o:connecttype="custom" o:connectlocs="3175,0;0,3175;226060,279400;229870,276225;3175,0" o:connectangles="0,0,0,0,0"/>
                </v:shape>
                <v:rect id="Rectangle 1084" o:spid="_x0000_s2153" style="position:absolute;left:7859;top:2851;width:8807;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" filled="f" stroked="f"/>
                <v:rect id="Rectangle 1085" o:spid="_x0000_s2154" style="position:absolute;left:7668;top:3168;width:7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uLvwAAAN0AAAAPAAAAZHJzL2Rvd25yZXYueG1sRE/LisIw&#10;FN0L/kO4gjtNLTJ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ClWXuLvwAAAN0AAAAPAAAAAAAA&#10;AAAAAAAAAAcCAABkcnMvZG93bnJldi54bWxQSwUGAAAAAAMAAwC3AAAA8wIAAAAA&#10;" filled="f" stroked="f">
                  <v:textbox style="mso-fit-shape-to-text:t" inset="0,0,0,0">
                    <w:txbxContent>
                      <w:p w:rsidR="000537C1" w:rsidRPr="00C3762D" w:rsidRDefault="000537C1" w:rsidP="00AA0507">
                        <w:pPr>
                          <w:rPr>
                            <w:b/>
                            <w:sz w:val="16"/>
                            <w:szCs w:val="16"/>
                          </w:rPr>
                        </w:pPr>
                        <w:r w:rsidRPr="00C3762D">
                          <w:rPr>
                            <w:b/>
                            <w:sz w:val="16"/>
                            <w:szCs w:val="16"/>
                          </w:rPr>
                          <w:t>Датчик нагрузки</w:t>
                        </w:r>
                      </w:p>
                    </w:txbxContent>
                  </v:textbox>
                </v:rect>
                <v:rect id="Rectangle 1087" o:spid="_x0000_s2155" style="position:absolute;left:3801;top:9886;width:1016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" filled="f" stroked="f"/>
                <v:rect id="Rectangle 1088" o:spid="_x0000_s2156" style="position:absolute;left:3801;top:9918;width:77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TLwwAAAN0AAAAPAAAAZHJzL2Rvd25yZXYueG1sRI/NasMw&#10;EITvgb6D2EJvsWxD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sbpEy8MAAADdAAAADwAA&#10;AAAAAAAAAAAAAAAHAgAAZHJzL2Rvd25yZXYueG1sUEsFBgAAAAADAAMAtwAAAPcCAAAAAA==&#10;" filled="f" stroked="f">
                  <v:textbox style="mso-fit-shape-to-text:t" inset="0,0,0,0">
                    <w:txbxContent>
                      <w:p w:rsidR="000537C1" w:rsidRDefault="000537C1" w:rsidP="00AA0507">
                        <w:r>
                          <w:rPr>
                            <w:b/>
                            <w:bCs/>
                            <w:color w:val="000000"/>
                            <w:sz w:val="16"/>
                            <w:szCs w:val="16"/>
                          </w:rPr>
                          <w:t>Требуемая масса</w:t>
                        </w:r>
                      </w:p>
                    </w:txbxContent>
                  </v:textbox>
                </v:rect>
                <v:rect id="Rectangle 1089" o:spid="_x0000_s2157" style="position:absolute;left:3928;top:13728;width:474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" filled="f" stroked="f"/>
                <v:rect id="Rectangle 1091" o:spid="_x0000_s2158" style="position:absolute;left:2449;top:39122;width:745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" filled="f" stroked="f"/>
                <v:rect id="Rectangle 1092" o:spid="_x0000_s2159" style="position:absolute;left:2449;top:39392;width:725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dTwwAAAN0AAAAPAAAAZHJzL2Rvd25yZXYueG1sRI/dagIx&#10;FITvC75DOIJ3Neti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oc3nU8MAAADdAAAADwAA&#10;AAAAAAAAAAAAAAAHAgAAZHJzL2Rvd25yZXYueG1sUEsFBgAAAAADAAMAtwAAAPcCAAAAAA==&#10;" filled="f" stroked="f">
                  <v:textbox style="mso-fit-shape-to-text:t" inset="0,0,0,0">
                    <w:txbxContent>
                      <w:p w:rsidR="000537C1" w:rsidRDefault="000537C1" w:rsidP="00AA0507">
                        <w:pPr>
                          <w:spacing w:line="240" w:lineRule="auto"/>
                        </w:pPr>
                        <w:r>
                          <w:rPr>
                            <w:b/>
                            <w:bCs/>
                            <w:color w:val="000000"/>
                            <w:sz w:val="16"/>
                            <w:szCs w:val="16"/>
                          </w:rPr>
                          <w:t>Задний элемент</w:t>
                        </w:r>
                      </w:p>
                    </w:txbxContent>
                  </v:textbox>
                </v:rect>
                <v:rect id="Rectangle 1094" o:spid="_x0000_s2160" style="position:absolute;left:8538;top:40868;width:744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" filled="f" stroked="f"/>
                <v:rect id="Rectangle 1095" o:spid="_x0000_s2161" style="position:absolute;left:10010;top:40735;width:626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" filled="f" stroked="f">
                  <v:textbox style="mso-fit-shape-to-text:t" inset="0,0,0,0">
                    <w:txbxContent>
                      <w:p w:rsidR="000537C1" w:rsidRDefault="000537C1" w:rsidP="00AA0507">
                        <w:pPr>
                          <w:spacing w:line="240" w:lineRule="auto"/>
                        </w:pPr>
                        <w:r>
                          <w:rPr>
                            <w:b/>
                            <w:bCs/>
                            <w:color w:val="000000"/>
                            <w:sz w:val="16"/>
                            <w:szCs w:val="16"/>
                          </w:rPr>
                          <w:t>Датчики</w:t>
                        </w:r>
                        <w:r>
                          <w:rPr>
                            <w:b/>
                            <w:bCs/>
                            <w:color w:val="000000"/>
                            <w:sz w:val="16"/>
                            <w:szCs w:val="16"/>
                            <w:lang w:val="en-US"/>
                          </w:rPr>
                          <w:t xml:space="preserve"> </w:t>
                        </w:r>
                        <w:r>
                          <w:rPr>
                            <w:b/>
                            <w:bCs/>
                            <w:color w:val="000000"/>
                            <w:sz w:val="16"/>
                            <w:szCs w:val="16"/>
                          </w:rPr>
                          <w:t>деформации</w:t>
                        </w:r>
                      </w:p>
                    </w:txbxContent>
                  </v:textbox>
                </v:rect>
                <v:rect id="Rectangle 1097" o:spid="_x0000_s2162" style="position:absolute;left:11917;top:42525;width:745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" filled="f" stroked="f"/>
                <v:rect id="Rectangle 1098" o:spid="_x0000_s2163" style="position:absolute;left:17033;top:42214;width:445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" filled="f" stroked="f">
                  <v:textbox style="mso-fit-shape-to-text:t" inset="0,0,0,0">
                    <w:txbxContent>
                      <w:p w:rsidR="000537C1" w:rsidRDefault="000537C1" w:rsidP="00AA0507">
                        <w:pPr>
                          <w:spacing w:line="240" w:lineRule="auto"/>
                          <w:rPr>
                            <w:b/>
                            <w:bCs/>
                            <w:color w:val="000000"/>
                            <w:sz w:val="16"/>
                            <w:szCs w:val="16"/>
                            <w:lang w:val="en-US"/>
                          </w:rPr>
                        </w:pPr>
                        <w:r>
                          <w:rPr>
                            <w:b/>
                            <w:bCs/>
                            <w:color w:val="000000"/>
                            <w:sz w:val="16"/>
                            <w:szCs w:val="16"/>
                          </w:rPr>
                          <w:t xml:space="preserve">Передняя </w:t>
                        </w:r>
                      </w:p>
                      <w:p w:rsidR="000537C1" w:rsidRDefault="000537C1" w:rsidP="00AA0507">
                        <w:pPr>
                          <w:spacing w:line="240" w:lineRule="auto"/>
                        </w:pPr>
                        <w:r>
                          <w:rPr>
                            <w:b/>
                            <w:bCs/>
                            <w:color w:val="000000"/>
                            <w:sz w:val="16"/>
                            <w:szCs w:val="16"/>
                          </w:rPr>
                          <w:t>часть</w:t>
                        </w:r>
                      </w:p>
                    </w:txbxContent>
                  </v:textbox>
                </v:rect>
                <v:rect id="Rectangle 1100" o:spid="_x0000_s2164" style="position:absolute;left:21391;top:42214;width:11506;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" filled="f" stroked="f"/>
                <v:rect id="Rectangle 1101" o:spid="_x0000_s2165" style="position:absolute;left:23066;top:42246;width:12598;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" filled="f" stroked="f">
                  <v:textbox inset="0,0,0,0">
                    <w:txbxContent>
                      <w:p w:rsidR="000537C1" w:rsidRDefault="000537C1" w:rsidP="00AA0507">
                        <w:pPr>
                          <w:spacing w:line="240" w:lineRule="auto"/>
                          <w:rPr>
                            <w:b/>
                            <w:bCs/>
                            <w:color w:val="000000"/>
                            <w:sz w:val="16"/>
                            <w:szCs w:val="16"/>
                            <w:lang w:val="en-US"/>
                          </w:rPr>
                        </w:pPr>
                        <w:r>
                          <w:rPr>
                            <w:b/>
                            <w:bCs/>
                            <w:color w:val="000000"/>
                            <w:sz w:val="16"/>
                            <w:szCs w:val="16"/>
                          </w:rPr>
                          <w:t xml:space="preserve">Пенопласт с имитирующей </w:t>
                        </w:r>
                      </w:p>
                      <w:p w:rsidR="000537C1" w:rsidRDefault="000537C1" w:rsidP="00AA0507">
                        <w:pPr>
                          <w:spacing w:line="240" w:lineRule="auto"/>
                        </w:pPr>
                        <w:r>
                          <w:rPr>
                            <w:b/>
                            <w:bCs/>
                            <w:color w:val="000000"/>
                            <w:sz w:val="16"/>
                            <w:szCs w:val="16"/>
                          </w:rPr>
                          <w:t>кожу резиной</w:t>
                        </w:r>
                      </w:p>
                    </w:txbxContent>
                  </v:textbox>
                </v:rect>
                <v:shape id="Text Box 1103" o:spid="_x0000_s2166" type="#_x0000_t202" style="position:absolute;left:24665;top:1405;width:3366;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" stroked="f">
                  <v:textbox inset="0,0,0,0">
                    <w:txbxContent>
                      <w:p w:rsidR="000537C1" w:rsidRPr="003444BB" w:rsidRDefault="000537C1" w:rsidP="00805CEA">
                        <w:pPr>
                          <w:rPr>
                            <w:sz w:val="18"/>
                            <w:szCs w:val="18"/>
                          </w:rPr>
                        </w:pPr>
                        <w:r w:rsidRPr="003444BB">
                          <w:rPr>
                            <w:sz w:val="18"/>
                            <w:szCs w:val="18"/>
                          </w:rPr>
                          <w:t>3 мм</w:t>
                        </w:r>
                      </w:p>
                    </w:txbxContent>
                  </v:textbox>
                </v:shape>
                <v:shape id="Text Box 1104" o:spid="_x0000_s2167" type="#_x0000_t202" style="position:absolute;left:28616;top:24648;width:1505;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" stroked="f">
                  <v:textbox style="layout-flow:vertical;mso-layout-flow-alt:bottom-to-top" inset="0,0,0,0">
                    <w:txbxContent>
                      <w:p w:rsidR="000537C1" w:rsidRPr="003444BB" w:rsidRDefault="000537C1" w:rsidP="00AA0507">
                        <w:pPr>
                          <w:spacing w:line="240" w:lineRule="auto"/>
                          <w:jc w:val="center"/>
                          <w:rPr>
                            <w:sz w:val="18"/>
                            <w:szCs w:val="18"/>
                          </w:rPr>
                        </w:pPr>
                        <w:r w:rsidRPr="003444BB">
                          <w:rPr>
                            <w:sz w:val="18"/>
                            <w:szCs w:val="18"/>
                          </w:rPr>
                          <w:t>50 мм</w:t>
                        </w:r>
                      </w:p>
                    </w:txbxContent>
                  </v:textbox>
                </v:shape>
                <v:shape id="Text Box 1105" o:spid="_x0000_s2168" type="#_x0000_t202" style="position:absolute;left:28784;top:20229;width:1314;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" stroked="f">
                  <v:textbox style="layout-flow:vertical;mso-layout-flow-alt:bottom-to-top" inset="0,0,0,0">
                    <w:txbxContent>
                      <w:p w:rsidR="000537C1" w:rsidRPr="003444BB" w:rsidRDefault="000537C1" w:rsidP="00AA0507">
                        <w:pPr>
                          <w:spacing w:line="240" w:lineRule="auto"/>
                          <w:jc w:val="center"/>
                          <w:rPr>
                            <w:sz w:val="18"/>
                            <w:szCs w:val="18"/>
                          </w:rPr>
                        </w:pPr>
                        <w:r w:rsidRPr="003444BB">
                          <w:rPr>
                            <w:sz w:val="18"/>
                            <w:szCs w:val="18"/>
                          </w:rPr>
                          <w:t>50 мм</w:t>
                        </w:r>
                      </w:p>
                    </w:txbxContent>
                  </v:textbox>
                </v:shape>
                <v:shape id="Text Box 1106" o:spid="_x0000_s2169" type="#_x0000_t202" style="position:absolute;left:31417;top:21678;width:160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" stroked="f">
                  <v:textbox style="layout-flow:vertical;mso-layout-flow-alt:bottom-to-top" inset="0,0,0,0">
                    <w:txbxContent>
                      <w:p w:rsidR="000537C1" w:rsidRPr="003444BB" w:rsidRDefault="000537C1" w:rsidP="00AA0507">
                        <w:pPr>
                          <w:jc w:val="center"/>
                          <w:rPr>
                            <w:sz w:val="18"/>
                            <w:szCs w:val="18"/>
                          </w:rPr>
                        </w:pPr>
                        <w:r w:rsidRPr="003444BB">
                          <w:rPr>
                            <w:sz w:val="18"/>
                            <w:szCs w:val="18"/>
                          </w:rPr>
                          <w:t>350 мм</w:t>
                        </w:r>
                      </w:p>
                    </w:txbxContent>
                  </v:textbox>
                </v:shape>
                <v:shape id="Text Box 1107" o:spid="_x0000_s2170" type="#_x0000_t202" style="position:absolute;left:29316;top:31476;width:160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" stroked="f">
                  <v:textbox style="layout-flow:vertical;mso-layout-flow-alt:bottom-to-top" inset="0,0,0,0">
                    <w:txbxContent>
                      <w:p w:rsidR="000537C1" w:rsidRPr="003444BB" w:rsidRDefault="000537C1" w:rsidP="00AA0507">
                        <w:pPr>
                          <w:jc w:val="center"/>
                          <w:rPr>
                            <w:sz w:val="18"/>
                            <w:szCs w:val="18"/>
                          </w:rPr>
                        </w:pPr>
                        <w:r w:rsidRPr="003444BB">
                          <w:rPr>
                            <w:sz w:val="18"/>
                            <w:szCs w:val="18"/>
                          </w:rPr>
                          <w:t>310 мм</w:t>
                        </w:r>
                      </w:p>
                    </w:txbxContent>
                  </v:textbox>
                </v:shape>
                <v:shape id="Text Box 1144" o:spid="_x0000_s2171" type="#_x0000_t202" alt="Широкий диагональный 1" style="position:absolute;left:23823;top:14859;width:4572;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" fillcolor="#030">
                  <v:fill r:id="rId64" o:title="" type="pattern"/>
                  <v:textbox inset="0,0,0,0">
                    <w:txbxContent>
                      <w:p w:rsidR="000537C1" w:rsidRDefault="000537C1" w:rsidP="00AA0507"/>
                    </w:txbxContent>
                  </v:textbox>
                </v:shape>
                <v:shape id="Text Box 1145" o:spid="_x0000_s2172" type="#_x0000_t202" alt="Широкий диагональный 1" style="position:absolute;left:23683;top:8248;width:4674;height:3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" fillcolor="#030">
                  <v:fill r:id="rId64" o:title="" type="pattern"/>
                  <v:textbox inset="0,0,0,0">
                    <w:txbxContent>
                      <w:p w:rsidR="000537C1" w:rsidRDefault="000537C1" w:rsidP="00AA0507"/>
                    </w:txbxContent>
                  </v:textbox>
                </v:shape>
                <v:rect id="Rectangle 1088" o:spid="_x0000_s2173" style="position:absolute;left:217;top:14166;width:882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" filled="f" stroked="f">
                  <v:textbox style="mso-fit-shape-to-text:t" inset="0,0,0,0">
                    <w:txbxContent>
                      <w:p w:rsidR="000537C1" w:rsidRDefault="000537C1" w:rsidP="00AA0507">
                        <w:pPr>
                          <w:spacing w:line="240" w:lineRule="auto"/>
                        </w:pPr>
                        <w:r>
                          <w:rPr>
                            <w:b/>
                            <w:bCs/>
                            <w:color w:val="000000"/>
                            <w:sz w:val="16"/>
                            <w:szCs w:val="16"/>
                          </w:rPr>
                          <w:t>Шарнир, ограничивающий крутящий момент</w:t>
                        </w:r>
                      </w:p>
                    </w:txbxContent>
                  </v:textbox>
                </v:rect>
                <w10:anchorlock/>
              </v:group>
            </w:pict>
          </mc:Fallback>
        </mc:AlternateContent>
      </w:r>
    </w:p>
    <w:p w:rsidR="00AA0507" w:rsidRPr="00AA0507" w:rsidRDefault="00AA0507" w:rsidP="00AA0507">
      <w:pPr>
        <w:pStyle w:val="SingleTxtGR"/>
        <w:ind w:left="2268" w:hanging="1134"/>
      </w:pPr>
      <w:r w:rsidRPr="00AA0507">
        <w:t>5.</w:t>
      </w:r>
      <w:r w:rsidRPr="00AA0507">
        <w:tab/>
      </w:r>
      <w:r w:rsidRPr="00AA0507">
        <w:tab/>
        <w:t>Ударные элементы в виде модели головы ребенка и взрослого</w:t>
      </w:r>
    </w:p>
    <w:p w:rsidR="00AA0507" w:rsidRPr="00AA0507" w:rsidRDefault="00AA0507" w:rsidP="00AA0507">
      <w:pPr>
        <w:pStyle w:val="SingleTxtGR"/>
        <w:ind w:left="2268" w:hanging="1134"/>
      </w:pPr>
      <w:r w:rsidRPr="00AA0507">
        <w:rPr>
          <w:bCs/>
        </w:rPr>
        <w:t>5.1</w:t>
      </w:r>
      <w:r w:rsidRPr="00AA0507">
        <w:rPr>
          <w:bCs/>
        </w:rPr>
        <w:tab/>
      </w:r>
      <w:r w:rsidRPr="00AA0507">
        <w:rPr>
          <w:bCs/>
        </w:rPr>
        <w:tab/>
      </w:r>
      <w:r w:rsidRPr="00AA0507">
        <w:t xml:space="preserve">Ударный элемент в виде модели головы ребенка (см. рис. </w:t>
      </w:r>
      <w:r w:rsidRPr="00AA0507">
        <w:rPr>
          <w:bCs/>
        </w:rPr>
        <w:t>5</w:t>
      </w:r>
      <w:r w:rsidRPr="00AA0507">
        <w:t>)</w:t>
      </w:r>
    </w:p>
    <w:p w:rsidR="00AA0507" w:rsidRPr="00AA0507" w:rsidRDefault="00AA0507" w:rsidP="00AA0507">
      <w:pPr>
        <w:pStyle w:val="SingleTxtGR"/>
        <w:ind w:left="2268" w:hanging="1134"/>
      </w:pPr>
      <w:r w:rsidRPr="00AA0507">
        <w:t>5.1.1</w:t>
      </w:r>
      <w:r w:rsidRPr="00AA0507">
        <w:tab/>
      </w:r>
      <w:r w:rsidRPr="00AA0507">
        <w:tab/>
        <w:t xml:space="preserve">Ударный элемент в виде головы ребенка должен быть изготовлен из алюминия и иметь однородную конструкцию и сферическую форму. Общий диаметр должен составлять 165 </w:t>
      </w:r>
      <w:r w:rsidRPr="00AA0507">
        <w:rPr>
          <w:lang w:val="en-GB"/>
        </w:rPr>
        <w:sym w:font="Times New Roman" w:char="00B1"/>
      </w:r>
      <w:r w:rsidRPr="00AA0507">
        <w:t xml:space="preserve"> 1 мм. Масса должна составлять 3,5</w:t>
      </w:r>
      <w:r w:rsidR="00805CEA">
        <w:rPr>
          <w:lang w:val="en-US"/>
        </w:rPr>
        <w:t> </w:t>
      </w:r>
      <w:r w:rsidRPr="00AA0507">
        <w:rPr>
          <w:lang w:val="en-GB"/>
        </w:rPr>
        <w:sym w:font="Times New Roman" w:char="00B1"/>
      </w:r>
      <w:r w:rsidR="00805CEA">
        <w:rPr>
          <w:lang w:val="en-US"/>
        </w:rPr>
        <w:t> </w:t>
      </w:r>
      <w:r w:rsidRPr="00AA0507">
        <w:t>0,07</w:t>
      </w:r>
      <w:r w:rsidR="00805CEA">
        <w:rPr>
          <w:lang w:val="en-US"/>
        </w:rPr>
        <w:t> </w:t>
      </w:r>
      <w:r w:rsidRPr="00AA0507">
        <w:t>кг. Момент инерции вокруг оси, проходящей через центр тяжести перпендикулярно направлению удара, должен составлять 0,008−0,012 кгм</w:t>
      </w:r>
      <w:r w:rsidRPr="00AA0507">
        <w:rPr>
          <w:vertAlign w:val="superscript"/>
        </w:rPr>
        <w:t>2</w:t>
      </w:r>
      <w:r w:rsidRPr="00AA0507">
        <w:t xml:space="preserve">. Центр тяжести ударного элемента в виде модели головы, включая приборы, должен находиться в геометрическом центре шара с допуском </w:t>
      </w:r>
      <w:r w:rsidRPr="00AA0507">
        <w:rPr>
          <w:lang w:val="en-GB"/>
        </w:rPr>
        <w:sym w:font="Times New Roman" w:char="00B1"/>
      </w:r>
      <w:r w:rsidRPr="00AA0507">
        <w:t>2 мм.</w:t>
      </w:r>
    </w:p>
    <w:p w:rsidR="00AA0507" w:rsidRPr="00AA0507" w:rsidRDefault="00AA0507" w:rsidP="00AA0507">
      <w:pPr>
        <w:pStyle w:val="SingleTxtGR"/>
        <w:ind w:left="2268" w:hanging="1134"/>
      </w:pPr>
      <w:r w:rsidRPr="00AA0507">
        <w:tab/>
      </w:r>
      <w:r w:rsidRPr="00AA0507">
        <w:tab/>
        <w:t>Шар должен быть покрыт синтетической кожей толщиной 14 ± 0,5 мм, которая должна покрывать не менее половины поверхности шара.</w:t>
      </w:r>
    </w:p>
    <w:p w:rsidR="00AA0507" w:rsidRPr="00AA0507" w:rsidRDefault="00AA0507" w:rsidP="00AA0507">
      <w:pPr>
        <w:pStyle w:val="SingleTxtGR"/>
        <w:ind w:left="2268" w:hanging="1134"/>
      </w:pPr>
      <w:r w:rsidRPr="00AA0507">
        <w:t>5.1.2</w:t>
      </w:r>
      <w:r w:rsidRPr="00AA0507">
        <w:tab/>
      </w:r>
      <w:r w:rsidRPr="00AA0507">
        <w:tab/>
        <w:t>Собственная резонансная частота ударного элемента в виде модели головы должна превышать 5 000 Гц.</w:t>
      </w:r>
    </w:p>
    <w:p w:rsidR="00AA0507" w:rsidRPr="00AA0507" w:rsidRDefault="00AA0507" w:rsidP="00AA0507">
      <w:pPr>
        <w:pStyle w:val="SingleTxtGR"/>
        <w:ind w:left="2268" w:hanging="1134"/>
      </w:pPr>
      <w:r w:rsidRPr="00AA0507">
        <w:t>5.2</w:t>
      </w:r>
      <w:r w:rsidRPr="00AA0507">
        <w:tab/>
      </w:r>
      <w:r w:rsidRPr="00AA0507">
        <w:tab/>
        <w:t>Приборы, устанавливаемые в модели головы ребенка</w:t>
      </w:r>
    </w:p>
    <w:p w:rsidR="00AA0507" w:rsidRPr="00AA0507" w:rsidRDefault="00AA0507" w:rsidP="00AA0507">
      <w:pPr>
        <w:pStyle w:val="SingleTxtGR"/>
        <w:ind w:left="2268" w:hanging="1134"/>
      </w:pPr>
      <w:r w:rsidRPr="00AA0507">
        <w:t>5.2.1</w:t>
      </w:r>
      <w:r w:rsidRPr="00AA0507">
        <w:tab/>
      </w:r>
      <w:r w:rsidRPr="00AA0507">
        <w:tab/>
        <w:t>В шаре должна быть предусмотрена полость, позволяющая устанавливать один трехосный или три одноосных акселерометра с допуском ±10 мм на размещение сейсмической массы по отношению к центру шара на оси измерения и с допуском ±1 мм на размещение сейсмической массы по отношению к центру шара в направлении, перпендикулярном оси измерения.</w:t>
      </w:r>
    </w:p>
    <w:p w:rsidR="00AA0507" w:rsidRPr="00AA0507" w:rsidRDefault="00AA0507" w:rsidP="00AA0507">
      <w:pPr>
        <w:pStyle w:val="SingleTxtGR"/>
        <w:ind w:left="2268" w:hanging="1134"/>
      </w:pPr>
      <w:r w:rsidRPr="00AA0507">
        <w:lastRenderedPageBreak/>
        <w:t>5.2.2</w:t>
      </w:r>
      <w:r w:rsidRPr="00AA0507">
        <w:tab/>
      </w:r>
      <w:r w:rsidRPr="00AA0507">
        <w:tab/>
        <w:t>Если используются три одноосных акселерометра, то чувствительная ось одного из них должна быть перпендикулярна установочной поверхности</w:t>
      </w:r>
      <w:r w:rsidR="00805CEA">
        <w:rPr>
          <w:lang w:val="en-US"/>
        </w:rPr>
        <w:t> </w:t>
      </w:r>
      <w:r w:rsidRPr="00AA0507">
        <w:t xml:space="preserve">A (см. рис. </w:t>
      </w:r>
      <w:r w:rsidRPr="00AA0507">
        <w:rPr>
          <w:bCs/>
        </w:rPr>
        <w:t>5</w:t>
      </w:r>
      <w:r w:rsidRPr="00AA0507">
        <w:t>), а его сейсмическая масса − находиться в пределах цилиндрического поля радиусом 1 мм и длиной 20 мм. Центровая линия поля допуска должна быть перпендикулярна установочной поверхности, а ее центральная точка − совпадать с центром шара ударного элемента в виде модели головы.</w:t>
      </w:r>
    </w:p>
    <w:p w:rsidR="00AA0507" w:rsidRPr="00AA0507" w:rsidRDefault="00AA0507" w:rsidP="00AA0507">
      <w:pPr>
        <w:pStyle w:val="SingleTxtGR"/>
        <w:ind w:left="2268" w:hanging="1134"/>
      </w:pPr>
      <w:r w:rsidRPr="00AA0507">
        <w:t>5.2.3</w:t>
      </w:r>
      <w:r w:rsidRPr="00AA0507">
        <w:tab/>
      </w:r>
      <w:r w:rsidRPr="00AA0507">
        <w:tab/>
        <w:t>Остальные акселерометры размещают таким образом, чтобы их чувствительные оси были взаимно перпендикулярны и параллельны установочной поверхности А, а их сейсмическая масса находилась в пределах сферического поля допуска радиусом</w:t>
      </w:r>
      <w:r w:rsidR="0045181B">
        <w:t xml:space="preserve"> </w:t>
      </w:r>
      <w:r w:rsidRPr="00AA0507">
        <w:t>10</w:t>
      </w:r>
      <w:r w:rsidR="0045181B">
        <w:t> </w:t>
      </w:r>
      <w:r w:rsidRPr="00AA0507">
        <w:t>мм. Центр поля допуска должен совпадать с центром шара ударного элемента в виде модели головы.</w:t>
      </w:r>
    </w:p>
    <w:p w:rsidR="00AA0507" w:rsidRPr="00AA0507" w:rsidRDefault="00AA0507" w:rsidP="00AA0507">
      <w:pPr>
        <w:pStyle w:val="SingleTxtGR"/>
        <w:ind w:left="2268" w:hanging="1134"/>
      </w:pPr>
      <w:r w:rsidRPr="00AA0507">
        <w:t>5.2.4</w:t>
      </w:r>
      <w:r w:rsidRPr="00AA0507">
        <w:tab/>
      </w:r>
      <w:r w:rsidRPr="00AA0507">
        <w:tab/>
        <w:t>Значение срабатывания датчиков по классу КЧХ, определенное в стандарте ISO 6487:2002, должно составлять 1</w:t>
      </w:r>
      <w:r w:rsidR="0045181B">
        <w:t> </w:t>
      </w:r>
      <w:r w:rsidRPr="00AA0507">
        <w:t>000. Значение срабатывания КАХ, определенное в стандарте ISO 6487:2002, должно составлять 500 g для ускорения.</w:t>
      </w:r>
    </w:p>
    <w:p w:rsidR="00AA0507" w:rsidRPr="00AA0507" w:rsidRDefault="00AA0507" w:rsidP="00805CEA">
      <w:pPr>
        <w:pStyle w:val="H23GR"/>
      </w:pPr>
      <w:r w:rsidRPr="00805CEA">
        <w:rPr>
          <w:b w:val="0"/>
        </w:rPr>
        <w:tab/>
      </w:r>
      <w:r w:rsidRPr="00805CEA">
        <w:rPr>
          <w:b w:val="0"/>
        </w:rPr>
        <w:tab/>
        <w:t>Рис. 5</w:t>
      </w:r>
      <w:r w:rsidRPr="00805CEA">
        <w:rPr>
          <w:b w:val="0"/>
        </w:rPr>
        <w:br/>
      </w:r>
      <w:r w:rsidRPr="00AA0507">
        <w:t>Ударный элемент в виде модели головы ребенка</w:t>
      </w:r>
    </w:p>
    <w:bookmarkStart w:id="9" w:name="_MON_1462712667"/>
    <w:bookmarkEnd w:id="9"/>
    <w:p w:rsidR="00AA0507" w:rsidRPr="00AA0507" w:rsidRDefault="00805CEA" w:rsidP="00805CEA">
      <w:pPr>
        <w:pStyle w:val="SingleTxtGR"/>
        <w:tabs>
          <w:tab w:val="clear" w:pos="1701"/>
        </w:tabs>
        <w:ind w:hanging="1134"/>
      </w:pPr>
      <w:r w:rsidRPr="00AA0507">
        <w:object w:dxaOrig="7890" w:dyaOrig="3928">
          <v:shape id="_x0000_i1032" type="#_x0000_t75" style="width:394.5pt;height:196.4pt" o:ole="">
            <v:imagedata r:id="rId65" o:title=""/>
          </v:shape>
          <o:OLEObject Type="Embed" ProgID="Word.Document.8" ShapeID="_x0000_i1032" DrawAspect="Content" ObjectID="_1591793997" r:id="rId66">
            <o:FieldCodes>\s</o:FieldCodes>
          </o:OLEObject>
        </w:object>
      </w:r>
    </w:p>
    <w:p w:rsidR="00AA0507" w:rsidRPr="00AA0507" w:rsidRDefault="00AA0507" w:rsidP="00AA0507">
      <w:pPr>
        <w:pStyle w:val="SingleTxtGR"/>
        <w:ind w:left="2268" w:hanging="1134"/>
      </w:pPr>
      <w:r w:rsidRPr="00AA0507">
        <w:t>5.3</w:t>
      </w:r>
      <w:r w:rsidRPr="00AA0507">
        <w:tab/>
      </w:r>
      <w:r w:rsidRPr="00AA0507">
        <w:tab/>
        <w:t>Ударный элемент в виде головы взрослого (см. рис. 6)</w:t>
      </w:r>
    </w:p>
    <w:p w:rsidR="00AA0507" w:rsidRPr="00AA0507" w:rsidRDefault="00AA0507" w:rsidP="00AA0507">
      <w:pPr>
        <w:pStyle w:val="SingleTxtGR"/>
        <w:ind w:left="2268" w:hanging="1134"/>
      </w:pPr>
      <w:r w:rsidRPr="00AA0507">
        <w:t>5.3.1</w:t>
      </w:r>
      <w:r w:rsidRPr="00AA0507">
        <w:tab/>
      </w:r>
      <w:r w:rsidRPr="00AA0507">
        <w:tab/>
        <w:t>Ударный элемент в виде головы взрослого должен быть изготовлен из алюминия и иметь однородную конструкцию и сферическую форму. Общий диаметр должен составлять 165</w:t>
      </w:r>
      <w:r w:rsidR="0045181B">
        <w:t> </w:t>
      </w:r>
      <w:r w:rsidRPr="00AA0507">
        <w:rPr>
          <w:lang w:val="en-GB"/>
        </w:rPr>
        <w:sym w:font="Times New Roman" w:char="00B1"/>
      </w:r>
      <w:r w:rsidR="0045181B">
        <w:t> </w:t>
      </w:r>
      <w:r w:rsidRPr="00AA0507">
        <w:t xml:space="preserve">1 мм, как показано на рис. </w:t>
      </w:r>
      <w:r w:rsidRPr="00AA0507">
        <w:rPr>
          <w:bCs/>
        </w:rPr>
        <w:t>6.</w:t>
      </w:r>
      <w:r w:rsidRPr="00AA0507">
        <w:t xml:space="preserve"> Масса должна составлять 4,5</w:t>
      </w:r>
      <w:r w:rsidR="0045181B">
        <w:t> </w:t>
      </w:r>
      <w:r w:rsidRPr="00AA0507">
        <w:rPr>
          <w:lang w:val="en-GB"/>
        </w:rPr>
        <w:sym w:font="Times New Roman" w:char="00B1"/>
      </w:r>
      <w:r w:rsidR="0045181B">
        <w:t> </w:t>
      </w:r>
      <w:r w:rsidRPr="00AA0507">
        <w:t>0,1 кг. Момент инерции вокруг оси, проходящей через центр тяжести перпендикулярно направлению удара, должен составлять 0,010−0,013 кгм</w:t>
      </w:r>
      <w:r w:rsidRPr="00AA0507">
        <w:rPr>
          <w:vertAlign w:val="superscript"/>
        </w:rPr>
        <w:t>2</w:t>
      </w:r>
      <w:r w:rsidRPr="00AA0507">
        <w:t xml:space="preserve">. Центр тяжести ударного элемента в виде модели головы, включая приборы, должен находиться в геометрическом центре шара с допуском </w:t>
      </w:r>
      <w:r w:rsidRPr="00AA0507">
        <w:rPr>
          <w:lang w:val="en-GB"/>
        </w:rPr>
        <w:sym w:font="Times New Roman" w:char="00B1"/>
      </w:r>
      <w:r w:rsidRPr="00AA0507">
        <w:t>5 мм.</w:t>
      </w:r>
    </w:p>
    <w:p w:rsidR="00AA0507" w:rsidRPr="00AA0507" w:rsidRDefault="00AA0507" w:rsidP="00AA0507">
      <w:pPr>
        <w:pStyle w:val="SingleTxtGR"/>
        <w:ind w:left="2268" w:hanging="1134"/>
      </w:pPr>
      <w:r w:rsidRPr="00AA0507">
        <w:tab/>
      </w:r>
      <w:r w:rsidRPr="00AA0507">
        <w:tab/>
        <w:t>Шар должен быть покрыт синтетической кожей толщиной 14</w:t>
      </w:r>
      <w:r w:rsidR="0045181B">
        <w:t> </w:t>
      </w:r>
      <w:r w:rsidRPr="00AA0507">
        <w:t>±</w:t>
      </w:r>
      <w:r w:rsidR="0045181B">
        <w:t> </w:t>
      </w:r>
      <w:r w:rsidRPr="00AA0507">
        <w:t>0,5 мм, которая должна покрывать не менее половины поверхности шара.</w:t>
      </w:r>
    </w:p>
    <w:p w:rsidR="00AA0507" w:rsidRPr="00AA0507" w:rsidRDefault="00AA0507" w:rsidP="00805CEA">
      <w:pPr>
        <w:pStyle w:val="H23GR"/>
      </w:pPr>
      <w:r w:rsidRPr="00805CEA">
        <w:rPr>
          <w:b w:val="0"/>
        </w:rPr>
        <w:lastRenderedPageBreak/>
        <w:tab/>
      </w:r>
      <w:r w:rsidRPr="00805CEA">
        <w:rPr>
          <w:b w:val="0"/>
        </w:rPr>
        <w:tab/>
        <w:t>Рис. 6</w:t>
      </w:r>
      <w:r w:rsidRPr="00805CEA">
        <w:rPr>
          <w:b w:val="0"/>
        </w:rPr>
        <w:br/>
      </w:r>
      <w:r w:rsidRPr="00AA0507">
        <w:t>Ударный элемент в виде модели головы взрослого</w:t>
      </w:r>
    </w:p>
    <w:bookmarkStart w:id="10" w:name="_MON_1462712668"/>
    <w:bookmarkEnd w:id="10"/>
    <w:p w:rsidR="00AA0507" w:rsidRPr="00AA0507" w:rsidRDefault="004A7D0E" w:rsidP="00805CEA">
      <w:pPr>
        <w:pStyle w:val="SingleTxtGR"/>
        <w:tabs>
          <w:tab w:val="clear" w:pos="1701"/>
        </w:tabs>
        <w:ind w:hanging="1134"/>
        <w:rPr>
          <w:lang w:val="en-GB"/>
        </w:rPr>
      </w:pPr>
      <w:r w:rsidRPr="00AA0507">
        <w:rPr>
          <w:lang w:val="en-GB"/>
        </w:rPr>
        <w:object w:dxaOrig="7986" w:dyaOrig="4182">
          <v:shape id="_x0000_i1033" type="#_x0000_t75" style="width:399.3pt;height:209.1pt" o:ole="">
            <v:imagedata r:id="rId67" o:title=""/>
          </v:shape>
          <o:OLEObject Type="Embed" ProgID="Word.Document.8" ShapeID="_x0000_i1033" DrawAspect="Content" ObjectID="_1591793998" r:id="rId68">
            <o:FieldCodes>\s</o:FieldCodes>
          </o:OLEObject>
        </w:object>
      </w:r>
    </w:p>
    <w:p w:rsidR="00AA0507" w:rsidRPr="00AA0507" w:rsidRDefault="00AA0507" w:rsidP="00AA0507">
      <w:pPr>
        <w:pStyle w:val="SingleTxtGR"/>
        <w:ind w:left="2268" w:hanging="1134"/>
      </w:pPr>
      <w:r w:rsidRPr="00AA0507">
        <w:t>5.3.2</w:t>
      </w:r>
      <w:r w:rsidRPr="00AA0507">
        <w:tab/>
      </w:r>
      <w:r w:rsidRPr="00AA0507">
        <w:tab/>
        <w:t>Собственная резонансная частота ударного элемента в виде модели головы должна превышать 5 000 Гц.</w:t>
      </w:r>
    </w:p>
    <w:p w:rsidR="00AA0507" w:rsidRPr="00AA0507" w:rsidRDefault="00AA0507" w:rsidP="00AA0507">
      <w:pPr>
        <w:pStyle w:val="SingleTxtGR"/>
        <w:ind w:left="2268" w:hanging="1134"/>
      </w:pPr>
      <w:r w:rsidRPr="00AA0507">
        <w:t>5.4</w:t>
      </w:r>
      <w:r w:rsidRPr="00AA0507">
        <w:tab/>
      </w:r>
      <w:r w:rsidRPr="00AA0507">
        <w:tab/>
        <w:t>Приборы, устанавливаемые в модели головы взрослого</w:t>
      </w:r>
    </w:p>
    <w:p w:rsidR="00AA0507" w:rsidRPr="00AA0507" w:rsidRDefault="00AA0507" w:rsidP="00AA0507">
      <w:pPr>
        <w:pStyle w:val="SingleTxtGR"/>
        <w:ind w:left="2268" w:hanging="1134"/>
      </w:pPr>
      <w:r w:rsidRPr="00AA0507">
        <w:t>5.4.1</w:t>
      </w:r>
      <w:r w:rsidRPr="00AA0507">
        <w:tab/>
      </w:r>
      <w:r w:rsidRPr="00AA0507">
        <w:tab/>
        <w:t>В шаре должна быть предусмотрена полость, позволяющая устанавливать один трехосный или три одноосных акселерометра с допуском</w:t>
      </w:r>
      <w:r w:rsidR="00805CEA" w:rsidRPr="009425DD">
        <w:t xml:space="preserve"> </w:t>
      </w:r>
      <w:r w:rsidRPr="00AA0507">
        <w:t>±10 мм на размещение сейсмической массы по отношению к центру шара на оси измерения и с допуском ±1 мм на размещение сейсмической массы по отношению к центру шара в направлении, перпендикулярном измерению оси.</w:t>
      </w:r>
    </w:p>
    <w:p w:rsidR="00AA0507" w:rsidRPr="00AA0507" w:rsidRDefault="00AA0507" w:rsidP="00AA0507">
      <w:pPr>
        <w:pStyle w:val="SingleTxtGR"/>
        <w:ind w:left="2268" w:hanging="1134"/>
      </w:pPr>
      <w:r w:rsidRPr="00AA0507">
        <w:t>5.4.2</w:t>
      </w:r>
      <w:r w:rsidRPr="00AA0507">
        <w:tab/>
      </w:r>
      <w:r w:rsidRPr="00AA0507">
        <w:tab/>
        <w:t>Если используются три одноосных акселерометра, то чувствительная ось одного из них должна быть перпендикулярна установочной поверхности</w:t>
      </w:r>
      <w:r w:rsidR="00805CEA">
        <w:rPr>
          <w:lang w:val="en-US"/>
        </w:rPr>
        <w:t> </w:t>
      </w:r>
      <w:r w:rsidRPr="00AA0507">
        <w:t xml:space="preserve">A (см. рис. </w:t>
      </w:r>
      <w:r w:rsidRPr="00AA0507">
        <w:rPr>
          <w:bCs/>
        </w:rPr>
        <w:t>6</w:t>
      </w:r>
      <w:r w:rsidRPr="00AA0507">
        <w:t>), а его сейсмическая масса – находиться в пределах цилиндрического поля допуска радиусом 1 мм и длиной 20 мм. Центровая линия поля допуска должна быть перпендикулярна установочной поверхности, а ее центральная точка − совпадать с центром шара ударного элемента в виде модели головы.</w:t>
      </w:r>
    </w:p>
    <w:p w:rsidR="00AA0507" w:rsidRPr="00AA0507" w:rsidRDefault="00AA0507" w:rsidP="00AA0507">
      <w:pPr>
        <w:pStyle w:val="SingleTxtGR"/>
        <w:ind w:left="2268" w:hanging="1134"/>
      </w:pPr>
      <w:r w:rsidRPr="00AA0507">
        <w:t>5.4.3</w:t>
      </w:r>
      <w:r w:rsidRPr="00AA0507">
        <w:tab/>
      </w:r>
      <w:r w:rsidRPr="00AA0507">
        <w:tab/>
        <w:t>Остальные акселерометры размещают таким образом, чтобы их чувствительные оси были взаимно перпендикулярны и параллельны установочной поверхности А, а их сейсмическая масса находилась в пределах сферического поля допуска радиусом 10 мм. Центр поля допуска должен совпадать с центром шара ударного элемента в виде модели головы.</w:t>
      </w:r>
    </w:p>
    <w:p w:rsidR="00AA0507" w:rsidRPr="00AA0507" w:rsidRDefault="00AA0507" w:rsidP="00AA0507">
      <w:pPr>
        <w:pStyle w:val="SingleTxtGR"/>
        <w:ind w:left="2268" w:hanging="1134"/>
      </w:pPr>
      <w:r w:rsidRPr="00AA0507">
        <w:t>5.4.4</w:t>
      </w:r>
      <w:r w:rsidRPr="00AA0507">
        <w:tab/>
      </w:r>
      <w:r w:rsidRPr="00AA0507">
        <w:tab/>
        <w:t xml:space="preserve">Значение срабатывания датчиков по классу КЧХ, определенное в стандарте </w:t>
      </w:r>
      <w:r w:rsidRPr="00AA0507">
        <w:rPr>
          <w:lang w:val="en-GB"/>
        </w:rPr>
        <w:t>ISO</w:t>
      </w:r>
      <w:r w:rsidR="00805CEA">
        <w:rPr>
          <w:lang w:val="en-US"/>
        </w:rPr>
        <w:t> </w:t>
      </w:r>
      <w:r w:rsidRPr="00AA0507">
        <w:t>6487:2002, должно составлять 1</w:t>
      </w:r>
      <w:r w:rsidR="00805CEA">
        <w:rPr>
          <w:lang w:val="en-US"/>
        </w:rPr>
        <w:t> </w:t>
      </w:r>
      <w:r w:rsidRPr="00AA0507">
        <w:t xml:space="preserve">000. Значение срабатывания КАХ, определенное в стандарте </w:t>
      </w:r>
      <w:r w:rsidRPr="00AA0507">
        <w:rPr>
          <w:lang w:val="en-GB"/>
        </w:rPr>
        <w:t>ISO</w:t>
      </w:r>
      <w:r w:rsidRPr="00AA0507">
        <w:t xml:space="preserve"> 6487:2002, должно составлять 500 </w:t>
      </w:r>
      <w:r w:rsidRPr="00AA0507">
        <w:rPr>
          <w:lang w:val="en-GB"/>
        </w:rPr>
        <w:t>g</w:t>
      </w:r>
      <w:r w:rsidRPr="00AA0507">
        <w:t xml:space="preserve"> для ускорения.</w:t>
      </w:r>
    </w:p>
    <w:p w:rsidR="00AA0507" w:rsidRPr="00AA0507" w:rsidRDefault="00AA0507" w:rsidP="00AA0507">
      <w:pPr>
        <w:pStyle w:val="SingleTxtGR"/>
        <w:ind w:left="2268" w:hanging="1134"/>
      </w:pPr>
      <w:r w:rsidRPr="00AA0507">
        <w:t>5.5</w:t>
      </w:r>
      <w:r w:rsidRPr="00AA0507">
        <w:tab/>
      </w:r>
      <w:r w:rsidRPr="00AA0507">
        <w:tab/>
        <w:t>Задняя поверхность ударных элементов в виде моделей головы ребенка и взрослого</w:t>
      </w:r>
    </w:p>
    <w:p w:rsidR="00AA0507" w:rsidRPr="00AA0507" w:rsidRDefault="00AA0507" w:rsidP="00AA0507">
      <w:pPr>
        <w:pStyle w:val="SingleTxtGR"/>
        <w:ind w:left="2268" w:hanging="1134"/>
      </w:pPr>
      <w:r w:rsidRPr="00AA0507">
        <w:tab/>
      </w:r>
      <w:r w:rsidRPr="00AA0507">
        <w:tab/>
        <w:t>На внешней стороне ударных элементов в виде модели головы должна быть предусмотрена задняя плоская поверхность, перпендикулярная направлению движения и в целом перпендикулярная оси одного из акселерометров, в форме плоской пластины, обеспечивающей доступ к акселерометрам и к точке крепления системы приведения в движение.</w:t>
      </w:r>
    </w:p>
    <w:p w:rsidR="00805CEA" w:rsidRDefault="00805CEA" w:rsidP="00AA0507">
      <w:pPr>
        <w:pStyle w:val="SingleTxtGR"/>
        <w:ind w:left="2268" w:hanging="1134"/>
        <w:rPr>
          <w:b/>
        </w:rPr>
        <w:sectPr w:rsidR="00805CEA" w:rsidSect="00AA0507">
          <w:headerReference w:type="even" r:id="rId69"/>
          <w:headerReference w:type="default" r:id="rId70"/>
          <w:footnotePr>
            <w:numRestart w:val="eachSect"/>
          </w:footnotePr>
          <w:endnotePr>
            <w:numFmt w:val="decimal"/>
          </w:endnotePr>
          <w:pgSz w:w="11906" w:h="16838" w:code="9"/>
          <w:pgMar w:top="1418" w:right="1134" w:bottom="1134" w:left="1134" w:header="680" w:footer="567" w:gutter="0"/>
          <w:cols w:space="708"/>
          <w:docGrid w:linePitch="360"/>
        </w:sectPr>
      </w:pPr>
    </w:p>
    <w:p w:rsidR="00AA0507" w:rsidRPr="00AA0507" w:rsidRDefault="00AA0507" w:rsidP="004A7D0E">
      <w:pPr>
        <w:pStyle w:val="HChGR"/>
      </w:pPr>
      <w:r w:rsidRPr="00AA0507">
        <w:lastRenderedPageBreak/>
        <w:t>Приложение 5</w:t>
      </w:r>
    </w:p>
    <w:p w:rsidR="00AA0507" w:rsidRPr="00AA0507" w:rsidRDefault="00AA0507" w:rsidP="004A7D0E">
      <w:pPr>
        <w:pStyle w:val="HChGR"/>
      </w:pPr>
      <w:r w:rsidRPr="00AA0507">
        <w:tab/>
      </w:r>
      <w:r w:rsidRPr="00AA0507">
        <w:tab/>
        <w:t>Методы проведения испытаний</w:t>
      </w:r>
    </w:p>
    <w:p w:rsidR="00AA0507" w:rsidRPr="00AA0507" w:rsidRDefault="00AA0507" w:rsidP="00AA0507">
      <w:pPr>
        <w:pStyle w:val="SingleTxtGR"/>
        <w:ind w:left="2268" w:hanging="1134"/>
      </w:pPr>
      <w:r w:rsidRPr="00AA0507">
        <w:t>1.</w:t>
      </w:r>
      <w:r w:rsidRPr="00AA0507">
        <w:tab/>
      </w:r>
      <w:r w:rsidRPr="00AA0507">
        <w:tab/>
        <w:t xml:space="preserve">Ударный элемент в виде </w:t>
      </w:r>
      <w:r w:rsidRPr="00AA0507">
        <w:rPr>
          <w:bCs/>
        </w:rPr>
        <w:t>гибкой</w:t>
      </w:r>
      <w:r w:rsidRPr="00AA0507">
        <w:t xml:space="preserve"> модели ноги</w:t>
      </w:r>
    </w:p>
    <w:p w:rsidR="00AA0507" w:rsidRPr="00AA0507" w:rsidRDefault="00AA0507" w:rsidP="00AA0507">
      <w:pPr>
        <w:pStyle w:val="SingleTxtGR"/>
        <w:ind w:left="2268" w:hanging="1134"/>
      </w:pPr>
      <w:r w:rsidRPr="00AA0507">
        <w:t>1.1</w:t>
      </w:r>
      <w:r w:rsidRPr="00AA0507">
        <w:tab/>
      </w:r>
      <w:r w:rsidRPr="00AA0507">
        <w:tab/>
        <w:t>Для каждого испытания ударный элемент (бедро, коленный шарнир и голень) покрывают имитирующими мягкие ткани и кожу материалами в виде синтетических резиновых листов (R1, R2) и неопреновых листов (N1F, N2F, N1T, N2T, N3), как показано на рис. 1. Размер листов должен быть в пределах требований, предусмотренных на рис. 1. Листы должны иметь характеристики компрессии, показанные на рис.</w:t>
      </w:r>
      <w:r w:rsidR="004A7D0E">
        <w:rPr>
          <w:lang w:val="en-US"/>
        </w:rPr>
        <w:t> </w:t>
      </w:r>
      <w:r w:rsidRPr="00AA0507">
        <w:t>2. Характеристики компрессии проверяют с помощью материала из той же партии, что и листы, используемые для имитирующих мягкие ткани и кожу материалов ударного элемента.</w:t>
      </w:r>
    </w:p>
    <w:p w:rsidR="00AA0507" w:rsidRPr="00AA0507" w:rsidRDefault="00AA0507" w:rsidP="00AA0507">
      <w:pPr>
        <w:pStyle w:val="SingleTxtGR"/>
        <w:ind w:left="2268" w:hanging="1134"/>
      </w:pPr>
      <w:r w:rsidRPr="00AA0507">
        <w:t>1.2</w:t>
      </w:r>
      <w:r w:rsidRPr="00AA0507">
        <w:tab/>
      </w:r>
      <w:r w:rsidRPr="00AA0507">
        <w:tab/>
        <w:t>Все компоненты ударного элемента выдерживают в течение достаточного времени в зоне с регулируемыми условиями при стабилизированной температуре 20</w:t>
      </w:r>
      <w:r w:rsidR="0045181B">
        <w:t> </w:t>
      </w:r>
      <w:r w:rsidRPr="00AA0507">
        <w:t>±</w:t>
      </w:r>
      <w:r w:rsidR="0045181B">
        <w:t> </w:t>
      </w:r>
      <w:r w:rsidRPr="00AA0507">
        <w:t>4</w:t>
      </w:r>
      <w:r w:rsidR="0045181B">
        <w:t> </w:t>
      </w:r>
      <w:r w:rsidRPr="00AA0507">
        <w:t>°С до изъятия ударного элемента для испытания. После изъятия ударного элемента из зоны хранения он не должен находиться в условиях, которые отличаются от условий, созданных в зоне испытания, как определено в пункте 1.1 приложения 3.</w:t>
      </w:r>
    </w:p>
    <w:p w:rsidR="00AA0507" w:rsidRPr="00AA0507" w:rsidRDefault="00AA0507" w:rsidP="00AA0507">
      <w:pPr>
        <w:pStyle w:val="SingleTxtGR"/>
        <w:ind w:left="2268" w:hanging="1134"/>
      </w:pPr>
      <w:r w:rsidRPr="00AA0507">
        <w:t>1.3</w:t>
      </w:r>
      <w:r w:rsidRPr="00AA0507">
        <w:tab/>
      </w:r>
      <w:r w:rsidRPr="00AA0507">
        <w:tab/>
        <w:t>Каждое испытание проводят в течение двух часов с того момента, когда ударный элемент, подлежащий использованию, изымается из зоны хранения с регулируемыми условиями.</w:t>
      </w:r>
    </w:p>
    <w:p w:rsidR="00AA0507" w:rsidRPr="00AA0507" w:rsidRDefault="00AA0507" w:rsidP="00AA0507">
      <w:pPr>
        <w:pStyle w:val="SingleTxtGR"/>
        <w:ind w:left="2268" w:hanging="1134"/>
      </w:pPr>
      <w:r w:rsidRPr="00AA0507">
        <w:t>1.4</w:t>
      </w:r>
      <w:r w:rsidRPr="00AA0507">
        <w:tab/>
      </w:r>
      <w:r w:rsidRPr="00AA0507">
        <w:tab/>
        <w:t>Заданные точки измерения должны располагаться в зоне испытания бампера, как определено в пункте 2.14 настоящих Правил.</w:t>
      </w:r>
    </w:p>
    <w:p w:rsidR="00AA0507" w:rsidRPr="00AA0507" w:rsidRDefault="00AA0507" w:rsidP="00AA0507">
      <w:pPr>
        <w:pStyle w:val="SingleTxtGR"/>
        <w:ind w:left="2268" w:hanging="1134"/>
      </w:pPr>
      <w:r w:rsidRPr="00AA0507">
        <w:t>1.5</w:t>
      </w:r>
      <w:r w:rsidRPr="00AA0507">
        <w:tab/>
      </w:r>
      <w:r w:rsidRPr="00AA0507">
        <w:tab/>
        <w:t>Проводят не менее трех испытаний с использованием модели нижней части ноги − по одному в средней трети и в каждой из боковых третей зоны испытания бампера в тех местах, которые будут сочтены наиболее вероятными для нанесения телесного повреждения. Испытания проводят на конструкциях различных типов, если они не являются одинаковыми в зоне, подлежащей оценке. Заданные испытательные точки находятся друг от друга на расстоянии не менее 84 мм, измеренном по горизонтали и перпендикулярно продольной средней плоскости транспортного средства. В протоколе испытания должны быть указаны положения, в которых проводятся лабораторные испытания.</w:t>
      </w:r>
    </w:p>
    <w:p w:rsidR="00AA0507" w:rsidRPr="00AA0507" w:rsidRDefault="00AA0507" w:rsidP="00AA0507">
      <w:pPr>
        <w:pStyle w:val="SingleTxtGR"/>
        <w:ind w:left="2268" w:hanging="1134"/>
      </w:pPr>
      <w:r w:rsidRPr="00AA0507">
        <w:t>1.6</w:t>
      </w:r>
      <w:r w:rsidRPr="00AA0507">
        <w:tab/>
      </w:r>
      <w:r w:rsidRPr="00AA0507">
        <w:tab/>
        <w:t>Направление вектора скорости удара должно находиться в горизонтальной плоскости параллельно продольной вертикальной плоскости транспортного средства. Допуск на направление вектора скорости в горизонтальной плоскости и продольной плоскости должен составлять</w:t>
      </w:r>
      <w:r w:rsidR="0045181B">
        <w:t xml:space="preserve"> </w:t>
      </w:r>
      <w:r w:rsidRPr="00AA0507">
        <w:t>±2° в момент первого контакта. Ось ударного элемента должна быть перпендикулярна горизонтальной плоскости с допуском угла крена и уклона ±2° в боковой и продольной плоскости. Горизонтальная, продольная и боковая плоскости должны быть взаимно перпендикулярны (см. рис. 3).</w:t>
      </w:r>
    </w:p>
    <w:p w:rsidR="00AA0507" w:rsidRPr="00AA0507" w:rsidRDefault="00AA0507" w:rsidP="00AA0507">
      <w:pPr>
        <w:pStyle w:val="SingleTxtGR"/>
        <w:ind w:left="2268" w:hanging="1134"/>
      </w:pPr>
      <w:r w:rsidRPr="00AA0507">
        <w:t>1.7</w:t>
      </w:r>
      <w:r w:rsidRPr="00AA0507">
        <w:tab/>
      </w:r>
      <w:r w:rsidRPr="00AA0507">
        <w:tab/>
        <w:t xml:space="preserve">Нижняя часть ударного элемента (без деталей, необходимых для целей катапультирования и/или защиты) должна находиться на высоте 75 мм над контрольной плоскостью грунта в момент первого контакта с бампером (см. рис. 4) с допуском ±10 мм. При регулировке системы приведения в движение по высоте необходимо сделать допуск на воздействие силы тяжести в период </w:t>
      </w:r>
      <w:r w:rsidR="00537662">
        <w:t>«</w:t>
      </w:r>
      <w:r w:rsidRPr="00AA0507">
        <w:t>свободного полета</w:t>
      </w:r>
      <w:r w:rsidR="00537662">
        <w:t>»</w:t>
      </w:r>
      <w:r w:rsidRPr="00AA0507">
        <w:t xml:space="preserve"> ударного элемента.</w:t>
      </w:r>
    </w:p>
    <w:p w:rsidR="00AA0507" w:rsidRPr="00AA0507" w:rsidRDefault="00AA0507" w:rsidP="00AA0507">
      <w:pPr>
        <w:pStyle w:val="SingleTxtGR"/>
        <w:ind w:left="2268" w:hanging="1134"/>
      </w:pPr>
      <w:r w:rsidRPr="00AA0507">
        <w:lastRenderedPageBreak/>
        <w:t>1.8</w:t>
      </w:r>
      <w:r w:rsidRPr="00AA0507">
        <w:tab/>
      </w:r>
      <w:r w:rsidRPr="00AA0507">
        <w:tab/>
        <w:t xml:space="preserve">Ударный элемент в виде модели нижней части ноги, используемый для испытания бампера, должен находиться в момент удара в состоянии </w:t>
      </w:r>
      <w:r w:rsidR="00537662">
        <w:t>«</w:t>
      </w:r>
      <w:r w:rsidRPr="00AA0507">
        <w:t>свободного полета</w:t>
      </w:r>
      <w:r w:rsidR="00537662">
        <w:t>»</w:t>
      </w:r>
      <w:r w:rsidRPr="00AA0507">
        <w:t xml:space="preserve">. Ударный элемент должен перейти в состояние </w:t>
      </w:r>
      <w:r w:rsidR="00537662">
        <w:t>«</w:t>
      </w:r>
      <w:r w:rsidRPr="00AA0507">
        <w:t>свободного полета</w:t>
      </w:r>
      <w:r w:rsidR="00537662">
        <w:t>»</w:t>
      </w:r>
      <w:r w:rsidRPr="00AA0507">
        <w:t xml:space="preserve"> на таком расстоянии от транспортного средства, чтобы результаты испытания не подвергались воздействию в результате контакта ударного элемента с системой приведения в движение в момент отскока ударного элемента. </w:t>
      </w:r>
    </w:p>
    <w:p w:rsidR="00AA0507" w:rsidRPr="00AA0507" w:rsidRDefault="00AA0507" w:rsidP="00AA0507">
      <w:pPr>
        <w:pStyle w:val="SingleTxtGR"/>
        <w:ind w:left="2268" w:hanging="1134"/>
      </w:pPr>
      <w:r w:rsidRPr="00AA0507">
        <w:tab/>
      </w:r>
      <w:r w:rsidRPr="00AA0507">
        <w:tab/>
        <w:t xml:space="preserve">Ударный элемент может приводиться в движение любыми методами, которые отвечают требованиям испытания, что может быть продемонстрировано соответствующим образом. </w:t>
      </w:r>
    </w:p>
    <w:p w:rsidR="00AA0507" w:rsidRPr="00AA0507" w:rsidRDefault="00AA0507" w:rsidP="00AA0507">
      <w:pPr>
        <w:pStyle w:val="SingleTxtGR"/>
        <w:ind w:left="2268" w:hanging="1134"/>
      </w:pPr>
      <w:r w:rsidRPr="00AA0507">
        <w:t>1.9</w:t>
      </w:r>
      <w:r w:rsidRPr="00AA0507">
        <w:tab/>
      </w:r>
      <w:r w:rsidRPr="00AA0507">
        <w:tab/>
        <w:t>В момент первого контакта ударный элемент должен иметь заданную ориентацию по отношению к его вертикальной оси, с тем чтобы обеспечить правильное срабатывание коленного шарнира, с допуском угла рыскания ±5° (см. рис. 3).</w:t>
      </w:r>
    </w:p>
    <w:p w:rsidR="00AA0507" w:rsidRPr="00AA0507" w:rsidRDefault="00AA0507" w:rsidP="00AA0507">
      <w:pPr>
        <w:pStyle w:val="SingleTxtGR"/>
        <w:ind w:left="2268" w:hanging="1134"/>
      </w:pPr>
      <w:r w:rsidRPr="00AA0507">
        <w:t>1.10</w:t>
      </w:r>
      <w:r w:rsidRPr="00AA0507">
        <w:tab/>
      </w:r>
      <w:r w:rsidRPr="00AA0507">
        <w:tab/>
        <w:t>Для испытания с использованием модели нижней части ноги допуск на горизонтальное и вертикальное отклонение от места удара составляет</w:t>
      </w:r>
      <w:r w:rsidR="0045181B">
        <w:t xml:space="preserve"> </w:t>
      </w:r>
      <w:r w:rsidRPr="00AA0507">
        <w:t>±10 мм. Испытательная лаборатория может на достаточном количестве точек измерения проверить, что выполнение данного условия возможно и что, следовательно, испытания проводятся с необходимой точностью.</w:t>
      </w:r>
    </w:p>
    <w:p w:rsidR="00AA0507" w:rsidRPr="00AA0507" w:rsidRDefault="00AA0507" w:rsidP="00AA0507">
      <w:pPr>
        <w:pStyle w:val="SingleTxtGR"/>
        <w:ind w:left="2268" w:hanging="1134"/>
      </w:pPr>
      <w:r w:rsidRPr="00AA0507">
        <w:t>1.11</w:t>
      </w:r>
      <w:r w:rsidRPr="00AA0507">
        <w:tab/>
      </w:r>
      <w:r w:rsidRPr="00AA0507">
        <w:tab/>
        <w:t xml:space="preserve">Во время контакта между ударным элементом и транспортным средством ударный элемент не должен касаться грунта или любого иного предмета, который не является частью транспортного средства. </w:t>
      </w:r>
    </w:p>
    <w:p w:rsidR="00AA0507" w:rsidRPr="00AA0507" w:rsidRDefault="00AA0507" w:rsidP="00AA0507">
      <w:pPr>
        <w:pStyle w:val="SingleTxtGR"/>
        <w:ind w:left="2268" w:hanging="1134"/>
      </w:pPr>
      <w:r w:rsidRPr="00AA0507">
        <w:t>1.12</w:t>
      </w:r>
      <w:r w:rsidRPr="00AA0507">
        <w:tab/>
      </w:r>
      <w:r w:rsidRPr="00AA0507">
        <w:tab/>
        <w:t>Скорость удара ударного элемента в момент столкновения с бампером должна составлять 11,1</w:t>
      </w:r>
      <w:r w:rsidR="0045181B">
        <w:t> </w:t>
      </w:r>
      <w:r w:rsidRPr="00AA0507">
        <w:t>±</w:t>
      </w:r>
      <w:r w:rsidR="0045181B">
        <w:t> </w:t>
      </w:r>
      <w:r w:rsidRPr="00AA0507">
        <w:t>0,2</w:t>
      </w:r>
      <w:r w:rsidR="0045181B">
        <w:t> </w:t>
      </w:r>
      <w:r w:rsidRPr="00AA0507">
        <w:t>м/с. При расчете скорости удара на основании результатов измерений, проведенных до первого контакта, необходимо принять в расчет воздействие силы тяжести.</w:t>
      </w:r>
    </w:p>
    <w:p w:rsidR="00AA0507" w:rsidRPr="00AA0507" w:rsidRDefault="00AA0507" w:rsidP="00AA0507">
      <w:pPr>
        <w:pStyle w:val="SingleTxtGR"/>
        <w:ind w:left="2268" w:hanging="1134"/>
      </w:pPr>
      <w:r w:rsidRPr="00AA0507">
        <w:t>1.13</w:t>
      </w:r>
      <w:r w:rsidRPr="00AA0507">
        <w:tab/>
      </w:r>
      <w:r w:rsidRPr="00AA0507">
        <w:tab/>
        <w:t>Изгибающие моменты голени не должны превышать ±15 Нм в интервале оценки, равном 30 мс, непосредственно перед ударом.</w:t>
      </w:r>
    </w:p>
    <w:p w:rsidR="00AA0507" w:rsidRPr="00AA0507" w:rsidRDefault="00AA0507" w:rsidP="00AA0507">
      <w:pPr>
        <w:pStyle w:val="SingleTxtGR"/>
        <w:ind w:left="2268" w:hanging="1134"/>
      </w:pPr>
      <w:r w:rsidRPr="00AA0507">
        <w:t>1.14</w:t>
      </w:r>
      <w:r w:rsidRPr="00AA0507">
        <w:tab/>
      </w:r>
      <w:r w:rsidRPr="00AA0507">
        <w:tab/>
        <w:t>Перед началом испытания/до фазы ускорения производят корректировку смещения в отношении ударного элемента в виде гибкой модели нижней части ноги в состоянии покоя.</w:t>
      </w:r>
    </w:p>
    <w:p w:rsidR="00AA0507" w:rsidRPr="00AA0507" w:rsidRDefault="00AA0507" w:rsidP="004A7D0E">
      <w:pPr>
        <w:pStyle w:val="H23GR"/>
      </w:pPr>
      <w:r w:rsidRPr="004A7D0E">
        <w:rPr>
          <w:b w:val="0"/>
        </w:rPr>
        <w:lastRenderedPageBreak/>
        <w:tab/>
      </w:r>
      <w:r w:rsidRPr="004A7D0E">
        <w:rPr>
          <w:b w:val="0"/>
        </w:rPr>
        <w:tab/>
        <w:t>Рис. 1</w:t>
      </w:r>
      <w:r w:rsidRPr="004A7D0E">
        <w:rPr>
          <w:b w:val="0"/>
        </w:rPr>
        <w:br/>
      </w:r>
      <w:r w:rsidRPr="00AA0507">
        <w:t xml:space="preserve">Ударный элемент в виде гибкой модели ноги: размеры элементов, </w:t>
      </w:r>
      <w:r w:rsidRPr="00AA0507">
        <w:br/>
        <w:t xml:space="preserve">изготовленных с использованием имитирующих мягкие ткани и кожу </w:t>
      </w:r>
      <w:r w:rsidRPr="00AA0507">
        <w:br/>
        <w:t>материалов</w:t>
      </w:r>
    </w:p>
    <w:p w:rsidR="00AA0507" w:rsidRPr="00AA0507" w:rsidRDefault="00537662" w:rsidP="00AA0507">
      <w:pPr>
        <w:pStyle w:val="SingleTxtGR"/>
        <w:tabs>
          <w:tab w:val="clear" w:pos="1701"/>
        </w:tabs>
        <w:ind w:left="2268" w:hanging="1134"/>
      </w:pPr>
      <w:r w:rsidRPr="00AA0507">
        <w:rPr>
          <w:noProof/>
          <w:lang w:eastAsia="ru-RU"/>
        </w:rPr>
        <mc:AlternateContent>
          <mc:Choice Requires="wps">
            <w:drawing>
              <wp:anchor distT="0" distB="0" distL="114300" distR="114300" simplePos="0" relativeHeight="251726848" behindDoc="0" locked="0" layoutInCell="1" allowOverlap="1" wp14:anchorId="46655241" wp14:editId="38116460">
                <wp:simplePos x="0" y="0"/>
                <wp:positionH relativeFrom="column">
                  <wp:posOffset>4491718</wp:posOffset>
                </wp:positionH>
                <wp:positionV relativeFrom="paragraph">
                  <wp:posOffset>2504984</wp:posOffset>
                </wp:positionV>
                <wp:extent cx="405765" cy="308610"/>
                <wp:effectExtent l="0" t="3175" r="0" b="2540"/>
                <wp:wrapNone/>
                <wp:docPr id="48"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02223" w:rsidRDefault="000537C1" w:rsidP="00AA0507">
                            <w:pPr>
                              <w:spacing w:line="160" w:lineRule="atLeast"/>
                              <w:jc w:val="center"/>
                              <w:rPr>
                                <w:lang w:val="en-US"/>
                              </w:rPr>
                            </w:pPr>
                            <w:r>
                              <w:rPr>
                                <w:lang w:val="en-US" w:eastAsia="ru-RU"/>
                              </w:rPr>
                              <w:t>N2T</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lang w:val="en-US"/>
                              </w:rPr>
                              <w:t>1</w:t>
                            </w:r>
                            <w:r w:rsidRPr="00F45A18">
                              <w:rPr>
                                <w:sz w:val="16"/>
                                <w:szCs w:val="16"/>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5241" id="Text Box 1161" o:spid="_x0000_s2174" type="#_x0000_t202" style="position:absolute;left:0;text-align:left;margin-left:353.7pt;margin-top:197.25pt;width:31.95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" stroked="f">
                <v:textbox inset="0,0,0,0">
                  <w:txbxContent>
                    <w:p w:rsidR="000537C1" w:rsidRPr="00E02223" w:rsidRDefault="000537C1" w:rsidP="00AA0507">
                      <w:pPr>
                        <w:spacing w:line="160" w:lineRule="atLeast"/>
                        <w:jc w:val="center"/>
                        <w:rPr>
                          <w:lang w:val="en-US"/>
                        </w:rPr>
                      </w:pPr>
                      <w:r>
                        <w:rPr>
                          <w:lang w:val="en-US" w:eastAsia="ru-RU"/>
                        </w:rPr>
                        <w:t>N2T</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lang w:val="en-US"/>
                        </w:rPr>
                        <w:t>1</w:t>
                      </w:r>
                      <w:r w:rsidRPr="00F45A18">
                        <w:rPr>
                          <w:sz w:val="16"/>
                          <w:szCs w:val="16"/>
                          <w:lang w:val="en-US"/>
                        </w:rPr>
                        <w:t xml:space="preserve"> лист)</w:t>
                      </w:r>
                    </w:p>
                  </w:txbxContent>
                </v:textbox>
              </v:shape>
            </w:pict>
          </mc:Fallback>
        </mc:AlternateContent>
      </w:r>
      <w:r w:rsidRPr="00AA0507">
        <w:rPr>
          <w:noProof/>
          <w:lang w:eastAsia="ru-RU"/>
        </w:rPr>
        <mc:AlternateContent>
          <mc:Choice Requires="wps">
            <w:drawing>
              <wp:anchor distT="0" distB="0" distL="114300" distR="114300" simplePos="0" relativeHeight="251725824" behindDoc="0" locked="0" layoutInCell="1" allowOverlap="1" wp14:anchorId="18ADEA73" wp14:editId="6308099A">
                <wp:simplePos x="0" y="0"/>
                <wp:positionH relativeFrom="column">
                  <wp:posOffset>3740241</wp:posOffset>
                </wp:positionH>
                <wp:positionV relativeFrom="paragraph">
                  <wp:posOffset>2515598</wp:posOffset>
                </wp:positionV>
                <wp:extent cx="405765" cy="308610"/>
                <wp:effectExtent l="1270" t="0" r="2540" b="0"/>
                <wp:wrapNone/>
                <wp:docPr id="49"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C931B0" w:rsidRDefault="000537C1" w:rsidP="00AA0507">
                            <w:pPr>
                              <w:spacing w:line="160" w:lineRule="atLeast"/>
                              <w:jc w:val="center"/>
                            </w:pPr>
                            <w:r>
                              <w:rPr>
                                <w:lang w:val="en-US" w:eastAsia="ru-RU"/>
                              </w:rPr>
                              <w:t>N1T</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lang w:val="en-US"/>
                              </w:rPr>
                              <w:t>1</w:t>
                            </w:r>
                            <w:r w:rsidRPr="00F45A18">
                              <w:rPr>
                                <w:sz w:val="16"/>
                                <w:szCs w:val="16"/>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EA73" id="Text Box 1160" o:spid="_x0000_s2175" type="#_x0000_t202" style="position:absolute;left:0;text-align:left;margin-left:294.5pt;margin-top:198.1pt;width:31.95pt;height:2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" stroked="f">
                <v:textbox inset="0,0,0,0">
                  <w:txbxContent>
                    <w:p w:rsidR="000537C1" w:rsidRPr="00C931B0" w:rsidRDefault="000537C1" w:rsidP="00AA0507">
                      <w:pPr>
                        <w:spacing w:line="160" w:lineRule="atLeast"/>
                        <w:jc w:val="center"/>
                      </w:pPr>
                      <w:r>
                        <w:rPr>
                          <w:lang w:val="en-US" w:eastAsia="ru-RU"/>
                        </w:rPr>
                        <w:t>N1T</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lang w:val="en-US"/>
                        </w:rPr>
                        <w:t>1</w:t>
                      </w:r>
                      <w:r w:rsidRPr="00F45A18">
                        <w:rPr>
                          <w:sz w:val="16"/>
                          <w:szCs w:val="16"/>
                          <w:lang w:val="en-US"/>
                        </w:rPr>
                        <w:t xml:space="preserve"> лист)</w:t>
                      </w:r>
                    </w:p>
                  </w:txbxContent>
                </v:textbox>
              </v:shape>
            </w:pict>
          </mc:Fallback>
        </mc:AlternateContent>
      </w:r>
      <w:r w:rsidRPr="00AA0507">
        <w:rPr>
          <w:noProof/>
          <w:lang w:eastAsia="ru-RU"/>
        </w:rPr>
        <mc:AlternateContent>
          <mc:Choice Requires="wps">
            <w:drawing>
              <wp:anchor distT="0" distB="0" distL="114300" distR="114300" simplePos="0" relativeHeight="251724800" behindDoc="0" locked="0" layoutInCell="1" allowOverlap="1" wp14:anchorId="0D291532" wp14:editId="7C1ECA18">
                <wp:simplePos x="0" y="0"/>
                <wp:positionH relativeFrom="column">
                  <wp:posOffset>5431790</wp:posOffset>
                </wp:positionH>
                <wp:positionV relativeFrom="paragraph">
                  <wp:posOffset>803275</wp:posOffset>
                </wp:positionV>
                <wp:extent cx="405765" cy="308610"/>
                <wp:effectExtent l="0" t="2540" r="0" b="3175"/>
                <wp:wrapNone/>
                <wp:docPr id="55"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A370F" w:rsidRDefault="000537C1" w:rsidP="00AA0507">
                            <w:pPr>
                              <w:spacing w:line="160" w:lineRule="atLeast"/>
                              <w:jc w:val="center"/>
                            </w:pPr>
                            <w:r>
                              <w:rPr>
                                <w:lang w:val="en-US" w:eastAsia="ru-RU"/>
                              </w:rPr>
                              <w:t>N3</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rPr>
                              <w:t>1</w:t>
                            </w:r>
                            <w:r w:rsidRPr="00F45A18">
                              <w:rPr>
                                <w:sz w:val="16"/>
                                <w:szCs w:val="16"/>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91532" id="Text Box 1159" o:spid="_x0000_s2176" type="#_x0000_t202" style="position:absolute;left:0;text-align:left;margin-left:427.7pt;margin-top:63.25pt;width:31.95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" stroked="f">
                <v:textbox inset="0,0,0,0">
                  <w:txbxContent>
                    <w:p w:rsidR="000537C1" w:rsidRPr="00EA370F" w:rsidRDefault="000537C1" w:rsidP="00AA0507">
                      <w:pPr>
                        <w:spacing w:line="160" w:lineRule="atLeast"/>
                        <w:jc w:val="center"/>
                      </w:pPr>
                      <w:r>
                        <w:rPr>
                          <w:lang w:val="en-US" w:eastAsia="ru-RU"/>
                        </w:rPr>
                        <w:t>N3</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rPr>
                        <w:t>1</w:t>
                      </w:r>
                      <w:r w:rsidRPr="00F45A18">
                        <w:rPr>
                          <w:sz w:val="16"/>
                          <w:szCs w:val="16"/>
                          <w:lang w:val="en-US"/>
                        </w:rPr>
                        <w:t xml:space="preserve"> лист)</w:t>
                      </w:r>
                    </w:p>
                  </w:txbxContent>
                </v:textbox>
              </v:shape>
            </w:pict>
          </mc:Fallback>
        </mc:AlternateContent>
      </w:r>
      <w:r w:rsidRPr="00AA0507">
        <w:rPr>
          <w:noProof/>
          <w:lang w:eastAsia="ru-RU"/>
        </w:rPr>
        <mc:AlternateContent>
          <mc:Choice Requires="wps">
            <w:drawing>
              <wp:anchor distT="0" distB="0" distL="114300" distR="114300" simplePos="0" relativeHeight="251723776" behindDoc="0" locked="0" layoutInCell="1" allowOverlap="1" wp14:anchorId="45E2FAC6" wp14:editId="2FBB59DE">
                <wp:simplePos x="0" y="0"/>
                <wp:positionH relativeFrom="column">
                  <wp:posOffset>4480832</wp:posOffset>
                </wp:positionH>
                <wp:positionV relativeFrom="paragraph">
                  <wp:posOffset>813435</wp:posOffset>
                </wp:positionV>
                <wp:extent cx="405765" cy="308610"/>
                <wp:effectExtent l="0" t="0" r="0" b="0"/>
                <wp:wrapNone/>
                <wp:docPr id="46"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A370F" w:rsidRDefault="000537C1" w:rsidP="00AA0507">
                            <w:pPr>
                              <w:spacing w:line="160" w:lineRule="atLeast"/>
                              <w:jc w:val="center"/>
                              <w:rPr>
                                <w:lang w:val="en-US"/>
                              </w:rPr>
                            </w:pPr>
                            <w:r>
                              <w:rPr>
                                <w:lang w:val="en-US" w:eastAsia="ru-RU"/>
                              </w:rPr>
                              <w:t>N2F</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rPr>
                              <w:t>1</w:t>
                            </w:r>
                            <w:r w:rsidRPr="00F45A18">
                              <w:rPr>
                                <w:sz w:val="16"/>
                                <w:szCs w:val="16"/>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FAC6" id="Text Box 1158" o:spid="_x0000_s2177" type="#_x0000_t202" style="position:absolute;left:0;text-align:left;margin-left:352.8pt;margin-top:64.05pt;width:31.95pt;height:2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FdgQIAAAo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" stroked="f">
                <v:textbox inset="0,0,0,0">
                  <w:txbxContent>
                    <w:p w:rsidR="000537C1" w:rsidRPr="00EA370F" w:rsidRDefault="000537C1" w:rsidP="00AA0507">
                      <w:pPr>
                        <w:spacing w:line="160" w:lineRule="atLeast"/>
                        <w:jc w:val="center"/>
                        <w:rPr>
                          <w:lang w:val="en-US"/>
                        </w:rPr>
                      </w:pPr>
                      <w:r>
                        <w:rPr>
                          <w:lang w:val="en-US" w:eastAsia="ru-RU"/>
                        </w:rPr>
                        <w:t>N2F</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rPr>
                        <w:t>1</w:t>
                      </w:r>
                      <w:r w:rsidRPr="00F45A18">
                        <w:rPr>
                          <w:sz w:val="16"/>
                          <w:szCs w:val="16"/>
                          <w:lang w:val="en-US"/>
                        </w:rPr>
                        <w:t xml:space="preserve"> лист)</w:t>
                      </w:r>
                    </w:p>
                  </w:txbxContent>
                </v:textbox>
              </v:shape>
            </w:pict>
          </mc:Fallback>
        </mc:AlternateContent>
      </w:r>
      <w:r w:rsidRPr="00AA0507">
        <w:rPr>
          <w:noProof/>
          <w:lang w:eastAsia="ru-RU"/>
        </w:rPr>
        <mc:AlternateContent>
          <mc:Choice Requires="wps">
            <w:drawing>
              <wp:anchor distT="0" distB="0" distL="114300" distR="114300" simplePos="0" relativeHeight="251722752" behindDoc="0" locked="0" layoutInCell="1" allowOverlap="1" wp14:anchorId="0E448BC6" wp14:editId="76B2D6AF">
                <wp:simplePos x="0" y="0"/>
                <wp:positionH relativeFrom="column">
                  <wp:posOffset>3754210</wp:posOffset>
                </wp:positionH>
                <wp:positionV relativeFrom="paragraph">
                  <wp:posOffset>812709</wp:posOffset>
                </wp:positionV>
                <wp:extent cx="405765" cy="308610"/>
                <wp:effectExtent l="0" t="0" r="3810" b="0"/>
                <wp:wrapNone/>
                <wp:docPr id="4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A370F" w:rsidRDefault="000537C1" w:rsidP="00AA0507">
                            <w:pPr>
                              <w:spacing w:line="160" w:lineRule="atLeast"/>
                              <w:jc w:val="center"/>
                              <w:rPr>
                                <w:lang w:val="en-US"/>
                              </w:rPr>
                            </w:pPr>
                            <w:r>
                              <w:rPr>
                                <w:lang w:val="en-US" w:eastAsia="ru-RU"/>
                              </w:rPr>
                              <w:t>N1F</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rPr>
                              <w:t>1</w:t>
                            </w:r>
                            <w:r w:rsidRPr="00F45A18">
                              <w:rPr>
                                <w:sz w:val="16"/>
                                <w:szCs w:val="16"/>
                                <w:lang w:val="en-US"/>
                              </w:rPr>
                              <w:t xml:space="preserve">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8BC6" id="Text Box 1157" o:spid="_x0000_s2178" type="#_x0000_t202" style="position:absolute;left:0;text-align:left;margin-left:295.6pt;margin-top:64pt;width:31.95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ACgQIAAAo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" stroked="f">
                <v:textbox inset="0,0,0,0">
                  <w:txbxContent>
                    <w:p w:rsidR="000537C1" w:rsidRPr="00EA370F" w:rsidRDefault="000537C1" w:rsidP="00AA0507">
                      <w:pPr>
                        <w:spacing w:line="160" w:lineRule="atLeast"/>
                        <w:jc w:val="center"/>
                        <w:rPr>
                          <w:lang w:val="en-US"/>
                        </w:rPr>
                      </w:pPr>
                      <w:r>
                        <w:rPr>
                          <w:lang w:val="en-US" w:eastAsia="ru-RU"/>
                        </w:rPr>
                        <w:t>N1F</w:t>
                      </w:r>
                    </w:p>
                    <w:p w:rsidR="000537C1" w:rsidRPr="00F45A18" w:rsidRDefault="000537C1" w:rsidP="00AA0507">
                      <w:pPr>
                        <w:spacing w:line="160" w:lineRule="atLeast"/>
                        <w:jc w:val="center"/>
                        <w:rPr>
                          <w:sz w:val="16"/>
                          <w:szCs w:val="16"/>
                        </w:rPr>
                      </w:pPr>
                      <w:r w:rsidRPr="00F45A18">
                        <w:rPr>
                          <w:sz w:val="16"/>
                          <w:szCs w:val="16"/>
                          <w:lang w:val="en-US"/>
                        </w:rPr>
                        <w:t>(</w:t>
                      </w:r>
                      <w:r>
                        <w:rPr>
                          <w:sz w:val="16"/>
                          <w:szCs w:val="16"/>
                        </w:rPr>
                        <w:t>1</w:t>
                      </w:r>
                      <w:r w:rsidRPr="00F45A18">
                        <w:rPr>
                          <w:sz w:val="16"/>
                          <w:szCs w:val="16"/>
                          <w:lang w:val="en-US"/>
                        </w:rPr>
                        <w:t xml:space="preserve"> лист)</w:t>
                      </w:r>
                    </w:p>
                  </w:txbxContent>
                </v:textbox>
              </v:shape>
            </w:pict>
          </mc:Fallback>
        </mc:AlternateContent>
      </w:r>
      <w:r w:rsidRPr="00AA0507">
        <w:rPr>
          <w:noProof/>
          <w:lang w:eastAsia="ru-RU"/>
        </w:rPr>
        <mc:AlternateContent>
          <mc:Choice Requires="wps">
            <w:drawing>
              <wp:anchor distT="0" distB="0" distL="114300" distR="114300" simplePos="0" relativeHeight="251721728" behindDoc="0" locked="0" layoutInCell="1" allowOverlap="1" wp14:anchorId="41736E9E" wp14:editId="04677C7E">
                <wp:simplePos x="0" y="0"/>
                <wp:positionH relativeFrom="column">
                  <wp:posOffset>2898140</wp:posOffset>
                </wp:positionH>
                <wp:positionV relativeFrom="paragraph">
                  <wp:posOffset>801007</wp:posOffset>
                </wp:positionV>
                <wp:extent cx="405765" cy="308610"/>
                <wp:effectExtent l="4445" t="0" r="0" b="0"/>
                <wp:wrapNone/>
                <wp:docPr id="45"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C931B0" w:rsidRDefault="000537C1" w:rsidP="00AA0507">
                            <w:pPr>
                              <w:spacing w:line="160" w:lineRule="atLeast"/>
                              <w:jc w:val="center"/>
                            </w:pPr>
                            <w:r w:rsidRPr="00F45A18">
                              <w:rPr>
                                <w:lang w:val="en-US" w:eastAsia="ru-RU"/>
                              </w:rPr>
                              <w:t>R</w:t>
                            </w:r>
                            <w:r>
                              <w:t>2</w:t>
                            </w:r>
                          </w:p>
                          <w:p w:rsidR="000537C1" w:rsidRPr="00F45A18" w:rsidRDefault="000537C1" w:rsidP="00AA0507">
                            <w:pPr>
                              <w:spacing w:line="160" w:lineRule="atLeast"/>
                              <w:jc w:val="center"/>
                              <w:rPr>
                                <w:sz w:val="16"/>
                                <w:szCs w:val="16"/>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36E9E" id="Text Box 1156" o:spid="_x0000_s2179" type="#_x0000_t202" style="position:absolute;left:0;text-align:left;margin-left:228.2pt;margin-top:63.05pt;width:31.95pt;height:24.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" stroked="f">
                <v:textbox inset="0,0,0,0">
                  <w:txbxContent>
                    <w:p w:rsidR="000537C1" w:rsidRPr="00C931B0" w:rsidRDefault="000537C1" w:rsidP="00AA0507">
                      <w:pPr>
                        <w:spacing w:line="160" w:lineRule="atLeast"/>
                        <w:jc w:val="center"/>
                      </w:pPr>
                      <w:r w:rsidRPr="00F45A18">
                        <w:rPr>
                          <w:lang w:val="en-US" w:eastAsia="ru-RU"/>
                        </w:rPr>
                        <w:t>R</w:t>
                      </w:r>
                      <w:r>
                        <w:t>2</w:t>
                      </w:r>
                    </w:p>
                    <w:p w:rsidR="000537C1" w:rsidRPr="00F45A18" w:rsidRDefault="000537C1" w:rsidP="00AA0507">
                      <w:pPr>
                        <w:spacing w:line="160" w:lineRule="atLeast"/>
                        <w:jc w:val="center"/>
                        <w:rPr>
                          <w:sz w:val="16"/>
                          <w:szCs w:val="16"/>
                        </w:rPr>
                      </w:pPr>
                      <w:r w:rsidRPr="00AA01E1">
                        <w:rPr>
                          <w:sz w:val="14"/>
                          <w:szCs w:val="14"/>
                          <w:lang w:val="en-US"/>
                        </w:rPr>
                        <w:t>(2 листа)</w:t>
                      </w:r>
                    </w:p>
                  </w:txbxContent>
                </v:textbox>
              </v:shape>
            </w:pict>
          </mc:Fallback>
        </mc:AlternateContent>
      </w:r>
      <w:r w:rsidRPr="00AA0507">
        <w:rPr>
          <w:noProof/>
          <w:lang w:eastAsia="ru-RU"/>
        </w:rPr>
        <mc:AlternateContent>
          <mc:Choice Requires="wps">
            <w:drawing>
              <wp:anchor distT="0" distB="0" distL="114300" distR="114300" simplePos="0" relativeHeight="251720704" behindDoc="0" locked="0" layoutInCell="1" allowOverlap="1" wp14:anchorId="111FA021" wp14:editId="054EC7DE">
                <wp:simplePos x="0" y="0"/>
                <wp:positionH relativeFrom="column">
                  <wp:posOffset>2280557</wp:posOffset>
                </wp:positionH>
                <wp:positionV relativeFrom="paragraph">
                  <wp:posOffset>818334</wp:posOffset>
                </wp:positionV>
                <wp:extent cx="410845" cy="290195"/>
                <wp:effectExtent l="0" t="3810" r="2540" b="1270"/>
                <wp:wrapNone/>
                <wp:docPr id="44"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F45A18" w:rsidRDefault="000537C1" w:rsidP="00AA0507">
                            <w:pPr>
                              <w:spacing w:line="160" w:lineRule="atLeast"/>
                              <w:jc w:val="center"/>
                              <w:rPr>
                                <w:lang w:val="en-US"/>
                              </w:rPr>
                            </w:pPr>
                            <w:r w:rsidRPr="00F45A18">
                              <w:rPr>
                                <w:lang w:val="en-US" w:eastAsia="ru-RU"/>
                              </w:rPr>
                              <w:t>R1</w:t>
                            </w:r>
                          </w:p>
                          <w:p w:rsidR="000537C1" w:rsidRPr="00AA01E1" w:rsidRDefault="000537C1" w:rsidP="00AA0507">
                            <w:pPr>
                              <w:spacing w:line="160" w:lineRule="atLeast"/>
                              <w:jc w:val="center"/>
                              <w:rPr>
                                <w:sz w:val="14"/>
                                <w:szCs w:val="14"/>
                              </w:rPr>
                            </w:pPr>
                            <w:r w:rsidRPr="00AA01E1">
                              <w:rPr>
                                <w:sz w:val="14"/>
                                <w:szCs w:val="14"/>
                                <w:lang w:val="en-US"/>
                              </w:rPr>
                              <w:t>(2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A021" id="Text Box 1155" o:spid="_x0000_s2180" type="#_x0000_t202" style="position:absolute;left:0;text-align:left;margin-left:179.55pt;margin-top:64.45pt;width:32.35pt;height:2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" stroked="f">
                <v:textbox inset="0,0,0,0">
                  <w:txbxContent>
                    <w:p w:rsidR="000537C1" w:rsidRPr="00F45A18" w:rsidRDefault="000537C1" w:rsidP="00AA0507">
                      <w:pPr>
                        <w:spacing w:line="160" w:lineRule="atLeast"/>
                        <w:jc w:val="center"/>
                        <w:rPr>
                          <w:lang w:val="en-US"/>
                        </w:rPr>
                      </w:pPr>
                      <w:r w:rsidRPr="00F45A18">
                        <w:rPr>
                          <w:lang w:val="en-US" w:eastAsia="ru-RU"/>
                        </w:rPr>
                        <w:t>R1</w:t>
                      </w:r>
                    </w:p>
                    <w:p w:rsidR="000537C1" w:rsidRPr="00AA01E1" w:rsidRDefault="000537C1" w:rsidP="00AA0507">
                      <w:pPr>
                        <w:spacing w:line="160" w:lineRule="atLeast"/>
                        <w:jc w:val="center"/>
                        <w:rPr>
                          <w:sz w:val="14"/>
                          <w:szCs w:val="14"/>
                        </w:rPr>
                      </w:pPr>
                      <w:r w:rsidRPr="00AA01E1">
                        <w:rPr>
                          <w:sz w:val="14"/>
                          <w:szCs w:val="14"/>
                          <w:lang w:val="en-US"/>
                        </w:rPr>
                        <w:t>(2 листа)</w:t>
                      </w:r>
                    </w:p>
                  </w:txbxContent>
                </v:textbox>
              </v:shape>
            </w:pict>
          </mc:Fallback>
        </mc:AlternateContent>
      </w:r>
      <w:r w:rsidR="004A7D0E" w:rsidRPr="00AA0507">
        <w:rPr>
          <w:noProof/>
          <w:lang w:eastAsia="ru-RU"/>
        </w:rPr>
        <mc:AlternateContent>
          <mc:Choice Requires="wps">
            <w:drawing>
              <wp:anchor distT="0" distB="0" distL="114300" distR="114300" simplePos="0" relativeHeight="251759616" behindDoc="0" locked="0" layoutInCell="1" allowOverlap="1" wp14:anchorId="3AA6D866" wp14:editId="2DC888D6">
                <wp:simplePos x="0" y="0"/>
                <wp:positionH relativeFrom="margin">
                  <wp:posOffset>869224</wp:posOffset>
                </wp:positionH>
                <wp:positionV relativeFrom="paragraph">
                  <wp:posOffset>1704521</wp:posOffset>
                </wp:positionV>
                <wp:extent cx="435429" cy="151947"/>
                <wp:effectExtent l="0" t="0" r="3175" b="635"/>
                <wp:wrapNone/>
                <wp:docPr id="298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29" cy="151947"/>
                        </a:xfrm>
                        <a:prstGeom prst="rect">
                          <a:avLst/>
                        </a:prstGeom>
                        <a:solidFill>
                          <a:srgbClr val="F7F3A3"/>
                        </a:solidFill>
                        <a:ln w="9525">
                          <a:noFill/>
                          <a:miter lim="800000"/>
                          <a:headEnd/>
                          <a:tailEnd/>
                        </a:ln>
                      </wps:spPr>
                      <wps:txbx>
                        <w:txbxContent>
                          <w:p w:rsidR="000537C1" w:rsidRPr="004A7D0E" w:rsidRDefault="000537C1" w:rsidP="004A7D0E">
                            <w:pPr>
                              <w:spacing w:line="192" w:lineRule="auto"/>
                              <w:jc w:val="center"/>
                              <w:rPr>
                                <w:sz w:val="12"/>
                                <w:szCs w:val="12"/>
                              </w:rPr>
                            </w:pPr>
                            <w:r w:rsidRPr="004A7D0E">
                              <w:rPr>
                                <w:sz w:val="12"/>
                                <w:szCs w:val="12"/>
                                <w:lang w:eastAsia="ru-RU"/>
                              </w:rPr>
                              <w:t>Направление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D866" id="_x0000_s2181" type="#_x0000_t202" style="position:absolute;left:0;text-align:left;margin-left:68.45pt;margin-top:134.2pt;width:34.3pt;height:11.9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" fillcolor="#f7f3a3" stroked="f">
                <v:textbox inset="0,0,0,0">
                  <w:txbxContent>
                    <w:p w:rsidR="000537C1" w:rsidRPr="004A7D0E" w:rsidRDefault="000537C1" w:rsidP="004A7D0E">
                      <w:pPr>
                        <w:spacing w:line="192" w:lineRule="auto"/>
                        <w:jc w:val="center"/>
                        <w:rPr>
                          <w:sz w:val="12"/>
                          <w:szCs w:val="12"/>
                        </w:rPr>
                      </w:pPr>
                      <w:r w:rsidRPr="004A7D0E">
                        <w:rPr>
                          <w:sz w:val="12"/>
                          <w:szCs w:val="12"/>
                          <w:lang w:eastAsia="ru-RU"/>
                        </w:rPr>
                        <w:t>Направление движения</w:t>
                      </w:r>
                    </w:p>
                  </w:txbxContent>
                </v:textbox>
                <w10:wrap anchorx="margin"/>
              </v:shape>
            </w:pict>
          </mc:Fallback>
        </mc:AlternateContent>
      </w:r>
      <w:r w:rsidR="004A7D0E">
        <w:rPr>
          <w:noProof/>
          <w:lang w:eastAsia="ru-RU"/>
        </w:rPr>
        <mc:AlternateContent>
          <mc:Choice Requires="wps">
            <w:drawing>
              <wp:anchor distT="0" distB="0" distL="114300" distR="114300" simplePos="0" relativeHeight="251758592" behindDoc="0" locked="0" layoutInCell="1" allowOverlap="1">
                <wp:simplePos x="0" y="0"/>
                <wp:positionH relativeFrom="column">
                  <wp:posOffset>782138</wp:posOffset>
                </wp:positionH>
                <wp:positionV relativeFrom="paragraph">
                  <wp:posOffset>1563007</wp:posOffset>
                </wp:positionV>
                <wp:extent cx="538661" cy="419100"/>
                <wp:effectExtent l="0" t="0" r="13970" b="19050"/>
                <wp:wrapNone/>
                <wp:docPr id="2985" name="Стрелка: влево 2985"/>
                <wp:cNvGraphicFramePr/>
                <a:graphic xmlns:a="http://schemas.openxmlformats.org/drawingml/2006/main">
                  <a:graphicData uri="http://schemas.microsoft.com/office/word/2010/wordprocessingShape">
                    <wps:wsp>
                      <wps:cNvSpPr/>
                      <wps:spPr>
                        <a:xfrm>
                          <a:off x="0" y="0"/>
                          <a:ext cx="538661" cy="419100"/>
                        </a:xfrm>
                        <a:prstGeom prst="leftArrow">
                          <a:avLst/>
                        </a:prstGeom>
                        <a:solidFill>
                          <a:srgbClr val="F7F3A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9D3E0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985" o:spid="_x0000_s1026" type="#_x0000_t66" style="position:absolute;margin-left:61.6pt;margin-top:123.05pt;width:42.4pt;height: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" adj="8403" fillcolor="#f7f3a3" strokecolor="black [3213]" strokeweight=".5pt"/>
            </w:pict>
          </mc:Fallback>
        </mc:AlternateContent>
      </w:r>
      <w:r w:rsidR="00AA0507" w:rsidRPr="00AA0507">
        <w:rPr>
          <w:noProof/>
          <w:lang w:eastAsia="ru-RU"/>
        </w:rPr>
        <mc:AlternateContent>
          <mc:Choice Requires="wps">
            <w:drawing>
              <wp:anchor distT="0" distB="0" distL="114300" distR="114300" simplePos="0" relativeHeight="251731968" behindDoc="0" locked="0" layoutInCell="1" allowOverlap="1" wp14:anchorId="4BCAC238" wp14:editId="3C89CA77">
                <wp:simplePos x="0" y="0"/>
                <wp:positionH relativeFrom="column">
                  <wp:posOffset>3302182</wp:posOffset>
                </wp:positionH>
                <wp:positionV relativeFrom="paragraph">
                  <wp:posOffset>3304721</wp:posOffset>
                </wp:positionV>
                <wp:extent cx="2743200" cy="372110"/>
                <wp:effectExtent l="0" t="0" r="0" b="8890"/>
                <wp:wrapNone/>
                <wp:docPr id="54"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C61670" w:rsidRDefault="000537C1" w:rsidP="00AA0507">
                            <w:pPr>
                              <w:tabs>
                                <w:tab w:val="left" w:pos="108"/>
                              </w:tabs>
                              <w:spacing w:line="100" w:lineRule="atLeast"/>
                              <w:rPr>
                                <w:sz w:val="12"/>
                                <w:szCs w:val="12"/>
                              </w:rPr>
                            </w:pPr>
                            <w:r w:rsidRPr="00C61670">
                              <w:rPr>
                                <w:sz w:val="12"/>
                                <w:szCs w:val="12"/>
                                <w:lang w:eastAsia="ru-RU"/>
                              </w:rPr>
                              <w:t>•</w:t>
                            </w:r>
                            <w:r w:rsidRPr="00C61670">
                              <w:rPr>
                                <w:sz w:val="12"/>
                                <w:szCs w:val="12"/>
                                <w:lang w:eastAsia="ru-RU"/>
                              </w:rPr>
                              <w:tab/>
                            </w:r>
                            <w:r w:rsidRPr="00C61670">
                              <w:rPr>
                                <w:sz w:val="12"/>
                                <w:szCs w:val="12"/>
                              </w:rPr>
                              <w:t xml:space="preserve">Допуск по длине и ширине для </w:t>
                            </w:r>
                            <w:r w:rsidRPr="00C61670">
                              <w:rPr>
                                <w:sz w:val="12"/>
                                <w:szCs w:val="12"/>
                                <w:lang w:val="en-US"/>
                              </w:rPr>
                              <w:t>N</w:t>
                            </w:r>
                            <w:r w:rsidRPr="00C61670">
                              <w:rPr>
                                <w:sz w:val="12"/>
                                <w:szCs w:val="12"/>
                              </w:rPr>
                              <w:t>1</w:t>
                            </w:r>
                            <w:r>
                              <w:rPr>
                                <w:sz w:val="12"/>
                                <w:szCs w:val="12"/>
                              </w:rPr>
                              <w:t xml:space="preserve"> </w:t>
                            </w:r>
                            <w:r w:rsidRPr="00C61670">
                              <w:rPr>
                                <w:sz w:val="12"/>
                                <w:szCs w:val="12"/>
                              </w:rPr>
                              <w:t>(</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w:t>
                            </w:r>
                            <w:r>
                              <w:rPr>
                                <w:sz w:val="12"/>
                                <w:szCs w:val="12"/>
                              </w:rPr>
                              <w:t xml:space="preserve"> ±</w:t>
                            </w:r>
                            <w:r w:rsidRPr="00C61670">
                              <w:rPr>
                                <w:sz w:val="12"/>
                                <w:szCs w:val="12"/>
                              </w:rPr>
                              <w:t>10 мм</w:t>
                            </w:r>
                          </w:p>
                          <w:p w:rsidR="000537C1" w:rsidRPr="00C61670" w:rsidRDefault="000537C1" w:rsidP="00AA0507">
                            <w:pPr>
                              <w:tabs>
                                <w:tab w:val="left" w:pos="108"/>
                              </w:tabs>
                              <w:spacing w:line="100" w:lineRule="atLeast"/>
                              <w:rPr>
                                <w:sz w:val="12"/>
                                <w:szCs w:val="12"/>
                              </w:rPr>
                            </w:pPr>
                            <w:r w:rsidRPr="00C61670">
                              <w:rPr>
                                <w:sz w:val="12"/>
                                <w:szCs w:val="12"/>
                              </w:rPr>
                              <w:t>•</w:t>
                            </w:r>
                            <w:r w:rsidRPr="00C61670">
                              <w:rPr>
                                <w:sz w:val="12"/>
                                <w:szCs w:val="12"/>
                              </w:rPr>
                              <w:tab/>
                              <w:t xml:space="preserve">Допуск по длине и ширине для </w:t>
                            </w:r>
                            <w:r w:rsidRPr="00C61670">
                              <w:rPr>
                                <w:sz w:val="12"/>
                                <w:szCs w:val="12"/>
                                <w:lang w:val="en-US"/>
                              </w:rPr>
                              <w:t>R</w:t>
                            </w:r>
                            <w:r w:rsidRPr="00C61670">
                              <w:rPr>
                                <w:sz w:val="12"/>
                                <w:szCs w:val="12"/>
                              </w:rPr>
                              <w:t xml:space="preserve">1 и </w:t>
                            </w:r>
                            <w:r w:rsidRPr="00C61670">
                              <w:rPr>
                                <w:sz w:val="12"/>
                                <w:szCs w:val="12"/>
                                <w:lang w:val="en-US"/>
                              </w:rPr>
                              <w:t>R</w:t>
                            </w:r>
                            <w:r>
                              <w:rPr>
                                <w:sz w:val="12"/>
                                <w:szCs w:val="12"/>
                              </w:rPr>
                              <w:t>2: ±</w:t>
                            </w:r>
                            <w:r w:rsidRPr="00C61670">
                              <w:rPr>
                                <w:sz w:val="12"/>
                                <w:szCs w:val="12"/>
                              </w:rPr>
                              <w:t>5 мм</w:t>
                            </w:r>
                          </w:p>
                          <w:p w:rsidR="000537C1" w:rsidRPr="00C61670" w:rsidRDefault="000537C1" w:rsidP="00AA0507">
                            <w:pPr>
                              <w:tabs>
                                <w:tab w:val="left" w:pos="108"/>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R</w:t>
                            </w:r>
                            <w:r w:rsidRPr="00C61670">
                              <w:rPr>
                                <w:sz w:val="12"/>
                                <w:szCs w:val="12"/>
                              </w:rPr>
                              <w:t xml:space="preserve">1 и </w:t>
                            </w:r>
                            <w:r w:rsidRPr="00C61670">
                              <w:rPr>
                                <w:sz w:val="12"/>
                                <w:szCs w:val="12"/>
                                <w:lang w:val="en-US"/>
                              </w:rPr>
                              <w:t>R</w:t>
                            </w:r>
                            <w:r w:rsidRPr="00C61670">
                              <w:rPr>
                                <w:sz w:val="12"/>
                                <w:szCs w:val="12"/>
                              </w:rPr>
                              <w:t xml:space="preserve">2: </w:t>
                            </w:r>
                            <w:r>
                              <w:rPr>
                                <w:sz w:val="12"/>
                                <w:szCs w:val="12"/>
                              </w:rPr>
                              <w:t xml:space="preserve">5 </w:t>
                            </w:r>
                            <w:r w:rsidRPr="00C61670">
                              <w:rPr>
                                <w:sz w:val="12"/>
                                <w:szCs w:val="12"/>
                              </w:rPr>
                              <w:t>± 0,75 мм</w:t>
                            </w:r>
                          </w:p>
                          <w:p w:rsidR="000537C1" w:rsidRPr="00C61670" w:rsidRDefault="000537C1" w:rsidP="00AA0507">
                            <w:pPr>
                              <w:tabs>
                                <w:tab w:val="left" w:pos="108"/>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N</w:t>
                            </w:r>
                            <w:r w:rsidRPr="00C61670">
                              <w:rPr>
                                <w:sz w:val="12"/>
                                <w:szCs w:val="12"/>
                              </w:rPr>
                              <w:t>1</w:t>
                            </w:r>
                            <w:r>
                              <w:rPr>
                                <w:sz w:val="12"/>
                                <w:szCs w:val="12"/>
                              </w:rPr>
                              <w:t xml:space="preserve"> </w:t>
                            </w:r>
                            <w:r w:rsidRPr="00C61670">
                              <w:rPr>
                                <w:sz w:val="12"/>
                                <w:szCs w:val="12"/>
                              </w:rPr>
                              <w:t>(</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Pr>
                                <w:sz w:val="12"/>
                                <w:szCs w:val="12"/>
                              </w:rPr>
                              <w:t xml:space="preserve">2 </w:t>
                            </w:r>
                            <w:r w:rsidRPr="00C61670">
                              <w:rPr>
                                <w:sz w:val="12"/>
                                <w:szCs w:val="12"/>
                              </w:rPr>
                              <w:t>(</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Pr>
                                <w:sz w:val="12"/>
                                <w:szCs w:val="12"/>
                              </w:rPr>
                              <w:t xml:space="preserve">3: 5,6 ± </w:t>
                            </w:r>
                            <w:r w:rsidRPr="00C61670">
                              <w:rPr>
                                <w:sz w:val="12"/>
                                <w:szCs w:val="12"/>
                              </w:rPr>
                              <w:t>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C238" id="Text Box 1166" o:spid="_x0000_s2182" type="#_x0000_t202" style="position:absolute;left:0;text-align:left;margin-left:260pt;margin-top:260.2pt;width:3in;height:29.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BHgQ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" stroked="f">
                <v:textbox inset="0,0,0,0">
                  <w:txbxContent>
                    <w:p w:rsidR="000537C1" w:rsidRPr="00C61670" w:rsidRDefault="000537C1" w:rsidP="00AA0507">
                      <w:pPr>
                        <w:tabs>
                          <w:tab w:val="left" w:pos="108"/>
                        </w:tabs>
                        <w:spacing w:line="100" w:lineRule="atLeast"/>
                        <w:rPr>
                          <w:sz w:val="12"/>
                          <w:szCs w:val="12"/>
                        </w:rPr>
                      </w:pPr>
                      <w:r w:rsidRPr="00C61670">
                        <w:rPr>
                          <w:sz w:val="12"/>
                          <w:szCs w:val="12"/>
                          <w:lang w:eastAsia="ru-RU"/>
                        </w:rPr>
                        <w:t>•</w:t>
                      </w:r>
                      <w:r w:rsidRPr="00C61670">
                        <w:rPr>
                          <w:sz w:val="12"/>
                          <w:szCs w:val="12"/>
                          <w:lang w:eastAsia="ru-RU"/>
                        </w:rPr>
                        <w:tab/>
                      </w:r>
                      <w:r w:rsidRPr="00C61670">
                        <w:rPr>
                          <w:sz w:val="12"/>
                          <w:szCs w:val="12"/>
                        </w:rPr>
                        <w:t xml:space="preserve">Допуск по длине и ширине для </w:t>
                      </w:r>
                      <w:r w:rsidRPr="00C61670">
                        <w:rPr>
                          <w:sz w:val="12"/>
                          <w:szCs w:val="12"/>
                          <w:lang w:val="en-US"/>
                        </w:rPr>
                        <w:t>N</w:t>
                      </w:r>
                      <w:r w:rsidRPr="00C61670">
                        <w:rPr>
                          <w:sz w:val="12"/>
                          <w:szCs w:val="12"/>
                        </w:rPr>
                        <w:t>1</w:t>
                      </w:r>
                      <w:r>
                        <w:rPr>
                          <w:sz w:val="12"/>
                          <w:szCs w:val="12"/>
                        </w:rPr>
                        <w:t xml:space="preserve"> </w:t>
                      </w:r>
                      <w:r w:rsidRPr="00C61670">
                        <w:rPr>
                          <w:sz w:val="12"/>
                          <w:szCs w:val="12"/>
                        </w:rPr>
                        <w:t>(</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sidRPr="00C61670">
                        <w:rPr>
                          <w:sz w:val="12"/>
                          <w:szCs w:val="12"/>
                        </w:rPr>
                        <w:t>2 (</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sidRPr="00C61670">
                        <w:rPr>
                          <w:sz w:val="12"/>
                          <w:szCs w:val="12"/>
                        </w:rPr>
                        <w:t>3:</w:t>
                      </w:r>
                      <w:r>
                        <w:rPr>
                          <w:sz w:val="12"/>
                          <w:szCs w:val="12"/>
                        </w:rPr>
                        <w:t xml:space="preserve"> ±</w:t>
                      </w:r>
                      <w:r w:rsidRPr="00C61670">
                        <w:rPr>
                          <w:sz w:val="12"/>
                          <w:szCs w:val="12"/>
                        </w:rPr>
                        <w:t>10 мм</w:t>
                      </w:r>
                    </w:p>
                    <w:p w:rsidR="000537C1" w:rsidRPr="00C61670" w:rsidRDefault="000537C1" w:rsidP="00AA0507">
                      <w:pPr>
                        <w:tabs>
                          <w:tab w:val="left" w:pos="108"/>
                        </w:tabs>
                        <w:spacing w:line="100" w:lineRule="atLeast"/>
                        <w:rPr>
                          <w:sz w:val="12"/>
                          <w:szCs w:val="12"/>
                        </w:rPr>
                      </w:pPr>
                      <w:r w:rsidRPr="00C61670">
                        <w:rPr>
                          <w:sz w:val="12"/>
                          <w:szCs w:val="12"/>
                        </w:rPr>
                        <w:t>•</w:t>
                      </w:r>
                      <w:r w:rsidRPr="00C61670">
                        <w:rPr>
                          <w:sz w:val="12"/>
                          <w:szCs w:val="12"/>
                        </w:rPr>
                        <w:tab/>
                        <w:t xml:space="preserve">Допуск по длине и ширине для </w:t>
                      </w:r>
                      <w:r w:rsidRPr="00C61670">
                        <w:rPr>
                          <w:sz w:val="12"/>
                          <w:szCs w:val="12"/>
                          <w:lang w:val="en-US"/>
                        </w:rPr>
                        <w:t>R</w:t>
                      </w:r>
                      <w:r w:rsidRPr="00C61670">
                        <w:rPr>
                          <w:sz w:val="12"/>
                          <w:szCs w:val="12"/>
                        </w:rPr>
                        <w:t xml:space="preserve">1 и </w:t>
                      </w:r>
                      <w:r w:rsidRPr="00C61670">
                        <w:rPr>
                          <w:sz w:val="12"/>
                          <w:szCs w:val="12"/>
                          <w:lang w:val="en-US"/>
                        </w:rPr>
                        <w:t>R</w:t>
                      </w:r>
                      <w:r>
                        <w:rPr>
                          <w:sz w:val="12"/>
                          <w:szCs w:val="12"/>
                        </w:rPr>
                        <w:t>2: ±</w:t>
                      </w:r>
                      <w:r w:rsidRPr="00C61670">
                        <w:rPr>
                          <w:sz w:val="12"/>
                          <w:szCs w:val="12"/>
                        </w:rPr>
                        <w:t>5 мм</w:t>
                      </w:r>
                    </w:p>
                    <w:p w:rsidR="000537C1" w:rsidRPr="00C61670" w:rsidRDefault="000537C1" w:rsidP="00AA0507">
                      <w:pPr>
                        <w:tabs>
                          <w:tab w:val="left" w:pos="108"/>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R</w:t>
                      </w:r>
                      <w:r w:rsidRPr="00C61670">
                        <w:rPr>
                          <w:sz w:val="12"/>
                          <w:szCs w:val="12"/>
                        </w:rPr>
                        <w:t xml:space="preserve">1 и </w:t>
                      </w:r>
                      <w:r w:rsidRPr="00C61670">
                        <w:rPr>
                          <w:sz w:val="12"/>
                          <w:szCs w:val="12"/>
                          <w:lang w:val="en-US"/>
                        </w:rPr>
                        <w:t>R</w:t>
                      </w:r>
                      <w:r w:rsidRPr="00C61670">
                        <w:rPr>
                          <w:sz w:val="12"/>
                          <w:szCs w:val="12"/>
                        </w:rPr>
                        <w:t xml:space="preserve">2: </w:t>
                      </w:r>
                      <w:r>
                        <w:rPr>
                          <w:sz w:val="12"/>
                          <w:szCs w:val="12"/>
                        </w:rPr>
                        <w:t xml:space="preserve">5 </w:t>
                      </w:r>
                      <w:r w:rsidRPr="00C61670">
                        <w:rPr>
                          <w:sz w:val="12"/>
                          <w:szCs w:val="12"/>
                        </w:rPr>
                        <w:t>± 0,75 мм</w:t>
                      </w:r>
                    </w:p>
                    <w:p w:rsidR="000537C1" w:rsidRPr="00C61670" w:rsidRDefault="000537C1" w:rsidP="00AA0507">
                      <w:pPr>
                        <w:tabs>
                          <w:tab w:val="left" w:pos="108"/>
                        </w:tabs>
                        <w:spacing w:line="100" w:lineRule="atLeast"/>
                        <w:rPr>
                          <w:sz w:val="12"/>
                          <w:szCs w:val="12"/>
                        </w:rPr>
                      </w:pPr>
                      <w:r w:rsidRPr="00C61670">
                        <w:rPr>
                          <w:sz w:val="12"/>
                          <w:szCs w:val="12"/>
                        </w:rPr>
                        <w:t>•</w:t>
                      </w:r>
                      <w:r w:rsidRPr="00C61670">
                        <w:rPr>
                          <w:sz w:val="12"/>
                          <w:szCs w:val="12"/>
                        </w:rPr>
                        <w:tab/>
                        <w:t xml:space="preserve">Толщина и допуск по ней для листов </w:t>
                      </w:r>
                      <w:r w:rsidRPr="00C61670">
                        <w:rPr>
                          <w:sz w:val="12"/>
                          <w:szCs w:val="12"/>
                          <w:lang w:val="en-US"/>
                        </w:rPr>
                        <w:t>N</w:t>
                      </w:r>
                      <w:r w:rsidRPr="00C61670">
                        <w:rPr>
                          <w:sz w:val="12"/>
                          <w:szCs w:val="12"/>
                        </w:rPr>
                        <w:t>1</w:t>
                      </w:r>
                      <w:r>
                        <w:rPr>
                          <w:sz w:val="12"/>
                          <w:szCs w:val="12"/>
                        </w:rPr>
                        <w:t xml:space="preserve"> </w:t>
                      </w:r>
                      <w:r w:rsidRPr="00C61670">
                        <w:rPr>
                          <w:sz w:val="12"/>
                          <w:szCs w:val="12"/>
                        </w:rPr>
                        <w:t>(</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w:t>
                      </w:r>
                      <w:r w:rsidRPr="00C61670">
                        <w:rPr>
                          <w:sz w:val="12"/>
                          <w:szCs w:val="12"/>
                          <w:lang w:val="en-US"/>
                        </w:rPr>
                        <w:t>N</w:t>
                      </w:r>
                      <w:r>
                        <w:rPr>
                          <w:sz w:val="12"/>
                          <w:szCs w:val="12"/>
                        </w:rPr>
                        <w:t xml:space="preserve">2 </w:t>
                      </w:r>
                      <w:r w:rsidRPr="00C61670">
                        <w:rPr>
                          <w:sz w:val="12"/>
                          <w:szCs w:val="12"/>
                        </w:rPr>
                        <w:t>(</w:t>
                      </w:r>
                      <w:r w:rsidRPr="00C61670">
                        <w:rPr>
                          <w:sz w:val="12"/>
                          <w:szCs w:val="12"/>
                          <w:lang w:val="en-US"/>
                        </w:rPr>
                        <w:t>F</w:t>
                      </w:r>
                      <w:r w:rsidRPr="00C61670">
                        <w:rPr>
                          <w:sz w:val="12"/>
                          <w:szCs w:val="12"/>
                        </w:rPr>
                        <w:t xml:space="preserve">, </w:t>
                      </w:r>
                      <w:r w:rsidRPr="00C61670">
                        <w:rPr>
                          <w:sz w:val="12"/>
                          <w:szCs w:val="12"/>
                          <w:lang w:val="en-US"/>
                        </w:rPr>
                        <w:t>T</w:t>
                      </w:r>
                      <w:r w:rsidRPr="00C61670">
                        <w:rPr>
                          <w:sz w:val="12"/>
                          <w:szCs w:val="12"/>
                        </w:rPr>
                        <w:t xml:space="preserve">) и </w:t>
                      </w:r>
                      <w:r w:rsidRPr="00C61670">
                        <w:rPr>
                          <w:sz w:val="12"/>
                          <w:szCs w:val="12"/>
                          <w:lang w:val="en-US"/>
                        </w:rPr>
                        <w:t>N</w:t>
                      </w:r>
                      <w:r>
                        <w:rPr>
                          <w:sz w:val="12"/>
                          <w:szCs w:val="12"/>
                        </w:rPr>
                        <w:t xml:space="preserve">3: 5,6 ± </w:t>
                      </w:r>
                      <w:r w:rsidRPr="00C61670">
                        <w:rPr>
                          <w:sz w:val="12"/>
                          <w:szCs w:val="12"/>
                        </w:rPr>
                        <w:t>0,75 мм</w:t>
                      </w:r>
                    </w:p>
                  </w:txbxContent>
                </v:textbox>
              </v:shape>
            </w:pict>
          </mc:Fallback>
        </mc:AlternateContent>
      </w:r>
      <w:r w:rsidR="00AA0507" w:rsidRPr="00AA0507">
        <w:rPr>
          <w:noProof/>
          <w:lang w:eastAsia="ru-RU"/>
        </w:rPr>
        <mc:AlternateContent>
          <mc:Choice Requires="wps">
            <w:drawing>
              <wp:anchor distT="0" distB="0" distL="114300" distR="114300" simplePos="0" relativeHeight="251729920" behindDoc="0" locked="0" layoutInCell="1" allowOverlap="1" wp14:anchorId="2C87C1B0" wp14:editId="6F1E5A85">
                <wp:simplePos x="0" y="0"/>
                <wp:positionH relativeFrom="column">
                  <wp:posOffset>738505</wp:posOffset>
                </wp:positionH>
                <wp:positionV relativeFrom="paragraph">
                  <wp:posOffset>3303270</wp:posOffset>
                </wp:positionV>
                <wp:extent cx="266065" cy="149225"/>
                <wp:effectExtent l="1270" t="0" r="0" b="3175"/>
                <wp:wrapNone/>
                <wp:docPr id="52"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FA481D" w:rsidRDefault="000537C1" w:rsidP="00AA0507">
                            <w:pPr>
                              <w:rPr>
                                <w:sz w:val="14"/>
                                <w:szCs w:val="14"/>
                                <w:lang w:val="en-US"/>
                              </w:rPr>
                            </w:pPr>
                            <w:r w:rsidRPr="00FA481D">
                              <w:rPr>
                                <w:sz w:val="14"/>
                                <w:szCs w:val="14"/>
                                <w:lang w:eastAsia="ru-RU"/>
                              </w:rPr>
                              <w:t xml:space="preserve">Ось </w:t>
                            </w:r>
                            <w:r w:rsidRPr="00FA481D">
                              <w:rPr>
                                <w:sz w:val="14"/>
                                <w:szCs w:val="14"/>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7C1B0" id="Text Box 1164" o:spid="_x0000_s2183" type="#_x0000_t202" style="position:absolute;left:0;text-align:left;margin-left:58.15pt;margin-top:260.1pt;width:20.95pt;height:1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" stroked="f">
                <v:textbox inset="0,0,0,0">
                  <w:txbxContent>
                    <w:p w:rsidR="000537C1" w:rsidRPr="00FA481D" w:rsidRDefault="000537C1" w:rsidP="00AA0507">
                      <w:pPr>
                        <w:rPr>
                          <w:sz w:val="14"/>
                          <w:szCs w:val="14"/>
                          <w:lang w:val="en-US"/>
                        </w:rPr>
                      </w:pPr>
                      <w:r w:rsidRPr="00FA481D">
                        <w:rPr>
                          <w:sz w:val="14"/>
                          <w:szCs w:val="14"/>
                          <w:lang w:eastAsia="ru-RU"/>
                        </w:rPr>
                        <w:t xml:space="preserve">Ось </w:t>
                      </w:r>
                      <w:r w:rsidRPr="00FA481D">
                        <w:rPr>
                          <w:sz w:val="14"/>
                          <w:szCs w:val="14"/>
                          <w:lang w:val="en-US"/>
                        </w:rPr>
                        <w:t>Y</w:t>
                      </w:r>
                    </w:p>
                  </w:txbxContent>
                </v:textbox>
              </v:shape>
            </w:pict>
          </mc:Fallback>
        </mc:AlternateContent>
      </w:r>
      <w:r w:rsidR="00AA0507" w:rsidRPr="00AA0507">
        <w:rPr>
          <w:noProof/>
          <w:lang w:eastAsia="ru-RU"/>
        </w:rPr>
        <mc:AlternateContent>
          <mc:Choice Requires="wps">
            <w:drawing>
              <wp:anchor distT="0" distB="0" distL="114300" distR="114300" simplePos="0" relativeHeight="251728896" behindDoc="0" locked="0" layoutInCell="1" allowOverlap="1" wp14:anchorId="7A839B7F" wp14:editId="25F148A8">
                <wp:simplePos x="0" y="0"/>
                <wp:positionH relativeFrom="column">
                  <wp:posOffset>1093470</wp:posOffset>
                </wp:positionH>
                <wp:positionV relativeFrom="paragraph">
                  <wp:posOffset>3307715</wp:posOffset>
                </wp:positionV>
                <wp:extent cx="266065" cy="149225"/>
                <wp:effectExtent l="3810" t="4445" r="0" b="0"/>
                <wp:wrapNone/>
                <wp:docPr id="51"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FA481D" w:rsidRDefault="000537C1" w:rsidP="00AA0507">
                            <w:pPr>
                              <w:rPr>
                                <w:sz w:val="14"/>
                                <w:szCs w:val="14"/>
                                <w:lang w:val="en-US"/>
                              </w:rPr>
                            </w:pPr>
                            <w:r w:rsidRPr="00FA481D">
                              <w:rPr>
                                <w:sz w:val="14"/>
                                <w:szCs w:val="14"/>
                                <w:lang w:eastAsia="ru-RU"/>
                              </w:rPr>
                              <w:t xml:space="preserve">Ось </w:t>
                            </w:r>
                            <w:r w:rsidRPr="00FA481D">
                              <w:rPr>
                                <w:sz w:val="14"/>
                                <w:szCs w:val="14"/>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39B7F" id="Text Box 1163" o:spid="_x0000_s2184" type="#_x0000_t202" style="position:absolute;left:0;text-align:left;margin-left:86.1pt;margin-top:260.45pt;width:20.95pt;height:1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" stroked="f">
                <v:textbox inset="0,0,0,0">
                  <w:txbxContent>
                    <w:p w:rsidR="000537C1" w:rsidRPr="00FA481D" w:rsidRDefault="000537C1" w:rsidP="00AA0507">
                      <w:pPr>
                        <w:rPr>
                          <w:sz w:val="14"/>
                          <w:szCs w:val="14"/>
                          <w:lang w:val="en-US"/>
                        </w:rPr>
                      </w:pPr>
                      <w:r w:rsidRPr="00FA481D">
                        <w:rPr>
                          <w:sz w:val="14"/>
                          <w:szCs w:val="14"/>
                          <w:lang w:eastAsia="ru-RU"/>
                        </w:rPr>
                        <w:t xml:space="preserve">Ось </w:t>
                      </w:r>
                      <w:r w:rsidRPr="00FA481D">
                        <w:rPr>
                          <w:sz w:val="14"/>
                          <w:szCs w:val="14"/>
                          <w:lang w:val="en-US"/>
                        </w:rPr>
                        <w:t>X</w:t>
                      </w:r>
                    </w:p>
                  </w:txbxContent>
                </v:textbox>
              </v:shape>
            </w:pict>
          </mc:Fallback>
        </mc:AlternateContent>
      </w:r>
      <w:r w:rsidR="00AA0507" w:rsidRPr="00AA0507">
        <w:rPr>
          <w:noProof/>
          <w:lang w:eastAsia="ru-RU"/>
        </w:rPr>
        <mc:AlternateContent>
          <mc:Choice Requires="wps">
            <w:drawing>
              <wp:anchor distT="0" distB="0" distL="114300" distR="114300" simplePos="0" relativeHeight="251730944" behindDoc="0" locked="0" layoutInCell="1" allowOverlap="1" wp14:anchorId="347D0FB3" wp14:editId="3CD0287C">
                <wp:simplePos x="0" y="0"/>
                <wp:positionH relativeFrom="column">
                  <wp:posOffset>1056640</wp:posOffset>
                </wp:positionH>
                <wp:positionV relativeFrom="paragraph">
                  <wp:posOffset>2913380</wp:posOffset>
                </wp:positionV>
                <wp:extent cx="266065" cy="149225"/>
                <wp:effectExtent l="0" t="635" r="0" b="2540"/>
                <wp:wrapNone/>
                <wp:docPr id="50"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FA481D" w:rsidRDefault="000537C1" w:rsidP="00AA0507">
                            <w:pPr>
                              <w:rPr>
                                <w:sz w:val="14"/>
                                <w:szCs w:val="14"/>
                                <w:lang w:val="en-US"/>
                              </w:rPr>
                            </w:pPr>
                            <w:r w:rsidRPr="00FA481D">
                              <w:rPr>
                                <w:sz w:val="14"/>
                                <w:szCs w:val="14"/>
                                <w:lang w:eastAsia="ru-RU"/>
                              </w:rPr>
                              <w:t xml:space="preserve">Ось </w:t>
                            </w:r>
                            <w:r>
                              <w:rPr>
                                <w:sz w:val="14"/>
                                <w:szCs w:val="14"/>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0FB3" id="Text Box 1165" o:spid="_x0000_s2185" type="#_x0000_t202" style="position:absolute;left:0;text-align:left;margin-left:83.2pt;margin-top:229.4pt;width:20.95pt;height:1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nIfgIAAAo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" stroked="f">
                <v:textbox inset="0,0,0,0">
                  <w:txbxContent>
                    <w:p w:rsidR="000537C1" w:rsidRPr="00FA481D" w:rsidRDefault="000537C1" w:rsidP="00AA0507">
                      <w:pPr>
                        <w:rPr>
                          <w:sz w:val="14"/>
                          <w:szCs w:val="14"/>
                          <w:lang w:val="en-US"/>
                        </w:rPr>
                      </w:pPr>
                      <w:r w:rsidRPr="00FA481D">
                        <w:rPr>
                          <w:sz w:val="14"/>
                          <w:szCs w:val="14"/>
                          <w:lang w:eastAsia="ru-RU"/>
                        </w:rPr>
                        <w:t xml:space="preserve">Ось </w:t>
                      </w:r>
                      <w:r>
                        <w:rPr>
                          <w:sz w:val="14"/>
                          <w:szCs w:val="14"/>
                          <w:lang w:val="en-US"/>
                        </w:rPr>
                        <w:t>Z</w:t>
                      </w:r>
                    </w:p>
                  </w:txbxContent>
                </v:textbox>
              </v:shape>
            </w:pict>
          </mc:Fallback>
        </mc:AlternateContent>
      </w:r>
      <w:r w:rsidR="00AA0507" w:rsidRPr="00AA0507">
        <w:rPr>
          <w:noProof/>
          <w:lang w:eastAsia="ru-RU"/>
        </w:rPr>
        <w:drawing>
          <wp:inline distT="0" distB="0" distL="0" distR="0" wp14:anchorId="3A5633C4" wp14:editId="180CAED0">
            <wp:extent cx="5334000" cy="36982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b="137"/>
                    <a:stretch>
                      <a:fillRect/>
                    </a:stretch>
                  </pic:blipFill>
                  <pic:spPr bwMode="auto">
                    <a:xfrm>
                      <a:off x="0" y="0"/>
                      <a:ext cx="5340123" cy="3702485"/>
                    </a:xfrm>
                    <a:prstGeom prst="rect">
                      <a:avLst/>
                    </a:prstGeom>
                    <a:noFill/>
                    <a:ln>
                      <a:noFill/>
                    </a:ln>
                  </pic:spPr>
                </pic:pic>
              </a:graphicData>
            </a:graphic>
          </wp:inline>
        </w:drawing>
      </w:r>
    </w:p>
    <w:p w:rsidR="00AA0507" w:rsidRPr="00AA0507" w:rsidRDefault="00AA0507" w:rsidP="00A265B8">
      <w:pPr>
        <w:pStyle w:val="H23GR"/>
      </w:pPr>
      <w:r w:rsidRPr="00A265B8">
        <w:rPr>
          <w:b w:val="0"/>
        </w:rPr>
        <w:tab/>
      </w:r>
      <w:r w:rsidRPr="00A265B8">
        <w:rPr>
          <w:b w:val="0"/>
        </w:rPr>
        <w:tab/>
        <w:t>Рис. 2</w:t>
      </w:r>
      <w:r w:rsidRPr="00A265B8">
        <w:rPr>
          <w:b w:val="0"/>
        </w:rPr>
        <w:br/>
      </w:r>
      <w:r w:rsidRPr="00AA0507">
        <w:t>Ударный элемент в виде гибкой модели ноги: характеристики компрессии элементов, изготовленных с использованием имитирующих мягкие ткани и кожу материалов</w:t>
      </w:r>
    </w:p>
    <w:p w:rsidR="00AA0507" w:rsidRPr="00AA0507" w:rsidRDefault="00AA0507" w:rsidP="00A265B8">
      <w:pPr>
        <w:pStyle w:val="SingleTxtGR"/>
        <w:keepNext/>
        <w:ind w:left="2268" w:hanging="1134"/>
      </w:pPr>
      <w:r w:rsidRPr="00AA0507">
        <w:t>а)</w:t>
      </w:r>
      <w:r w:rsidRPr="00AA0507">
        <w:tab/>
        <w:t>Синтетические резиновые листы</w:t>
      </w:r>
    </w:p>
    <w:bookmarkStart w:id="11" w:name="_MON_1462712669"/>
    <w:bookmarkEnd w:id="11"/>
    <w:p w:rsidR="00AA0507" w:rsidRPr="00AA0507" w:rsidRDefault="00AA0507" w:rsidP="00AA0507">
      <w:pPr>
        <w:pStyle w:val="SingleTxtGR"/>
        <w:tabs>
          <w:tab w:val="clear" w:pos="1701"/>
        </w:tabs>
        <w:ind w:left="2268" w:hanging="1134"/>
      </w:pPr>
      <w:r w:rsidRPr="00AA0507">
        <w:object w:dxaOrig="5542" w:dyaOrig="4289">
          <v:shape id="_x0000_i1034" type="#_x0000_t75" style="width:366.05pt;height:208pt" o:ole="" o:bordertopcolor="this" o:borderleftcolor="this" o:borderbottomcolor="this" o:borderrightcolor="this">
            <v:imagedata r:id="rId72" o:title="" cropleft="-11400f" cropright="-11400f"/>
          </v:shape>
          <o:OLEObject Type="Embed" ProgID="Word.Picture.8" ShapeID="_x0000_i1034" DrawAspect="Content" ObjectID="_1591793999" r:id="rId73"/>
        </w:object>
      </w:r>
    </w:p>
    <w:p w:rsidR="00AA0507" w:rsidRPr="00AA0507" w:rsidRDefault="00AA0507" w:rsidP="00A265B8">
      <w:pPr>
        <w:pStyle w:val="SingleTxtGR"/>
        <w:keepNext/>
        <w:ind w:left="2268" w:hanging="1134"/>
      </w:pPr>
      <w:r w:rsidRPr="00AA0507">
        <w:lastRenderedPageBreak/>
        <w:t>b)</w:t>
      </w:r>
      <w:r w:rsidRPr="00AA0507">
        <w:tab/>
        <w:t>Неопреновые листы</w:t>
      </w:r>
    </w:p>
    <w:p w:rsidR="00AA0507" w:rsidRPr="00AA0507" w:rsidRDefault="00A265B8" w:rsidP="00AA0507">
      <w:pPr>
        <w:pStyle w:val="SingleTxtGR"/>
        <w:ind w:left="2268" w:hanging="1134"/>
      </w:pPr>
      <w:r w:rsidRPr="00AA0507">
        <w:rPr>
          <w:noProof/>
          <w:lang w:eastAsia="ru-RU"/>
        </w:rPr>
        <mc:AlternateContent>
          <mc:Choice Requires="wps">
            <w:drawing>
              <wp:anchor distT="0" distB="0" distL="114300" distR="114300" simplePos="0" relativeHeight="251753472" behindDoc="0" locked="0" layoutInCell="1" allowOverlap="1" wp14:anchorId="1AF6852E" wp14:editId="7E6005CE">
                <wp:simplePos x="0" y="0"/>
                <wp:positionH relativeFrom="column">
                  <wp:posOffset>2561953</wp:posOffset>
                </wp:positionH>
                <wp:positionV relativeFrom="paragraph">
                  <wp:posOffset>2270579</wp:posOffset>
                </wp:positionV>
                <wp:extent cx="977900" cy="163285"/>
                <wp:effectExtent l="0" t="0" r="0" b="8255"/>
                <wp:wrapNone/>
                <wp:docPr id="38"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63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jc w:val="center"/>
                            </w:pPr>
                            <w:r>
                              <w:rPr>
                                <w:sz w:val="16"/>
                                <w:szCs w:val="16"/>
                              </w:rPr>
                              <w:t>Деформация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852E" id="Text Box 1169" o:spid="_x0000_s2186" type="#_x0000_t202" style="position:absolute;left:0;text-align:left;margin-left:201.75pt;margin-top:178.8pt;width:77pt;height:1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B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" stroked="f">
                <v:textbox inset="0,0,0,0">
                  <w:txbxContent>
                    <w:p w:rsidR="000537C1" w:rsidRDefault="000537C1" w:rsidP="00AA0507">
                      <w:pPr>
                        <w:spacing w:line="240" w:lineRule="auto"/>
                        <w:jc w:val="center"/>
                      </w:pPr>
                      <w:r>
                        <w:rPr>
                          <w:sz w:val="16"/>
                          <w:szCs w:val="16"/>
                        </w:rPr>
                        <w:t>Деформация</w:t>
                      </w:r>
                    </w:p>
                  </w:txbxContent>
                </v:textbox>
              </v:shape>
            </w:pict>
          </mc:Fallback>
        </mc:AlternateContent>
      </w:r>
      <w:r w:rsidRPr="00AA0507">
        <w:rPr>
          <w:noProof/>
          <w:lang w:eastAsia="ru-RU"/>
        </w:rPr>
        <mc:AlternateContent>
          <mc:Choice Requires="wps">
            <w:drawing>
              <wp:anchor distT="0" distB="0" distL="114300" distR="114300" simplePos="0" relativeHeight="251752448" behindDoc="0" locked="0" layoutInCell="1" allowOverlap="1" wp14:anchorId="44CBB6B5" wp14:editId="562D15CB">
                <wp:simplePos x="0" y="0"/>
                <wp:positionH relativeFrom="column">
                  <wp:posOffset>1697446</wp:posOffset>
                </wp:positionH>
                <wp:positionV relativeFrom="paragraph">
                  <wp:posOffset>810260</wp:posOffset>
                </wp:positionV>
                <wp:extent cx="977900" cy="140335"/>
                <wp:effectExtent l="0" t="0" r="0" b="0"/>
                <wp:wrapNone/>
                <wp:docPr id="37"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pPr>
                            <w:r>
                              <w:rPr>
                                <w:sz w:val="16"/>
                                <w:szCs w:val="16"/>
                              </w:rPr>
                              <w:t>НИЖНИЙ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B6B5" id="Text Box 1168" o:spid="_x0000_s2187" type="#_x0000_t202" style="position:absolute;left:0;text-align:left;margin-left:133.65pt;margin-top:63.8pt;width:77pt;height:1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1VgAIAAAo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" stroked="f">
                <v:textbox inset="0,0,0,0">
                  <w:txbxContent>
                    <w:p w:rsidR="000537C1" w:rsidRDefault="000537C1" w:rsidP="00AA0507">
                      <w:pPr>
                        <w:spacing w:line="240" w:lineRule="auto"/>
                      </w:pPr>
                      <w:r>
                        <w:rPr>
                          <w:sz w:val="16"/>
                          <w:szCs w:val="16"/>
                        </w:rPr>
                        <w:t>НИЖНИЙ ПРЕДЕЛ</w:t>
                      </w:r>
                    </w:p>
                  </w:txbxContent>
                </v:textbox>
              </v:shape>
            </w:pict>
          </mc:Fallback>
        </mc:AlternateContent>
      </w:r>
      <w:r w:rsidRPr="00AA0507">
        <w:rPr>
          <w:noProof/>
          <w:lang w:eastAsia="ru-RU"/>
        </w:rPr>
        <mc:AlternateContent>
          <mc:Choice Requires="wps">
            <w:drawing>
              <wp:anchor distT="0" distB="0" distL="114300" distR="114300" simplePos="0" relativeHeight="251751424" behindDoc="0" locked="0" layoutInCell="1" allowOverlap="1" wp14:anchorId="1AA9F6FF" wp14:editId="05755DD8">
                <wp:simplePos x="0" y="0"/>
                <wp:positionH relativeFrom="column">
                  <wp:posOffset>1684020</wp:posOffset>
                </wp:positionH>
                <wp:positionV relativeFrom="paragraph">
                  <wp:posOffset>451848</wp:posOffset>
                </wp:positionV>
                <wp:extent cx="977900" cy="113665"/>
                <wp:effectExtent l="3810" t="635" r="0" b="0"/>
                <wp:wrapNone/>
                <wp:docPr id="36"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pPr>
                            <w:r>
                              <w:rPr>
                                <w:sz w:val="16"/>
                                <w:szCs w:val="16"/>
                              </w:rPr>
                              <w:t>ВЕРХНИЙ ПРЕДЕЛ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F6FF" id="Text Box 1167" o:spid="_x0000_s2188" type="#_x0000_t202" style="position:absolute;left:0;text-align:left;margin-left:132.6pt;margin-top:35.6pt;width:77pt;height: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" stroked="f">
                <v:textbox inset="0,0,0,0">
                  <w:txbxContent>
                    <w:p w:rsidR="000537C1" w:rsidRDefault="000537C1" w:rsidP="00AA0507">
                      <w:pPr>
                        <w:spacing w:line="240" w:lineRule="auto"/>
                      </w:pPr>
                      <w:r>
                        <w:rPr>
                          <w:sz w:val="16"/>
                          <w:szCs w:val="16"/>
                        </w:rPr>
                        <w:t>ВЕРХНИЙ ПРЕДЕЛ</w:t>
                      </w:r>
                    </w:p>
                  </w:txbxContent>
                </v:textbox>
              </v:shape>
            </w:pict>
          </mc:Fallback>
        </mc:AlternateContent>
      </w:r>
      <w:r w:rsidR="00AA0507" w:rsidRPr="00AA0507">
        <w:rPr>
          <w:noProof/>
          <w:lang w:eastAsia="ru-RU"/>
        </w:rPr>
        <mc:AlternateContent>
          <mc:Choice Requires="wps">
            <w:drawing>
              <wp:anchor distT="0" distB="0" distL="114300" distR="114300" simplePos="0" relativeHeight="251754496" behindDoc="0" locked="0" layoutInCell="1" allowOverlap="1" wp14:anchorId="399B156A" wp14:editId="0D9151A9">
                <wp:simplePos x="0" y="0"/>
                <wp:positionH relativeFrom="column">
                  <wp:posOffset>748393</wp:posOffset>
                </wp:positionH>
                <wp:positionV relativeFrom="paragraph">
                  <wp:posOffset>344805</wp:posOffset>
                </wp:positionV>
                <wp:extent cx="171450" cy="1371600"/>
                <wp:effectExtent l="0" t="3810" r="3810" b="0"/>
                <wp:wrapNone/>
                <wp:docPr id="43"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Default="000537C1" w:rsidP="00AA0507">
                            <w:pPr>
                              <w:spacing w:line="240" w:lineRule="auto"/>
                              <w:jc w:val="center"/>
                            </w:pPr>
                            <w:r>
                              <w:rPr>
                                <w:sz w:val="16"/>
                                <w:szCs w:val="16"/>
                              </w:rPr>
                              <w:t>Напряжение (МПа)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156A" id="Text Box 1170" o:spid="_x0000_s2189" type="#_x0000_t202" style="position:absolute;left:0;text-align:left;margin-left:58.95pt;margin-top:27.15pt;width:13.5pt;height:1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" stroked="f">
                <v:textbox style="layout-flow:vertical;mso-layout-flow-alt:bottom-to-top" inset="0,0,0,0">
                  <w:txbxContent>
                    <w:p w:rsidR="000537C1" w:rsidRDefault="000537C1" w:rsidP="00AA0507">
                      <w:pPr>
                        <w:spacing w:line="240" w:lineRule="auto"/>
                        <w:jc w:val="center"/>
                      </w:pPr>
                      <w:r>
                        <w:rPr>
                          <w:sz w:val="16"/>
                          <w:szCs w:val="16"/>
                        </w:rPr>
                        <w:t>Напряжение (МПа)</w:t>
                      </w:r>
                    </w:p>
                  </w:txbxContent>
                </v:textbox>
              </v:shape>
            </w:pict>
          </mc:Fallback>
        </mc:AlternateContent>
      </w:r>
      <w:r w:rsidR="00AA0507" w:rsidRPr="00AA0507">
        <w:rPr>
          <w:b/>
          <w:noProof/>
          <w:lang w:eastAsia="ru-RU"/>
        </w:rPr>
        <w:drawing>
          <wp:inline distT="0" distB="0" distL="0" distR="0" wp14:anchorId="029DECB5" wp14:editId="7F8E88EF">
            <wp:extent cx="4267200" cy="24594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74982" cy="2463966"/>
                    </a:xfrm>
                    <a:prstGeom prst="rect">
                      <a:avLst/>
                    </a:prstGeom>
                    <a:noFill/>
                    <a:ln>
                      <a:noFill/>
                    </a:ln>
                  </pic:spPr>
                </pic:pic>
              </a:graphicData>
            </a:graphic>
          </wp:inline>
        </w:drawing>
      </w:r>
    </w:p>
    <w:p w:rsidR="00AA0507" w:rsidRPr="00AA0507" w:rsidRDefault="00AA0507" w:rsidP="001F7946">
      <w:pPr>
        <w:pStyle w:val="H23GR"/>
      </w:pPr>
      <w:r w:rsidRPr="001F7946">
        <w:rPr>
          <w:b w:val="0"/>
        </w:rPr>
        <w:tab/>
      </w:r>
      <w:r w:rsidRPr="001F7946">
        <w:rPr>
          <w:b w:val="0"/>
        </w:rPr>
        <w:tab/>
        <w:t>Рис. 3</w:t>
      </w:r>
      <w:r w:rsidRPr="001F7946">
        <w:rPr>
          <w:b w:val="0"/>
        </w:rPr>
        <w:br/>
      </w:r>
      <w:r w:rsidRPr="00AA0507">
        <w:t>Допуски на углы первого удара, производимого ударным элементом в виде гибкой модели нижней части ноги</w:t>
      </w:r>
    </w:p>
    <w:bookmarkStart w:id="12" w:name="_MON_1462347921"/>
    <w:bookmarkStart w:id="13" w:name="_MON_1462712670"/>
    <w:bookmarkEnd w:id="12"/>
    <w:bookmarkEnd w:id="13"/>
    <w:bookmarkStart w:id="14" w:name="_MON_1462347793"/>
    <w:bookmarkEnd w:id="14"/>
    <w:p w:rsidR="00AA0507" w:rsidRPr="00AA0507" w:rsidRDefault="00AA0507" w:rsidP="00AA0507">
      <w:pPr>
        <w:pStyle w:val="SingleTxtGR"/>
        <w:ind w:left="2268" w:hanging="1134"/>
      </w:pPr>
      <w:r w:rsidRPr="00AA0507">
        <w:object w:dxaOrig="7952" w:dyaOrig="6133">
          <v:shape id="_x0000_i1035" type="#_x0000_t75" style="width:377.3pt;height:288.55pt" o:ole="">
            <v:imagedata r:id="rId75" o:title=""/>
          </v:shape>
          <o:OLEObject Type="Embed" ProgID="Word.Picture.8" ShapeID="_x0000_i1035" DrawAspect="Content" ObjectID="_1591794000" r:id="rId76"/>
        </w:object>
      </w:r>
    </w:p>
    <w:p w:rsidR="00AA0507" w:rsidRPr="00AA0507" w:rsidRDefault="00AA0507" w:rsidP="001F7946">
      <w:pPr>
        <w:pStyle w:val="H23GR"/>
      </w:pPr>
      <w:r w:rsidRPr="001F7946">
        <w:rPr>
          <w:b w:val="0"/>
        </w:rPr>
        <w:lastRenderedPageBreak/>
        <w:tab/>
      </w:r>
      <w:r w:rsidRPr="001F7946">
        <w:rPr>
          <w:b w:val="0"/>
        </w:rPr>
        <w:tab/>
        <w:t>Рис. 4</w:t>
      </w:r>
      <w:r w:rsidRPr="001F7946">
        <w:rPr>
          <w:b w:val="0"/>
        </w:rPr>
        <w:br/>
      </w:r>
      <w:r w:rsidRPr="00AA0507">
        <w:t>Испытание бампера с помощью модели нижней части ноги для транспортного средства в сборе в нормальном положении для движения (слева) и для части кузова, установленной на подставке (справа)</w:t>
      </w:r>
    </w:p>
    <w:p w:rsidR="00AA0507" w:rsidRPr="00AA0507" w:rsidRDefault="00AA0507" w:rsidP="00AA0507">
      <w:pPr>
        <w:pStyle w:val="SingleTxtGR"/>
        <w:tabs>
          <w:tab w:val="clear" w:pos="1701"/>
        </w:tabs>
        <w:ind w:left="2268" w:hanging="1134"/>
        <w:rPr>
          <w:bCs/>
        </w:rPr>
      </w:pPr>
      <w:r w:rsidRPr="00AA0507">
        <w:rPr>
          <w:bCs/>
          <w:noProof/>
          <w:lang w:eastAsia="ru-RU"/>
        </w:rPr>
        <mc:AlternateContent>
          <mc:Choice Requires="wpc">
            <w:drawing>
              <wp:inline distT="0" distB="0" distL="0" distR="0" wp14:anchorId="1A2826F9" wp14:editId="116BE977">
                <wp:extent cx="4845050" cy="2628265"/>
                <wp:effectExtent l="0" t="0" r="0" b="635"/>
                <wp:docPr id="1146" name="Полотно 1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Picture 11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5050" cy="259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149"/>
                        <wps:cNvSpPr txBox="1">
                          <a:spLocks noChangeArrowheads="1"/>
                        </wps:cNvSpPr>
                        <wps:spPr bwMode="auto">
                          <a:xfrm>
                            <a:off x="592455" y="175260"/>
                            <a:ext cx="387858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2801BD" w:rsidRDefault="000537C1" w:rsidP="00AA0507">
                              <w:pPr>
                                <w:spacing w:line="240" w:lineRule="auto"/>
                                <w:jc w:val="center"/>
                                <w:rPr>
                                  <w:b/>
                                </w:rPr>
                              </w:pPr>
                              <w:r>
                                <w:rPr>
                                  <w:b/>
                                </w:rPr>
                                <w:t>Ударный элемент в состоянии «свободного полета»</w:t>
                              </w:r>
                            </w:p>
                          </w:txbxContent>
                        </wps:txbx>
                        <wps:bodyPr rot="0" vert="horz" wrap="square" lIns="0" tIns="0" rIns="0" bIns="0" anchor="t" anchorCtr="0" upright="1">
                          <a:noAutofit/>
                        </wps:bodyPr>
                      </wps:wsp>
                      <wps:wsp>
                        <wps:cNvPr id="31" name="Text Box 1150"/>
                        <wps:cNvSpPr txBox="1">
                          <a:spLocks noChangeArrowheads="1"/>
                        </wps:cNvSpPr>
                        <wps:spPr bwMode="auto">
                          <a:xfrm>
                            <a:off x="4149725" y="1786255"/>
                            <a:ext cx="56324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2801BD" w:rsidRDefault="000537C1" w:rsidP="00AA0507">
                              <w:pPr>
                                <w:spacing w:line="240" w:lineRule="auto"/>
                                <w:rPr>
                                  <w:b/>
                                </w:rPr>
                              </w:pPr>
                              <w:r>
                                <w:rPr>
                                  <w:b/>
                                  <w:sz w:val="16"/>
                                  <w:szCs w:val="16"/>
                                </w:rPr>
                                <w:t>Подставка</w:t>
                              </w:r>
                            </w:p>
                          </w:txbxContent>
                        </wps:txbx>
                        <wps:bodyPr rot="0" vert="horz" wrap="square" lIns="0" tIns="0" rIns="0" bIns="0" anchor="t" anchorCtr="0" upright="1">
                          <a:noAutofit/>
                        </wps:bodyPr>
                      </wps:wsp>
                      <wps:wsp>
                        <wps:cNvPr id="32" name="Text Box 1151"/>
                        <wps:cNvSpPr txBox="1">
                          <a:spLocks noChangeArrowheads="1"/>
                        </wps:cNvSpPr>
                        <wps:spPr bwMode="auto">
                          <a:xfrm>
                            <a:off x="119380" y="1969770"/>
                            <a:ext cx="15220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761D21" w:rsidRDefault="000537C1" w:rsidP="00AA0507">
                              <w:pPr>
                                <w:spacing w:line="240" w:lineRule="auto"/>
                                <w:rPr>
                                  <w:b/>
                                  <w:sz w:val="18"/>
                                  <w:szCs w:val="18"/>
                                </w:rPr>
                              </w:pPr>
                              <w:r w:rsidRPr="00761D21">
                                <w:rPr>
                                  <w:b/>
                                  <w:sz w:val="18"/>
                                  <w:szCs w:val="18"/>
                                </w:rPr>
                                <w:t>Контрольная плоскость</w:t>
                              </w:r>
                              <w:r>
                                <w:rPr>
                                  <w:b/>
                                  <w:sz w:val="18"/>
                                  <w:szCs w:val="18"/>
                                  <w:lang w:val="en-US"/>
                                </w:rPr>
                                <w:t xml:space="preserve"> </w:t>
                              </w:r>
                              <w:r w:rsidRPr="00761D21">
                                <w:rPr>
                                  <w:b/>
                                  <w:sz w:val="18"/>
                                  <w:szCs w:val="18"/>
                                </w:rPr>
                                <w:t>грунта − уровень грунта</w:t>
                              </w:r>
                            </w:p>
                          </w:txbxContent>
                        </wps:txbx>
                        <wps:bodyPr rot="0" vert="horz" wrap="square" lIns="0" tIns="0" rIns="0" bIns="0" anchor="t" anchorCtr="0" upright="1">
                          <a:noAutofit/>
                        </wps:bodyPr>
                      </wps:wsp>
                      <wps:wsp>
                        <wps:cNvPr id="33" name="Text Box 1152"/>
                        <wps:cNvSpPr txBox="1">
                          <a:spLocks noChangeArrowheads="1"/>
                        </wps:cNvSpPr>
                        <wps:spPr bwMode="auto">
                          <a:xfrm>
                            <a:off x="3038475" y="2098041"/>
                            <a:ext cx="929368" cy="17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761D21" w:rsidRDefault="000537C1" w:rsidP="00AA0507">
                              <w:pPr>
                                <w:spacing w:line="240" w:lineRule="auto"/>
                                <w:rPr>
                                  <w:b/>
                                  <w:sz w:val="18"/>
                                  <w:szCs w:val="18"/>
                                </w:rPr>
                              </w:pPr>
                              <w:r w:rsidRPr="00761D21">
                                <w:rPr>
                                  <w:b/>
                                  <w:sz w:val="18"/>
                                  <w:szCs w:val="18"/>
                                </w:rPr>
                                <w:t>Уровень грунта</w:t>
                              </w:r>
                            </w:p>
                          </w:txbxContent>
                        </wps:txbx>
                        <wps:bodyPr rot="0" vert="horz" wrap="square" lIns="0" tIns="0" rIns="0" bIns="0" anchor="t" anchorCtr="0" upright="1">
                          <a:noAutofit/>
                        </wps:bodyPr>
                      </wps:wsp>
                      <wps:wsp>
                        <wps:cNvPr id="34" name="Text Box 1153"/>
                        <wps:cNvSpPr txBox="1">
                          <a:spLocks noChangeArrowheads="1"/>
                        </wps:cNvSpPr>
                        <wps:spPr bwMode="auto">
                          <a:xfrm>
                            <a:off x="3030220" y="2286000"/>
                            <a:ext cx="157797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761D21" w:rsidRDefault="000537C1" w:rsidP="001F7946">
                              <w:pPr>
                                <w:pageBreakBefore/>
                                <w:spacing w:line="240" w:lineRule="auto"/>
                                <w:jc w:val="right"/>
                                <w:rPr>
                                  <w:b/>
                                  <w:sz w:val="18"/>
                                  <w:szCs w:val="18"/>
                                </w:rPr>
                              </w:pPr>
                              <w:r w:rsidRPr="00761D21">
                                <w:rPr>
                                  <w:b/>
                                  <w:sz w:val="18"/>
                                  <w:szCs w:val="18"/>
                                </w:rPr>
                                <w:t xml:space="preserve">Контрольная </w:t>
                              </w:r>
                              <w:r>
                                <w:rPr>
                                  <w:b/>
                                  <w:sz w:val="18"/>
                                  <w:szCs w:val="18"/>
                                </w:rPr>
                                <w:br/>
                              </w:r>
                              <w:r w:rsidRPr="00761D21">
                                <w:rPr>
                                  <w:b/>
                                  <w:sz w:val="18"/>
                                  <w:szCs w:val="18"/>
                                </w:rPr>
                                <w:t>плоскость</w:t>
                              </w:r>
                              <w:r>
                                <w:rPr>
                                  <w:b/>
                                  <w:sz w:val="18"/>
                                  <w:szCs w:val="18"/>
                                  <w:lang w:val="en-US"/>
                                </w:rPr>
                                <w:t xml:space="preserve"> </w:t>
                              </w:r>
                              <w:r w:rsidRPr="00761D21">
                                <w:rPr>
                                  <w:b/>
                                  <w:sz w:val="18"/>
                                  <w:szCs w:val="18"/>
                                </w:rPr>
                                <w:t>грунта</w:t>
                              </w:r>
                            </w:p>
                          </w:txbxContent>
                        </wps:txbx>
                        <wps:bodyPr rot="0" vert="horz" wrap="square" lIns="0" tIns="0" rIns="0" bIns="0" anchor="t" anchorCtr="0" upright="1">
                          <a:noAutofit/>
                        </wps:bodyPr>
                      </wps:wsp>
                      <wps:wsp>
                        <wps:cNvPr id="35" name="Text Box 1154"/>
                        <wps:cNvSpPr txBox="1">
                          <a:spLocks noChangeArrowheads="1"/>
                        </wps:cNvSpPr>
                        <wps:spPr bwMode="auto">
                          <a:xfrm>
                            <a:off x="2023110" y="1983105"/>
                            <a:ext cx="76200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761D21" w:rsidRDefault="000537C1" w:rsidP="00AA0507">
                              <w:pPr>
                                <w:spacing w:line="240" w:lineRule="auto"/>
                                <w:jc w:val="center"/>
                                <w:rPr>
                                  <w:b/>
                                  <w:sz w:val="18"/>
                                  <w:szCs w:val="18"/>
                                </w:rPr>
                              </w:pPr>
                              <w:r w:rsidRPr="00425F60">
                                <w:rPr>
                                  <w:b/>
                                  <w:sz w:val="18"/>
                                  <w:szCs w:val="18"/>
                                  <w:lang w:eastAsia="ru-RU"/>
                                </w:rPr>
                                <w:t>7</w:t>
                              </w:r>
                              <w:r w:rsidRPr="00761D21">
                                <w:rPr>
                                  <w:b/>
                                  <w:sz w:val="18"/>
                                  <w:szCs w:val="18"/>
                                  <w:lang w:eastAsia="ru-RU"/>
                                </w:rPr>
                                <w:t>5</w:t>
                              </w:r>
                              <w:r w:rsidRPr="00425F60">
                                <w:rPr>
                                  <w:b/>
                                  <w:bCs/>
                                  <w:sz w:val="18"/>
                                  <w:szCs w:val="18"/>
                                </w:rPr>
                                <w:t> ±</w:t>
                              </w:r>
                              <w:r>
                                <w:rPr>
                                  <w:b/>
                                  <w:bCs/>
                                  <w:sz w:val="18"/>
                                  <w:szCs w:val="18"/>
                                  <w:lang w:val="en-US"/>
                                </w:rPr>
                                <w:t> </w:t>
                              </w:r>
                              <w:r w:rsidRPr="00425F60">
                                <w:rPr>
                                  <w:b/>
                                  <w:bCs/>
                                  <w:sz w:val="18"/>
                                  <w:szCs w:val="18"/>
                                </w:rPr>
                                <w:t xml:space="preserve">10 </w:t>
                              </w:r>
                              <w:r w:rsidRPr="00761D21">
                                <w:rPr>
                                  <w:b/>
                                  <w:sz w:val="18"/>
                                  <w:szCs w:val="18"/>
                                </w:rPr>
                                <w:t>мм</w:t>
                              </w:r>
                            </w:p>
                            <w:p w:rsidR="000537C1" w:rsidRPr="00761D21" w:rsidRDefault="000537C1" w:rsidP="00AA0507">
                              <w:pPr>
                                <w:spacing w:line="240" w:lineRule="auto"/>
                                <w:jc w:val="center"/>
                                <w:rPr>
                                  <w:b/>
                                  <w:sz w:val="18"/>
                                  <w:szCs w:val="18"/>
                                </w:rPr>
                              </w:pPr>
                              <w:r w:rsidRPr="00761D21">
                                <w:rPr>
                                  <w:b/>
                                  <w:sz w:val="18"/>
                                  <w:szCs w:val="18"/>
                                </w:rPr>
                                <w:t>в момент удара</w:t>
                              </w:r>
                            </w:p>
                          </w:txbxContent>
                        </wps:txbx>
                        <wps:bodyPr rot="0" vert="horz" wrap="square" lIns="0" tIns="0" rIns="0" bIns="0" anchor="t" anchorCtr="0" upright="1">
                          <a:noAutofit/>
                        </wps:bodyPr>
                      </wps:wsp>
                    </wpc:wpc>
                  </a:graphicData>
                </a:graphic>
              </wp:inline>
            </w:drawing>
          </mc:Choice>
          <mc:Fallback>
            <w:pict>
              <v:group w14:anchorId="1A2826F9" id="Полотно 1146" o:spid="_x0000_s2190" editas="canvas" style="width:381.5pt;height:206.95pt;mso-position-horizontal-relative:char;mso-position-vertical-relative:line" coordsize="48450,2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">
                <v:shape id="_x0000_s2191" type="#_x0000_t75" style="position:absolute;width:48450;height:26282;visibility:visible;mso-wrap-style:square">
                  <v:fill o:detectmouseclick="t"/>
                  <v:path o:connecttype="none"/>
                </v:shape>
                <v:shape id="Picture 1148" o:spid="_x0000_s2192" type="#_x0000_t75" style="position:absolute;width:48450;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">
                  <v:imagedata r:id="rId78" o:title=""/>
                </v:shape>
                <v:shape id="Text Box 1149" o:spid="_x0000_s2193" type="#_x0000_t202" style="position:absolute;left:5924;top:1752;width:3878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0537C1" w:rsidRPr="002801BD" w:rsidRDefault="000537C1" w:rsidP="00AA0507">
                        <w:pPr>
                          <w:spacing w:line="240" w:lineRule="auto"/>
                          <w:jc w:val="center"/>
                          <w:rPr>
                            <w:b/>
                          </w:rPr>
                        </w:pPr>
                        <w:r>
                          <w:rPr>
                            <w:b/>
                          </w:rPr>
                          <w:t>Ударный элемент в состоянии «свободного полета»</w:t>
                        </w:r>
                      </w:p>
                    </w:txbxContent>
                  </v:textbox>
                </v:shape>
                <v:shape id="Text Box 1150" o:spid="_x0000_s2194" type="#_x0000_t202" style="position:absolute;left:41497;top:17862;width:563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rsidR="000537C1" w:rsidRPr="002801BD" w:rsidRDefault="000537C1" w:rsidP="00AA0507">
                        <w:pPr>
                          <w:spacing w:line="240" w:lineRule="auto"/>
                          <w:rPr>
                            <w:b/>
                          </w:rPr>
                        </w:pPr>
                        <w:r>
                          <w:rPr>
                            <w:b/>
                            <w:sz w:val="16"/>
                            <w:szCs w:val="16"/>
                          </w:rPr>
                          <w:t>Подставка</w:t>
                        </w:r>
                      </w:p>
                    </w:txbxContent>
                  </v:textbox>
                </v:shape>
                <v:shape id="Text Box 1151" o:spid="_x0000_s2195" type="#_x0000_t202" style="position:absolute;left:1193;top:19697;width:1522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rsidR="000537C1" w:rsidRPr="00761D21" w:rsidRDefault="000537C1" w:rsidP="00AA0507">
                        <w:pPr>
                          <w:spacing w:line="240" w:lineRule="auto"/>
                          <w:rPr>
                            <w:b/>
                            <w:sz w:val="18"/>
                            <w:szCs w:val="18"/>
                          </w:rPr>
                        </w:pPr>
                        <w:r w:rsidRPr="00761D21">
                          <w:rPr>
                            <w:b/>
                            <w:sz w:val="18"/>
                            <w:szCs w:val="18"/>
                          </w:rPr>
                          <w:t>Контрольная плоскость</w:t>
                        </w:r>
                        <w:r>
                          <w:rPr>
                            <w:b/>
                            <w:sz w:val="18"/>
                            <w:szCs w:val="18"/>
                            <w:lang w:val="en-US"/>
                          </w:rPr>
                          <w:t xml:space="preserve"> </w:t>
                        </w:r>
                        <w:r w:rsidRPr="00761D21">
                          <w:rPr>
                            <w:b/>
                            <w:sz w:val="18"/>
                            <w:szCs w:val="18"/>
                          </w:rPr>
                          <w:t>грунта − уровень грунта</w:t>
                        </w:r>
                      </w:p>
                    </w:txbxContent>
                  </v:textbox>
                </v:shape>
                <v:shape id="Text Box 1152" o:spid="_x0000_s2196" type="#_x0000_t202" style="position:absolute;left:30384;top:20980;width:9294;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rsidR="000537C1" w:rsidRPr="00761D21" w:rsidRDefault="000537C1" w:rsidP="00AA0507">
                        <w:pPr>
                          <w:spacing w:line="240" w:lineRule="auto"/>
                          <w:rPr>
                            <w:b/>
                            <w:sz w:val="18"/>
                            <w:szCs w:val="18"/>
                          </w:rPr>
                        </w:pPr>
                        <w:r w:rsidRPr="00761D21">
                          <w:rPr>
                            <w:b/>
                            <w:sz w:val="18"/>
                            <w:szCs w:val="18"/>
                          </w:rPr>
                          <w:t>Уровень грунта</w:t>
                        </w:r>
                      </w:p>
                    </w:txbxContent>
                  </v:textbox>
                </v:shape>
                <v:shape id="Text Box 1153" o:spid="_x0000_s2197" type="#_x0000_t202" style="position:absolute;left:30302;top:22860;width:15779;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0537C1" w:rsidRPr="00761D21" w:rsidRDefault="000537C1" w:rsidP="001F7946">
                        <w:pPr>
                          <w:pageBreakBefore/>
                          <w:spacing w:line="240" w:lineRule="auto"/>
                          <w:jc w:val="right"/>
                          <w:rPr>
                            <w:b/>
                            <w:sz w:val="18"/>
                            <w:szCs w:val="18"/>
                          </w:rPr>
                        </w:pPr>
                        <w:r w:rsidRPr="00761D21">
                          <w:rPr>
                            <w:b/>
                            <w:sz w:val="18"/>
                            <w:szCs w:val="18"/>
                          </w:rPr>
                          <w:t xml:space="preserve">Контрольная </w:t>
                        </w:r>
                        <w:r>
                          <w:rPr>
                            <w:b/>
                            <w:sz w:val="18"/>
                            <w:szCs w:val="18"/>
                          </w:rPr>
                          <w:br/>
                        </w:r>
                        <w:r w:rsidRPr="00761D21">
                          <w:rPr>
                            <w:b/>
                            <w:sz w:val="18"/>
                            <w:szCs w:val="18"/>
                          </w:rPr>
                          <w:t>плоскость</w:t>
                        </w:r>
                        <w:r>
                          <w:rPr>
                            <w:b/>
                            <w:sz w:val="18"/>
                            <w:szCs w:val="18"/>
                            <w:lang w:val="en-US"/>
                          </w:rPr>
                          <w:t xml:space="preserve"> </w:t>
                        </w:r>
                        <w:r w:rsidRPr="00761D21">
                          <w:rPr>
                            <w:b/>
                            <w:sz w:val="18"/>
                            <w:szCs w:val="18"/>
                          </w:rPr>
                          <w:t>грунта</w:t>
                        </w:r>
                      </w:p>
                    </w:txbxContent>
                  </v:textbox>
                </v:shape>
                <v:shape id="Text Box 1154" o:spid="_x0000_s2198" type="#_x0000_t202" style="position:absolute;left:20231;top:19831;width:762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rsidR="000537C1" w:rsidRPr="00761D21" w:rsidRDefault="000537C1" w:rsidP="00AA0507">
                        <w:pPr>
                          <w:spacing w:line="240" w:lineRule="auto"/>
                          <w:jc w:val="center"/>
                          <w:rPr>
                            <w:b/>
                            <w:sz w:val="18"/>
                            <w:szCs w:val="18"/>
                          </w:rPr>
                        </w:pPr>
                        <w:r w:rsidRPr="00425F60">
                          <w:rPr>
                            <w:b/>
                            <w:sz w:val="18"/>
                            <w:szCs w:val="18"/>
                            <w:lang w:eastAsia="ru-RU"/>
                          </w:rPr>
                          <w:t>7</w:t>
                        </w:r>
                        <w:r w:rsidRPr="00761D21">
                          <w:rPr>
                            <w:b/>
                            <w:sz w:val="18"/>
                            <w:szCs w:val="18"/>
                            <w:lang w:eastAsia="ru-RU"/>
                          </w:rPr>
                          <w:t>5</w:t>
                        </w:r>
                        <w:r w:rsidRPr="00425F60">
                          <w:rPr>
                            <w:b/>
                            <w:bCs/>
                            <w:sz w:val="18"/>
                            <w:szCs w:val="18"/>
                          </w:rPr>
                          <w:t> ±</w:t>
                        </w:r>
                        <w:r>
                          <w:rPr>
                            <w:b/>
                            <w:bCs/>
                            <w:sz w:val="18"/>
                            <w:szCs w:val="18"/>
                            <w:lang w:val="en-US"/>
                          </w:rPr>
                          <w:t> </w:t>
                        </w:r>
                        <w:r w:rsidRPr="00425F60">
                          <w:rPr>
                            <w:b/>
                            <w:bCs/>
                            <w:sz w:val="18"/>
                            <w:szCs w:val="18"/>
                          </w:rPr>
                          <w:t xml:space="preserve">10 </w:t>
                        </w:r>
                        <w:r w:rsidRPr="00761D21">
                          <w:rPr>
                            <w:b/>
                            <w:sz w:val="18"/>
                            <w:szCs w:val="18"/>
                          </w:rPr>
                          <w:t>мм</w:t>
                        </w:r>
                      </w:p>
                      <w:p w:rsidR="000537C1" w:rsidRPr="00761D21" w:rsidRDefault="000537C1" w:rsidP="00AA0507">
                        <w:pPr>
                          <w:spacing w:line="240" w:lineRule="auto"/>
                          <w:jc w:val="center"/>
                          <w:rPr>
                            <w:b/>
                            <w:sz w:val="18"/>
                            <w:szCs w:val="18"/>
                          </w:rPr>
                        </w:pPr>
                        <w:r w:rsidRPr="00761D21">
                          <w:rPr>
                            <w:b/>
                            <w:sz w:val="18"/>
                            <w:szCs w:val="18"/>
                          </w:rPr>
                          <w:t>в момент удара</w:t>
                        </w:r>
                      </w:p>
                    </w:txbxContent>
                  </v:textbox>
                </v:shape>
                <w10:anchorlock/>
              </v:group>
            </w:pict>
          </mc:Fallback>
        </mc:AlternateContent>
      </w:r>
    </w:p>
    <w:p w:rsidR="00AA0507" w:rsidRPr="00AA0507" w:rsidRDefault="00AA0507" w:rsidP="00AA0507">
      <w:pPr>
        <w:pStyle w:val="SingleTxtGR"/>
        <w:ind w:left="2268" w:hanging="1134"/>
      </w:pPr>
      <w:bookmarkStart w:id="15" w:name="_Hlk61435595"/>
      <w:r w:rsidRPr="00AA0507">
        <w:t>2.</w:t>
      </w:r>
      <w:r w:rsidRPr="00AA0507">
        <w:tab/>
      </w:r>
      <w:bookmarkEnd w:id="15"/>
      <w:r w:rsidRPr="00AA0507">
        <w:tab/>
        <w:t>Испытание бампера с использованием модели верхней части ноги</w:t>
      </w:r>
    </w:p>
    <w:p w:rsidR="00AA0507" w:rsidRPr="00AA0507" w:rsidRDefault="00AA0507" w:rsidP="00AA0507">
      <w:pPr>
        <w:pStyle w:val="SingleTxtGR"/>
        <w:ind w:left="2268" w:hanging="1134"/>
      </w:pPr>
      <w:r w:rsidRPr="00AA0507">
        <w:t>2.1</w:t>
      </w:r>
      <w:r w:rsidRPr="00AA0507">
        <w:tab/>
      </w:r>
      <w:r w:rsidRPr="00AA0507">
        <w:tab/>
        <w:t>Для каждого испытания пенопласт, имитирующий мягкие ткани, должен состоять из двух листов пенопласта типа СF-45 или эквивалентного материала толщиной 25 мм, которые должны вырезаться из листа материала, используемого для динамического испытания на сертификацию. Кожа имитируется с помощью резинового листа, укрепленного волокнами, толщиной 1,5 мм. Общая масса пенопласта и кожи из резины должна составлять 0,6</w:t>
      </w:r>
      <w:r w:rsidR="0045181B">
        <w:t> </w:t>
      </w:r>
      <w:r w:rsidRPr="00AA0507">
        <w:t>±</w:t>
      </w:r>
      <w:r w:rsidR="0045181B">
        <w:t> </w:t>
      </w:r>
      <w:r w:rsidRPr="00AA0507">
        <w:t>0,1 кг (за исключением любых элементов усиления, крепежных деталей и т.п., которые используются для крепления задних краев резинового листа, имитирующего кожу, к задней части). Пенопласт и резиновый лист, имитирующий кожу, складывают краями назад, причем резиновый лист, имитирующий кожу, крепится с помощью прокладок к задней части таким образом, чтобы его края были параллельны. Размер и форма пенопласта должны быть такими, чтобы между пенопластом и компонентами, находящимися за передней частью, было достаточное пространство, позволяющее избежать создания существенной нагрузки между пенопластом и этими компонентами.</w:t>
      </w:r>
    </w:p>
    <w:p w:rsidR="00AA0507" w:rsidRPr="00AA0507" w:rsidRDefault="00AA0507" w:rsidP="00AA0507">
      <w:pPr>
        <w:pStyle w:val="SingleTxtGR"/>
        <w:ind w:left="2268" w:hanging="1134"/>
      </w:pPr>
      <w:r w:rsidRPr="00AA0507">
        <w:t>2.2</w:t>
      </w:r>
      <w:r w:rsidRPr="00AA0507">
        <w:tab/>
      </w:r>
      <w:r w:rsidRPr="00AA0507">
        <w:tab/>
        <w:t>Испытательный ударный элемент или, по крайней мере, пенопласт, имитирующий мягкие ткани, выдерживают в течение как минимум четырех часов в зоне с регулируемыми условиями при стабилизированной влажности 35</w:t>
      </w:r>
      <w:r w:rsidR="001F7946">
        <w:rPr>
          <w:lang w:val="en-US"/>
        </w:rPr>
        <w:t> </w:t>
      </w:r>
      <w:r w:rsidRPr="00AA0507">
        <w:t>±</w:t>
      </w:r>
      <w:r w:rsidR="001F7946">
        <w:rPr>
          <w:lang w:val="en-US"/>
        </w:rPr>
        <w:t> </w:t>
      </w:r>
      <w:r w:rsidRPr="00AA0507">
        <w:t>15% и стабилизированной температуре 20</w:t>
      </w:r>
      <w:r w:rsidR="001F7946">
        <w:rPr>
          <w:lang w:val="en-US"/>
        </w:rPr>
        <w:t> </w:t>
      </w:r>
      <w:r w:rsidRPr="00AA0507">
        <w:t>±</w:t>
      </w:r>
      <w:r w:rsidR="001F7946">
        <w:rPr>
          <w:lang w:val="en-US"/>
        </w:rPr>
        <w:t> </w:t>
      </w:r>
      <w:r w:rsidRPr="00AA0507">
        <w:t>4</w:t>
      </w:r>
      <w:r w:rsidR="001F7946">
        <w:rPr>
          <w:lang w:val="en-US"/>
        </w:rPr>
        <w:t> </w:t>
      </w:r>
      <w:r w:rsidRPr="00AA0507">
        <w:t>°C до изъятия ударного элемента для испытания. После изъятия ударного элемента из зоны хранения он не должен находиться в условиях, которые отличаются от условий, созданных в зоне испытания.</w:t>
      </w:r>
    </w:p>
    <w:p w:rsidR="00AA0507" w:rsidRPr="00AA0507" w:rsidRDefault="00AA0507" w:rsidP="00AA0507">
      <w:pPr>
        <w:pStyle w:val="SingleTxtGR"/>
        <w:ind w:left="2268" w:hanging="1134"/>
      </w:pPr>
      <w:r w:rsidRPr="00AA0507">
        <w:t>2.3</w:t>
      </w:r>
      <w:r w:rsidRPr="00AA0507">
        <w:tab/>
      </w:r>
      <w:r w:rsidRPr="00AA0507">
        <w:tab/>
        <w:t>Каждое испытание проводят в течение двух часов с того момента, когда ударный элемент, подлежащий использованию, изымается из зоны хранения с регулируемыми условиями.</w:t>
      </w:r>
    </w:p>
    <w:p w:rsidR="00AA0507" w:rsidRPr="00AA0507" w:rsidRDefault="00AA0507" w:rsidP="00AA0507">
      <w:pPr>
        <w:pStyle w:val="SingleTxtGR"/>
        <w:ind w:left="2268" w:hanging="1134"/>
        <w:rPr>
          <w:bCs/>
        </w:rPr>
      </w:pPr>
      <w:r w:rsidRPr="00AA0507">
        <w:t>2.4</w:t>
      </w:r>
      <w:r w:rsidRPr="00AA0507">
        <w:tab/>
      </w:r>
      <w:r w:rsidRPr="00AA0507">
        <w:tab/>
        <w:t xml:space="preserve">Заданные точки </w:t>
      </w:r>
      <w:r w:rsidRPr="00AA0507">
        <w:rPr>
          <w:bCs/>
        </w:rPr>
        <w:t>измерения должны располагаться в зоне испытания бампера, определенной в пункте 2.14 настоящих Правил.</w:t>
      </w:r>
    </w:p>
    <w:p w:rsidR="00AA0507" w:rsidRPr="00AA0507" w:rsidRDefault="00AA0507" w:rsidP="001F7946">
      <w:pPr>
        <w:pStyle w:val="SingleTxtGR"/>
        <w:keepLines/>
        <w:ind w:left="2268" w:hanging="1134"/>
        <w:rPr>
          <w:bCs/>
        </w:rPr>
      </w:pPr>
      <w:r w:rsidRPr="00AA0507">
        <w:rPr>
          <w:bCs/>
        </w:rPr>
        <w:lastRenderedPageBreak/>
        <w:t>2.5</w:t>
      </w:r>
      <w:r w:rsidRPr="00AA0507">
        <w:rPr>
          <w:bCs/>
        </w:rPr>
        <w:tab/>
      </w:r>
      <w:r w:rsidRPr="00AA0507">
        <w:rPr>
          <w:bCs/>
        </w:rPr>
        <w:tab/>
      </w:r>
      <w:r w:rsidRPr="00AA0507">
        <w:t>Проводят не менее трех испытаний с использованием модели верхней части ноги – по одному в средней трети и в каждой из боковых третей зоны испытания бампера в тех местах, которые будут сочтены наиболее вероятными для нанесения телесного повреждения. Испытания проводят на конструкциях различных типов, если они не являются одинаковыми в зоне, подлежащей оценке. Заданные точки измерения находятся друг от друга на расстоянии не менее 84 мм, измеренном по горизонтали и перпендикулярно продольной средней плоскости транспортного средства. В протоколе испытания должны быть указаны положения, в которых проводятся лабораторные испытания.</w:t>
      </w:r>
    </w:p>
    <w:p w:rsidR="00AA0507" w:rsidRPr="00AA0507" w:rsidRDefault="00AA0507" w:rsidP="00AA0507">
      <w:pPr>
        <w:pStyle w:val="SingleTxtGR"/>
        <w:ind w:left="2268" w:hanging="1134"/>
        <w:rPr>
          <w:bCs/>
        </w:rPr>
      </w:pPr>
      <w:r w:rsidRPr="00AA0507">
        <w:rPr>
          <w:bCs/>
        </w:rPr>
        <w:t>2.6</w:t>
      </w:r>
      <w:r w:rsidRPr="00AA0507">
        <w:rPr>
          <w:bCs/>
        </w:rPr>
        <w:tab/>
      </w:r>
      <w:r w:rsidRPr="00AA0507">
        <w:rPr>
          <w:bCs/>
        </w:rPr>
        <w:tab/>
        <w:t>Направление удара должно быть параллельно продольной оси транспортного средства, а ось модели верхней части ноги в момент первого контакта должна быть вертикальной. Допуск на направление составляет ±2°.</w:t>
      </w:r>
    </w:p>
    <w:p w:rsidR="00AA0507" w:rsidRPr="00AA0507" w:rsidRDefault="00AA0507" w:rsidP="00AA0507">
      <w:pPr>
        <w:pStyle w:val="SingleTxtGR"/>
        <w:ind w:left="2268" w:hanging="1134"/>
        <w:rPr>
          <w:bCs/>
        </w:rPr>
      </w:pPr>
      <w:r w:rsidRPr="00AA0507">
        <w:rPr>
          <w:bCs/>
        </w:rPr>
        <w:tab/>
      </w:r>
      <w:r w:rsidRPr="00AA0507">
        <w:rPr>
          <w:bCs/>
        </w:rPr>
        <w:tab/>
        <w:t xml:space="preserve">В момент первого контакта центровая линия ударного элемента должна находиться в вертикальном положении на полпути между контрольной линией верхней части бампера и контрольной линией нижней части бампера в пределах допуска ±10 мм, а вертикальная осевая линия ударного элемента должна отклоняться в сторону от заданной точки удара с допуском в ±10 мм. </w:t>
      </w:r>
      <w:r w:rsidRPr="00AA0507">
        <w:t xml:space="preserve">Испытательная лаборатория может на достаточном количестве точек измерения проверить, что выполнение данного условия возможно и что, следовательно, испытания проводятся с необходимой точностью. </w:t>
      </w:r>
    </w:p>
    <w:p w:rsidR="00AA0507" w:rsidRPr="00AA0507" w:rsidRDefault="00AA0507" w:rsidP="00AA0507">
      <w:pPr>
        <w:pStyle w:val="SingleTxtGR"/>
        <w:ind w:left="2268" w:hanging="1134"/>
      </w:pPr>
      <w:r w:rsidRPr="00AA0507">
        <w:t>2.7</w:t>
      </w:r>
      <w:r w:rsidRPr="00AA0507">
        <w:tab/>
      </w:r>
      <w:r w:rsidRPr="00AA0507">
        <w:tab/>
        <w:t>Скорость удара, производимого ударным элементом в виде модели верхней части ноги, при столкновении с бампером должна составлять 11,1 ± 0,2 м/с.</w:t>
      </w:r>
    </w:p>
    <w:p w:rsidR="00AA0507" w:rsidRPr="00AA0507" w:rsidRDefault="00AA0507" w:rsidP="00AA0507">
      <w:pPr>
        <w:pStyle w:val="SingleTxtGR"/>
        <w:ind w:left="2268" w:hanging="1134"/>
      </w:pPr>
      <w:r w:rsidRPr="00AA0507">
        <w:t>3.</w:t>
      </w:r>
      <w:r w:rsidRPr="00AA0507">
        <w:tab/>
      </w:r>
      <w:r w:rsidRPr="00AA0507">
        <w:tab/>
        <w:t>Методы проведения испытания с использованием моделей головы ребенка и взрослого − общие технические требования к испытанию</w:t>
      </w:r>
    </w:p>
    <w:p w:rsidR="00AA0507" w:rsidRPr="00AA0507" w:rsidRDefault="00AA0507" w:rsidP="00AA0507">
      <w:pPr>
        <w:pStyle w:val="SingleTxtGR"/>
        <w:ind w:left="2268" w:hanging="1134"/>
      </w:pPr>
      <w:r w:rsidRPr="00AA0507">
        <w:t>3.1</w:t>
      </w:r>
      <w:r w:rsidRPr="00AA0507">
        <w:tab/>
      </w:r>
      <w:r w:rsidRPr="00AA0507">
        <w:tab/>
        <w:t>Приведение в движение ударных элементов в виде модели головы</w:t>
      </w:r>
    </w:p>
    <w:p w:rsidR="00AA0507" w:rsidRPr="00AA0507" w:rsidRDefault="00AA0507" w:rsidP="00AA0507">
      <w:pPr>
        <w:pStyle w:val="SingleTxtGR"/>
        <w:ind w:left="2268" w:hanging="1134"/>
      </w:pPr>
      <w:r w:rsidRPr="00AA0507">
        <w:t>3.1.1</w:t>
      </w:r>
      <w:r w:rsidRPr="00AA0507">
        <w:tab/>
      </w:r>
      <w:r w:rsidRPr="00AA0507">
        <w:tab/>
        <w:t xml:space="preserve">Ударные элементы в виде моделей головы должны находиться в момент удара в состоянии </w:t>
      </w:r>
      <w:r w:rsidR="00537662">
        <w:t>«</w:t>
      </w:r>
      <w:r w:rsidRPr="00AA0507">
        <w:t>свободного полета</w:t>
      </w:r>
      <w:r w:rsidR="00537662">
        <w:t>»</w:t>
      </w:r>
      <w:r w:rsidRPr="00AA0507">
        <w:t xml:space="preserve"> на требуемой скорости удара (как указано в пунктах 4.6 и 5.6 ниже) и в требуемом направлении удара (как указано в пунктах 4.7 и 5.7 ниже).</w:t>
      </w:r>
    </w:p>
    <w:p w:rsidR="00AA0507" w:rsidRPr="00AA0507" w:rsidRDefault="00AA0507" w:rsidP="00AA0507">
      <w:pPr>
        <w:pStyle w:val="SingleTxtGR"/>
        <w:ind w:left="2268" w:hanging="1134"/>
      </w:pPr>
      <w:r w:rsidRPr="00AA0507">
        <w:t>3.1.2</w:t>
      </w:r>
      <w:r w:rsidRPr="00AA0507">
        <w:tab/>
      </w:r>
      <w:r w:rsidRPr="00AA0507">
        <w:tab/>
        <w:t xml:space="preserve">Ударные элементы должны перейти в состояние </w:t>
      </w:r>
      <w:r w:rsidR="00537662">
        <w:t>«</w:t>
      </w:r>
      <w:r w:rsidRPr="00AA0507">
        <w:t>свободного полета</w:t>
      </w:r>
      <w:r w:rsidR="00537662">
        <w:t>»</w:t>
      </w:r>
      <w:r w:rsidRPr="00AA0507">
        <w:t xml:space="preserve"> на таком расстоянии от транспортного средства, чтобы результаты испытания не подвергались воздействию в результате контакта ударного элемента с системой приведения в движение в момент отскока ударного элемента.</w:t>
      </w:r>
    </w:p>
    <w:p w:rsidR="00AA0507" w:rsidRPr="00AA0507" w:rsidRDefault="00AA0507" w:rsidP="00AA0507">
      <w:pPr>
        <w:pStyle w:val="SingleTxtGR"/>
        <w:ind w:left="2268" w:hanging="1134"/>
      </w:pPr>
      <w:r w:rsidRPr="00AA0507">
        <w:t>3.2</w:t>
      </w:r>
      <w:r w:rsidRPr="00AA0507">
        <w:tab/>
      </w:r>
      <w:r w:rsidRPr="00AA0507">
        <w:tab/>
        <w:t>Измерение скорости удара</w:t>
      </w:r>
    </w:p>
    <w:p w:rsidR="00AA0507" w:rsidRPr="00AA0507" w:rsidRDefault="00AA0507" w:rsidP="00AA0507">
      <w:pPr>
        <w:pStyle w:val="SingleTxtGR"/>
        <w:ind w:left="2268" w:hanging="1134"/>
      </w:pPr>
      <w:r w:rsidRPr="00AA0507">
        <w:t>3.2.1</w:t>
      </w:r>
      <w:r w:rsidRPr="00AA0507">
        <w:tab/>
      </w:r>
      <w:r w:rsidRPr="00AA0507">
        <w:tab/>
        <w:t xml:space="preserve">Скорость ударного элемента в виде модели головы измеряют в какой-либо точке во время </w:t>
      </w:r>
      <w:r w:rsidR="00537662">
        <w:t>«</w:t>
      </w:r>
      <w:r w:rsidRPr="00AA0507">
        <w:t>свободного полета</w:t>
      </w:r>
      <w:r w:rsidR="00537662">
        <w:t>»</w:t>
      </w:r>
      <w:r w:rsidRPr="00AA0507">
        <w:t xml:space="preserve"> до момента удара в соответствии с методом, указанным в стандарте ISO</w:t>
      </w:r>
      <w:r w:rsidR="001F7946">
        <w:rPr>
          <w:lang w:val="en-US"/>
        </w:rPr>
        <w:t> </w:t>
      </w:r>
      <w:r w:rsidRPr="00AA0507">
        <w:t>3784:1976. Измеренную скорость корректируют с учетом всех факторов, которые могут воздействовать на ударный элемент в интервале между точкой измерения и точкой удара в целях определения скорости ударного элемента в момент удара. Угол вектора скорости в момент удара рассчитывают или измеряют.</w:t>
      </w:r>
    </w:p>
    <w:p w:rsidR="00AA0507" w:rsidRPr="00AA0507" w:rsidRDefault="00AA0507" w:rsidP="00AA0507">
      <w:pPr>
        <w:pStyle w:val="SingleTxtGR"/>
        <w:ind w:left="2268" w:hanging="1134"/>
      </w:pPr>
      <w:r w:rsidRPr="00AA0507">
        <w:t>3.3</w:t>
      </w:r>
      <w:r w:rsidRPr="00AA0507">
        <w:tab/>
      </w:r>
      <w:r w:rsidRPr="00AA0507">
        <w:tab/>
        <w:t>Регистрация данных</w:t>
      </w:r>
    </w:p>
    <w:p w:rsidR="00AA0507" w:rsidRPr="00AA0507" w:rsidRDefault="00AA0507" w:rsidP="00AA0507">
      <w:pPr>
        <w:pStyle w:val="SingleTxtGR"/>
        <w:ind w:left="2268" w:hanging="1134"/>
      </w:pPr>
      <w:r w:rsidRPr="00AA0507">
        <w:t>3.3.1</w:t>
      </w:r>
      <w:r w:rsidRPr="00AA0507">
        <w:tab/>
      </w:r>
      <w:r w:rsidRPr="00AA0507">
        <w:tab/>
        <w:t xml:space="preserve">Производят регистрацию данных ускорения и рассчитывают критерий HIC. Регистрируют </w:t>
      </w:r>
      <w:r w:rsidRPr="00AA0507">
        <w:rPr>
          <w:bCs/>
        </w:rPr>
        <w:t xml:space="preserve">точку измерения </w:t>
      </w:r>
      <w:r w:rsidRPr="00AA0507">
        <w:t>на конструкции передней части транспортного средства. Регистрацию результатов испытаний производят в соответствии со стандартом ISO 6487:2002.</w:t>
      </w:r>
    </w:p>
    <w:p w:rsidR="00AA0507" w:rsidRPr="00AA0507" w:rsidRDefault="00AA0507" w:rsidP="00AA0507">
      <w:pPr>
        <w:pStyle w:val="SingleTxtGR"/>
        <w:ind w:left="2268" w:hanging="1134"/>
      </w:pPr>
      <w:r w:rsidRPr="00AA0507">
        <w:lastRenderedPageBreak/>
        <w:t>3.4</w:t>
      </w:r>
      <w:r w:rsidRPr="00AA0507">
        <w:tab/>
      </w:r>
      <w:r w:rsidRPr="00AA0507">
        <w:tab/>
        <w:t>Разделение зоны испытания с использованием модели головы</w:t>
      </w:r>
    </w:p>
    <w:p w:rsidR="00AA0507" w:rsidRPr="00AA0507" w:rsidRDefault="00AA0507" w:rsidP="00AA0507">
      <w:pPr>
        <w:pStyle w:val="SingleTxtGR"/>
        <w:ind w:left="2268" w:hanging="1134"/>
      </w:pPr>
      <w:r w:rsidRPr="00AA0507">
        <w:t>3.4.1</w:t>
      </w:r>
      <w:r w:rsidRPr="00AA0507">
        <w:tab/>
      </w:r>
      <w:r w:rsidRPr="00AA0507">
        <w:tab/>
        <w:t>Изготовитель определяет зоны</w:t>
      </w:r>
      <w:r w:rsidRPr="00AA0507">
        <w:rPr>
          <w:bCs/>
        </w:rPr>
        <w:t xml:space="preserve"> испытания верхней части </w:t>
      </w:r>
      <w:r w:rsidRPr="00AA0507">
        <w:t xml:space="preserve">капота, в которых величина </w:t>
      </w:r>
      <w:r w:rsidRPr="00AA0507">
        <w:rPr>
          <w:lang w:val="en-GB"/>
        </w:rPr>
        <w:t>HIC</w:t>
      </w:r>
      <w:r w:rsidRPr="00AA0507">
        <w:t xml:space="preserve"> не должна превышать 1 000 (зона </w:t>
      </w:r>
      <w:r w:rsidRPr="00AA0507">
        <w:rPr>
          <w:lang w:val="en-GB"/>
        </w:rPr>
        <w:t>HIC</w:t>
      </w:r>
      <w:r w:rsidRPr="00AA0507">
        <w:t xml:space="preserve">1000) или 1 700 (зона </w:t>
      </w:r>
      <w:r w:rsidRPr="00AA0507">
        <w:rPr>
          <w:lang w:val="en-GB"/>
        </w:rPr>
        <w:t>HIC</w:t>
      </w:r>
      <w:r w:rsidRPr="00AA0507">
        <w:t xml:space="preserve">1700) (см. рис. </w:t>
      </w:r>
      <w:r w:rsidRPr="00AA0507">
        <w:rPr>
          <w:bCs/>
        </w:rPr>
        <w:t>5</w:t>
      </w:r>
      <w:r w:rsidRPr="00AA0507">
        <w:t>).</w:t>
      </w:r>
    </w:p>
    <w:p w:rsidR="00AA0507" w:rsidRPr="00AA0507" w:rsidRDefault="00AA0507" w:rsidP="001F7946">
      <w:pPr>
        <w:pStyle w:val="H23GR"/>
      </w:pPr>
      <w:r w:rsidRPr="001F7946">
        <w:rPr>
          <w:b w:val="0"/>
        </w:rPr>
        <w:tab/>
      </w:r>
      <w:r w:rsidRPr="001F7946">
        <w:rPr>
          <w:b w:val="0"/>
        </w:rPr>
        <w:tab/>
        <w:t xml:space="preserve">Рис. </w:t>
      </w:r>
      <w:r w:rsidRPr="001F7946">
        <w:rPr>
          <w:b w:val="0"/>
          <w:bCs/>
        </w:rPr>
        <w:t>5</w:t>
      </w:r>
      <w:r w:rsidRPr="001F7946">
        <w:rPr>
          <w:b w:val="0"/>
          <w:bCs/>
        </w:rPr>
        <w:br/>
      </w:r>
      <w:r w:rsidRPr="00AA0507">
        <w:t>Пример маркировки зоны HIC1000 и зоны HIC1700</w:t>
      </w:r>
    </w:p>
    <w:p w:rsidR="00AA0507" w:rsidRPr="00AA0507" w:rsidRDefault="0027612F" w:rsidP="001F7946">
      <w:pPr>
        <w:pStyle w:val="SingleTxtGR"/>
        <w:tabs>
          <w:tab w:val="clear" w:pos="1701"/>
        </w:tabs>
        <w:ind w:left="2268" w:hanging="1134"/>
        <w:rPr>
          <w:b/>
          <w:lang w:val="en-US"/>
        </w:rPr>
      </w:pPr>
      <w:r w:rsidRPr="00AA0507">
        <w:rPr>
          <w:i/>
          <w:iCs/>
          <w:noProof/>
          <w:lang w:eastAsia="ru-RU"/>
        </w:rPr>
        <mc:AlternateContent>
          <mc:Choice Requires="wps">
            <w:drawing>
              <wp:anchor distT="0" distB="0" distL="114300" distR="114300" simplePos="0" relativeHeight="251738112" behindDoc="0" locked="0" layoutInCell="1" allowOverlap="1" wp14:anchorId="30E26D03" wp14:editId="797CE58D">
                <wp:simplePos x="0" y="0"/>
                <wp:positionH relativeFrom="column">
                  <wp:posOffset>2785111</wp:posOffset>
                </wp:positionH>
                <wp:positionV relativeFrom="paragraph">
                  <wp:posOffset>2809421</wp:posOffset>
                </wp:positionV>
                <wp:extent cx="2106386" cy="239395"/>
                <wp:effectExtent l="0" t="0" r="8255" b="8255"/>
                <wp:wrapNone/>
                <wp:docPr id="28"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386"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AA0507">
                            <w:pPr>
                              <w:spacing w:line="160" w:lineRule="exact"/>
                              <w:rPr>
                                <w:sz w:val="14"/>
                                <w:szCs w:val="14"/>
                              </w:rPr>
                            </w:pPr>
                            <w:r w:rsidRPr="001F7946">
                              <w:rPr>
                                <w:sz w:val="14"/>
                                <w:szCs w:val="14"/>
                              </w:rPr>
                              <w:t>Боковая граница зоны испытания, смещенная на</w:t>
                            </w:r>
                            <w:r w:rsidRPr="009425DD">
                              <w:rPr>
                                <w:sz w:val="14"/>
                                <w:szCs w:val="14"/>
                              </w:rPr>
                              <w:t xml:space="preserve"> </w:t>
                            </w:r>
                            <w:r w:rsidRPr="001F7946">
                              <w:rPr>
                                <w:sz w:val="14"/>
                                <w:szCs w:val="14"/>
                              </w:rPr>
                              <w:t>82,5 мм по сравнению с боковой контрольной линией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26D03" id="Text Box 1211" o:spid="_x0000_s2199" type="#_x0000_t202" style="position:absolute;left:0;text-align:left;margin-left:219.3pt;margin-top:221.2pt;width:165.85pt;height:1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DgAIAAAs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" stroked="f">
                <v:textbox inset="0,0,0,0">
                  <w:txbxContent>
                    <w:p w:rsidR="000537C1" w:rsidRPr="001F7946" w:rsidRDefault="000537C1" w:rsidP="00AA0507">
                      <w:pPr>
                        <w:spacing w:line="160" w:lineRule="exact"/>
                        <w:rPr>
                          <w:sz w:val="14"/>
                          <w:szCs w:val="14"/>
                        </w:rPr>
                      </w:pPr>
                      <w:r w:rsidRPr="001F7946">
                        <w:rPr>
                          <w:sz w:val="14"/>
                          <w:szCs w:val="14"/>
                        </w:rPr>
                        <w:t>Боковая граница зоны испытания, смещенная на</w:t>
                      </w:r>
                      <w:r w:rsidRPr="009425DD">
                        <w:rPr>
                          <w:sz w:val="14"/>
                          <w:szCs w:val="14"/>
                        </w:rPr>
                        <w:t xml:space="preserve"> </w:t>
                      </w:r>
                      <w:r w:rsidRPr="001F7946">
                        <w:rPr>
                          <w:sz w:val="14"/>
                          <w:szCs w:val="14"/>
                        </w:rPr>
                        <w:t>82,5 мм по сравнению с боковой контрольной линией</w:t>
                      </w:r>
                    </w:p>
                  </w:txbxContent>
                </v:textbox>
              </v:shape>
            </w:pict>
          </mc:Fallback>
        </mc:AlternateContent>
      </w:r>
      <w:r w:rsidRPr="00AA0507">
        <w:rPr>
          <w:i/>
          <w:iCs/>
          <w:noProof/>
          <w:lang w:eastAsia="ru-RU"/>
        </w:rPr>
        <mc:AlternateContent>
          <mc:Choice Requires="wps">
            <w:drawing>
              <wp:anchor distT="0" distB="0" distL="114300" distR="114300" simplePos="0" relativeHeight="251736064" behindDoc="0" locked="0" layoutInCell="1" allowOverlap="1" wp14:anchorId="5DE89C02" wp14:editId="3FB5F316">
                <wp:simplePos x="0" y="0"/>
                <wp:positionH relativeFrom="column">
                  <wp:posOffset>373380</wp:posOffset>
                </wp:positionH>
                <wp:positionV relativeFrom="paragraph">
                  <wp:posOffset>806269</wp:posOffset>
                </wp:positionV>
                <wp:extent cx="1556567" cy="745490"/>
                <wp:effectExtent l="0" t="0" r="5715" b="0"/>
                <wp:wrapNone/>
                <wp:docPr id="21"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567"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1F7946">
                            <w:pPr>
                              <w:spacing w:line="160" w:lineRule="exact"/>
                              <w:jc w:val="right"/>
                              <w:rPr>
                                <w:sz w:val="14"/>
                                <w:szCs w:val="14"/>
                              </w:rPr>
                            </w:pPr>
                            <w:r w:rsidRPr="001F7946">
                              <w:rPr>
                                <w:sz w:val="14"/>
                                <w:szCs w:val="14"/>
                              </w:rPr>
                              <w:t xml:space="preserve">Граница зоны испытания с использованием модели головы ребенка: </w:t>
                            </w:r>
                            <w:r>
                              <w:rPr>
                                <w:sz w:val="14"/>
                                <w:szCs w:val="14"/>
                              </w:rPr>
                              <w:br/>
                            </w:r>
                            <w:r w:rsidRPr="001F7946">
                              <w:rPr>
                                <w:sz w:val="14"/>
                                <w:szCs w:val="14"/>
                              </w:rPr>
                              <w:t>WAD1000 или, в</w:t>
                            </w:r>
                            <w:r w:rsidRPr="009425DD">
                              <w:rPr>
                                <w:sz w:val="14"/>
                                <w:szCs w:val="14"/>
                              </w:rPr>
                              <w:t xml:space="preserve"> </w:t>
                            </w:r>
                            <w:r w:rsidRPr="001F7946">
                              <w:rPr>
                                <w:sz w:val="14"/>
                                <w:szCs w:val="14"/>
                              </w:rPr>
                              <w:t>соответствующих случаях, линия, смещенная на 82,5 мм по сравнению с контрольной линией переднего края капота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89C02" id="Text Box 1209" o:spid="_x0000_s2200" type="#_x0000_t202" style="position:absolute;left:0;text-align:left;margin-left:29.4pt;margin-top:63.5pt;width:122.55pt;height:58.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" stroked="f">
                <v:textbox inset="0,0,0,0">
                  <w:txbxContent>
                    <w:p w:rsidR="000537C1" w:rsidRPr="001F7946" w:rsidRDefault="000537C1" w:rsidP="001F7946">
                      <w:pPr>
                        <w:spacing w:line="160" w:lineRule="exact"/>
                        <w:jc w:val="right"/>
                        <w:rPr>
                          <w:sz w:val="14"/>
                          <w:szCs w:val="14"/>
                        </w:rPr>
                      </w:pPr>
                      <w:r w:rsidRPr="001F7946">
                        <w:rPr>
                          <w:sz w:val="14"/>
                          <w:szCs w:val="14"/>
                        </w:rPr>
                        <w:t xml:space="preserve">Граница зоны испытания с использованием модели головы ребенка: </w:t>
                      </w:r>
                      <w:r>
                        <w:rPr>
                          <w:sz w:val="14"/>
                          <w:szCs w:val="14"/>
                        </w:rPr>
                        <w:br/>
                      </w:r>
                      <w:r w:rsidRPr="001F7946">
                        <w:rPr>
                          <w:sz w:val="14"/>
                          <w:szCs w:val="14"/>
                        </w:rPr>
                        <w:t>WAD1000 или, в</w:t>
                      </w:r>
                      <w:r w:rsidRPr="009425DD">
                        <w:rPr>
                          <w:sz w:val="14"/>
                          <w:szCs w:val="14"/>
                        </w:rPr>
                        <w:t xml:space="preserve"> </w:t>
                      </w:r>
                      <w:r w:rsidRPr="001F7946">
                        <w:rPr>
                          <w:sz w:val="14"/>
                          <w:szCs w:val="14"/>
                        </w:rPr>
                        <w:t>соответствующих случаях, линия, смещенная на 82,5 мм по сравнению с контрольной линией переднего края капота</w:t>
                      </w:r>
                    </w:p>
                  </w:txbxContent>
                </v:textbox>
              </v:shape>
            </w:pict>
          </mc:Fallback>
        </mc:AlternateContent>
      </w:r>
      <w:r w:rsidR="001F7946" w:rsidRPr="00AA0507">
        <w:rPr>
          <w:i/>
          <w:iCs/>
          <w:noProof/>
          <w:lang w:eastAsia="ru-RU"/>
        </w:rPr>
        <mc:AlternateContent>
          <mc:Choice Requires="wps">
            <w:drawing>
              <wp:anchor distT="0" distB="0" distL="114300" distR="114300" simplePos="0" relativeHeight="251737088" behindDoc="0" locked="0" layoutInCell="1" allowOverlap="1" wp14:anchorId="63EEF81B" wp14:editId="61B0FD0C">
                <wp:simplePos x="0" y="0"/>
                <wp:positionH relativeFrom="column">
                  <wp:posOffset>820057</wp:posOffset>
                </wp:positionH>
                <wp:positionV relativeFrom="paragraph">
                  <wp:posOffset>2406197</wp:posOffset>
                </wp:positionV>
                <wp:extent cx="1514838" cy="433070"/>
                <wp:effectExtent l="0" t="0" r="9525" b="5080"/>
                <wp:wrapNone/>
                <wp:docPr id="22"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838"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1F7946">
                            <w:pPr>
                              <w:spacing w:line="160" w:lineRule="exact"/>
                              <w:jc w:val="right"/>
                              <w:rPr>
                                <w:sz w:val="14"/>
                                <w:szCs w:val="14"/>
                              </w:rPr>
                            </w:pPr>
                            <w:r w:rsidRPr="001F7946">
                              <w:rPr>
                                <w:sz w:val="14"/>
                                <w:szCs w:val="14"/>
                              </w:rPr>
                              <w:t xml:space="preserve">WAD1700: </w:t>
                            </w:r>
                            <w:r w:rsidRPr="001F7946">
                              <w:rPr>
                                <w:sz w:val="14"/>
                                <w:szCs w:val="14"/>
                              </w:rPr>
                              <w:br/>
                              <w:t>в соответствующих случаях граница зоны испытания с использованием модели головы ребенка/взрослого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EF81B" id="Text Box 1210" o:spid="_x0000_s2201" type="#_x0000_t202" style="position:absolute;left:0;text-align:left;margin-left:64.55pt;margin-top:189.45pt;width:119.3pt;height:3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" stroked="f">
                <v:textbox inset="0,0,0,0">
                  <w:txbxContent>
                    <w:p w:rsidR="000537C1" w:rsidRPr="001F7946" w:rsidRDefault="000537C1" w:rsidP="001F7946">
                      <w:pPr>
                        <w:spacing w:line="160" w:lineRule="exact"/>
                        <w:jc w:val="right"/>
                        <w:rPr>
                          <w:sz w:val="14"/>
                          <w:szCs w:val="14"/>
                        </w:rPr>
                      </w:pPr>
                      <w:r w:rsidRPr="001F7946">
                        <w:rPr>
                          <w:sz w:val="14"/>
                          <w:szCs w:val="14"/>
                        </w:rPr>
                        <w:t xml:space="preserve">WAD1700: </w:t>
                      </w:r>
                      <w:r w:rsidRPr="001F7946">
                        <w:rPr>
                          <w:sz w:val="14"/>
                          <w:szCs w:val="14"/>
                        </w:rPr>
                        <w:br/>
                        <w:t>в соответствующих случаях граница зоны испытания с использованием модели головы ребенка/взрослого</w:t>
                      </w:r>
                    </w:p>
                  </w:txbxContent>
                </v:textbox>
              </v:shape>
            </w:pict>
          </mc:Fallback>
        </mc:AlternateContent>
      </w:r>
      <w:r w:rsidR="001F7946" w:rsidRPr="00AA0507">
        <w:rPr>
          <w:i/>
          <w:iCs/>
          <w:noProof/>
          <w:lang w:eastAsia="ru-RU"/>
        </w:rPr>
        <mc:AlternateContent>
          <mc:Choice Requires="wps">
            <w:drawing>
              <wp:anchor distT="0" distB="0" distL="114300" distR="114300" simplePos="0" relativeHeight="251734016" behindDoc="0" locked="0" layoutInCell="1" allowOverlap="1" wp14:anchorId="477F4DC7" wp14:editId="79D7B95C">
                <wp:simplePos x="0" y="0"/>
                <wp:positionH relativeFrom="column">
                  <wp:posOffset>3971654</wp:posOffset>
                </wp:positionH>
                <wp:positionV relativeFrom="paragraph">
                  <wp:posOffset>1105807</wp:posOffset>
                </wp:positionV>
                <wp:extent cx="1665514" cy="560614"/>
                <wp:effectExtent l="0" t="0" r="0" b="0"/>
                <wp:wrapNone/>
                <wp:docPr id="20"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514" cy="560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AA0507">
                            <w:pPr>
                              <w:spacing w:line="160" w:lineRule="exact"/>
                              <w:rPr>
                                <w:sz w:val="14"/>
                                <w:szCs w:val="14"/>
                              </w:rPr>
                            </w:pPr>
                            <w:r w:rsidRPr="001F7946">
                              <w:rPr>
                                <w:sz w:val="14"/>
                                <w:szCs w:val="14"/>
                              </w:rPr>
                              <w:t>Граница зоны испытания с</w:t>
                            </w:r>
                            <w:r w:rsidRPr="009425DD">
                              <w:rPr>
                                <w:sz w:val="14"/>
                                <w:szCs w:val="14"/>
                              </w:rPr>
                              <w:t xml:space="preserve"> </w:t>
                            </w:r>
                            <w:r w:rsidRPr="001F7946">
                              <w:rPr>
                                <w:sz w:val="14"/>
                                <w:szCs w:val="14"/>
                              </w:rPr>
                              <w:t>использованием модели головы взрослого: WAD2100 или, в</w:t>
                            </w:r>
                            <w:r>
                              <w:rPr>
                                <w:sz w:val="14"/>
                                <w:szCs w:val="14"/>
                              </w:rPr>
                              <w:t> </w:t>
                            </w:r>
                            <w:r w:rsidRPr="001F7946">
                              <w:rPr>
                                <w:sz w:val="14"/>
                                <w:szCs w:val="14"/>
                              </w:rPr>
                              <w:t>соответствующих случаях, линия, смещенная на 82,5 мм по сравнению с контрольной линией заднего края капота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F4DC7" id="Text Box 1207" o:spid="_x0000_s2202" type="#_x0000_t202" style="position:absolute;left:0;text-align:left;margin-left:312.75pt;margin-top:87.05pt;width:131.15pt;height:4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" stroked="f">
                <v:textbox inset="0,0,0,0">
                  <w:txbxContent>
                    <w:p w:rsidR="000537C1" w:rsidRPr="001F7946" w:rsidRDefault="000537C1" w:rsidP="00AA0507">
                      <w:pPr>
                        <w:spacing w:line="160" w:lineRule="exact"/>
                        <w:rPr>
                          <w:sz w:val="14"/>
                          <w:szCs w:val="14"/>
                        </w:rPr>
                      </w:pPr>
                      <w:r w:rsidRPr="001F7946">
                        <w:rPr>
                          <w:sz w:val="14"/>
                          <w:szCs w:val="14"/>
                        </w:rPr>
                        <w:t>Граница зоны испытания с</w:t>
                      </w:r>
                      <w:r w:rsidRPr="009425DD">
                        <w:rPr>
                          <w:sz w:val="14"/>
                          <w:szCs w:val="14"/>
                        </w:rPr>
                        <w:t xml:space="preserve"> </w:t>
                      </w:r>
                      <w:r w:rsidRPr="001F7946">
                        <w:rPr>
                          <w:sz w:val="14"/>
                          <w:szCs w:val="14"/>
                        </w:rPr>
                        <w:t>использованием модели головы взрослого: WAD2100 или, в</w:t>
                      </w:r>
                      <w:r>
                        <w:rPr>
                          <w:sz w:val="14"/>
                          <w:szCs w:val="14"/>
                        </w:rPr>
                        <w:t> </w:t>
                      </w:r>
                      <w:r w:rsidRPr="001F7946">
                        <w:rPr>
                          <w:sz w:val="14"/>
                          <w:szCs w:val="14"/>
                        </w:rPr>
                        <w:t>соответствующих случаях, линия, смещенная на 82,5 мм по сравнению с контрольной линией заднего края капота</w:t>
                      </w:r>
                    </w:p>
                  </w:txbxContent>
                </v:textbox>
              </v:shape>
            </w:pict>
          </mc:Fallback>
        </mc:AlternateContent>
      </w:r>
      <w:r w:rsidR="001F7946" w:rsidRPr="00AA0507">
        <w:rPr>
          <w:i/>
          <w:iCs/>
          <w:noProof/>
          <w:lang w:eastAsia="ru-RU"/>
        </w:rPr>
        <mc:AlternateContent>
          <mc:Choice Requires="wps">
            <w:drawing>
              <wp:anchor distT="0" distB="0" distL="114300" distR="114300" simplePos="0" relativeHeight="251732992" behindDoc="0" locked="0" layoutInCell="1" allowOverlap="1" wp14:anchorId="0C438E62" wp14:editId="16B9FF39">
                <wp:simplePos x="0" y="0"/>
                <wp:positionH relativeFrom="column">
                  <wp:posOffset>3427367</wp:posOffset>
                </wp:positionH>
                <wp:positionV relativeFrom="paragraph">
                  <wp:posOffset>6350</wp:posOffset>
                </wp:positionV>
                <wp:extent cx="2100943" cy="332014"/>
                <wp:effectExtent l="0" t="0" r="0" b="0"/>
                <wp:wrapNone/>
                <wp:docPr id="1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943" cy="332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AA0507">
                            <w:pPr>
                              <w:spacing w:line="160" w:lineRule="exact"/>
                              <w:rPr>
                                <w:sz w:val="14"/>
                                <w:szCs w:val="14"/>
                              </w:rPr>
                            </w:pPr>
                            <w:r w:rsidRPr="001F7946">
                              <w:rPr>
                                <w:sz w:val="14"/>
                                <w:szCs w:val="14"/>
                              </w:rPr>
                              <w:t>Боковая граница зоны испытания, смещенная на 82,5 мм по сравнению с</w:t>
                            </w:r>
                            <w:r w:rsidRPr="009425DD">
                              <w:rPr>
                                <w:sz w:val="14"/>
                                <w:szCs w:val="14"/>
                              </w:rPr>
                              <w:t xml:space="preserve"> </w:t>
                            </w:r>
                            <w:r w:rsidRPr="001F7946">
                              <w:rPr>
                                <w:sz w:val="14"/>
                                <w:szCs w:val="14"/>
                              </w:rPr>
                              <w:t>боковой контрольной линией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8E62" id="Text Box 1206" o:spid="_x0000_s2203" type="#_x0000_t202" style="position:absolute;left:0;text-align:left;margin-left:269.85pt;margin-top:.5pt;width:165.45pt;height:2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" stroked="f">
                <v:textbox inset="0,0,0,0">
                  <w:txbxContent>
                    <w:p w:rsidR="000537C1" w:rsidRPr="001F7946" w:rsidRDefault="000537C1" w:rsidP="00AA0507">
                      <w:pPr>
                        <w:spacing w:line="160" w:lineRule="exact"/>
                        <w:rPr>
                          <w:sz w:val="14"/>
                          <w:szCs w:val="14"/>
                        </w:rPr>
                      </w:pPr>
                      <w:r w:rsidRPr="001F7946">
                        <w:rPr>
                          <w:sz w:val="14"/>
                          <w:szCs w:val="14"/>
                        </w:rPr>
                        <w:t>Боковая граница зоны испытания, смещенная на 82,5 мм по сравнению с</w:t>
                      </w:r>
                      <w:r w:rsidRPr="009425DD">
                        <w:rPr>
                          <w:sz w:val="14"/>
                          <w:szCs w:val="14"/>
                        </w:rPr>
                        <w:t xml:space="preserve"> </w:t>
                      </w:r>
                      <w:r w:rsidRPr="001F7946">
                        <w:rPr>
                          <w:sz w:val="14"/>
                          <w:szCs w:val="14"/>
                        </w:rPr>
                        <w:t>боковой контрольной линией</w:t>
                      </w:r>
                    </w:p>
                  </w:txbxContent>
                </v:textbox>
              </v:shape>
            </w:pict>
          </mc:Fallback>
        </mc:AlternateContent>
      </w:r>
      <w:r w:rsidR="001F7946" w:rsidRPr="00AA0507">
        <w:rPr>
          <w:i/>
          <w:iCs/>
          <w:noProof/>
          <w:lang w:eastAsia="ru-RU"/>
        </w:rPr>
        <mc:AlternateContent>
          <mc:Choice Requires="wps">
            <w:drawing>
              <wp:anchor distT="0" distB="0" distL="114300" distR="114300" simplePos="0" relativeHeight="251739136" behindDoc="0" locked="0" layoutInCell="1" allowOverlap="1" wp14:anchorId="7880FB54" wp14:editId="0736CC9D">
                <wp:simplePos x="0" y="0"/>
                <wp:positionH relativeFrom="column">
                  <wp:posOffset>3303633</wp:posOffset>
                </wp:positionH>
                <wp:positionV relativeFrom="paragraph">
                  <wp:posOffset>2609941</wp:posOffset>
                </wp:positionV>
                <wp:extent cx="1334135" cy="154940"/>
                <wp:effectExtent l="0" t="2540" r="635" b="4445"/>
                <wp:wrapNone/>
                <wp:docPr id="24"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AA0507">
                            <w:pPr>
                              <w:spacing w:line="160" w:lineRule="exact"/>
                              <w:rPr>
                                <w:sz w:val="14"/>
                                <w:szCs w:val="14"/>
                              </w:rPr>
                            </w:pPr>
                            <w:r w:rsidRPr="001F7946">
                              <w:rPr>
                                <w:sz w:val="14"/>
                                <w:szCs w:val="14"/>
                              </w:rPr>
                              <w:t>Боковая контрольная линия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FB54" id="Text Box 1212" o:spid="_x0000_s2204" type="#_x0000_t202" style="position:absolute;left:0;text-align:left;margin-left:260.15pt;margin-top:205.5pt;width:105.05pt;height:1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s7gQIAAAw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" stroked="f">
                <v:textbox inset="0,0,0,0">
                  <w:txbxContent>
                    <w:p w:rsidR="000537C1" w:rsidRPr="001F7946" w:rsidRDefault="000537C1" w:rsidP="00AA0507">
                      <w:pPr>
                        <w:spacing w:line="160" w:lineRule="exact"/>
                        <w:rPr>
                          <w:sz w:val="14"/>
                          <w:szCs w:val="14"/>
                        </w:rPr>
                      </w:pPr>
                      <w:r w:rsidRPr="001F7946">
                        <w:rPr>
                          <w:sz w:val="14"/>
                          <w:szCs w:val="14"/>
                        </w:rPr>
                        <w:t>Боковая контрольная линия</w:t>
                      </w:r>
                    </w:p>
                  </w:txbxContent>
                </v:textbox>
              </v:shape>
            </w:pict>
          </mc:Fallback>
        </mc:AlternateContent>
      </w:r>
      <w:r w:rsidR="001F7946" w:rsidRPr="00AA0507">
        <w:rPr>
          <w:i/>
          <w:iCs/>
          <w:noProof/>
          <w:lang w:eastAsia="ru-RU"/>
        </w:rPr>
        <mc:AlternateContent>
          <mc:Choice Requires="wps">
            <w:drawing>
              <wp:anchor distT="0" distB="0" distL="114300" distR="114300" simplePos="0" relativeHeight="251740160" behindDoc="0" locked="0" layoutInCell="1" allowOverlap="1" wp14:anchorId="423B5E38" wp14:editId="7A9A7244">
                <wp:simplePos x="0" y="0"/>
                <wp:positionH relativeFrom="column">
                  <wp:posOffset>2088424</wp:posOffset>
                </wp:positionH>
                <wp:positionV relativeFrom="paragraph">
                  <wp:posOffset>381908</wp:posOffset>
                </wp:positionV>
                <wp:extent cx="658586" cy="321038"/>
                <wp:effectExtent l="0" t="0" r="8255" b="3175"/>
                <wp:wrapNone/>
                <wp:docPr id="27"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86" cy="3210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F7946" w:rsidRDefault="000537C1" w:rsidP="001F7946">
                            <w:pPr>
                              <w:spacing w:before="60" w:line="240" w:lineRule="auto"/>
                              <w:rPr>
                                <w:sz w:val="16"/>
                                <w:szCs w:val="16"/>
                                <w:lang w:val="en-US"/>
                              </w:rPr>
                            </w:pPr>
                            <w:r w:rsidRPr="001F7946">
                              <w:rPr>
                                <w:sz w:val="16"/>
                                <w:szCs w:val="16"/>
                              </w:rPr>
                              <w:t xml:space="preserve">Зона </w:t>
                            </w:r>
                            <w:r w:rsidRPr="001F7946">
                              <w:rPr>
                                <w:sz w:val="16"/>
                                <w:szCs w:val="16"/>
                                <w:lang w:val="en-US"/>
                              </w:rPr>
                              <w:t>HIC1000</w:t>
                            </w:r>
                          </w:p>
                          <w:p w:rsidR="000537C1" w:rsidRPr="001F7946" w:rsidRDefault="000537C1" w:rsidP="001F7946">
                            <w:pPr>
                              <w:spacing w:before="60" w:line="240" w:lineRule="auto"/>
                              <w:rPr>
                                <w:sz w:val="16"/>
                                <w:szCs w:val="16"/>
                              </w:rPr>
                            </w:pPr>
                            <w:r w:rsidRPr="001F7946">
                              <w:rPr>
                                <w:sz w:val="16"/>
                                <w:szCs w:val="16"/>
                              </w:rPr>
                              <w:t xml:space="preserve">Зона </w:t>
                            </w:r>
                            <w:r w:rsidRPr="001F7946">
                              <w:rPr>
                                <w:sz w:val="16"/>
                                <w:szCs w:val="16"/>
                                <w:lang w:val="en-US"/>
                              </w:rPr>
                              <w:t>HIC1700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5E38" id="Text Box 1213" o:spid="_x0000_s2205" type="#_x0000_t202" style="position:absolute;left:0;text-align:left;margin-left:164.45pt;margin-top:30.05pt;width:51.85pt;height:2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" stroked="f">
                <v:textbox inset="0,0,0,0">
                  <w:txbxContent>
                    <w:p w:rsidR="000537C1" w:rsidRPr="001F7946" w:rsidRDefault="000537C1" w:rsidP="001F7946">
                      <w:pPr>
                        <w:spacing w:before="60" w:line="240" w:lineRule="auto"/>
                        <w:rPr>
                          <w:sz w:val="16"/>
                          <w:szCs w:val="16"/>
                          <w:lang w:val="en-US"/>
                        </w:rPr>
                      </w:pPr>
                      <w:r w:rsidRPr="001F7946">
                        <w:rPr>
                          <w:sz w:val="16"/>
                          <w:szCs w:val="16"/>
                        </w:rPr>
                        <w:t xml:space="preserve">Зона </w:t>
                      </w:r>
                      <w:r w:rsidRPr="001F7946">
                        <w:rPr>
                          <w:sz w:val="16"/>
                          <w:szCs w:val="16"/>
                          <w:lang w:val="en-US"/>
                        </w:rPr>
                        <w:t>HIC1000</w:t>
                      </w:r>
                    </w:p>
                    <w:p w:rsidR="000537C1" w:rsidRPr="001F7946" w:rsidRDefault="000537C1" w:rsidP="001F7946">
                      <w:pPr>
                        <w:spacing w:before="60" w:line="240" w:lineRule="auto"/>
                        <w:rPr>
                          <w:sz w:val="16"/>
                          <w:szCs w:val="16"/>
                        </w:rPr>
                      </w:pPr>
                      <w:r w:rsidRPr="001F7946">
                        <w:rPr>
                          <w:sz w:val="16"/>
                          <w:szCs w:val="16"/>
                        </w:rPr>
                        <w:t xml:space="preserve">Зона </w:t>
                      </w:r>
                      <w:r w:rsidRPr="001F7946">
                        <w:rPr>
                          <w:sz w:val="16"/>
                          <w:szCs w:val="16"/>
                          <w:lang w:val="en-US"/>
                        </w:rPr>
                        <w:t>HIC1700</w:t>
                      </w:r>
                    </w:p>
                  </w:txbxContent>
                </v:textbox>
              </v:shape>
            </w:pict>
          </mc:Fallback>
        </mc:AlternateContent>
      </w:r>
      <w:r w:rsidR="001F7946" w:rsidRPr="00AA0507">
        <w:rPr>
          <w:i/>
          <w:iCs/>
          <w:noProof/>
          <w:lang w:eastAsia="ru-RU"/>
        </w:rPr>
        <mc:AlternateContent>
          <mc:Choice Requires="wps">
            <w:drawing>
              <wp:anchor distT="0" distB="0" distL="114300" distR="114300" simplePos="0" relativeHeight="251735040" behindDoc="0" locked="0" layoutInCell="1" allowOverlap="1" wp14:anchorId="121E9870" wp14:editId="3ACAAC5F">
                <wp:simplePos x="0" y="0"/>
                <wp:positionH relativeFrom="column">
                  <wp:posOffset>3543118</wp:posOffset>
                </wp:positionH>
                <wp:positionV relativeFrom="paragraph">
                  <wp:posOffset>410391</wp:posOffset>
                </wp:positionV>
                <wp:extent cx="1130935" cy="154940"/>
                <wp:effectExtent l="0" t="0" r="0" b="0"/>
                <wp:wrapNone/>
                <wp:docPr id="17"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E0D56" w:rsidRDefault="000537C1" w:rsidP="00AA0507">
                            <w:pPr>
                              <w:spacing w:line="240" w:lineRule="auto"/>
                              <w:rPr>
                                <w:sz w:val="12"/>
                                <w:szCs w:val="12"/>
                              </w:rPr>
                            </w:pPr>
                            <w:r w:rsidRPr="00FF2496">
                              <w:rPr>
                                <w:sz w:val="12"/>
                                <w:szCs w:val="12"/>
                              </w:rPr>
                              <w:t>Боковая</w:t>
                            </w:r>
                            <w:r w:rsidRPr="00FF2496">
                              <w:rPr>
                                <w:sz w:val="14"/>
                                <w:szCs w:val="14"/>
                              </w:rPr>
                              <w:t xml:space="preserve"> </w:t>
                            </w:r>
                            <w:r w:rsidRPr="00FF2496">
                              <w:rPr>
                                <w:sz w:val="12"/>
                                <w:szCs w:val="12"/>
                              </w:rPr>
                              <w:t>контрольная</w:t>
                            </w:r>
                            <w:r w:rsidRPr="00FF2496">
                              <w:rPr>
                                <w:sz w:val="14"/>
                                <w:szCs w:val="14"/>
                              </w:rPr>
                              <w:t xml:space="preserve"> </w:t>
                            </w:r>
                            <w:r w:rsidRPr="001E0D56">
                              <w:rPr>
                                <w:sz w:val="12"/>
                                <w:szCs w:val="12"/>
                              </w:rPr>
                              <w:t>линия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9870" id="Text Box 1208" o:spid="_x0000_s2206" type="#_x0000_t202" style="position:absolute;left:0;text-align:left;margin-left:279pt;margin-top:32.3pt;width:89.05pt;height:1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" stroked="f">
                <v:textbox inset="0,0,0,0">
                  <w:txbxContent>
                    <w:p w:rsidR="000537C1" w:rsidRPr="001E0D56" w:rsidRDefault="000537C1" w:rsidP="00AA0507">
                      <w:pPr>
                        <w:spacing w:line="240" w:lineRule="auto"/>
                        <w:rPr>
                          <w:sz w:val="12"/>
                          <w:szCs w:val="12"/>
                        </w:rPr>
                      </w:pPr>
                      <w:r w:rsidRPr="00FF2496">
                        <w:rPr>
                          <w:sz w:val="12"/>
                          <w:szCs w:val="12"/>
                        </w:rPr>
                        <w:t>Боковая</w:t>
                      </w:r>
                      <w:r w:rsidRPr="00FF2496">
                        <w:rPr>
                          <w:sz w:val="14"/>
                          <w:szCs w:val="14"/>
                        </w:rPr>
                        <w:t xml:space="preserve"> </w:t>
                      </w:r>
                      <w:r w:rsidRPr="00FF2496">
                        <w:rPr>
                          <w:sz w:val="12"/>
                          <w:szCs w:val="12"/>
                        </w:rPr>
                        <w:t>контрольная</w:t>
                      </w:r>
                      <w:r w:rsidRPr="00FF2496">
                        <w:rPr>
                          <w:sz w:val="14"/>
                          <w:szCs w:val="14"/>
                        </w:rPr>
                        <w:t xml:space="preserve"> </w:t>
                      </w:r>
                      <w:r w:rsidRPr="001E0D56">
                        <w:rPr>
                          <w:sz w:val="12"/>
                          <w:szCs w:val="12"/>
                        </w:rPr>
                        <w:t>линия</w:t>
                      </w:r>
                    </w:p>
                  </w:txbxContent>
                </v:textbox>
              </v:shape>
            </w:pict>
          </mc:Fallback>
        </mc:AlternateContent>
      </w:r>
      <w:r w:rsidR="00AA0507" w:rsidRPr="00AA0507">
        <w:rPr>
          <w:i/>
          <w:iCs/>
          <w:noProof/>
          <w:lang w:eastAsia="ru-RU"/>
        </w:rPr>
        <w:drawing>
          <wp:inline distT="0" distB="0" distL="0" distR="0" wp14:anchorId="5C5469B1" wp14:editId="2D679028">
            <wp:extent cx="4553892" cy="3020786"/>
            <wp:effectExtent l="0" t="0" r="0" b="8255"/>
            <wp:docPr id="68" name="Bild 17" descr="Test area figure 3 - 2011-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Test area figure 3 - 2011-04-0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59745" cy="3024669"/>
                    </a:xfrm>
                    <a:prstGeom prst="rect">
                      <a:avLst/>
                    </a:prstGeom>
                    <a:noFill/>
                    <a:ln>
                      <a:noFill/>
                    </a:ln>
                  </pic:spPr>
                </pic:pic>
              </a:graphicData>
            </a:graphic>
          </wp:inline>
        </w:drawing>
      </w:r>
    </w:p>
    <w:p w:rsidR="00AA0507" w:rsidRPr="00AA0507" w:rsidRDefault="00AA0507" w:rsidP="00AA0507">
      <w:pPr>
        <w:pStyle w:val="SingleTxtGR"/>
        <w:ind w:left="2268" w:hanging="1134"/>
        <w:rPr>
          <w:bCs/>
        </w:rPr>
      </w:pPr>
      <w:r w:rsidRPr="00AA0507">
        <w:t>3.4.2</w:t>
      </w:r>
      <w:r w:rsidRPr="00AA0507">
        <w:tab/>
      </w:r>
      <w:r w:rsidRPr="00AA0507">
        <w:tab/>
        <w:t>Маркировка з</w:t>
      </w:r>
      <w:r w:rsidRPr="00AA0507">
        <w:rPr>
          <w:bCs/>
        </w:rPr>
        <w:t xml:space="preserve">оны испытания </w:t>
      </w:r>
      <w:r w:rsidR="00537662">
        <w:rPr>
          <w:bCs/>
        </w:rPr>
        <w:t>«</w:t>
      </w:r>
      <w:r w:rsidRPr="00AA0507">
        <w:rPr>
          <w:bCs/>
        </w:rPr>
        <w:t>верхней части капота</w:t>
      </w:r>
      <w:r w:rsidR="00537662">
        <w:rPr>
          <w:bCs/>
        </w:rPr>
        <w:t>»</w:t>
      </w:r>
      <w:r w:rsidRPr="00AA0507">
        <w:rPr>
          <w:bCs/>
        </w:rPr>
        <w:t xml:space="preserve">, а также </w:t>
      </w:r>
      <w:r w:rsidR="00537662">
        <w:rPr>
          <w:bCs/>
        </w:rPr>
        <w:t>«</w:t>
      </w:r>
      <w:r w:rsidRPr="00AA0507">
        <w:rPr>
          <w:bCs/>
        </w:rPr>
        <w:t xml:space="preserve">зоны </w:t>
      </w:r>
      <w:r w:rsidRPr="00AA0507">
        <w:rPr>
          <w:bCs/>
          <w:lang w:val="en-US"/>
        </w:rPr>
        <w:t>HIC</w:t>
      </w:r>
      <w:r w:rsidRPr="00AA0507">
        <w:rPr>
          <w:bCs/>
        </w:rPr>
        <w:t>1000</w:t>
      </w:r>
      <w:r w:rsidR="00537662">
        <w:rPr>
          <w:bCs/>
        </w:rPr>
        <w:t>»</w:t>
      </w:r>
      <w:r w:rsidRPr="00AA0507">
        <w:rPr>
          <w:bCs/>
        </w:rPr>
        <w:t xml:space="preserve"> и </w:t>
      </w:r>
      <w:r w:rsidR="00537662">
        <w:rPr>
          <w:bCs/>
        </w:rPr>
        <w:t>«</w:t>
      </w:r>
      <w:r w:rsidRPr="00AA0507">
        <w:rPr>
          <w:bCs/>
        </w:rPr>
        <w:t xml:space="preserve">зоны </w:t>
      </w:r>
      <w:r w:rsidRPr="00AA0507">
        <w:rPr>
          <w:bCs/>
          <w:lang w:val="en-US"/>
        </w:rPr>
        <w:t>HIC</w:t>
      </w:r>
      <w:r w:rsidRPr="00AA0507">
        <w:rPr>
          <w:bCs/>
        </w:rPr>
        <w:t>1700</w:t>
      </w:r>
      <w:r w:rsidR="00537662">
        <w:rPr>
          <w:bCs/>
        </w:rPr>
        <w:t>»</w:t>
      </w:r>
      <w:r w:rsidRPr="00AA0507">
        <w:rPr>
          <w:bCs/>
        </w:rPr>
        <w:t xml:space="preserve"> проводится на основе чертежа, представленного изготовителем: вид сверху в горизонтальной плоскости, проходящей над транспортным средством параллельно горизонтальной нулевой плоскости. Для маркировки зон на фактическом транспортном средстве с учетом внешнего контура транспортного средства, проецируемого в направлении </w:t>
      </w:r>
      <w:r w:rsidRPr="00AA0507">
        <w:rPr>
          <w:bCs/>
          <w:lang w:val="en-US"/>
        </w:rPr>
        <w:t>z</w:t>
      </w:r>
      <w:r w:rsidRPr="00AA0507">
        <w:rPr>
          <w:bCs/>
        </w:rPr>
        <w:t xml:space="preserve">, изготовитель должен представить достаточное число значений координат </w:t>
      </w:r>
      <w:r w:rsidRPr="00AA0507">
        <w:rPr>
          <w:bCs/>
          <w:lang w:val="en-US"/>
        </w:rPr>
        <w:t>x</w:t>
      </w:r>
      <w:r w:rsidRPr="00AA0507">
        <w:rPr>
          <w:bCs/>
        </w:rPr>
        <w:t xml:space="preserve"> и </w:t>
      </w:r>
      <w:r w:rsidRPr="00AA0507">
        <w:rPr>
          <w:bCs/>
          <w:lang w:val="en-US"/>
        </w:rPr>
        <w:t>y</w:t>
      </w:r>
      <w:r w:rsidRPr="00AA0507">
        <w:rPr>
          <w:bCs/>
        </w:rPr>
        <w:t>.</w:t>
      </w:r>
    </w:p>
    <w:p w:rsidR="00AA0507" w:rsidRPr="00AA0507" w:rsidRDefault="00AA0507" w:rsidP="00AA0507">
      <w:pPr>
        <w:pStyle w:val="SingleTxtGR"/>
        <w:ind w:left="2268" w:hanging="1134"/>
        <w:rPr>
          <w:bCs/>
        </w:rPr>
      </w:pPr>
      <w:r w:rsidRPr="00AA0507">
        <w:rPr>
          <w:bCs/>
        </w:rPr>
        <w:t>3.4.3</w:t>
      </w:r>
      <w:r w:rsidRPr="00AA0507">
        <w:rPr>
          <w:bCs/>
        </w:rPr>
        <w:tab/>
      </w:r>
      <w:r w:rsidRPr="00AA0507">
        <w:rPr>
          <w:bCs/>
        </w:rPr>
        <w:tab/>
      </w:r>
      <w:r w:rsidR="00537662">
        <w:rPr>
          <w:bCs/>
        </w:rPr>
        <w:t>«</w:t>
      </w:r>
      <w:r w:rsidRPr="00AA0507">
        <w:rPr>
          <w:bCs/>
        </w:rPr>
        <w:t xml:space="preserve">Зона </w:t>
      </w:r>
      <w:r w:rsidRPr="00AA0507">
        <w:rPr>
          <w:bCs/>
          <w:lang w:val="en-US"/>
        </w:rPr>
        <w:t>HIC</w:t>
      </w:r>
      <w:r w:rsidRPr="00AA0507">
        <w:rPr>
          <w:bCs/>
        </w:rPr>
        <w:t>1000</w:t>
      </w:r>
      <w:r w:rsidR="00537662">
        <w:rPr>
          <w:bCs/>
        </w:rPr>
        <w:t>»</w:t>
      </w:r>
      <w:r w:rsidRPr="00AA0507">
        <w:rPr>
          <w:bCs/>
        </w:rPr>
        <w:t xml:space="preserve"> и </w:t>
      </w:r>
      <w:r w:rsidR="00537662">
        <w:rPr>
          <w:bCs/>
        </w:rPr>
        <w:t>«</w:t>
      </w:r>
      <w:r w:rsidRPr="00AA0507">
        <w:rPr>
          <w:bCs/>
        </w:rPr>
        <w:t xml:space="preserve">зона </w:t>
      </w:r>
      <w:r w:rsidRPr="00AA0507">
        <w:rPr>
          <w:bCs/>
          <w:lang w:val="en-US"/>
        </w:rPr>
        <w:t>HIC</w:t>
      </w:r>
      <w:r w:rsidRPr="00AA0507">
        <w:rPr>
          <w:bCs/>
        </w:rPr>
        <w:t>1700</w:t>
      </w:r>
      <w:r w:rsidR="00537662">
        <w:rPr>
          <w:bCs/>
        </w:rPr>
        <w:t>»</w:t>
      </w:r>
      <w:r w:rsidRPr="00AA0507">
        <w:rPr>
          <w:bCs/>
        </w:rPr>
        <w:t xml:space="preserve"> могут состоять из нескольких участков, число которых не ограничивается. Зона удара определяется по точке измерения.</w:t>
      </w:r>
    </w:p>
    <w:p w:rsidR="00AA0507" w:rsidRPr="00AA0507" w:rsidRDefault="00AA0507" w:rsidP="00AA0507">
      <w:pPr>
        <w:pStyle w:val="SingleTxtGR"/>
        <w:ind w:left="2268" w:hanging="1134"/>
        <w:rPr>
          <w:bCs/>
        </w:rPr>
      </w:pPr>
      <w:r w:rsidRPr="00AA0507">
        <w:rPr>
          <w:bCs/>
        </w:rPr>
        <w:t>3.4.4</w:t>
      </w:r>
      <w:r w:rsidRPr="00AA0507">
        <w:rPr>
          <w:bCs/>
        </w:rPr>
        <w:tab/>
      </w:r>
      <w:r w:rsidRPr="00AA0507">
        <w:rPr>
          <w:bCs/>
        </w:rPr>
        <w:tab/>
        <w:t xml:space="preserve">Расчет площади зоны испытания верхней части капота, а также площади поверхностей </w:t>
      </w:r>
      <w:r w:rsidR="00537662">
        <w:rPr>
          <w:bCs/>
        </w:rPr>
        <w:t>«</w:t>
      </w:r>
      <w:r w:rsidRPr="00AA0507">
        <w:rPr>
          <w:bCs/>
        </w:rPr>
        <w:t xml:space="preserve">зоны </w:t>
      </w:r>
      <w:r w:rsidRPr="00AA0507">
        <w:rPr>
          <w:bCs/>
          <w:lang w:val="en-US"/>
        </w:rPr>
        <w:t>HIC</w:t>
      </w:r>
      <w:r w:rsidRPr="00AA0507">
        <w:rPr>
          <w:bCs/>
        </w:rPr>
        <w:t>1000</w:t>
      </w:r>
      <w:r w:rsidR="00537662">
        <w:rPr>
          <w:bCs/>
        </w:rPr>
        <w:t>»</w:t>
      </w:r>
      <w:r w:rsidRPr="00AA0507">
        <w:rPr>
          <w:bCs/>
        </w:rPr>
        <w:t xml:space="preserve"> и </w:t>
      </w:r>
      <w:r w:rsidR="00537662">
        <w:rPr>
          <w:bCs/>
        </w:rPr>
        <w:t>«</w:t>
      </w:r>
      <w:r w:rsidRPr="00AA0507">
        <w:rPr>
          <w:bCs/>
        </w:rPr>
        <w:t xml:space="preserve">зоны </w:t>
      </w:r>
      <w:r w:rsidRPr="00AA0507">
        <w:rPr>
          <w:bCs/>
          <w:lang w:val="en-US"/>
        </w:rPr>
        <w:t>HIC</w:t>
      </w:r>
      <w:r w:rsidRPr="00AA0507">
        <w:rPr>
          <w:bCs/>
        </w:rPr>
        <w:t>1700</w:t>
      </w:r>
      <w:r w:rsidR="00537662">
        <w:rPr>
          <w:bCs/>
        </w:rPr>
        <w:t>»</w:t>
      </w:r>
      <w:r w:rsidRPr="00AA0507">
        <w:rPr>
          <w:bCs/>
        </w:rPr>
        <w:t xml:space="preserve"> производят на основе проекции капота: вид сверху в горизонтальной плоскости, проходящей над транспортным средством параллельно горизонтальной нулевой плоскости, с использованием данных, указанных на чертежах, представленных изготовителем.</w:t>
      </w:r>
    </w:p>
    <w:p w:rsidR="00AA0507" w:rsidRPr="00AA0507" w:rsidRDefault="00AA0507" w:rsidP="00AA0507">
      <w:pPr>
        <w:pStyle w:val="SingleTxtGR"/>
        <w:ind w:left="2268" w:hanging="1134"/>
        <w:rPr>
          <w:bCs/>
        </w:rPr>
      </w:pPr>
      <w:r w:rsidRPr="00AA0507">
        <w:rPr>
          <w:bCs/>
        </w:rPr>
        <w:t>3.5</w:t>
      </w:r>
      <w:r w:rsidRPr="00AA0507">
        <w:rPr>
          <w:bCs/>
        </w:rPr>
        <w:tab/>
      </w:r>
      <w:r w:rsidRPr="00AA0507">
        <w:rPr>
          <w:bCs/>
        </w:rPr>
        <w:tab/>
        <w:t>Точки измерения − особые технические требования</w:t>
      </w:r>
    </w:p>
    <w:p w:rsidR="00AA0507" w:rsidRPr="00AA0507" w:rsidRDefault="00AA0507" w:rsidP="00AA0507">
      <w:pPr>
        <w:pStyle w:val="SingleTxtGR"/>
        <w:ind w:left="2268" w:hanging="1134"/>
      </w:pPr>
      <w:r w:rsidRPr="00AA0507">
        <w:rPr>
          <w:bCs/>
        </w:rPr>
        <w:tab/>
      </w:r>
      <w:r w:rsidRPr="00AA0507">
        <w:rPr>
          <w:bCs/>
        </w:rPr>
        <w:tab/>
        <w:t xml:space="preserve">Независимо от положений пунктов 4.2 и 5.2 ниже, в том случае, если был отобран ряд точек измерения с учетом возможного телесного повреждения, которое в них может быть нанесено, и остальная испытуемая зона слишком мала для отбора другой точки измерения с учетом требующегося минимального пространства между такими точками, </w:t>
      </w:r>
      <w:r w:rsidRPr="00AA0507">
        <w:t xml:space="preserve">разрешается проводить менее девяти испытаний каждого ударного элемента. В протоколе испытания должны быть указаны положения, в которых проходили лабораторные испытания. Вместе с тем технические службы, ответственные за испытания, должны проводить </w:t>
      </w:r>
      <w:r w:rsidRPr="00AA0507">
        <w:lastRenderedPageBreak/>
        <w:t>такое количество испытаний, которое необходимо для обеспечения соответствия транспортного средства предельным значениям в контексте критериев травмирования головы (HIC), т.е. 1 000 для зоны HIC1000 и 1 700 для зоны HIC1700, особенно в тех точках, которые находятся поблизости от границ зон обоих типов.</w:t>
      </w:r>
    </w:p>
    <w:p w:rsidR="00AA0507" w:rsidRPr="00AA0507" w:rsidRDefault="00AA0507" w:rsidP="00AA0507">
      <w:pPr>
        <w:pStyle w:val="SingleTxtGR"/>
        <w:ind w:left="2268" w:hanging="1134"/>
      </w:pPr>
      <w:r w:rsidRPr="00AA0507">
        <w:t>4.</w:t>
      </w:r>
      <w:r w:rsidRPr="00AA0507">
        <w:tab/>
      </w:r>
      <w:r w:rsidRPr="00AA0507">
        <w:tab/>
        <w:t>Модель головы ребенка − отдельный метод проведения испытаний</w:t>
      </w:r>
    </w:p>
    <w:p w:rsidR="00AA0507" w:rsidRPr="00AA0507" w:rsidRDefault="00AA0507" w:rsidP="00AA0507">
      <w:pPr>
        <w:pStyle w:val="SingleTxtGR"/>
        <w:ind w:left="2268" w:hanging="1134"/>
      </w:pPr>
      <w:r w:rsidRPr="00AA0507">
        <w:t>4.1</w:t>
      </w:r>
      <w:r w:rsidRPr="00AA0507">
        <w:tab/>
      </w:r>
      <w:r w:rsidRPr="00AA0507">
        <w:tab/>
        <w:t xml:space="preserve">Испытания проводят на фронтальной конструкции, ограниченной контуром, определенным в пункте 2.16 настоящих Правил. В случае испытаний в задней зоне верхней части капота ударный элемент в виде модели головы не должен касаться ветрового стекла или передних стоек до удара о верх капота. </w:t>
      </w:r>
    </w:p>
    <w:p w:rsidR="00AA0507" w:rsidRPr="00AA0507" w:rsidRDefault="00AA0507" w:rsidP="00AA0507">
      <w:pPr>
        <w:pStyle w:val="SingleTxtGR"/>
        <w:ind w:left="2268" w:hanging="1134"/>
      </w:pPr>
      <w:r w:rsidRPr="00AA0507">
        <w:t>4.2</w:t>
      </w:r>
      <w:r w:rsidRPr="00AA0507">
        <w:tab/>
      </w:r>
      <w:r w:rsidRPr="00AA0507">
        <w:tab/>
        <w:t>Проводят не менее девяти испытаний с использованием ударного элемента в виде модели головы ребенка, т.е. по три испытания в средней трети и в каждой из боковых третей испытуемых зон удара о верхнюю часть капота в тех точках, где риск нанесения телесных повреждений наиболее велик.</w:t>
      </w:r>
    </w:p>
    <w:p w:rsidR="00AA0507" w:rsidRPr="00AA0507" w:rsidRDefault="00AA0507" w:rsidP="00AA0507">
      <w:pPr>
        <w:pStyle w:val="SingleTxtGR"/>
        <w:ind w:left="2268" w:hanging="1134"/>
      </w:pPr>
      <w:r w:rsidRPr="00AA0507">
        <w:tab/>
      </w:r>
      <w:r w:rsidRPr="00AA0507">
        <w:tab/>
        <w:t xml:space="preserve">Испытания должны проводиться на конструкциях различных типов, если они не являются одинаковыми в зоне, подлежащей оценке, и в тех точках, где опасность нанесения телесных повреждений является наиболее высокой. </w:t>
      </w:r>
    </w:p>
    <w:p w:rsidR="00AA0507" w:rsidRPr="00AA0507" w:rsidRDefault="00AA0507" w:rsidP="00AA0507">
      <w:pPr>
        <w:pStyle w:val="SingleTxtGR"/>
        <w:ind w:left="2268" w:hanging="1134"/>
        <w:rPr>
          <w:bCs/>
        </w:rPr>
      </w:pPr>
      <w:r w:rsidRPr="00AA0507">
        <w:t>4.3</w:t>
      </w:r>
      <w:r w:rsidRPr="00AA0507">
        <w:tab/>
      </w:r>
      <w:r w:rsidRPr="00AA0507">
        <w:tab/>
        <w:t xml:space="preserve">Заданные </w:t>
      </w:r>
      <w:r w:rsidRPr="00AA0507">
        <w:rPr>
          <w:bCs/>
        </w:rPr>
        <w:t>точки измерения при использовании ударного элемента в виде модели головы ребенка/невысокого взрослого должны находиться на расстоянии минимум 165 мм друг от друга и в пределах зоны испытания с использованием модели головы ребенка, как это определено в пункте</w:t>
      </w:r>
      <w:r w:rsidR="00F928A7">
        <w:rPr>
          <w:bCs/>
          <w:lang w:val="en-US"/>
        </w:rPr>
        <w:t> </w:t>
      </w:r>
      <w:r w:rsidRPr="00AA0507">
        <w:rPr>
          <w:bCs/>
        </w:rPr>
        <w:t>2.16 настоящих Правил.</w:t>
      </w:r>
    </w:p>
    <w:p w:rsidR="00AA0507" w:rsidRPr="00AA0507" w:rsidRDefault="00AA0507" w:rsidP="00AA0507">
      <w:pPr>
        <w:pStyle w:val="SingleTxtGR"/>
        <w:ind w:left="2268" w:hanging="1134"/>
        <w:rPr>
          <w:bCs/>
        </w:rPr>
      </w:pPr>
      <w:r w:rsidRPr="00AA0507">
        <w:rPr>
          <w:bCs/>
        </w:rPr>
        <w:tab/>
      </w:r>
      <w:r w:rsidRPr="00AA0507">
        <w:rPr>
          <w:bCs/>
        </w:rPr>
        <w:tab/>
        <w:t>Эти минимальные расстояния определяют с помощью гибкой ленты, которую удерживают внатяжку вдоль внешнего контура поверхности транспортного средства.</w:t>
      </w:r>
    </w:p>
    <w:p w:rsidR="00AA0507" w:rsidRPr="00AA0507" w:rsidRDefault="00AA0507" w:rsidP="00AA0507">
      <w:pPr>
        <w:pStyle w:val="SingleTxtGR"/>
        <w:ind w:left="2268" w:hanging="1134"/>
        <w:rPr>
          <w:bCs/>
        </w:rPr>
      </w:pPr>
      <w:r w:rsidRPr="00AA0507">
        <w:rPr>
          <w:bCs/>
        </w:rPr>
        <w:t>4.4</w:t>
      </w:r>
      <w:r w:rsidRPr="00AA0507">
        <w:rPr>
          <w:bCs/>
        </w:rPr>
        <w:tab/>
      </w:r>
      <w:r w:rsidRPr="00AA0507">
        <w:rPr>
          <w:bCs/>
        </w:rPr>
        <w:tab/>
        <w:t>Ни одна точка измерения не должна находиться в зоне испытания, в которой ударный элемент может нанести скользящий удар, что может привести к более серьезному вторичному удару вне зоны испытания.</w:t>
      </w:r>
    </w:p>
    <w:p w:rsidR="00AA0507" w:rsidRPr="00AA0507" w:rsidRDefault="00AA0507" w:rsidP="00AA0507">
      <w:pPr>
        <w:pStyle w:val="SingleTxtGR"/>
        <w:ind w:left="2268" w:hanging="1134"/>
        <w:rPr>
          <w:b/>
        </w:rPr>
      </w:pPr>
      <w:r w:rsidRPr="00AA0507">
        <w:rPr>
          <w:bCs/>
        </w:rPr>
        <w:t>4.5</w:t>
      </w:r>
      <w:r w:rsidRPr="00AA0507">
        <w:rPr>
          <w:bCs/>
        </w:rPr>
        <w:tab/>
      </w:r>
      <w:r w:rsidRPr="00AA0507">
        <w:rPr>
          <w:bCs/>
        </w:rPr>
        <w:tab/>
        <w:t xml:space="preserve">Для испытания с использованием модели головы ребенка допуск на продольное и поперечное отклонение от места удара составляет ±10 мм. Этот допуск измеряется по поверхности капота. </w:t>
      </w:r>
      <w:r w:rsidRPr="00AA0507">
        <w:t>Испытательная лаборатория может на достаточном количестве точек измерения проверить, что выполнение данного условия возможно и что, следовательно, испытания проводятся с необходимой точностью</w:t>
      </w:r>
      <w:r w:rsidRPr="00AA0507">
        <w:rPr>
          <w:bCs/>
        </w:rPr>
        <w:t>.</w:t>
      </w:r>
    </w:p>
    <w:p w:rsidR="00AA0507" w:rsidRPr="00AA0507" w:rsidRDefault="00AA0507" w:rsidP="00AA0507">
      <w:pPr>
        <w:pStyle w:val="SingleTxtGR"/>
        <w:ind w:left="2268" w:hanging="1134"/>
      </w:pPr>
      <w:bookmarkStart w:id="16" w:name="_Hlk61440436"/>
      <w:r w:rsidRPr="00AA0507">
        <w:t>4.6</w:t>
      </w:r>
      <w:bookmarkEnd w:id="16"/>
      <w:r w:rsidRPr="00AA0507">
        <w:tab/>
      </w:r>
      <w:r w:rsidRPr="00AA0507">
        <w:tab/>
        <w:t>Скорость модели головы в момент удара должна составлять 9,7 ± 0,2 м/с.</w:t>
      </w:r>
    </w:p>
    <w:p w:rsidR="00AA0507" w:rsidRPr="00AA0507" w:rsidRDefault="00AA0507" w:rsidP="00AA0507">
      <w:pPr>
        <w:pStyle w:val="SingleTxtGR"/>
        <w:ind w:left="2268" w:hanging="1134"/>
      </w:pPr>
      <w:bookmarkStart w:id="17" w:name="_Hlk61440522"/>
      <w:r w:rsidRPr="00AA0507">
        <w:t>4.7</w:t>
      </w:r>
      <w:bookmarkEnd w:id="17"/>
      <w:r w:rsidRPr="00AA0507">
        <w:tab/>
      </w:r>
      <w:r w:rsidRPr="00AA0507">
        <w:tab/>
        <w:t>Направление удара должно проходить в продольной вертикальной плоскости испытуемого транспортного средства под углом 50</w:t>
      </w:r>
      <w:r w:rsidR="00F928A7">
        <w:rPr>
          <w:lang w:val="en-US"/>
        </w:rPr>
        <w:t> </w:t>
      </w:r>
      <w:r w:rsidRPr="00AA0507">
        <w:t>±</w:t>
      </w:r>
      <w:r w:rsidR="00F928A7">
        <w:rPr>
          <w:lang w:val="en-US"/>
        </w:rPr>
        <w:t> </w:t>
      </w:r>
      <w:r w:rsidRPr="00AA0507">
        <w:t>2°</w:t>
      </w:r>
      <w:r w:rsidR="00F928A7" w:rsidRPr="009425DD">
        <w:t xml:space="preserve"> </w:t>
      </w:r>
      <w:r w:rsidRPr="00AA0507">
        <w:t>к горизонтали. Удар во время испытания конструкции передней части должен производиться в направлении вниз и назад.</w:t>
      </w:r>
    </w:p>
    <w:p w:rsidR="00AA0507" w:rsidRPr="00AA0507" w:rsidRDefault="00AA0507" w:rsidP="00AA0507">
      <w:pPr>
        <w:pStyle w:val="SingleTxtGR"/>
        <w:ind w:left="2268" w:hanging="1134"/>
      </w:pPr>
      <w:bookmarkStart w:id="18" w:name="_Hlk61435663"/>
      <w:r w:rsidRPr="00AA0507">
        <w:t>5.</w:t>
      </w:r>
      <w:bookmarkEnd w:id="18"/>
      <w:r w:rsidRPr="00AA0507">
        <w:tab/>
      </w:r>
      <w:r w:rsidRPr="00AA0507">
        <w:tab/>
        <w:t>Отдельный метод проведения испытания с использованием модели головы взрослого</w:t>
      </w:r>
    </w:p>
    <w:p w:rsidR="00AA0507" w:rsidRPr="00AA0507" w:rsidRDefault="00AA0507" w:rsidP="00AA0507">
      <w:pPr>
        <w:pStyle w:val="SingleTxtGR"/>
        <w:ind w:left="2268" w:hanging="1134"/>
      </w:pPr>
      <w:r w:rsidRPr="00AA0507">
        <w:t>5.1</w:t>
      </w:r>
      <w:r w:rsidRPr="00AA0507">
        <w:tab/>
      </w:r>
      <w:r w:rsidRPr="00AA0507">
        <w:tab/>
        <w:t>Испытания проводят на фронтальной конструкции, ограниченной контуром, определенным в пункте 2.1 настоящих Правил. В случае испытаний в задней зоне верха капота ударный элемент в виде модели головы не должен касаться ветрового стекла или передних стоек до удара о верх капота.</w:t>
      </w:r>
    </w:p>
    <w:p w:rsidR="00AA0507" w:rsidRPr="00AA0507" w:rsidRDefault="00AA0507" w:rsidP="00AA0507">
      <w:pPr>
        <w:pStyle w:val="SingleTxtGR"/>
        <w:ind w:left="2268" w:hanging="1134"/>
      </w:pPr>
      <w:r w:rsidRPr="00AA0507">
        <w:t>5.2</w:t>
      </w:r>
      <w:r w:rsidRPr="00AA0507">
        <w:tab/>
      </w:r>
      <w:r w:rsidRPr="00AA0507">
        <w:tab/>
        <w:t xml:space="preserve">Проводится не менее девяти испытаний с использованием ударного элемента в виде модели головы взрослого, т.е. по три испытания в </w:t>
      </w:r>
      <w:r w:rsidRPr="00AA0507">
        <w:lastRenderedPageBreak/>
        <w:t>средней трети и в каждой из боковых третей испытываемых зон удара о верхнюю часть капота в тех точках, где риск нанесения телесных повреждений наиболее велик.</w:t>
      </w:r>
    </w:p>
    <w:p w:rsidR="00AA0507" w:rsidRPr="00AA0507" w:rsidRDefault="00AA0507" w:rsidP="00AA0507">
      <w:pPr>
        <w:pStyle w:val="SingleTxtGR"/>
        <w:ind w:left="2268" w:hanging="1134"/>
      </w:pPr>
      <w:r w:rsidRPr="00AA0507">
        <w:tab/>
      </w:r>
      <w:r w:rsidRPr="00AA0507">
        <w:tab/>
        <w:t xml:space="preserve">Испытания должны проводиться на конструкциях различных типов, если они не являются одинаковыми в зоне, подлежащей оценке, и в тех точках, где опасность нанесения телесных повреждений является наиболее высокой. </w:t>
      </w:r>
    </w:p>
    <w:p w:rsidR="00AA0507" w:rsidRPr="00AA0507" w:rsidRDefault="00AA0507" w:rsidP="00AA0507">
      <w:pPr>
        <w:pStyle w:val="SingleTxtGR"/>
        <w:ind w:left="2268" w:hanging="1134"/>
        <w:rPr>
          <w:bCs/>
        </w:rPr>
      </w:pPr>
      <w:r w:rsidRPr="00AA0507">
        <w:t>5.3</w:t>
      </w:r>
      <w:r w:rsidRPr="00AA0507">
        <w:tab/>
      </w:r>
      <w:r w:rsidRPr="00AA0507">
        <w:tab/>
        <w:t xml:space="preserve">Заданные </w:t>
      </w:r>
      <w:r w:rsidRPr="00AA0507">
        <w:rPr>
          <w:bCs/>
        </w:rPr>
        <w:t xml:space="preserve">точки измерения на капоте при использовании ударного элемента в виде модели головы взрослого должны находиться на расстоянии минимум 165 мм друг от друга и в пределах зоны испытания с использованием модели головы взрослого, как это определено в пункте 2.1 </w:t>
      </w:r>
      <w:r w:rsidRPr="00AA0507">
        <w:t>настоящих Правил</w:t>
      </w:r>
      <w:r w:rsidRPr="00AA0507">
        <w:rPr>
          <w:bCs/>
        </w:rPr>
        <w:t>.</w:t>
      </w:r>
    </w:p>
    <w:p w:rsidR="00AA0507" w:rsidRPr="00AA0507" w:rsidRDefault="00AA0507" w:rsidP="00AA0507">
      <w:pPr>
        <w:pStyle w:val="SingleTxtGR"/>
        <w:ind w:left="2268" w:hanging="1134"/>
        <w:rPr>
          <w:bCs/>
        </w:rPr>
      </w:pPr>
      <w:r w:rsidRPr="00AA0507">
        <w:tab/>
      </w:r>
      <w:r w:rsidRPr="00AA0507">
        <w:tab/>
      </w:r>
      <w:r w:rsidRPr="00AA0507">
        <w:rPr>
          <w:bCs/>
        </w:rPr>
        <w:t>Эти минимальные расстояния определяют с помощью гибкой ленты, которую удерживают внатяжку вдоль внешнего контура поверхности транспортного средства.</w:t>
      </w:r>
    </w:p>
    <w:p w:rsidR="00AA0507" w:rsidRPr="00AA0507" w:rsidRDefault="00AA0507" w:rsidP="00AA0507">
      <w:pPr>
        <w:pStyle w:val="SingleTxtGR"/>
        <w:ind w:left="2268" w:hanging="1134"/>
        <w:rPr>
          <w:bCs/>
        </w:rPr>
      </w:pPr>
      <w:r w:rsidRPr="00AA0507">
        <w:rPr>
          <w:bCs/>
        </w:rPr>
        <w:t>5.4</w:t>
      </w:r>
      <w:r w:rsidRPr="00AA0507">
        <w:rPr>
          <w:bCs/>
        </w:rPr>
        <w:tab/>
      </w:r>
      <w:r w:rsidRPr="00AA0507">
        <w:rPr>
          <w:bCs/>
        </w:rPr>
        <w:tab/>
        <w:t>Ни одна точка измерения не должна находиться в зоне испытания, в которой ударный элемент может нанести скользящий удар, что может привести к более серьезному вторичному удару вне зоны испытания.</w:t>
      </w:r>
    </w:p>
    <w:p w:rsidR="00AA0507" w:rsidRPr="00AA0507" w:rsidRDefault="00AA0507" w:rsidP="00AA0507">
      <w:pPr>
        <w:pStyle w:val="SingleTxtGR"/>
        <w:ind w:left="2268" w:hanging="1134"/>
        <w:rPr>
          <w:b/>
        </w:rPr>
      </w:pPr>
      <w:r w:rsidRPr="00AA0507">
        <w:rPr>
          <w:bCs/>
        </w:rPr>
        <w:t>5.5</w:t>
      </w:r>
      <w:r w:rsidRPr="00AA0507">
        <w:rPr>
          <w:bCs/>
        </w:rPr>
        <w:tab/>
      </w:r>
      <w:r w:rsidRPr="00AA0507">
        <w:rPr>
          <w:bCs/>
        </w:rPr>
        <w:tab/>
        <w:t xml:space="preserve">Для испытания с использованием модели головы взрослого допуск на продольное и поперечное отклонение от места удара составляет ±10 мм. Этот допуск измеряется по поверхности капота. </w:t>
      </w:r>
      <w:r w:rsidRPr="00AA0507">
        <w:t>Испытательная лаборатория может на достаточном количестве точек измерения проверить, что выполнение данного условия возможно и что, следовательно, испытания проводятся с необходимой точностью</w:t>
      </w:r>
      <w:r w:rsidRPr="00AA0507">
        <w:rPr>
          <w:bCs/>
        </w:rPr>
        <w:t>.</w:t>
      </w:r>
    </w:p>
    <w:p w:rsidR="00AA0507" w:rsidRPr="00AA0507" w:rsidRDefault="00AA0507" w:rsidP="00AA0507">
      <w:pPr>
        <w:pStyle w:val="SingleTxtGR"/>
        <w:ind w:left="2268" w:hanging="1134"/>
      </w:pPr>
      <w:r w:rsidRPr="00AA0507">
        <w:t>5.6</w:t>
      </w:r>
      <w:r w:rsidRPr="00AA0507">
        <w:tab/>
      </w:r>
      <w:r w:rsidRPr="00AA0507">
        <w:tab/>
        <w:t>Скорость модели головы в момент удара должна составлять 9,7 ± 0,2 м/с.</w:t>
      </w:r>
    </w:p>
    <w:p w:rsidR="00AA0507" w:rsidRPr="00AA0507" w:rsidRDefault="00AA0507" w:rsidP="00AA0507">
      <w:pPr>
        <w:pStyle w:val="SingleTxtGR"/>
        <w:ind w:left="2268" w:hanging="1134"/>
      </w:pPr>
      <w:r w:rsidRPr="00AA0507">
        <w:t>5.7</w:t>
      </w:r>
      <w:r w:rsidRPr="00AA0507">
        <w:tab/>
      </w:r>
      <w:r w:rsidRPr="00AA0507">
        <w:tab/>
        <w:t>Направление удара должно проходить в продольной вертикальной плоскости испытуемого транспортного средства под углом 65</w:t>
      </w:r>
      <w:r w:rsidR="00F928A7">
        <w:rPr>
          <w:lang w:val="en-US"/>
        </w:rPr>
        <w:t> </w:t>
      </w:r>
      <w:r w:rsidRPr="00AA0507">
        <w:t>±</w:t>
      </w:r>
      <w:r w:rsidR="00F928A7">
        <w:rPr>
          <w:lang w:val="en-US"/>
        </w:rPr>
        <w:t> </w:t>
      </w:r>
      <w:r w:rsidRPr="00AA0507">
        <w:t>2° к горизонтали. Удар во время испытания конструкции передней части должен производиться в направлении вниз и назад.</w:t>
      </w:r>
    </w:p>
    <w:p w:rsidR="00F928A7" w:rsidRDefault="00F928A7" w:rsidP="00AA0507">
      <w:pPr>
        <w:pStyle w:val="SingleTxtGR"/>
        <w:ind w:left="2268" w:hanging="1134"/>
        <w:rPr>
          <w:b/>
        </w:rPr>
        <w:sectPr w:rsidR="00F928A7" w:rsidSect="00AA0507">
          <w:headerReference w:type="even" r:id="rId80"/>
          <w:headerReference w:type="default" r:id="rId81"/>
          <w:footnotePr>
            <w:numRestart w:val="eachSect"/>
          </w:footnotePr>
          <w:endnotePr>
            <w:numFmt w:val="decimal"/>
          </w:endnotePr>
          <w:pgSz w:w="11906" w:h="16838" w:code="9"/>
          <w:pgMar w:top="1418" w:right="1134" w:bottom="1134" w:left="1134" w:header="680" w:footer="567" w:gutter="0"/>
          <w:cols w:space="708"/>
          <w:docGrid w:linePitch="360"/>
        </w:sectPr>
      </w:pPr>
    </w:p>
    <w:p w:rsidR="00AA0507" w:rsidRPr="00AA0507" w:rsidRDefault="00AA0507" w:rsidP="00F928A7">
      <w:pPr>
        <w:pStyle w:val="HChGR"/>
      </w:pPr>
      <w:r w:rsidRPr="00AA0507">
        <w:lastRenderedPageBreak/>
        <w:t>Приложение 6</w:t>
      </w:r>
    </w:p>
    <w:p w:rsidR="00AA0507" w:rsidRPr="00AA0507" w:rsidRDefault="00AA0507" w:rsidP="00F928A7">
      <w:pPr>
        <w:pStyle w:val="HChGR"/>
      </w:pPr>
      <w:r w:rsidRPr="00AA0507">
        <w:tab/>
      </w:r>
      <w:r w:rsidRPr="00AA0507">
        <w:tab/>
        <w:t>Сертификация ударного элемента</w:t>
      </w:r>
    </w:p>
    <w:p w:rsidR="00AA0507" w:rsidRPr="00AA0507" w:rsidRDefault="00AA0507" w:rsidP="00AA0507">
      <w:pPr>
        <w:pStyle w:val="SingleTxtGR"/>
        <w:ind w:left="2268" w:hanging="1134"/>
        <w:rPr>
          <w:bCs/>
        </w:rPr>
      </w:pPr>
      <w:r w:rsidRPr="00AA0507">
        <w:t>1.</w:t>
      </w:r>
      <w:r w:rsidRPr="00AA0507">
        <w:tab/>
      </w:r>
      <w:r w:rsidRPr="00AA0507">
        <w:tab/>
        <w:t xml:space="preserve">Ударный элемент в виде </w:t>
      </w:r>
      <w:r w:rsidRPr="00AA0507">
        <w:rPr>
          <w:bCs/>
        </w:rPr>
        <w:t>гибкой модели нижней части ноги</w:t>
      </w:r>
    </w:p>
    <w:p w:rsidR="00AA0507" w:rsidRPr="00AA0507" w:rsidRDefault="00AA0507" w:rsidP="00AA0507">
      <w:pPr>
        <w:pStyle w:val="SingleTxtGR"/>
        <w:ind w:left="2268" w:hanging="1134"/>
        <w:rPr>
          <w:bCs/>
        </w:rPr>
      </w:pPr>
      <w:r w:rsidRPr="00AA0507">
        <w:rPr>
          <w:bCs/>
        </w:rPr>
        <w:t>1.1</w:t>
      </w:r>
      <w:r w:rsidRPr="00AA0507">
        <w:rPr>
          <w:bCs/>
        </w:rPr>
        <w:tab/>
      </w:r>
      <w:r w:rsidRPr="00AA0507">
        <w:rPr>
          <w:bCs/>
        </w:rPr>
        <w:tab/>
        <w:t>Ударный элемент сертифицируют с помощью двух следующих сертификационных испытаний: во-первых, перед началом серии испытаний транспортного средства проводят сертификацию в соответствии с испытательной процедурой обратной сертификации (ОС), предусмотренной в пункте 1.4 настоящего приложения. Во-вторых, максимум через 10 испытаний транспортного средства проводится сертификация в соответствии с испытательной процедурой маятниковой сертификации (МС), предусмотренной в пункте 1.3 настоящего приложения. Далее сертификационные испытания проводят уже в следующей последовательности: ОС − МС − МС − ОС − МС − МС и т.д., причем между двумя сертификациями проводится не более 10</w:t>
      </w:r>
      <w:r w:rsidR="003537C0">
        <w:rPr>
          <w:bCs/>
        </w:rPr>
        <w:t> </w:t>
      </w:r>
      <w:r w:rsidRPr="00AA0507">
        <w:rPr>
          <w:bCs/>
        </w:rPr>
        <w:t>испытаний.</w:t>
      </w:r>
    </w:p>
    <w:p w:rsidR="00AA0507" w:rsidRPr="00AA0507" w:rsidRDefault="00AA0507" w:rsidP="00AA0507">
      <w:pPr>
        <w:pStyle w:val="SingleTxtGR"/>
        <w:ind w:left="2268" w:hanging="1134"/>
        <w:rPr>
          <w:bCs/>
        </w:rPr>
      </w:pPr>
      <w:r w:rsidRPr="00AA0507">
        <w:rPr>
          <w:bCs/>
        </w:rPr>
        <w:tab/>
      </w:r>
      <w:r w:rsidRPr="00AA0507">
        <w:rPr>
          <w:bCs/>
        </w:rPr>
        <w:tab/>
        <w:t xml:space="preserve">Кроме того, ударный элемент сертифицируют в соответствии с процедурами, предусмотренными в пункте 1.2 ниже, не реже одного раза в год. </w:t>
      </w:r>
    </w:p>
    <w:p w:rsidR="00AA0507" w:rsidRPr="00AA0507" w:rsidRDefault="00AA0507" w:rsidP="00AA0507">
      <w:pPr>
        <w:pStyle w:val="SingleTxtGR"/>
        <w:ind w:left="2268" w:hanging="1134"/>
        <w:rPr>
          <w:bCs/>
        </w:rPr>
      </w:pPr>
      <w:r w:rsidRPr="00AA0507">
        <w:rPr>
          <w:bCs/>
        </w:rPr>
        <w:t>1.2</w:t>
      </w:r>
      <w:r w:rsidRPr="00AA0507">
        <w:rPr>
          <w:bCs/>
        </w:rPr>
        <w:tab/>
      </w:r>
      <w:r w:rsidRPr="00AA0507">
        <w:rPr>
          <w:bCs/>
        </w:rPr>
        <w:tab/>
        <w:t>Статические сертификационные испытания</w:t>
      </w:r>
    </w:p>
    <w:p w:rsidR="00AA0507" w:rsidRPr="00AA0507" w:rsidRDefault="00AA0507" w:rsidP="00AA0507">
      <w:pPr>
        <w:pStyle w:val="SingleTxtGR"/>
        <w:ind w:left="2268" w:hanging="1134"/>
        <w:rPr>
          <w:bCs/>
        </w:rPr>
      </w:pPr>
      <w:r w:rsidRPr="00AA0507">
        <w:rPr>
          <w:bCs/>
        </w:rPr>
        <w:t>1.2.1</w:t>
      </w:r>
      <w:r w:rsidRPr="00AA0507">
        <w:rPr>
          <w:bCs/>
        </w:rPr>
        <w:tab/>
      </w:r>
      <w:r w:rsidRPr="00AA0507">
        <w:rPr>
          <w:bCs/>
        </w:rPr>
        <w:tab/>
        <w:t>Бедро и голень ударного элемента в виде гибкой модели нижней части ноги должны отвечать требованиям, указанным в пункте 1.2.2 настоящего приложения, при испытании в соответствии с пунктом 1.2.4 настоящего приложения. Коленный шарнир ударного элемента в виде гибкой модели нижней части ноги должен отвечать требованиям, указанным в пункте</w:t>
      </w:r>
      <w:r w:rsidRPr="00AA0507">
        <w:rPr>
          <w:bCs/>
          <w:lang w:val="en-US"/>
        </w:rPr>
        <w:t> </w:t>
      </w:r>
      <w:r w:rsidRPr="00AA0507">
        <w:rPr>
          <w:bCs/>
        </w:rPr>
        <w:t>1.2.3 настоящего приложения, при испытании в соответствии с пунктом</w:t>
      </w:r>
      <w:r w:rsidR="003537C0">
        <w:rPr>
          <w:bCs/>
        </w:rPr>
        <w:t> </w:t>
      </w:r>
      <w:r w:rsidRPr="00AA0507">
        <w:rPr>
          <w:bCs/>
        </w:rPr>
        <w:t>1.2.5 настоящего приложения. Стабилизированная температура ударного элемента в ходе сертификационных испытаний должна составлять 20 ± 2 °C.</w:t>
      </w:r>
    </w:p>
    <w:p w:rsidR="00AA0507" w:rsidRPr="00AA0507" w:rsidRDefault="00AA0507" w:rsidP="00AA0507">
      <w:pPr>
        <w:pStyle w:val="SingleTxtGR"/>
        <w:ind w:left="2268" w:hanging="1134"/>
        <w:rPr>
          <w:bCs/>
        </w:rPr>
      </w:pPr>
      <w:r w:rsidRPr="00AA0507">
        <w:rPr>
          <w:bCs/>
        </w:rPr>
        <w:tab/>
      </w:r>
      <w:r w:rsidRPr="00AA0507">
        <w:rPr>
          <w:bCs/>
        </w:rPr>
        <w:tab/>
        <w:t>Значения срабатывания КАХ, определенные в стандарте ISO 6487:2002, должны составлять 30 мм для растяжений коленных связок и 4 кН для прилагаемой внешней нагрузки. В</w:t>
      </w:r>
      <w:r w:rsidRPr="00AA0507">
        <w:rPr>
          <w:bCs/>
          <w:lang w:val="en-US"/>
        </w:rPr>
        <w:t> </w:t>
      </w:r>
      <w:r w:rsidRPr="00AA0507">
        <w:rPr>
          <w:bCs/>
        </w:rPr>
        <w:t>случае этих испытаний допускается использование фильтрации низких частот на соответствующей частоте для устранения шума более высокой частоты без существенного искажения результатов измерения уровня срабатывания ударного элемента.</w:t>
      </w:r>
    </w:p>
    <w:p w:rsidR="00AA0507" w:rsidRPr="00AA0507" w:rsidRDefault="00AA0507" w:rsidP="00AA0507">
      <w:pPr>
        <w:pStyle w:val="SingleTxtGR"/>
        <w:ind w:left="2268" w:hanging="1134"/>
        <w:rPr>
          <w:bCs/>
        </w:rPr>
      </w:pPr>
      <w:r w:rsidRPr="00AA0507">
        <w:rPr>
          <w:bCs/>
        </w:rPr>
        <w:t>1.2.2</w:t>
      </w:r>
      <w:r w:rsidRPr="00AA0507">
        <w:rPr>
          <w:bCs/>
        </w:rPr>
        <w:tab/>
      </w:r>
      <w:r w:rsidRPr="00AA0507">
        <w:rPr>
          <w:bCs/>
        </w:rPr>
        <w:tab/>
        <w:t>Когда на бедро и голень ударного элемента действует сила изгиба в соответствии с пунктом 1.2.4 ниже, момент приложения силы и образовавшийся прогиб в центре бедра и голени (M</w:t>
      </w:r>
      <w:r w:rsidRPr="00AA0507">
        <w:rPr>
          <w:bCs/>
          <w:vertAlign w:val="subscript"/>
        </w:rPr>
        <w:t>c</w:t>
      </w:r>
      <w:r w:rsidRPr="00AA0507">
        <w:rPr>
          <w:bCs/>
        </w:rPr>
        <w:t xml:space="preserve"> и D</w:t>
      </w:r>
      <w:r w:rsidRPr="00AA0507">
        <w:rPr>
          <w:bCs/>
          <w:vertAlign w:val="subscript"/>
        </w:rPr>
        <w:t>c</w:t>
      </w:r>
      <w:r w:rsidRPr="00AA0507">
        <w:rPr>
          <w:bCs/>
        </w:rPr>
        <w:t>) должны находиться в пределах коридоров, показанных на рис.</w:t>
      </w:r>
      <w:r w:rsidRPr="00AA0507">
        <w:rPr>
          <w:bCs/>
          <w:lang w:val="en-US"/>
        </w:rPr>
        <w:t> </w:t>
      </w:r>
      <w:r w:rsidRPr="00AA0507">
        <w:rPr>
          <w:bCs/>
        </w:rPr>
        <w:t>1.</w:t>
      </w:r>
    </w:p>
    <w:p w:rsidR="00AA0507" w:rsidRPr="00AA0507" w:rsidRDefault="00AA0507" w:rsidP="00AA0507">
      <w:pPr>
        <w:pStyle w:val="SingleTxtGR"/>
        <w:ind w:left="2268" w:hanging="1134"/>
        <w:rPr>
          <w:bCs/>
        </w:rPr>
      </w:pPr>
      <w:r w:rsidRPr="00AA0507">
        <w:rPr>
          <w:bCs/>
        </w:rPr>
        <w:t>1.2.3</w:t>
      </w:r>
      <w:r w:rsidRPr="00AA0507">
        <w:rPr>
          <w:bCs/>
        </w:rPr>
        <w:tab/>
      </w:r>
      <w:r w:rsidRPr="00AA0507">
        <w:rPr>
          <w:bCs/>
        </w:rPr>
        <w:tab/>
        <w:t>Когда на коленный шарнир ударного элемента действует сила изгиба в соответствии с пунктом 1.2.5 настоящего приложения, растяжения ВБС, ПКС и ЗКС и момент приложения силы изгиба или прилагаемая сила в центре коленного шарнира (M</w:t>
      </w:r>
      <w:r w:rsidRPr="00AA0507">
        <w:rPr>
          <w:bCs/>
          <w:vertAlign w:val="subscript"/>
        </w:rPr>
        <w:t>c</w:t>
      </w:r>
      <w:r w:rsidRPr="00AA0507">
        <w:rPr>
          <w:bCs/>
        </w:rPr>
        <w:t xml:space="preserve"> или F</w:t>
      </w:r>
      <w:r w:rsidRPr="00AA0507">
        <w:rPr>
          <w:bCs/>
          <w:vertAlign w:val="subscript"/>
        </w:rPr>
        <w:t>c</w:t>
      </w:r>
      <w:r w:rsidRPr="00AA0507">
        <w:rPr>
          <w:bCs/>
        </w:rPr>
        <w:t>) должны находиться в пределах коридоров, показанных на рис. 2.</w:t>
      </w:r>
    </w:p>
    <w:p w:rsidR="00AA0507" w:rsidRPr="00AA0507" w:rsidRDefault="00AA0507" w:rsidP="00AA0507">
      <w:pPr>
        <w:pStyle w:val="SingleTxtGR"/>
        <w:ind w:left="2268" w:hanging="1134"/>
        <w:rPr>
          <w:bCs/>
        </w:rPr>
      </w:pPr>
      <w:r w:rsidRPr="00AA0507">
        <w:rPr>
          <w:bCs/>
        </w:rPr>
        <w:t>1.2.4</w:t>
      </w:r>
      <w:r w:rsidRPr="00AA0507">
        <w:rPr>
          <w:bCs/>
        </w:rPr>
        <w:tab/>
      </w:r>
      <w:r w:rsidRPr="00AA0507">
        <w:rPr>
          <w:bCs/>
        </w:rPr>
        <w:tab/>
        <w:t>Края бедра и голени (несгибающиеся части) прочно закрепляют на опоре, как показано на рис. 3 и рис. 4. Ось Y ударного элемента должна быть параллельна оси нагрузки в пределах допуска 180</w:t>
      </w:r>
      <w:r w:rsidR="003537C0">
        <w:rPr>
          <w:bCs/>
        </w:rPr>
        <w:t> </w:t>
      </w:r>
      <w:r w:rsidRPr="00AA0507">
        <w:rPr>
          <w:bCs/>
        </w:rPr>
        <w:t>±</w:t>
      </w:r>
      <w:r w:rsidR="003537C0">
        <w:rPr>
          <w:bCs/>
        </w:rPr>
        <w:t> </w:t>
      </w:r>
      <w:r w:rsidRPr="00AA0507">
        <w:rPr>
          <w:bCs/>
        </w:rPr>
        <w:t>2°. Для получения повторяемой нагрузки под каждую опору помещают пластмассовые подушки из политетрафторэтилена (ПТФЭ) с низким коэффициентом трения (см. рис. 3 и рис. 4).</w:t>
      </w:r>
    </w:p>
    <w:p w:rsidR="00AA0507" w:rsidRPr="00AA0507" w:rsidRDefault="00AA0507" w:rsidP="00AA0507">
      <w:pPr>
        <w:pStyle w:val="SingleTxtGR"/>
        <w:ind w:left="2268" w:hanging="1134"/>
        <w:rPr>
          <w:bCs/>
        </w:rPr>
      </w:pPr>
      <w:r w:rsidRPr="00AA0507">
        <w:rPr>
          <w:bCs/>
        </w:rPr>
        <w:lastRenderedPageBreak/>
        <w:tab/>
      </w:r>
      <w:r w:rsidRPr="00AA0507">
        <w:rPr>
          <w:bCs/>
        </w:rPr>
        <w:tab/>
        <w:t>Центр силы, вызывающей нагрузку, должен приходиться на центр бедра и голени по оси Z в пределах допуска ±2 мм. Прилагаемую силу увеличивают таким образом, чтобы поддерживать скорость прогиба на уровне 10–100 мм/мин до тех пор, пока изгибающий момент в центральной части (M</w:t>
      </w:r>
      <w:r w:rsidRPr="00AA0507">
        <w:rPr>
          <w:bCs/>
          <w:vertAlign w:val="subscript"/>
        </w:rPr>
        <w:t>c</w:t>
      </w:r>
      <w:r w:rsidRPr="00AA0507">
        <w:rPr>
          <w:bCs/>
        </w:rPr>
        <w:t>) бедра или голени не достигнет 380 Нм.</w:t>
      </w:r>
    </w:p>
    <w:p w:rsidR="00AA0507" w:rsidRPr="00AA0507" w:rsidRDefault="00AA0507" w:rsidP="00AA0507">
      <w:pPr>
        <w:pStyle w:val="SingleTxtGR"/>
        <w:ind w:left="2268" w:hanging="1134"/>
        <w:rPr>
          <w:bCs/>
        </w:rPr>
      </w:pPr>
      <w:r w:rsidRPr="00AA0507">
        <w:rPr>
          <w:bCs/>
        </w:rPr>
        <w:t>1.2.5</w:t>
      </w:r>
      <w:r w:rsidRPr="00AA0507">
        <w:rPr>
          <w:bCs/>
        </w:rPr>
        <w:tab/>
      </w:r>
      <w:r w:rsidRPr="00AA0507">
        <w:rPr>
          <w:bCs/>
        </w:rPr>
        <w:tab/>
        <w:t>Концы коленного шарнира прочно закрепляют на опоре, как показано на рис. 5. Ось Y ударного элемента должна быть параллельна оси нагрузки в пределах допуска ±2°. Для получения повторяемой нагрузки под каждую опору помещают пластмассовые подушки из политетрафторэтилена (ПТФЭ) с низким коэффициентом трения (см.</w:t>
      </w:r>
      <w:r w:rsidR="00F928A7">
        <w:rPr>
          <w:bCs/>
          <w:lang w:val="en-US"/>
        </w:rPr>
        <w:t> </w:t>
      </w:r>
      <w:r w:rsidRPr="00AA0507">
        <w:rPr>
          <w:bCs/>
        </w:rPr>
        <w:t>рис.</w:t>
      </w:r>
      <w:r w:rsidR="003537C0">
        <w:rPr>
          <w:bCs/>
        </w:rPr>
        <w:t> </w:t>
      </w:r>
      <w:r w:rsidRPr="00AA0507">
        <w:rPr>
          <w:bCs/>
        </w:rPr>
        <w:t>5). Во избежание повреждения ударного элемента под нагрузочными салазками помещают неопреновый лист, а ударную поверхность коленного шарнира, изображенную на рис. 3 приложения 4, демонтируют. Неопреновый лист, используемый в этом испытании, должен иметь характеристики компрессии, приведенные на рис. 2 b) приложения 5.</w:t>
      </w:r>
    </w:p>
    <w:p w:rsidR="00AA0507" w:rsidRPr="00AA0507" w:rsidRDefault="00AA0507" w:rsidP="00AA0507">
      <w:pPr>
        <w:pStyle w:val="SingleTxtGR"/>
        <w:ind w:left="2268" w:hanging="1134"/>
        <w:rPr>
          <w:bCs/>
        </w:rPr>
      </w:pPr>
      <w:r w:rsidRPr="00AA0507">
        <w:rPr>
          <w:bCs/>
        </w:rPr>
        <w:tab/>
      </w:r>
      <w:r w:rsidRPr="00AA0507">
        <w:rPr>
          <w:bCs/>
        </w:rPr>
        <w:tab/>
        <w:t>Центр силы, вызывающей нагрузку, должен приходиться на центр коленного шарнира по оси Z в пределах допуска ±2 мм (см. рис. 5 ниже). Внешнюю нагрузку увеличивают таким образом, чтобы поддерживать скорость прогиба на уровне 10–100 мм/мин до тех пор, пока изгибающий момент в центральной части коленного шарнира (M</w:t>
      </w:r>
      <w:r w:rsidRPr="00AA0507">
        <w:rPr>
          <w:bCs/>
          <w:vertAlign w:val="subscript"/>
        </w:rPr>
        <w:t>c</w:t>
      </w:r>
      <w:r w:rsidRPr="00AA0507">
        <w:rPr>
          <w:bCs/>
        </w:rPr>
        <w:t>) не достигнет 400 Нм.</w:t>
      </w:r>
    </w:p>
    <w:p w:rsidR="00AA0507" w:rsidRPr="00AA0507" w:rsidRDefault="00AA0507" w:rsidP="00AA0507">
      <w:pPr>
        <w:pStyle w:val="SingleTxtGR"/>
        <w:ind w:left="2268" w:hanging="1134"/>
        <w:rPr>
          <w:bCs/>
        </w:rPr>
      </w:pPr>
      <w:r w:rsidRPr="00AA0507">
        <w:rPr>
          <w:bCs/>
        </w:rPr>
        <w:t>1.3</w:t>
      </w:r>
      <w:r w:rsidRPr="00AA0507">
        <w:rPr>
          <w:bCs/>
        </w:rPr>
        <w:tab/>
      </w:r>
      <w:r w:rsidRPr="00AA0507">
        <w:rPr>
          <w:bCs/>
        </w:rPr>
        <w:tab/>
        <w:t>Динамические сертификационные испытания (маятниковые испытания)</w:t>
      </w:r>
    </w:p>
    <w:p w:rsidR="00AA0507" w:rsidRPr="00AA0507" w:rsidRDefault="00AA0507" w:rsidP="00AA0507">
      <w:pPr>
        <w:pStyle w:val="SingleTxtGR"/>
        <w:ind w:left="2268" w:hanging="1134"/>
        <w:rPr>
          <w:bCs/>
        </w:rPr>
      </w:pPr>
      <w:r w:rsidRPr="00AA0507">
        <w:rPr>
          <w:bCs/>
        </w:rPr>
        <w:t>1.3.1</w:t>
      </w:r>
      <w:r w:rsidRPr="00AA0507">
        <w:rPr>
          <w:bCs/>
        </w:rPr>
        <w:tab/>
      </w:r>
      <w:r w:rsidRPr="00AA0507">
        <w:rPr>
          <w:bCs/>
        </w:rPr>
        <w:tab/>
        <w:t>Сертификация</w:t>
      </w:r>
    </w:p>
    <w:p w:rsidR="00AA0507" w:rsidRPr="00AA0507" w:rsidRDefault="00AA0507" w:rsidP="00F928A7">
      <w:pPr>
        <w:pStyle w:val="SingleTxtGR"/>
        <w:tabs>
          <w:tab w:val="clear" w:pos="1701"/>
        </w:tabs>
        <w:ind w:left="2268" w:hanging="1134"/>
        <w:rPr>
          <w:bCs/>
        </w:rPr>
      </w:pPr>
      <w:r w:rsidRPr="00AA0507">
        <w:rPr>
          <w:bCs/>
        </w:rPr>
        <w:t>1.3.1.1</w:t>
      </w:r>
      <w:r w:rsidRPr="00AA0507">
        <w:rPr>
          <w:bCs/>
        </w:rPr>
        <w:tab/>
        <w:t>Во время испытания на сертификацию температуру в помещении для испытания стабилизируют на уровне 20 ± 2 °C.</w:t>
      </w:r>
    </w:p>
    <w:p w:rsidR="00AA0507" w:rsidRPr="00AA0507" w:rsidRDefault="00AA0507" w:rsidP="00F928A7">
      <w:pPr>
        <w:pStyle w:val="SingleTxtGR"/>
        <w:tabs>
          <w:tab w:val="clear" w:pos="1701"/>
        </w:tabs>
        <w:ind w:left="2268" w:hanging="1134"/>
        <w:rPr>
          <w:bCs/>
        </w:rPr>
      </w:pPr>
      <w:r w:rsidRPr="00AA0507">
        <w:rPr>
          <w:bCs/>
        </w:rPr>
        <w:t>1.3.1.2</w:t>
      </w:r>
      <w:r w:rsidRPr="00AA0507">
        <w:rPr>
          <w:bCs/>
        </w:rPr>
        <w:tab/>
        <w:t>Во время сертификации измеряют и регистрируют в протоколе сертификации температуру в зоне сертификации.</w:t>
      </w:r>
    </w:p>
    <w:p w:rsidR="00AA0507" w:rsidRPr="00AA0507" w:rsidRDefault="00AA0507" w:rsidP="00AA0507">
      <w:pPr>
        <w:pStyle w:val="SingleTxtGR"/>
        <w:ind w:left="2268" w:hanging="1134"/>
        <w:rPr>
          <w:bCs/>
        </w:rPr>
      </w:pPr>
      <w:r w:rsidRPr="00AA0507">
        <w:rPr>
          <w:bCs/>
        </w:rPr>
        <w:t>1.3.2</w:t>
      </w:r>
      <w:r w:rsidRPr="00AA0507">
        <w:rPr>
          <w:bCs/>
        </w:rPr>
        <w:tab/>
      </w:r>
      <w:r w:rsidRPr="00AA0507">
        <w:rPr>
          <w:bCs/>
        </w:rPr>
        <w:tab/>
        <w:t>Требования</w:t>
      </w:r>
    </w:p>
    <w:p w:rsidR="00AA0507" w:rsidRPr="00AA0507" w:rsidRDefault="00AA0507" w:rsidP="00F928A7">
      <w:pPr>
        <w:pStyle w:val="SingleTxtGR"/>
        <w:tabs>
          <w:tab w:val="clear" w:pos="1701"/>
        </w:tabs>
        <w:ind w:left="2268" w:hanging="1134"/>
        <w:rPr>
          <w:bCs/>
        </w:rPr>
      </w:pPr>
      <w:r w:rsidRPr="00AA0507">
        <w:rPr>
          <w:bCs/>
        </w:rPr>
        <w:t>1.3.2.1</w:t>
      </w:r>
      <w:r w:rsidRPr="00AA0507">
        <w:rPr>
          <w:bCs/>
        </w:rPr>
        <w:tab/>
        <w:t>Когда ударный элемент в виде гибкой модели нижней части ноги используют для испытания в соответствии с пунктом 1.3.3 ниже, абсолютное значение максимального изгибающего момента голени должно составлять:</w:t>
      </w:r>
    </w:p>
    <w:p w:rsidR="00AA0507" w:rsidRPr="00AA0507" w:rsidRDefault="00AA0507" w:rsidP="00AA0507">
      <w:pPr>
        <w:pStyle w:val="SingleTxtGR"/>
        <w:ind w:left="2268" w:hanging="1134"/>
        <w:rPr>
          <w:bCs/>
        </w:rPr>
      </w:pPr>
      <w:r w:rsidRPr="00AA0507">
        <w:rPr>
          <w:bCs/>
        </w:rPr>
        <w:tab/>
      </w:r>
      <w:r w:rsidRPr="00AA0507">
        <w:rPr>
          <w:bCs/>
        </w:rPr>
        <w:tab/>
        <w:t>а)</w:t>
      </w:r>
      <w:r w:rsidRPr="00AA0507">
        <w:rPr>
          <w:bCs/>
        </w:rPr>
        <w:tab/>
        <w:t>голень-1: 235 Нм ≤ 272 Нм;</w:t>
      </w:r>
    </w:p>
    <w:p w:rsidR="00AA0507" w:rsidRPr="00AA0507" w:rsidRDefault="00AA0507" w:rsidP="00AA0507">
      <w:pPr>
        <w:pStyle w:val="SingleTxtGR"/>
        <w:ind w:left="2268" w:hanging="1134"/>
        <w:rPr>
          <w:bCs/>
        </w:rPr>
      </w:pPr>
      <w:r w:rsidRPr="00AA0507">
        <w:rPr>
          <w:bCs/>
        </w:rPr>
        <w:tab/>
      </w:r>
      <w:r w:rsidRPr="00AA0507">
        <w:rPr>
          <w:bCs/>
        </w:rPr>
        <w:tab/>
        <w:t>b)</w:t>
      </w:r>
      <w:r w:rsidRPr="00AA0507">
        <w:rPr>
          <w:bCs/>
        </w:rPr>
        <w:tab/>
        <w:t>голень-2: 187 Нм ≤ 219 Нм;</w:t>
      </w:r>
    </w:p>
    <w:p w:rsidR="00AA0507" w:rsidRPr="00AA0507" w:rsidRDefault="00AA0507" w:rsidP="00AA0507">
      <w:pPr>
        <w:pStyle w:val="SingleTxtGR"/>
        <w:ind w:left="2268" w:hanging="1134"/>
        <w:rPr>
          <w:bCs/>
        </w:rPr>
      </w:pPr>
      <w:r w:rsidRPr="00AA0507">
        <w:rPr>
          <w:bCs/>
        </w:rPr>
        <w:tab/>
      </w:r>
      <w:r w:rsidRPr="00AA0507">
        <w:rPr>
          <w:bCs/>
        </w:rPr>
        <w:tab/>
        <w:t>c)</w:t>
      </w:r>
      <w:r w:rsidRPr="00AA0507">
        <w:rPr>
          <w:bCs/>
        </w:rPr>
        <w:tab/>
        <w:t>голень-3: 139 Нм ≤ 166 Нм;</w:t>
      </w:r>
    </w:p>
    <w:p w:rsidR="00AA0507" w:rsidRPr="00AA0507" w:rsidRDefault="00AA0507" w:rsidP="00AA0507">
      <w:pPr>
        <w:pStyle w:val="SingleTxtGR"/>
        <w:ind w:left="2268" w:hanging="1134"/>
        <w:rPr>
          <w:bCs/>
        </w:rPr>
      </w:pPr>
      <w:r w:rsidRPr="00AA0507">
        <w:rPr>
          <w:bCs/>
        </w:rPr>
        <w:tab/>
      </w:r>
      <w:r w:rsidRPr="00AA0507">
        <w:rPr>
          <w:bCs/>
        </w:rPr>
        <w:tab/>
        <w:t>d)</w:t>
      </w:r>
      <w:r w:rsidRPr="00AA0507">
        <w:rPr>
          <w:bCs/>
        </w:rPr>
        <w:tab/>
        <w:t>голень-4: 90 Нм ≤ 111 Нм.</w:t>
      </w:r>
    </w:p>
    <w:p w:rsidR="00AA0507" w:rsidRPr="00AA0507" w:rsidRDefault="00AA0507" w:rsidP="00AA0507">
      <w:pPr>
        <w:pStyle w:val="SingleTxtGR"/>
        <w:ind w:left="2268" w:hanging="1134"/>
        <w:rPr>
          <w:bCs/>
        </w:rPr>
      </w:pPr>
      <w:r w:rsidRPr="00AA0507">
        <w:rPr>
          <w:bCs/>
        </w:rPr>
        <w:tab/>
      </w:r>
      <w:r w:rsidRPr="00AA0507">
        <w:rPr>
          <w:bCs/>
        </w:rPr>
        <w:tab/>
        <w:t>Абсолютное значение максимального растяжения должно составлять:</w:t>
      </w:r>
    </w:p>
    <w:p w:rsidR="00AA0507" w:rsidRPr="00AA0507" w:rsidRDefault="00AA0507" w:rsidP="00AA0507">
      <w:pPr>
        <w:pStyle w:val="SingleTxtGR"/>
        <w:ind w:left="2268" w:hanging="1134"/>
        <w:rPr>
          <w:bCs/>
        </w:rPr>
      </w:pPr>
      <w:r w:rsidRPr="00AA0507">
        <w:rPr>
          <w:bCs/>
        </w:rPr>
        <w:tab/>
      </w:r>
      <w:r w:rsidRPr="00AA0507">
        <w:rPr>
          <w:bCs/>
        </w:rPr>
        <w:tab/>
        <w:t>a)</w:t>
      </w:r>
      <w:r w:rsidRPr="00AA0507">
        <w:rPr>
          <w:bCs/>
        </w:rPr>
        <w:tab/>
        <w:t>ВБС: 20,5 мм ≤ 24,0 мм;</w:t>
      </w:r>
    </w:p>
    <w:p w:rsidR="00AA0507" w:rsidRPr="00AA0507" w:rsidRDefault="00AA0507" w:rsidP="00AA0507">
      <w:pPr>
        <w:pStyle w:val="SingleTxtGR"/>
        <w:ind w:left="2268" w:hanging="1134"/>
        <w:rPr>
          <w:bCs/>
        </w:rPr>
      </w:pPr>
      <w:r w:rsidRPr="00AA0507">
        <w:rPr>
          <w:bCs/>
        </w:rPr>
        <w:tab/>
      </w:r>
      <w:r w:rsidRPr="00AA0507">
        <w:rPr>
          <w:bCs/>
        </w:rPr>
        <w:tab/>
        <w:t>b)</w:t>
      </w:r>
      <w:r w:rsidRPr="00AA0507">
        <w:rPr>
          <w:bCs/>
        </w:rPr>
        <w:tab/>
        <w:t>ПКС: 8,0 мм ≤ 10,5 мм;</w:t>
      </w:r>
    </w:p>
    <w:p w:rsidR="00AA0507" w:rsidRPr="00AA0507" w:rsidRDefault="00AA0507" w:rsidP="00AA0507">
      <w:pPr>
        <w:pStyle w:val="SingleTxtGR"/>
        <w:ind w:left="2268" w:hanging="1134"/>
        <w:rPr>
          <w:bCs/>
        </w:rPr>
      </w:pPr>
      <w:r w:rsidRPr="00AA0507">
        <w:rPr>
          <w:bCs/>
        </w:rPr>
        <w:tab/>
      </w:r>
      <w:r w:rsidRPr="00AA0507">
        <w:rPr>
          <w:bCs/>
        </w:rPr>
        <w:tab/>
        <w:t>с)</w:t>
      </w:r>
      <w:r w:rsidRPr="00AA0507">
        <w:rPr>
          <w:bCs/>
        </w:rPr>
        <w:tab/>
        <w:t>ЗКС: 3,5 мм ≤ 5,0 мм.</w:t>
      </w:r>
    </w:p>
    <w:p w:rsidR="00AA0507" w:rsidRPr="00AA0507" w:rsidRDefault="00AA0507" w:rsidP="00AA0507">
      <w:pPr>
        <w:pStyle w:val="SingleTxtGR"/>
        <w:ind w:left="2268" w:hanging="1134"/>
        <w:rPr>
          <w:bCs/>
        </w:rPr>
      </w:pPr>
      <w:r w:rsidRPr="00AA0507">
        <w:rPr>
          <w:bCs/>
        </w:rPr>
        <w:tab/>
      </w:r>
      <w:r w:rsidRPr="00AA0507">
        <w:rPr>
          <w:bCs/>
        </w:rPr>
        <w:tab/>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200 мс после момента соударения.</w:t>
      </w:r>
    </w:p>
    <w:p w:rsidR="00AA0507" w:rsidRPr="00AA0507" w:rsidRDefault="00AA0507" w:rsidP="00F928A7">
      <w:pPr>
        <w:pStyle w:val="SingleTxtGR"/>
        <w:keepLines/>
        <w:tabs>
          <w:tab w:val="clear" w:pos="1701"/>
        </w:tabs>
        <w:ind w:left="2268" w:hanging="1134"/>
        <w:rPr>
          <w:bCs/>
        </w:rPr>
      </w:pPr>
      <w:r w:rsidRPr="00AA0507">
        <w:rPr>
          <w:bCs/>
        </w:rPr>
        <w:lastRenderedPageBreak/>
        <w:t>1.3.2.2</w:t>
      </w:r>
      <w:r w:rsidRPr="00AA0507">
        <w:rPr>
          <w:bCs/>
        </w:rPr>
        <w:tab/>
        <w:t>Значение срабатывания всех датчиков по классу КЧХ, определенное в стандарте ISO 6487:2002, должно составлять 180. Значения срабатывания КАХ, определенные в стандарте ISO 6487:2002, должны составлять 30</w:t>
      </w:r>
      <w:r w:rsidR="00F928A7">
        <w:rPr>
          <w:bCs/>
          <w:lang w:val="en-US"/>
        </w:rPr>
        <w:t> </w:t>
      </w:r>
      <w:r w:rsidRPr="00AA0507">
        <w:rPr>
          <w:bCs/>
        </w:rPr>
        <w:t>мм для растяжений коленных связок и 400 Нм для изгибающих моментов голени.</w:t>
      </w:r>
    </w:p>
    <w:p w:rsidR="00AA0507" w:rsidRPr="00AA0507" w:rsidRDefault="00AA0507" w:rsidP="00AA0507">
      <w:pPr>
        <w:pStyle w:val="SingleTxtGR"/>
        <w:ind w:left="2268" w:hanging="1134"/>
        <w:rPr>
          <w:bCs/>
        </w:rPr>
      </w:pPr>
      <w:r w:rsidRPr="00AA0507">
        <w:rPr>
          <w:bCs/>
        </w:rPr>
        <w:t>1.3.3</w:t>
      </w:r>
      <w:r w:rsidRPr="00AA0507">
        <w:rPr>
          <w:bCs/>
        </w:rPr>
        <w:tab/>
      </w:r>
      <w:r w:rsidRPr="00AA0507">
        <w:rPr>
          <w:bCs/>
        </w:rPr>
        <w:tab/>
        <w:t>Процедура испытания</w:t>
      </w:r>
    </w:p>
    <w:p w:rsidR="00AA0507" w:rsidRPr="00AA0507" w:rsidRDefault="00AA0507" w:rsidP="00F928A7">
      <w:pPr>
        <w:pStyle w:val="SingleTxtGR"/>
        <w:tabs>
          <w:tab w:val="clear" w:pos="1701"/>
        </w:tabs>
        <w:ind w:left="2268" w:hanging="1134"/>
        <w:rPr>
          <w:bCs/>
        </w:rPr>
      </w:pPr>
      <w:r w:rsidRPr="00AA0507">
        <w:rPr>
          <w:bCs/>
        </w:rPr>
        <w:t>1.3.3.1</w:t>
      </w:r>
      <w:r w:rsidRPr="00AA0507">
        <w:rPr>
          <w:bCs/>
        </w:rPr>
        <w:tab/>
        <w:t>Ударный элемент в виде гибкой модели нижней части ноги, включая имитирующие мягкие ткани и кожу материалы, подвешивают на стенде для проведения динамического испытания на сертификацию под углом 15 ± 1° вверх по отношению к горизонтальной плоскости, как показано на рис. 6 ниже. Ударный элемент высвобождается из подвешенного положения и свободно падает на шарнирное соединение испытательного стенда, как показано на рис. 6.</w:t>
      </w:r>
    </w:p>
    <w:p w:rsidR="00AA0507" w:rsidRPr="00AA0507" w:rsidRDefault="00AA0507" w:rsidP="00F928A7">
      <w:pPr>
        <w:pStyle w:val="SingleTxtGR"/>
        <w:tabs>
          <w:tab w:val="clear" w:pos="1701"/>
        </w:tabs>
        <w:ind w:left="2268" w:hanging="1134"/>
        <w:rPr>
          <w:bCs/>
        </w:rPr>
      </w:pPr>
      <w:r w:rsidRPr="00AA0507">
        <w:rPr>
          <w:bCs/>
        </w:rPr>
        <w:t>1.3.3.2</w:t>
      </w:r>
      <w:r w:rsidRPr="00AA0507">
        <w:rPr>
          <w:bCs/>
        </w:rPr>
        <w:tab/>
        <w:t>Центр коленного шарнира ударного элемента должен находиться на 30 ±</w:t>
      </w:r>
      <w:r w:rsidR="00630782">
        <w:rPr>
          <w:bCs/>
          <w:lang w:val="en-US"/>
        </w:rPr>
        <w:t> </w:t>
      </w:r>
      <w:r w:rsidRPr="00AA0507">
        <w:rPr>
          <w:bCs/>
        </w:rPr>
        <w:t>1 мм ниже нижней линии стопорного бруса, а ударная поверхность голени без имитирующих мягкие ткани и кожу материалов должна находиться на расстоянии 13</w:t>
      </w:r>
      <w:r w:rsidR="00630782">
        <w:rPr>
          <w:bCs/>
          <w:lang w:val="en-US"/>
        </w:rPr>
        <w:t> </w:t>
      </w:r>
      <w:r w:rsidRPr="00AA0507">
        <w:rPr>
          <w:bCs/>
        </w:rPr>
        <w:t>±</w:t>
      </w:r>
      <w:r w:rsidR="00630782">
        <w:rPr>
          <w:bCs/>
          <w:lang w:val="en-US"/>
        </w:rPr>
        <w:t> </w:t>
      </w:r>
      <w:r w:rsidRPr="00AA0507">
        <w:rPr>
          <w:bCs/>
        </w:rPr>
        <w:t>2</w:t>
      </w:r>
      <w:r w:rsidR="00630782">
        <w:rPr>
          <w:bCs/>
          <w:lang w:val="en-US"/>
        </w:rPr>
        <w:t> </w:t>
      </w:r>
      <w:r w:rsidRPr="00AA0507">
        <w:rPr>
          <w:bCs/>
        </w:rPr>
        <w:t>мм от переднего верхнего края стопорного бруса, когда ударный элемент свободно висит, как показано на рис. 6 ниже.</w:t>
      </w:r>
    </w:p>
    <w:p w:rsidR="00AA0507" w:rsidRPr="00AA0507" w:rsidRDefault="00AA0507" w:rsidP="00AA0507">
      <w:pPr>
        <w:pStyle w:val="SingleTxtGR"/>
        <w:ind w:left="2268" w:hanging="1134"/>
        <w:rPr>
          <w:bCs/>
        </w:rPr>
      </w:pPr>
      <w:r w:rsidRPr="00AA0507">
        <w:rPr>
          <w:bCs/>
        </w:rPr>
        <w:t>1.4</w:t>
      </w:r>
      <w:r w:rsidRPr="00AA0507">
        <w:rPr>
          <w:bCs/>
        </w:rPr>
        <w:tab/>
      </w:r>
      <w:r w:rsidRPr="00AA0507">
        <w:rPr>
          <w:bCs/>
        </w:rPr>
        <w:tab/>
        <w:t>Динамические сертификационные испытания (обратные испытания)</w:t>
      </w:r>
    </w:p>
    <w:p w:rsidR="00AA0507" w:rsidRPr="00AA0507" w:rsidRDefault="00AA0507" w:rsidP="00AA0507">
      <w:pPr>
        <w:pStyle w:val="SingleTxtGR"/>
        <w:ind w:left="2268" w:hanging="1134"/>
        <w:rPr>
          <w:bCs/>
        </w:rPr>
      </w:pPr>
      <w:r w:rsidRPr="00AA0507">
        <w:rPr>
          <w:bCs/>
        </w:rPr>
        <w:t>1.4.1</w:t>
      </w:r>
      <w:r w:rsidRPr="00AA0507">
        <w:rPr>
          <w:bCs/>
        </w:rPr>
        <w:tab/>
      </w:r>
      <w:r w:rsidRPr="00AA0507">
        <w:rPr>
          <w:bCs/>
        </w:rPr>
        <w:tab/>
        <w:t>Сертификация</w:t>
      </w:r>
    </w:p>
    <w:p w:rsidR="00AA0507" w:rsidRPr="00AA0507" w:rsidRDefault="00AA0507" w:rsidP="00630782">
      <w:pPr>
        <w:pStyle w:val="SingleTxtGR"/>
        <w:tabs>
          <w:tab w:val="clear" w:pos="1701"/>
        </w:tabs>
        <w:ind w:left="2268" w:hanging="1134"/>
        <w:rPr>
          <w:bCs/>
        </w:rPr>
      </w:pPr>
      <w:r w:rsidRPr="00AA0507">
        <w:rPr>
          <w:bCs/>
        </w:rPr>
        <w:t>1.4.1.1</w:t>
      </w:r>
      <w:r w:rsidRPr="00AA0507">
        <w:rPr>
          <w:bCs/>
        </w:rPr>
        <w:tab/>
        <w:t>Во время испытания на сертификацию температуру в помещении для испытания стабилизируют на уровне 20 ± 2 °C.</w:t>
      </w:r>
    </w:p>
    <w:p w:rsidR="00AA0507" w:rsidRPr="00AA0507" w:rsidRDefault="00AA0507" w:rsidP="00630782">
      <w:pPr>
        <w:pStyle w:val="SingleTxtGR"/>
        <w:tabs>
          <w:tab w:val="clear" w:pos="1701"/>
        </w:tabs>
        <w:ind w:left="2268" w:hanging="1134"/>
        <w:rPr>
          <w:bCs/>
        </w:rPr>
      </w:pPr>
      <w:r w:rsidRPr="00AA0507">
        <w:rPr>
          <w:bCs/>
        </w:rPr>
        <w:t>1.4.1.2</w:t>
      </w:r>
      <w:r w:rsidRPr="00AA0507">
        <w:rPr>
          <w:bCs/>
        </w:rPr>
        <w:tab/>
        <w:t>Во время сертификации измеряют и регистрируют в протоколе сертификации температуру в зоне сертификации.</w:t>
      </w:r>
    </w:p>
    <w:p w:rsidR="00AA0507" w:rsidRPr="00AA0507" w:rsidRDefault="00AA0507" w:rsidP="00AA0507">
      <w:pPr>
        <w:pStyle w:val="SingleTxtGR"/>
        <w:ind w:left="2268" w:hanging="1134"/>
        <w:rPr>
          <w:bCs/>
        </w:rPr>
      </w:pPr>
      <w:r w:rsidRPr="00AA0507">
        <w:rPr>
          <w:bCs/>
        </w:rPr>
        <w:t>1.4.2</w:t>
      </w:r>
      <w:r w:rsidRPr="00AA0507">
        <w:rPr>
          <w:bCs/>
        </w:rPr>
        <w:tab/>
      </w:r>
      <w:r w:rsidRPr="00AA0507">
        <w:rPr>
          <w:bCs/>
        </w:rPr>
        <w:tab/>
        <w:t>Требования</w:t>
      </w:r>
    </w:p>
    <w:p w:rsidR="00AA0507" w:rsidRPr="00AA0507" w:rsidRDefault="00AA0507" w:rsidP="00630782">
      <w:pPr>
        <w:pStyle w:val="SingleTxtGR"/>
        <w:tabs>
          <w:tab w:val="clear" w:pos="1701"/>
        </w:tabs>
        <w:ind w:left="2268" w:hanging="1134"/>
        <w:rPr>
          <w:bCs/>
        </w:rPr>
      </w:pPr>
      <w:r w:rsidRPr="00AA0507">
        <w:rPr>
          <w:bCs/>
        </w:rPr>
        <w:t>1.4.2.1</w:t>
      </w:r>
      <w:r w:rsidRPr="00AA0507">
        <w:rPr>
          <w:bCs/>
        </w:rPr>
        <w:tab/>
        <w:t>Когда ударный элемент в виде гибкой модели нижней части ноги используют для испытания в соответствии с пунктом 1.4.3 настоящего приложения, абсолютное значение максимального изгибающего момента голени должно составлять:</w:t>
      </w:r>
    </w:p>
    <w:p w:rsidR="00AA0507" w:rsidRPr="00AA0507" w:rsidRDefault="00AA0507" w:rsidP="00AA0507">
      <w:pPr>
        <w:pStyle w:val="SingleTxtGR"/>
        <w:ind w:left="2268" w:hanging="1134"/>
        <w:rPr>
          <w:bCs/>
        </w:rPr>
      </w:pPr>
      <w:r w:rsidRPr="00AA0507">
        <w:rPr>
          <w:bCs/>
        </w:rPr>
        <w:tab/>
      </w:r>
      <w:r w:rsidRPr="00AA0507">
        <w:rPr>
          <w:bCs/>
        </w:rPr>
        <w:tab/>
        <w:t>а)</w:t>
      </w:r>
      <w:r w:rsidRPr="00AA0507">
        <w:rPr>
          <w:bCs/>
        </w:rPr>
        <w:tab/>
        <w:t>голень-1: 230 Нм ≤ 272 Нм;</w:t>
      </w:r>
    </w:p>
    <w:p w:rsidR="00AA0507" w:rsidRPr="00AA0507" w:rsidRDefault="00AA0507" w:rsidP="00AA0507">
      <w:pPr>
        <w:pStyle w:val="SingleTxtGR"/>
        <w:ind w:left="2268" w:hanging="1134"/>
        <w:rPr>
          <w:bCs/>
        </w:rPr>
      </w:pPr>
      <w:r w:rsidRPr="00AA0507">
        <w:rPr>
          <w:bCs/>
        </w:rPr>
        <w:tab/>
      </w:r>
      <w:r w:rsidRPr="00AA0507">
        <w:rPr>
          <w:bCs/>
        </w:rPr>
        <w:tab/>
        <w:t>b)</w:t>
      </w:r>
      <w:r w:rsidRPr="00AA0507">
        <w:rPr>
          <w:bCs/>
        </w:rPr>
        <w:tab/>
        <w:t>голень-2: 210 Нм ≤ 252 Нм;</w:t>
      </w:r>
    </w:p>
    <w:p w:rsidR="00AA0507" w:rsidRPr="00AA0507" w:rsidRDefault="00AA0507" w:rsidP="00AA0507">
      <w:pPr>
        <w:pStyle w:val="SingleTxtGR"/>
        <w:ind w:left="2268" w:hanging="1134"/>
        <w:rPr>
          <w:bCs/>
        </w:rPr>
      </w:pPr>
      <w:r w:rsidRPr="00AA0507">
        <w:rPr>
          <w:bCs/>
        </w:rPr>
        <w:tab/>
      </w:r>
      <w:r w:rsidRPr="00AA0507">
        <w:rPr>
          <w:bCs/>
        </w:rPr>
        <w:tab/>
        <w:t>c)</w:t>
      </w:r>
      <w:r w:rsidRPr="00AA0507">
        <w:rPr>
          <w:bCs/>
        </w:rPr>
        <w:tab/>
        <w:t>голень-3: 166 Нм ≤ 192 Нм;</w:t>
      </w:r>
    </w:p>
    <w:p w:rsidR="00AA0507" w:rsidRPr="00AA0507" w:rsidRDefault="00AA0507" w:rsidP="00AA0507">
      <w:pPr>
        <w:pStyle w:val="SingleTxtGR"/>
        <w:ind w:left="2268" w:hanging="1134"/>
        <w:rPr>
          <w:bCs/>
        </w:rPr>
      </w:pPr>
      <w:r w:rsidRPr="00AA0507">
        <w:rPr>
          <w:bCs/>
        </w:rPr>
        <w:tab/>
      </w:r>
      <w:r w:rsidRPr="00AA0507">
        <w:rPr>
          <w:bCs/>
        </w:rPr>
        <w:tab/>
        <w:t>d)</w:t>
      </w:r>
      <w:r w:rsidRPr="00AA0507">
        <w:rPr>
          <w:bCs/>
        </w:rPr>
        <w:tab/>
        <w:t>голень-4: 93 Нм ≤ 108 Нм.</w:t>
      </w:r>
    </w:p>
    <w:p w:rsidR="00AA0507" w:rsidRPr="00AA0507" w:rsidRDefault="00AA0507" w:rsidP="00AA0507">
      <w:pPr>
        <w:pStyle w:val="SingleTxtGR"/>
        <w:ind w:left="2268" w:hanging="1134"/>
        <w:rPr>
          <w:bCs/>
        </w:rPr>
      </w:pPr>
      <w:r w:rsidRPr="00AA0507">
        <w:rPr>
          <w:bCs/>
        </w:rPr>
        <w:tab/>
      </w:r>
      <w:r w:rsidRPr="00AA0507">
        <w:rPr>
          <w:bCs/>
        </w:rPr>
        <w:tab/>
        <w:t>Абсолютное значение максимального растяжения должно составлять:</w:t>
      </w:r>
    </w:p>
    <w:p w:rsidR="00AA0507" w:rsidRPr="00AA0507" w:rsidRDefault="00AA0507" w:rsidP="00AA0507">
      <w:pPr>
        <w:pStyle w:val="SingleTxtGR"/>
        <w:ind w:left="2268" w:hanging="1134"/>
        <w:rPr>
          <w:bCs/>
        </w:rPr>
      </w:pPr>
      <w:r w:rsidRPr="00AA0507">
        <w:rPr>
          <w:bCs/>
        </w:rPr>
        <w:tab/>
      </w:r>
      <w:r w:rsidRPr="00AA0507">
        <w:rPr>
          <w:bCs/>
        </w:rPr>
        <w:tab/>
        <w:t>a)</w:t>
      </w:r>
      <w:r w:rsidRPr="00AA0507">
        <w:rPr>
          <w:bCs/>
        </w:rPr>
        <w:tab/>
        <w:t>ВБС: 17,0 мм ≤ 21,0 мм;</w:t>
      </w:r>
    </w:p>
    <w:p w:rsidR="00AA0507" w:rsidRPr="00AA0507" w:rsidRDefault="00AA0507" w:rsidP="00AA0507">
      <w:pPr>
        <w:pStyle w:val="SingleTxtGR"/>
        <w:ind w:left="2268" w:hanging="1134"/>
        <w:rPr>
          <w:bCs/>
        </w:rPr>
      </w:pPr>
      <w:r w:rsidRPr="00AA0507">
        <w:rPr>
          <w:bCs/>
        </w:rPr>
        <w:tab/>
      </w:r>
      <w:r w:rsidRPr="00AA0507">
        <w:rPr>
          <w:bCs/>
        </w:rPr>
        <w:tab/>
        <w:t>b)</w:t>
      </w:r>
      <w:r w:rsidRPr="00AA0507">
        <w:rPr>
          <w:bCs/>
        </w:rPr>
        <w:tab/>
        <w:t>ПКС: 8,0 мм ≤ 10,0 мм;</w:t>
      </w:r>
    </w:p>
    <w:p w:rsidR="00AA0507" w:rsidRPr="00AA0507" w:rsidRDefault="00AA0507" w:rsidP="00AA0507">
      <w:pPr>
        <w:pStyle w:val="SingleTxtGR"/>
        <w:ind w:left="2268" w:hanging="1134"/>
        <w:rPr>
          <w:bCs/>
        </w:rPr>
      </w:pPr>
      <w:r w:rsidRPr="00AA0507">
        <w:rPr>
          <w:bCs/>
        </w:rPr>
        <w:tab/>
      </w:r>
      <w:r w:rsidRPr="00AA0507">
        <w:rPr>
          <w:bCs/>
        </w:rPr>
        <w:tab/>
        <w:t>с)</w:t>
      </w:r>
      <w:r w:rsidRPr="00AA0507">
        <w:rPr>
          <w:bCs/>
        </w:rPr>
        <w:tab/>
        <w:t>ЗКС: 4,0 мм ≤ 6,0 мм.</w:t>
      </w:r>
    </w:p>
    <w:p w:rsidR="00AA0507" w:rsidRPr="00AA0507" w:rsidRDefault="00AA0507" w:rsidP="00AA0507">
      <w:pPr>
        <w:pStyle w:val="SingleTxtGR"/>
        <w:ind w:left="2268" w:hanging="1134"/>
        <w:rPr>
          <w:bCs/>
        </w:rPr>
      </w:pPr>
      <w:r w:rsidRPr="00AA0507">
        <w:rPr>
          <w:bCs/>
        </w:rPr>
        <w:tab/>
      </w:r>
      <w:r w:rsidRPr="00AA0507">
        <w:rPr>
          <w:bCs/>
        </w:rPr>
        <w:tab/>
        <w:t>В случае всех этих значений максимального изгибающего момента и максимального растяжения используют показания, зарегистрированные в промежуток времени между моментом начального соударения и 50 мс после момента соударения.</w:t>
      </w:r>
    </w:p>
    <w:p w:rsidR="00AA0507" w:rsidRPr="00AA0507" w:rsidRDefault="00AA0507" w:rsidP="00630782">
      <w:pPr>
        <w:pStyle w:val="SingleTxtGR"/>
        <w:tabs>
          <w:tab w:val="clear" w:pos="1701"/>
        </w:tabs>
        <w:ind w:left="2268" w:hanging="1134"/>
        <w:rPr>
          <w:bCs/>
        </w:rPr>
      </w:pPr>
      <w:r w:rsidRPr="00AA0507">
        <w:rPr>
          <w:bCs/>
        </w:rPr>
        <w:t>1.4.2.2</w:t>
      </w:r>
      <w:r w:rsidRPr="00AA0507">
        <w:rPr>
          <w:bCs/>
        </w:rPr>
        <w:tab/>
        <w:t>Значение срабатывания всех датчиков по классу КЧХ, определенное в стандарте ISO 6487:2002, должно составлять 180. Значения срабатывания КАХ, определенные в стандарте ISO 6487:2002, должны составлять 30</w:t>
      </w:r>
      <w:r w:rsidR="00630782">
        <w:rPr>
          <w:bCs/>
          <w:lang w:val="en-US"/>
        </w:rPr>
        <w:t> </w:t>
      </w:r>
      <w:r w:rsidRPr="00AA0507">
        <w:rPr>
          <w:bCs/>
        </w:rPr>
        <w:t>мм для растяжений коленных связок и 400</w:t>
      </w:r>
      <w:r w:rsidR="003537C0">
        <w:rPr>
          <w:bCs/>
        </w:rPr>
        <w:t> </w:t>
      </w:r>
      <w:r w:rsidRPr="00AA0507">
        <w:rPr>
          <w:bCs/>
        </w:rPr>
        <w:t>Нм для изгибающих моментов голени.</w:t>
      </w:r>
    </w:p>
    <w:p w:rsidR="00AA0507" w:rsidRPr="00AA0507" w:rsidRDefault="00AA0507" w:rsidP="00630782">
      <w:pPr>
        <w:pStyle w:val="SingleTxtGR"/>
        <w:keepNext/>
        <w:ind w:left="2268" w:hanging="1134"/>
        <w:rPr>
          <w:bCs/>
        </w:rPr>
      </w:pPr>
      <w:r w:rsidRPr="00AA0507">
        <w:rPr>
          <w:bCs/>
        </w:rPr>
        <w:lastRenderedPageBreak/>
        <w:t>1.4.3</w:t>
      </w:r>
      <w:r w:rsidRPr="00AA0507">
        <w:rPr>
          <w:bCs/>
        </w:rPr>
        <w:tab/>
      </w:r>
      <w:r w:rsidRPr="00AA0507">
        <w:rPr>
          <w:bCs/>
        </w:rPr>
        <w:tab/>
        <w:t>Процедура испытания</w:t>
      </w:r>
    </w:p>
    <w:p w:rsidR="00AA0507" w:rsidRPr="00AA0507" w:rsidRDefault="00AA0507" w:rsidP="00630782">
      <w:pPr>
        <w:pStyle w:val="SingleTxtGR"/>
        <w:tabs>
          <w:tab w:val="clear" w:pos="1701"/>
        </w:tabs>
        <w:ind w:left="2268" w:hanging="1134"/>
        <w:rPr>
          <w:bCs/>
        </w:rPr>
      </w:pPr>
      <w:r w:rsidRPr="00AA0507">
        <w:rPr>
          <w:bCs/>
        </w:rPr>
        <w:t>1.4.3.1</w:t>
      </w:r>
      <w:r w:rsidRPr="00AA0507">
        <w:rPr>
          <w:bCs/>
        </w:rPr>
        <w:tab/>
        <w:t xml:space="preserve">Сборный ударный элемент в виде гибкой модели нижней части ноги (с имитирующими мягкие ткани и кожу материалами) свободно подвешивают вертикально на испытательном стенде, как показано на рис. 7 ниже. Затем он соударяется с верхним краем линейно направляемого ячеистого алюминиевого ударного элемента, покрытого тонкой бумажной тканью максимальной толщиной 1 мм, при скорости удара 11,1 ± 0,2 м/с. Модель ноги должна перейти в состояние </w:t>
      </w:r>
      <w:r w:rsidR="00537662">
        <w:rPr>
          <w:bCs/>
        </w:rPr>
        <w:t>«</w:t>
      </w:r>
      <w:r w:rsidRPr="00AA0507">
        <w:rPr>
          <w:bCs/>
        </w:rPr>
        <w:t>свободного полета</w:t>
      </w:r>
      <w:r w:rsidR="00537662">
        <w:rPr>
          <w:bCs/>
        </w:rPr>
        <w:t>»</w:t>
      </w:r>
      <w:r w:rsidRPr="00AA0507">
        <w:rPr>
          <w:bCs/>
        </w:rPr>
        <w:t xml:space="preserve"> в течение 10 мс после первого соприкосновения с ячеистым ударным элементом.</w:t>
      </w:r>
    </w:p>
    <w:p w:rsidR="00AA0507" w:rsidRPr="00AA0507" w:rsidRDefault="00AA0507" w:rsidP="00630782">
      <w:pPr>
        <w:pStyle w:val="SingleTxtGR"/>
        <w:tabs>
          <w:tab w:val="clear" w:pos="1701"/>
        </w:tabs>
        <w:ind w:left="2268" w:hanging="1134"/>
        <w:rPr>
          <w:bCs/>
        </w:rPr>
      </w:pPr>
      <w:r w:rsidRPr="00AA0507">
        <w:rPr>
          <w:bCs/>
        </w:rPr>
        <w:t>1.4.3.2</w:t>
      </w:r>
      <w:r w:rsidRPr="00AA0507">
        <w:rPr>
          <w:bCs/>
        </w:rPr>
        <w:tab/>
        <w:t>Ячеистый ударный элемент, изготовленный из сплава 5052, который крепится в передней части салазочного устройства, должен иметь ширину 200 ± 5 мм, высоту 160 ± 5 мм, глубину 60 ± 2 мм и прочность на</w:t>
      </w:r>
      <w:r w:rsidR="00630782" w:rsidRPr="009425DD">
        <w:rPr>
          <w:bCs/>
        </w:rPr>
        <w:t xml:space="preserve"> </w:t>
      </w:r>
      <w:r w:rsidRPr="00AA0507">
        <w:rPr>
          <w:bCs/>
        </w:rPr>
        <w:t xml:space="preserve">раздавливание, равную 75 фунтов силы на кв. дюйм </w:t>
      </w:r>
      <w:r w:rsidR="00630782">
        <w:rPr>
          <w:bCs/>
        </w:rPr>
        <w:br/>
      </w:r>
      <w:r w:rsidRPr="00AA0507">
        <w:rPr>
          <w:bCs/>
        </w:rPr>
        <w:t>(фунт-сила/дюйм</w:t>
      </w:r>
      <w:r w:rsidRPr="00AA0507">
        <w:rPr>
          <w:bCs/>
          <w:vertAlign w:val="superscript"/>
        </w:rPr>
        <w:t>2</w:t>
      </w:r>
      <w:r w:rsidRPr="00AA0507">
        <w:rPr>
          <w:bCs/>
        </w:rPr>
        <w:t>) ±</w:t>
      </w:r>
      <w:r w:rsidR="00630782">
        <w:rPr>
          <w:bCs/>
          <w:lang w:val="en-US"/>
        </w:rPr>
        <w:t> </w:t>
      </w:r>
      <w:r w:rsidRPr="00AA0507">
        <w:rPr>
          <w:bCs/>
        </w:rPr>
        <w:t>10%. Ячеистый ударный элемент должен состоять из ячеек размером либо 3/16 дюйма, либо 1/4 дюйма с плотностью 2,0 фунта силы на куб. фут (фунт-сила/фут</w:t>
      </w:r>
      <w:r w:rsidRPr="00AA0507">
        <w:rPr>
          <w:bCs/>
          <w:vertAlign w:val="superscript"/>
        </w:rPr>
        <w:t>3</w:t>
      </w:r>
      <w:r w:rsidRPr="00AA0507">
        <w:rPr>
          <w:bCs/>
        </w:rPr>
        <w:t>) для ячейки размером 3/16 дюйма или 2,3 фунт-сила/фут</w:t>
      </w:r>
      <w:r w:rsidRPr="00AA0507">
        <w:rPr>
          <w:bCs/>
          <w:vertAlign w:val="superscript"/>
        </w:rPr>
        <w:t>3</w:t>
      </w:r>
      <w:r w:rsidRPr="00AA0507">
        <w:rPr>
          <w:bCs/>
        </w:rPr>
        <w:t xml:space="preserve"> − для ячейки размером 1/4 дюйма.</w:t>
      </w:r>
    </w:p>
    <w:p w:rsidR="00AA0507" w:rsidRPr="00AA0507" w:rsidRDefault="00AA0507" w:rsidP="00630782">
      <w:pPr>
        <w:pStyle w:val="SingleTxtGR"/>
        <w:tabs>
          <w:tab w:val="clear" w:pos="1701"/>
        </w:tabs>
        <w:ind w:left="2268" w:hanging="1134"/>
        <w:rPr>
          <w:bCs/>
        </w:rPr>
      </w:pPr>
      <w:r w:rsidRPr="00AA0507">
        <w:rPr>
          <w:bCs/>
        </w:rPr>
        <w:t>1.4.3.3</w:t>
      </w:r>
      <w:r w:rsidRPr="00AA0507">
        <w:rPr>
          <w:bCs/>
        </w:rPr>
        <w:tab/>
        <w:t>Верхний край передней части ячеистого ударного элемента должен располагаться на одной линии с жесткой пластиной линейно направляемого ударного элемента. Во время первого соприкосновения верхний край ячеистого ударного элемента должен располагаться на одной линии с центровой линией коленного шарнира в пределах допуска ±2 мм по вертикали.</w:t>
      </w:r>
    </w:p>
    <w:p w:rsidR="00AA0507" w:rsidRPr="00AA0507" w:rsidRDefault="00AA0507" w:rsidP="00AA0507">
      <w:pPr>
        <w:pStyle w:val="SingleTxtGR"/>
        <w:ind w:left="2268" w:hanging="1134"/>
        <w:rPr>
          <w:bCs/>
        </w:rPr>
      </w:pPr>
      <w:r w:rsidRPr="00AA0507">
        <w:rPr>
          <w:bCs/>
        </w:rPr>
        <w:tab/>
      </w:r>
      <w:r w:rsidRPr="00AA0507">
        <w:rPr>
          <w:bCs/>
        </w:rPr>
        <w:tab/>
        <w:t>Ячеистый ударный элемент не должен подвергаться деформации до проведения испытания на удар.</w:t>
      </w:r>
    </w:p>
    <w:p w:rsidR="00AA0507" w:rsidRPr="00AA0507" w:rsidRDefault="00AA0507" w:rsidP="00630782">
      <w:pPr>
        <w:pStyle w:val="SingleTxtGR"/>
        <w:tabs>
          <w:tab w:val="clear" w:pos="1701"/>
        </w:tabs>
        <w:ind w:left="2268" w:hanging="1134"/>
        <w:rPr>
          <w:bCs/>
        </w:rPr>
      </w:pPr>
      <w:r w:rsidRPr="00AA0507">
        <w:rPr>
          <w:bCs/>
        </w:rPr>
        <w:t>1.4.3.4</w:t>
      </w:r>
      <w:r w:rsidRPr="00AA0507">
        <w:rPr>
          <w:bCs/>
        </w:rPr>
        <w:tab/>
        <w:t>Во время первого соприкосновения угол уклона (вращение вокруг оси Y) ударного элемента в виде гибкой модели нижней части ноги и, следовательно, угол уклона вектора скорости ячеистого ударного элемента должны быть в пределах допуска ±2° по отношению к боковой вертикальной плоскости. Угол крена (вращение вокруг оси Х) ударного элемента в виде гибкой модели нижней части ноги и, следовательно, угол крена ячеистого ударного элемента должны быть в пределах допуска ±2° по отношению к продольной вертикальной плоскости. Угол рыскания (вращение вокруг оси Z) ударного элемента в виде гибкой модели нижней части ноги и, следовательно, угол рыскания вектора скорости ячеистого ударного элемента должны быть в пределах допуска ±2°.</w:t>
      </w:r>
    </w:p>
    <w:p w:rsidR="00AA0507" w:rsidRPr="00AA0507" w:rsidRDefault="00AA0507" w:rsidP="00AA0507">
      <w:pPr>
        <w:pStyle w:val="SingleTxtGR"/>
        <w:ind w:left="2268" w:hanging="1134"/>
        <w:rPr>
          <w:bCs/>
        </w:rPr>
      </w:pPr>
      <w:r w:rsidRPr="00AA0507">
        <w:rPr>
          <w:bCs/>
        </w:rPr>
        <w:t>2.</w:t>
      </w:r>
      <w:r w:rsidRPr="00AA0507">
        <w:rPr>
          <w:bCs/>
        </w:rPr>
        <w:tab/>
      </w:r>
      <w:r w:rsidRPr="00AA0507">
        <w:rPr>
          <w:bCs/>
        </w:rPr>
        <w:tab/>
        <w:t>Сертификация ударного элемента в виде модели верхней части ноги</w:t>
      </w:r>
    </w:p>
    <w:p w:rsidR="00AA0507" w:rsidRPr="00AA0507" w:rsidRDefault="00AA0507" w:rsidP="00AA0507">
      <w:pPr>
        <w:pStyle w:val="SingleTxtGR"/>
        <w:ind w:left="2268" w:hanging="1134"/>
        <w:rPr>
          <w:bCs/>
        </w:rPr>
      </w:pPr>
      <w:r w:rsidRPr="00AA0507">
        <w:rPr>
          <w:bCs/>
        </w:rPr>
        <w:t>2.1</w:t>
      </w:r>
      <w:r w:rsidRPr="00AA0507">
        <w:rPr>
          <w:bCs/>
        </w:rPr>
        <w:tab/>
      </w:r>
      <w:r w:rsidRPr="00AA0507">
        <w:rPr>
          <w:bCs/>
        </w:rPr>
        <w:tab/>
        <w:t>Сертифицированный ударный элемент может использоваться максимум для 20 ударов до повторной сертификации (это предельное значение не применяется к компонентам приведения в движение или направления). Ударный элемент подвергается также повторной сертификации в том случае, если после предшествующей сертификации прошло более года или если выходной сигнал любого датчика нагрузки, установленного на ударном элементе, превышает в момент удара установленное значение КАХ.</w:t>
      </w:r>
    </w:p>
    <w:p w:rsidR="00AA0507" w:rsidRPr="00AA0507" w:rsidRDefault="00AA0507" w:rsidP="00AA0507">
      <w:pPr>
        <w:pStyle w:val="SingleTxtGR"/>
        <w:ind w:left="2268" w:hanging="1134"/>
        <w:rPr>
          <w:bCs/>
        </w:rPr>
      </w:pPr>
      <w:r w:rsidRPr="00AA0507">
        <w:rPr>
          <w:bCs/>
        </w:rPr>
        <w:t>2.2</w:t>
      </w:r>
      <w:r w:rsidRPr="00AA0507">
        <w:rPr>
          <w:bCs/>
        </w:rPr>
        <w:tab/>
      </w:r>
      <w:r w:rsidRPr="00AA0507">
        <w:rPr>
          <w:bCs/>
        </w:rPr>
        <w:tab/>
        <w:t>Сертификация</w:t>
      </w:r>
    </w:p>
    <w:p w:rsidR="00AA0507" w:rsidRPr="00AA0507" w:rsidRDefault="00AA0507" w:rsidP="00AA0507">
      <w:pPr>
        <w:pStyle w:val="SingleTxtGR"/>
        <w:ind w:left="2268" w:hanging="1134"/>
        <w:rPr>
          <w:bCs/>
        </w:rPr>
      </w:pPr>
      <w:r w:rsidRPr="00AA0507">
        <w:rPr>
          <w:bCs/>
        </w:rPr>
        <w:t>2.2.1</w:t>
      </w:r>
      <w:r w:rsidRPr="00AA0507">
        <w:rPr>
          <w:bCs/>
        </w:rPr>
        <w:tab/>
      </w:r>
      <w:r w:rsidRPr="00AA0507">
        <w:rPr>
          <w:bCs/>
        </w:rPr>
        <w:tab/>
        <w:t>Пенопласт испытательного ударного элемента, имитирующий мягкие ткани, выдерживают не менее четырех часов в зоне хранения с регулируемыми условиями при стабилизированной влажности 35 ± 10% и стабилизированной температуре 20</w:t>
      </w:r>
      <w:r w:rsidR="00630782">
        <w:rPr>
          <w:bCs/>
          <w:lang w:val="en-US"/>
        </w:rPr>
        <w:t> </w:t>
      </w:r>
      <w:r w:rsidRPr="00AA0507">
        <w:rPr>
          <w:bCs/>
        </w:rPr>
        <w:t>±</w:t>
      </w:r>
      <w:r w:rsidR="00630782">
        <w:rPr>
          <w:bCs/>
          <w:lang w:val="en-US"/>
        </w:rPr>
        <w:t> </w:t>
      </w:r>
      <w:r w:rsidRPr="00AA0507">
        <w:rPr>
          <w:bCs/>
        </w:rPr>
        <w:t>2</w:t>
      </w:r>
      <w:r w:rsidR="00630782">
        <w:rPr>
          <w:bCs/>
          <w:lang w:val="en-US"/>
        </w:rPr>
        <w:t> </w:t>
      </w:r>
      <w:r w:rsidRPr="00AA0507">
        <w:rPr>
          <w:bCs/>
        </w:rPr>
        <w:t>ºС до изъятия ударного элемента для сертификации. Температура самого ударного элемента в момент удара должна составлять 20</w:t>
      </w:r>
      <w:r w:rsidR="00630782">
        <w:rPr>
          <w:bCs/>
          <w:lang w:val="en-US"/>
        </w:rPr>
        <w:t> </w:t>
      </w:r>
      <w:r w:rsidRPr="00AA0507">
        <w:rPr>
          <w:bCs/>
        </w:rPr>
        <w:t>±</w:t>
      </w:r>
      <w:r w:rsidR="00630782">
        <w:rPr>
          <w:bCs/>
          <w:lang w:val="en-US"/>
        </w:rPr>
        <w:t> </w:t>
      </w:r>
      <w:r w:rsidRPr="00AA0507">
        <w:rPr>
          <w:bCs/>
        </w:rPr>
        <w:t>2</w:t>
      </w:r>
      <w:r w:rsidR="00630782">
        <w:rPr>
          <w:bCs/>
          <w:lang w:val="en-US"/>
        </w:rPr>
        <w:t> </w:t>
      </w:r>
      <w:r w:rsidRPr="00AA0507">
        <w:rPr>
          <w:bCs/>
        </w:rPr>
        <w:t xml:space="preserve">ºС. Допуски на температуру </w:t>
      </w:r>
      <w:r w:rsidRPr="00AA0507">
        <w:rPr>
          <w:bCs/>
        </w:rPr>
        <w:lastRenderedPageBreak/>
        <w:t>испытательного ударного элемента применяются при относительной влажности 40</w:t>
      </w:r>
      <w:r w:rsidR="00630782">
        <w:rPr>
          <w:bCs/>
          <w:lang w:val="en-US"/>
        </w:rPr>
        <w:t> </w:t>
      </w:r>
      <w:r w:rsidRPr="00AA0507">
        <w:rPr>
          <w:bCs/>
        </w:rPr>
        <w:t>±</w:t>
      </w:r>
      <w:r w:rsidR="00630782">
        <w:rPr>
          <w:bCs/>
          <w:lang w:val="en-US"/>
        </w:rPr>
        <w:t> </w:t>
      </w:r>
      <w:r w:rsidRPr="00AA0507">
        <w:rPr>
          <w:bCs/>
        </w:rPr>
        <w:t>30% после выдерживания в течение не менее четырех часов до его использования в испытании.</w:t>
      </w:r>
    </w:p>
    <w:p w:rsidR="00AA0507" w:rsidRPr="00AA0507" w:rsidRDefault="00AA0507" w:rsidP="00AA0507">
      <w:pPr>
        <w:pStyle w:val="SingleTxtGR"/>
        <w:ind w:left="2268" w:hanging="1134"/>
        <w:rPr>
          <w:bCs/>
        </w:rPr>
      </w:pPr>
      <w:r w:rsidRPr="00AA0507">
        <w:rPr>
          <w:bCs/>
        </w:rPr>
        <w:t>2.2.2</w:t>
      </w:r>
      <w:r w:rsidRPr="00AA0507">
        <w:rPr>
          <w:bCs/>
        </w:rPr>
        <w:tab/>
      </w:r>
      <w:r w:rsidRPr="00AA0507">
        <w:rPr>
          <w:bCs/>
        </w:rPr>
        <w:tab/>
        <w:t>Во время испытания на сертификацию влажность в помещении для испытания на сертификацию должна быть стабилизирована на уровне 40 ± 30%, а температура − на уровне 20 ± 4 ºС.</w:t>
      </w:r>
    </w:p>
    <w:p w:rsidR="00AA0507" w:rsidRPr="00AA0507" w:rsidRDefault="00AA0507" w:rsidP="00AA0507">
      <w:pPr>
        <w:pStyle w:val="SingleTxtGR"/>
        <w:ind w:left="2268" w:hanging="1134"/>
        <w:rPr>
          <w:bCs/>
        </w:rPr>
      </w:pPr>
      <w:r w:rsidRPr="00AA0507">
        <w:rPr>
          <w:bCs/>
        </w:rPr>
        <w:t>2.2.3</w:t>
      </w:r>
      <w:r w:rsidRPr="00AA0507">
        <w:rPr>
          <w:bCs/>
        </w:rPr>
        <w:tab/>
      </w:r>
      <w:r w:rsidRPr="00AA0507">
        <w:rPr>
          <w:bCs/>
        </w:rPr>
        <w:tab/>
        <w:t>Каждая сертификация должна быть завершена в течение двух часов с того момента, когда ударный элемент, подлежащий калибровке, изымается из зоны хранения с регулируемыми условиями.</w:t>
      </w:r>
    </w:p>
    <w:p w:rsidR="00AA0507" w:rsidRPr="00AA0507" w:rsidRDefault="00AA0507" w:rsidP="00AA0507">
      <w:pPr>
        <w:pStyle w:val="SingleTxtGR"/>
        <w:ind w:left="2268" w:hanging="1134"/>
        <w:rPr>
          <w:bCs/>
        </w:rPr>
      </w:pPr>
      <w:r w:rsidRPr="00AA0507">
        <w:rPr>
          <w:bCs/>
        </w:rPr>
        <w:t>2.2.4</w:t>
      </w:r>
      <w:r w:rsidRPr="00AA0507">
        <w:rPr>
          <w:bCs/>
        </w:rPr>
        <w:tab/>
      </w:r>
      <w:r w:rsidRPr="00AA0507">
        <w:rPr>
          <w:bCs/>
        </w:rPr>
        <w:tab/>
      </w:r>
      <w:r w:rsidRPr="00AA0507">
        <w:t xml:space="preserve">Во время </w:t>
      </w:r>
      <w:r w:rsidRPr="00AA0507">
        <w:rPr>
          <w:bCs/>
        </w:rPr>
        <w:t xml:space="preserve">сертификации измеряют и регистрируют </w:t>
      </w:r>
      <w:r w:rsidRPr="00AA0507">
        <w:t xml:space="preserve">в протоколе </w:t>
      </w:r>
      <w:r w:rsidRPr="00AA0507">
        <w:rPr>
          <w:bCs/>
        </w:rPr>
        <w:t>сертификации</w:t>
      </w:r>
      <w:r w:rsidRPr="00AA0507">
        <w:t xml:space="preserve"> относительную влажность и температуру в зоне сертификации</w:t>
      </w:r>
      <w:r w:rsidRPr="00AA0507">
        <w:rPr>
          <w:bCs/>
        </w:rPr>
        <w:t>.</w:t>
      </w:r>
    </w:p>
    <w:p w:rsidR="00AA0507" w:rsidRPr="00AA0507" w:rsidRDefault="00AA0507" w:rsidP="00AA0507">
      <w:pPr>
        <w:pStyle w:val="SingleTxtGR"/>
        <w:ind w:left="2268" w:hanging="1134"/>
        <w:rPr>
          <w:bCs/>
        </w:rPr>
      </w:pPr>
      <w:r w:rsidRPr="00AA0507">
        <w:rPr>
          <w:bCs/>
        </w:rPr>
        <w:t>2.3</w:t>
      </w:r>
      <w:r w:rsidRPr="00AA0507">
        <w:rPr>
          <w:bCs/>
        </w:rPr>
        <w:tab/>
      </w:r>
      <w:r w:rsidRPr="00AA0507">
        <w:rPr>
          <w:bCs/>
        </w:rPr>
        <w:tab/>
        <w:t>Требования</w:t>
      </w:r>
    </w:p>
    <w:p w:rsidR="00AA0507" w:rsidRPr="00AA0507" w:rsidRDefault="00AA0507" w:rsidP="00AA0507">
      <w:pPr>
        <w:pStyle w:val="SingleTxtGR"/>
        <w:ind w:left="2268" w:hanging="1134"/>
        <w:rPr>
          <w:bCs/>
        </w:rPr>
      </w:pPr>
      <w:r w:rsidRPr="00AA0507">
        <w:rPr>
          <w:bCs/>
        </w:rPr>
        <w:t>2.3.1</w:t>
      </w:r>
      <w:r w:rsidRPr="00AA0507">
        <w:rPr>
          <w:bCs/>
        </w:rPr>
        <w:tab/>
      </w:r>
      <w:r w:rsidRPr="00AA0507">
        <w:rPr>
          <w:bCs/>
        </w:rPr>
        <w:tab/>
        <w:t>Когда ударный элемент приводится в движение для удара в направлении стационарного цилиндрического маятника, пиковая нагрузка, измеряемая каждым датчиком нагрузки, должна составлять не менее 1,20 кН и не более 1,55 кН, а разница между пиковыми значениями силы, измеренными верхним и нижним датчиками нагрузки, должна составлять не более 0,10 кН. Кроме того, пиковое значение момента изгиба, измеряемое датчиками деформации, должно составлять не менее 190 Нм и не более 250 Нм в среднем положении и не менее 160 Нм и не более 220 Нм в крайних положениях. Разница между верхним и нижним пиковыми значениями момента изгиба должна составлять не более 20</w:t>
      </w:r>
      <w:r w:rsidR="00630782">
        <w:rPr>
          <w:bCs/>
          <w:lang w:val="en-US"/>
        </w:rPr>
        <w:t> </w:t>
      </w:r>
      <w:r w:rsidRPr="00AA0507">
        <w:rPr>
          <w:bCs/>
        </w:rPr>
        <w:t>Нм.</w:t>
      </w:r>
    </w:p>
    <w:p w:rsidR="00AA0507" w:rsidRPr="00AA0507" w:rsidRDefault="00AA0507" w:rsidP="00AA0507">
      <w:pPr>
        <w:pStyle w:val="SingleTxtGR"/>
        <w:ind w:left="2268" w:hanging="1134"/>
        <w:rPr>
          <w:bCs/>
        </w:rPr>
      </w:pPr>
      <w:r w:rsidRPr="00AA0507">
        <w:rPr>
          <w:bCs/>
        </w:rPr>
        <w:tab/>
      </w:r>
      <w:r w:rsidRPr="00AA0507">
        <w:rPr>
          <w:bCs/>
        </w:rPr>
        <w:tab/>
        <w:t>В случае всех этих значений используются показания, зарегистрированные в момент начального соударения с маятником, а не в фазе остановки. Любая система, используемая для остановки ударного элемента или маятника, должна быть устроена таким образом, чтобы фаза остановки не перекрывала по времени момент первоначального удара. Система остановки не должна являться причиной увеличения выходных сигналов датчика, превышающих установленные значения для данного класса КАХ.</w:t>
      </w:r>
    </w:p>
    <w:p w:rsidR="00AA0507" w:rsidRPr="00AA0507" w:rsidRDefault="00AA0507" w:rsidP="00AA0507">
      <w:pPr>
        <w:pStyle w:val="SingleTxtGR"/>
        <w:ind w:left="2268" w:hanging="1134"/>
        <w:rPr>
          <w:bCs/>
        </w:rPr>
      </w:pPr>
      <w:r w:rsidRPr="00AA0507">
        <w:rPr>
          <w:bCs/>
        </w:rPr>
        <w:t>2.3.2</w:t>
      </w:r>
      <w:r w:rsidRPr="00AA0507">
        <w:rPr>
          <w:bCs/>
        </w:rPr>
        <w:tab/>
      </w:r>
      <w:r w:rsidRPr="00AA0507">
        <w:rPr>
          <w:bCs/>
        </w:rPr>
        <w:tab/>
        <w:t xml:space="preserve">Значение срабатывания всех датчиков по классу КЧХ, определенное в стандарте </w:t>
      </w:r>
      <w:r w:rsidRPr="00AA0507">
        <w:rPr>
          <w:bCs/>
          <w:lang w:val="en-GB"/>
        </w:rPr>
        <w:t>ISO</w:t>
      </w:r>
      <w:r w:rsidRPr="00AA0507">
        <w:rPr>
          <w:bCs/>
        </w:rPr>
        <w:t xml:space="preserve"> 6487:2002, должно составлять 180. Значения срабатывания КАХ, определенные в стандарте </w:t>
      </w:r>
      <w:r w:rsidRPr="00AA0507">
        <w:rPr>
          <w:bCs/>
          <w:lang w:val="en-GB"/>
        </w:rPr>
        <w:t>ISO</w:t>
      </w:r>
      <w:r w:rsidRPr="00AA0507">
        <w:rPr>
          <w:bCs/>
        </w:rPr>
        <w:t xml:space="preserve"> 6487:2002, должны составлять 10 кН для датчиков нагрузки и 1</w:t>
      </w:r>
      <w:r w:rsidR="00630782">
        <w:rPr>
          <w:bCs/>
          <w:lang w:val="en-US"/>
        </w:rPr>
        <w:t> </w:t>
      </w:r>
      <w:r w:rsidRPr="00AA0507">
        <w:rPr>
          <w:bCs/>
        </w:rPr>
        <w:t>000 Нм для датчиков измерения момента изгиба.</w:t>
      </w:r>
    </w:p>
    <w:p w:rsidR="00AA0507" w:rsidRPr="00AA0507" w:rsidRDefault="00AA0507" w:rsidP="00AA0507">
      <w:pPr>
        <w:pStyle w:val="SingleTxtGR"/>
        <w:ind w:left="2268" w:hanging="1134"/>
        <w:rPr>
          <w:bCs/>
        </w:rPr>
      </w:pPr>
      <w:r w:rsidRPr="00AA0507">
        <w:rPr>
          <w:bCs/>
        </w:rPr>
        <w:t>2.4</w:t>
      </w:r>
      <w:r w:rsidRPr="00AA0507">
        <w:rPr>
          <w:bCs/>
        </w:rPr>
        <w:tab/>
      </w:r>
      <w:r w:rsidRPr="00AA0507">
        <w:rPr>
          <w:bCs/>
        </w:rPr>
        <w:tab/>
        <w:t>Процедура испытания</w:t>
      </w:r>
    </w:p>
    <w:p w:rsidR="00AA0507" w:rsidRPr="00AA0507" w:rsidRDefault="00AA0507" w:rsidP="00AA0507">
      <w:pPr>
        <w:pStyle w:val="SingleTxtGR"/>
        <w:ind w:left="2268" w:hanging="1134"/>
        <w:rPr>
          <w:bCs/>
        </w:rPr>
      </w:pPr>
      <w:r w:rsidRPr="00AA0507">
        <w:rPr>
          <w:bCs/>
        </w:rPr>
        <w:t>2.4.1</w:t>
      </w:r>
      <w:r w:rsidRPr="00AA0507">
        <w:rPr>
          <w:bCs/>
        </w:rPr>
        <w:tab/>
      </w:r>
      <w:r w:rsidRPr="00AA0507">
        <w:rPr>
          <w:bCs/>
        </w:rPr>
        <w:tab/>
        <w:t>Ударный элемент монтируют на системе приведения в движение для удара и направления с помощью шарнира, ограничивающего крутящий момент. Шарнир, ограничивающий крутящий момент, устанавливается таким образом, чтобы продольная ось передней части была перпендикулярна оси системы направления с допуском ±2°, а крутящий момент трения в шарнире устанавливается на уровне 675</w:t>
      </w:r>
      <w:r w:rsidR="00630782">
        <w:rPr>
          <w:bCs/>
          <w:lang w:val="en-US"/>
        </w:rPr>
        <w:t> </w:t>
      </w:r>
      <w:r w:rsidRPr="00AA0507">
        <w:rPr>
          <w:bCs/>
        </w:rPr>
        <w:t>±</w:t>
      </w:r>
      <w:r w:rsidR="00630782">
        <w:rPr>
          <w:bCs/>
          <w:lang w:val="en-US"/>
        </w:rPr>
        <w:t> </w:t>
      </w:r>
      <w:r w:rsidRPr="00AA0507">
        <w:rPr>
          <w:bCs/>
        </w:rPr>
        <w:t>25</w:t>
      </w:r>
      <w:r w:rsidR="00630782">
        <w:rPr>
          <w:bCs/>
          <w:lang w:val="en-US"/>
        </w:rPr>
        <w:t> </w:t>
      </w:r>
      <w:r w:rsidRPr="00AA0507">
        <w:rPr>
          <w:bCs/>
        </w:rPr>
        <w:t>Нм. Система направления должна быть оснащена направляющими с низким коэффициентом трения, которые должны придавать ударному элементу только заданное направление при контакте с маятником.</w:t>
      </w:r>
    </w:p>
    <w:p w:rsidR="00AA0507" w:rsidRPr="00AA0507" w:rsidRDefault="00AA0507" w:rsidP="00AA0507">
      <w:pPr>
        <w:pStyle w:val="SingleTxtGR"/>
        <w:ind w:left="2268" w:hanging="1134"/>
        <w:rPr>
          <w:bCs/>
        </w:rPr>
      </w:pPr>
      <w:r w:rsidRPr="00AA0507">
        <w:rPr>
          <w:bCs/>
        </w:rPr>
        <w:t>2.4.2</w:t>
      </w:r>
      <w:r w:rsidRPr="00AA0507">
        <w:rPr>
          <w:bCs/>
        </w:rPr>
        <w:tab/>
      </w:r>
      <w:r w:rsidRPr="00AA0507">
        <w:rPr>
          <w:bCs/>
        </w:rPr>
        <w:tab/>
        <w:t>Массу ударного элемента регулируют таким образом, чтобы она составляла 12</w:t>
      </w:r>
      <w:r w:rsidR="00630782">
        <w:rPr>
          <w:bCs/>
          <w:lang w:val="en-US"/>
        </w:rPr>
        <w:t> </w:t>
      </w:r>
      <w:r w:rsidRPr="00AA0507">
        <w:rPr>
          <w:bCs/>
        </w:rPr>
        <w:t>±</w:t>
      </w:r>
      <w:r w:rsidR="00630782">
        <w:rPr>
          <w:bCs/>
          <w:lang w:val="en-US"/>
        </w:rPr>
        <w:t> </w:t>
      </w:r>
      <w:r w:rsidRPr="00AA0507">
        <w:rPr>
          <w:bCs/>
        </w:rPr>
        <w:t>0,1</w:t>
      </w:r>
      <w:r w:rsidR="00630782">
        <w:rPr>
          <w:bCs/>
          <w:lang w:val="en-US"/>
        </w:rPr>
        <w:t> </w:t>
      </w:r>
      <w:r w:rsidRPr="00AA0507">
        <w:rPr>
          <w:bCs/>
        </w:rPr>
        <w:t xml:space="preserve">кг с учетом массы тех компонентов системы приведения в движение и направления, которые являются действующей частью ударного элемента в момент удара. </w:t>
      </w:r>
    </w:p>
    <w:p w:rsidR="00AA0507" w:rsidRPr="00AA0507" w:rsidRDefault="00AA0507" w:rsidP="00AA0507">
      <w:pPr>
        <w:pStyle w:val="SingleTxtGR"/>
        <w:ind w:left="2268" w:hanging="1134"/>
        <w:rPr>
          <w:bCs/>
        </w:rPr>
      </w:pPr>
      <w:r w:rsidRPr="00AA0507">
        <w:rPr>
          <w:bCs/>
        </w:rPr>
        <w:lastRenderedPageBreak/>
        <w:t>2.4.3</w:t>
      </w:r>
      <w:r w:rsidRPr="00AA0507">
        <w:rPr>
          <w:bCs/>
        </w:rPr>
        <w:tab/>
      </w:r>
      <w:r w:rsidRPr="00AA0507">
        <w:rPr>
          <w:bCs/>
        </w:rPr>
        <w:tab/>
        <w:t>Центр тяжести тех частей ударного элемента, которые находятся впереди шарнира, ограничивающего крутящий момент, включая дополнительно установленные грузы, должен находиться на продольной осевой линии ударного элемента с допуском ±10 мм.</w:t>
      </w:r>
    </w:p>
    <w:p w:rsidR="00AA0507" w:rsidRPr="00AA0507" w:rsidRDefault="00AA0507" w:rsidP="00AA0507">
      <w:pPr>
        <w:pStyle w:val="SingleTxtGR"/>
        <w:ind w:left="2268" w:hanging="1134"/>
        <w:rPr>
          <w:bCs/>
        </w:rPr>
      </w:pPr>
      <w:r w:rsidRPr="00AA0507">
        <w:rPr>
          <w:bCs/>
        </w:rPr>
        <w:t>2.4.4</w:t>
      </w:r>
      <w:r w:rsidRPr="00AA0507">
        <w:rPr>
          <w:bCs/>
        </w:rPr>
        <w:tab/>
      </w:r>
      <w:r w:rsidRPr="00AA0507">
        <w:rPr>
          <w:bCs/>
        </w:rPr>
        <w:tab/>
        <w:t>Ударный элемент сертифицируется с пенопластом, который ранее не использовался.</w:t>
      </w:r>
    </w:p>
    <w:p w:rsidR="00AA0507" w:rsidRPr="00AA0507" w:rsidRDefault="00AA0507" w:rsidP="00AA0507">
      <w:pPr>
        <w:pStyle w:val="SingleTxtGR"/>
        <w:ind w:left="2268" w:hanging="1134"/>
        <w:rPr>
          <w:bCs/>
        </w:rPr>
      </w:pPr>
      <w:r w:rsidRPr="00AA0507">
        <w:rPr>
          <w:bCs/>
        </w:rPr>
        <w:t>2.4.5</w:t>
      </w:r>
      <w:r w:rsidRPr="00AA0507">
        <w:rPr>
          <w:bCs/>
        </w:rPr>
        <w:tab/>
      </w:r>
      <w:r w:rsidRPr="00AA0507">
        <w:rPr>
          <w:bCs/>
        </w:rPr>
        <w:tab/>
        <w:t>Пенопласт на ударном элементе не должен подвергаться чрезмерному воздействию или деформации до, во время и после установки.</w:t>
      </w:r>
    </w:p>
    <w:p w:rsidR="00AA0507" w:rsidRPr="00AA0507" w:rsidRDefault="00AA0507" w:rsidP="00AA0507">
      <w:pPr>
        <w:pStyle w:val="SingleTxtGR"/>
        <w:ind w:left="2268" w:hanging="1134"/>
        <w:rPr>
          <w:bCs/>
        </w:rPr>
      </w:pPr>
      <w:r w:rsidRPr="00AA0507">
        <w:rPr>
          <w:bCs/>
        </w:rPr>
        <w:t>2.4.6</w:t>
      </w:r>
      <w:r w:rsidRPr="00AA0507">
        <w:rPr>
          <w:bCs/>
        </w:rPr>
        <w:tab/>
      </w:r>
      <w:r w:rsidRPr="00AA0507">
        <w:rPr>
          <w:bCs/>
        </w:rPr>
        <w:tab/>
        <w:t>Ударный элемент с вертикально установленной передней частью приводится в движение для удара в горизонтальном направлении со скоростью 7,1 ± 0,1 м/с до соударения со стационарным маятником, как показано на рис. 8.</w:t>
      </w:r>
    </w:p>
    <w:p w:rsidR="00AA0507" w:rsidRPr="00AA0507" w:rsidRDefault="00AA0507" w:rsidP="00AA0507">
      <w:pPr>
        <w:pStyle w:val="SingleTxtGR"/>
        <w:ind w:left="2268" w:hanging="1134"/>
        <w:rPr>
          <w:bCs/>
        </w:rPr>
      </w:pPr>
      <w:r w:rsidRPr="00AA0507">
        <w:rPr>
          <w:bCs/>
        </w:rPr>
        <w:t>2.4.7</w:t>
      </w:r>
      <w:r w:rsidRPr="00AA0507">
        <w:rPr>
          <w:bCs/>
        </w:rPr>
        <w:tab/>
      </w:r>
      <w:r w:rsidRPr="00AA0507">
        <w:rPr>
          <w:bCs/>
        </w:rPr>
        <w:tab/>
        <w:t>Масса трубы маятника должна составлять 3 ± 0,03 кг, толщина стенки − 3</w:t>
      </w:r>
      <w:r w:rsidR="00630782">
        <w:rPr>
          <w:bCs/>
          <w:lang w:val="en-US"/>
        </w:rPr>
        <w:t> </w:t>
      </w:r>
      <w:r w:rsidRPr="00AA0507">
        <w:rPr>
          <w:bCs/>
        </w:rPr>
        <w:t>±</w:t>
      </w:r>
      <w:r w:rsidR="00630782">
        <w:rPr>
          <w:bCs/>
          <w:lang w:val="en-US"/>
        </w:rPr>
        <w:t> </w:t>
      </w:r>
      <w:r w:rsidRPr="00AA0507">
        <w:rPr>
          <w:bCs/>
        </w:rPr>
        <w:t>0,15 мм, а внешний диаметр − 150 мм + 1 мм/−4 мм. Общая длина трубы маятника должна составлять 275</w:t>
      </w:r>
      <w:r w:rsidR="00630782">
        <w:rPr>
          <w:bCs/>
          <w:lang w:val="en-US"/>
        </w:rPr>
        <w:t> </w:t>
      </w:r>
      <w:r w:rsidRPr="00AA0507">
        <w:rPr>
          <w:bCs/>
        </w:rPr>
        <w:t>±</w:t>
      </w:r>
      <w:r w:rsidR="00630782">
        <w:rPr>
          <w:bCs/>
          <w:lang w:val="en-US"/>
        </w:rPr>
        <w:t> </w:t>
      </w:r>
      <w:r w:rsidRPr="00AA0507">
        <w:rPr>
          <w:bCs/>
        </w:rPr>
        <w:t>25</w:t>
      </w:r>
      <w:r w:rsidR="00630782">
        <w:rPr>
          <w:bCs/>
          <w:lang w:val="en-US"/>
        </w:rPr>
        <w:t> </w:t>
      </w:r>
      <w:r w:rsidRPr="00AA0507">
        <w:rPr>
          <w:bCs/>
        </w:rPr>
        <w:t>мм. Маятник изготавливается из холоднотянутой бесшовной стальной трубы (допускается металлическое покрытие для защиты от коррозии) с шероховатостью внешней поверхности менее 2,0 мкм. Ее подвешивают на двух проволочных тросиках диаметром 1,5 ± 0,2 мм и длиной не менее 2,0 м. Поверхность маятника должна быть чистой и сухой. Трубу маятника размещают таким образом, чтобы продольная ось цилиндра была перпендикулярна передней части (т.е. по горизонтали) с допуском ±2° и в направлении движения ударного элемента с допуском ±2° и таким образом, чтобы центр трубы маятника совпадал с центром передней части ударного элемента в пределах допуска ±5 мм по сторонам и ±5 мм по вертикали.</w:t>
      </w:r>
    </w:p>
    <w:p w:rsidR="00AA0507" w:rsidRPr="00AA0507" w:rsidRDefault="00AA0507" w:rsidP="00AA0507">
      <w:pPr>
        <w:pStyle w:val="SingleTxtGR"/>
        <w:ind w:left="2268" w:hanging="1134"/>
        <w:rPr>
          <w:bCs/>
        </w:rPr>
      </w:pPr>
      <w:r w:rsidRPr="00AA0507">
        <w:rPr>
          <w:bCs/>
        </w:rPr>
        <w:t>3.</w:t>
      </w:r>
      <w:r w:rsidRPr="00AA0507">
        <w:rPr>
          <w:bCs/>
        </w:rPr>
        <w:tab/>
      </w:r>
      <w:r w:rsidRPr="00AA0507">
        <w:rPr>
          <w:bCs/>
        </w:rPr>
        <w:tab/>
        <w:t>Сертификация ударных элементов в виде модели головы ребенка и</w:t>
      </w:r>
      <w:r w:rsidR="00630782" w:rsidRPr="009425DD">
        <w:rPr>
          <w:bCs/>
        </w:rPr>
        <w:t xml:space="preserve"> </w:t>
      </w:r>
      <w:r w:rsidRPr="00AA0507">
        <w:rPr>
          <w:bCs/>
        </w:rPr>
        <w:t>взрослого</w:t>
      </w:r>
    </w:p>
    <w:p w:rsidR="00AA0507" w:rsidRPr="00AA0507" w:rsidRDefault="00AA0507" w:rsidP="00AA0507">
      <w:pPr>
        <w:pStyle w:val="SingleTxtGR"/>
        <w:ind w:left="2268" w:hanging="1134"/>
        <w:rPr>
          <w:bCs/>
        </w:rPr>
      </w:pPr>
      <w:r w:rsidRPr="00AA0507">
        <w:rPr>
          <w:bCs/>
        </w:rPr>
        <w:t>3.1</w:t>
      </w:r>
      <w:r w:rsidRPr="00AA0507">
        <w:rPr>
          <w:bCs/>
        </w:rPr>
        <w:tab/>
      </w:r>
      <w:r w:rsidRPr="00AA0507">
        <w:rPr>
          <w:bCs/>
        </w:rPr>
        <w:tab/>
        <w:t>Сертифицированные ударные элементы должны использоваться максимум для 20 ударов до повторной сертификации. Ударные элементы подвергаются повторной сертификации в том случае, если с момента предыдущей сертификации прошло больше года или если сигнал датчика в случае любого удара превышает установленное значение КАХ.</w:t>
      </w:r>
    </w:p>
    <w:p w:rsidR="00AA0507" w:rsidRPr="00AA0507" w:rsidRDefault="00AA0507" w:rsidP="00AA0507">
      <w:pPr>
        <w:pStyle w:val="SingleTxtGR"/>
        <w:ind w:left="2268" w:hanging="1134"/>
        <w:rPr>
          <w:bCs/>
        </w:rPr>
      </w:pPr>
      <w:r w:rsidRPr="00AA0507">
        <w:rPr>
          <w:bCs/>
        </w:rPr>
        <w:t>3.2</w:t>
      </w:r>
      <w:r w:rsidRPr="00AA0507">
        <w:rPr>
          <w:bCs/>
        </w:rPr>
        <w:tab/>
      </w:r>
      <w:r w:rsidRPr="00AA0507">
        <w:rPr>
          <w:bCs/>
        </w:rPr>
        <w:tab/>
        <w:t>Испытание на сбрасывание</w:t>
      </w:r>
    </w:p>
    <w:p w:rsidR="00AA0507" w:rsidRPr="00AA0507" w:rsidRDefault="00AA0507" w:rsidP="00AA0507">
      <w:pPr>
        <w:pStyle w:val="SingleTxtGR"/>
        <w:ind w:left="2268" w:hanging="1134"/>
        <w:rPr>
          <w:bCs/>
        </w:rPr>
      </w:pPr>
      <w:r w:rsidRPr="00AA0507">
        <w:rPr>
          <w:bCs/>
        </w:rPr>
        <w:t>3.2.1</w:t>
      </w:r>
      <w:r w:rsidRPr="00AA0507">
        <w:rPr>
          <w:bCs/>
        </w:rPr>
        <w:tab/>
      </w:r>
      <w:r w:rsidRPr="00AA0507">
        <w:rPr>
          <w:bCs/>
        </w:rPr>
        <w:tab/>
        <w:t>Когда ударные элементы в виде модели головы сбрасываются с высоты 376 ± 1 мм в соответствии с пунктом 3.3 ниже, результирующее пиковое ускорение, измеряемое с помощью одного трехосного (или трех одноосных) акселерометра (акселерометров), установленных в ударном элементе в виде модели головы, должно быть:</w:t>
      </w:r>
    </w:p>
    <w:p w:rsidR="00AA0507" w:rsidRPr="00AA0507" w:rsidRDefault="00AA0507" w:rsidP="00630782">
      <w:pPr>
        <w:pStyle w:val="SingleTxtGR"/>
        <w:ind w:left="2835" w:hanging="1701"/>
        <w:rPr>
          <w:bCs/>
        </w:rPr>
      </w:pPr>
      <w:r w:rsidRPr="00AA0507">
        <w:rPr>
          <w:bCs/>
        </w:rPr>
        <w:tab/>
      </w:r>
      <w:r w:rsidRPr="00AA0507">
        <w:rPr>
          <w:bCs/>
        </w:rPr>
        <w:tab/>
        <w:t>а)</w:t>
      </w:r>
      <w:r w:rsidRPr="00AA0507">
        <w:rPr>
          <w:bCs/>
        </w:rPr>
        <w:tab/>
        <w:t xml:space="preserve">в случае ударного элемента в виде модели головы ребенка – не менее 245 </w:t>
      </w:r>
      <w:r w:rsidRPr="00AA0507">
        <w:rPr>
          <w:bCs/>
          <w:lang w:val="en-US"/>
        </w:rPr>
        <w:t>g</w:t>
      </w:r>
      <w:r w:rsidRPr="00AA0507">
        <w:rPr>
          <w:bCs/>
        </w:rPr>
        <w:t xml:space="preserve"> и не более 300 </w:t>
      </w:r>
      <w:r w:rsidRPr="00AA0507">
        <w:rPr>
          <w:bCs/>
          <w:lang w:val="en-US"/>
        </w:rPr>
        <w:t>g</w:t>
      </w:r>
      <w:r w:rsidRPr="00AA0507">
        <w:rPr>
          <w:bCs/>
        </w:rPr>
        <w:t>;</w:t>
      </w:r>
    </w:p>
    <w:p w:rsidR="00AA0507" w:rsidRPr="00AA0507" w:rsidRDefault="00AA0507" w:rsidP="00630782">
      <w:pPr>
        <w:pStyle w:val="SingleTxtGR"/>
        <w:ind w:left="2835" w:hanging="1701"/>
        <w:rPr>
          <w:bCs/>
        </w:rPr>
      </w:pPr>
      <w:r w:rsidRPr="00AA0507">
        <w:rPr>
          <w:bCs/>
        </w:rPr>
        <w:tab/>
      </w:r>
      <w:r w:rsidRPr="00AA0507">
        <w:rPr>
          <w:bCs/>
        </w:rPr>
        <w:tab/>
        <w:t>b)</w:t>
      </w:r>
      <w:r w:rsidRPr="00AA0507">
        <w:rPr>
          <w:bCs/>
        </w:rPr>
        <w:tab/>
        <w:t xml:space="preserve">в случае ударного элемента в виде головы взрослого − не менее 225 </w:t>
      </w:r>
      <w:r w:rsidRPr="00AA0507">
        <w:rPr>
          <w:bCs/>
          <w:lang w:val="en-US"/>
        </w:rPr>
        <w:t>g</w:t>
      </w:r>
      <w:r w:rsidRPr="00AA0507">
        <w:rPr>
          <w:bCs/>
        </w:rPr>
        <w:t xml:space="preserve"> и не более 275 </w:t>
      </w:r>
      <w:r w:rsidRPr="00AA0507">
        <w:rPr>
          <w:bCs/>
          <w:lang w:val="en-US"/>
        </w:rPr>
        <w:t>g</w:t>
      </w:r>
      <w:r w:rsidRPr="00AA0507">
        <w:rPr>
          <w:bCs/>
        </w:rPr>
        <w:t>.</w:t>
      </w:r>
    </w:p>
    <w:p w:rsidR="00AA0507" w:rsidRPr="00AA0507" w:rsidRDefault="00AA0507" w:rsidP="00AA0507">
      <w:pPr>
        <w:pStyle w:val="SingleTxtGR"/>
        <w:ind w:left="2268" w:hanging="1134"/>
        <w:rPr>
          <w:bCs/>
        </w:rPr>
      </w:pPr>
      <w:r w:rsidRPr="00AA0507">
        <w:rPr>
          <w:bCs/>
        </w:rPr>
        <w:tab/>
      </w:r>
      <w:r w:rsidRPr="00AA0507">
        <w:rPr>
          <w:bCs/>
        </w:rPr>
        <w:tab/>
        <w:t>Кривая зависимости ускорения от времени должна быть унимодальной.</w:t>
      </w:r>
    </w:p>
    <w:p w:rsidR="00AA0507" w:rsidRPr="00AA0507" w:rsidRDefault="00AA0507" w:rsidP="00AA0507">
      <w:pPr>
        <w:pStyle w:val="SingleTxtGR"/>
        <w:ind w:left="2268" w:hanging="1134"/>
        <w:rPr>
          <w:bCs/>
        </w:rPr>
      </w:pPr>
      <w:r w:rsidRPr="00AA0507">
        <w:rPr>
          <w:bCs/>
        </w:rPr>
        <w:t>3.2.2</w:t>
      </w:r>
      <w:r w:rsidRPr="00AA0507">
        <w:rPr>
          <w:bCs/>
        </w:rPr>
        <w:tab/>
      </w:r>
      <w:r w:rsidRPr="00AA0507">
        <w:rPr>
          <w:bCs/>
        </w:rPr>
        <w:tab/>
        <w:t>Значения срабатывания каждого акселерометра по классу КЧХ и КАХ должны составлять соответственно 1</w:t>
      </w:r>
      <w:r w:rsidR="00630782">
        <w:rPr>
          <w:bCs/>
          <w:lang w:val="en-US"/>
        </w:rPr>
        <w:t> </w:t>
      </w:r>
      <w:r w:rsidRPr="00AA0507">
        <w:rPr>
          <w:bCs/>
        </w:rPr>
        <w:t xml:space="preserve">000 Гц и 500 </w:t>
      </w:r>
      <w:r w:rsidRPr="00AA0507">
        <w:rPr>
          <w:bCs/>
          <w:lang w:val="en-US"/>
        </w:rPr>
        <w:t>g</w:t>
      </w:r>
      <w:r w:rsidRPr="00AA0507">
        <w:rPr>
          <w:bCs/>
        </w:rPr>
        <w:t xml:space="preserve">, как определено в стандарте </w:t>
      </w:r>
      <w:r w:rsidRPr="00AA0507">
        <w:rPr>
          <w:bCs/>
          <w:lang w:val="en-US"/>
        </w:rPr>
        <w:t>ISO</w:t>
      </w:r>
      <w:r w:rsidRPr="00AA0507">
        <w:rPr>
          <w:bCs/>
        </w:rPr>
        <w:t xml:space="preserve"> 6487:2002.</w:t>
      </w:r>
    </w:p>
    <w:p w:rsidR="00AA0507" w:rsidRPr="00AA0507" w:rsidRDefault="00AA0507" w:rsidP="00AA0507">
      <w:pPr>
        <w:pStyle w:val="SingleTxtGR"/>
        <w:ind w:left="2268" w:hanging="1134"/>
        <w:rPr>
          <w:bCs/>
        </w:rPr>
      </w:pPr>
      <w:r w:rsidRPr="00AA0507">
        <w:rPr>
          <w:bCs/>
        </w:rPr>
        <w:t>3.2.3</w:t>
      </w:r>
      <w:r w:rsidRPr="00AA0507">
        <w:rPr>
          <w:bCs/>
        </w:rPr>
        <w:tab/>
      </w:r>
      <w:r w:rsidRPr="00AA0507">
        <w:rPr>
          <w:bCs/>
        </w:rPr>
        <w:tab/>
        <w:t>Температура ударных элементов головы должна составлять с момента удара 20</w:t>
      </w:r>
      <w:r w:rsidR="00630782">
        <w:rPr>
          <w:bCs/>
          <w:lang w:val="en-US"/>
        </w:rPr>
        <w:t> </w:t>
      </w:r>
      <w:r w:rsidRPr="00AA0507">
        <w:rPr>
          <w:bCs/>
        </w:rPr>
        <w:t>±</w:t>
      </w:r>
      <w:r w:rsidR="00630782">
        <w:rPr>
          <w:bCs/>
          <w:lang w:val="en-US"/>
        </w:rPr>
        <w:t> </w:t>
      </w:r>
      <w:r w:rsidRPr="00AA0507">
        <w:rPr>
          <w:bCs/>
        </w:rPr>
        <w:t>2</w:t>
      </w:r>
      <w:r w:rsidR="00630782">
        <w:rPr>
          <w:bCs/>
          <w:lang w:val="en-US"/>
        </w:rPr>
        <w:t> </w:t>
      </w:r>
      <w:r w:rsidRPr="00AA0507">
        <w:rPr>
          <w:bCs/>
        </w:rPr>
        <w:t>°С. Допуски на температуру применяются при относительной влажности 40 ± 30% после выдерживания в течение не менее четырех часов до их использования в ходе испытания.</w:t>
      </w:r>
    </w:p>
    <w:p w:rsidR="00AA0507" w:rsidRPr="00AA0507" w:rsidRDefault="00AA0507" w:rsidP="00AA0507">
      <w:pPr>
        <w:pStyle w:val="SingleTxtGR"/>
        <w:ind w:left="2268" w:hanging="1134"/>
        <w:rPr>
          <w:bCs/>
        </w:rPr>
      </w:pPr>
      <w:r w:rsidRPr="00AA0507">
        <w:rPr>
          <w:bCs/>
        </w:rPr>
        <w:lastRenderedPageBreak/>
        <w:t>3.3</w:t>
      </w:r>
      <w:r w:rsidRPr="00AA0507">
        <w:rPr>
          <w:bCs/>
        </w:rPr>
        <w:tab/>
      </w:r>
      <w:r w:rsidRPr="00AA0507">
        <w:rPr>
          <w:bCs/>
        </w:rPr>
        <w:tab/>
        <w:t>Метод проведения испытания</w:t>
      </w:r>
    </w:p>
    <w:p w:rsidR="00AA0507" w:rsidRPr="00AA0507" w:rsidRDefault="00AA0507" w:rsidP="00AA0507">
      <w:pPr>
        <w:pStyle w:val="SingleTxtGR"/>
        <w:ind w:left="2268" w:hanging="1134"/>
        <w:rPr>
          <w:bCs/>
        </w:rPr>
      </w:pPr>
      <w:r w:rsidRPr="00AA0507">
        <w:rPr>
          <w:bCs/>
        </w:rPr>
        <w:t>3.3.1</w:t>
      </w:r>
      <w:r w:rsidRPr="00AA0507">
        <w:rPr>
          <w:bCs/>
        </w:rPr>
        <w:tab/>
      </w:r>
      <w:r w:rsidRPr="00AA0507">
        <w:rPr>
          <w:bCs/>
        </w:rPr>
        <w:tab/>
        <w:t>Ударный элемент в виде модели головы подвешивают к установке для сбрасывания, как показано на рис. 9.</w:t>
      </w:r>
    </w:p>
    <w:p w:rsidR="00AA0507" w:rsidRPr="00AA0507" w:rsidRDefault="00AA0507" w:rsidP="00AA0507">
      <w:pPr>
        <w:pStyle w:val="SingleTxtGR"/>
        <w:ind w:left="2268" w:hanging="1134"/>
        <w:rPr>
          <w:bCs/>
        </w:rPr>
      </w:pPr>
      <w:r w:rsidRPr="00AA0507">
        <w:rPr>
          <w:bCs/>
        </w:rPr>
        <w:t>3.3.2</w:t>
      </w:r>
      <w:r w:rsidRPr="00AA0507">
        <w:rPr>
          <w:bCs/>
        </w:rPr>
        <w:tab/>
      </w:r>
      <w:r w:rsidRPr="00AA0507">
        <w:rPr>
          <w:bCs/>
        </w:rPr>
        <w:tab/>
        <w:t>Ударный элемент в виде модели головы сбрасывается с указанной высоты таким способом, который обеспечивает мгновенное сбрасывание на плоскую горизонтальную стальную плиту, установленную на жестком основании, в виде квадрата размером не менее 300 х 300 мм и толщиной не менее 50 мм с чистой сухой поверхностью, шероховатость которой составляет от 0,2 до 2,0 мкм.</w:t>
      </w:r>
    </w:p>
    <w:p w:rsidR="00AA0507" w:rsidRPr="00AA0507" w:rsidRDefault="00AA0507" w:rsidP="00AA0507">
      <w:pPr>
        <w:pStyle w:val="SingleTxtGR"/>
        <w:ind w:left="2268" w:hanging="1134"/>
        <w:rPr>
          <w:bCs/>
        </w:rPr>
      </w:pPr>
      <w:r w:rsidRPr="00AA0507">
        <w:rPr>
          <w:bCs/>
        </w:rPr>
        <w:t>3.3.3</w:t>
      </w:r>
      <w:r w:rsidRPr="00AA0507">
        <w:rPr>
          <w:bCs/>
        </w:rPr>
        <w:tab/>
      </w:r>
      <w:r w:rsidRPr="00AA0507">
        <w:rPr>
          <w:bCs/>
        </w:rPr>
        <w:tab/>
        <w:t>Ударный элемент в виде модели головы сбрасывается задней стороной под испытательным углом, указанным в пункте 4.7 приложения 5 в случае ударного элемента в виде модели головы ребенка и в пункте 5.7 приложения 5 в случае ударного элемента в виде модели головы взрослого, по отношению к вертикали, как показано на рис. 9 ниже. Система подвески ударного элемента в виде модели головы должна быть такой, чтобы во время падения она не вращалась.</w:t>
      </w:r>
    </w:p>
    <w:p w:rsidR="00AA0507" w:rsidRPr="00AA0507" w:rsidRDefault="00AA0507" w:rsidP="00AA0507">
      <w:pPr>
        <w:pStyle w:val="SingleTxtGR"/>
        <w:ind w:left="2268" w:hanging="1134"/>
        <w:rPr>
          <w:bCs/>
        </w:rPr>
      </w:pPr>
      <w:r w:rsidRPr="00AA0507">
        <w:rPr>
          <w:bCs/>
        </w:rPr>
        <w:t>3.3.4</w:t>
      </w:r>
      <w:r w:rsidRPr="00AA0507">
        <w:rPr>
          <w:bCs/>
        </w:rPr>
        <w:tab/>
      </w:r>
      <w:r w:rsidRPr="00AA0507">
        <w:rPr>
          <w:bCs/>
        </w:rPr>
        <w:tab/>
        <w:t>Испытание на сбрасывание проводят три раза, при этом после каждого испытания ударный элемент поворачивается на 120° вокруг свой оси симметрии.</w:t>
      </w:r>
    </w:p>
    <w:p w:rsidR="00AA0507" w:rsidRPr="00AA0507" w:rsidRDefault="00AA0507" w:rsidP="00630782">
      <w:pPr>
        <w:pStyle w:val="H23GR"/>
      </w:pPr>
      <w:r w:rsidRPr="00630782">
        <w:rPr>
          <w:b w:val="0"/>
        </w:rPr>
        <w:tab/>
      </w:r>
      <w:r w:rsidRPr="00630782">
        <w:rPr>
          <w:b w:val="0"/>
        </w:rPr>
        <w:tab/>
        <w:t>Рис. 1</w:t>
      </w:r>
      <w:r w:rsidRPr="00630782">
        <w:rPr>
          <w:b w:val="0"/>
        </w:rPr>
        <w:br/>
      </w:r>
      <w:r w:rsidRPr="00AA0507">
        <w:t xml:space="preserve">Ударный элемент в виде гибкой модели нижней части ноги: </w:t>
      </w:r>
      <w:r w:rsidRPr="00AA0507">
        <w:br/>
        <w:t xml:space="preserve">коридоры требований в отношении бедра и голени при статических сертификационных испытаниях </w:t>
      </w:r>
      <w:r w:rsidRPr="00537662">
        <w:rPr>
          <w:b w:val="0"/>
        </w:rPr>
        <w:t>(см. пункт 1.2.2 настоящего приложения)</w:t>
      </w:r>
    </w:p>
    <w:p w:rsidR="00AA0507" w:rsidRPr="00AA0507" w:rsidRDefault="00AA0507" w:rsidP="00AA0507">
      <w:pPr>
        <w:pStyle w:val="SingleTxtGR"/>
        <w:ind w:left="2268" w:hanging="1134"/>
        <w:rPr>
          <w:bCs/>
        </w:rPr>
      </w:pPr>
      <w:r w:rsidRPr="00AA0507">
        <w:rPr>
          <w:bCs/>
        </w:rPr>
        <w:t>a)</w:t>
      </w:r>
      <w:r w:rsidRPr="00AA0507">
        <w:rPr>
          <w:bCs/>
        </w:rPr>
        <w:tab/>
        <w:t>Коридор изгиба бедра</w:t>
      </w:r>
    </w:p>
    <w:bookmarkStart w:id="19" w:name="_MON_1462712671"/>
    <w:bookmarkEnd w:id="19"/>
    <w:p w:rsidR="00AA0507" w:rsidRPr="00AA0507" w:rsidRDefault="00AA0507" w:rsidP="00AA0507">
      <w:pPr>
        <w:pStyle w:val="SingleTxtGR"/>
        <w:tabs>
          <w:tab w:val="clear" w:pos="1701"/>
        </w:tabs>
        <w:ind w:left="2268" w:hanging="1134"/>
        <w:rPr>
          <w:b/>
        </w:rPr>
      </w:pPr>
      <w:r w:rsidRPr="00AA0507">
        <w:object w:dxaOrig="6270" w:dyaOrig="3874">
          <v:shape id="_x0000_i1036" type="#_x0000_t75" style="width:363.35pt;height:225.1pt" o:ole="" o:bordertopcolor="this" o:borderleftcolor="this" o:borderbottomcolor="this" o:borderrightcolor="this">
            <v:imagedata r:id="rId82" o:title=""/>
          </v:shape>
          <o:OLEObject Type="Embed" ProgID="Word.Picture.8" ShapeID="_x0000_i1036" DrawAspect="Content" ObjectID="_1591794001" r:id="rId83"/>
        </w:object>
      </w:r>
    </w:p>
    <w:p w:rsidR="00AA0507" w:rsidRPr="00AA0507" w:rsidRDefault="00AA0507" w:rsidP="00630782">
      <w:pPr>
        <w:pStyle w:val="SingleTxtGR"/>
        <w:keepNext/>
        <w:ind w:left="2268" w:hanging="1134"/>
        <w:rPr>
          <w:bCs/>
        </w:rPr>
      </w:pPr>
      <w:r w:rsidRPr="00AA0507">
        <w:rPr>
          <w:bCs/>
        </w:rPr>
        <w:lastRenderedPageBreak/>
        <w:t>b)</w:t>
      </w:r>
      <w:r w:rsidRPr="00AA0507">
        <w:rPr>
          <w:bCs/>
        </w:rPr>
        <w:tab/>
        <w:t>Коридор изгиба голени</w:t>
      </w:r>
    </w:p>
    <w:bookmarkStart w:id="20" w:name="_MON_1462712672"/>
    <w:bookmarkEnd w:id="20"/>
    <w:p w:rsidR="00AA0507" w:rsidRPr="00AA0507" w:rsidRDefault="00AA0507" w:rsidP="00AA0507">
      <w:pPr>
        <w:pStyle w:val="SingleTxtGR"/>
        <w:ind w:left="2268" w:hanging="1134"/>
        <w:rPr>
          <w:b/>
        </w:rPr>
      </w:pPr>
      <w:r w:rsidRPr="00AA0507">
        <w:object w:dxaOrig="5570" w:dyaOrig="3972">
          <v:shape id="_x0000_i1037" type="#_x0000_t75" style="width:362.05pt;height:259.95pt" o:ole="" o:bordertopcolor="this" o:borderleftcolor="this" o:borderbottomcolor="this" o:borderrightcolor="this">
            <v:imagedata r:id="rId84" o:title=""/>
          </v:shape>
          <o:OLEObject Type="Embed" ProgID="Word.Picture.8" ShapeID="_x0000_i1037" DrawAspect="Content" ObjectID="_1591794002" r:id="rId85"/>
        </w:object>
      </w:r>
    </w:p>
    <w:p w:rsidR="00AA0507" w:rsidRPr="00AA0507" w:rsidRDefault="00AA0507" w:rsidP="00630782">
      <w:pPr>
        <w:pStyle w:val="H23GR"/>
      </w:pPr>
      <w:r w:rsidRPr="00630782">
        <w:rPr>
          <w:b w:val="0"/>
        </w:rPr>
        <w:tab/>
      </w:r>
      <w:r w:rsidRPr="00630782">
        <w:rPr>
          <w:b w:val="0"/>
        </w:rPr>
        <w:tab/>
        <w:t>Рис. 2</w:t>
      </w:r>
      <w:r w:rsidRPr="00630782">
        <w:rPr>
          <w:b w:val="0"/>
        </w:rPr>
        <w:br/>
      </w:r>
      <w:r w:rsidRPr="00AA0507">
        <w:t xml:space="preserve">Ударный элемент в виде гибкой модели нижней части ноги: коридоры требований в отношении коленного шарнира при статических сертификационных испытаниях </w:t>
      </w:r>
      <w:r w:rsidRPr="00537662">
        <w:rPr>
          <w:b w:val="0"/>
        </w:rPr>
        <w:t>(см. пункт 1.2.3 настоящего приложения)</w:t>
      </w:r>
    </w:p>
    <w:bookmarkStart w:id="21" w:name="_MON_1462712674"/>
    <w:bookmarkEnd w:id="21"/>
    <w:p w:rsidR="00AA0507" w:rsidRPr="00AA0507" w:rsidRDefault="00AA0507" w:rsidP="00AA0507">
      <w:pPr>
        <w:pStyle w:val="SingleTxtGR"/>
        <w:tabs>
          <w:tab w:val="clear" w:pos="1701"/>
        </w:tabs>
        <w:ind w:left="2268" w:hanging="1134"/>
      </w:pPr>
      <w:r w:rsidRPr="00AA0507">
        <w:object w:dxaOrig="5117" w:dyaOrig="3716">
          <v:shape id="_x0000_i1038" type="#_x0000_t75" style="width:360.5pt;height:264pt" o:ole="" o:bordertopcolor="this" o:borderleftcolor="this" o:borderbottomcolor="this" o:borderrightcolor="this">
            <v:imagedata r:id="rId86" o:title=""/>
          </v:shape>
          <o:OLEObject Type="Embed" ProgID="Word.Picture.8" ShapeID="_x0000_i1038" DrawAspect="Content" ObjectID="_1591794003" r:id="rId87"/>
        </w:object>
      </w:r>
    </w:p>
    <w:bookmarkStart w:id="22" w:name="_MON_1462712675"/>
    <w:bookmarkEnd w:id="22"/>
    <w:p w:rsidR="00AA0507" w:rsidRPr="00AA0507" w:rsidRDefault="00AA0507" w:rsidP="00AA0507">
      <w:pPr>
        <w:pStyle w:val="SingleTxtGR"/>
        <w:tabs>
          <w:tab w:val="clear" w:pos="1701"/>
        </w:tabs>
        <w:ind w:left="2268" w:hanging="1134"/>
      </w:pPr>
      <w:r w:rsidRPr="00AA0507">
        <w:object w:dxaOrig="5107" w:dyaOrig="3864">
          <v:shape id="_x0000_i1039" type="#_x0000_t75" style="width:364.9pt;height:274.55pt" o:ole="">
            <v:imagedata r:id="rId88" o:title=""/>
          </v:shape>
          <o:OLEObject Type="Embed" ProgID="Word.Picture.8" ShapeID="_x0000_i1039" DrawAspect="Content" ObjectID="_1591794004" r:id="rId89"/>
        </w:object>
      </w:r>
    </w:p>
    <w:bookmarkStart w:id="23" w:name="_MON_1462712676"/>
    <w:bookmarkEnd w:id="23"/>
    <w:bookmarkStart w:id="24" w:name="_MON_1460784641"/>
    <w:bookmarkEnd w:id="24"/>
    <w:p w:rsidR="00AA0507" w:rsidRPr="00AA0507" w:rsidRDefault="00AA0507" w:rsidP="00AA0507">
      <w:pPr>
        <w:pStyle w:val="SingleTxtGR"/>
        <w:tabs>
          <w:tab w:val="clear" w:pos="1701"/>
        </w:tabs>
        <w:ind w:left="2268" w:hanging="1134"/>
      </w:pPr>
      <w:r w:rsidRPr="00AA0507">
        <w:object w:dxaOrig="5117" w:dyaOrig="3723">
          <v:shape id="_x0000_i1040" type="#_x0000_t75" style="width:360.5pt;height:262.45pt" o:ole="">
            <v:imagedata r:id="rId90" o:title=""/>
          </v:shape>
          <o:OLEObject Type="Embed" ProgID="Word.Picture.8" ShapeID="_x0000_i1040" DrawAspect="Content" ObjectID="_1591794005" r:id="rId91"/>
        </w:object>
      </w:r>
    </w:p>
    <w:p w:rsidR="00AA0507" w:rsidRPr="00AA0507" w:rsidRDefault="00AA0507" w:rsidP="00630782">
      <w:pPr>
        <w:pStyle w:val="H23GR"/>
      </w:pPr>
      <w:r w:rsidRPr="00630782">
        <w:rPr>
          <w:b w:val="0"/>
        </w:rPr>
        <w:lastRenderedPageBreak/>
        <w:tab/>
      </w:r>
      <w:r w:rsidRPr="00630782">
        <w:rPr>
          <w:b w:val="0"/>
        </w:rPr>
        <w:tab/>
        <w:t>Рис. 3</w:t>
      </w:r>
      <w:r w:rsidRPr="00630782">
        <w:rPr>
          <w:b w:val="0"/>
        </w:rPr>
        <w:br/>
      </w:r>
      <w:r w:rsidRPr="00AA0507">
        <w:t xml:space="preserve">Ударный элемент в виде гибкой модели нижней части ноги: </w:t>
      </w:r>
      <w:r w:rsidRPr="00AA0507">
        <w:br/>
        <w:t>испытательная установка для проведения испытания бедра при статических сертификационных испытаниях</w:t>
      </w:r>
      <w:r w:rsidRPr="00537662">
        <w:rPr>
          <w:b w:val="0"/>
        </w:rPr>
        <w:t xml:space="preserve"> </w:t>
      </w:r>
      <w:r w:rsidRPr="00537662">
        <w:rPr>
          <w:b w:val="0"/>
          <w:bCs/>
        </w:rPr>
        <w:t>(см. пункт 1.2.4 настоящего приложения)</w:t>
      </w:r>
    </w:p>
    <w:bookmarkStart w:id="25" w:name="_MON_1462712677"/>
    <w:bookmarkEnd w:id="25"/>
    <w:p w:rsidR="00AA0507" w:rsidRPr="00AA0507" w:rsidRDefault="006212E3" w:rsidP="00630782">
      <w:pPr>
        <w:pStyle w:val="SingleTxtGR"/>
        <w:ind w:hanging="1134"/>
      </w:pPr>
      <w:r w:rsidRPr="00AA0507">
        <w:object w:dxaOrig="12333" w:dyaOrig="7401">
          <v:shape id="_x0000_i1041" type="#_x0000_t75" style="width:474.8pt;height:277.55pt" o:ole="">
            <v:imagedata r:id="rId92" o:title=""/>
          </v:shape>
          <o:OLEObject Type="Embed" ProgID="Word.Picture.8" ShapeID="_x0000_i1041" DrawAspect="Content" ObjectID="_1591794006" r:id="rId93"/>
        </w:object>
      </w:r>
    </w:p>
    <w:p w:rsidR="00AA0507" w:rsidRPr="00AA0507" w:rsidRDefault="00AA0507" w:rsidP="00630782">
      <w:pPr>
        <w:pStyle w:val="H23GR"/>
      </w:pPr>
      <w:r w:rsidRPr="00630782">
        <w:rPr>
          <w:b w:val="0"/>
        </w:rPr>
        <w:lastRenderedPageBreak/>
        <w:tab/>
      </w:r>
      <w:r w:rsidRPr="00630782">
        <w:rPr>
          <w:b w:val="0"/>
        </w:rPr>
        <w:tab/>
        <w:t>Рис. 4</w:t>
      </w:r>
      <w:r w:rsidRPr="00630782">
        <w:rPr>
          <w:b w:val="0"/>
        </w:rPr>
        <w:br/>
      </w:r>
      <w:r w:rsidRPr="00AA0507">
        <w:t xml:space="preserve">Ударный элемент в виде гибкой модели нижней части ноги: </w:t>
      </w:r>
      <w:r w:rsidRPr="00AA0507">
        <w:br/>
        <w:t xml:space="preserve">испытательная установка для проведения испытания голени при статических сертификационных испытаниях </w:t>
      </w:r>
      <w:r w:rsidRPr="00537662">
        <w:rPr>
          <w:b w:val="0"/>
          <w:bCs/>
        </w:rPr>
        <w:t>(см. пункт 1.2.4 настоящего приложения)</w:t>
      </w:r>
    </w:p>
    <w:bookmarkStart w:id="26" w:name="_MON_1460890502"/>
    <w:bookmarkStart w:id="27" w:name="_MON_1462349760"/>
    <w:bookmarkStart w:id="28" w:name="_MON_1462349821"/>
    <w:bookmarkStart w:id="29" w:name="_MON_1462705000"/>
    <w:bookmarkEnd w:id="26"/>
    <w:bookmarkEnd w:id="27"/>
    <w:bookmarkEnd w:id="28"/>
    <w:bookmarkEnd w:id="29"/>
    <w:bookmarkStart w:id="30" w:name="_MON_1462712678"/>
    <w:bookmarkEnd w:id="30"/>
    <w:p w:rsidR="00AA0507" w:rsidRPr="00AA0507" w:rsidRDefault="00312866" w:rsidP="00630782">
      <w:pPr>
        <w:pStyle w:val="SingleTxtGR"/>
        <w:ind w:hanging="1134"/>
      </w:pPr>
      <w:r w:rsidRPr="00AA0507">
        <w:object w:dxaOrig="9615" w:dyaOrig="6656">
          <v:shape id="_x0000_i1045" type="#_x0000_t75" style="width:466.8pt;height:313.15pt" o:ole="">
            <v:imagedata r:id="rId94" o:title="" croptop="483f" cropbottom="2032f" cropright="1254f"/>
          </v:shape>
          <o:OLEObject Type="Embed" ProgID="Word.Picture.8" ShapeID="_x0000_i1045" DrawAspect="Content" ObjectID="_1591794007" r:id="rId95"/>
        </w:object>
      </w:r>
    </w:p>
    <w:p w:rsidR="00C425D2" w:rsidRDefault="00C425D2">
      <w:pPr>
        <w:suppressAutoHyphens w:val="0"/>
        <w:spacing w:line="240" w:lineRule="auto"/>
        <w:rPr>
          <w:rFonts w:eastAsia="Times New Roman" w:cs="Times New Roman"/>
          <w:szCs w:val="20"/>
          <w:lang w:eastAsia="ru-RU"/>
        </w:rPr>
      </w:pPr>
      <w:r>
        <w:rPr>
          <w:b/>
        </w:rPr>
        <w:br w:type="page"/>
      </w:r>
    </w:p>
    <w:p w:rsidR="00C425D2" w:rsidRPr="000537C1" w:rsidRDefault="00AA0507" w:rsidP="000537C1">
      <w:pPr>
        <w:pStyle w:val="H23GR"/>
        <w:rPr>
          <w:b w:val="0"/>
          <w:bCs/>
        </w:rPr>
      </w:pPr>
      <w:r w:rsidRPr="00630782">
        <w:rPr>
          <w:b w:val="0"/>
        </w:rPr>
        <w:lastRenderedPageBreak/>
        <w:tab/>
      </w:r>
      <w:r w:rsidRPr="00630782">
        <w:rPr>
          <w:b w:val="0"/>
        </w:rPr>
        <w:tab/>
        <w:t>Рис. 5</w:t>
      </w:r>
      <w:r w:rsidRPr="00630782">
        <w:rPr>
          <w:b w:val="0"/>
        </w:rPr>
        <w:br/>
      </w:r>
      <w:r w:rsidRPr="00AA0507">
        <w:t xml:space="preserve">Ударный элемент в виде гибкой модели нижней части ноги: </w:t>
      </w:r>
      <w:r w:rsidRPr="00AA0507">
        <w:br/>
        <w:t>испытательная установка для проведения испытания коленного шарнира при статических сертификационных испытаниях</w:t>
      </w:r>
      <w:r w:rsidRPr="00AA0507">
        <w:br/>
      </w:r>
      <w:r w:rsidRPr="00537662">
        <w:rPr>
          <w:b w:val="0"/>
          <w:bCs/>
        </w:rPr>
        <w:t>(см. пункт 1.2.5 настоящего приложения)</w:t>
      </w:r>
    </w:p>
    <w:p w:rsidR="00C425D2" w:rsidRPr="00E240ED" w:rsidRDefault="00C425D2" w:rsidP="00C425D2">
      <w:r>
        <w:rPr>
          <w:noProof/>
          <w:lang w:eastAsia="ru-RU"/>
        </w:rPr>
        <mc:AlternateContent>
          <mc:Choice Requires="wps">
            <w:drawing>
              <wp:anchor distT="0" distB="0" distL="114300" distR="114300" simplePos="0" relativeHeight="251796480" behindDoc="0" locked="0" layoutInCell="1" allowOverlap="1" wp14:anchorId="27261B84" wp14:editId="7BFA68B2">
                <wp:simplePos x="0" y="0"/>
                <wp:positionH relativeFrom="column">
                  <wp:posOffset>4524375</wp:posOffset>
                </wp:positionH>
                <wp:positionV relativeFrom="paragraph">
                  <wp:posOffset>3167710</wp:posOffset>
                </wp:positionV>
                <wp:extent cx="519380" cy="207645"/>
                <wp:effectExtent l="0" t="0" r="0" b="190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8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370804" w:rsidRDefault="000537C1" w:rsidP="00415422">
                            <w:pPr>
                              <w:spacing w:line="240" w:lineRule="auto"/>
                              <w:rPr>
                                <w:spacing w:val="4"/>
                                <w:w w:val="103"/>
                                <w:kern w:val="14"/>
                                <w:sz w:val="14"/>
                                <w:szCs w:val="14"/>
                              </w:rPr>
                            </w:pPr>
                            <w:r>
                              <w:rPr>
                                <w:sz w:val="14"/>
                                <w:szCs w:val="14"/>
                              </w:rPr>
                              <w:t>Боковая</w:t>
                            </w:r>
                            <w:r>
                              <w:rPr>
                                <w:sz w:val="14"/>
                                <w:szCs w:val="14"/>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61B84" id="Надпись 53" o:spid="_x0000_s2207" type="#_x0000_t202" style="position:absolute;margin-left:356.25pt;margin-top:249.45pt;width:40.9pt;height:16.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" stroked="f">
                <v:textbox inset="0,0,0,0">
                  <w:txbxContent>
                    <w:p w:rsidR="000537C1" w:rsidRPr="00370804" w:rsidRDefault="000537C1" w:rsidP="00415422">
                      <w:pPr>
                        <w:spacing w:line="240" w:lineRule="auto"/>
                        <w:rPr>
                          <w:spacing w:val="4"/>
                          <w:w w:val="103"/>
                          <w:kern w:val="14"/>
                          <w:sz w:val="14"/>
                          <w:szCs w:val="14"/>
                        </w:rPr>
                      </w:pPr>
                      <w:r>
                        <w:rPr>
                          <w:sz w:val="14"/>
                          <w:szCs w:val="14"/>
                        </w:rPr>
                        <w:t>Боковая</w:t>
                      </w:r>
                      <w:r>
                        <w:rPr>
                          <w:sz w:val="14"/>
                          <w:szCs w:val="14"/>
                        </w:rPr>
                        <w:br/>
                        <w:t>ось</w:t>
                      </w:r>
                    </w:p>
                  </w:txbxContent>
                </v:textbox>
              </v:shape>
            </w:pict>
          </mc:Fallback>
        </mc:AlternateContent>
      </w:r>
      <w:r>
        <w:rPr>
          <w:noProof/>
          <w:lang w:eastAsia="ru-RU"/>
        </w:rPr>
        <mc:AlternateContent>
          <mc:Choice Requires="wps">
            <w:drawing>
              <wp:anchor distT="0" distB="0" distL="114300" distR="114300" simplePos="0" relativeHeight="251795456" behindDoc="0" locked="0" layoutInCell="1" allowOverlap="1" wp14:anchorId="508F7B62" wp14:editId="2B7D4F38">
                <wp:simplePos x="0" y="0"/>
                <wp:positionH relativeFrom="column">
                  <wp:posOffset>7150100</wp:posOffset>
                </wp:positionH>
                <wp:positionV relativeFrom="paragraph">
                  <wp:posOffset>4991735</wp:posOffset>
                </wp:positionV>
                <wp:extent cx="369570" cy="190500"/>
                <wp:effectExtent l="2540" t="0" r="0" b="1905"/>
                <wp:wrapNone/>
                <wp:docPr id="2232" name="Надпись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Боковая</w:t>
                            </w:r>
                            <w:r>
                              <w:rPr>
                                <w:spacing w:val="4"/>
                                <w:w w:val="103"/>
                                <w:kern w:val="14"/>
                                <w:sz w:val="14"/>
                                <w:szCs w:val="14"/>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7B62" id="Надпись 2232" o:spid="_x0000_s2208" type="#_x0000_t202" style="position:absolute;margin-left:563pt;margin-top:393.05pt;width:29.1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" stroked="f">
                <v:textbox inset="0,0,0,0">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Боковая</w:t>
                      </w:r>
                      <w:r>
                        <w:rPr>
                          <w:spacing w:val="4"/>
                          <w:w w:val="103"/>
                          <w:kern w:val="14"/>
                          <w:sz w:val="14"/>
                          <w:szCs w:val="14"/>
                        </w:rPr>
                        <w:br/>
                        <w:t>ось</w:t>
                      </w:r>
                    </w:p>
                  </w:txbxContent>
                </v:textbox>
              </v:shape>
            </w:pict>
          </mc:Fallback>
        </mc:AlternateContent>
      </w:r>
      <w:r>
        <w:rPr>
          <w:noProof/>
          <w:lang w:eastAsia="ru-RU"/>
        </w:rPr>
        <mc:AlternateContent>
          <mc:Choice Requires="wps">
            <w:drawing>
              <wp:anchor distT="0" distB="0" distL="114300" distR="114300" simplePos="0" relativeHeight="251794432" behindDoc="0" locked="0" layoutInCell="1" allowOverlap="1" wp14:anchorId="0154F169" wp14:editId="32BE095C">
                <wp:simplePos x="0" y="0"/>
                <wp:positionH relativeFrom="column">
                  <wp:posOffset>7150100</wp:posOffset>
                </wp:positionH>
                <wp:positionV relativeFrom="paragraph">
                  <wp:posOffset>4991735</wp:posOffset>
                </wp:positionV>
                <wp:extent cx="369570" cy="190500"/>
                <wp:effectExtent l="2540" t="0" r="0" b="1905"/>
                <wp:wrapNone/>
                <wp:docPr id="2233" name="Надпись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Боковая</w:t>
                            </w:r>
                            <w:r>
                              <w:rPr>
                                <w:spacing w:val="4"/>
                                <w:w w:val="103"/>
                                <w:kern w:val="14"/>
                                <w:sz w:val="14"/>
                                <w:szCs w:val="14"/>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F169" id="Надпись 2233" o:spid="_x0000_s2209" type="#_x0000_t202" style="position:absolute;margin-left:563pt;margin-top:393.05pt;width:29.1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" stroked="f">
                <v:textbox inset="0,0,0,0">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Боковая</w:t>
                      </w:r>
                      <w:r>
                        <w:rPr>
                          <w:spacing w:val="4"/>
                          <w:w w:val="103"/>
                          <w:kern w:val="14"/>
                          <w:sz w:val="14"/>
                          <w:szCs w:val="14"/>
                        </w:rPr>
                        <w:br/>
                        <w:t>ось</w:t>
                      </w:r>
                    </w:p>
                  </w:txbxContent>
                </v:textbox>
              </v:shape>
            </w:pict>
          </mc:Fallback>
        </mc:AlternateContent>
      </w:r>
      <w:r>
        <w:rPr>
          <w:noProof/>
          <w:lang w:eastAsia="ru-RU"/>
        </w:rPr>
        <mc:AlternateContent>
          <mc:Choice Requires="wps">
            <w:drawing>
              <wp:anchor distT="0" distB="0" distL="114300" distR="114300" simplePos="0" relativeHeight="251793408" behindDoc="0" locked="0" layoutInCell="1" allowOverlap="1" wp14:anchorId="3F79DB73" wp14:editId="40E4A5A1">
                <wp:simplePos x="0" y="0"/>
                <wp:positionH relativeFrom="column">
                  <wp:posOffset>7150100</wp:posOffset>
                </wp:positionH>
                <wp:positionV relativeFrom="paragraph">
                  <wp:posOffset>4991735</wp:posOffset>
                </wp:positionV>
                <wp:extent cx="369570" cy="190500"/>
                <wp:effectExtent l="2540" t="0" r="0" b="1905"/>
                <wp:wrapNone/>
                <wp:docPr id="2234" name="Надпись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Боковая</w:t>
                            </w:r>
                            <w:r>
                              <w:rPr>
                                <w:spacing w:val="4"/>
                                <w:w w:val="103"/>
                                <w:kern w:val="14"/>
                                <w:sz w:val="14"/>
                                <w:szCs w:val="14"/>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9DB73" id="Надпись 2234" o:spid="_x0000_s2210" type="#_x0000_t202" style="position:absolute;margin-left:563pt;margin-top:393.05pt;width:29.1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" stroked="f">
                <v:textbox inset="0,0,0,0">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Боковая</w:t>
                      </w:r>
                      <w:r>
                        <w:rPr>
                          <w:spacing w:val="4"/>
                          <w:w w:val="103"/>
                          <w:kern w:val="14"/>
                          <w:sz w:val="14"/>
                          <w:szCs w:val="14"/>
                        </w:rPr>
                        <w:br/>
                        <w:t>ось</w:t>
                      </w:r>
                    </w:p>
                  </w:txbxContent>
                </v:textbox>
              </v:shape>
            </w:pict>
          </mc:Fallback>
        </mc:AlternateContent>
      </w:r>
      <w:r>
        <w:rPr>
          <w:noProof/>
          <w:lang w:eastAsia="ru-RU"/>
        </w:rPr>
        <mc:AlternateContent>
          <mc:Choice Requires="wps">
            <w:drawing>
              <wp:anchor distT="0" distB="0" distL="114300" distR="114300" simplePos="0" relativeHeight="251792384" behindDoc="0" locked="0" layoutInCell="1" allowOverlap="1" wp14:anchorId="1EB2E15D" wp14:editId="4F7C7863">
                <wp:simplePos x="0" y="0"/>
                <wp:positionH relativeFrom="column">
                  <wp:posOffset>3766095</wp:posOffset>
                </wp:positionH>
                <wp:positionV relativeFrom="paragraph">
                  <wp:posOffset>2766297</wp:posOffset>
                </wp:positionV>
                <wp:extent cx="800735" cy="207645"/>
                <wp:effectExtent l="2540" t="0" r="0" b="0"/>
                <wp:wrapNone/>
                <wp:docPr id="2235" name="Надпись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jc w:val="center"/>
                              <w:rPr>
                                <w:spacing w:val="4"/>
                                <w:w w:val="103"/>
                                <w:kern w:val="14"/>
                                <w:sz w:val="14"/>
                                <w:szCs w:val="14"/>
                              </w:rPr>
                            </w:pPr>
                            <w:r>
                              <w:rPr>
                                <w:spacing w:val="4"/>
                                <w:w w:val="103"/>
                                <w:kern w:val="14"/>
                                <w:sz w:val="14"/>
                                <w:szCs w:val="14"/>
                              </w:rPr>
                              <w:t>Неопреновый лист</w:t>
                            </w:r>
                            <w:r>
                              <w:rPr>
                                <w:spacing w:val="4"/>
                                <w:w w:val="103"/>
                                <w:kern w:val="14"/>
                                <w:sz w:val="14"/>
                                <w:szCs w:val="14"/>
                              </w:rPr>
                              <w:br/>
                              <w:t>(22 г/лист)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2E15D" id="Надпись 2235" o:spid="_x0000_s2211" type="#_x0000_t202" style="position:absolute;margin-left:296.55pt;margin-top:217.8pt;width:63.05pt;height:16.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" stroked="f">
                <v:textbox inset="0,0,0,0">
                  <w:txbxContent>
                    <w:p w:rsidR="000537C1" w:rsidRPr="00DA1825" w:rsidRDefault="000537C1" w:rsidP="00C425D2">
                      <w:pPr>
                        <w:spacing w:line="240" w:lineRule="auto"/>
                        <w:jc w:val="center"/>
                        <w:rPr>
                          <w:spacing w:val="4"/>
                          <w:w w:val="103"/>
                          <w:kern w:val="14"/>
                          <w:sz w:val="14"/>
                          <w:szCs w:val="14"/>
                        </w:rPr>
                      </w:pPr>
                      <w:r>
                        <w:rPr>
                          <w:spacing w:val="4"/>
                          <w:w w:val="103"/>
                          <w:kern w:val="14"/>
                          <w:sz w:val="14"/>
                          <w:szCs w:val="14"/>
                        </w:rPr>
                        <w:t>Неопреновый лист</w:t>
                      </w:r>
                      <w:r>
                        <w:rPr>
                          <w:spacing w:val="4"/>
                          <w:w w:val="103"/>
                          <w:kern w:val="14"/>
                          <w:sz w:val="14"/>
                          <w:szCs w:val="14"/>
                        </w:rPr>
                        <w:br/>
                        <w:t>(22 г/лист)</w:t>
                      </w:r>
                    </w:p>
                  </w:txbxContent>
                </v:textbox>
              </v:shape>
            </w:pict>
          </mc:Fallback>
        </mc:AlternateContent>
      </w:r>
      <w:r>
        <w:rPr>
          <w:noProof/>
          <w:sz w:val="14"/>
          <w:szCs w:val="14"/>
          <w:lang w:eastAsia="ru-RU"/>
        </w:rPr>
        <mc:AlternateContent>
          <mc:Choice Requires="wps">
            <w:drawing>
              <wp:anchor distT="0" distB="0" distL="114300" distR="114300" simplePos="0" relativeHeight="251791360" behindDoc="0" locked="0" layoutInCell="1" allowOverlap="1" wp14:anchorId="7523525E" wp14:editId="671BC945">
                <wp:simplePos x="0" y="0"/>
                <wp:positionH relativeFrom="column">
                  <wp:posOffset>98908</wp:posOffset>
                </wp:positionH>
                <wp:positionV relativeFrom="paragraph">
                  <wp:posOffset>2928519</wp:posOffset>
                </wp:positionV>
                <wp:extent cx="2596515" cy="449580"/>
                <wp:effectExtent l="0" t="635" r="0" b="0"/>
                <wp:wrapNone/>
                <wp:docPr id="2236" name="Надпись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B6DDE" w:rsidRDefault="000537C1" w:rsidP="00C425D2">
                            <w:pPr>
                              <w:spacing w:line="240" w:lineRule="auto"/>
                              <w:rPr>
                                <w:b/>
                                <w:spacing w:val="4"/>
                                <w:w w:val="103"/>
                                <w:kern w:val="14"/>
                                <w:sz w:val="14"/>
                                <w:szCs w:val="14"/>
                              </w:rPr>
                            </w:pPr>
                            <w:r w:rsidRPr="00DB6DDE">
                              <w:rPr>
                                <w:b/>
                                <w:spacing w:val="4"/>
                                <w:w w:val="103"/>
                                <w:kern w:val="14"/>
                                <w:sz w:val="14"/>
                                <w:szCs w:val="14"/>
                              </w:rPr>
                              <w:t>F</w:t>
                            </w:r>
                            <w:r w:rsidRPr="00DB6DDE">
                              <w:rPr>
                                <w:b/>
                                <w:spacing w:val="4"/>
                                <w:w w:val="103"/>
                                <w:kern w:val="14"/>
                                <w:sz w:val="14"/>
                                <w:szCs w:val="14"/>
                                <w:vertAlign w:val="subscript"/>
                              </w:rPr>
                              <w:t>c</w:t>
                            </w:r>
                            <w:r w:rsidRPr="00DB6DDE">
                              <w:rPr>
                                <w:b/>
                                <w:spacing w:val="4"/>
                                <w:w w:val="103"/>
                                <w:kern w:val="14"/>
                                <w:sz w:val="14"/>
                                <w:szCs w:val="14"/>
                              </w:rPr>
                              <w:t>: Сила внешней нагрузки в центре коленного шарнира</w:t>
                            </w:r>
                            <w:r w:rsidRPr="00DB6DDE">
                              <w:rPr>
                                <w:b/>
                                <w:spacing w:val="4"/>
                                <w:w w:val="103"/>
                                <w:kern w:val="14"/>
                                <w:sz w:val="14"/>
                                <w:szCs w:val="14"/>
                              </w:rPr>
                              <w:br/>
                              <w:t>М</w:t>
                            </w:r>
                            <w:r w:rsidRPr="00DB6DDE">
                              <w:rPr>
                                <w:b/>
                                <w:spacing w:val="4"/>
                                <w:w w:val="103"/>
                                <w:kern w:val="14"/>
                                <w:sz w:val="14"/>
                                <w:szCs w:val="14"/>
                                <w:vertAlign w:val="subscript"/>
                              </w:rPr>
                              <w:t>с</w:t>
                            </w:r>
                            <w:r w:rsidRPr="00DB6DDE">
                              <w:rPr>
                                <w:b/>
                                <w:spacing w:val="4"/>
                                <w:w w:val="103"/>
                                <w:kern w:val="14"/>
                                <w:sz w:val="14"/>
                                <w:szCs w:val="14"/>
                              </w:rPr>
                              <w:t xml:space="preserve">: Центр момента силы (Нм) = </w:t>
                            </w:r>
                            <w:r w:rsidRPr="00DB6DDE">
                              <w:rPr>
                                <w:b/>
                                <w:spacing w:val="4"/>
                                <w:w w:val="103"/>
                                <w:kern w:val="14"/>
                                <w:sz w:val="14"/>
                                <w:szCs w:val="14"/>
                                <w:lang w:val="en-US"/>
                              </w:rPr>
                              <w:t>F</w:t>
                            </w:r>
                            <w:r w:rsidRPr="00DB6DDE">
                              <w:rPr>
                                <w:b/>
                                <w:spacing w:val="4"/>
                                <w:w w:val="103"/>
                                <w:kern w:val="14"/>
                                <w:sz w:val="14"/>
                                <w:szCs w:val="14"/>
                                <w:vertAlign w:val="subscript"/>
                                <w:lang w:val="en-US"/>
                              </w:rPr>
                              <w:t>c</w:t>
                            </w:r>
                            <w:r w:rsidRPr="00DB6DDE">
                              <w:rPr>
                                <w:b/>
                                <w:spacing w:val="4"/>
                                <w:w w:val="103"/>
                                <w:kern w:val="14"/>
                                <w:sz w:val="14"/>
                                <w:szCs w:val="14"/>
                              </w:rPr>
                              <w:t>/2 (Н) х 0,2 (м)</w:t>
                            </w:r>
                          </w:p>
                          <w:p w:rsidR="000537C1" w:rsidRPr="00DB6DDE" w:rsidRDefault="000537C1" w:rsidP="00C425D2">
                            <w:pPr>
                              <w:spacing w:line="240" w:lineRule="auto"/>
                              <w:rPr>
                                <w:b/>
                                <w:spacing w:val="4"/>
                                <w:w w:val="103"/>
                                <w:kern w:val="14"/>
                                <w:sz w:val="14"/>
                                <w:szCs w:val="14"/>
                              </w:rPr>
                            </w:pPr>
                            <w:r w:rsidRPr="00DB6DDE">
                              <w:rPr>
                                <w:b/>
                                <w:spacing w:val="4"/>
                                <w:w w:val="103"/>
                                <w:kern w:val="14"/>
                                <w:sz w:val="14"/>
                                <w:szCs w:val="14"/>
                                <w:lang w:val="en-US"/>
                              </w:rPr>
                              <w:t>R</w:t>
                            </w:r>
                            <w:r w:rsidRPr="00DB6DDE">
                              <w:rPr>
                                <w:b/>
                                <w:spacing w:val="4"/>
                                <w:w w:val="103"/>
                                <w:kern w:val="14"/>
                                <w:sz w:val="14"/>
                                <w:szCs w:val="14"/>
                              </w:rPr>
                              <w:t xml:space="preserve">: Радиус; </w:t>
                            </w:r>
                            <w:r w:rsidRPr="00DB6DDE">
                              <w:rPr>
                                <w:b/>
                                <w:spacing w:val="4"/>
                                <w:w w:val="103"/>
                                <w:kern w:val="14"/>
                                <w:sz w:val="14"/>
                                <w:szCs w:val="14"/>
                                <w:lang w:val="en-US"/>
                              </w:rPr>
                              <w:t>W</w:t>
                            </w:r>
                            <w:r w:rsidRPr="00DB6DDE">
                              <w:rPr>
                                <w:b/>
                                <w:spacing w:val="4"/>
                                <w:w w:val="103"/>
                                <w:kern w:val="14"/>
                                <w:sz w:val="14"/>
                                <w:szCs w:val="14"/>
                              </w:rPr>
                              <w:t>: Ширина вдоль боковой оси</w:t>
                            </w:r>
                            <w:r w:rsidRPr="00DB6DDE">
                              <w:rPr>
                                <w:b/>
                                <w:spacing w:val="4"/>
                                <w:w w:val="103"/>
                                <w:kern w:val="14"/>
                                <w:sz w:val="14"/>
                                <w:szCs w:val="14"/>
                              </w:rPr>
                              <w:br/>
                              <w:t>Допуски по всем вышеуказанным размерам: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525E" id="Надпись 2236" o:spid="_x0000_s2212" type="#_x0000_t202" style="position:absolute;margin-left:7.8pt;margin-top:230.6pt;width:204.45pt;height:3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" stroked="f">
                <v:textbox inset="0,0,0,0">
                  <w:txbxContent>
                    <w:p w:rsidR="000537C1" w:rsidRPr="00DB6DDE" w:rsidRDefault="000537C1" w:rsidP="00C425D2">
                      <w:pPr>
                        <w:spacing w:line="240" w:lineRule="auto"/>
                        <w:rPr>
                          <w:b/>
                          <w:spacing w:val="4"/>
                          <w:w w:val="103"/>
                          <w:kern w:val="14"/>
                          <w:sz w:val="14"/>
                          <w:szCs w:val="14"/>
                        </w:rPr>
                      </w:pPr>
                      <w:r w:rsidRPr="00DB6DDE">
                        <w:rPr>
                          <w:b/>
                          <w:spacing w:val="4"/>
                          <w:w w:val="103"/>
                          <w:kern w:val="14"/>
                          <w:sz w:val="14"/>
                          <w:szCs w:val="14"/>
                        </w:rPr>
                        <w:t>F</w:t>
                      </w:r>
                      <w:r w:rsidRPr="00DB6DDE">
                        <w:rPr>
                          <w:b/>
                          <w:spacing w:val="4"/>
                          <w:w w:val="103"/>
                          <w:kern w:val="14"/>
                          <w:sz w:val="14"/>
                          <w:szCs w:val="14"/>
                          <w:vertAlign w:val="subscript"/>
                        </w:rPr>
                        <w:t>c</w:t>
                      </w:r>
                      <w:r w:rsidRPr="00DB6DDE">
                        <w:rPr>
                          <w:b/>
                          <w:spacing w:val="4"/>
                          <w:w w:val="103"/>
                          <w:kern w:val="14"/>
                          <w:sz w:val="14"/>
                          <w:szCs w:val="14"/>
                        </w:rPr>
                        <w:t>: Сила внешней нагрузки в центре коленного шарнира</w:t>
                      </w:r>
                      <w:r w:rsidRPr="00DB6DDE">
                        <w:rPr>
                          <w:b/>
                          <w:spacing w:val="4"/>
                          <w:w w:val="103"/>
                          <w:kern w:val="14"/>
                          <w:sz w:val="14"/>
                          <w:szCs w:val="14"/>
                        </w:rPr>
                        <w:br/>
                        <w:t>М</w:t>
                      </w:r>
                      <w:r w:rsidRPr="00DB6DDE">
                        <w:rPr>
                          <w:b/>
                          <w:spacing w:val="4"/>
                          <w:w w:val="103"/>
                          <w:kern w:val="14"/>
                          <w:sz w:val="14"/>
                          <w:szCs w:val="14"/>
                          <w:vertAlign w:val="subscript"/>
                        </w:rPr>
                        <w:t>с</w:t>
                      </w:r>
                      <w:r w:rsidRPr="00DB6DDE">
                        <w:rPr>
                          <w:b/>
                          <w:spacing w:val="4"/>
                          <w:w w:val="103"/>
                          <w:kern w:val="14"/>
                          <w:sz w:val="14"/>
                          <w:szCs w:val="14"/>
                        </w:rPr>
                        <w:t xml:space="preserve">: Центр момента силы (Нм) = </w:t>
                      </w:r>
                      <w:r w:rsidRPr="00DB6DDE">
                        <w:rPr>
                          <w:b/>
                          <w:spacing w:val="4"/>
                          <w:w w:val="103"/>
                          <w:kern w:val="14"/>
                          <w:sz w:val="14"/>
                          <w:szCs w:val="14"/>
                          <w:lang w:val="en-US"/>
                        </w:rPr>
                        <w:t>F</w:t>
                      </w:r>
                      <w:r w:rsidRPr="00DB6DDE">
                        <w:rPr>
                          <w:b/>
                          <w:spacing w:val="4"/>
                          <w:w w:val="103"/>
                          <w:kern w:val="14"/>
                          <w:sz w:val="14"/>
                          <w:szCs w:val="14"/>
                          <w:vertAlign w:val="subscript"/>
                          <w:lang w:val="en-US"/>
                        </w:rPr>
                        <w:t>c</w:t>
                      </w:r>
                      <w:r w:rsidRPr="00DB6DDE">
                        <w:rPr>
                          <w:b/>
                          <w:spacing w:val="4"/>
                          <w:w w:val="103"/>
                          <w:kern w:val="14"/>
                          <w:sz w:val="14"/>
                          <w:szCs w:val="14"/>
                        </w:rPr>
                        <w:t>/2 (Н) х 0,2 (м)</w:t>
                      </w:r>
                    </w:p>
                    <w:p w:rsidR="000537C1" w:rsidRPr="00DB6DDE" w:rsidRDefault="000537C1" w:rsidP="00C425D2">
                      <w:pPr>
                        <w:spacing w:line="240" w:lineRule="auto"/>
                        <w:rPr>
                          <w:b/>
                          <w:spacing w:val="4"/>
                          <w:w w:val="103"/>
                          <w:kern w:val="14"/>
                          <w:sz w:val="14"/>
                          <w:szCs w:val="14"/>
                        </w:rPr>
                      </w:pPr>
                      <w:r w:rsidRPr="00DB6DDE">
                        <w:rPr>
                          <w:b/>
                          <w:spacing w:val="4"/>
                          <w:w w:val="103"/>
                          <w:kern w:val="14"/>
                          <w:sz w:val="14"/>
                          <w:szCs w:val="14"/>
                          <w:lang w:val="en-US"/>
                        </w:rPr>
                        <w:t>R</w:t>
                      </w:r>
                      <w:r w:rsidRPr="00DB6DDE">
                        <w:rPr>
                          <w:b/>
                          <w:spacing w:val="4"/>
                          <w:w w:val="103"/>
                          <w:kern w:val="14"/>
                          <w:sz w:val="14"/>
                          <w:szCs w:val="14"/>
                        </w:rPr>
                        <w:t xml:space="preserve">: Радиус; </w:t>
                      </w:r>
                      <w:r w:rsidRPr="00DB6DDE">
                        <w:rPr>
                          <w:b/>
                          <w:spacing w:val="4"/>
                          <w:w w:val="103"/>
                          <w:kern w:val="14"/>
                          <w:sz w:val="14"/>
                          <w:szCs w:val="14"/>
                          <w:lang w:val="en-US"/>
                        </w:rPr>
                        <w:t>W</w:t>
                      </w:r>
                      <w:r w:rsidRPr="00DB6DDE">
                        <w:rPr>
                          <w:b/>
                          <w:spacing w:val="4"/>
                          <w:w w:val="103"/>
                          <w:kern w:val="14"/>
                          <w:sz w:val="14"/>
                          <w:szCs w:val="14"/>
                        </w:rPr>
                        <w:t>: Ширина вдоль боковой оси</w:t>
                      </w:r>
                      <w:r w:rsidRPr="00DB6DDE">
                        <w:rPr>
                          <w:b/>
                          <w:spacing w:val="4"/>
                          <w:w w:val="103"/>
                          <w:kern w:val="14"/>
                          <w:sz w:val="14"/>
                          <w:szCs w:val="14"/>
                        </w:rPr>
                        <w:br/>
                        <w:t>Допуски по всем вышеуказанным размерам: ±2 мм</w:t>
                      </w:r>
                    </w:p>
                  </w:txbxContent>
                </v:textbox>
              </v:shape>
            </w:pict>
          </mc:Fallback>
        </mc:AlternateContent>
      </w:r>
      <w:r>
        <w:rPr>
          <w:noProof/>
          <w:sz w:val="14"/>
          <w:szCs w:val="14"/>
          <w:lang w:eastAsia="ru-RU"/>
        </w:rPr>
        <mc:AlternateContent>
          <mc:Choice Requires="wps">
            <w:drawing>
              <wp:anchor distT="0" distB="0" distL="114300" distR="114300" simplePos="0" relativeHeight="251790336" behindDoc="0" locked="0" layoutInCell="1" allowOverlap="1" wp14:anchorId="30055647" wp14:editId="57CB9F15">
                <wp:simplePos x="0" y="0"/>
                <wp:positionH relativeFrom="column">
                  <wp:posOffset>2275840</wp:posOffset>
                </wp:positionH>
                <wp:positionV relativeFrom="paragraph">
                  <wp:posOffset>2409720</wp:posOffset>
                </wp:positionV>
                <wp:extent cx="1152000" cy="108000"/>
                <wp:effectExtent l="0" t="0" r="0" b="6350"/>
                <wp:wrapNone/>
                <wp:docPr id="2237" name="Надпись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Длина подставки: 400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55647" id="Надпись 2237" o:spid="_x0000_s2213" type="#_x0000_t202" style="position:absolute;margin-left:179.2pt;margin-top:189.75pt;width:90.7pt;height: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" stroked="f">
                <v:textbox inset="0,0,0,0">
                  <w:txbxContent>
                    <w:p w:rsidR="000537C1" w:rsidRPr="00DA1825" w:rsidRDefault="000537C1" w:rsidP="00C425D2">
                      <w:pPr>
                        <w:spacing w:line="240" w:lineRule="auto"/>
                        <w:rPr>
                          <w:spacing w:val="4"/>
                          <w:w w:val="103"/>
                          <w:kern w:val="14"/>
                          <w:sz w:val="14"/>
                          <w:szCs w:val="14"/>
                        </w:rPr>
                      </w:pPr>
                      <w:r>
                        <w:rPr>
                          <w:spacing w:val="4"/>
                          <w:w w:val="103"/>
                          <w:kern w:val="14"/>
                          <w:sz w:val="14"/>
                          <w:szCs w:val="14"/>
                        </w:rPr>
                        <w:t>Длина подставки: 400 мм</w:t>
                      </w:r>
                    </w:p>
                  </w:txbxContent>
                </v:textbox>
              </v:shape>
            </w:pict>
          </mc:Fallback>
        </mc:AlternateContent>
      </w:r>
      <w:r>
        <w:rPr>
          <w:noProof/>
          <w:sz w:val="14"/>
          <w:szCs w:val="14"/>
          <w:lang w:eastAsia="ru-RU"/>
        </w:rPr>
        <mc:AlternateContent>
          <mc:Choice Requires="wps">
            <w:drawing>
              <wp:anchor distT="0" distB="0" distL="114300" distR="114300" simplePos="0" relativeHeight="251789312" behindDoc="0" locked="0" layoutInCell="1" allowOverlap="1" wp14:anchorId="39A2D8CC" wp14:editId="3763E0BA">
                <wp:simplePos x="0" y="0"/>
                <wp:positionH relativeFrom="column">
                  <wp:posOffset>4212033</wp:posOffset>
                </wp:positionH>
                <wp:positionV relativeFrom="paragraph">
                  <wp:posOffset>2249561</wp:posOffset>
                </wp:positionV>
                <wp:extent cx="245745" cy="180000"/>
                <wp:effectExtent l="0" t="0" r="1905" b="0"/>
                <wp:wrapNone/>
                <wp:docPr id="2238" name="Прямоугольник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D2B94" w:rsidRDefault="000537C1" w:rsidP="00C425D2">
                            <w:pPr>
                              <w:rPr>
                                <w:sz w:val="16"/>
                                <w:szCs w:val="16"/>
                              </w:rPr>
                            </w:pPr>
                            <w:r w:rsidRPr="00BD2B94">
                              <w:rPr>
                                <w:b/>
                                <w:bCs/>
                                <w:color w:val="000000"/>
                                <w:sz w:val="16"/>
                                <w:szCs w:val="16"/>
                                <w:lang w:val="en-US"/>
                              </w:rPr>
                              <w:t>F</w:t>
                            </w:r>
                            <w:r w:rsidR="00517CD6" w:rsidRPr="00517CD6">
                              <w:rPr>
                                <w:b/>
                                <w:bCs/>
                                <w:color w:val="000000"/>
                                <w:sz w:val="16"/>
                                <w:szCs w:val="16"/>
                                <w:vertAlign w:val="subscript"/>
                                <w:lang w:val="en-US"/>
                              </w:rPr>
                              <w:t>c</w:t>
                            </w:r>
                            <w:r w:rsidRPr="00BD2B94">
                              <w:rPr>
                                <w:b/>
                                <w:bCs/>
                                <w:color w:val="000000"/>
                                <w:sz w:val="16"/>
                                <w:szCs w:val="16"/>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2D8CC" id="Прямоугольник 2238" o:spid="_x0000_s2214" style="position:absolute;margin-left:331.65pt;margin-top:177.15pt;width:19.35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" stroked="f">
                <v:textbox inset="0,0,0,0">
                  <w:txbxContent>
                    <w:p w:rsidR="000537C1" w:rsidRPr="00BD2B94" w:rsidRDefault="000537C1" w:rsidP="00C425D2">
                      <w:pPr>
                        <w:rPr>
                          <w:sz w:val="16"/>
                          <w:szCs w:val="16"/>
                        </w:rPr>
                      </w:pPr>
                      <w:r w:rsidRPr="00BD2B94">
                        <w:rPr>
                          <w:b/>
                          <w:bCs/>
                          <w:color w:val="000000"/>
                          <w:sz w:val="16"/>
                          <w:szCs w:val="16"/>
                          <w:lang w:val="en-US"/>
                        </w:rPr>
                        <w:t>F</w:t>
                      </w:r>
                      <w:r w:rsidR="00517CD6" w:rsidRPr="00517CD6">
                        <w:rPr>
                          <w:b/>
                          <w:bCs/>
                          <w:color w:val="000000"/>
                          <w:sz w:val="16"/>
                          <w:szCs w:val="16"/>
                          <w:vertAlign w:val="subscript"/>
                          <w:lang w:val="en-US"/>
                        </w:rPr>
                        <w:t>c</w:t>
                      </w:r>
                      <w:r w:rsidRPr="00BD2B94">
                        <w:rPr>
                          <w:b/>
                          <w:bCs/>
                          <w:color w:val="000000"/>
                          <w:sz w:val="16"/>
                          <w:szCs w:val="16"/>
                          <w:lang w:val="en-US"/>
                        </w:rPr>
                        <w:t>/2</w:t>
                      </w:r>
                    </w:p>
                  </w:txbxContent>
                </v:textbox>
              </v:rect>
            </w:pict>
          </mc:Fallback>
        </mc:AlternateContent>
      </w:r>
      <w:r>
        <w:rPr>
          <w:noProof/>
          <w:sz w:val="14"/>
          <w:szCs w:val="14"/>
          <w:lang w:eastAsia="ru-RU"/>
        </w:rPr>
        <mc:AlternateContent>
          <mc:Choice Requires="wps">
            <w:drawing>
              <wp:anchor distT="0" distB="0" distL="114300" distR="114300" simplePos="0" relativeHeight="251788288" behindDoc="0" locked="0" layoutInCell="1" allowOverlap="1" wp14:anchorId="0DB11883" wp14:editId="5E06245E">
                <wp:simplePos x="0" y="0"/>
                <wp:positionH relativeFrom="column">
                  <wp:posOffset>1151583</wp:posOffset>
                </wp:positionH>
                <wp:positionV relativeFrom="paragraph">
                  <wp:posOffset>2241550</wp:posOffset>
                </wp:positionV>
                <wp:extent cx="245745" cy="180000"/>
                <wp:effectExtent l="0" t="0" r="1905" b="0"/>
                <wp:wrapNone/>
                <wp:docPr id="2239" name="Прямоугольник 2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D2B94" w:rsidRDefault="000537C1" w:rsidP="00C425D2">
                            <w:pPr>
                              <w:rPr>
                                <w:sz w:val="16"/>
                                <w:szCs w:val="16"/>
                              </w:rPr>
                            </w:pPr>
                            <w:r w:rsidRPr="00BD2B94">
                              <w:rPr>
                                <w:b/>
                                <w:bCs/>
                                <w:color w:val="000000"/>
                                <w:sz w:val="16"/>
                                <w:szCs w:val="16"/>
                                <w:lang w:val="en-US"/>
                              </w:rPr>
                              <w:t>F</w:t>
                            </w:r>
                            <w:r w:rsidR="00517CD6" w:rsidRPr="00517CD6">
                              <w:rPr>
                                <w:b/>
                                <w:bCs/>
                                <w:color w:val="000000"/>
                                <w:sz w:val="16"/>
                                <w:szCs w:val="16"/>
                                <w:vertAlign w:val="subscript"/>
                                <w:lang w:val="en-US"/>
                              </w:rPr>
                              <w:t>c</w:t>
                            </w:r>
                            <w:r w:rsidRPr="00BD2B94">
                              <w:rPr>
                                <w:b/>
                                <w:bCs/>
                                <w:color w:val="000000"/>
                                <w:sz w:val="16"/>
                                <w:szCs w:val="16"/>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11883" id="Прямоугольник 2239" o:spid="_x0000_s2215" style="position:absolute;margin-left:90.7pt;margin-top:176.5pt;width:19.35pt;height:14.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" stroked="f">
                <v:textbox inset="0,0,0,0">
                  <w:txbxContent>
                    <w:p w:rsidR="000537C1" w:rsidRPr="00BD2B94" w:rsidRDefault="000537C1" w:rsidP="00C425D2">
                      <w:pPr>
                        <w:rPr>
                          <w:sz w:val="16"/>
                          <w:szCs w:val="16"/>
                        </w:rPr>
                      </w:pPr>
                      <w:r w:rsidRPr="00BD2B94">
                        <w:rPr>
                          <w:b/>
                          <w:bCs/>
                          <w:color w:val="000000"/>
                          <w:sz w:val="16"/>
                          <w:szCs w:val="16"/>
                          <w:lang w:val="en-US"/>
                        </w:rPr>
                        <w:t>F</w:t>
                      </w:r>
                      <w:r w:rsidR="00517CD6" w:rsidRPr="00517CD6">
                        <w:rPr>
                          <w:b/>
                          <w:bCs/>
                          <w:color w:val="000000"/>
                          <w:sz w:val="16"/>
                          <w:szCs w:val="16"/>
                          <w:vertAlign w:val="subscript"/>
                          <w:lang w:val="en-US"/>
                        </w:rPr>
                        <w:t>c</w:t>
                      </w:r>
                      <w:r w:rsidRPr="00BD2B94">
                        <w:rPr>
                          <w:b/>
                          <w:bCs/>
                          <w:color w:val="000000"/>
                          <w:sz w:val="16"/>
                          <w:szCs w:val="16"/>
                          <w:lang w:val="en-US"/>
                        </w:rPr>
                        <w:t>/2</w:t>
                      </w:r>
                    </w:p>
                  </w:txbxContent>
                </v:textbox>
              </v:rect>
            </w:pict>
          </mc:Fallback>
        </mc:AlternateContent>
      </w:r>
      <w:r>
        <w:rPr>
          <w:noProof/>
          <w:sz w:val="14"/>
          <w:szCs w:val="14"/>
          <w:lang w:eastAsia="ru-RU"/>
        </w:rPr>
        <mc:AlternateContent>
          <mc:Choice Requires="wps">
            <w:drawing>
              <wp:anchor distT="0" distB="0" distL="114300" distR="114300" simplePos="0" relativeHeight="251787264" behindDoc="0" locked="0" layoutInCell="1" allowOverlap="1" wp14:anchorId="2CAE0EA1" wp14:editId="2C740038">
                <wp:simplePos x="0" y="0"/>
                <wp:positionH relativeFrom="column">
                  <wp:posOffset>3279775</wp:posOffset>
                </wp:positionH>
                <wp:positionV relativeFrom="paragraph">
                  <wp:posOffset>2232231</wp:posOffset>
                </wp:positionV>
                <wp:extent cx="383540" cy="108000"/>
                <wp:effectExtent l="0" t="0" r="0" b="6350"/>
                <wp:wrapNone/>
                <wp:docPr id="2976" name="Надпись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jc w:val="center"/>
                              <w:rPr>
                                <w:spacing w:val="4"/>
                                <w:w w:val="103"/>
                                <w:kern w:val="14"/>
                                <w:sz w:val="14"/>
                                <w:szCs w:val="14"/>
                                <w:lang w:val="en-US"/>
                              </w:rPr>
                            </w:pPr>
                            <w:r>
                              <w:rPr>
                                <w:spacing w:val="4"/>
                                <w:w w:val="103"/>
                                <w:kern w:val="14"/>
                                <w:sz w:val="14"/>
                                <w:szCs w:val="14"/>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0EA1" id="Надпись 2976" o:spid="_x0000_s2216" type="#_x0000_t202" style="position:absolute;margin-left:258.25pt;margin-top:175.75pt;width:30.2pt;height: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" stroked="f">
                <v:textbox inset="0,0,0,0">
                  <w:txbxContent>
                    <w:p w:rsidR="000537C1" w:rsidRPr="008503EC" w:rsidRDefault="000537C1" w:rsidP="00C425D2">
                      <w:pPr>
                        <w:spacing w:line="240" w:lineRule="auto"/>
                        <w:jc w:val="center"/>
                        <w:rPr>
                          <w:spacing w:val="4"/>
                          <w:w w:val="103"/>
                          <w:kern w:val="14"/>
                          <w:sz w:val="14"/>
                          <w:szCs w:val="14"/>
                          <w:lang w:val="en-US"/>
                        </w:rPr>
                      </w:pPr>
                      <w:r>
                        <w:rPr>
                          <w:spacing w:val="4"/>
                          <w:w w:val="103"/>
                          <w:kern w:val="14"/>
                          <w:sz w:val="14"/>
                          <w:szCs w:val="14"/>
                        </w:rPr>
                        <w:t>200 мм</w:t>
                      </w:r>
                    </w:p>
                  </w:txbxContent>
                </v:textbox>
              </v:shape>
            </w:pict>
          </mc:Fallback>
        </mc:AlternateContent>
      </w:r>
      <w:r>
        <w:rPr>
          <w:noProof/>
          <w:sz w:val="14"/>
          <w:szCs w:val="14"/>
          <w:lang w:eastAsia="ru-RU"/>
        </w:rPr>
        <mc:AlternateContent>
          <mc:Choice Requires="wps">
            <w:drawing>
              <wp:anchor distT="0" distB="0" distL="114300" distR="114300" simplePos="0" relativeHeight="251786240" behindDoc="0" locked="0" layoutInCell="1" allowOverlap="1" wp14:anchorId="793933FD" wp14:editId="228C7456">
                <wp:simplePos x="0" y="0"/>
                <wp:positionH relativeFrom="column">
                  <wp:posOffset>1958975</wp:posOffset>
                </wp:positionH>
                <wp:positionV relativeFrom="paragraph">
                  <wp:posOffset>2232454</wp:posOffset>
                </wp:positionV>
                <wp:extent cx="383540" cy="108000"/>
                <wp:effectExtent l="0" t="0" r="0" b="6350"/>
                <wp:wrapNone/>
                <wp:docPr id="2986" name="Надпись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jc w:val="center"/>
                              <w:rPr>
                                <w:spacing w:val="4"/>
                                <w:w w:val="103"/>
                                <w:kern w:val="14"/>
                                <w:sz w:val="14"/>
                                <w:szCs w:val="14"/>
                                <w:lang w:val="en-US"/>
                              </w:rPr>
                            </w:pPr>
                            <w:r>
                              <w:rPr>
                                <w:spacing w:val="4"/>
                                <w:w w:val="103"/>
                                <w:kern w:val="14"/>
                                <w:sz w:val="14"/>
                                <w:szCs w:val="14"/>
                              </w:rPr>
                              <w:t>200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33FD" id="Надпись 2986" o:spid="_x0000_s2217" type="#_x0000_t202" style="position:absolute;margin-left:154.25pt;margin-top:175.8pt;width:30.2pt;height: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" stroked="f">
                <v:textbox inset="0,0,0,0">
                  <w:txbxContent>
                    <w:p w:rsidR="000537C1" w:rsidRPr="008503EC" w:rsidRDefault="000537C1" w:rsidP="00C425D2">
                      <w:pPr>
                        <w:spacing w:line="240" w:lineRule="auto"/>
                        <w:jc w:val="center"/>
                        <w:rPr>
                          <w:spacing w:val="4"/>
                          <w:w w:val="103"/>
                          <w:kern w:val="14"/>
                          <w:sz w:val="14"/>
                          <w:szCs w:val="14"/>
                          <w:lang w:val="en-US"/>
                        </w:rPr>
                      </w:pPr>
                      <w:r>
                        <w:rPr>
                          <w:spacing w:val="4"/>
                          <w:w w:val="103"/>
                          <w:kern w:val="14"/>
                          <w:sz w:val="14"/>
                          <w:szCs w:val="14"/>
                        </w:rPr>
                        <w:t>200 мм</w:t>
                      </w:r>
                    </w:p>
                  </w:txbxContent>
                </v:textbox>
              </v:shape>
            </w:pict>
          </mc:Fallback>
        </mc:AlternateContent>
      </w:r>
      <w:r>
        <w:rPr>
          <w:noProof/>
          <w:sz w:val="14"/>
          <w:szCs w:val="14"/>
          <w:lang w:eastAsia="ru-RU"/>
        </w:rPr>
        <mc:AlternateContent>
          <mc:Choice Requires="wps">
            <w:drawing>
              <wp:anchor distT="0" distB="0" distL="114300" distR="114300" simplePos="0" relativeHeight="251784192" behindDoc="0" locked="0" layoutInCell="1" allowOverlap="1" wp14:anchorId="5B07BD69" wp14:editId="52FA534A">
                <wp:simplePos x="0" y="0"/>
                <wp:positionH relativeFrom="column">
                  <wp:posOffset>2354580</wp:posOffset>
                </wp:positionH>
                <wp:positionV relativeFrom="paragraph">
                  <wp:posOffset>1599994</wp:posOffset>
                </wp:positionV>
                <wp:extent cx="935990" cy="179705"/>
                <wp:effectExtent l="0" t="0" r="0" b="0"/>
                <wp:wrapNone/>
                <wp:docPr id="2988" name="Надпись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50C63" w:rsidRDefault="000537C1" w:rsidP="00C425D2">
                            <w:pPr>
                              <w:spacing w:line="120" w:lineRule="exact"/>
                              <w:jc w:val="center"/>
                              <w:rPr>
                                <w:spacing w:val="4"/>
                                <w:w w:val="103"/>
                                <w:kern w:val="14"/>
                                <w:sz w:val="9"/>
                                <w:szCs w:val="9"/>
                              </w:rPr>
                            </w:pPr>
                            <w:r w:rsidRPr="00E50C63">
                              <w:rPr>
                                <w:spacing w:val="4"/>
                                <w:w w:val="103"/>
                                <w:kern w:val="14"/>
                                <w:sz w:val="9"/>
                                <w:szCs w:val="9"/>
                              </w:rPr>
                              <w:t>Листы ПТФЭ</w:t>
                            </w:r>
                            <w:r w:rsidRPr="00E50C63">
                              <w:rPr>
                                <w:spacing w:val="4"/>
                                <w:w w:val="103"/>
                                <w:kern w:val="14"/>
                                <w:sz w:val="9"/>
                                <w:szCs w:val="9"/>
                              </w:rPr>
                              <w:br/>
                              <w:t>(толщина 5 ±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7BD69" id="Надпись 2988" o:spid="_x0000_s2218" type="#_x0000_t202" style="position:absolute;margin-left:185.4pt;margin-top:126pt;width:73.7pt;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" stroked="f">
                <v:textbox inset="0,0,0,0">
                  <w:txbxContent>
                    <w:p w:rsidR="000537C1" w:rsidRPr="00E50C63" w:rsidRDefault="000537C1" w:rsidP="00C425D2">
                      <w:pPr>
                        <w:spacing w:line="120" w:lineRule="exact"/>
                        <w:jc w:val="center"/>
                        <w:rPr>
                          <w:spacing w:val="4"/>
                          <w:w w:val="103"/>
                          <w:kern w:val="14"/>
                          <w:sz w:val="9"/>
                          <w:szCs w:val="9"/>
                        </w:rPr>
                      </w:pPr>
                      <w:r w:rsidRPr="00E50C63">
                        <w:rPr>
                          <w:spacing w:val="4"/>
                          <w:w w:val="103"/>
                          <w:kern w:val="14"/>
                          <w:sz w:val="9"/>
                          <w:szCs w:val="9"/>
                        </w:rPr>
                        <w:t>Листы ПТФЭ</w:t>
                      </w:r>
                      <w:r w:rsidRPr="00E50C63">
                        <w:rPr>
                          <w:spacing w:val="4"/>
                          <w:w w:val="103"/>
                          <w:kern w:val="14"/>
                          <w:sz w:val="9"/>
                          <w:szCs w:val="9"/>
                        </w:rPr>
                        <w:br/>
                        <w:t>(толщина 5 ± 2 мм)</w:t>
                      </w:r>
                    </w:p>
                  </w:txbxContent>
                </v:textbox>
              </v:shape>
            </w:pict>
          </mc:Fallback>
        </mc:AlternateContent>
      </w:r>
      <w:r>
        <w:rPr>
          <w:noProof/>
          <w:sz w:val="14"/>
          <w:szCs w:val="14"/>
          <w:lang w:eastAsia="ru-RU"/>
        </w:rPr>
        <mc:AlternateContent>
          <mc:Choice Requires="wps">
            <w:drawing>
              <wp:anchor distT="0" distB="0" distL="114300" distR="114300" simplePos="0" relativeHeight="251783168" behindDoc="0" locked="0" layoutInCell="1" allowOverlap="1" wp14:anchorId="685A182B" wp14:editId="635E251A">
                <wp:simplePos x="0" y="0"/>
                <wp:positionH relativeFrom="column">
                  <wp:posOffset>207010</wp:posOffset>
                </wp:positionH>
                <wp:positionV relativeFrom="paragraph">
                  <wp:posOffset>1506220</wp:posOffset>
                </wp:positionV>
                <wp:extent cx="612000" cy="21600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A3185D" w:rsidRDefault="000537C1" w:rsidP="00C425D2">
                            <w:pPr>
                              <w:spacing w:line="240" w:lineRule="auto"/>
                              <w:rPr>
                                <w:spacing w:val="4"/>
                                <w:w w:val="103"/>
                                <w:kern w:val="14"/>
                                <w:sz w:val="14"/>
                                <w:szCs w:val="14"/>
                              </w:rPr>
                            </w:pPr>
                            <w:r>
                              <w:rPr>
                                <w:spacing w:val="4"/>
                                <w:w w:val="103"/>
                                <w:kern w:val="14"/>
                                <w:sz w:val="14"/>
                                <w:szCs w:val="14"/>
                              </w:rPr>
                              <w:t>(</w:t>
                            </w:r>
                            <w:r>
                              <w:rPr>
                                <w:spacing w:val="4"/>
                                <w:w w:val="103"/>
                                <w:kern w:val="14"/>
                                <w:sz w:val="14"/>
                                <w:szCs w:val="14"/>
                                <w:lang w:val="en-US"/>
                              </w:rPr>
                              <w:t>R</w:t>
                            </w:r>
                            <w:r w:rsidRPr="00A3185D">
                              <w:rPr>
                                <w:spacing w:val="4"/>
                                <w:w w:val="103"/>
                                <w:kern w:val="14"/>
                                <w:sz w:val="14"/>
                                <w:szCs w:val="14"/>
                              </w:rPr>
                              <w:t xml:space="preserve"> = </w:t>
                            </w:r>
                            <w:r>
                              <w:rPr>
                                <w:spacing w:val="4"/>
                                <w:w w:val="103"/>
                                <w:kern w:val="14"/>
                                <w:sz w:val="14"/>
                                <w:szCs w:val="14"/>
                              </w:rPr>
                              <w:t>75 мм)</w:t>
                            </w:r>
                            <w:r>
                              <w:rPr>
                                <w:spacing w:val="4"/>
                                <w:w w:val="103"/>
                                <w:kern w:val="14"/>
                                <w:sz w:val="14"/>
                                <w:szCs w:val="14"/>
                              </w:rPr>
                              <w:br/>
                              <w:t>(</w:t>
                            </w:r>
                            <w:r>
                              <w:rPr>
                                <w:spacing w:val="4"/>
                                <w:w w:val="103"/>
                                <w:kern w:val="14"/>
                                <w:sz w:val="14"/>
                                <w:szCs w:val="14"/>
                                <w:lang w:val="en-US"/>
                              </w:rPr>
                              <w:t>W</w:t>
                            </w:r>
                            <w:r>
                              <w:rPr>
                                <w:spacing w:val="4"/>
                                <w:w w:val="103"/>
                                <w:kern w:val="14"/>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A182B" id="Надпись 26" o:spid="_x0000_s2219" type="#_x0000_t202" style="position:absolute;margin-left:16.3pt;margin-top:118.6pt;width:48.2pt;height: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" stroked="f">
                <v:textbox inset="0,0,0,0">
                  <w:txbxContent>
                    <w:p w:rsidR="000537C1" w:rsidRPr="00A3185D" w:rsidRDefault="000537C1" w:rsidP="00C425D2">
                      <w:pPr>
                        <w:spacing w:line="240" w:lineRule="auto"/>
                        <w:rPr>
                          <w:spacing w:val="4"/>
                          <w:w w:val="103"/>
                          <w:kern w:val="14"/>
                          <w:sz w:val="14"/>
                          <w:szCs w:val="14"/>
                        </w:rPr>
                      </w:pPr>
                      <w:r>
                        <w:rPr>
                          <w:spacing w:val="4"/>
                          <w:w w:val="103"/>
                          <w:kern w:val="14"/>
                          <w:sz w:val="14"/>
                          <w:szCs w:val="14"/>
                        </w:rPr>
                        <w:t>(</w:t>
                      </w:r>
                      <w:r>
                        <w:rPr>
                          <w:spacing w:val="4"/>
                          <w:w w:val="103"/>
                          <w:kern w:val="14"/>
                          <w:sz w:val="14"/>
                          <w:szCs w:val="14"/>
                          <w:lang w:val="en-US"/>
                        </w:rPr>
                        <w:t>R</w:t>
                      </w:r>
                      <w:r w:rsidRPr="00A3185D">
                        <w:rPr>
                          <w:spacing w:val="4"/>
                          <w:w w:val="103"/>
                          <w:kern w:val="14"/>
                          <w:sz w:val="14"/>
                          <w:szCs w:val="14"/>
                        </w:rPr>
                        <w:t xml:space="preserve"> = </w:t>
                      </w:r>
                      <w:r>
                        <w:rPr>
                          <w:spacing w:val="4"/>
                          <w:w w:val="103"/>
                          <w:kern w:val="14"/>
                          <w:sz w:val="14"/>
                          <w:szCs w:val="14"/>
                        </w:rPr>
                        <w:t>75 мм)</w:t>
                      </w:r>
                      <w:r>
                        <w:rPr>
                          <w:spacing w:val="4"/>
                          <w:w w:val="103"/>
                          <w:kern w:val="14"/>
                          <w:sz w:val="14"/>
                          <w:szCs w:val="14"/>
                        </w:rPr>
                        <w:br/>
                        <w:t>(</w:t>
                      </w:r>
                      <w:r>
                        <w:rPr>
                          <w:spacing w:val="4"/>
                          <w:w w:val="103"/>
                          <w:kern w:val="14"/>
                          <w:sz w:val="14"/>
                          <w:szCs w:val="14"/>
                          <w:lang w:val="en-US"/>
                        </w:rPr>
                        <w:t>W</w:t>
                      </w:r>
                      <w:r>
                        <w:rPr>
                          <w:spacing w:val="4"/>
                          <w:w w:val="103"/>
                          <w:kern w:val="14"/>
                          <w:sz w:val="14"/>
                          <w:szCs w:val="14"/>
                        </w:rPr>
                        <w:t xml:space="preserve"> = 71 мм)</w:t>
                      </w:r>
                    </w:p>
                  </w:txbxContent>
                </v:textbox>
              </v:shape>
            </w:pict>
          </mc:Fallback>
        </mc:AlternateContent>
      </w:r>
      <w:r>
        <w:rPr>
          <w:noProof/>
          <w:sz w:val="14"/>
          <w:szCs w:val="14"/>
          <w:lang w:eastAsia="ru-RU"/>
        </w:rPr>
        <mc:AlternateContent>
          <mc:Choice Requires="wps">
            <w:drawing>
              <wp:anchor distT="0" distB="0" distL="114300" distR="114300" simplePos="0" relativeHeight="251782144" behindDoc="0" locked="0" layoutInCell="1" allowOverlap="1" wp14:anchorId="2DC23D79" wp14:editId="0FBD1B6F">
                <wp:simplePos x="0" y="0"/>
                <wp:positionH relativeFrom="column">
                  <wp:posOffset>226060</wp:posOffset>
                </wp:positionH>
                <wp:positionV relativeFrom="paragraph">
                  <wp:posOffset>1183640</wp:posOffset>
                </wp:positionV>
                <wp:extent cx="684000" cy="360000"/>
                <wp:effectExtent l="0" t="0" r="1905" b="2540"/>
                <wp:wrapNone/>
                <wp:docPr id="2989" name="Надпись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3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A3185D" w:rsidRDefault="000537C1" w:rsidP="00C425D2">
                            <w:pPr>
                              <w:spacing w:line="240" w:lineRule="auto"/>
                              <w:rPr>
                                <w:spacing w:val="4"/>
                                <w:w w:val="103"/>
                                <w:kern w:val="14"/>
                                <w:sz w:val="14"/>
                                <w:szCs w:val="14"/>
                              </w:rPr>
                            </w:pPr>
                            <w:r>
                              <w:rPr>
                                <w:spacing w:val="4"/>
                                <w:w w:val="103"/>
                                <w:kern w:val="14"/>
                                <w:sz w:val="14"/>
                                <w:szCs w:val="14"/>
                                <w:u w:val="single"/>
                              </w:rPr>
                              <w:t>Опора</w:t>
                            </w:r>
                            <w:r>
                              <w:rPr>
                                <w:sz w:val="14"/>
                                <w:szCs w:val="14"/>
                                <w:u w:val="single"/>
                              </w:rPr>
                              <w:t xml:space="preserve"> </w:t>
                            </w:r>
                            <w:r>
                              <w:rPr>
                                <w:sz w:val="14"/>
                                <w:szCs w:val="14"/>
                              </w:rPr>
                              <w:t>цилиндри</w:t>
                            </w:r>
                            <w:r>
                              <w:rPr>
                                <w:spacing w:val="4"/>
                                <w:w w:val="103"/>
                                <w:kern w:val="14"/>
                                <w:sz w:val="14"/>
                                <w:szCs w:val="14"/>
                              </w:rPr>
                              <w:t>ческой формы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23D79" id="Надпись 2989" o:spid="_x0000_s2220" type="#_x0000_t202" style="position:absolute;margin-left:17.8pt;margin-top:93.2pt;width:53.85pt;height:2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" stroked="f">
                <v:textbox inset="0,0,0,0">
                  <w:txbxContent>
                    <w:p w:rsidR="000537C1" w:rsidRPr="00A3185D" w:rsidRDefault="000537C1" w:rsidP="00C425D2">
                      <w:pPr>
                        <w:spacing w:line="240" w:lineRule="auto"/>
                        <w:rPr>
                          <w:spacing w:val="4"/>
                          <w:w w:val="103"/>
                          <w:kern w:val="14"/>
                          <w:sz w:val="14"/>
                          <w:szCs w:val="14"/>
                        </w:rPr>
                      </w:pPr>
                      <w:r>
                        <w:rPr>
                          <w:spacing w:val="4"/>
                          <w:w w:val="103"/>
                          <w:kern w:val="14"/>
                          <w:sz w:val="14"/>
                          <w:szCs w:val="14"/>
                          <w:u w:val="single"/>
                        </w:rPr>
                        <w:t>Опора</w:t>
                      </w:r>
                      <w:r>
                        <w:rPr>
                          <w:sz w:val="14"/>
                          <w:szCs w:val="14"/>
                          <w:u w:val="single"/>
                        </w:rPr>
                        <w:t xml:space="preserve"> </w:t>
                      </w:r>
                      <w:r>
                        <w:rPr>
                          <w:sz w:val="14"/>
                          <w:szCs w:val="14"/>
                        </w:rPr>
                        <w:t>цилиндри</w:t>
                      </w:r>
                      <w:r>
                        <w:rPr>
                          <w:spacing w:val="4"/>
                          <w:w w:val="103"/>
                          <w:kern w:val="14"/>
                          <w:sz w:val="14"/>
                          <w:szCs w:val="14"/>
                        </w:rPr>
                        <w:t>ческой формы</w:t>
                      </w:r>
                    </w:p>
                  </w:txbxContent>
                </v:textbox>
              </v:shape>
            </w:pict>
          </mc:Fallback>
        </mc:AlternateContent>
      </w:r>
      <w:r>
        <w:rPr>
          <w:noProof/>
          <w:sz w:val="14"/>
          <w:szCs w:val="14"/>
          <w:lang w:eastAsia="ru-RU"/>
        </w:rPr>
        <mc:AlternateContent>
          <mc:Choice Requires="wps">
            <w:drawing>
              <wp:anchor distT="0" distB="0" distL="114300" distR="114300" simplePos="0" relativeHeight="251781120" behindDoc="0" locked="0" layoutInCell="1" allowOverlap="1" wp14:anchorId="64D227F2" wp14:editId="6D5358B6">
                <wp:simplePos x="0" y="0"/>
                <wp:positionH relativeFrom="margin">
                  <wp:posOffset>2315210</wp:posOffset>
                </wp:positionH>
                <wp:positionV relativeFrom="paragraph">
                  <wp:posOffset>1385570</wp:posOffset>
                </wp:positionV>
                <wp:extent cx="288000" cy="118800"/>
                <wp:effectExtent l="0" t="0" r="17145" b="14605"/>
                <wp:wrapNone/>
                <wp:docPr id="2990" name="Надпись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18800"/>
                        </a:xfrm>
                        <a:prstGeom prst="rect">
                          <a:avLst/>
                        </a:prstGeom>
                        <a:solidFill>
                          <a:srgbClr val="FFFFFF"/>
                        </a:solidFill>
                        <a:ln w="9525">
                          <a:solidFill>
                            <a:srgbClr val="808080"/>
                          </a:solidFill>
                          <a:miter lim="800000"/>
                          <a:headEnd/>
                          <a:tailEnd/>
                        </a:ln>
                      </wps:spPr>
                      <wps:txbx>
                        <w:txbxContent>
                          <w:p w:rsidR="000537C1" w:rsidRPr="00074B47" w:rsidRDefault="000537C1" w:rsidP="00C425D2">
                            <w:pPr>
                              <w:spacing w:before="20" w:line="240" w:lineRule="auto"/>
                              <w:jc w:val="center"/>
                              <w:rPr>
                                <w:sz w:val="14"/>
                                <w:szCs w:val="14"/>
                              </w:rPr>
                            </w:pPr>
                            <w:r>
                              <w:rPr>
                                <w:sz w:val="14"/>
                                <w:szCs w:val="14"/>
                              </w:rPr>
                              <w:t>ВБС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27F2" id="Надпись 2990" o:spid="_x0000_s2221" type="#_x0000_t202" style="position:absolute;margin-left:182.3pt;margin-top:109.1pt;width:22.7pt;height:9.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" strokecolor="gray">
                <v:textbox inset="0,0,0,0">
                  <w:txbxContent>
                    <w:p w:rsidR="000537C1" w:rsidRPr="00074B47" w:rsidRDefault="000537C1" w:rsidP="00C425D2">
                      <w:pPr>
                        <w:spacing w:before="20" w:line="240" w:lineRule="auto"/>
                        <w:jc w:val="center"/>
                        <w:rPr>
                          <w:sz w:val="14"/>
                          <w:szCs w:val="14"/>
                        </w:rPr>
                      </w:pPr>
                      <w:r>
                        <w:rPr>
                          <w:sz w:val="14"/>
                          <w:szCs w:val="14"/>
                        </w:rPr>
                        <w:t>ВБС</w:t>
                      </w:r>
                    </w:p>
                  </w:txbxContent>
                </v:textbox>
                <w10:wrap anchorx="margin"/>
              </v:shape>
            </w:pict>
          </mc:Fallback>
        </mc:AlternateContent>
      </w:r>
      <w:r>
        <w:rPr>
          <w:noProof/>
          <w:sz w:val="14"/>
          <w:szCs w:val="14"/>
          <w:lang w:eastAsia="ru-RU"/>
        </w:rPr>
        <mc:AlternateContent>
          <mc:Choice Requires="wps">
            <w:drawing>
              <wp:anchor distT="0" distB="0" distL="114300" distR="114300" simplePos="0" relativeHeight="251780096" behindDoc="0" locked="0" layoutInCell="1" allowOverlap="1" wp14:anchorId="317F2A3D" wp14:editId="76844431">
                <wp:simplePos x="0" y="0"/>
                <wp:positionH relativeFrom="margin">
                  <wp:posOffset>2315210</wp:posOffset>
                </wp:positionH>
                <wp:positionV relativeFrom="paragraph">
                  <wp:posOffset>1239520</wp:posOffset>
                </wp:positionV>
                <wp:extent cx="288000" cy="118800"/>
                <wp:effectExtent l="0" t="0" r="17145" b="14605"/>
                <wp:wrapNone/>
                <wp:docPr id="2991" name="Надпись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18800"/>
                        </a:xfrm>
                        <a:prstGeom prst="rect">
                          <a:avLst/>
                        </a:prstGeom>
                        <a:solidFill>
                          <a:srgbClr val="FFFFFF"/>
                        </a:solidFill>
                        <a:ln w="9525">
                          <a:solidFill>
                            <a:srgbClr val="808080"/>
                          </a:solidFill>
                          <a:miter lim="800000"/>
                          <a:headEnd/>
                          <a:tailEnd/>
                        </a:ln>
                      </wps:spPr>
                      <wps:txbx>
                        <w:txbxContent>
                          <w:p w:rsidR="000537C1" w:rsidRPr="00074B47" w:rsidRDefault="000537C1" w:rsidP="00C425D2">
                            <w:pPr>
                              <w:spacing w:before="20" w:line="240" w:lineRule="auto"/>
                              <w:jc w:val="center"/>
                              <w:rPr>
                                <w:sz w:val="14"/>
                                <w:szCs w:val="14"/>
                              </w:rPr>
                            </w:pPr>
                            <w:r>
                              <w:rPr>
                                <w:sz w:val="14"/>
                                <w:szCs w:val="14"/>
                              </w:rPr>
                              <w:t>ПКС</w:t>
                            </w:r>
                            <w:r w:rsidRPr="00074B47">
                              <w:rPr>
                                <w:noProof/>
                                <w:sz w:val="14"/>
                                <w:szCs w:val="14"/>
                                <w:lang w:eastAsia="ru-RU"/>
                              </w:rPr>
                              <w:drawing>
                                <wp:inline distT="0" distB="0" distL="0" distR="0" wp14:anchorId="27CB5F47" wp14:editId="4012E01D">
                                  <wp:extent cx="278765" cy="121960"/>
                                  <wp:effectExtent l="0" t="0" r="698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765" cy="121960"/>
                                          </a:xfrm>
                                          <a:prstGeom prst="rect">
                                            <a:avLst/>
                                          </a:prstGeom>
                                          <a:noFill/>
                                          <a:ln>
                                            <a:noFill/>
                                          </a:ln>
                                        </pic:spPr>
                                      </pic:pic>
                                    </a:graphicData>
                                  </a:graphic>
                                </wp:inline>
                              </w:drawing>
                            </w:r>
                            <w:r>
                              <w:rPr>
                                <w:sz w:val="14"/>
                                <w:szCs w:val="14"/>
                              </w:rPr>
                              <w:t>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2A3D" id="Надпись 2991" o:spid="_x0000_s2222" type="#_x0000_t202" style="position:absolute;margin-left:182.3pt;margin-top:97.6pt;width:22.7pt;height:9.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" strokecolor="gray">
                <v:textbox inset="0,0,0,0">
                  <w:txbxContent>
                    <w:p w:rsidR="000537C1" w:rsidRPr="00074B47" w:rsidRDefault="000537C1" w:rsidP="00C425D2">
                      <w:pPr>
                        <w:spacing w:before="20" w:line="240" w:lineRule="auto"/>
                        <w:jc w:val="center"/>
                        <w:rPr>
                          <w:sz w:val="14"/>
                          <w:szCs w:val="14"/>
                        </w:rPr>
                      </w:pPr>
                      <w:r>
                        <w:rPr>
                          <w:sz w:val="14"/>
                          <w:szCs w:val="14"/>
                        </w:rPr>
                        <w:t>ПКС</w:t>
                      </w:r>
                      <w:r w:rsidRPr="00074B47">
                        <w:rPr>
                          <w:noProof/>
                          <w:sz w:val="14"/>
                          <w:szCs w:val="14"/>
                          <w:lang w:eastAsia="ru-RU"/>
                        </w:rPr>
                        <w:drawing>
                          <wp:inline distT="0" distB="0" distL="0" distR="0" wp14:anchorId="27CB5F47" wp14:editId="4012E01D">
                            <wp:extent cx="278765" cy="121960"/>
                            <wp:effectExtent l="0" t="0" r="698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765" cy="121960"/>
                                    </a:xfrm>
                                    <a:prstGeom prst="rect">
                                      <a:avLst/>
                                    </a:prstGeom>
                                    <a:noFill/>
                                    <a:ln>
                                      <a:noFill/>
                                    </a:ln>
                                  </pic:spPr>
                                </pic:pic>
                              </a:graphicData>
                            </a:graphic>
                          </wp:inline>
                        </w:drawing>
                      </w:r>
                      <w:r>
                        <w:rPr>
                          <w:sz w:val="14"/>
                          <w:szCs w:val="14"/>
                        </w:rPr>
                        <w:t>С</w:t>
                      </w:r>
                    </w:p>
                  </w:txbxContent>
                </v:textbox>
                <w10:wrap anchorx="margin"/>
              </v:shape>
            </w:pict>
          </mc:Fallback>
        </mc:AlternateContent>
      </w:r>
      <w:r>
        <w:rPr>
          <w:noProof/>
          <w:sz w:val="14"/>
          <w:szCs w:val="14"/>
          <w:lang w:eastAsia="ru-RU"/>
        </w:rPr>
        <mc:AlternateContent>
          <mc:Choice Requires="wps">
            <w:drawing>
              <wp:anchor distT="0" distB="0" distL="114300" distR="114300" simplePos="0" relativeHeight="251779072" behindDoc="0" locked="0" layoutInCell="1" allowOverlap="1" wp14:anchorId="4B390A6E" wp14:editId="6651F6E6">
                <wp:simplePos x="0" y="0"/>
                <wp:positionH relativeFrom="margin">
                  <wp:posOffset>2315210</wp:posOffset>
                </wp:positionH>
                <wp:positionV relativeFrom="paragraph">
                  <wp:posOffset>1099820</wp:posOffset>
                </wp:positionV>
                <wp:extent cx="288000" cy="118800"/>
                <wp:effectExtent l="0" t="0" r="17145" b="14605"/>
                <wp:wrapNone/>
                <wp:docPr id="2992" name="Надпись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18800"/>
                        </a:xfrm>
                        <a:prstGeom prst="rect">
                          <a:avLst/>
                        </a:prstGeom>
                        <a:solidFill>
                          <a:srgbClr val="FFFFFF"/>
                        </a:solidFill>
                        <a:ln w="9525">
                          <a:solidFill>
                            <a:srgbClr val="808080"/>
                          </a:solidFill>
                          <a:miter lim="800000"/>
                          <a:headEnd/>
                          <a:tailEnd/>
                        </a:ln>
                      </wps:spPr>
                      <wps:txbx>
                        <w:txbxContent>
                          <w:p w:rsidR="000537C1" w:rsidRPr="00074B47" w:rsidRDefault="000537C1" w:rsidP="00C425D2">
                            <w:pPr>
                              <w:spacing w:before="20" w:line="240" w:lineRule="auto"/>
                              <w:jc w:val="center"/>
                              <w:rPr>
                                <w:sz w:val="14"/>
                                <w:szCs w:val="14"/>
                              </w:rPr>
                            </w:pPr>
                            <w:r>
                              <w:rPr>
                                <w:sz w:val="14"/>
                                <w:szCs w:val="14"/>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0A6E" id="Надпись 2992" o:spid="_x0000_s2223" type="#_x0000_t202" style="position:absolute;margin-left:182.3pt;margin-top:86.6pt;width:22.7pt;height:9.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" strokecolor="gray">
                <v:textbox inset="0,0,0,0">
                  <w:txbxContent>
                    <w:p w:rsidR="000537C1" w:rsidRPr="00074B47" w:rsidRDefault="000537C1" w:rsidP="00C425D2">
                      <w:pPr>
                        <w:spacing w:before="20" w:line="240" w:lineRule="auto"/>
                        <w:jc w:val="center"/>
                        <w:rPr>
                          <w:sz w:val="14"/>
                          <w:szCs w:val="14"/>
                        </w:rPr>
                      </w:pPr>
                      <w:r>
                        <w:rPr>
                          <w:sz w:val="14"/>
                          <w:szCs w:val="14"/>
                        </w:rPr>
                        <w:t>ЗКС</w:t>
                      </w:r>
                    </w:p>
                  </w:txbxContent>
                </v:textbox>
                <w10:wrap anchorx="margin"/>
              </v:shape>
            </w:pict>
          </mc:Fallback>
        </mc:AlternateContent>
      </w:r>
      <w:r>
        <w:rPr>
          <w:noProof/>
          <w:sz w:val="14"/>
          <w:szCs w:val="14"/>
          <w:lang w:eastAsia="ru-RU"/>
        </w:rPr>
        <mc:AlternateContent>
          <mc:Choice Requires="wps">
            <w:drawing>
              <wp:anchor distT="0" distB="0" distL="114300" distR="114300" simplePos="0" relativeHeight="251778048" behindDoc="0" locked="0" layoutInCell="1" allowOverlap="1" wp14:anchorId="7179C6B2" wp14:editId="67C87F24">
                <wp:simplePos x="0" y="0"/>
                <wp:positionH relativeFrom="margin">
                  <wp:posOffset>2315210</wp:posOffset>
                </wp:positionH>
                <wp:positionV relativeFrom="paragraph">
                  <wp:posOffset>972820</wp:posOffset>
                </wp:positionV>
                <wp:extent cx="288000" cy="108000"/>
                <wp:effectExtent l="0" t="0" r="17145" b="25400"/>
                <wp:wrapNone/>
                <wp:docPr id="2993" name="Надпись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08000"/>
                        </a:xfrm>
                        <a:prstGeom prst="rect">
                          <a:avLst/>
                        </a:prstGeom>
                        <a:solidFill>
                          <a:srgbClr val="FFFFFF"/>
                        </a:solidFill>
                        <a:ln w="9525">
                          <a:solidFill>
                            <a:srgbClr val="808080"/>
                          </a:solidFill>
                          <a:miter lim="800000"/>
                          <a:headEnd/>
                          <a:tailEnd/>
                        </a:ln>
                      </wps:spPr>
                      <wps:txbx>
                        <w:txbxContent>
                          <w:p w:rsidR="000537C1" w:rsidRPr="00074B47" w:rsidRDefault="000537C1" w:rsidP="00C425D2">
                            <w:pPr>
                              <w:spacing w:before="20" w:line="240" w:lineRule="auto"/>
                              <w:jc w:val="center"/>
                              <w:rPr>
                                <w:sz w:val="14"/>
                                <w:szCs w:val="14"/>
                              </w:rPr>
                            </w:pPr>
                            <w:r>
                              <w:rPr>
                                <w:sz w:val="14"/>
                                <w:szCs w:val="14"/>
                              </w:rPr>
                              <w:t>НБС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C6B2" id="Надпись 2993" o:spid="_x0000_s2224" type="#_x0000_t202" style="position:absolute;margin-left:182.3pt;margin-top:76.6pt;width:22.7pt;height: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" strokecolor="gray">
                <v:textbox inset="0,0,0,0">
                  <w:txbxContent>
                    <w:p w:rsidR="000537C1" w:rsidRPr="00074B47" w:rsidRDefault="000537C1" w:rsidP="00C425D2">
                      <w:pPr>
                        <w:spacing w:before="20" w:line="240" w:lineRule="auto"/>
                        <w:jc w:val="center"/>
                        <w:rPr>
                          <w:sz w:val="14"/>
                          <w:szCs w:val="14"/>
                        </w:rPr>
                      </w:pPr>
                      <w:r>
                        <w:rPr>
                          <w:sz w:val="14"/>
                          <w:szCs w:val="14"/>
                        </w:rPr>
                        <w:t>НБС</w:t>
                      </w:r>
                    </w:p>
                  </w:txbxContent>
                </v:textbox>
                <w10:wrap anchorx="margin"/>
              </v:shape>
            </w:pict>
          </mc:Fallback>
        </mc:AlternateContent>
      </w:r>
      <w:r>
        <w:rPr>
          <w:noProof/>
          <w:sz w:val="14"/>
          <w:szCs w:val="14"/>
          <w:lang w:eastAsia="ru-RU"/>
        </w:rPr>
        <mc:AlternateContent>
          <mc:Choice Requires="wps">
            <w:drawing>
              <wp:anchor distT="0" distB="0" distL="114300" distR="114300" simplePos="0" relativeHeight="251777024" behindDoc="0" locked="0" layoutInCell="1" allowOverlap="1" wp14:anchorId="11C27840" wp14:editId="6C8BDF80">
                <wp:simplePos x="0" y="0"/>
                <wp:positionH relativeFrom="margin">
                  <wp:posOffset>2901315</wp:posOffset>
                </wp:positionH>
                <wp:positionV relativeFrom="paragraph">
                  <wp:posOffset>1306195</wp:posOffset>
                </wp:positionV>
                <wp:extent cx="288000" cy="140335"/>
                <wp:effectExtent l="0" t="0" r="17145" b="12065"/>
                <wp:wrapNone/>
                <wp:docPr id="2994" name="Надпись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40335"/>
                        </a:xfrm>
                        <a:prstGeom prst="rect">
                          <a:avLst/>
                        </a:prstGeom>
                        <a:solidFill>
                          <a:srgbClr val="FFFFFF"/>
                        </a:solidFill>
                        <a:ln w="9525">
                          <a:solidFill>
                            <a:srgbClr val="808080"/>
                          </a:solidFill>
                          <a:miter lim="800000"/>
                          <a:headEnd/>
                          <a:tailEnd/>
                        </a:ln>
                      </wps:spPr>
                      <wps:txbx>
                        <w:txbxContent>
                          <w:p w:rsidR="000537C1" w:rsidRPr="00074B47" w:rsidRDefault="000537C1" w:rsidP="00C425D2">
                            <w:pPr>
                              <w:spacing w:before="20" w:line="240" w:lineRule="auto"/>
                              <w:jc w:val="center"/>
                              <w:rPr>
                                <w:sz w:val="14"/>
                                <w:szCs w:val="14"/>
                              </w:rPr>
                            </w:pPr>
                            <w:r>
                              <w:rPr>
                                <w:sz w:val="14"/>
                                <w:szCs w:val="14"/>
                              </w:rPr>
                              <w:t>ПКС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7840" id="Надпись 2994" o:spid="_x0000_s2225" type="#_x0000_t202" style="position:absolute;margin-left:228.45pt;margin-top:102.85pt;width:22.7pt;height:11.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" strokecolor="gray">
                <v:textbox inset="0,0,0,0">
                  <w:txbxContent>
                    <w:p w:rsidR="000537C1" w:rsidRPr="00074B47" w:rsidRDefault="000537C1" w:rsidP="00C425D2">
                      <w:pPr>
                        <w:spacing w:before="20" w:line="240" w:lineRule="auto"/>
                        <w:jc w:val="center"/>
                        <w:rPr>
                          <w:sz w:val="14"/>
                          <w:szCs w:val="14"/>
                        </w:rPr>
                      </w:pPr>
                      <w:r>
                        <w:rPr>
                          <w:sz w:val="14"/>
                          <w:szCs w:val="14"/>
                        </w:rPr>
                        <w:t>ПКС</w:t>
                      </w:r>
                    </w:p>
                  </w:txbxContent>
                </v:textbox>
                <w10:wrap anchorx="margin"/>
              </v:shape>
            </w:pict>
          </mc:Fallback>
        </mc:AlternateContent>
      </w:r>
      <w:r>
        <w:rPr>
          <w:noProof/>
          <w:sz w:val="14"/>
          <w:szCs w:val="14"/>
          <w:lang w:eastAsia="ru-RU"/>
        </w:rPr>
        <mc:AlternateContent>
          <mc:Choice Requires="wps">
            <w:drawing>
              <wp:anchor distT="0" distB="0" distL="114300" distR="114300" simplePos="0" relativeHeight="251776000" behindDoc="0" locked="0" layoutInCell="1" allowOverlap="1" wp14:anchorId="4D0A30CD" wp14:editId="1AFF19B1">
                <wp:simplePos x="0" y="0"/>
                <wp:positionH relativeFrom="column">
                  <wp:posOffset>2903855</wp:posOffset>
                </wp:positionH>
                <wp:positionV relativeFrom="paragraph">
                  <wp:posOffset>1109345</wp:posOffset>
                </wp:positionV>
                <wp:extent cx="288000" cy="140335"/>
                <wp:effectExtent l="0" t="0" r="17145" b="12065"/>
                <wp:wrapNone/>
                <wp:docPr id="2995" name="Надпись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40335"/>
                        </a:xfrm>
                        <a:prstGeom prst="rect">
                          <a:avLst/>
                        </a:prstGeom>
                        <a:solidFill>
                          <a:srgbClr val="FFFFFF"/>
                        </a:solidFill>
                        <a:ln w="9525">
                          <a:solidFill>
                            <a:srgbClr val="808080"/>
                          </a:solidFill>
                          <a:miter lim="800000"/>
                          <a:headEnd/>
                          <a:tailEnd/>
                        </a:ln>
                      </wps:spPr>
                      <wps:txbx>
                        <w:txbxContent>
                          <w:p w:rsidR="000537C1" w:rsidRPr="00427BD5" w:rsidRDefault="000537C1" w:rsidP="00C425D2">
                            <w:pPr>
                              <w:spacing w:before="20" w:line="240" w:lineRule="auto"/>
                              <w:jc w:val="center"/>
                              <w:rPr>
                                <w:sz w:val="14"/>
                                <w:szCs w:val="14"/>
                              </w:rPr>
                            </w:pPr>
                            <w:r>
                              <w:rPr>
                                <w:sz w:val="14"/>
                                <w:szCs w:val="14"/>
                              </w:rPr>
                              <w:t>ЗКС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A30CD" id="Надпись 2995" o:spid="_x0000_s2226" type="#_x0000_t202" style="position:absolute;margin-left:228.65pt;margin-top:87.35pt;width:22.7pt;height:1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" strokecolor="gray">
                <v:textbox inset="0,0,0,0">
                  <w:txbxContent>
                    <w:p w:rsidR="000537C1" w:rsidRPr="00427BD5" w:rsidRDefault="000537C1" w:rsidP="00C425D2">
                      <w:pPr>
                        <w:spacing w:before="20" w:line="240" w:lineRule="auto"/>
                        <w:jc w:val="center"/>
                        <w:rPr>
                          <w:sz w:val="14"/>
                          <w:szCs w:val="14"/>
                        </w:rPr>
                      </w:pPr>
                      <w:r>
                        <w:rPr>
                          <w:sz w:val="14"/>
                          <w:szCs w:val="14"/>
                        </w:rPr>
                        <w:t>ЗКС</w:t>
                      </w:r>
                    </w:p>
                  </w:txbxContent>
                </v:textbox>
              </v:shape>
            </w:pict>
          </mc:Fallback>
        </mc:AlternateContent>
      </w:r>
      <w:r>
        <w:rPr>
          <w:noProof/>
          <w:sz w:val="14"/>
          <w:szCs w:val="14"/>
          <w:lang w:eastAsia="ru-RU"/>
        </w:rPr>
        <mc:AlternateContent>
          <mc:Choice Requires="wps">
            <w:drawing>
              <wp:anchor distT="0" distB="0" distL="114300" distR="114300" simplePos="0" relativeHeight="251774976" behindDoc="0" locked="0" layoutInCell="1" allowOverlap="1" wp14:anchorId="47896062" wp14:editId="7C437B92">
                <wp:simplePos x="0" y="0"/>
                <wp:positionH relativeFrom="column">
                  <wp:posOffset>1289685</wp:posOffset>
                </wp:positionH>
                <wp:positionV relativeFrom="paragraph">
                  <wp:posOffset>642620</wp:posOffset>
                </wp:positionV>
                <wp:extent cx="625475" cy="125730"/>
                <wp:effectExtent l="0" t="0" r="3175" b="7620"/>
                <wp:wrapNone/>
                <wp:docPr id="2996" name="Надпись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rPr>
                                <w:spacing w:val="4"/>
                                <w:w w:val="103"/>
                                <w:kern w:val="14"/>
                                <w:sz w:val="14"/>
                                <w:szCs w:val="14"/>
                                <w:lang w:val="en-US"/>
                              </w:rPr>
                            </w:pPr>
                            <w:r>
                              <w:rPr>
                                <w:spacing w:val="4"/>
                                <w:w w:val="103"/>
                                <w:kern w:val="14"/>
                                <w:sz w:val="14"/>
                                <w:szCs w:val="14"/>
                              </w:rPr>
                              <w:t>Сторона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6062" id="Надпись 2996" o:spid="_x0000_s2227" type="#_x0000_t202" style="position:absolute;margin-left:101.55pt;margin-top:50.6pt;width:49.25pt;height:9.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" stroked="f">
                <v:textbox inset="0,0,0,0">
                  <w:txbxContent>
                    <w:p w:rsidR="000537C1" w:rsidRPr="008503EC" w:rsidRDefault="000537C1" w:rsidP="00C425D2">
                      <w:pPr>
                        <w:spacing w:line="240" w:lineRule="auto"/>
                        <w:rPr>
                          <w:spacing w:val="4"/>
                          <w:w w:val="103"/>
                          <w:kern w:val="14"/>
                          <w:sz w:val="14"/>
                          <w:szCs w:val="14"/>
                          <w:lang w:val="en-US"/>
                        </w:rPr>
                      </w:pPr>
                      <w:r>
                        <w:rPr>
                          <w:spacing w:val="4"/>
                          <w:w w:val="103"/>
                          <w:kern w:val="14"/>
                          <w:sz w:val="14"/>
                          <w:szCs w:val="14"/>
                        </w:rPr>
                        <w:t>Сторона бедра</w:t>
                      </w:r>
                    </w:p>
                  </w:txbxContent>
                </v:textbox>
              </v:shape>
            </w:pict>
          </mc:Fallback>
        </mc:AlternateContent>
      </w:r>
      <w:r>
        <w:rPr>
          <w:noProof/>
          <w:sz w:val="14"/>
          <w:szCs w:val="14"/>
          <w:lang w:eastAsia="ru-RU"/>
        </w:rPr>
        <mc:AlternateContent>
          <mc:Choice Requires="wps">
            <w:drawing>
              <wp:anchor distT="0" distB="0" distL="114300" distR="114300" simplePos="0" relativeHeight="251773952" behindDoc="0" locked="0" layoutInCell="1" allowOverlap="1" wp14:anchorId="43E8866D" wp14:editId="4A79DD23">
                <wp:simplePos x="0" y="0"/>
                <wp:positionH relativeFrom="column">
                  <wp:posOffset>1680210</wp:posOffset>
                </wp:positionH>
                <wp:positionV relativeFrom="paragraph">
                  <wp:posOffset>439420</wp:posOffset>
                </wp:positionV>
                <wp:extent cx="800735" cy="239395"/>
                <wp:effectExtent l="0" t="0" r="0" b="8255"/>
                <wp:wrapNone/>
                <wp:docPr id="2997" name="Надпись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jc w:val="center"/>
                              <w:rPr>
                                <w:spacing w:val="4"/>
                                <w:w w:val="103"/>
                                <w:kern w:val="14"/>
                                <w:sz w:val="14"/>
                                <w:szCs w:val="14"/>
                              </w:rPr>
                            </w:pPr>
                            <w:r>
                              <w:rPr>
                                <w:spacing w:val="4"/>
                                <w:w w:val="103"/>
                                <w:kern w:val="14"/>
                                <w:sz w:val="14"/>
                                <w:szCs w:val="14"/>
                              </w:rPr>
                              <w:t>Неопреновый лист</w:t>
                            </w:r>
                            <w:r>
                              <w:rPr>
                                <w:spacing w:val="4"/>
                                <w:w w:val="103"/>
                                <w:kern w:val="14"/>
                                <w:sz w:val="14"/>
                                <w:szCs w:val="14"/>
                              </w:rPr>
                              <w:br/>
                              <w:t>(1 лист)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866D" id="Надпись 2997" o:spid="_x0000_s2228" type="#_x0000_t202" style="position:absolute;margin-left:132.3pt;margin-top:34.6pt;width:63.05pt;height:18.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" stroked="f">
                <v:textbox inset="0,0,0,0">
                  <w:txbxContent>
                    <w:p w:rsidR="000537C1" w:rsidRPr="00DA1825" w:rsidRDefault="000537C1" w:rsidP="00C425D2">
                      <w:pPr>
                        <w:spacing w:line="240" w:lineRule="auto"/>
                        <w:jc w:val="center"/>
                        <w:rPr>
                          <w:spacing w:val="4"/>
                          <w:w w:val="103"/>
                          <w:kern w:val="14"/>
                          <w:sz w:val="14"/>
                          <w:szCs w:val="14"/>
                        </w:rPr>
                      </w:pPr>
                      <w:r>
                        <w:rPr>
                          <w:spacing w:val="4"/>
                          <w:w w:val="103"/>
                          <w:kern w:val="14"/>
                          <w:sz w:val="14"/>
                          <w:szCs w:val="14"/>
                        </w:rPr>
                        <w:t>Неопреновый лист</w:t>
                      </w:r>
                      <w:r>
                        <w:rPr>
                          <w:spacing w:val="4"/>
                          <w:w w:val="103"/>
                          <w:kern w:val="14"/>
                          <w:sz w:val="14"/>
                          <w:szCs w:val="14"/>
                        </w:rPr>
                        <w:br/>
                        <w:t>(1 лист)</w:t>
                      </w:r>
                    </w:p>
                  </w:txbxContent>
                </v:textbox>
              </v:shape>
            </w:pict>
          </mc:Fallback>
        </mc:AlternateContent>
      </w:r>
      <w:r>
        <w:rPr>
          <w:noProof/>
          <w:sz w:val="14"/>
          <w:szCs w:val="14"/>
          <w:lang w:eastAsia="ru-RU"/>
        </w:rPr>
        <mc:AlternateContent>
          <mc:Choice Requires="wps">
            <w:drawing>
              <wp:anchor distT="0" distB="0" distL="114300" distR="114300" simplePos="0" relativeHeight="251772928" behindDoc="0" locked="0" layoutInCell="1" allowOverlap="1" wp14:anchorId="402563E1" wp14:editId="7575723F">
                <wp:simplePos x="0" y="0"/>
                <wp:positionH relativeFrom="column">
                  <wp:posOffset>71755</wp:posOffset>
                </wp:positionH>
                <wp:positionV relativeFrom="paragraph">
                  <wp:posOffset>364490</wp:posOffset>
                </wp:positionV>
                <wp:extent cx="292100" cy="128905"/>
                <wp:effectExtent l="0" t="0" r="0" b="4445"/>
                <wp:wrapNone/>
                <wp:docPr id="2998" name="Надпись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90E26"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z w:val="14"/>
                                <w:szCs w:val="14"/>
                                <w:lang w:val="en-US"/>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63E1" id="Надпись 2998" o:spid="_x0000_s2229" type="#_x0000_t202" style="position:absolute;margin-left:5.65pt;margin-top:28.7pt;width:23pt;height:1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" stroked="f">
                <v:textbox inset="0,0,0,0">
                  <w:txbxContent>
                    <w:p w:rsidR="000537C1" w:rsidRPr="00190E26"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z w:val="14"/>
                          <w:szCs w:val="14"/>
                          <w:lang w:val="en-US"/>
                        </w:rPr>
                        <w:t>Z</w:t>
                      </w:r>
                    </w:p>
                  </w:txbxContent>
                </v:textbox>
              </v:shape>
            </w:pict>
          </mc:Fallback>
        </mc:AlternateContent>
      </w:r>
      <w:r>
        <w:rPr>
          <w:noProof/>
          <w:sz w:val="14"/>
          <w:szCs w:val="14"/>
          <w:lang w:eastAsia="ru-RU"/>
        </w:rPr>
        <mc:AlternateContent>
          <mc:Choice Requires="wps">
            <w:drawing>
              <wp:anchor distT="0" distB="0" distL="114300" distR="114300" simplePos="0" relativeHeight="251771904" behindDoc="0" locked="0" layoutInCell="1" allowOverlap="1" wp14:anchorId="35ACCDFA" wp14:editId="4166C9A9">
                <wp:simplePos x="0" y="0"/>
                <wp:positionH relativeFrom="column">
                  <wp:posOffset>492760</wp:posOffset>
                </wp:positionH>
                <wp:positionV relativeFrom="paragraph">
                  <wp:posOffset>680720</wp:posOffset>
                </wp:positionV>
                <wp:extent cx="577850" cy="109855"/>
                <wp:effectExtent l="0" t="0" r="0" b="4445"/>
                <wp:wrapNone/>
                <wp:docPr id="2999" name="Надпись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z w:val="14"/>
                                <w:szCs w:val="14"/>
                                <w:lang w:val="en-US"/>
                              </w:rP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CDFA" id="Надпись 2999" o:spid="_x0000_s2230" type="#_x0000_t202" style="position:absolute;margin-left:38.8pt;margin-top:53.6pt;width:45.5pt;height:8.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" stroked="f">
                <v:textbox inset="0,0,0,0">
                  <w:txbxContent>
                    <w:p w:rsidR="000537C1" w:rsidRPr="008503EC"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z w:val="14"/>
                          <w:szCs w:val="14"/>
                          <w:lang w:val="en-US"/>
                        </w:rPr>
                        <w:t>нагрузки</w:t>
                      </w:r>
                    </w:p>
                  </w:txbxContent>
                </v:textbox>
              </v:shape>
            </w:pict>
          </mc:Fallback>
        </mc:AlternateContent>
      </w:r>
      <w:r>
        <w:rPr>
          <w:noProof/>
          <w:sz w:val="14"/>
          <w:szCs w:val="14"/>
          <w:lang w:eastAsia="ru-RU"/>
        </w:rPr>
        <mc:AlternateContent>
          <mc:Choice Requires="wps">
            <w:drawing>
              <wp:anchor distT="0" distB="0" distL="114300" distR="114300" simplePos="0" relativeHeight="251770880" behindDoc="0" locked="0" layoutInCell="1" allowOverlap="1" wp14:anchorId="1F532A12" wp14:editId="5481A790">
                <wp:simplePos x="0" y="0"/>
                <wp:positionH relativeFrom="column">
                  <wp:posOffset>518160</wp:posOffset>
                </wp:positionH>
                <wp:positionV relativeFrom="paragraph">
                  <wp:posOffset>431165</wp:posOffset>
                </wp:positionV>
                <wp:extent cx="292100" cy="128905"/>
                <wp:effectExtent l="0" t="0" r="0" b="4445"/>
                <wp:wrapNone/>
                <wp:docPr id="3000" name="Надпись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pacing w:val="4"/>
                                <w:w w:val="103"/>
                                <w:kern w:val="14"/>
                                <w:sz w:val="14"/>
                                <w:szCs w:val="14"/>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2A12" id="Надпись 3000" o:spid="_x0000_s2231" type="#_x0000_t202" style="position:absolute;margin-left:40.8pt;margin-top:33.95pt;width:23pt;height:10.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" stroked="f">
                <v:textbox inset="0,0,0,0">
                  <w:txbxContent>
                    <w:p w:rsidR="000537C1" w:rsidRPr="008503EC"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pacing w:val="4"/>
                          <w:w w:val="103"/>
                          <w:kern w:val="14"/>
                          <w:sz w:val="14"/>
                          <w:szCs w:val="14"/>
                          <w:lang w:val="en-US"/>
                        </w:rPr>
                        <w:t>X</w:t>
                      </w:r>
                    </w:p>
                  </w:txbxContent>
                </v:textbox>
              </v:shape>
            </w:pict>
          </mc:Fallback>
        </mc:AlternateContent>
      </w:r>
      <w:r>
        <w:rPr>
          <w:noProof/>
          <w:sz w:val="14"/>
          <w:szCs w:val="14"/>
          <w:lang w:eastAsia="ru-RU"/>
        </w:rPr>
        <mc:AlternateContent>
          <mc:Choice Requires="wps">
            <w:drawing>
              <wp:anchor distT="0" distB="0" distL="114300" distR="114300" simplePos="0" relativeHeight="251769856" behindDoc="0" locked="0" layoutInCell="1" allowOverlap="1" wp14:anchorId="0D0633E8" wp14:editId="4201F0AC">
                <wp:simplePos x="0" y="0"/>
                <wp:positionH relativeFrom="column">
                  <wp:posOffset>501427</wp:posOffset>
                </wp:positionH>
                <wp:positionV relativeFrom="paragraph">
                  <wp:posOffset>182245</wp:posOffset>
                </wp:positionV>
                <wp:extent cx="292100" cy="128905"/>
                <wp:effectExtent l="0" t="0" r="0" b="4445"/>
                <wp:wrapNone/>
                <wp:docPr id="3001" name="Надпись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pacing w:val="4"/>
                                <w:w w:val="103"/>
                                <w:kern w:val="14"/>
                                <w:sz w:val="14"/>
                                <w:szCs w:val="14"/>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33E8" id="Надпись 3001" o:spid="_x0000_s2232" type="#_x0000_t202" style="position:absolute;margin-left:39.5pt;margin-top:14.35pt;width:23pt;height:10.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" stroked="f">
                <v:textbox inset="0,0,0,0">
                  <w:txbxContent>
                    <w:p w:rsidR="000537C1" w:rsidRPr="008503EC" w:rsidRDefault="000537C1" w:rsidP="00C425D2">
                      <w:pPr>
                        <w:spacing w:line="240" w:lineRule="auto"/>
                        <w:rPr>
                          <w:spacing w:val="4"/>
                          <w:w w:val="103"/>
                          <w:kern w:val="14"/>
                          <w:sz w:val="14"/>
                          <w:szCs w:val="14"/>
                          <w:lang w:val="en-US"/>
                        </w:rPr>
                      </w:pPr>
                      <w:r w:rsidRPr="008503EC">
                        <w:rPr>
                          <w:spacing w:val="4"/>
                          <w:w w:val="103"/>
                          <w:kern w:val="14"/>
                          <w:sz w:val="14"/>
                          <w:szCs w:val="14"/>
                        </w:rPr>
                        <w:t xml:space="preserve">Ось </w:t>
                      </w:r>
                      <w:r>
                        <w:rPr>
                          <w:spacing w:val="4"/>
                          <w:w w:val="103"/>
                          <w:kern w:val="14"/>
                          <w:sz w:val="14"/>
                          <w:szCs w:val="14"/>
                          <w:lang w:val="en-US"/>
                        </w:rPr>
                        <w:t>Y</w:t>
                      </w:r>
                    </w:p>
                  </w:txbxContent>
                </v:textbox>
              </v:shape>
            </w:pict>
          </mc:Fallback>
        </mc:AlternateContent>
      </w:r>
      <w:r>
        <w:rPr>
          <w:noProof/>
          <w:sz w:val="14"/>
          <w:szCs w:val="14"/>
          <w:lang w:eastAsia="ru-RU"/>
        </w:rPr>
        <mc:AlternateContent>
          <mc:Choice Requires="wps">
            <w:drawing>
              <wp:anchor distT="0" distB="0" distL="114300" distR="114300" simplePos="0" relativeHeight="251768832" behindDoc="0" locked="0" layoutInCell="1" allowOverlap="1" wp14:anchorId="5F7AC276" wp14:editId="038309C1">
                <wp:simplePos x="0" y="0"/>
                <wp:positionH relativeFrom="column">
                  <wp:posOffset>4817745</wp:posOffset>
                </wp:positionH>
                <wp:positionV relativeFrom="paragraph">
                  <wp:posOffset>2075815</wp:posOffset>
                </wp:positionV>
                <wp:extent cx="363855" cy="126000"/>
                <wp:effectExtent l="0" t="0" r="0" b="7620"/>
                <wp:wrapNone/>
                <wp:docPr id="3002" name="Надпись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2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jc w:val="center"/>
                              <w:rPr>
                                <w:spacing w:val="4"/>
                                <w:w w:val="103"/>
                                <w:kern w:val="14"/>
                                <w:sz w:val="14"/>
                                <w:szCs w:val="14"/>
                                <w:lang w:val="en-US"/>
                              </w:rPr>
                            </w:pPr>
                            <w:r>
                              <w:rPr>
                                <w:spacing w:val="4"/>
                                <w:w w:val="103"/>
                                <w:kern w:val="14"/>
                                <w:sz w:val="14"/>
                                <w:szCs w:val="14"/>
                              </w:rPr>
                              <w:t>грунт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AC276" id="Надпись 3002" o:spid="_x0000_s2233" type="#_x0000_t202" style="position:absolute;margin-left:379.35pt;margin-top:163.45pt;width:28.65pt;height: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" stroked="f">
                <v:textbox inset="0,0,0,0">
                  <w:txbxContent>
                    <w:p w:rsidR="000537C1" w:rsidRPr="008503EC" w:rsidRDefault="000537C1" w:rsidP="00C425D2">
                      <w:pPr>
                        <w:spacing w:line="240" w:lineRule="auto"/>
                        <w:jc w:val="center"/>
                        <w:rPr>
                          <w:spacing w:val="4"/>
                          <w:w w:val="103"/>
                          <w:kern w:val="14"/>
                          <w:sz w:val="14"/>
                          <w:szCs w:val="14"/>
                          <w:lang w:val="en-US"/>
                        </w:rPr>
                      </w:pPr>
                      <w:r>
                        <w:rPr>
                          <w:spacing w:val="4"/>
                          <w:w w:val="103"/>
                          <w:kern w:val="14"/>
                          <w:sz w:val="14"/>
                          <w:szCs w:val="14"/>
                        </w:rPr>
                        <w:t>грунт</w:t>
                      </w:r>
                    </w:p>
                  </w:txbxContent>
                </v:textbox>
              </v:shape>
            </w:pict>
          </mc:Fallback>
        </mc:AlternateContent>
      </w:r>
      <w:r>
        <w:rPr>
          <w:noProof/>
          <w:sz w:val="14"/>
          <w:szCs w:val="14"/>
          <w:lang w:eastAsia="ru-RU"/>
        </w:rPr>
        <mc:AlternateContent>
          <mc:Choice Requires="wps">
            <w:drawing>
              <wp:anchor distT="0" distB="0" distL="114300" distR="114300" simplePos="0" relativeHeight="251767808" behindDoc="0" locked="0" layoutInCell="1" allowOverlap="1" wp14:anchorId="5519DF45" wp14:editId="5C972FB5">
                <wp:simplePos x="0" y="0"/>
                <wp:positionH relativeFrom="column">
                  <wp:posOffset>4766310</wp:posOffset>
                </wp:positionH>
                <wp:positionV relativeFrom="paragraph">
                  <wp:posOffset>1288034</wp:posOffset>
                </wp:positionV>
                <wp:extent cx="738835" cy="549910"/>
                <wp:effectExtent l="0" t="0" r="4445" b="2540"/>
                <wp:wrapNone/>
                <wp:docPr id="3003" name="Надпись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3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A3185D" w:rsidRDefault="000537C1" w:rsidP="00C425D2">
                            <w:pPr>
                              <w:spacing w:line="240" w:lineRule="auto"/>
                              <w:rPr>
                                <w:spacing w:val="4"/>
                                <w:w w:val="103"/>
                                <w:kern w:val="14"/>
                                <w:sz w:val="14"/>
                                <w:szCs w:val="14"/>
                              </w:rPr>
                            </w:pPr>
                            <w:r>
                              <w:rPr>
                                <w:spacing w:val="4"/>
                                <w:w w:val="103"/>
                                <w:kern w:val="14"/>
                                <w:sz w:val="14"/>
                                <w:szCs w:val="14"/>
                                <w:u w:val="single"/>
                              </w:rPr>
                              <w:t>Опора</w:t>
                            </w:r>
                            <w:r>
                              <w:rPr>
                                <w:spacing w:val="4"/>
                                <w:w w:val="103"/>
                                <w:kern w:val="14"/>
                                <w:sz w:val="14"/>
                                <w:szCs w:val="14"/>
                                <w:u w:val="single"/>
                              </w:rPr>
                              <w:br/>
                            </w:r>
                            <w:r>
                              <w:rPr>
                                <w:spacing w:val="4"/>
                                <w:w w:val="103"/>
                                <w:kern w:val="14"/>
                                <w:sz w:val="14"/>
                                <w:szCs w:val="14"/>
                              </w:rPr>
                              <w:t>цилиндрической формы</w:t>
                            </w:r>
                            <w:r>
                              <w:rPr>
                                <w:spacing w:val="4"/>
                                <w:w w:val="103"/>
                                <w:kern w:val="14"/>
                                <w:sz w:val="14"/>
                                <w:szCs w:val="14"/>
                              </w:rPr>
                              <w:br/>
                              <w:t>(</w:t>
                            </w:r>
                            <w:r>
                              <w:rPr>
                                <w:spacing w:val="4"/>
                                <w:w w:val="103"/>
                                <w:kern w:val="14"/>
                                <w:sz w:val="14"/>
                                <w:szCs w:val="14"/>
                                <w:lang w:val="en-US"/>
                              </w:rPr>
                              <w:t>R</w:t>
                            </w:r>
                            <w:r w:rsidRPr="00A3185D">
                              <w:rPr>
                                <w:spacing w:val="4"/>
                                <w:w w:val="103"/>
                                <w:kern w:val="14"/>
                                <w:sz w:val="14"/>
                                <w:szCs w:val="14"/>
                              </w:rPr>
                              <w:t xml:space="preserve"> = </w:t>
                            </w:r>
                            <w:r>
                              <w:rPr>
                                <w:spacing w:val="4"/>
                                <w:w w:val="103"/>
                                <w:kern w:val="14"/>
                                <w:sz w:val="14"/>
                                <w:szCs w:val="14"/>
                              </w:rPr>
                              <w:t>75 мм)</w:t>
                            </w:r>
                            <w:r>
                              <w:rPr>
                                <w:spacing w:val="4"/>
                                <w:w w:val="103"/>
                                <w:kern w:val="14"/>
                                <w:sz w:val="14"/>
                                <w:szCs w:val="14"/>
                              </w:rPr>
                              <w:br/>
                              <w:t>(</w:t>
                            </w:r>
                            <w:r>
                              <w:rPr>
                                <w:spacing w:val="4"/>
                                <w:w w:val="103"/>
                                <w:kern w:val="14"/>
                                <w:sz w:val="14"/>
                                <w:szCs w:val="14"/>
                                <w:lang w:val="en-US"/>
                              </w:rPr>
                              <w:t>W</w:t>
                            </w:r>
                            <w:r>
                              <w:rPr>
                                <w:spacing w:val="4"/>
                                <w:w w:val="103"/>
                                <w:kern w:val="14"/>
                                <w:sz w:val="14"/>
                                <w:szCs w:val="14"/>
                              </w:rPr>
                              <w:t xml:space="preserve"> = 71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DF45" id="Надпись 3003" o:spid="_x0000_s2234" type="#_x0000_t202" style="position:absolute;margin-left:375.3pt;margin-top:101.4pt;width:58.2pt;height:4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" stroked="f">
                <v:textbox inset="0,0,0,0">
                  <w:txbxContent>
                    <w:p w:rsidR="000537C1" w:rsidRPr="00A3185D" w:rsidRDefault="000537C1" w:rsidP="00C425D2">
                      <w:pPr>
                        <w:spacing w:line="240" w:lineRule="auto"/>
                        <w:rPr>
                          <w:spacing w:val="4"/>
                          <w:w w:val="103"/>
                          <w:kern w:val="14"/>
                          <w:sz w:val="14"/>
                          <w:szCs w:val="14"/>
                        </w:rPr>
                      </w:pPr>
                      <w:r>
                        <w:rPr>
                          <w:spacing w:val="4"/>
                          <w:w w:val="103"/>
                          <w:kern w:val="14"/>
                          <w:sz w:val="14"/>
                          <w:szCs w:val="14"/>
                          <w:u w:val="single"/>
                        </w:rPr>
                        <w:t>Опора</w:t>
                      </w:r>
                      <w:r>
                        <w:rPr>
                          <w:spacing w:val="4"/>
                          <w:w w:val="103"/>
                          <w:kern w:val="14"/>
                          <w:sz w:val="14"/>
                          <w:szCs w:val="14"/>
                          <w:u w:val="single"/>
                        </w:rPr>
                        <w:br/>
                      </w:r>
                      <w:r>
                        <w:rPr>
                          <w:spacing w:val="4"/>
                          <w:w w:val="103"/>
                          <w:kern w:val="14"/>
                          <w:sz w:val="14"/>
                          <w:szCs w:val="14"/>
                        </w:rPr>
                        <w:t>цилиндрической формы</w:t>
                      </w:r>
                      <w:r>
                        <w:rPr>
                          <w:spacing w:val="4"/>
                          <w:w w:val="103"/>
                          <w:kern w:val="14"/>
                          <w:sz w:val="14"/>
                          <w:szCs w:val="14"/>
                        </w:rPr>
                        <w:br/>
                        <w:t>(</w:t>
                      </w:r>
                      <w:r>
                        <w:rPr>
                          <w:spacing w:val="4"/>
                          <w:w w:val="103"/>
                          <w:kern w:val="14"/>
                          <w:sz w:val="14"/>
                          <w:szCs w:val="14"/>
                          <w:lang w:val="en-US"/>
                        </w:rPr>
                        <w:t>R</w:t>
                      </w:r>
                      <w:r w:rsidRPr="00A3185D">
                        <w:rPr>
                          <w:spacing w:val="4"/>
                          <w:w w:val="103"/>
                          <w:kern w:val="14"/>
                          <w:sz w:val="14"/>
                          <w:szCs w:val="14"/>
                        </w:rPr>
                        <w:t xml:space="preserve"> = </w:t>
                      </w:r>
                      <w:r>
                        <w:rPr>
                          <w:spacing w:val="4"/>
                          <w:w w:val="103"/>
                          <w:kern w:val="14"/>
                          <w:sz w:val="14"/>
                          <w:szCs w:val="14"/>
                        </w:rPr>
                        <w:t>75 мм)</w:t>
                      </w:r>
                      <w:r>
                        <w:rPr>
                          <w:spacing w:val="4"/>
                          <w:w w:val="103"/>
                          <w:kern w:val="14"/>
                          <w:sz w:val="14"/>
                          <w:szCs w:val="14"/>
                        </w:rPr>
                        <w:br/>
                        <w:t>(</w:t>
                      </w:r>
                      <w:r>
                        <w:rPr>
                          <w:spacing w:val="4"/>
                          <w:w w:val="103"/>
                          <w:kern w:val="14"/>
                          <w:sz w:val="14"/>
                          <w:szCs w:val="14"/>
                          <w:lang w:val="en-US"/>
                        </w:rPr>
                        <w:t>W</w:t>
                      </w:r>
                      <w:r>
                        <w:rPr>
                          <w:spacing w:val="4"/>
                          <w:w w:val="103"/>
                          <w:kern w:val="14"/>
                          <w:sz w:val="14"/>
                          <w:szCs w:val="14"/>
                        </w:rPr>
                        <w:t xml:space="preserve"> = 71 мм)</w:t>
                      </w:r>
                    </w:p>
                  </w:txbxContent>
                </v:textbox>
              </v:shape>
            </w:pict>
          </mc:Fallback>
        </mc:AlternateContent>
      </w:r>
      <w:r>
        <w:rPr>
          <w:noProof/>
          <w:sz w:val="14"/>
          <w:szCs w:val="14"/>
          <w:lang w:eastAsia="ru-RU"/>
        </w:rPr>
        <mc:AlternateContent>
          <mc:Choice Requires="wps">
            <w:drawing>
              <wp:anchor distT="0" distB="0" distL="114300" distR="114300" simplePos="0" relativeHeight="251766784" behindDoc="0" locked="0" layoutInCell="1" allowOverlap="1" wp14:anchorId="2F0E2432" wp14:editId="4C8F6C27">
                <wp:simplePos x="0" y="0"/>
                <wp:positionH relativeFrom="column">
                  <wp:posOffset>3342005</wp:posOffset>
                </wp:positionH>
                <wp:positionV relativeFrom="paragraph">
                  <wp:posOffset>800100</wp:posOffset>
                </wp:positionV>
                <wp:extent cx="396000" cy="144000"/>
                <wp:effectExtent l="0" t="0" r="4445" b="8890"/>
                <wp:wrapNone/>
                <wp:docPr id="3004" name="Надпись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rPr>
                                <w:spacing w:val="4"/>
                                <w:w w:val="103"/>
                                <w:kern w:val="14"/>
                                <w:sz w:val="14"/>
                                <w:szCs w:val="14"/>
                                <w:lang w:val="en-US"/>
                              </w:rPr>
                            </w:pPr>
                            <w:r>
                              <w:rPr>
                                <w:spacing w:val="4"/>
                                <w:w w:val="103"/>
                                <w:kern w:val="14"/>
                                <w:sz w:val="14"/>
                                <w:szCs w:val="14"/>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2432" id="Надпись 3004" o:spid="_x0000_s2235" type="#_x0000_t202" style="position:absolute;margin-left:263.15pt;margin-top:63pt;width:31.2pt;height:1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" stroked="f">
                <v:textbox inset="0,0,0,0">
                  <w:txbxContent>
                    <w:p w:rsidR="000537C1" w:rsidRPr="008503EC" w:rsidRDefault="000537C1" w:rsidP="00C425D2">
                      <w:pPr>
                        <w:spacing w:line="240" w:lineRule="auto"/>
                        <w:rPr>
                          <w:spacing w:val="4"/>
                          <w:w w:val="103"/>
                          <w:kern w:val="14"/>
                          <w:sz w:val="14"/>
                          <w:szCs w:val="14"/>
                          <w:lang w:val="en-US"/>
                        </w:rPr>
                      </w:pPr>
                      <w:r>
                        <w:rPr>
                          <w:spacing w:val="4"/>
                          <w:w w:val="103"/>
                          <w:kern w:val="14"/>
                          <w:sz w:val="14"/>
                          <w:szCs w:val="14"/>
                        </w:rPr>
                        <w:t>нет</w:t>
                      </w:r>
                    </w:p>
                  </w:txbxContent>
                </v:textbox>
              </v:shape>
            </w:pict>
          </mc:Fallback>
        </mc:AlternateContent>
      </w:r>
      <w:r>
        <w:rPr>
          <w:sz w:val="14"/>
          <w:szCs w:val="14"/>
        </w:rPr>
        <w:t>испытания нет</w:t>
      </w:r>
      <w:r>
        <w:rPr>
          <w:noProof/>
          <w:lang w:eastAsia="ru-RU"/>
        </w:rPr>
        <w:t xml:space="preserve"> </w:t>
      </w:r>
      <w:r w:rsidRPr="00074B47">
        <w:rPr>
          <w:noProof/>
          <w:sz w:val="9"/>
          <w:szCs w:val="9"/>
          <w:lang w:eastAsia="ru-RU"/>
        </w:rPr>
        <w:drawing>
          <wp:inline distT="0" distB="0" distL="0" distR="0" wp14:anchorId="3534F3C7" wp14:editId="4B78EA71">
            <wp:extent cx="800735" cy="131989"/>
            <wp:effectExtent l="0" t="0" r="0" b="1905"/>
            <wp:docPr id="3009" name="Рисунок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0735" cy="131989"/>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765760" behindDoc="0" locked="0" layoutInCell="1" allowOverlap="1" wp14:anchorId="78C6C006" wp14:editId="7BC19140">
                <wp:simplePos x="0" y="0"/>
                <wp:positionH relativeFrom="column">
                  <wp:posOffset>3334385</wp:posOffset>
                </wp:positionH>
                <wp:positionV relativeFrom="paragraph">
                  <wp:posOffset>594995</wp:posOffset>
                </wp:positionV>
                <wp:extent cx="1301261" cy="230400"/>
                <wp:effectExtent l="0" t="0" r="0" b="0"/>
                <wp:wrapNone/>
                <wp:docPr id="3005" name="Надпись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261" cy="23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90E26" w:rsidRDefault="000537C1" w:rsidP="00C425D2">
                            <w:pPr>
                              <w:spacing w:line="240" w:lineRule="auto"/>
                              <w:rPr>
                                <w:spacing w:val="4"/>
                                <w:w w:val="103"/>
                                <w:kern w:val="14"/>
                                <w:sz w:val="14"/>
                                <w:szCs w:val="14"/>
                              </w:rPr>
                            </w:pPr>
                            <w:r>
                              <w:rPr>
                                <w:spacing w:val="4"/>
                                <w:w w:val="103"/>
                                <w:kern w:val="14"/>
                                <w:sz w:val="14"/>
                                <w:szCs w:val="14"/>
                              </w:rPr>
                              <w:t>У</w:t>
                            </w:r>
                            <w:r>
                              <w:rPr>
                                <w:sz w:val="14"/>
                                <w:szCs w:val="14"/>
                              </w:rPr>
                              <w:t>дарной поверх</w:t>
                            </w:r>
                            <w:r>
                              <w:rPr>
                                <w:spacing w:val="4"/>
                                <w:w w:val="103"/>
                                <w:kern w:val="14"/>
                                <w:sz w:val="14"/>
                                <w:szCs w:val="14"/>
                              </w:rPr>
                              <w:t xml:space="preserve">ности </w:t>
                            </w:r>
                            <w:r>
                              <w:rPr>
                                <w:sz w:val="14"/>
                                <w:szCs w:val="14"/>
                              </w:rPr>
                              <w:br/>
                            </w:r>
                            <w:r>
                              <w:rPr>
                                <w:spacing w:val="4"/>
                                <w:w w:val="103"/>
                                <w:kern w:val="14"/>
                                <w:sz w:val="14"/>
                                <w:szCs w:val="14"/>
                              </w:rPr>
                              <w:t xml:space="preserve">в ходе этого </w:t>
                            </w:r>
                            <w:r>
                              <w:rPr>
                                <w:sz w:val="14"/>
                                <w:szCs w:val="14"/>
                              </w:rPr>
                              <w:t xml:space="preserve">испытания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6C006" id="Надпись 3005" o:spid="_x0000_s2236" type="#_x0000_t202" style="position:absolute;margin-left:262.55pt;margin-top:46.85pt;width:102.45pt;height:1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" stroked="f">
                <v:textbox inset="0,0,0,0">
                  <w:txbxContent>
                    <w:p w:rsidR="000537C1" w:rsidRPr="00190E26" w:rsidRDefault="000537C1" w:rsidP="00C425D2">
                      <w:pPr>
                        <w:spacing w:line="240" w:lineRule="auto"/>
                        <w:rPr>
                          <w:spacing w:val="4"/>
                          <w:w w:val="103"/>
                          <w:kern w:val="14"/>
                          <w:sz w:val="14"/>
                          <w:szCs w:val="14"/>
                        </w:rPr>
                      </w:pPr>
                      <w:r>
                        <w:rPr>
                          <w:spacing w:val="4"/>
                          <w:w w:val="103"/>
                          <w:kern w:val="14"/>
                          <w:sz w:val="14"/>
                          <w:szCs w:val="14"/>
                        </w:rPr>
                        <w:t>У</w:t>
                      </w:r>
                      <w:r>
                        <w:rPr>
                          <w:sz w:val="14"/>
                          <w:szCs w:val="14"/>
                        </w:rPr>
                        <w:t>дарной поверх</w:t>
                      </w:r>
                      <w:r>
                        <w:rPr>
                          <w:spacing w:val="4"/>
                          <w:w w:val="103"/>
                          <w:kern w:val="14"/>
                          <w:sz w:val="14"/>
                          <w:szCs w:val="14"/>
                        </w:rPr>
                        <w:t xml:space="preserve">ности </w:t>
                      </w:r>
                      <w:r>
                        <w:rPr>
                          <w:sz w:val="14"/>
                          <w:szCs w:val="14"/>
                        </w:rPr>
                        <w:br/>
                      </w:r>
                      <w:r>
                        <w:rPr>
                          <w:spacing w:val="4"/>
                          <w:w w:val="103"/>
                          <w:kern w:val="14"/>
                          <w:sz w:val="14"/>
                          <w:szCs w:val="14"/>
                        </w:rPr>
                        <w:t xml:space="preserve">в ходе этого </w:t>
                      </w:r>
                      <w:r>
                        <w:rPr>
                          <w:sz w:val="14"/>
                          <w:szCs w:val="14"/>
                        </w:rPr>
                        <w:t xml:space="preserve">испытания </w:t>
                      </w:r>
                    </w:p>
                  </w:txbxContent>
                </v:textbox>
              </v:shape>
            </w:pict>
          </mc:Fallback>
        </mc:AlternateContent>
      </w:r>
      <w:r>
        <w:rPr>
          <w:noProof/>
          <w:lang w:eastAsia="ru-RU"/>
        </w:rPr>
        <mc:AlternateContent>
          <mc:Choice Requires="wps">
            <w:drawing>
              <wp:anchor distT="0" distB="0" distL="114300" distR="114300" simplePos="0" relativeHeight="251764736" behindDoc="0" locked="0" layoutInCell="1" allowOverlap="1" wp14:anchorId="4BEE33D1" wp14:editId="0C46C49A">
                <wp:simplePos x="0" y="0"/>
                <wp:positionH relativeFrom="column">
                  <wp:posOffset>3314065</wp:posOffset>
                </wp:positionH>
                <wp:positionV relativeFrom="paragraph">
                  <wp:posOffset>368935</wp:posOffset>
                </wp:positionV>
                <wp:extent cx="653143" cy="252000"/>
                <wp:effectExtent l="0" t="0" r="0" b="0"/>
                <wp:wrapNone/>
                <wp:docPr id="3006" name="Надпись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5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187E4D" w:rsidRDefault="000537C1" w:rsidP="00C425D2">
                            <w:pPr>
                              <w:spacing w:line="240" w:lineRule="auto"/>
                              <w:rPr>
                                <w:w w:val="103"/>
                                <w:kern w:val="14"/>
                                <w:sz w:val="14"/>
                                <w:szCs w:val="14"/>
                              </w:rPr>
                            </w:pPr>
                            <w:r w:rsidRPr="00187E4D">
                              <w:rPr>
                                <w:w w:val="103"/>
                                <w:kern w:val="14"/>
                                <w:sz w:val="14"/>
                                <w:szCs w:val="14"/>
                              </w:rPr>
                              <w:t>(</w:t>
                            </w:r>
                            <w:r w:rsidRPr="00187E4D">
                              <w:rPr>
                                <w:w w:val="103"/>
                                <w:kern w:val="14"/>
                                <w:sz w:val="14"/>
                                <w:szCs w:val="14"/>
                                <w:lang w:val="en-US"/>
                              </w:rPr>
                              <w:t xml:space="preserve">R = </w:t>
                            </w:r>
                            <w:r w:rsidRPr="00187E4D">
                              <w:rPr>
                                <w:w w:val="103"/>
                                <w:kern w:val="14"/>
                                <w:sz w:val="14"/>
                                <w:szCs w:val="14"/>
                              </w:rPr>
                              <w:t>50 мм)</w:t>
                            </w:r>
                            <w:r w:rsidRPr="00187E4D">
                              <w:rPr>
                                <w:w w:val="103"/>
                                <w:kern w:val="14"/>
                                <w:sz w:val="14"/>
                                <w:szCs w:val="14"/>
                              </w:rPr>
                              <w:br/>
                              <w:t>(</w:t>
                            </w:r>
                            <w:r w:rsidRPr="00187E4D">
                              <w:rPr>
                                <w:w w:val="103"/>
                                <w:kern w:val="14"/>
                                <w:sz w:val="14"/>
                                <w:szCs w:val="14"/>
                                <w:lang w:val="en-US"/>
                              </w:rPr>
                              <w:t xml:space="preserve">W = </w:t>
                            </w:r>
                            <w:r w:rsidRPr="00187E4D">
                              <w:rPr>
                                <w:w w:val="103"/>
                                <w:kern w:val="14"/>
                                <w:sz w:val="14"/>
                                <w:szCs w:val="14"/>
                              </w:rPr>
                              <w:t>100 мм</w:t>
                            </w:r>
                            <w:r>
                              <w:rPr>
                                <w:w w:val="103"/>
                                <w:kern w:val="14"/>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33D1" id="Надпись 3006" o:spid="_x0000_s2237" type="#_x0000_t202" style="position:absolute;margin-left:260.95pt;margin-top:29.05pt;width:51.45pt;height:1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" stroked="f">
                <v:textbox inset="0,0,0,0">
                  <w:txbxContent>
                    <w:p w:rsidR="000537C1" w:rsidRPr="00187E4D" w:rsidRDefault="000537C1" w:rsidP="00C425D2">
                      <w:pPr>
                        <w:spacing w:line="240" w:lineRule="auto"/>
                        <w:rPr>
                          <w:w w:val="103"/>
                          <w:kern w:val="14"/>
                          <w:sz w:val="14"/>
                          <w:szCs w:val="14"/>
                        </w:rPr>
                      </w:pPr>
                      <w:r w:rsidRPr="00187E4D">
                        <w:rPr>
                          <w:w w:val="103"/>
                          <w:kern w:val="14"/>
                          <w:sz w:val="14"/>
                          <w:szCs w:val="14"/>
                        </w:rPr>
                        <w:t>(</w:t>
                      </w:r>
                      <w:r w:rsidRPr="00187E4D">
                        <w:rPr>
                          <w:w w:val="103"/>
                          <w:kern w:val="14"/>
                          <w:sz w:val="14"/>
                          <w:szCs w:val="14"/>
                          <w:lang w:val="en-US"/>
                        </w:rPr>
                        <w:t xml:space="preserve">R = </w:t>
                      </w:r>
                      <w:r w:rsidRPr="00187E4D">
                        <w:rPr>
                          <w:w w:val="103"/>
                          <w:kern w:val="14"/>
                          <w:sz w:val="14"/>
                          <w:szCs w:val="14"/>
                        </w:rPr>
                        <w:t>50 мм)</w:t>
                      </w:r>
                      <w:r w:rsidRPr="00187E4D">
                        <w:rPr>
                          <w:w w:val="103"/>
                          <w:kern w:val="14"/>
                          <w:sz w:val="14"/>
                          <w:szCs w:val="14"/>
                        </w:rPr>
                        <w:br/>
                        <w:t>(</w:t>
                      </w:r>
                      <w:r w:rsidRPr="00187E4D">
                        <w:rPr>
                          <w:w w:val="103"/>
                          <w:kern w:val="14"/>
                          <w:sz w:val="14"/>
                          <w:szCs w:val="14"/>
                          <w:lang w:val="en-US"/>
                        </w:rPr>
                        <w:t xml:space="preserve">W = </w:t>
                      </w:r>
                      <w:r w:rsidRPr="00187E4D">
                        <w:rPr>
                          <w:w w:val="103"/>
                          <w:kern w:val="14"/>
                          <w:sz w:val="14"/>
                          <w:szCs w:val="14"/>
                        </w:rPr>
                        <w:t>100 мм</w:t>
                      </w:r>
                      <w:r>
                        <w:rPr>
                          <w:w w:val="103"/>
                          <w:kern w:val="14"/>
                          <w:sz w:val="14"/>
                          <w:szCs w:val="14"/>
                        </w:rPr>
                        <w:t>)</w:t>
                      </w:r>
                    </w:p>
                  </w:txbxContent>
                </v:textbox>
              </v:shape>
            </w:pict>
          </mc:Fallback>
        </mc:AlternateContent>
      </w:r>
      <w:r>
        <w:rPr>
          <w:noProof/>
          <w:lang w:eastAsia="ru-RU"/>
        </w:rPr>
        <mc:AlternateContent>
          <mc:Choice Requires="wps">
            <w:drawing>
              <wp:anchor distT="0" distB="0" distL="114300" distR="114300" simplePos="0" relativeHeight="251763712" behindDoc="0" locked="0" layoutInCell="1" allowOverlap="1" wp14:anchorId="11F0FC19" wp14:editId="65040EBE">
                <wp:simplePos x="0" y="0"/>
                <wp:positionH relativeFrom="column">
                  <wp:posOffset>3309299</wp:posOffset>
                </wp:positionH>
                <wp:positionV relativeFrom="paragraph">
                  <wp:posOffset>163021</wp:posOffset>
                </wp:positionV>
                <wp:extent cx="1029970" cy="276329"/>
                <wp:effectExtent l="0" t="0" r="0" b="9525"/>
                <wp:wrapNone/>
                <wp:docPr id="3007" name="Надпись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76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8503EC" w:rsidRDefault="000537C1" w:rsidP="00C425D2">
                            <w:pPr>
                              <w:spacing w:line="240" w:lineRule="auto"/>
                              <w:rPr>
                                <w:spacing w:val="4"/>
                                <w:w w:val="103"/>
                                <w:kern w:val="14"/>
                                <w:sz w:val="14"/>
                                <w:szCs w:val="14"/>
                                <w:lang w:val="en-US"/>
                              </w:rPr>
                            </w:pPr>
                            <w:r w:rsidRPr="000F5923">
                              <w:rPr>
                                <w:spacing w:val="4"/>
                                <w:w w:val="103"/>
                                <w:kern w:val="14"/>
                                <w:sz w:val="14"/>
                                <w:szCs w:val="14"/>
                                <w:u w:val="single"/>
                              </w:rPr>
                              <w:t>Нагрузочные салазки</w:t>
                            </w:r>
                            <w:r>
                              <w:rPr>
                                <w:spacing w:val="4"/>
                                <w:w w:val="103"/>
                                <w:kern w:val="14"/>
                                <w:sz w:val="14"/>
                                <w:szCs w:val="14"/>
                              </w:rPr>
                              <w:br/>
                              <w:t>цилиндрической формы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FC19" id="Надпись 3007" o:spid="_x0000_s2238" type="#_x0000_t202" style="position:absolute;margin-left:260.55pt;margin-top:12.85pt;width:81.1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" stroked="f">
                <v:textbox inset="0,0,0,0">
                  <w:txbxContent>
                    <w:p w:rsidR="000537C1" w:rsidRPr="008503EC" w:rsidRDefault="000537C1" w:rsidP="00C425D2">
                      <w:pPr>
                        <w:spacing w:line="240" w:lineRule="auto"/>
                        <w:rPr>
                          <w:spacing w:val="4"/>
                          <w:w w:val="103"/>
                          <w:kern w:val="14"/>
                          <w:sz w:val="14"/>
                          <w:szCs w:val="14"/>
                          <w:lang w:val="en-US"/>
                        </w:rPr>
                      </w:pPr>
                      <w:r w:rsidRPr="000F5923">
                        <w:rPr>
                          <w:spacing w:val="4"/>
                          <w:w w:val="103"/>
                          <w:kern w:val="14"/>
                          <w:sz w:val="14"/>
                          <w:szCs w:val="14"/>
                          <w:u w:val="single"/>
                        </w:rPr>
                        <w:t>Нагрузочные салазки</w:t>
                      </w:r>
                      <w:r>
                        <w:rPr>
                          <w:spacing w:val="4"/>
                          <w:w w:val="103"/>
                          <w:kern w:val="14"/>
                          <w:sz w:val="14"/>
                          <w:szCs w:val="14"/>
                        </w:rPr>
                        <w:br/>
                        <w:t>цилиндрической формы</w:t>
                      </w:r>
                    </w:p>
                  </w:txbxContent>
                </v:textbox>
              </v:shape>
            </w:pict>
          </mc:Fallback>
        </mc:AlternateContent>
      </w:r>
      <w:r>
        <w:rPr>
          <w:noProof/>
          <w:lang w:eastAsia="ru-RU"/>
        </w:rPr>
        <mc:AlternateContent>
          <mc:Choice Requires="wps">
            <w:drawing>
              <wp:anchor distT="0" distB="0" distL="114300" distR="114300" simplePos="0" relativeHeight="251762688" behindDoc="0" locked="0" layoutInCell="1" allowOverlap="1" wp14:anchorId="67B669AF" wp14:editId="5C015688">
                <wp:simplePos x="0" y="0"/>
                <wp:positionH relativeFrom="column">
                  <wp:posOffset>2535576</wp:posOffset>
                </wp:positionH>
                <wp:positionV relativeFrom="paragraph">
                  <wp:posOffset>82634</wp:posOffset>
                </wp:positionV>
                <wp:extent cx="472272" cy="243205"/>
                <wp:effectExtent l="0" t="0" r="4445" b="4445"/>
                <wp:wrapNone/>
                <wp:docPr id="3008" name="Надпись 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72" cy="2432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C425D2">
                            <w:pPr>
                              <w:spacing w:line="240" w:lineRule="auto"/>
                              <w:jc w:val="center"/>
                              <w:rPr>
                                <w:spacing w:val="4"/>
                                <w:w w:val="103"/>
                                <w:kern w:val="14"/>
                                <w:sz w:val="14"/>
                                <w:szCs w:val="14"/>
                              </w:rPr>
                            </w:pPr>
                            <w:r w:rsidRPr="00DA1825">
                              <w:rPr>
                                <w:spacing w:val="4"/>
                                <w:w w:val="103"/>
                                <w:kern w:val="14"/>
                                <w:sz w:val="14"/>
                                <w:szCs w:val="14"/>
                              </w:rPr>
                              <w:t>Датчик</w:t>
                            </w:r>
                            <w:r w:rsidRPr="00DA1825">
                              <w:rPr>
                                <w:spacing w:val="4"/>
                                <w:w w:val="103"/>
                                <w:kern w:val="14"/>
                                <w:sz w:val="14"/>
                                <w:szCs w:val="14"/>
                              </w:rPr>
                              <w:br/>
                              <w:t>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69AF" id="Надпись 3008" o:spid="_x0000_s2239" type="#_x0000_t202" style="position:absolute;margin-left:199.65pt;margin-top:6.5pt;width:37.2pt;height:19.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" fillcolor="#f2f2f2" stroked="f">
                <v:textbox inset="0,0,0,0">
                  <w:txbxContent>
                    <w:p w:rsidR="000537C1" w:rsidRPr="00DA1825" w:rsidRDefault="000537C1" w:rsidP="00C425D2">
                      <w:pPr>
                        <w:spacing w:line="240" w:lineRule="auto"/>
                        <w:jc w:val="center"/>
                        <w:rPr>
                          <w:spacing w:val="4"/>
                          <w:w w:val="103"/>
                          <w:kern w:val="14"/>
                          <w:sz w:val="14"/>
                          <w:szCs w:val="14"/>
                        </w:rPr>
                      </w:pPr>
                      <w:r w:rsidRPr="00DA1825">
                        <w:rPr>
                          <w:spacing w:val="4"/>
                          <w:w w:val="103"/>
                          <w:kern w:val="14"/>
                          <w:sz w:val="14"/>
                          <w:szCs w:val="14"/>
                        </w:rPr>
                        <w:t>Датчик</w:t>
                      </w:r>
                      <w:r w:rsidRPr="00DA1825">
                        <w:rPr>
                          <w:spacing w:val="4"/>
                          <w:w w:val="103"/>
                          <w:kern w:val="14"/>
                          <w:sz w:val="14"/>
                          <w:szCs w:val="14"/>
                        </w:rPr>
                        <w:br/>
                        <w:t>нагрузки</w:t>
                      </w:r>
                    </w:p>
                  </w:txbxContent>
                </v:textbox>
              </v:shape>
            </w:pict>
          </mc:Fallback>
        </mc:AlternateContent>
      </w:r>
      <w:r w:rsidRPr="00EF06B6">
        <w:rPr>
          <w:noProof/>
          <w:lang w:eastAsia="ru-RU"/>
        </w:rPr>
        <w:drawing>
          <wp:anchor distT="0" distB="0" distL="114300" distR="114300" simplePos="0" relativeHeight="251761664" behindDoc="0" locked="0" layoutInCell="1" allowOverlap="1" wp14:anchorId="3A619831" wp14:editId="4D186226">
            <wp:simplePos x="0" y="0"/>
            <wp:positionH relativeFrom="column">
              <wp:posOffset>0</wp:posOffset>
            </wp:positionH>
            <wp:positionV relativeFrom="paragraph">
              <wp:posOffset>-635</wp:posOffset>
            </wp:positionV>
            <wp:extent cx="5942965" cy="4035425"/>
            <wp:effectExtent l="0" t="0" r="0" b="0"/>
            <wp:wrapNone/>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2965" cy="4035425"/>
                    </a:xfrm>
                    <a:prstGeom prst="rect">
                      <a:avLst/>
                    </a:prstGeom>
                    <a:noFill/>
                    <a:ln>
                      <a:noFill/>
                    </a:ln>
                    <a:extLst/>
                  </pic:spPr>
                </pic:pic>
              </a:graphicData>
            </a:graphic>
          </wp:anchor>
        </w:drawing>
      </w:r>
    </w:p>
    <w:p w:rsidR="00C425D2" w:rsidRPr="00C425D2" w:rsidRDefault="00C425D2" w:rsidP="00C425D2">
      <w:pPr>
        <w:rPr>
          <w:lang w:eastAsia="ru-RU"/>
        </w:rPr>
      </w:pPr>
    </w:p>
    <w:p w:rsidR="00AA0507" w:rsidRPr="00AA0507" w:rsidRDefault="00AA0507" w:rsidP="00630782">
      <w:pPr>
        <w:pStyle w:val="SingleTxtGR"/>
        <w:ind w:hanging="1134"/>
      </w:pPr>
      <w:bookmarkStart w:id="31" w:name="_MON_1460891203"/>
      <w:bookmarkStart w:id="32" w:name="_MON_1460891249"/>
      <w:bookmarkStart w:id="33" w:name="_MON_1462712679"/>
      <w:bookmarkStart w:id="34" w:name="_MON_1460883891"/>
      <w:bookmarkStart w:id="35" w:name="_MON_1460883939"/>
      <w:bookmarkStart w:id="36" w:name="_MON_1460890562"/>
      <w:bookmarkStart w:id="37" w:name="_MON_1460890775"/>
      <w:bookmarkStart w:id="38" w:name="_MON_1460890802"/>
      <w:bookmarkEnd w:id="31"/>
      <w:bookmarkEnd w:id="32"/>
      <w:bookmarkEnd w:id="33"/>
      <w:bookmarkEnd w:id="34"/>
      <w:bookmarkEnd w:id="35"/>
      <w:bookmarkEnd w:id="36"/>
      <w:bookmarkEnd w:id="37"/>
      <w:bookmarkEnd w:id="38"/>
    </w:p>
    <w:p w:rsidR="00C425D2" w:rsidRDefault="00415422">
      <w:pPr>
        <w:suppressAutoHyphens w:val="0"/>
        <w:spacing w:line="240" w:lineRule="auto"/>
        <w:rPr>
          <w:rFonts w:eastAsia="Times New Roman" w:cs="Times New Roman"/>
          <w:szCs w:val="20"/>
          <w:lang w:eastAsia="ru-RU"/>
        </w:rPr>
      </w:pPr>
      <w:r>
        <w:rPr>
          <w:noProof/>
          <w:sz w:val="14"/>
          <w:szCs w:val="14"/>
          <w:lang w:eastAsia="ru-RU"/>
        </w:rPr>
        <mc:AlternateContent>
          <mc:Choice Requires="wps">
            <w:drawing>
              <wp:anchor distT="0" distB="0" distL="114300" distR="114300" simplePos="0" relativeHeight="251785216" behindDoc="0" locked="0" layoutInCell="1" allowOverlap="1" wp14:anchorId="54100F30" wp14:editId="072389D2">
                <wp:simplePos x="0" y="0"/>
                <wp:positionH relativeFrom="column">
                  <wp:posOffset>2410460</wp:posOffset>
                </wp:positionH>
                <wp:positionV relativeFrom="paragraph">
                  <wp:posOffset>1236980</wp:posOffset>
                </wp:positionV>
                <wp:extent cx="864000" cy="287655"/>
                <wp:effectExtent l="0" t="0" r="0" b="0"/>
                <wp:wrapNone/>
                <wp:docPr id="2987" name="Надпись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E50C63" w:rsidRDefault="000537C1" w:rsidP="00C425D2">
                            <w:pPr>
                              <w:spacing w:line="120" w:lineRule="exact"/>
                              <w:jc w:val="center"/>
                              <w:rPr>
                                <w:spacing w:val="4"/>
                                <w:w w:val="103"/>
                                <w:kern w:val="14"/>
                                <w:sz w:val="9"/>
                                <w:szCs w:val="9"/>
                              </w:rPr>
                            </w:pPr>
                            <w:r>
                              <w:rPr>
                                <w:sz w:val="9"/>
                                <w:szCs w:val="9"/>
                              </w:rPr>
                              <w:t>Распорка</w:t>
                            </w:r>
                            <w:r>
                              <w:rPr>
                                <w:sz w:val="9"/>
                                <w:szCs w:val="9"/>
                              </w:rPr>
                              <w:br/>
                              <w:t>Грунт и коленный шарнир не соприкасаются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0F30" id="Надпись 2987" o:spid="_x0000_s2240" type="#_x0000_t202" style="position:absolute;margin-left:189.8pt;margin-top:97.4pt;width:68.05pt;height:2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" stroked="f">
                <v:textbox inset="0,0,0,0">
                  <w:txbxContent>
                    <w:p w:rsidR="000537C1" w:rsidRPr="00E50C63" w:rsidRDefault="000537C1" w:rsidP="00C425D2">
                      <w:pPr>
                        <w:spacing w:line="120" w:lineRule="exact"/>
                        <w:jc w:val="center"/>
                        <w:rPr>
                          <w:spacing w:val="4"/>
                          <w:w w:val="103"/>
                          <w:kern w:val="14"/>
                          <w:sz w:val="9"/>
                          <w:szCs w:val="9"/>
                        </w:rPr>
                      </w:pPr>
                      <w:r>
                        <w:rPr>
                          <w:sz w:val="9"/>
                          <w:szCs w:val="9"/>
                        </w:rPr>
                        <w:t>Распорка</w:t>
                      </w:r>
                      <w:r>
                        <w:rPr>
                          <w:sz w:val="9"/>
                          <w:szCs w:val="9"/>
                        </w:rPr>
                        <w:br/>
                        <w:t>Грунт и коленный шарнир не соприкасаются</w:t>
                      </w:r>
                    </w:p>
                  </w:txbxContent>
                </v:textbox>
              </v:shape>
            </w:pict>
          </mc:Fallback>
        </mc:AlternateContent>
      </w:r>
      <w:r w:rsidR="00517CD6">
        <w:rPr>
          <w:noProof/>
          <w:lang w:eastAsia="ru-RU"/>
        </w:rPr>
        <mc:AlternateContent>
          <mc:Choice Requires="wps">
            <w:drawing>
              <wp:anchor distT="0" distB="0" distL="114300" distR="114300" simplePos="0" relativeHeight="251801600" behindDoc="0" locked="0" layoutInCell="1" allowOverlap="1" wp14:anchorId="041ECA9A" wp14:editId="2C4F1CC2">
                <wp:simplePos x="0" y="0"/>
                <wp:positionH relativeFrom="column">
                  <wp:posOffset>3657600</wp:posOffset>
                </wp:positionH>
                <wp:positionV relativeFrom="paragraph">
                  <wp:posOffset>3363912</wp:posOffset>
                </wp:positionV>
                <wp:extent cx="2088000" cy="108000"/>
                <wp:effectExtent l="0" t="0" r="7620" b="6350"/>
                <wp:wrapNone/>
                <wp:docPr id="2225" name="Надпись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1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7CD6" w:rsidRDefault="000537C1" w:rsidP="00C425D2">
                            <w:pPr>
                              <w:numPr>
                                <w:ilvl w:val="0"/>
                                <w:numId w:val="28"/>
                              </w:numPr>
                              <w:tabs>
                                <w:tab w:val="clear" w:pos="567"/>
                                <w:tab w:val="num" w:pos="182"/>
                              </w:tabs>
                              <w:spacing w:before="20" w:line="197" w:lineRule="auto"/>
                              <w:ind w:left="295" w:hanging="238"/>
                              <w:rPr>
                                <w:sz w:val="12"/>
                                <w:szCs w:val="12"/>
                              </w:rPr>
                            </w:pPr>
                            <w:r w:rsidRPr="00517CD6">
                              <w:rPr>
                                <w:spacing w:val="4"/>
                                <w:w w:val="103"/>
                                <w:kern w:val="14"/>
                                <w:sz w:val="12"/>
                                <w:szCs w:val="12"/>
                              </w:rPr>
                              <w:t>Толщина листа и допуск: 5 ± 0,75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ECA9A" id="Надпись 2225" o:spid="_x0000_s2241" type="#_x0000_t202" style="position:absolute;margin-left:4in;margin-top:264.85pt;width:164.4pt;height: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" stroked="f">
                <v:textbox inset="0,0,0,0">
                  <w:txbxContent>
                    <w:p w:rsidR="000537C1" w:rsidRPr="00517CD6" w:rsidRDefault="000537C1" w:rsidP="00C425D2">
                      <w:pPr>
                        <w:numPr>
                          <w:ilvl w:val="0"/>
                          <w:numId w:val="28"/>
                        </w:numPr>
                        <w:tabs>
                          <w:tab w:val="clear" w:pos="567"/>
                          <w:tab w:val="num" w:pos="182"/>
                        </w:tabs>
                        <w:spacing w:before="20" w:line="197" w:lineRule="auto"/>
                        <w:ind w:left="295" w:hanging="238"/>
                        <w:rPr>
                          <w:sz w:val="12"/>
                          <w:szCs w:val="12"/>
                        </w:rPr>
                      </w:pPr>
                      <w:r w:rsidRPr="00517CD6">
                        <w:rPr>
                          <w:spacing w:val="4"/>
                          <w:w w:val="103"/>
                          <w:kern w:val="14"/>
                          <w:sz w:val="12"/>
                          <w:szCs w:val="12"/>
                        </w:rPr>
                        <w:t>Толщина листа и допуск: 5 ± 0,75 мм</w:t>
                      </w:r>
                    </w:p>
                  </w:txbxContent>
                </v:textbox>
              </v:shape>
            </w:pict>
          </mc:Fallback>
        </mc:AlternateContent>
      </w:r>
      <w:r w:rsidR="00517CD6">
        <w:rPr>
          <w:noProof/>
          <w:lang w:eastAsia="ru-RU"/>
        </w:rPr>
        <mc:AlternateContent>
          <mc:Choice Requires="wps">
            <w:drawing>
              <wp:anchor distT="0" distB="0" distL="114300" distR="114300" simplePos="0" relativeHeight="251800576" behindDoc="0" locked="0" layoutInCell="1" allowOverlap="1" wp14:anchorId="26AB519A" wp14:editId="15664595">
                <wp:simplePos x="0" y="0"/>
                <wp:positionH relativeFrom="column">
                  <wp:posOffset>3505200</wp:posOffset>
                </wp:positionH>
                <wp:positionV relativeFrom="paragraph">
                  <wp:posOffset>3201670</wp:posOffset>
                </wp:positionV>
                <wp:extent cx="2268000" cy="187960"/>
                <wp:effectExtent l="0" t="0" r="0" b="2540"/>
                <wp:wrapNone/>
                <wp:docPr id="2226" name="Надпись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7CD6" w:rsidRDefault="000537C1" w:rsidP="00C425D2">
                            <w:pPr>
                              <w:numPr>
                                <w:ilvl w:val="0"/>
                                <w:numId w:val="28"/>
                              </w:numPr>
                              <w:tabs>
                                <w:tab w:val="clear" w:pos="567"/>
                                <w:tab w:val="num" w:pos="406"/>
                              </w:tabs>
                              <w:spacing w:before="20" w:line="202" w:lineRule="auto"/>
                              <w:ind w:left="420" w:hanging="125"/>
                              <w:rPr>
                                <w:spacing w:val="4"/>
                                <w:w w:val="103"/>
                                <w:kern w:val="14"/>
                                <w:sz w:val="12"/>
                                <w:szCs w:val="12"/>
                              </w:rPr>
                            </w:pPr>
                            <w:r w:rsidRPr="00517CD6">
                              <w:rPr>
                                <w:spacing w:val="4"/>
                                <w:w w:val="103"/>
                                <w:kern w:val="14"/>
                                <w:sz w:val="12"/>
                                <w:szCs w:val="12"/>
                              </w:rPr>
                              <w:t>Допуск по вышеуказанной массе:</w:t>
                            </w:r>
                            <w:r w:rsidRPr="00517CD6">
                              <w:rPr>
                                <w:sz w:val="12"/>
                                <w:szCs w:val="12"/>
                              </w:rPr>
                              <w:t xml:space="preserve"> </w:t>
                            </w:r>
                            <w:r w:rsidRPr="00517CD6">
                              <w:rPr>
                                <w:spacing w:val="4"/>
                                <w:w w:val="103"/>
                                <w:kern w:val="14"/>
                                <w:sz w:val="12"/>
                                <w:szCs w:val="12"/>
                              </w:rPr>
                              <w:t>±5 г для каждого листа</w:t>
                            </w:r>
                          </w:p>
                          <w:p w:rsidR="000537C1" w:rsidRPr="006B1B81" w:rsidRDefault="000537C1" w:rsidP="00C425D2">
                            <w:pPr>
                              <w:rPr>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B519A" id="Надпись 2226" o:spid="_x0000_s2242" type="#_x0000_t202" style="position:absolute;margin-left:276pt;margin-top:252.1pt;width:178.6pt;height:1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" stroked="f">
                <v:textbox inset="0,0,0,0">
                  <w:txbxContent>
                    <w:p w:rsidR="000537C1" w:rsidRPr="00517CD6" w:rsidRDefault="000537C1" w:rsidP="00C425D2">
                      <w:pPr>
                        <w:numPr>
                          <w:ilvl w:val="0"/>
                          <w:numId w:val="28"/>
                        </w:numPr>
                        <w:tabs>
                          <w:tab w:val="clear" w:pos="567"/>
                          <w:tab w:val="num" w:pos="406"/>
                        </w:tabs>
                        <w:spacing w:before="20" w:line="202" w:lineRule="auto"/>
                        <w:ind w:left="420" w:hanging="125"/>
                        <w:rPr>
                          <w:spacing w:val="4"/>
                          <w:w w:val="103"/>
                          <w:kern w:val="14"/>
                          <w:sz w:val="12"/>
                          <w:szCs w:val="12"/>
                        </w:rPr>
                      </w:pPr>
                      <w:r w:rsidRPr="00517CD6">
                        <w:rPr>
                          <w:spacing w:val="4"/>
                          <w:w w:val="103"/>
                          <w:kern w:val="14"/>
                          <w:sz w:val="12"/>
                          <w:szCs w:val="12"/>
                        </w:rPr>
                        <w:t>Допуск по вышеуказанной массе:</w:t>
                      </w:r>
                      <w:r w:rsidRPr="00517CD6">
                        <w:rPr>
                          <w:sz w:val="12"/>
                          <w:szCs w:val="12"/>
                        </w:rPr>
                        <w:t xml:space="preserve"> </w:t>
                      </w:r>
                      <w:r w:rsidRPr="00517CD6">
                        <w:rPr>
                          <w:spacing w:val="4"/>
                          <w:w w:val="103"/>
                          <w:kern w:val="14"/>
                          <w:sz w:val="12"/>
                          <w:szCs w:val="12"/>
                        </w:rPr>
                        <w:t>±5 г для каждого листа</w:t>
                      </w:r>
                    </w:p>
                    <w:p w:rsidR="000537C1" w:rsidRPr="006B1B81" w:rsidRDefault="000537C1" w:rsidP="00C425D2">
                      <w:pPr>
                        <w:rPr>
                          <w:szCs w:val="13"/>
                        </w:rPr>
                      </w:pPr>
                    </w:p>
                  </w:txbxContent>
                </v:textbox>
              </v:shape>
            </w:pict>
          </mc:Fallback>
        </mc:AlternateContent>
      </w:r>
      <w:r w:rsidR="00517CD6">
        <w:rPr>
          <w:noProof/>
          <w:lang w:eastAsia="ru-RU"/>
        </w:rPr>
        <mc:AlternateContent>
          <mc:Choice Requires="wps">
            <w:drawing>
              <wp:anchor distT="0" distB="0" distL="114300" distR="114300" simplePos="0" relativeHeight="251799552" behindDoc="0" locked="0" layoutInCell="1" allowOverlap="1" wp14:anchorId="0F8832CC" wp14:editId="771166C7">
                <wp:simplePos x="0" y="0"/>
                <wp:positionH relativeFrom="column">
                  <wp:posOffset>3511232</wp:posOffset>
                </wp:positionH>
                <wp:positionV relativeFrom="paragraph">
                  <wp:posOffset>3051810</wp:posOffset>
                </wp:positionV>
                <wp:extent cx="2294255" cy="165100"/>
                <wp:effectExtent l="0" t="0" r="0" b="6350"/>
                <wp:wrapNone/>
                <wp:docPr id="2227" name="Надпись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7CD6" w:rsidRDefault="000537C1" w:rsidP="00C425D2">
                            <w:pPr>
                              <w:numPr>
                                <w:ilvl w:val="0"/>
                                <w:numId w:val="28"/>
                              </w:numPr>
                              <w:tabs>
                                <w:tab w:val="clear" w:pos="567"/>
                                <w:tab w:val="num" w:pos="406"/>
                              </w:tabs>
                              <w:spacing w:line="204" w:lineRule="auto"/>
                              <w:ind w:left="420" w:hanging="125"/>
                              <w:rPr>
                                <w:sz w:val="12"/>
                                <w:szCs w:val="12"/>
                              </w:rPr>
                            </w:pPr>
                            <w:r w:rsidRPr="00517CD6">
                              <w:rPr>
                                <w:spacing w:val="4"/>
                                <w:w w:val="103"/>
                                <w:kern w:val="14"/>
                                <w:sz w:val="12"/>
                                <w:szCs w:val="12"/>
                              </w:rPr>
                              <w:t>Допуск по вышеуказанным размерам:</w:t>
                            </w:r>
                            <w:r w:rsidRPr="00517CD6">
                              <w:rPr>
                                <w:sz w:val="12"/>
                                <w:szCs w:val="12"/>
                              </w:rPr>
                              <w:t xml:space="preserve"> </w:t>
                            </w:r>
                            <w:r w:rsidRPr="00517CD6">
                              <w:rPr>
                                <w:spacing w:val="4"/>
                                <w:w w:val="103"/>
                                <w:kern w:val="14"/>
                                <w:sz w:val="12"/>
                                <w:szCs w:val="12"/>
                              </w:rPr>
                              <w:t>±5 мм для каждого листа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32CC" id="Надпись 2227" o:spid="_x0000_s2243" type="#_x0000_t202" style="position:absolute;margin-left:276.45pt;margin-top:240.3pt;width:180.65pt;height:1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" stroked="f">
                <v:textbox inset="0,0,0,0">
                  <w:txbxContent>
                    <w:p w:rsidR="000537C1" w:rsidRPr="00517CD6" w:rsidRDefault="000537C1" w:rsidP="00C425D2">
                      <w:pPr>
                        <w:numPr>
                          <w:ilvl w:val="0"/>
                          <w:numId w:val="28"/>
                        </w:numPr>
                        <w:tabs>
                          <w:tab w:val="clear" w:pos="567"/>
                          <w:tab w:val="num" w:pos="406"/>
                        </w:tabs>
                        <w:spacing w:line="204" w:lineRule="auto"/>
                        <w:ind w:left="420" w:hanging="125"/>
                        <w:rPr>
                          <w:sz w:val="12"/>
                          <w:szCs w:val="12"/>
                        </w:rPr>
                      </w:pPr>
                      <w:r w:rsidRPr="00517CD6">
                        <w:rPr>
                          <w:spacing w:val="4"/>
                          <w:w w:val="103"/>
                          <w:kern w:val="14"/>
                          <w:sz w:val="12"/>
                          <w:szCs w:val="12"/>
                        </w:rPr>
                        <w:t>Допуск по вышеуказанным размерам:</w:t>
                      </w:r>
                      <w:r w:rsidRPr="00517CD6">
                        <w:rPr>
                          <w:sz w:val="12"/>
                          <w:szCs w:val="12"/>
                        </w:rPr>
                        <w:t xml:space="preserve"> </w:t>
                      </w:r>
                      <w:r w:rsidRPr="00517CD6">
                        <w:rPr>
                          <w:spacing w:val="4"/>
                          <w:w w:val="103"/>
                          <w:kern w:val="14"/>
                          <w:sz w:val="12"/>
                          <w:szCs w:val="12"/>
                        </w:rPr>
                        <w:t>±5 мм для каждого листа</w:t>
                      </w:r>
                    </w:p>
                  </w:txbxContent>
                </v:textbox>
              </v:shape>
            </w:pict>
          </mc:Fallback>
        </mc:AlternateContent>
      </w:r>
      <w:r w:rsidR="00517CD6">
        <w:rPr>
          <w:noProof/>
          <w:lang w:eastAsia="ru-RU"/>
        </w:rPr>
        <mc:AlternateContent>
          <mc:Choice Requires="wps">
            <w:drawing>
              <wp:anchor distT="0" distB="0" distL="114300" distR="114300" simplePos="0" relativeHeight="251798528" behindDoc="0" locked="0" layoutInCell="1" allowOverlap="1" wp14:anchorId="71A0DE5B" wp14:editId="437F4D9B">
                <wp:simplePos x="0" y="0"/>
                <wp:positionH relativeFrom="column">
                  <wp:posOffset>3725227</wp:posOffset>
                </wp:positionH>
                <wp:positionV relativeFrom="paragraph">
                  <wp:posOffset>2978150</wp:posOffset>
                </wp:positionV>
                <wp:extent cx="1259205" cy="113665"/>
                <wp:effectExtent l="0" t="0" r="0" b="635"/>
                <wp:wrapNone/>
                <wp:docPr id="2228" name="Надпись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7CD6" w:rsidRDefault="000537C1" w:rsidP="00C425D2">
                            <w:pPr>
                              <w:spacing w:line="204" w:lineRule="auto"/>
                              <w:ind w:left="85"/>
                              <w:rPr>
                                <w:spacing w:val="4"/>
                                <w:w w:val="103"/>
                                <w:kern w:val="14"/>
                                <w:sz w:val="12"/>
                                <w:szCs w:val="12"/>
                              </w:rPr>
                            </w:pPr>
                            <w:r w:rsidRPr="00517CD6">
                              <w:rPr>
                                <w:spacing w:val="4"/>
                                <w:w w:val="103"/>
                                <w:kern w:val="14"/>
                                <w:sz w:val="12"/>
                                <w:szCs w:val="12"/>
                              </w:rPr>
                              <w:t>Единица измерения: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DE5B" id="Надпись 2228" o:spid="_x0000_s2244" type="#_x0000_t202" style="position:absolute;margin-left:293.3pt;margin-top:234.5pt;width:99.15pt;height: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" stroked="f">
                <v:textbox inset="0,0,0,0">
                  <w:txbxContent>
                    <w:p w:rsidR="000537C1" w:rsidRPr="00517CD6" w:rsidRDefault="000537C1" w:rsidP="00C425D2">
                      <w:pPr>
                        <w:spacing w:line="204" w:lineRule="auto"/>
                        <w:ind w:left="85"/>
                        <w:rPr>
                          <w:spacing w:val="4"/>
                          <w:w w:val="103"/>
                          <w:kern w:val="14"/>
                          <w:sz w:val="12"/>
                          <w:szCs w:val="12"/>
                        </w:rPr>
                      </w:pPr>
                      <w:r w:rsidRPr="00517CD6">
                        <w:rPr>
                          <w:spacing w:val="4"/>
                          <w:w w:val="103"/>
                          <w:kern w:val="14"/>
                          <w:sz w:val="12"/>
                          <w:szCs w:val="12"/>
                        </w:rPr>
                        <w:t>Единица измерения: мм</w:t>
                      </w:r>
                    </w:p>
                  </w:txbxContent>
                </v:textbox>
              </v:shape>
            </w:pict>
          </mc:Fallback>
        </mc:AlternateContent>
      </w:r>
      <w:r w:rsidR="00517CD6">
        <w:rPr>
          <w:noProof/>
          <w:lang w:eastAsia="ru-RU"/>
        </w:rPr>
        <mc:AlternateContent>
          <mc:Choice Requires="wps">
            <w:drawing>
              <wp:anchor distT="0" distB="0" distL="114300" distR="114300" simplePos="0" relativeHeight="251797504" behindDoc="0" locked="0" layoutInCell="1" allowOverlap="1" wp14:anchorId="5C99FD31" wp14:editId="1A932A3A">
                <wp:simplePos x="0" y="0"/>
                <wp:positionH relativeFrom="column">
                  <wp:posOffset>5139160</wp:posOffset>
                </wp:positionH>
                <wp:positionV relativeFrom="paragraph">
                  <wp:posOffset>2558415</wp:posOffset>
                </wp:positionV>
                <wp:extent cx="539750" cy="207645"/>
                <wp:effectExtent l="0" t="0" r="0" b="1905"/>
                <wp:wrapNone/>
                <wp:docPr id="2231" name="Надпись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A1825" w:rsidRDefault="000537C1" w:rsidP="00415422">
                            <w:pPr>
                              <w:spacing w:line="240" w:lineRule="auto"/>
                              <w:rPr>
                                <w:spacing w:val="4"/>
                                <w:w w:val="103"/>
                                <w:kern w:val="14"/>
                                <w:sz w:val="14"/>
                                <w:szCs w:val="14"/>
                              </w:rPr>
                            </w:pPr>
                            <w:r>
                              <w:rPr>
                                <w:sz w:val="14"/>
                                <w:szCs w:val="14"/>
                              </w:rPr>
                              <w:t>Продольная</w:t>
                            </w:r>
                            <w:r>
                              <w:rPr>
                                <w:sz w:val="14"/>
                                <w:szCs w:val="14"/>
                              </w:rPr>
                              <w:br/>
                              <w:t>ось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9FD31" id="Надпись 2231" o:spid="_x0000_s2245" type="#_x0000_t202" style="position:absolute;margin-left:404.65pt;margin-top:201.45pt;width:42.5pt;height:16.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" stroked="f">
                <v:textbox inset="0,0,0,0">
                  <w:txbxContent>
                    <w:p w:rsidR="000537C1" w:rsidRPr="00DA1825" w:rsidRDefault="000537C1" w:rsidP="00415422">
                      <w:pPr>
                        <w:spacing w:line="240" w:lineRule="auto"/>
                        <w:rPr>
                          <w:spacing w:val="4"/>
                          <w:w w:val="103"/>
                          <w:kern w:val="14"/>
                          <w:sz w:val="14"/>
                          <w:szCs w:val="14"/>
                        </w:rPr>
                      </w:pPr>
                      <w:r>
                        <w:rPr>
                          <w:sz w:val="14"/>
                          <w:szCs w:val="14"/>
                        </w:rPr>
                        <w:t>Продольная</w:t>
                      </w:r>
                      <w:r>
                        <w:rPr>
                          <w:sz w:val="14"/>
                          <w:szCs w:val="14"/>
                        </w:rPr>
                        <w:br/>
                        <w:t>ось</w:t>
                      </w:r>
                    </w:p>
                  </w:txbxContent>
                </v:textbox>
              </v:shape>
            </w:pict>
          </mc:Fallback>
        </mc:AlternateContent>
      </w:r>
      <w:r w:rsidR="00C425D2">
        <w:rPr>
          <w:b/>
        </w:rPr>
        <w:br w:type="page"/>
      </w:r>
    </w:p>
    <w:p w:rsidR="00AA0507" w:rsidRPr="00AA0507" w:rsidRDefault="00AA0507" w:rsidP="00630782">
      <w:pPr>
        <w:pStyle w:val="H23GR"/>
      </w:pPr>
      <w:r w:rsidRPr="00630782">
        <w:rPr>
          <w:b w:val="0"/>
        </w:rPr>
        <w:lastRenderedPageBreak/>
        <w:tab/>
      </w:r>
      <w:r w:rsidRPr="00630782">
        <w:rPr>
          <w:b w:val="0"/>
        </w:rPr>
        <w:tab/>
        <w:t>Рис. 6</w:t>
      </w:r>
      <w:r w:rsidRPr="00630782">
        <w:rPr>
          <w:b w:val="0"/>
        </w:rPr>
        <w:br/>
      </w:r>
      <w:r w:rsidRPr="00AA0507">
        <w:t xml:space="preserve">Ударный элемент в виде гибкой модели нижней части ноги: </w:t>
      </w:r>
      <w:r w:rsidRPr="00AA0507">
        <w:br/>
        <w:t xml:space="preserve">испытательная установка для проведения динамического испытания </w:t>
      </w:r>
      <w:r w:rsidRPr="00AA0507">
        <w:br/>
        <w:t xml:space="preserve">ударного элемента в виде модели нижней части ноги в целях сертификации </w:t>
      </w:r>
      <w:r w:rsidRPr="00537662">
        <w:rPr>
          <w:b w:val="0"/>
        </w:rPr>
        <w:t xml:space="preserve">(маятниковое испытание, </w:t>
      </w:r>
      <w:r w:rsidRPr="00537662">
        <w:rPr>
          <w:b w:val="0"/>
          <w:bCs/>
        </w:rPr>
        <w:t>см. пункт 1.3.3.1 настоящего приложения</w:t>
      </w:r>
      <w:r w:rsidRPr="00537662">
        <w:rPr>
          <w:b w:val="0"/>
        </w:rPr>
        <w:t>)</w:t>
      </w:r>
    </w:p>
    <w:bookmarkStart w:id="39" w:name="_MON_1460885328"/>
    <w:bookmarkStart w:id="40" w:name="_MON_1462705387"/>
    <w:bookmarkStart w:id="41" w:name="_MON_1462712680"/>
    <w:bookmarkEnd w:id="39"/>
    <w:bookmarkEnd w:id="40"/>
    <w:bookmarkEnd w:id="41"/>
    <w:bookmarkStart w:id="42" w:name="_MON_1460884665"/>
    <w:bookmarkEnd w:id="42"/>
    <w:p w:rsidR="00AA0507" w:rsidRPr="00AA0507" w:rsidRDefault="00630782" w:rsidP="00AA0507">
      <w:pPr>
        <w:pStyle w:val="SingleTxtGR"/>
        <w:ind w:left="2268" w:hanging="1134"/>
      </w:pPr>
      <w:r w:rsidRPr="00AA0507">
        <w:object w:dxaOrig="9391" w:dyaOrig="6431">
          <v:shape id="_x0000_i1043" type="#_x0000_t75" style="width:421.2pt;height:285.85pt" o:ole="">
            <v:imagedata r:id="rId99" o:title=""/>
          </v:shape>
          <o:OLEObject Type="Embed" ProgID="Word.Picture.8" ShapeID="_x0000_i1043" DrawAspect="Content" ObjectID="_1591794008" r:id="rId100"/>
        </w:object>
      </w:r>
    </w:p>
    <w:p w:rsidR="00DD488B" w:rsidRDefault="00DD488B">
      <w:pPr>
        <w:suppressAutoHyphens w:val="0"/>
        <w:spacing w:line="240" w:lineRule="auto"/>
        <w:rPr>
          <w:rFonts w:eastAsia="Times New Roman" w:cs="Times New Roman"/>
          <w:szCs w:val="20"/>
          <w:lang w:eastAsia="ru-RU"/>
        </w:rPr>
      </w:pPr>
      <w:r>
        <w:rPr>
          <w:b/>
        </w:rPr>
        <w:br w:type="page"/>
      </w:r>
    </w:p>
    <w:p w:rsidR="00AA0507" w:rsidRDefault="00AA0507" w:rsidP="00630782">
      <w:pPr>
        <w:pStyle w:val="H23GR"/>
        <w:rPr>
          <w:b w:val="0"/>
        </w:rPr>
      </w:pPr>
      <w:r w:rsidRPr="00630782">
        <w:rPr>
          <w:b w:val="0"/>
        </w:rPr>
        <w:lastRenderedPageBreak/>
        <w:tab/>
      </w:r>
      <w:r w:rsidRPr="00630782">
        <w:rPr>
          <w:b w:val="0"/>
        </w:rPr>
        <w:tab/>
        <w:t>Рис. 7</w:t>
      </w:r>
      <w:r w:rsidRPr="00630782">
        <w:rPr>
          <w:b w:val="0"/>
        </w:rPr>
        <w:br/>
      </w:r>
      <w:r w:rsidRPr="00AA0507">
        <w:t xml:space="preserve">Ударный элемент в виде гибкой модели нижней части ноги: </w:t>
      </w:r>
      <w:r w:rsidRPr="00AA0507">
        <w:br/>
        <w:t xml:space="preserve">испытательная установка для проведения динамического испытания </w:t>
      </w:r>
      <w:r w:rsidRPr="00AA0507">
        <w:br/>
        <w:t xml:space="preserve">ударного элемента в виде модели нижней части ноги в целях сертификации </w:t>
      </w:r>
      <w:r w:rsidRPr="00BE1646">
        <w:rPr>
          <w:b w:val="0"/>
        </w:rPr>
        <w:t xml:space="preserve">(обратное испытание, </w:t>
      </w:r>
      <w:r w:rsidRPr="00BE1646">
        <w:rPr>
          <w:b w:val="0"/>
          <w:bCs/>
        </w:rPr>
        <w:t>см. пункт 1.4.3.1 настоящего приложения</w:t>
      </w:r>
      <w:r w:rsidRPr="00BE1646">
        <w:rPr>
          <w:b w:val="0"/>
        </w:rPr>
        <w:t>)</w:t>
      </w:r>
    </w:p>
    <w:p w:rsidR="00DD488B" w:rsidRDefault="00DD488B" w:rsidP="00DD488B"/>
    <w:p w:rsidR="00DD488B" w:rsidRDefault="00586CE2" w:rsidP="00DD488B">
      <w:r>
        <w:rPr>
          <w:noProof/>
          <w:lang w:eastAsia="ru-RU"/>
        </w:rPr>
        <mc:AlternateContent>
          <mc:Choice Requires="wps">
            <w:drawing>
              <wp:anchor distT="0" distB="0" distL="114300" distR="114300" simplePos="0" relativeHeight="251812864" behindDoc="0" locked="0" layoutInCell="1" allowOverlap="1" wp14:anchorId="2F82E55B" wp14:editId="4BA59732">
                <wp:simplePos x="0" y="0"/>
                <wp:positionH relativeFrom="column">
                  <wp:posOffset>2777172</wp:posOffset>
                </wp:positionH>
                <wp:positionV relativeFrom="paragraph">
                  <wp:posOffset>2141855</wp:posOffset>
                </wp:positionV>
                <wp:extent cx="788670" cy="269875"/>
                <wp:effectExtent l="0" t="0" r="0" b="0"/>
                <wp:wrapNone/>
                <wp:docPr id="3024" name="Надпись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 xml:space="preserve">0 </w:t>
                            </w:r>
                            <w:r w:rsidRPr="00510DF3">
                              <w:rPr>
                                <w:spacing w:val="4"/>
                                <w:w w:val="103"/>
                                <w:kern w:val="14"/>
                                <w:sz w:val="16"/>
                                <w:szCs w:val="16"/>
                              </w:rPr>
                              <w:sym w:font="Symbol" w:char="F0B1"/>
                            </w:r>
                            <w:r w:rsidRPr="00510DF3">
                              <w:rPr>
                                <w:spacing w:val="4"/>
                                <w:w w:val="103"/>
                                <w:kern w:val="14"/>
                                <w:sz w:val="16"/>
                                <w:szCs w:val="16"/>
                              </w:rPr>
                              <w:t xml:space="preserve"> 2 мм</w:t>
                            </w:r>
                            <w:r w:rsidRPr="00510DF3">
                              <w:rPr>
                                <w:spacing w:val="4"/>
                                <w:w w:val="103"/>
                                <w:kern w:val="14"/>
                                <w:sz w:val="16"/>
                                <w:szCs w:val="16"/>
                              </w:rPr>
                              <w:br/>
                              <w:t>при соударении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E55B" id="Надпись 3024" o:spid="_x0000_s2246" type="#_x0000_t202" style="position:absolute;margin-left:218.65pt;margin-top:168.65pt;width:62.1pt;height:2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 xml:space="preserve">0 </w:t>
                      </w:r>
                      <w:r w:rsidRPr="00510DF3">
                        <w:rPr>
                          <w:spacing w:val="4"/>
                          <w:w w:val="103"/>
                          <w:kern w:val="14"/>
                          <w:sz w:val="16"/>
                          <w:szCs w:val="16"/>
                        </w:rPr>
                        <w:sym w:font="Symbol" w:char="F0B1"/>
                      </w:r>
                      <w:r w:rsidRPr="00510DF3">
                        <w:rPr>
                          <w:spacing w:val="4"/>
                          <w:w w:val="103"/>
                          <w:kern w:val="14"/>
                          <w:sz w:val="16"/>
                          <w:szCs w:val="16"/>
                        </w:rPr>
                        <w:t xml:space="preserve"> 2 мм</w:t>
                      </w:r>
                      <w:r w:rsidRPr="00510DF3">
                        <w:rPr>
                          <w:spacing w:val="4"/>
                          <w:w w:val="103"/>
                          <w:kern w:val="14"/>
                          <w:sz w:val="16"/>
                          <w:szCs w:val="16"/>
                        </w:rPr>
                        <w:br/>
                        <w:t>при соударении</w:t>
                      </w:r>
                    </w:p>
                  </w:txbxContent>
                </v:textbox>
              </v:shape>
            </w:pict>
          </mc:Fallback>
        </mc:AlternateContent>
      </w:r>
      <w:r>
        <w:rPr>
          <w:noProof/>
          <w:lang w:eastAsia="ru-RU"/>
        </w:rPr>
        <mc:AlternateContent>
          <mc:Choice Requires="wps">
            <w:drawing>
              <wp:anchor distT="0" distB="0" distL="114300" distR="114300" simplePos="0" relativeHeight="251814912" behindDoc="0" locked="0" layoutInCell="1" allowOverlap="1" wp14:anchorId="10C39145" wp14:editId="39A8CB53">
                <wp:simplePos x="0" y="0"/>
                <wp:positionH relativeFrom="column">
                  <wp:posOffset>3114040</wp:posOffset>
                </wp:positionH>
                <wp:positionV relativeFrom="paragraph">
                  <wp:posOffset>2649220</wp:posOffset>
                </wp:positionV>
                <wp:extent cx="468000" cy="180000"/>
                <wp:effectExtent l="0" t="0" r="8255" b="0"/>
                <wp:wrapNone/>
                <wp:docPr id="3022" name="Прямоугольник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00" cy="18000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57419" w:rsidRDefault="000537C1" w:rsidP="00DD488B">
                            <w:pPr>
                              <w:spacing w:line="240" w:lineRule="auto"/>
                              <w:ind w:left="57"/>
                              <w:rPr>
                                <w:spacing w:val="2"/>
                                <w:w w:val="103"/>
                                <w:kern w:val="14"/>
                                <w:sz w:val="16"/>
                                <w:szCs w:val="16"/>
                              </w:rPr>
                            </w:pPr>
                            <w:r w:rsidRPr="00D57419">
                              <w:rPr>
                                <w:spacing w:val="2"/>
                                <w:w w:val="103"/>
                                <w:kern w:val="14"/>
                                <w:sz w:val="12"/>
                                <w:szCs w:val="12"/>
                              </w:rPr>
                              <w:t>Направле</w:t>
                            </w:r>
                            <w:r w:rsidR="00586CE2">
                              <w:rPr>
                                <w:spacing w:val="2"/>
                                <w:w w:val="103"/>
                                <w:kern w:val="14"/>
                                <w:sz w:val="12"/>
                                <w:szCs w:val="12"/>
                                <w:lang w:val="en-US"/>
                              </w:rPr>
                              <w:t>-</w:t>
                            </w:r>
                            <w:r w:rsidRPr="00D57419">
                              <w:rPr>
                                <w:spacing w:val="2"/>
                                <w:w w:val="103"/>
                                <w:kern w:val="14"/>
                                <w:sz w:val="12"/>
                                <w:szCs w:val="12"/>
                              </w:rPr>
                              <w:t xml:space="preserve">ние </w:t>
                            </w:r>
                            <w:r>
                              <w:rPr>
                                <w:spacing w:val="2"/>
                                <w:sz w:val="12"/>
                                <w:szCs w:val="12"/>
                              </w:rPr>
                              <w:t>удара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39145" id="Прямоугольник 3022" o:spid="_x0000_s2247" style="position:absolute;margin-left:245.2pt;margin-top:208.6pt;width:36.85pt;height:14.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" fillcolor="#ffc" stroked="f">
                <v:textbox inset="0,0,0,0">
                  <w:txbxContent>
                    <w:p w:rsidR="000537C1" w:rsidRPr="00D57419" w:rsidRDefault="000537C1" w:rsidP="00DD488B">
                      <w:pPr>
                        <w:spacing w:line="240" w:lineRule="auto"/>
                        <w:ind w:left="57"/>
                        <w:rPr>
                          <w:spacing w:val="2"/>
                          <w:w w:val="103"/>
                          <w:kern w:val="14"/>
                          <w:sz w:val="16"/>
                          <w:szCs w:val="16"/>
                        </w:rPr>
                      </w:pPr>
                      <w:r w:rsidRPr="00D57419">
                        <w:rPr>
                          <w:spacing w:val="2"/>
                          <w:w w:val="103"/>
                          <w:kern w:val="14"/>
                          <w:sz w:val="12"/>
                          <w:szCs w:val="12"/>
                        </w:rPr>
                        <w:t>Направле</w:t>
                      </w:r>
                      <w:r w:rsidR="00586CE2">
                        <w:rPr>
                          <w:spacing w:val="2"/>
                          <w:w w:val="103"/>
                          <w:kern w:val="14"/>
                          <w:sz w:val="12"/>
                          <w:szCs w:val="12"/>
                          <w:lang w:val="en-US"/>
                        </w:rPr>
                        <w:t>-</w:t>
                      </w:r>
                      <w:r w:rsidRPr="00D57419">
                        <w:rPr>
                          <w:spacing w:val="2"/>
                          <w:w w:val="103"/>
                          <w:kern w:val="14"/>
                          <w:sz w:val="12"/>
                          <w:szCs w:val="12"/>
                        </w:rPr>
                        <w:t xml:space="preserve">ние </w:t>
                      </w:r>
                      <w:r>
                        <w:rPr>
                          <w:spacing w:val="2"/>
                          <w:sz w:val="12"/>
                          <w:szCs w:val="12"/>
                        </w:rPr>
                        <w:t>удара</w:t>
                      </w:r>
                    </w:p>
                  </w:txbxContent>
                </v:textbox>
              </v:rect>
            </w:pict>
          </mc:Fallback>
        </mc:AlternateContent>
      </w:r>
      <w:r w:rsidR="00DD488B">
        <w:rPr>
          <w:noProof/>
          <w:lang w:eastAsia="ru-RU"/>
        </w:rPr>
        <mc:AlternateContent>
          <mc:Choice Requires="wps">
            <w:drawing>
              <wp:anchor distT="0" distB="0" distL="114300" distR="114300" simplePos="0" relativeHeight="251826176" behindDoc="0" locked="0" layoutInCell="1" allowOverlap="1" wp14:anchorId="1B8CFF07" wp14:editId="0B207B26">
                <wp:simplePos x="0" y="0"/>
                <wp:positionH relativeFrom="column">
                  <wp:posOffset>2004060</wp:posOffset>
                </wp:positionH>
                <wp:positionV relativeFrom="paragraph">
                  <wp:posOffset>4293870</wp:posOffset>
                </wp:positionV>
                <wp:extent cx="1512000" cy="252000"/>
                <wp:effectExtent l="0" t="0" r="0" b="0"/>
                <wp:wrapNone/>
                <wp:docPr id="3011" name="Надпись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5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57419" w:rsidRDefault="000537C1" w:rsidP="00DD488B">
                            <w:pPr>
                              <w:spacing w:line="240" w:lineRule="auto"/>
                              <w:jc w:val="center"/>
                              <w:rPr>
                                <w:spacing w:val="4"/>
                                <w:w w:val="103"/>
                                <w:kern w:val="14"/>
                                <w:sz w:val="16"/>
                                <w:szCs w:val="16"/>
                                <w:vertAlign w:val="superscript"/>
                              </w:rPr>
                            </w:pPr>
                            <w:r w:rsidRPr="00510DF3">
                              <w:rPr>
                                <w:spacing w:val="4"/>
                                <w:w w:val="103"/>
                                <w:kern w:val="14"/>
                                <w:sz w:val="16"/>
                                <w:szCs w:val="16"/>
                              </w:rPr>
                              <w:t>Про</w:t>
                            </w:r>
                            <w:bookmarkStart w:id="43" w:name="_GoBack"/>
                            <w:bookmarkEnd w:id="43"/>
                            <w:r w:rsidRPr="00510DF3">
                              <w:rPr>
                                <w:spacing w:val="4"/>
                                <w:w w:val="103"/>
                                <w:kern w:val="14"/>
                                <w:sz w:val="16"/>
                                <w:szCs w:val="16"/>
                              </w:rPr>
                              <w:t>чность на раздавливание</w:t>
                            </w:r>
                            <w:r w:rsidRPr="00510DF3">
                              <w:rPr>
                                <w:spacing w:val="4"/>
                                <w:w w:val="103"/>
                                <w:kern w:val="14"/>
                                <w:sz w:val="16"/>
                                <w:szCs w:val="16"/>
                              </w:rPr>
                              <w:br/>
                              <w:t xml:space="preserve">75 </w:t>
                            </w:r>
                            <w:r w:rsidRPr="00510DF3">
                              <w:rPr>
                                <w:spacing w:val="4"/>
                                <w:w w:val="103"/>
                                <w:kern w:val="14"/>
                                <w:sz w:val="16"/>
                                <w:szCs w:val="16"/>
                              </w:rPr>
                              <w:sym w:font="Symbol" w:char="F0B1"/>
                            </w:r>
                            <w:r w:rsidRPr="00510DF3">
                              <w:rPr>
                                <w:spacing w:val="4"/>
                                <w:w w:val="103"/>
                                <w:kern w:val="14"/>
                                <w:sz w:val="16"/>
                                <w:szCs w:val="16"/>
                              </w:rPr>
                              <w:t xml:space="preserve"> 10% фунт-сила/дюйм</w:t>
                            </w:r>
                            <w:r w:rsidRPr="00510DF3">
                              <w:rPr>
                                <w:spacing w:val="4"/>
                                <w:w w:val="103"/>
                                <w:kern w:val="14"/>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FF07" id="Надпись 3011" o:spid="_x0000_s2248" type="#_x0000_t202" style="position:absolute;margin-left:157.8pt;margin-top:338.1pt;width:119.05pt;height:19.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" stroked="f">
                <v:textbox inset="0,0,0,0">
                  <w:txbxContent>
                    <w:p w:rsidR="000537C1" w:rsidRPr="00D57419" w:rsidRDefault="000537C1" w:rsidP="00DD488B">
                      <w:pPr>
                        <w:spacing w:line="240" w:lineRule="auto"/>
                        <w:jc w:val="center"/>
                        <w:rPr>
                          <w:spacing w:val="4"/>
                          <w:w w:val="103"/>
                          <w:kern w:val="14"/>
                          <w:sz w:val="16"/>
                          <w:szCs w:val="16"/>
                          <w:vertAlign w:val="superscript"/>
                        </w:rPr>
                      </w:pPr>
                      <w:r w:rsidRPr="00510DF3">
                        <w:rPr>
                          <w:spacing w:val="4"/>
                          <w:w w:val="103"/>
                          <w:kern w:val="14"/>
                          <w:sz w:val="16"/>
                          <w:szCs w:val="16"/>
                        </w:rPr>
                        <w:t>Про</w:t>
                      </w:r>
                      <w:bookmarkStart w:id="44" w:name="_GoBack"/>
                      <w:bookmarkEnd w:id="44"/>
                      <w:r w:rsidRPr="00510DF3">
                        <w:rPr>
                          <w:spacing w:val="4"/>
                          <w:w w:val="103"/>
                          <w:kern w:val="14"/>
                          <w:sz w:val="16"/>
                          <w:szCs w:val="16"/>
                        </w:rPr>
                        <w:t>чность на раздавливание</w:t>
                      </w:r>
                      <w:r w:rsidRPr="00510DF3">
                        <w:rPr>
                          <w:spacing w:val="4"/>
                          <w:w w:val="103"/>
                          <w:kern w:val="14"/>
                          <w:sz w:val="16"/>
                          <w:szCs w:val="16"/>
                        </w:rPr>
                        <w:br/>
                        <w:t xml:space="preserve">75 </w:t>
                      </w:r>
                      <w:r w:rsidRPr="00510DF3">
                        <w:rPr>
                          <w:spacing w:val="4"/>
                          <w:w w:val="103"/>
                          <w:kern w:val="14"/>
                          <w:sz w:val="16"/>
                          <w:szCs w:val="16"/>
                        </w:rPr>
                        <w:sym w:font="Symbol" w:char="F0B1"/>
                      </w:r>
                      <w:r w:rsidRPr="00510DF3">
                        <w:rPr>
                          <w:spacing w:val="4"/>
                          <w:w w:val="103"/>
                          <w:kern w:val="14"/>
                          <w:sz w:val="16"/>
                          <w:szCs w:val="16"/>
                        </w:rPr>
                        <w:t xml:space="preserve"> 10% фунт-сила/дюйм</w:t>
                      </w:r>
                      <w:r w:rsidRPr="00510DF3">
                        <w:rPr>
                          <w:spacing w:val="4"/>
                          <w:w w:val="103"/>
                          <w:kern w:val="14"/>
                          <w:sz w:val="16"/>
                          <w:szCs w:val="16"/>
                          <w:vertAlign w:val="superscript"/>
                        </w:rPr>
                        <w:t>2</w:t>
                      </w:r>
                    </w:p>
                  </w:txbxContent>
                </v:textbox>
              </v:shape>
            </w:pict>
          </mc:Fallback>
        </mc:AlternateContent>
      </w:r>
      <w:r w:rsidR="00DD488B">
        <w:rPr>
          <w:noProof/>
          <w:lang w:eastAsia="ru-RU"/>
        </w:rPr>
        <mc:AlternateContent>
          <mc:Choice Requires="wps">
            <w:drawing>
              <wp:anchor distT="0" distB="0" distL="114300" distR="114300" simplePos="0" relativeHeight="251825152" behindDoc="0" locked="0" layoutInCell="1" allowOverlap="1" wp14:anchorId="78211ED8" wp14:editId="29A92D98">
                <wp:simplePos x="0" y="0"/>
                <wp:positionH relativeFrom="column">
                  <wp:posOffset>7016115</wp:posOffset>
                </wp:positionH>
                <wp:positionV relativeFrom="paragraph">
                  <wp:posOffset>10319385</wp:posOffset>
                </wp:positionV>
                <wp:extent cx="1485900" cy="310515"/>
                <wp:effectExtent l="3175" t="3810" r="0" b="0"/>
                <wp:wrapNone/>
                <wp:docPr id="3012" name="Надпись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jc w:val="center"/>
                              <w:rPr>
                                <w:spacing w:val="4"/>
                                <w:w w:val="103"/>
                                <w:kern w:val="14"/>
                                <w:sz w:val="16"/>
                                <w:szCs w:val="16"/>
                                <w:vertAlign w:val="superscript"/>
                              </w:rPr>
                            </w:pPr>
                            <w:r w:rsidRPr="00510DF3">
                              <w:rPr>
                                <w:spacing w:val="4"/>
                                <w:w w:val="103"/>
                                <w:kern w:val="14"/>
                                <w:sz w:val="16"/>
                                <w:szCs w:val="16"/>
                              </w:rPr>
                              <w:t>Прочность на раздавливание</w:t>
                            </w:r>
                            <w:r w:rsidRPr="00510DF3">
                              <w:rPr>
                                <w:spacing w:val="4"/>
                                <w:w w:val="103"/>
                                <w:kern w:val="14"/>
                                <w:sz w:val="16"/>
                                <w:szCs w:val="16"/>
                              </w:rPr>
                              <w:br/>
                              <w:t xml:space="preserve">75 </w:t>
                            </w:r>
                            <w:r w:rsidRPr="00510DF3">
                              <w:rPr>
                                <w:spacing w:val="4"/>
                                <w:w w:val="103"/>
                                <w:kern w:val="14"/>
                                <w:sz w:val="16"/>
                                <w:szCs w:val="16"/>
                              </w:rPr>
                              <w:sym w:font="Symbol" w:char="F0B1"/>
                            </w:r>
                            <w:r w:rsidRPr="00510DF3">
                              <w:rPr>
                                <w:spacing w:val="4"/>
                                <w:w w:val="103"/>
                                <w:kern w:val="14"/>
                                <w:sz w:val="16"/>
                                <w:szCs w:val="16"/>
                              </w:rPr>
                              <w:t xml:space="preserve"> 10% фунт-сила/дюйм</w:t>
                            </w:r>
                            <w:r w:rsidRPr="00510DF3">
                              <w:rPr>
                                <w:spacing w:val="4"/>
                                <w:w w:val="103"/>
                                <w:kern w:val="14"/>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1ED8" id="Надпись 3012" o:spid="_x0000_s2249" type="#_x0000_t202" style="position:absolute;margin-left:552.45pt;margin-top:812.55pt;width:117pt;height:24.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" stroked="f">
                <v:textbox inset="0,0,0,0">
                  <w:txbxContent>
                    <w:p w:rsidR="000537C1" w:rsidRPr="00510DF3" w:rsidRDefault="000537C1" w:rsidP="00DD488B">
                      <w:pPr>
                        <w:spacing w:line="240" w:lineRule="auto"/>
                        <w:jc w:val="center"/>
                        <w:rPr>
                          <w:spacing w:val="4"/>
                          <w:w w:val="103"/>
                          <w:kern w:val="14"/>
                          <w:sz w:val="16"/>
                          <w:szCs w:val="16"/>
                          <w:vertAlign w:val="superscript"/>
                        </w:rPr>
                      </w:pPr>
                      <w:r w:rsidRPr="00510DF3">
                        <w:rPr>
                          <w:spacing w:val="4"/>
                          <w:w w:val="103"/>
                          <w:kern w:val="14"/>
                          <w:sz w:val="16"/>
                          <w:szCs w:val="16"/>
                        </w:rPr>
                        <w:t>Прочность на раздавливание</w:t>
                      </w:r>
                      <w:r w:rsidRPr="00510DF3">
                        <w:rPr>
                          <w:spacing w:val="4"/>
                          <w:w w:val="103"/>
                          <w:kern w:val="14"/>
                          <w:sz w:val="16"/>
                          <w:szCs w:val="16"/>
                        </w:rPr>
                        <w:br/>
                        <w:t xml:space="preserve">75 </w:t>
                      </w:r>
                      <w:r w:rsidRPr="00510DF3">
                        <w:rPr>
                          <w:spacing w:val="4"/>
                          <w:w w:val="103"/>
                          <w:kern w:val="14"/>
                          <w:sz w:val="16"/>
                          <w:szCs w:val="16"/>
                        </w:rPr>
                        <w:sym w:font="Symbol" w:char="F0B1"/>
                      </w:r>
                      <w:r w:rsidRPr="00510DF3">
                        <w:rPr>
                          <w:spacing w:val="4"/>
                          <w:w w:val="103"/>
                          <w:kern w:val="14"/>
                          <w:sz w:val="16"/>
                          <w:szCs w:val="16"/>
                        </w:rPr>
                        <w:t xml:space="preserve"> 10% фунт-сила/дюйм</w:t>
                      </w:r>
                      <w:r w:rsidRPr="00510DF3">
                        <w:rPr>
                          <w:spacing w:val="4"/>
                          <w:w w:val="103"/>
                          <w:kern w:val="14"/>
                          <w:sz w:val="16"/>
                          <w:szCs w:val="16"/>
                          <w:vertAlign w:val="superscript"/>
                        </w:rPr>
                        <w:t>2</w:t>
                      </w:r>
                    </w:p>
                  </w:txbxContent>
                </v:textbox>
              </v:shape>
            </w:pict>
          </mc:Fallback>
        </mc:AlternateContent>
      </w:r>
      <w:r w:rsidR="00DD488B">
        <w:rPr>
          <w:noProof/>
          <w:lang w:eastAsia="ru-RU"/>
        </w:rPr>
        <mc:AlternateContent>
          <mc:Choice Requires="wps">
            <w:drawing>
              <wp:anchor distT="0" distB="0" distL="114300" distR="114300" simplePos="0" relativeHeight="251824128" behindDoc="0" locked="0" layoutInCell="1" allowOverlap="1" wp14:anchorId="5A46F410" wp14:editId="6F0DED77">
                <wp:simplePos x="0" y="0"/>
                <wp:positionH relativeFrom="column">
                  <wp:posOffset>1432560</wp:posOffset>
                </wp:positionH>
                <wp:positionV relativeFrom="paragraph">
                  <wp:posOffset>3925570</wp:posOffset>
                </wp:positionV>
                <wp:extent cx="828000" cy="252000"/>
                <wp:effectExtent l="0" t="0" r="0" b="0"/>
                <wp:wrapNone/>
                <wp:docPr id="3013" name="Надпись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25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Высота (h)</w:t>
                            </w:r>
                            <w:r w:rsidRPr="00510DF3">
                              <w:rPr>
                                <w:spacing w:val="4"/>
                                <w:w w:val="103"/>
                                <w:kern w:val="14"/>
                                <w:sz w:val="16"/>
                                <w:szCs w:val="16"/>
                              </w:rPr>
                              <w:br/>
                              <w:t xml:space="preserve">160 </w:t>
                            </w:r>
                            <w:r w:rsidRPr="00510DF3">
                              <w:rPr>
                                <w:spacing w:val="4"/>
                                <w:w w:val="103"/>
                                <w:kern w:val="14"/>
                                <w:sz w:val="16"/>
                                <w:szCs w:val="16"/>
                              </w:rPr>
                              <w:sym w:font="Symbol" w:char="F0B1"/>
                            </w:r>
                            <w:r w:rsidRPr="00510DF3">
                              <w:rPr>
                                <w:spacing w:val="4"/>
                                <w:w w:val="103"/>
                                <w:kern w:val="14"/>
                                <w:sz w:val="16"/>
                                <w:szCs w:val="16"/>
                              </w:rPr>
                              <w:t xml:space="preserve"> 5 мм</w:t>
                            </w:r>
                          </w:p>
                          <w:p w:rsidR="000537C1" w:rsidRPr="00510DF3" w:rsidRDefault="000537C1" w:rsidP="00DD488B">
                            <w:pPr>
                              <w:spacing w:line="240" w:lineRule="auto"/>
                              <w:rPr>
                                <w:spacing w:val="4"/>
                                <w:w w:val="103"/>
                                <w:kern w:val="14"/>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F410" id="Надпись 3013" o:spid="_x0000_s2250" type="#_x0000_t202" style="position:absolute;margin-left:112.8pt;margin-top:309.1pt;width:65.2pt;height:1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" stroked="f">
                <v:textbox inset="0,0,0,0">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Высота (h)</w:t>
                      </w:r>
                      <w:r w:rsidRPr="00510DF3">
                        <w:rPr>
                          <w:spacing w:val="4"/>
                          <w:w w:val="103"/>
                          <w:kern w:val="14"/>
                          <w:sz w:val="16"/>
                          <w:szCs w:val="16"/>
                        </w:rPr>
                        <w:br/>
                        <w:t xml:space="preserve">160 </w:t>
                      </w:r>
                      <w:r w:rsidRPr="00510DF3">
                        <w:rPr>
                          <w:spacing w:val="4"/>
                          <w:w w:val="103"/>
                          <w:kern w:val="14"/>
                          <w:sz w:val="16"/>
                          <w:szCs w:val="16"/>
                        </w:rPr>
                        <w:sym w:font="Symbol" w:char="F0B1"/>
                      </w:r>
                      <w:r w:rsidRPr="00510DF3">
                        <w:rPr>
                          <w:spacing w:val="4"/>
                          <w:w w:val="103"/>
                          <w:kern w:val="14"/>
                          <w:sz w:val="16"/>
                          <w:szCs w:val="16"/>
                        </w:rPr>
                        <w:t xml:space="preserve"> 5 мм</w:t>
                      </w:r>
                    </w:p>
                    <w:p w:rsidR="000537C1" w:rsidRPr="00510DF3" w:rsidRDefault="000537C1" w:rsidP="00DD488B">
                      <w:pPr>
                        <w:spacing w:line="240" w:lineRule="auto"/>
                        <w:rPr>
                          <w:spacing w:val="4"/>
                          <w:w w:val="103"/>
                          <w:kern w:val="14"/>
                          <w:sz w:val="16"/>
                          <w:szCs w:val="16"/>
                        </w:rPr>
                      </w:pPr>
                    </w:p>
                  </w:txbxContent>
                </v:textbox>
              </v:shape>
            </w:pict>
          </mc:Fallback>
        </mc:AlternateContent>
      </w:r>
      <w:r w:rsidR="00DD488B">
        <w:rPr>
          <w:noProof/>
          <w:lang w:eastAsia="ru-RU"/>
        </w:rPr>
        <mc:AlternateContent>
          <mc:Choice Requires="wps">
            <w:drawing>
              <wp:anchor distT="0" distB="0" distL="114300" distR="114300" simplePos="0" relativeHeight="251823104" behindDoc="0" locked="0" layoutInCell="1" allowOverlap="1" wp14:anchorId="045BDE67" wp14:editId="536FC5BF">
                <wp:simplePos x="0" y="0"/>
                <wp:positionH relativeFrom="column">
                  <wp:posOffset>2416810</wp:posOffset>
                </wp:positionH>
                <wp:positionV relativeFrom="paragraph">
                  <wp:posOffset>3505835</wp:posOffset>
                </wp:positionV>
                <wp:extent cx="828000" cy="252000"/>
                <wp:effectExtent l="0" t="0" r="0" b="0"/>
                <wp:wrapNone/>
                <wp:docPr id="3014" name="Надпись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25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DE67" id="Надпись 3014" o:spid="_x0000_s2251" type="#_x0000_t202" style="position:absolute;margin-left:190.3pt;margin-top:276.05pt;width:65.2pt;height:1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v:textbox>
              </v:shape>
            </w:pict>
          </mc:Fallback>
        </mc:AlternateContent>
      </w:r>
      <w:r w:rsidR="00DD488B">
        <w:rPr>
          <w:noProof/>
          <w:lang w:eastAsia="ru-RU"/>
        </w:rPr>
        <mc:AlternateContent>
          <mc:Choice Requires="wps">
            <w:drawing>
              <wp:anchor distT="0" distB="0" distL="114300" distR="114300" simplePos="0" relativeHeight="251822080" behindDoc="0" locked="0" layoutInCell="1" allowOverlap="1" wp14:anchorId="0202104D" wp14:editId="2437FA45">
                <wp:simplePos x="0" y="0"/>
                <wp:positionH relativeFrom="column">
                  <wp:posOffset>7416165</wp:posOffset>
                </wp:positionH>
                <wp:positionV relativeFrom="paragraph">
                  <wp:posOffset>9436735</wp:posOffset>
                </wp:positionV>
                <wp:extent cx="758190" cy="266065"/>
                <wp:effectExtent l="3175" t="0" r="635" b="3175"/>
                <wp:wrapNone/>
                <wp:docPr id="3015" name="Надпись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2104D" id="Надпись 3015" o:spid="_x0000_s2252" type="#_x0000_t202" style="position:absolute;margin-left:583.95pt;margin-top:743.05pt;width:59.7pt;height:20.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" stroked="f">
                <v:textbox inset="0,0,0,0">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v:textbox>
              </v:shape>
            </w:pict>
          </mc:Fallback>
        </mc:AlternateContent>
      </w:r>
      <w:r w:rsidR="00DD488B">
        <w:rPr>
          <w:noProof/>
          <w:lang w:eastAsia="ru-RU"/>
        </w:rPr>
        <mc:AlternateContent>
          <mc:Choice Requires="wps">
            <w:drawing>
              <wp:anchor distT="0" distB="0" distL="114300" distR="114300" simplePos="0" relativeHeight="251821056" behindDoc="0" locked="0" layoutInCell="1" allowOverlap="1" wp14:anchorId="1288E790" wp14:editId="29283629">
                <wp:simplePos x="0" y="0"/>
                <wp:positionH relativeFrom="column">
                  <wp:posOffset>7416165</wp:posOffset>
                </wp:positionH>
                <wp:positionV relativeFrom="paragraph">
                  <wp:posOffset>9436735</wp:posOffset>
                </wp:positionV>
                <wp:extent cx="758190" cy="266065"/>
                <wp:effectExtent l="0" t="0" r="3810" b="635"/>
                <wp:wrapNone/>
                <wp:docPr id="3016" name="Надпись 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E790" id="Надпись 3016" o:spid="_x0000_s2253" type="#_x0000_t202" style="position:absolute;margin-left:583.95pt;margin-top:743.05pt;width:59.7pt;height:20.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" stroked="f">
                <v:textbox inset="0,0,0,0">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v:textbox>
              </v:shape>
            </w:pict>
          </mc:Fallback>
        </mc:AlternateContent>
      </w:r>
      <w:r w:rsidR="00DD488B">
        <w:rPr>
          <w:noProof/>
          <w:lang w:eastAsia="ru-RU"/>
        </w:rPr>
        <mc:AlternateContent>
          <mc:Choice Requires="wps">
            <w:drawing>
              <wp:anchor distT="0" distB="0" distL="114300" distR="114300" simplePos="0" relativeHeight="251820032" behindDoc="0" locked="0" layoutInCell="1" allowOverlap="1" wp14:anchorId="06B29B3D" wp14:editId="0CFA2C8F">
                <wp:simplePos x="0" y="0"/>
                <wp:positionH relativeFrom="column">
                  <wp:posOffset>7416165</wp:posOffset>
                </wp:positionH>
                <wp:positionV relativeFrom="paragraph">
                  <wp:posOffset>9436735</wp:posOffset>
                </wp:positionV>
                <wp:extent cx="758190" cy="266065"/>
                <wp:effectExtent l="0" t="0" r="3810" b="635"/>
                <wp:wrapNone/>
                <wp:docPr id="3017" name="Надпись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9B3D" id="Надпись 3017" o:spid="_x0000_s2254" type="#_x0000_t202" style="position:absolute;margin-left:583.95pt;margin-top:743.05pt;width:59.7pt;height:20.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" stroked="f">
                <v:textbox inset="0,0,0,0">
                  <w:txbxContent>
                    <w:p w:rsidR="000537C1" w:rsidRPr="00510DF3" w:rsidRDefault="000537C1" w:rsidP="00DD488B">
                      <w:pPr>
                        <w:spacing w:line="240" w:lineRule="auto"/>
                        <w:jc w:val="center"/>
                        <w:rPr>
                          <w:spacing w:val="4"/>
                          <w:w w:val="103"/>
                          <w:kern w:val="14"/>
                          <w:sz w:val="16"/>
                          <w:szCs w:val="16"/>
                        </w:rPr>
                      </w:pPr>
                      <w:r w:rsidRPr="00510DF3">
                        <w:rPr>
                          <w:spacing w:val="4"/>
                          <w:w w:val="103"/>
                          <w:kern w:val="14"/>
                          <w:sz w:val="16"/>
                          <w:szCs w:val="16"/>
                        </w:rPr>
                        <w:t>Ширина (</w:t>
                      </w:r>
                      <w:r>
                        <w:rPr>
                          <w:spacing w:val="4"/>
                          <w:w w:val="103"/>
                          <w:kern w:val="14"/>
                          <w:sz w:val="16"/>
                          <w:szCs w:val="16"/>
                          <w:lang w:val="en-US"/>
                        </w:rPr>
                        <w:t>w</w:t>
                      </w:r>
                      <w:r w:rsidRPr="00510DF3">
                        <w:rPr>
                          <w:spacing w:val="4"/>
                          <w:w w:val="103"/>
                          <w:kern w:val="14"/>
                          <w:sz w:val="16"/>
                          <w:szCs w:val="16"/>
                        </w:rPr>
                        <w:t>)</w:t>
                      </w:r>
                      <w:r w:rsidRPr="00510DF3">
                        <w:rPr>
                          <w:spacing w:val="4"/>
                          <w:w w:val="103"/>
                          <w:kern w:val="14"/>
                          <w:sz w:val="16"/>
                          <w:szCs w:val="16"/>
                        </w:rPr>
                        <w:br/>
                        <w:t xml:space="preserve">200 </w:t>
                      </w:r>
                      <w:r w:rsidRPr="00510DF3">
                        <w:rPr>
                          <w:spacing w:val="4"/>
                          <w:w w:val="103"/>
                          <w:kern w:val="14"/>
                          <w:sz w:val="16"/>
                          <w:szCs w:val="16"/>
                        </w:rPr>
                        <w:sym w:font="Symbol" w:char="F0B1"/>
                      </w:r>
                      <w:r w:rsidRPr="00510DF3">
                        <w:rPr>
                          <w:spacing w:val="4"/>
                          <w:w w:val="103"/>
                          <w:kern w:val="14"/>
                          <w:sz w:val="16"/>
                          <w:szCs w:val="16"/>
                        </w:rPr>
                        <w:t xml:space="preserve"> 5 мм</w:t>
                      </w:r>
                    </w:p>
                  </w:txbxContent>
                </v:textbox>
              </v:shape>
            </w:pict>
          </mc:Fallback>
        </mc:AlternateContent>
      </w:r>
      <w:r w:rsidR="00DD488B">
        <w:rPr>
          <w:noProof/>
          <w:lang w:eastAsia="ru-RU"/>
        </w:rPr>
        <mc:AlternateContent>
          <mc:Choice Requires="wps">
            <w:drawing>
              <wp:anchor distT="0" distB="0" distL="114300" distR="114300" simplePos="0" relativeHeight="251819008" behindDoc="0" locked="0" layoutInCell="1" allowOverlap="1" wp14:anchorId="748C22AB" wp14:editId="3F1AE738">
                <wp:simplePos x="0" y="0"/>
                <wp:positionH relativeFrom="column">
                  <wp:posOffset>2106930</wp:posOffset>
                </wp:positionH>
                <wp:positionV relativeFrom="paragraph">
                  <wp:posOffset>3120390</wp:posOffset>
                </wp:positionV>
                <wp:extent cx="1529715" cy="374015"/>
                <wp:effectExtent l="0" t="0" r="0" b="6985"/>
                <wp:wrapNone/>
                <wp:docPr id="3018" name="Надпись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u w:val="single"/>
                              </w:rPr>
                              <w:t>Ячеистый ударный элемент</w:t>
                            </w:r>
                            <w:r w:rsidRPr="00510DF3">
                              <w:rPr>
                                <w:spacing w:val="4"/>
                                <w:w w:val="103"/>
                                <w:kern w:val="14"/>
                                <w:sz w:val="16"/>
                                <w:szCs w:val="16"/>
                              </w:rPr>
                              <w:t>, покрытый тонкой бумажной тканью (макс. толщиной 1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22AB" id="Надпись 3018" o:spid="_x0000_s2255" type="#_x0000_t202" style="position:absolute;margin-left:165.9pt;margin-top:245.7pt;width:120.45pt;height:29.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u w:val="single"/>
                        </w:rPr>
                        <w:t>Ячеистый ударный элемент</w:t>
                      </w:r>
                      <w:r w:rsidRPr="00510DF3">
                        <w:rPr>
                          <w:spacing w:val="4"/>
                          <w:w w:val="103"/>
                          <w:kern w:val="14"/>
                          <w:sz w:val="16"/>
                          <w:szCs w:val="16"/>
                        </w:rPr>
                        <w:t>, покрытый тонкой бумажной тканью (макс. толщиной 1 мм)</w:t>
                      </w:r>
                    </w:p>
                  </w:txbxContent>
                </v:textbox>
              </v:shape>
            </w:pict>
          </mc:Fallback>
        </mc:AlternateContent>
      </w:r>
      <w:r w:rsidR="00DD488B">
        <w:rPr>
          <w:noProof/>
          <w:lang w:eastAsia="ru-RU"/>
        </w:rPr>
        <mc:AlternateContent>
          <mc:Choice Requires="wps">
            <w:drawing>
              <wp:anchor distT="0" distB="0" distL="114300" distR="114300" simplePos="0" relativeHeight="251817984" behindDoc="0" locked="0" layoutInCell="1" allowOverlap="1" wp14:anchorId="062514CE" wp14:editId="579BE4EC">
                <wp:simplePos x="0" y="0"/>
                <wp:positionH relativeFrom="column">
                  <wp:posOffset>1231265</wp:posOffset>
                </wp:positionH>
                <wp:positionV relativeFrom="paragraph">
                  <wp:posOffset>3152775</wp:posOffset>
                </wp:positionV>
                <wp:extent cx="828000" cy="252000"/>
                <wp:effectExtent l="0" t="0" r="0" b="0"/>
                <wp:wrapNone/>
                <wp:docPr id="3019" name="Надпись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25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415422" w:rsidRDefault="000537C1" w:rsidP="00DD488B">
                            <w:pPr>
                              <w:spacing w:line="240" w:lineRule="auto"/>
                              <w:rPr>
                                <w:spacing w:val="4"/>
                                <w:w w:val="103"/>
                                <w:kern w:val="14"/>
                                <w:sz w:val="16"/>
                                <w:szCs w:val="16"/>
                              </w:rPr>
                            </w:pPr>
                            <w:r w:rsidRPr="00415422">
                              <w:rPr>
                                <w:spacing w:val="4"/>
                                <w:w w:val="103"/>
                                <w:kern w:val="14"/>
                                <w:sz w:val="16"/>
                                <w:szCs w:val="16"/>
                              </w:rPr>
                              <w:t xml:space="preserve">Ударная </w:t>
                            </w:r>
                            <w:r w:rsidRPr="00415422">
                              <w:rPr>
                                <w:sz w:val="16"/>
                                <w:szCs w:val="16"/>
                              </w:rPr>
                              <w:br/>
                            </w:r>
                            <w:r w:rsidRPr="00415422">
                              <w:rPr>
                                <w:spacing w:val="4"/>
                                <w:w w:val="103"/>
                                <w:kern w:val="14"/>
                                <w:sz w:val="16"/>
                                <w:szCs w:val="16"/>
                              </w:rPr>
                              <w:t>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14CE" id="Надпись 3019" o:spid="_x0000_s2256" type="#_x0000_t202" style="position:absolute;margin-left:96.95pt;margin-top:248.25pt;width:65.2pt;height:19.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" stroked="f">
                <v:textbox inset="0,0,0,0">
                  <w:txbxContent>
                    <w:p w:rsidR="000537C1" w:rsidRPr="00415422" w:rsidRDefault="000537C1" w:rsidP="00DD488B">
                      <w:pPr>
                        <w:spacing w:line="240" w:lineRule="auto"/>
                        <w:rPr>
                          <w:spacing w:val="4"/>
                          <w:w w:val="103"/>
                          <w:kern w:val="14"/>
                          <w:sz w:val="16"/>
                          <w:szCs w:val="16"/>
                        </w:rPr>
                      </w:pPr>
                      <w:r w:rsidRPr="00415422">
                        <w:rPr>
                          <w:spacing w:val="4"/>
                          <w:w w:val="103"/>
                          <w:kern w:val="14"/>
                          <w:sz w:val="16"/>
                          <w:szCs w:val="16"/>
                        </w:rPr>
                        <w:t xml:space="preserve">Ударная </w:t>
                      </w:r>
                      <w:r w:rsidRPr="00415422">
                        <w:rPr>
                          <w:sz w:val="16"/>
                          <w:szCs w:val="16"/>
                        </w:rPr>
                        <w:br/>
                      </w:r>
                      <w:r w:rsidRPr="00415422">
                        <w:rPr>
                          <w:spacing w:val="4"/>
                          <w:w w:val="103"/>
                          <w:kern w:val="14"/>
                          <w:sz w:val="16"/>
                          <w:szCs w:val="16"/>
                        </w:rPr>
                        <w:t>поверхность</w:t>
                      </w:r>
                    </w:p>
                  </w:txbxContent>
                </v:textbox>
              </v:shape>
            </w:pict>
          </mc:Fallback>
        </mc:AlternateContent>
      </w:r>
      <w:r w:rsidR="00DD488B">
        <w:rPr>
          <w:noProof/>
          <w:lang w:eastAsia="ru-RU"/>
        </w:rPr>
        <mc:AlternateContent>
          <mc:Choice Requires="wps">
            <w:drawing>
              <wp:anchor distT="0" distB="0" distL="114300" distR="114300" simplePos="0" relativeHeight="251816960" behindDoc="0" locked="0" layoutInCell="1" allowOverlap="1" wp14:anchorId="12AA1385" wp14:editId="21BB8A5E">
                <wp:simplePos x="0" y="0"/>
                <wp:positionH relativeFrom="column">
                  <wp:posOffset>215265</wp:posOffset>
                </wp:positionH>
                <wp:positionV relativeFrom="paragraph">
                  <wp:posOffset>3254375</wp:posOffset>
                </wp:positionV>
                <wp:extent cx="864000" cy="360000"/>
                <wp:effectExtent l="0" t="0" r="0" b="2540"/>
                <wp:wrapNone/>
                <wp:docPr id="3020" name="Надпись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3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415422" w:rsidRDefault="000537C1" w:rsidP="00DD488B">
                            <w:pPr>
                              <w:spacing w:line="240" w:lineRule="auto"/>
                              <w:rPr>
                                <w:spacing w:val="4"/>
                                <w:w w:val="103"/>
                                <w:kern w:val="14"/>
                                <w:sz w:val="16"/>
                                <w:szCs w:val="16"/>
                              </w:rPr>
                            </w:pPr>
                            <w:r w:rsidRPr="00415422">
                              <w:rPr>
                                <w:sz w:val="16"/>
                                <w:szCs w:val="16"/>
                              </w:rPr>
                              <w:t xml:space="preserve">Направляющая </w:t>
                            </w:r>
                            <w:r w:rsidRPr="00415422">
                              <w:rPr>
                                <w:sz w:val="16"/>
                                <w:szCs w:val="16"/>
                              </w:rPr>
                              <w:br/>
                              <w:t xml:space="preserve">салазочного </w:t>
                            </w:r>
                            <w:r w:rsidRPr="00415422">
                              <w:rPr>
                                <w:sz w:val="16"/>
                                <w:szCs w:val="16"/>
                              </w:rPr>
                              <w:br/>
                              <w:t>устройства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1385" id="Надпись 3020" o:spid="_x0000_s2257" type="#_x0000_t202" style="position:absolute;margin-left:16.95pt;margin-top:256.25pt;width:68.05pt;height:28.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" stroked="f">
                <v:textbox inset="0,0,0,0">
                  <w:txbxContent>
                    <w:p w:rsidR="000537C1" w:rsidRPr="00415422" w:rsidRDefault="000537C1" w:rsidP="00DD488B">
                      <w:pPr>
                        <w:spacing w:line="240" w:lineRule="auto"/>
                        <w:rPr>
                          <w:spacing w:val="4"/>
                          <w:w w:val="103"/>
                          <w:kern w:val="14"/>
                          <w:sz w:val="16"/>
                          <w:szCs w:val="16"/>
                        </w:rPr>
                      </w:pPr>
                      <w:r w:rsidRPr="00415422">
                        <w:rPr>
                          <w:sz w:val="16"/>
                          <w:szCs w:val="16"/>
                        </w:rPr>
                        <w:t xml:space="preserve">Направляющая </w:t>
                      </w:r>
                      <w:r w:rsidRPr="00415422">
                        <w:rPr>
                          <w:sz w:val="16"/>
                          <w:szCs w:val="16"/>
                        </w:rPr>
                        <w:br/>
                        <w:t xml:space="preserve">салазочного </w:t>
                      </w:r>
                      <w:r w:rsidRPr="00415422">
                        <w:rPr>
                          <w:sz w:val="16"/>
                          <w:szCs w:val="16"/>
                        </w:rPr>
                        <w:br/>
                        <w:t>устройства</w:t>
                      </w:r>
                    </w:p>
                  </w:txbxContent>
                </v:textbox>
              </v:shape>
            </w:pict>
          </mc:Fallback>
        </mc:AlternateContent>
      </w:r>
      <w:r w:rsidR="00DD488B">
        <w:rPr>
          <w:noProof/>
          <w:lang w:eastAsia="ru-RU"/>
        </w:rPr>
        <mc:AlternateContent>
          <mc:Choice Requires="wps">
            <w:drawing>
              <wp:anchor distT="0" distB="0" distL="114300" distR="114300" simplePos="0" relativeHeight="251815936" behindDoc="0" locked="0" layoutInCell="1" allowOverlap="1" wp14:anchorId="32B802B4" wp14:editId="584C82F7">
                <wp:simplePos x="0" y="0"/>
                <wp:positionH relativeFrom="column">
                  <wp:posOffset>4448175</wp:posOffset>
                </wp:positionH>
                <wp:positionV relativeFrom="paragraph">
                  <wp:posOffset>2327275</wp:posOffset>
                </wp:positionV>
                <wp:extent cx="1257300" cy="158115"/>
                <wp:effectExtent l="3810" t="2540" r="0" b="1270"/>
                <wp:wrapNone/>
                <wp:docPr id="3021" name="Надпись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Центр коленного шарнира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02B4" id="Надпись 3021" o:spid="_x0000_s2258" type="#_x0000_t202" style="position:absolute;margin-left:350.25pt;margin-top:183.25pt;width:99pt;height:12.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Центр коленного шарнира</w:t>
                      </w:r>
                    </w:p>
                  </w:txbxContent>
                </v:textbox>
              </v:shape>
            </w:pict>
          </mc:Fallback>
        </mc:AlternateContent>
      </w:r>
      <w:r w:rsidR="00DD488B">
        <w:rPr>
          <w:noProof/>
          <w:lang w:eastAsia="ru-RU"/>
        </w:rPr>
        <mc:AlternateContent>
          <mc:Choice Requires="wps">
            <w:drawing>
              <wp:anchor distT="0" distB="0" distL="114300" distR="114300" simplePos="0" relativeHeight="251813888" behindDoc="0" locked="0" layoutInCell="1" allowOverlap="1" wp14:anchorId="0A4913D4" wp14:editId="308A542E">
                <wp:simplePos x="0" y="0"/>
                <wp:positionH relativeFrom="column">
                  <wp:posOffset>2342515</wp:posOffset>
                </wp:positionH>
                <wp:positionV relativeFrom="paragraph">
                  <wp:posOffset>1779905</wp:posOffset>
                </wp:positionV>
                <wp:extent cx="800100" cy="342900"/>
                <wp:effectExtent l="1270" t="2540" r="0" b="0"/>
                <wp:wrapNone/>
                <wp:docPr id="3023" name="Надпись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Глубина (d)</w:t>
                            </w:r>
                            <w:r w:rsidRPr="00510DF3">
                              <w:rPr>
                                <w:spacing w:val="4"/>
                                <w:w w:val="103"/>
                                <w:kern w:val="14"/>
                                <w:sz w:val="16"/>
                                <w:szCs w:val="16"/>
                              </w:rPr>
                              <w:br/>
                              <w:t xml:space="preserve">60 </w:t>
                            </w:r>
                            <w:r w:rsidRPr="00510DF3">
                              <w:rPr>
                                <w:spacing w:val="4"/>
                                <w:w w:val="103"/>
                                <w:kern w:val="14"/>
                                <w:sz w:val="16"/>
                                <w:szCs w:val="16"/>
                              </w:rPr>
                              <w:sym w:font="Symbol" w:char="F0B1"/>
                            </w:r>
                            <w:r w:rsidRPr="00510DF3">
                              <w:rPr>
                                <w:spacing w:val="4"/>
                                <w:w w:val="103"/>
                                <w:kern w:val="14"/>
                                <w:sz w:val="16"/>
                                <w:szCs w:val="16"/>
                              </w:rPr>
                              <w:t xml:space="preserve">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913D4" id="Надпись 3023" o:spid="_x0000_s2259" type="#_x0000_t202" style="position:absolute;margin-left:184.45pt;margin-top:140.15pt;width:63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Глубина (d)</w:t>
                      </w:r>
                      <w:r w:rsidRPr="00510DF3">
                        <w:rPr>
                          <w:spacing w:val="4"/>
                          <w:w w:val="103"/>
                          <w:kern w:val="14"/>
                          <w:sz w:val="16"/>
                          <w:szCs w:val="16"/>
                        </w:rPr>
                        <w:br/>
                        <w:t xml:space="preserve">60 </w:t>
                      </w:r>
                      <w:r w:rsidRPr="00510DF3">
                        <w:rPr>
                          <w:spacing w:val="4"/>
                          <w:w w:val="103"/>
                          <w:kern w:val="14"/>
                          <w:sz w:val="16"/>
                          <w:szCs w:val="16"/>
                        </w:rPr>
                        <w:sym w:font="Symbol" w:char="F0B1"/>
                      </w:r>
                      <w:r w:rsidRPr="00510DF3">
                        <w:rPr>
                          <w:spacing w:val="4"/>
                          <w:w w:val="103"/>
                          <w:kern w:val="14"/>
                          <w:sz w:val="16"/>
                          <w:szCs w:val="16"/>
                        </w:rPr>
                        <w:t xml:space="preserve"> 2 мм</w:t>
                      </w:r>
                    </w:p>
                  </w:txbxContent>
                </v:textbox>
              </v:shape>
            </w:pict>
          </mc:Fallback>
        </mc:AlternateContent>
      </w:r>
      <w:r w:rsidR="00DD488B">
        <w:rPr>
          <w:noProof/>
          <w:lang w:eastAsia="ru-RU"/>
        </w:rPr>
        <mc:AlternateContent>
          <mc:Choice Requires="wps">
            <w:drawing>
              <wp:anchor distT="0" distB="0" distL="114300" distR="114300" simplePos="0" relativeHeight="251811840" behindDoc="0" locked="0" layoutInCell="1" allowOverlap="1" wp14:anchorId="3DFBFD50" wp14:editId="0731BF88">
                <wp:simplePos x="0" y="0"/>
                <wp:positionH relativeFrom="column">
                  <wp:posOffset>7366635</wp:posOffset>
                </wp:positionH>
                <wp:positionV relativeFrom="paragraph">
                  <wp:posOffset>7555865</wp:posOffset>
                </wp:positionV>
                <wp:extent cx="800100" cy="342900"/>
                <wp:effectExtent l="1270" t="2540" r="0" b="0"/>
                <wp:wrapNone/>
                <wp:docPr id="3025" name="Надпись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Глубина (d)</w:t>
                            </w:r>
                            <w:r w:rsidRPr="00510DF3">
                              <w:rPr>
                                <w:spacing w:val="4"/>
                                <w:w w:val="103"/>
                                <w:kern w:val="14"/>
                                <w:sz w:val="16"/>
                                <w:szCs w:val="16"/>
                              </w:rPr>
                              <w:br/>
                              <w:t xml:space="preserve">60 </w:t>
                            </w:r>
                            <w:r w:rsidRPr="00510DF3">
                              <w:rPr>
                                <w:spacing w:val="4"/>
                                <w:w w:val="103"/>
                                <w:kern w:val="14"/>
                                <w:sz w:val="16"/>
                                <w:szCs w:val="16"/>
                              </w:rPr>
                              <w:sym w:font="Symbol" w:char="F0B1"/>
                            </w:r>
                            <w:r w:rsidRPr="00510DF3">
                              <w:rPr>
                                <w:spacing w:val="4"/>
                                <w:w w:val="103"/>
                                <w:kern w:val="14"/>
                                <w:sz w:val="16"/>
                                <w:szCs w:val="16"/>
                              </w:rPr>
                              <w:t xml:space="preserve">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FD50" id="Надпись 3025" o:spid="_x0000_s2260" type="#_x0000_t202" style="position:absolute;margin-left:580.05pt;margin-top:594.95pt;width:63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Глубина (d)</w:t>
                      </w:r>
                      <w:r w:rsidRPr="00510DF3">
                        <w:rPr>
                          <w:spacing w:val="4"/>
                          <w:w w:val="103"/>
                          <w:kern w:val="14"/>
                          <w:sz w:val="16"/>
                          <w:szCs w:val="16"/>
                        </w:rPr>
                        <w:br/>
                        <w:t xml:space="preserve">60 </w:t>
                      </w:r>
                      <w:r w:rsidRPr="00510DF3">
                        <w:rPr>
                          <w:spacing w:val="4"/>
                          <w:w w:val="103"/>
                          <w:kern w:val="14"/>
                          <w:sz w:val="16"/>
                          <w:szCs w:val="16"/>
                        </w:rPr>
                        <w:sym w:font="Symbol" w:char="F0B1"/>
                      </w:r>
                      <w:r w:rsidRPr="00510DF3">
                        <w:rPr>
                          <w:spacing w:val="4"/>
                          <w:w w:val="103"/>
                          <w:kern w:val="14"/>
                          <w:sz w:val="16"/>
                          <w:szCs w:val="16"/>
                        </w:rPr>
                        <w:t xml:space="preserve"> 2 мм</w:t>
                      </w:r>
                    </w:p>
                  </w:txbxContent>
                </v:textbox>
              </v:shape>
            </w:pict>
          </mc:Fallback>
        </mc:AlternateContent>
      </w:r>
      <w:r w:rsidR="00DD488B">
        <w:rPr>
          <w:noProof/>
          <w:lang w:eastAsia="ru-RU"/>
        </w:rPr>
        <mc:AlternateContent>
          <mc:Choice Requires="wps">
            <w:drawing>
              <wp:anchor distT="0" distB="0" distL="114300" distR="114300" simplePos="0" relativeHeight="251809792" behindDoc="0" locked="0" layoutInCell="1" allowOverlap="1" wp14:anchorId="1A8D733D" wp14:editId="3F8AB2CB">
                <wp:simplePos x="0" y="0"/>
                <wp:positionH relativeFrom="column">
                  <wp:posOffset>2727960</wp:posOffset>
                </wp:positionH>
                <wp:positionV relativeFrom="paragraph">
                  <wp:posOffset>852170</wp:posOffset>
                </wp:positionV>
                <wp:extent cx="457200" cy="151130"/>
                <wp:effectExtent l="0" t="0" r="0" b="1270"/>
                <wp:wrapNone/>
                <wp:docPr id="3026" name="Надпись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57419" w:rsidRDefault="000537C1" w:rsidP="00DD488B">
                            <w:pPr>
                              <w:spacing w:line="240" w:lineRule="auto"/>
                              <w:rPr>
                                <w:spacing w:val="4"/>
                                <w:w w:val="103"/>
                                <w:kern w:val="14"/>
                                <w:sz w:val="16"/>
                                <w:szCs w:val="16"/>
                                <w:lang w:val="en-US"/>
                              </w:rPr>
                            </w:pPr>
                            <w:r w:rsidRPr="00510DF3">
                              <w:rPr>
                                <w:spacing w:val="4"/>
                                <w:w w:val="103"/>
                                <w:kern w:val="14"/>
                                <w:sz w:val="16"/>
                                <w:szCs w:val="16"/>
                              </w:rPr>
                              <w:t xml:space="preserve">Ось </w:t>
                            </w:r>
                            <w:r>
                              <w:rPr>
                                <w:sz w:val="16"/>
                                <w:szCs w:val="16"/>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733D" id="Надпись 3026" o:spid="_x0000_s2261" type="#_x0000_t202" style="position:absolute;margin-left:214.8pt;margin-top:67.1pt;width:36pt;height:11.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" stroked="f">
                <v:textbox inset="0,0,0,0">
                  <w:txbxContent>
                    <w:p w:rsidR="000537C1" w:rsidRPr="00D57419" w:rsidRDefault="000537C1" w:rsidP="00DD488B">
                      <w:pPr>
                        <w:spacing w:line="240" w:lineRule="auto"/>
                        <w:rPr>
                          <w:spacing w:val="4"/>
                          <w:w w:val="103"/>
                          <w:kern w:val="14"/>
                          <w:sz w:val="16"/>
                          <w:szCs w:val="16"/>
                          <w:lang w:val="en-US"/>
                        </w:rPr>
                      </w:pPr>
                      <w:r w:rsidRPr="00510DF3">
                        <w:rPr>
                          <w:spacing w:val="4"/>
                          <w:w w:val="103"/>
                          <w:kern w:val="14"/>
                          <w:sz w:val="16"/>
                          <w:szCs w:val="16"/>
                        </w:rPr>
                        <w:t xml:space="preserve">Ось </w:t>
                      </w:r>
                      <w:r>
                        <w:rPr>
                          <w:sz w:val="16"/>
                          <w:szCs w:val="16"/>
                          <w:lang w:val="en-US"/>
                        </w:rPr>
                        <w:t>X</w:t>
                      </w:r>
                    </w:p>
                  </w:txbxContent>
                </v:textbox>
              </v:shape>
            </w:pict>
          </mc:Fallback>
        </mc:AlternateContent>
      </w:r>
      <w:r w:rsidR="00DD488B">
        <w:rPr>
          <w:noProof/>
          <w:lang w:eastAsia="ru-RU"/>
        </w:rPr>
        <mc:AlternateContent>
          <mc:Choice Requires="wps">
            <w:drawing>
              <wp:anchor distT="0" distB="0" distL="114300" distR="114300" simplePos="0" relativeHeight="251810816" behindDoc="0" locked="0" layoutInCell="1" allowOverlap="1" wp14:anchorId="46F9E219" wp14:editId="7B63B670">
                <wp:simplePos x="0" y="0"/>
                <wp:positionH relativeFrom="column">
                  <wp:posOffset>2188210</wp:posOffset>
                </wp:positionH>
                <wp:positionV relativeFrom="paragraph">
                  <wp:posOffset>883920</wp:posOffset>
                </wp:positionV>
                <wp:extent cx="457200" cy="151130"/>
                <wp:effectExtent l="0" t="635" r="3175" b="635"/>
                <wp:wrapNone/>
                <wp:docPr id="3027" name="Надпись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D57419" w:rsidRDefault="000537C1" w:rsidP="00DD488B">
                            <w:pPr>
                              <w:spacing w:line="240" w:lineRule="auto"/>
                              <w:rPr>
                                <w:spacing w:val="4"/>
                                <w:w w:val="103"/>
                                <w:kern w:val="14"/>
                                <w:sz w:val="16"/>
                                <w:szCs w:val="16"/>
                                <w:lang w:val="en-US"/>
                              </w:rPr>
                            </w:pPr>
                            <w:r w:rsidRPr="00510DF3">
                              <w:rPr>
                                <w:spacing w:val="4"/>
                                <w:w w:val="103"/>
                                <w:kern w:val="14"/>
                                <w:sz w:val="16"/>
                                <w:szCs w:val="16"/>
                              </w:rPr>
                              <w:t xml:space="preserve">Ось </w:t>
                            </w:r>
                            <w:r>
                              <w:rPr>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E219" id="Надпись 3027" o:spid="_x0000_s2262" type="#_x0000_t202" style="position:absolute;margin-left:172.3pt;margin-top:69.6pt;width:36pt;height:1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" stroked="f">
                <v:textbox inset="0,0,0,0">
                  <w:txbxContent>
                    <w:p w:rsidR="000537C1" w:rsidRPr="00D57419" w:rsidRDefault="000537C1" w:rsidP="00DD488B">
                      <w:pPr>
                        <w:spacing w:line="240" w:lineRule="auto"/>
                        <w:rPr>
                          <w:spacing w:val="4"/>
                          <w:w w:val="103"/>
                          <w:kern w:val="14"/>
                          <w:sz w:val="16"/>
                          <w:szCs w:val="16"/>
                          <w:lang w:val="en-US"/>
                        </w:rPr>
                      </w:pPr>
                      <w:r w:rsidRPr="00510DF3">
                        <w:rPr>
                          <w:spacing w:val="4"/>
                          <w:w w:val="103"/>
                          <w:kern w:val="14"/>
                          <w:sz w:val="16"/>
                          <w:szCs w:val="16"/>
                        </w:rPr>
                        <w:t xml:space="preserve">Ось </w:t>
                      </w:r>
                      <w:r>
                        <w:rPr>
                          <w:sz w:val="16"/>
                          <w:szCs w:val="16"/>
                          <w:lang w:val="en-US"/>
                        </w:rPr>
                        <w:t>Y</w:t>
                      </w:r>
                    </w:p>
                  </w:txbxContent>
                </v:textbox>
              </v:shape>
            </w:pict>
          </mc:Fallback>
        </mc:AlternateContent>
      </w:r>
      <w:r w:rsidR="00DD488B">
        <w:rPr>
          <w:noProof/>
          <w:lang w:eastAsia="ru-RU"/>
        </w:rPr>
        <mc:AlternateContent>
          <mc:Choice Requires="wps">
            <w:drawing>
              <wp:anchor distT="0" distB="0" distL="114300" distR="114300" simplePos="0" relativeHeight="251808768" behindDoc="0" locked="0" layoutInCell="1" allowOverlap="1" wp14:anchorId="3B5AF354" wp14:editId="2B35B51C">
                <wp:simplePos x="0" y="0"/>
                <wp:positionH relativeFrom="column">
                  <wp:posOffset>2711450</wp:posOffset>
                </wp:positionH>
                <wp:positionV relativeFrom="paragraph">
                  <wp:posOffset>334010</wp:posOffset>
                </wp:positionV>
                <wp:extent cx="457200" cy="151130"/>
                <wp:effectExtent l="0" t="635" r="3175" b="635"/>
                <wp:wrapNone/>
                <wp:docPr id="3028" name="Надпись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Ось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F354" id="Надпись 3028" o:spid="_x0000_s2263" type="#_x0000_t202" style="position:absolute;margin-left:213.5pt;margin-top:26.3pt;width:36pt;height:1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Ось Z</w:t>
                      </w:r>
                    </w:p>
                  </w:txbxContent>
                </v:textbox>
              </v:shape>
            </w:pict>
          </mc:Fallback>
        </mc:AlternateContent>
      </w:r>
      <w:r w:rsidR="00DD488B">
        <w:rPr>
          <w:noProof/>
          <w:lang w:eastAsia="ru-RU"/>
        </w:rPr>
        <mc:AlternateContent>
          <mc:Choice Requires="wps">
            <w:drawing>
              <wp:anchor distT="0" distB="0" distL="114300" distR="114300" simplePos="0" relativeHeight="251807744" behindDoc="0" locked="0" layoutInCell="1" allowOverlap="1" wp14:anchorId="4671B39C" wp14:editId="1304499B">
                <wp:simplePos x="0" y="0"/>
                <wp:positionH relativeFrom="column">
                  <wp:posOffset>7366635</wp:posOffset>
                </wp:positionH>
                <wp:positionV relativeFrom="paragraph">
                  <wp:posOffset>7555865</wp:posOffset>
                </wp:positionV>
                <wp:extent cx="800100" cy="342900"/>
                <wp:effectExtent l="1270" t="2540" r="0" b="0"/>
                <wp:wrapNone/>
                <wp:docPr id="3029" name="Надпись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Глубина (d)</w:t>
                            </w:r>
                            <w:r w:rsidRPr="00510DF3">
                              <w:rPr>
                                <w:spacing w:val="4"/>
                                <w:w w:val="103"/>
                                <w:kern w:val="14"/>
                                <w:sz w:val="16"/>
                                <w:szCs w:val="16"/>
                              </w:rPr>
                              <w:br/>
                              <w:t xml:space="preserve">60 </w:t>
                            </w:r>
                            <w:r w:rsidRPr="00510DF3">
                              <w:rPr>
                                <w:spacing w:val="4"/>
                                <w:w w:val="103"/>
                                <w:kern w:val="14"/>
                                <w:sz w:val="16"/>
                                <w:szCs w:val="16"/>
                              </w:rPr>
                              <w:sym w:font="Symbol" w:char="F0B1"/>
                            </w:r>
                            <w:r w:rsidRPr="00510DF3">
                              <w:rPr>
                                <w:spacing w:val="4"/>
                                <w:w w:val="103"/>
                                <w:kern w:val="14"/>
                                <w:sz w:val="16"/>
                                <w:szCs w:val="16"/>
                              </w:rPr>
                              <w:t xml:space="preserve"> 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B39C" id="Надпись 3029" o:spid="_x0000_s2264" type="#_x0000_t202" style="position:absolute;margin-left:580.05pt;margin-top:594.95pt;width:63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Глубина (d)</w:t>
                      </w:r>
                      <w:r w:rsidRPr="00510DF3">
                        <w:rPr>
                          <w:spacing w:val="4"/>
                          <w:w w:val="103"/>
                          <w:kern w:val="14"/>
                          <w:sz w:val="16"/>
                          <w:szCs w:val="16"/>
                        </w:rPr>
                        <w:br/>
                        <w:t xml:space="preserve">60 </w:t>
                      </w:r>
                      <w:r w:rsidRPr="00510DF3">
                        <w:rPr>
                          <w:spacing w:val="4"/>
                          <w:w w:val="103"/>
                          <w:kern w:val="14"/>
                          <w:sz w:val="16"/>
                          <w:szCs w:val="16"/>
                        </w:rPr>
                        <w:sym w:font="Symbol" w:char="F0B1"/>
                      </w:r>
                      <w:r w:rsidRPr="00510DF3">
                        <w:rPr>
                          <w:spacing w:val="4"/>
                          <w:w w:val="103"/>
                          <w:kern w:val="14"/>
                          <w:sz w:val="16"/>
                          <w:szCs w:val="16"/>
                        </w:rPr>
                        <w:t xml:space="preserve"> 2 мм</w:t>
                      </w:r>
                    </w:p>
                  </w:txbxContent>
                </v:textbox>
              </v:shape>
            </w:pict>
          </mc:Fallback>
        </mc:AlternateContent>
      </w:r>
      <w:r w:rsidR="00DD488B">
        <w:rPr>
          <w:noProof/>
          <w:lang w:eastAsia="ru-RU"/>
        </w:rPr>
        <mc:AlternateContent>
          <mc:Choice Requires="wps">
            <w:drawing>
              <wp:anchor distT="0" distB="0" distL="114300" distR="114300" simplePos="0" relativeHeight="251806720" behindDoc="0" locked="0" layoutInCell="1" allowOverlap="1" wp14:anchorId="2688824C" wp14:editId="5DFB5FEB">
                <wp:simplePos x="0" y="0"/>
                <wp:positionH relativeFrom="column">
                  <wp:posOffset>74295</wp:posOffset>
                </wp:positionH>
                <wp:positionV relativeFrom="paragraph">
                  <wp:posOffset>1466850</wp:posOffset>
                </wp:positionV>
                <wp:extent cx="1754505" cy="577850"/>
                <wp:effectExtent l="0" t="0" r="2540" b="0"/>
                <wp:wrapNone/>
                <wp:docPr id="3030" name="Надпись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ind w:left="14"/>
                              <w:rPr>
                                <w:spacing w:val="4"/>
                                <w:w w:val="103"/>
                                <w:kern w:val="14"/>
                                <w:sz w:val="16"/>
                                <w:szCs w:val="16"/>
                                <w:u w:val="single"/>
                              </w:rPr>
                            </w:pPr>
                            <w:r w:rsidRPr="00510DF3">
                              <w:rPr>
                                <w:spacing w:val="4"/>
                                <w:w w:val="103"/>
                                <w:kern w:val="14"/>
                                <w:sz w:val="16"/>
                                <w:szCs w:val="16"/>
                                <w:u w:val="single"/>
                              </w:rPr>
                              <w:t>Салазочное устройство</w:t>
                            </w:r>
                          </w:p>
                          <w:p w:rsidR="000537C1" w:rsidRPr="00510DF3" w:rsidRDefault="000537C1" w:rsidP="00DD488B">
                            <w:pPr>
                              <w:spacing w:line="240" w:lineRule="auto"/>
                              <w:ind w:left="14"/>
                              <w:rPr>
                                <w:spacing w:val="4"/>
                                <w:w w:val="103"/>
                                <w:kern w:val="14"/>
                                <w:sz w:val="16"/>
                                <w:szCs w:val="16"/>
                              </w:rPr>
                            </w:pPr>
                            <w:r w:rsidRPr="00510DF3">
                              <w:rPr>
                                <w:spacing w:val="4"/>
                                <w:w w:val="103"/>
                                <w:kern w:val="14"/>
                                <w:sz w:val="16"/>
                                <w:szCs w:val="16"/>
                              </w:rPr>
                              <w:t xml:space="preserve">Общая масса, включая ячеистый ударный элемент: 8,15 </w:t>
                            </w:r>
                            <w:r w:rsidRPr="00510DF3">
                              <w:rPr>
                                <w:spacing w:val="4"/>
                                <w:w w:val="103"/>
                                <w:kern w:val="14"/>
                                <w:sz w:val="16"/>
                                <w:szCs w:val="16"/>
                              </w:rPr>
                              <w:sym w:font="Symbol" w:char="F0B1"/>
                            </w:r>
                            <w:r>
                              <w:rPr>
                                <w:spacing w:val="4"/>
                                <w:w w:val="103"/>
                                <w:kern w:val="14"/>
                                <w:sz w:val="16"/>
                                <w:szCs w:val="16"/>
                              </w:rPr>
                              <w:t xml:space="preserve"> </w:t>
                            </w:r>
                            <w:r w:rsidRPr="00510DF3">
                              <w:rPr>
                                <w:spacing w:val="4"/>
                                <w:w w:val="103"/>
                                <w:kern w:val="14"/>
                                <w:sz w:val="16"/>
                                <w:szCs w:val="16"/>
                              </w:rPr>
                              <w:t xml:space="preserve">0,1 </w:t>
                            </w:r>
                            <w:r>
                              <w:rPr>
                                <w:spacing w:val="4"/>
                                <w:w w:val="103"/>
                                <w:kern w:val="14"/>
                                <w:sz w:val="16"/>
                                <w:szCs w:val="16"/>
                              </w:rPr>
                              <w:t>кг</w:t>
                            </w:r>
                          </w:p>
                          <w:p w:rsidR="000537C1" w:rsidRPr="00510DF3" w:rsidRDefault="000537C1" w:rsidP="00DD488B">
                            <w:pPr>
                              <w:spacing w:line="240" w:lineRule="auto"/>
                              <w:ind w:left="14"/>
                              <w:rPr>
                                <w:spacing w:val="4"/>
                                <w:w w:val="103"/>
                                <w:kern w:val="14"/>
                                <w:sz w:val="16"/>
                                <w:szCs w:val="16"/>
                              </w:rPr>
                            </w:pPr>
                            <w:r w:rsidRPr="00510DF3">
                              <w:rPr>
                                <w:spacing w:val="4"/>
                                <w:w w:val="103"/>
                                <w:kern w:val="14"/>
                                <w:sz w:val="16"/>
                                <w:szCs w:val="16"/>
                              </w:rPr>
                              <w:t xml:space="preserve">Скорость соударения: 11,1 </w:t>
                            </w:r>
                            <w:r w:rsidRPr="00510DF3">
                              <w:rPr>
                                <w:spacing w:val="4"/>
                                <w:w w:val="103"/>
                                <w:kern w:val="14"/>
                                <w:sz w:val="16"/>
                                <w:szCs w:val="16"/>
                              </w:rPr>
                              <w:sym w:font="Symbol" w:char="F0B1"/>
                            </w:r>
                            <w:r w:rsidRPr="00510DF3">
                              <w:rPr>
                                <w:spacing w:val="4"/>
                                <w:w w:val="103"/>
                                <w:kern w:val="14"/>
                                <w:sz w:val="16"/>
                                <w:szCs w:val="16"/>
                              </w:rPr>
                              <w:t xml:space="preserve"> 0,2 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824C" id="Надпись 3030" o:spid="_x0000_s2265" type="#_x0000_t202" style="position:absolute;margin-left:5.85pt;margin-top:115.5pt;width:138.15pt;height: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" stroked="f">
                <v:textbox inset="0,0,0,0">
                  <w:txbxContent>
                    <w:p w:rsidR="000537C1" w:rsidRPr="00510DF3" w:rsidRDefault="000537C1" w:rsidP="00DD488B">
                      <w:pPr>
                        <w:spacing w:line="240" w:lineRule="auto"/>
                        <w:ind w:left="14"/>
                        <w:rPr>
                          <w:spacing w:val="4"/>
                          <w:w w:val="103"/>
                          <w:kern w:val="14"/>
                          <w:sz w:val="16"/>
                          <w:szCs w:val="16"/>
                          <w:u w:val="single"/>
                        </w:rPr>
                      </w:pPr>
                      <w:r w:rsidRPr="00510DF3">
                        <w:rPr>
                          <w:spacing w:val="4"/>
                          <w:w w:val="103"/>
                          <w:kern w:val="14"/>
                          <w:sz w:val="16"/>
                          <w:szCs w:val="16"/>
                          <w:u w:val="single"/>
                        </w:rPr>
                        <w:t>Салазочное устройство</w:t>
                      </w:r>
                    </w:p>
                    <w:p w:rsidR="000537C1" w:rsidRPr="00510DF3" w:rsidRDefault="000537C1" w:rsidP="00DD488B">
                      <w:pPr>
                        <w:spacing w:line="240" w:lineRule="auto"/>
                        <w:ind w:left="14"/>
                        <w:rPr>
                          <w:spacing w:val="4"/>
                          <w:w w:val="103"/>
                          <w:kern w:val="14"/>
                          <w:sz w:val="16"/>
                          <w:szCs w:val="16"/>
                        </w:rPr>
                      </w:pPr>
                      <w:r w:rsidRPr="00510DF3">
                        <w:rPr>
                          <w:spacing w:val="4"/>
                          <w:w w:val="103"/>
                          <w:kern w:val="14"/>
                          <w:sz w:val="16"/>
                          <w:szCs w:val="16"/>
                        </w:rPr>
                        <w:t xml:space="preserve">Общая масса, включая ячеистый ударный элемент: 8,15 </w:t>
                      </w:r>
                      <w:r w:rsidRPr="00510DF3">
                        <w:rPr>
                          <w:spacing w:val="4"/>
                          <w:w w:val="103"/>
                          <w:kern w:val="14"/>
                          <w:sz w:val="16"/>
                          <w:szCs w:val="16"/>
                        </w:rPr>
                        <w:sym w:font="Symbol" w:char="F0B1"/>
                      </w:r>
                      <w:r>
                        <w:rPr>
                          <w:spacing w:val="4"/>
                          <w:w w:val="103"/>
                          <w:kern w:val="14"/>
                          <w:sz w:val="16"/>
                          <w:szCs w:val="16"/>
                        </w:rPr>
                        <w:t xml:space="preserve"> </w:t>
                      </w:r>
                      <w:r w:rsidRPr="00510DF3">
                        <w:rPr>
                          <w:spacing w:val="4"/>
                          <w:w w:val="103"/>
                          <w:kern w:val="14"/>
                          <w:sz w:val="16"/>
                          <w:szCs w:val="16"/>
                        </w:rPr>
                        <w:t xml:space="preserve">0,1 </w:t>
                      </w:r>
                      <w:r>
                        <w:rPr>
                          <w:spacing w:val="4"/>
                          <w:w w:val="103"/>
                          <w:kern w:val="14"/>
                          <w:sz w:val="16"/>
                          <w:szCs w:val="16"/>
                        </w:rPr>
                        <w:t>кг</w:t>
                      </w:r>
                    </w:p>
                    <w:p w:rsidR="000537C1" w:rsidRPr="00510DF3" w:rsidRDefault="000537C1" w:rsidP="00DD488B">
                      <w:pPr>
                        <w:spacing w:line="240" w:lineRule="auto"/>
                        <w:ind w:left="14"/>
                        <w:rPr>
                          <w:spacing w:val="4"/>
                          <w:w w:val="103"/>
                          <w:kern w:val="14"/>
                          <w:sz w:val="16"/>
                          <w:szCs w:val="16"/>
                        </w:rPr>
                      </w:pPr>
                      <w:r w:rsidRPr="00510DF3">
                        <w:rPr>
                          <w:spacing w:val="4"/>
                          <w:w w:val="103"/>
                          <w:kern w:val="14"/>
                          <w:sz w:val="16"/>
                          <w:szCs w:val="16"/>
                        </w:rPr>
                        <w:t xml:space="preserve">Скорость соударения: 11,1 </w:t>
                      </w:r>
                      <w:r w:rsidRPr="00510DF3">
                        <w:rPr>
                          <w:spacing w:val="4"/>
                          <w:w w:val="103"/>
                          <w:kern w:val="14"/>
                          <w:sz w:val="16"/>
                          <w:szCs w:val="16"/>
                        </w:rPr>
                        <w:sym w:font="Symbol" w:char="F0B1"/>
                      </w:r>
                      <w:r w:rsidRPr="00510DF3">
                        <w:rPr>
                          <w:spacing w:val="4"/>
                          <w:w w:val="103"/>
                          <w:kern w:val="14"/>
                          <w:sz w:val="16"/>
                          <w:szCs w:val="16"/>
                        </w:rPr>
                        <w:t xml:space="preserve"> 0,2 м/с</w:t>
                      </w:r>
                    </w:p>
                  </w:txbxContent>
                </v:textbox>
              </v:shape>
            </w:pict>
          </mc:Fallback>
        </mc:AlternateContent>
      </w:r>
      <w:r w:rsidR="00DD488B">
        <w:rPr>
          <w:noProof/>
          <w:lang w:eastAsia="ru-RU"/>
        </w:rPr>
        <mc:AlternateContent>
          <mc:Choice Requires="wps">
            <w:drawing>
              <wp:anchor distT="0" distB="0" distL="114300" distR="114300" simplePos="0" relativeHeight="251805696" behindDoc="0" locked="0" layoutInCell="1" allowOverlap="1" wp14:anchorId="0F9BB110" wp14:editId="62E45B7F">
                <wp:simplePos x="0" y="0"/>
                <wp:positionH relativeFrom="column">
                  <wp:posOffset>4552315</wp:posOffset>
                </wp:positionH>
                <wp:positionV relativeFrom="paragraph">
                  <wp:posOffset>1259205</wp:posOffset>
                </wp:positionV>
                <wp:extent cx="1144905" cy="408940"/>
                <wp:effectExtent l="0" t="0" r="1905" b="0"/>
                <wp:wrapNone/>
                <wp:docPr id="3031" name="Надпись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 xml:space="preserve">Ударный элемент </w:t>
                            </w:r>
                            <w:r w:rsidRPr="00510DF3">
                              <w:rPr>
                                <w:spacing w:val="4"/>
                                <w:w w:val="103"/>
                                <w:kern w:val="14"/>
                                <w:sz w:val="16"/>
                                <w:szCs w:val="16"/>
                                <w:lang w:val="en-US"/>
                              </w:rPr>
                              <w:t>FlexPLI</w:t>
                            </w:r>
                            <w:r w:rsidRPr="00510DF3">
                              <w:rPr>
                                <w:spacing w:val="4"/>
                                <w:w w:val="103"/>
                                <w:kern w:val="14"/>
                                <w:sz w:val="16"/>
                                <w:szCs w:val="16"/>
                              </w:rPr>
                              <w:t xml:space="preserve"> с мягкими тканями (в разрезе)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B110" id="Надпись 3031" o:spid="_x0000_s2266" type="#_x0000_t202" style="position:absolute;margin-left:358.45pt;margin-top:99.15pt;width:90.15pt;height:3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 xml:space="preserve">Ударный элемент </w:t>
                      </w:r>
                      <w:r w:rsidRPr="00510DF3">
                        <w:rPr>
                          <w:spacing w:val="4"/>
                          <w:w w:val="103"/>
                          <w:kern w:val="14"/>
                          <w:sz w:val="16"/>
                          <w:szCs w:val="16"/>
                          <w:lang w:val="en-US"/>
                        </w:rPr>
                        <w:t>FlexPLI</w:t>
                      </w:r>
                      <w:r w:rsidRPr="00510DF3">
                        <w:rPr>
                          <w:spacing w:val="4"/>
                          <w:w w:val="103"/>
                          <w:kern w:val="14"/>
                          <w:sz w:val="16"/>
                          <w:szCs w:val="16"/>
                        </w:rPr>
                        <w:t xml:space="preserve"> с мягкими тканями (в разрезе)</w:t>
                      </w:r>
                    </w:p>
                  </w:txbxContent>
                </v:textbox>
              </v:shape>
            </w:pict>
          </mc:Fallback>
        </mc:AlternateContent>
      </w:r>
      <w:r w:rsidR="00DD488B">
        <w:rPr>
          <w:noProof/>
          <w:lang w:eastAsia="ru-RU"/>
        </w:rPr>
        <mc:AlternateContent>
          <mc:Choice Requires="wps">
            <w:drawing>
              <wp:anchor distT="0" distB="0" distL="114300" distR="114300" simplePos="0" relativeHeight="251804672" behindDoc="0" locked="0" layoutInCell="1" allowOverlap="1" wp14:anchorId="6D97092D" wp14:editId="5647EEB8">
                <wp:simplePos x="0" y="0"/>
                <wp:positionH relativeFrom="column">
                  <wp:posOffset>4331970</wp:posOffset>
                </wp:positionH>
                <wp:positionV relativeFrom="paragraph">
                  <wp:posOffset>527050</wp:posOffset>
                </wp:positionV>
                <wp:extent cx="1318895" cy="413385"/>
                <wp:effectExtent l="0" t="0" r="0" b="5715"/>
                <wp:wrapNone/>
                <wp:docPr id="3032" name="Надпись 3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 xml:space="preserve">высвободить </w:t>
                            </w:r>
                            <w:r w:rsidRPr="00510DF3">
                              <w:rPr>
                                <w:spacing w:val="4"/>
                                <w:w w:val="103"/>
                                <w:kern w:val="14"/>
                                <w:sz w:val="16"/>
                                <w:szCs w:val="16"/>
                                <w:lang w:val="en-US"/>
                              </w:rPr>
                              <w:t>FlexPLI</w:t>
                            </w:r>
                            <w:r w:rsidRPr="00510DF3">
                              <w:rPr>
                                <w:spacing w:val="4"/>
                                <w:w w:val="103"/>
                                <w:kern w:val="14"/>
                                <w:sz w:val="16"/>
                                <w:szCs w:val="16"/>
                              </w:rPr>
                              <w:t xml:space="preserve"> через 10 мс после соударения с салазочным устройством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092D" id="Надпись 3032" o:spid="_x0000_s2267" type="#_x0000_t202" style="position:absolute;margin-left:341.1pt;margin-top:41.5pt;width:103.85pt;height:3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" stroked="f">
                <v:textbox inset="0,0,0,0">
                  <w:txbxContent>
                    <w:p w:rsidR="000537C1" w:rsidRPr="00510DF3" w:rsidRDefault="000537C1" w:rsidP="00DD488B">
                      <w:pPr>
                        <w:spacing w:line="240" w:lineRule="auto"/>
                        <w:rPr>
                          <w:spacing w:val="4"/>
                          <w:w w:val="103"/>
                          <w:kern w:val="14"/>
                          <w:sz w:val="16"/>
                          <w:szCs w:val="16"/>
                        </w:rPr>
                      </w:pPr>
                      <w:r w:rsidRPr="00510DF3">
                        <w:rPr>
                          <w:spacing w:val="4"/>
                          <w:w w:val="103"/>
                          <w:kern w:val="14"/>
                          <w:sz w:val="16"/>
                          <w:szCs w:val="16"/>
                        </w:rPr>
                        <w:t xml:space="preserve">высвободить </w:t>
                      </w:r>
                      <w:r w:rsidRPr="00510DF3">
                        <w:rPr>
                          <w:spacing w:val="4"/>
                          <w:w w:val="103"/>
                          <w:kern w:val="14"/>
                          <w:sz w:val="16"/>
                          <w:szCs w:val="16"/>
                          <w:lang w:val="en-US"/>
                        </w:rPr>
                        <w:t>FlexPLI</w:t>
                      </w:r>
                      <w:r w:rsidRPr="00510DF3">
                        <w:rPr>
                          <w:spacing w:val="4"/>
                          <w:w w:val="103"/>
                          <w:kern w:val="14"/>
                          <w:sz w:val="16"/>
                          <w:szCs w:val="16"/>
                        </w:rPr>
                        <w:t xml:space="preserve"> через 10 мс после соударения с салазочным устройством</w:t>
                      </w:r>
                    </w:p>
                  </w:txbxContent>
                </v:textbox>
              </v:shape>
            </w:pict>
          </mc:Fallback>
        </mc:AlternateContent>
      </w:r>
      <w:r w:rsidR="00DD488B">
        <w:rPr>
          <w:noProof/>
          <w:lang w:eastAsia="ru-RU"/>
        </w:rPr>
        <mc:AlternateContent>
          <mc:Choice Requires="wps">
            <w:drawing>
              <wp:anchor distT="0" distB="0" distL="114300" distR="114300" simplePos="0" relativeHeight="251803648" behindDoc="0" locked="0" layoutInCell="1" allowOverlap="1" wp14:anchorId="209DEDED" wp14:editId="65BD51D8">
                <wp:simplePos x="0" y="0"/>
                <wp:positionH relativeFrom="column">
                  <wp:posOffset>3609975</wp:posOffset>
                </wp:positionH>
                <wp:positionV relativeFrom="paragraph">
                  <wp:posOffset>82550</wp:posOffset>
                </wp:positionV>
                <wp:extent cx="900000" cy="360000"/>
                <wp:effectExtent l="0" t="0" r="0" b="2540"/>
                <wp:wrapNone/>
                <wp:docPr id="3033" name="Надпись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CCCC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510DF3" w:rsidRDefault="000537C1" w:rsidP="00DD488B">
                            <w:pPr>
                              <w:spacing w:before="40" w:line="240" w:lineRule="auto"/>
                              <w:jc w:val="center"/>
                              <w:rPr>
                                <w:spacing w:val="4"/>
                                <w:w w:val="103"/>
                                <w:kern w:val="14"/>
                                <w:sz w:val="18"/>
                                <w:szCs w:val="18"/>
                              </w:rPr>
                            </w:pPr>
                            <w:r w:rsidRPr="00510DF3">
                              <w:rPr>
                                <w:spacing w:val="4"/>
                                <w:w w:val="103"/>
                                <w:kern w:val="14"/>
                                <w:sz w:val="18"/>
                                <w:szCs w:val="18"/>
                              </w:rPr>
                              <w:t xml:space="preserve">Система </w:t>
                            </w:r>
                            <w:r>
                              <w:rPr>
                                <w:sz w:val="18"/>
                                <w:szCs w:val="18"/>
                              </w:rPr>
                              <w:br/>
                            </w:r>
                            <w:r w:rsidRPr="00510DF3">
                              <w:rPr>
                                <w:spacing w:val="4"/>
                                <w:w w:val="103"/>
                                <w:kern w:val="14"/>
                                <w:sz w:val="18"/>
                                <w:szCs w:val="18"/>
                              </w:rPr>
                              <w:t>подвешивания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EDED" id="Надпись 3033" o:spid="_x0000_s2268" type="#_x0000_t202" style="position:absolute;margin-left:284.25pt;margin-top:6.5pt;width:70.85pt;height:2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" fillcolor="#ccccf0" stroked="f">
                <v:textbox inset="0,0,0,0">
                  <w:txbxContent>
                    <w:p w:rsidR="000537C1" w:rsidRPr="00510DF3" w:rsidRDefault="000537C1" w:rsidP="00DD488B">
                      <w:pPr>
                        <w:spacing w:before="40" w:line="240" w:lineRule="auto"/>
                        <w:jc w:val="center"/>
                        <w:rPr>
                          <w:spacing w:val="4"/>
                          <w:w w:val="103"/>
                          <w:kern w:val="14"/>
                          <w:sz w:val="18"/>
                          <w:szCs w:val="18"/>
                        </w:rPr>
                      </w:pPr>
                      <w:r w:rsidRPr="00510DF3">
                        <w:rPr>
                          <w:spacing w:val="4"/>
                          <w:w w:val="103"/>
                          <w:kern w:val="14"/>
                          <w:sz w:val="18"/>
                          <w:szCs w:val="18"/>
                        </w:rPr>
                        <w:t xml:space="preserve">Система </w:t>
                      </w:r>
                      <w:r>
                        <w:rPr>
                          <w:sz w:val="18"/>
                          <w:szCs w:val="18"/>
                        </w:rPr>
                        <w:br/>
                      </w:r>
                      <w:r w:rsidRPr="00510DF3">
                        <w:rPr>
                          <w:spacing w:val="4"/>
                          <w:w w:val="103"/>
                          <w:kern w:val="14"/>
                          <w:sz w:val="18"/>
                          <w:szCs w:val="18"/>
                        </w:rPr>
                        <w:t>подвешивания</w:t>
                      </w:r>
                    </w:p>
                  </w:txbxContent>
                </v:textbox>
              </v:shape>
            </w:pict>
          </mc:Fallback>
        </mc:AlternateContent>
      </w:r>
      <w:r w:rsidR="00DD488B">
        <w:rPr>
          <w:noProof/>
          <w:lang w:eastAsia="ru-RU"/>
        </w:rPr>
        <w:drawing>
          <wp:inline distT="0" distB="0" distL="0" distR="0" wp14:anchorId="2AF9C6E1" wp14:editId="4B4F5F6F">
            <wp:extent cx="5712460" cy="4450715"/>
            <wp:effectExtent l="0" t="0" r="2540" b="6985"/>
            <wp:docPr id="3034" name="Рисунок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2460" cy="4450715"/>
                    </a:xfrm>
                    <a:prstGeom prst="rect">
                      <a:avLst/>
                    </a:prstGeom>
                    <a:noFill/>
                  </pic:spPr>
                </pic:pic>
              </a:graphicData>
            </a:graphic>
          </wp:inline>
        </w:drawing>
      </w:r>
    </w:p>
    <w:p w:rsidR="00DD488B" w:rsidRDefault="00DD488B" w:rsidP="00DD488B"/>
    <w:p w:rsidR="00DD488B" w:rsidRPr="00DD488B" w:rsidRDefault="00DD488B" w:rsidP="00DD488B">
      <w:pPr>
        <w:rPr>
          <w:lang w:eastAsia="ru-RU"/>
        </w:rPr>
      </w:pPr>
    </w:p>
    <w:p w:rsidR="00DD488B" w:rsidRDefault="00DD488B">
      <w:pPr>
        <w:suppressAutoHyphens w:val="0"/>
        <w:spacing w:line="240" w:lineRule="auto"/>
        <w:rPr>
          <w:rFonts w:eastAsia="Times New Roman" w:cs="Times New Roman"/>
          <w:szCs w:val="20"/>
        </w:rPr>
      </w:pPr>
      <w:r>
        <w:br w:type="page"/>
      </w:r>
    </w:p>
    <w:p w:rsidR="00AA0507" w:rsidRPr="00AA0507" w:rsidRDefault="00AA0507" w:rsidP="00630782">
      <w:pPr>
        <w:pStyle w:val="H23GR"/>
      </w:pPr>
      <w:r w:rsidRPr="00630782">
        <w:rPr>
          <w:b w:val="0"/>
        </w:rPr>
        <w:lastRenderedPageBreak/>
        <w:tab/>
      </w:r>
      <w:r w:rsidRPr="00630782">
        <w:rPr>
          <w:b w:val="0"/>
        </w:rPr>
        <w:tab/>
        <w:t>Рис. 8</w:t>
      </w:r>
      <w:r w:rsidRPr="00630782">
        <w:rPr>
          <w:b w:val="0"/>
        </w:rPr>
        <w:br/>
      </w:r>
      <w:r w:rsidRPr="00AA0507">
        <w:t>Испытательная установка для проведения динамического сертификационного испытания ударного элемента в виде модели верхней части ноги</w:t>
      </w:r>
    </w:p>
    <w:p w:rsidR="00AA0507" w:rsidRPr="00AA0507" w:rsidRDefault="00630782" w:rsidP="00AA0507">
      <w:pPr>
        <w:pStyle w:val="SingleTxtGR"/>
        <w:ind w:left="2268" w:hanging="1134"/>
      </w:pPr>
      <w:r w:rsidRPr="00AA0507">
        <w:rPr>
          <w:noProof/>
          <w:lang w:eastAsia="ru-RU"/>
        </w:rPr>
        <mc:AlternateContent>
          <mc:Choice Requires="wps">
            <w:drawing>
              <wp:anchor distT="0" distB="0" distL="114300" distR="114300" simplePos="0" relativeHeight="251743232" behindDoc="0" locked="0" layoutInCell="1" allowOverlap="1" wp14:anchorId="6AB5031C" wp14:editId="3D452855">
                <wp:simplePos x="0" y="0"/>
                <wp:positionH relativeFrom="column">
                  <wp:posOffset>2719251</wp:posOffset>
                </wp:positionH>
                <wp:positionV relativeFrom="paragraph">
                  <wp:posOffset>805996</wp:posOffset>
                </wp:positionV>
                <wp:extent cx="1839686" cy="272142"/>
                <wp:effectExtent l="0" t="0" r="8255" b="0"/>
                <wp:wrapNone/>
                <wp:docPr id="14"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6" cy="272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630782" w:rsidRDefault="000537C1" w:rsidP="00AA0507">
                            <w:pPr>
                              <w:spacing w:before="120"/>
                              <w:rPr>
                                <w:b/>
                                <w:sz w:val="16"/>
                                <w:szCs w:val="16"/>
                              </w:rPr>
                            </w:pPr>
                            <w:r w:rsidRPr="00630782">
                              <w:rPr>
                                <w:b/>
                                <w:sz w:val="16"/>
                                <w:szCs w:val="16"/>
                              </w:rPr>
                              <w:t xml:space="preserve">Факультативная система остановки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031C" id="Text Box 1181" o:spid="_x0000_s2269" type="#_x0000_t202" style="position:absolute;left:0;text-align:left;margin-left:214.1pt;margin-top:63.45pt;width:144.85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" stroked="f">
                <v:textbox inset="0,0,0,0">
                  <w:txbxContent>
                    <w:p w:rsidR="000537C1" w:rsidRPr="00630782" w:rsidRDefault="000537C1" w:rsidP="00AA0507">
                      <w:pPr>
                        <w:spacing w:before="120"/>
                        <w:rPr>
                          <w:b/>
                          <w:sz w:val="16"/>
                          <w:szCs w:val="16"/>
                        </w:rPr>
                      </w:pPr>
                      <w:r w:rsidRPr="00630782">
                        <w:rPr>
                          <w:b/>
                          <w:sz w:val="16"/>
                          <w:szCs w:val="16"/>
                        </w:rPr>
                        <w:t xml:space="preserve">Факультативная система остановки </w:t>
                      </w:r>
                    </w:p>
                  </w:txbxContent>
                </v:textbox>
              </v:shape>
            </w:pict>
          </mc:Fallback>
        </mc:AlternateContent>
      </w:r>
      <w:r w:rsidRPr="00AA0507">
        <w:rPr>
          <w:noProof/>
          <w:lang w:eastAsia="ru-RU"/>
        </w:rPr>
        <mc:AlternateContent>
          <mc:Choice Requires="wps">
            <w:drawing>
              <wp:anchor distT="0" distB="0" distL="114300" distR="114300" simplePos="0" relativeHeight="251742208" behindDoc="0" locked="0" layoutInCell="1" allowOverlap="1" wp14:anchorId="791214BC" wp14:editId="45B27811">
                <wp:simplePos x="0" y="0"/>
                <wp:positionH relativeFrom="column">
                  <wp:posOffset>2561953</wp:posOffset>
                </wp:positionH>
                <wp:positionV relativeFrom="paragraph">
                  <wp:posOffset>164193</wp:posOffset>
                </wp:positionV>
                <wp:extent cx="1589314" cy="244928"/>
                <wp:effectExtent l="0" t="0" r="0" b="3175"/>
                <wp:wrapNone/>
                <wp:docPr id="1"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314" cy="244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630782" w:rsidRDefault="000537C1" w:rsidP="00AA0507">
                            <w:pPr>
                              <w:spacing w:before="120" w:line="600" w:lineRule="auto"/>
                              <w:rPr>
                                <w:b/>
                                <w:sz w:val="16"/>
                                <w:szCs w:val="16"/>
                              </w:rPr>
                            </w:pPr>
                            <w:r w:rsidRPr="00630782">
                              <w:rPr>
                                <w:b/>
                                <w:sz w:val="16"/>
                                <w:szCs w:val="16"/>
                              </w:rPr>
                              <w:t>Трос длиной минимум 2,0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14BC" id="Text Box 1180" o:spid="_x0000_s2270" type="#_x0000_t202" style="position:absolute;left:0;text-align:left;margin-left:201.75pt;margin-top:12.95pt;width:125.15pt;height:1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" stroked="f">
                <v:textbox inset="0,0,0,0">
                  <w:txbxContent>
                    <w:p w:rsidR="000537C1" w:rsidRPr="00630782" w:rsidRDefault="000537C1" w:rsidP="00AA0507">
                      <w:pPr>
                        <w:spacing w:before="120" w:line="600" w:lineRule="auto"/>
                        <w:rPr>
                          <w:b/>
                          <w:sz w:val="16"/>
                          <w:szCs w:val="16"/>
                        </w:rPr>
                      </w:pPr>
                      <w:r w:rsidRPr="00630782">
                        <w:rPr>
                          <w:b/>
                          <w:sz w:val="16"/>
                          <w:szCs w:val="16"/>
                        </w:rPr>
                        <w:t>Трос длиной минимум 2,0 м</w:t>
                      </w:r>
                    </w:p>
                  </w:txbxContent>
                </v:textbox>
              </v:shape>
            </w:pict>
          </mc:Fallback>
        </mc:AlternateContent>
      </w:r>
      <w:r w:rsidR="00AA0507" w:rsidRPr="00AA0507">
        <w:rPr>
          <w:noProof/>
          <w:lang w:eastAsia="ru-RU"/>
        </w:rPr>
        <w:drawing>
          <wp:inline distT="0" distB="0" distL="0" distR="0" wp14:anchorId="21291295" wp14:editId="3FBA9F77">
            <wp:extent cx="4011386" cy="2768921"/>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19143" cy="2774276"/>
                    </a:xfrm>
                    <a:prstGeom prst="rect">
                      <a:avLst/>
                    </a:prstGeom>
                    <a:noFill/>
                    <a:ln>
                      <a:noFill/>
                    </a:ln>
                  </pic:spPr>
                </pic:pic>
              </a:graphicData>
            </a:graphic>
          </wp:inline>
        </w:drawing>
      </w:r>
    </w:p>
    <w:p w:rsidR="00AA0507" w:rsidRPr="00AA0507" w:rsidRDefault="00AA0507" w:rsidP="00630782">
      <w:pPr>
        <w:pStyle w:val="H23GR"/>
      </w:pPr>
      <w:r w:rsidRPr="00630782">
        <w:rPr>
          <w:b w:val="0"/>
        </w:rPr>
        <w:tab/>
      </w:r>
      <w:r w:rsidRPr="00630782">
        <w:rPr>
          <w:b w:val="0"/>
        </w:rPr>
        <w:tab/>
        <w:t>Рис. 9</w:t>
      </w:r>
      <w:r w:rsidRPr="00630782">
        <w:rPr>
          <w:b w:val="0"/>
        </w:rPr>
        <w:br/>
      </w:r>
      <w:r w:rsidRPr="00AA0507">
        <w:t>Испытательная установка для проведения динамического испытания ударного элемента в виде модели головы на соответствие биомеханическим характеристикам</w:t>
      </w:r>
    </w:p>
    <w:p w:rsidR="00AA0507" w:rsidRDefault="00630782" w:rsidP="00AA0507">
      <w:pPr>
        <w:pStyle w:val="SingleTxtGR"/>
        <w:ind w:left="2268" w:hanging="1134"/>
      </w:pPr>
      <w:r w:rsidRPr="00AA0507">
        <w:rPr>
          <w:noProof/>
          <w:lang w:eastAsia="ru-RU"/>
        </w:rPr>
        <mc:AlternateContent>
          <mc:Choice Requires="wps">
            <w:drawing>
              <wp:anchor distT="0" distB="0" distL="114300" distR="114300" simplePos="0" relativeHeight="251746304" behindDoc="0" locked="0" layoutInCell="1" allowOverlap="1" wp14:anchorId="7F7A2149" wp14:editId="0B5BEE53">
                <wp:simplePos x="0" y="0"/>
                <wp:positionH relativeFrom="column">
                  <wp:posOffset>2901950</wp:posOffset>
                </wp:positionH>
                <wp:positionV relativeFrom="paragraph">
                  <wp:posOffset>755650</wp:posOffset>
                </wp:positionV>
                <wp:extent cx="705803" cy="226695"/>
                <wp:effectExtent l="0" t="0" r="0" b="1905"/>
                <wp:wrapNone/>
                <wp:docPr id="40"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3"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E516D" w:rsidRDefault="000537C1" w:rsidP="00AA0507">
                            <w:pPr>
                              <w:spacing w:line="216" w:lineRule="auto"/>
                              <w:jc w:val="center"/>
                              <w:rPr>
                                <w:sz w:val="16"/>
                                <w:szCs w:val="16"/>
                              </w:rPr>
                            </w:pPr>
                            <w:r w:rsidRPr="00BE516D">
                              <w:rPr>
                                <w:sz w:val="16"/>
                                <w:szCs w:val="16"/>
                              </w:rPr>
                              <w:t xml:space="preserve">Угол </w:t>
                            </w:r>
                            <w:r>
                              <w:rPr>
                                <w:sz w:val="16"/>
                                <w:szCs w:val="16"/>
                              </w:rPr>
                              <w:br/>
                            </w:r>
                            <w:r w:rsidRPr="00BE516D">
                              <w:rPr>
                                <w:sz w:val="16"/>
                                <w:szCs w:val="16"/>
                              </w:rPr>
                              <w:t>сбрасывания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2149" id="Text Box 1184" o:spid="_x0000_s2271" type="#_x0000_t202" style="position:absolute;left:0;text-align:left;margin-left:228.5pt;margin-top:59.5pt;width:55.6pt;height:1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" stroked="f">
                <v:textbox inset="0,0,0,0">
                  <w:txbxContent>
                    <w:p w:rsidR="000537C1" w:rsidRPr="00BE516D" w:rsidRDefault="000537C1" w:rsidP="00AA0507">
                      <w:pPr>
                        <w:spacing w:line="216" w:lineRule="auto"/>
                        <w:jc w:val="center"/>
                        <w:rPr>
                          <w:sz w:val="16"/>
                          <w:szCs w:val="16"/>
                        </w:rPr>
                      </w:pPr>
                      <w:r w:rsidRPr="00BE516D">
                        <w:rPr>
                          <w:sz w:val="16"/>
                          <w:szCs w:val="16"/>
                        </w:rPr>
                        <w:t xml:space="preserve">Угол </w:t>
                      </w:r>
                      <w:r>
                        <w:rPr>
                          <w:sz w:val="16"/>
                          <w:szCs w:val="16"/>
                        </w:rPr>
                        <w:br/>
                      </w:r>
                      <w:r w:rsidRPr="00BE516D">
                        <w:rPr>
                          <w:sz w:val="16"/>
                          <w:szCs w:val="16"/>
                        </w:rPr>
                        <w:t>сбрасывания</w:t>
                      </w:r>
                    </w:p>
                  </w:txbxContent>
                </v:textbox>
              </v:shape>
            </w:pict>
          </mc:Fallback>
        </mc:AlternateContent>
      </w:r>
      <w:r w:rsidRPr="00AA0507">
        <w:rPr>
          <w:noProof/>
          <w:lang w:eastAsia="ru-RU"/>
        </w:rPr>
        <mc:AlternateContent>
          <mc:Choice Requires="wps">
            <w:drawing>
              <wp:anchor distT="0" distB="0" distL="114300" distR="114300" simplePos="0" relativeHeight="251747328" behindDoc="0" locked="0" layoutInCell="1" allowOverlap="1" wp14:anchorId="77E8EC1E" wp14:editId="3DB73914">
                <wp:simplePos x="0" y="0"/>
                <wp:positionH relativeFrom="column">
                  <wp:posOffset>3030038</wp:posOffset>
                </wp:positionH>
                <wp:positionV relativeFrom="paragraph">
                  <wp:posOffset>1695449</wp:posOffset>
                </wp:positionV>
                <wp:extent cx="527957" cy="206829"/>
                <wp:effectExtent l="0" t="0" r="5715" b="3175"/>
                <wp:wrapNone/>
                <wp:docPr id="6"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57" cy="206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E516D" w:rsidRDefault="000537C1" w:rsidP="00AA0507">
                            <w:pPr>
                              <w:spacing w:line="216" w:lineRule="auto"/>
                              <w:rPr>
                                <w:sz w:val="16"/>
                                <w:szCs w:val="16"/>
                              </w:rPr>
                            </w:pPr>
                            <w:r w:rsidRPr="00BE516D">
                              <w:rPr>
                                <w:sz w:val="16"/>
                                <w:szCs w:val="16"/>
                              </w:rPr>
                              <w:t>Тросы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EC1E" id="Text Box 1185" o:spid="_x0000_s2272" type="#_x0000_t202" style="position:absolute;left:0;text-align:left;margin-left:238.6pt;margin-top:133.5pt;width:41.55pt;height:1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hCfwIAAAo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" stroked="f">
                <v:textbox inset="0,0,0,0">
                  <w:txbxContent>
                    <w:p w:rsidR="000537C1" w:rsidRPr="00BE516D" w:rsidRDefault="000537C1" w:rsidP="00AA0507">
                      <w:pPr>
                        <w:spacing w:line="216" w:lineRule="auto"/>
                        <w:rPr>
                          <w:sz w:val="16"/>
                          <w:szCs w:val="16"/>
                        </w:rPr>
                      </w:pPr>
                      <w:r w:rsidRPr="00BE516D">
                        <w:rPr>
                          <w:sz w:val="16"/>
                          <w:szCs w:val="16"/>
                        </w:rPr>
                        <w:t>Тросы</w:t>
                      </w:r>
                    </w:p>
                  </w:txbxContent>
                </v:textbox>
              </v:shape>
            </w:pict>
          </mc:Fallback>
        </mc:AlternateContent>
      </w:r>
      <w:r w:rsidRPr="00AA0507">
        <w:rPr>
          <w:noProof/>
          <w:lang w:eastAsia="ru-RU"/>
        </w:rPr>
        <mc:AlternateContent>
          <mc:Choice Requires="wps">
            <w:drawing>
              <wp:anchor distT="0" distB="0" distL="114300" distR="114300" simplePos="0" relativeHeight="251749376" behindDoc="0" locked="0" layoutInCell="1" allowOverlap="1" wp14:anchorId="60D2A2EB" wp14:editId="0BC0F721">
                <wp:simplePos x="0" y="0"/>
                <wp:positionH relativeFrom="margin">
                  <wp:align>center</wp:align>
                </wp:positionH>
                <wp:positionV relativeFrom="paragraph">
                  <wp:posOffset>2920819</wp:posOffset>
                </wp:positionV>
                <wp:extent cx="923925" cy="183515"/>
                <wp:effectExtent l="0" t="0" r="9525" b="6985"/>
                <wp:wrapNone/>
                <wp:docPr id="2"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E516D" w:rsidRDefault="000537C1" w:rsidP="00AA0507">
                            <w:pPr>
                              <w:spacing w:line="216" w:lineRule="auto"/>
                              <w:rPr>
                                <w:sz w:val="16"/>
                                <w:szCs w:val="16"/>
                              </w:rPr>
                            </w:pPr>
                            <w:r w:rsidRPr="00BE516D">
                              <w:rPr>
                                <w:sz w:val="16"/>
                                <w:szCs w:val="16"/>
                              </w:rPr>
                              <w:t>Стальная плита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A2EB" id="Text Box 1187" o:spid="_x0000_s2273" type="#_x0000_t202" style="position:absolute;left:0;text-align:left;margin-left:0;margin-top:230pt;width:72.75pt;height:14.4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EgAIAAAo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" stroked="f">
                <v:textbox inset="0,0,0,0">
                  <w:txbxContent>
                    <w:p w:rsidR="000537C1" w:rsidRPr="00BE516D" w:rsidRDefault="000537C1" w:rsidP="00AA0507">
                      <w:pPr>
                        <w:spacing w:line="216" w:lineRule="auto"/>
                        <w:rPr>
                          <w:sz w:val="16"/>
                          <w:szCs w:val="16"/>
                        </w:rPr>
                      </w:pPr>
                      <w:r w:rsidRPr="00BE516D">
                        <w:rPr>
                          <w:sz w:val="16"/>
                          <w:szCs w:val="16"/>
                        </w:rPr>
                        <w:t>Стальная плита</w:t>
                      </w:r>
                    </w:p>
                  </w:txbxContent>
                </v:textbox>
                <w10:wrap anchorx="margin"/>
              </v:shape>
            </w:pict>
          </mc:Fallback>
        </mc:AlternateContent>
      </w:r>
      <w:r w:rsidRPr="00AA0507">
        <w:rPr>
          <w:noProof/>
          <w:lang w:eastAsia="ru-RU"/>
        </w:rPr>
        <mc:AlternateContent>
          <mc:Choice Requires="wps">
            <w:drawing>
              <wp:anchor distT="0" distB="0" distL="114300" distR="114300" simplePos="0" relativeHeight="251748352" behindDoc="0" locked="0" layoutInCell="1" allowOverlap="1" wp14:anchorId="04D553BB" wp14:editId="06F9DCE4">
                <wp:simplePos x="0" y="0"/>
                <wp:positionH relativeFrom="column">
                  <wp:posOffset>2616381</wp:posOffset>
                </wp:positionH>
                <wp:positionV relativeFrom="paragraph">
                  <wp:posOffset>2049236</wp:posOffset>
                </wp:positionV>
                <wp:extent cx="734786" cy="240030"/>
                <wp:effectExtent l="0" t="0" r="8255" b="7620"/>
                <wp:wrapNone/>
                <wp:docPr id="4"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786"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E516D" w:rsidRDefault="000537C1" w:rsidP="00AA0507">
                            <w:pPr>
                              <w:spacing w:line="216" w:lineRule="auto"/>
                              <w:rPr>
                                <w:sz w:val="16"/>
                                <w:szCs w:val="16"/>
                              </w:rPr>
                            </w:pPr>
                            <w:r w:rsidRPr="00BE516D">
                              <w:rPr>
                                <w:sz w:val="16"/>
                                <w:szCs w:val="16"/>
                              </w:rPr>
                              <w:t xml:space="preserve">Высота </w:t>
                            </w:r>
                            <w:r w:rsidRPr="00BE516D">
                              <w:rPr>
                                <w:sz w:val="16"/>
                                <w:szCs w:val="16"/>
                              </w:rPr>
                              <w:br/>
                              <w:t>сбрасывания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553BB" id="Text Box 1186" o:spid="_x0000_s2274" type="#_x0000_t202" style="position:absolute;left:0;text-align:left;margin-left:206pt;margin-top:161.35pt;width:57.85pt;height:18.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" stroked="f">
                <v:textbox inset="0,0,0,0">
                  <w:txbxContent>
                    <w:p w:rsidR="000537C1" w:rsidRPr="00BE516D" w:rsidRDefault="000537C1" w:rsidP="00AA0507">
                      <w:pPr>
                        <w:spacing w:line="216" w:lineRule="auto"/>
                        <w:rPr>
                          <w:sz w:val="16"/>
                          <w:szCs w:val="16"/>
                        </w:rPr>
                      </w:pPr>
                      <w:r w:rsidRPr="00BE516D">
                        <w:rPr>
                          <w:sz w:val="16"/>
                          <w:szCs w:val="16"/>
                        </w:rPr>
                        <w:t xml:space="preserve">Высота </w:t>
                      </w:r>
                      <w:r w:rsidRPr="00BE516D">
                        <w:rPr>
                          <w:sz w:val="16"/>
                          <w:szCs w:val="16"/>
                        </w:rPr>
                        <w:br/>
                        <w:t>сбрасывания</w:t>
                      </w:r>
                    </w:p>
                  </w:txbxContent>
                </v:textbox>
              </v:shape>
            </w:pict>
          </mc:Fallback>
        </mc:AlternateContent>
      </w:r>
      <w:r w:rsidRPr="00AA0507">
        <w:rPr>
          <w:noProof/>
          <w:lang w:eastAsia="ru-RU"/>
        </w:rPr>
        <mc:AlternateContent>
          <mc:Choice Requires="wps">
            <w:drawing>
              <wp:anchor distT="0" distB="0" distL="114300" distR="114300" simplePos="0" relativeHeight="251745280" behindDoc="0" locked="0" layoutInCell="1" allowOverlap="1" wp14:anchorId="3A9BD3E5" wp14:editId="071CD375">
                <wp:simplePos x="0" y="0"/>
                <wp:positionH relativeFrom="column">
                  <wp:posOffset>3239589</wp:posOffset>
                </wp:positionH>
                <wp:positionV relativeFrom="paragraph">
                  <wp:posOffset>268968</wp:posOffset>
                </wp:positionV>
                <wp:extent cx="1380490" cy="217170"/>
                <wp:effectExtent l="0" t="0" r="0" b="0"/>
                <wp:wrapNone/>
                <wp:docPr id="5"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E516D" w:rsidRDefault="000537C1" w:rsidP="00AA0507">
                            <w:pPr>
                              <w:spacing w:line="216" w:lineRule="auto"/>
                              <w:rPr>
                                <w:sz w:val="16"/>
                                <w:szCs w:val="16"/>
                              </w:rPr>
                            </w:pPr>
                            <w:r w:rsidRPr="00BE516D">
                              <w:rPr>
                                <w:sz w:val="16"/>
                                <w:szCs w:val="16"/>
                              </w:rPr>
                              <w:t>Верхний элемент</w:t>
                            </w:r>
                            <w:r w:rsidRPr="00BE516D">
                              <w:rPr>
                                <w:sz w:val="16"/>
                                <w:szCs w:val="16"/>
                              </w:rPr>
                              <w:br/>
                              <w:t>механизма сбрасывания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D3E5" id="Text Box 1183" o:spid="_x0000_s2275" type="#_x0000_t202" style="position:absolute;left:0;text-align:left;margin-left:255.1pt;margin-top:21.2pt;width:108.7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" stroked="f">
                <v:textbox inset="0,0,0,0">
                  <w:txbxContent>
                    <w:p w:rsidR="000537C1" w:rsidRPr="00BE516D" w:rsidRDefault="000537C1" w:rsidP="00AA0507">
                      <w:pPr>
                        <w:spacing w:line="216" w:lineRule="auto"/>
                        <w:rPr>
                          <w:sz w:val="16"/>
                          <w:szCs w:val="16"/>
                        </w:rPr>
                      </w:pPr>
                      <w:r w:rsidRPr="00BE516D">
                        <w:rPr>
                          <w:sz w:val="16"/>
                          <w:szCs w:val="16"/>
                        </w:rPr>
                        <w:t>Верхний элемент</w:t>
                      </w:r>
                      <w:r w:rsidRPr="00BE516D">
                        <w:rPr>
                          <w:sz w:val="16"/>
                          <w:szCs w:val="16"/>
                        </w:rPr>
                        <w:br/>
                        <w:t>механизма сбрасывания</w:t>
                      </w:r>
                    </w:p>
                  </w:txbxContent>
                </v:textbox>
              </v:shape>
            </w:pict>
          </mc:Fallback>
        </mc:AlternateContent>
      </w:r>
      <w:r w:rsidR="00AA0507" w:rsidRPr="00AA0507">
        <w:rPr>
          <w:noProof/>
          <w:lang w:eastAsia="ru-RU"/>
        </w:rPr>
        <mc:AlternateContent>
          <mc:Choice Requires="wps">
            <w:drawing>
              <wp:anchor distT="0" distB="0" distL="114300" distR="114300" simplePos="0" relativeHeight="251744256" behindDoc="0" locked="0" layoutInCell="1" allowOverlap="1" wp14:anchorId="7584810D" wp14:editId="7757D458">
                <wp:simplePos x="0" y="0"/>
                <wp:positionH relativeFrom="column">
                  <wp:posOffset>2883082</wp:posOffset>
                </wp:positionH>
                <wp:positionV relativeFrom="paragraph">
                  <wp:posOffset>19957</wp:posOffset>
                </wp:positionV>
                <wp:extent cx="1055914" cy="195943"/>
                <wp:effectExtent l="0" t="0" r="0" b="0"/>
                <wp:wrapNone/>
                <wp:docPr id="8"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914" cy="195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7C1" w:rsidRPr="00BE516D" w:rsidRDefault="000537C1" w:rsidP="00AA0507">
                            <w:pPr>
                              <w:rPr>
                                <w:sz w:val="16"/>
                                <w:szCs w:val="16"/>
                              </w:rPr>
                            </w:pPr>
                            <w:r w:rsidRPr="00BE516D">
                              <w:rPr>
                                <w:sz w:val="16"/>
                                <w:szCs w:val="16"/>
                              </w:rPr>
                              <w:t>Спусковой механизм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810D" id="Text Box 1182" o:spid="_x0000_s2276" type="#_x0000_t202" style="position:absolute;left:0;text-align:left;margin-left:227pt;margin-top:1.55pt;width:83.15pt;height:15.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" stroked="f">
                <v:textbox inset="0,0,0,0">
                  <w:txbxContent>
                    <w:p w:rsidR="000537C1" w:rsidRPr="00BE516D" w:rsidRDefault="000537C1" w:rsidP="00AA0507">
                      <w:pPr>
                        <w:rPr>
                          <w:sz w:val="16"/>
                          <w:szCs w:val="16"/>
                        </w:rPr>
                      </w:pPr>
                      <w:r w:rsidRPr="00BE516D">
                        <w:rPr>
                          <w:sz w:val="16"/>
                          <w:szCs w:val="16"/>
                        </w:rPr>
                        <w:t>Спусковой механизм</w:t>
                      </w:r>
                    </w:p>
                  </w:txbxContent>
                </v:textbox>
              </v:shape>
            </w:pict>
          </mc:Fallback>
        </mc:AlternateContent>
      </w:r>
      <w:r w:rsidR="00AA0507" w:rsidRPr="00AA0507">
        <w:rPr>
          <w:noProof/>
          <w:lang w:eastAsia="ru-RU"/>
        </w:rPr>
        <w:drawing>
          <wp:inline distT="0" distB="0" distL="0" distR="0" wp14:anchorId="3915899C" wp14:editId="0A4CFB3E">
            <wp:extent cx="3789680" cy="3108960"/>
            <wp:effectExtent l="0" t="0" r="127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89680" cy="3108960"/>
                    </a:xfrm>
                    <a:prstGeom prst="rect">
                      <a:avLst/>
                    </a:prstGeom>
                    <a:noFill/>
                    <a:ln>
                      <a:noFill/>
                    </a:ln>
                  </pic:spPr>
                </pic:pic>
              </a:graphicData>
            </a:graphic>
          </wp:inline>
        </w:drawing>
      </w:r>
    </w:p>
    <w:p w:rsidR="00AA0507" w:rsidRPr="00AA0507" w:rsidRDefault="00AA0507" w:rsidP="00AA0507">
      <w:pPr>
        <w:pStyle w:val="SingleTxtGR"/>
        <w:spacing w:before="240" w:after="0"/>
        <w:jc w:val="center"/>
        <w:rPr>
          <w:u w:val="single"/>
        </w:rPr>
      </w:pPr>
      <w:r>
        <w:rPr>
          <w:u w:val="single"/>
        </w:rPr>
        <w:tab/>
      </w:r>
      <w:r>
        <w:rPr>
          <w:u w:val="single"/>
        </w:rPr>
        <w:tab/>
      </w:r>
      <w:r>
        <w:rPr>
          <w:u w:val="single"/>
        </w:rPr>
        <w:tab/>
      </w:r>
      <w:bookmarkEnd w:id="6"/>
      <w:bookmarkEnd w:id="0"/>
    </w:p>
    <w:sectPr w:rsidR="00AA0507" w:rsidRPr="00AA0507" w:rsidSect="00AA0507">
      <w:headerReference w:type="even" r:id="rId104"/>
      <w:headerReference w:type="default" r:id="rId105"/>
      <w:footnotePr>
        <w:numRestart w:val="eachSect"/>
      </w:footnotePr>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7C1" w:rsidRPr="00A312BC" w:rsidRDefault="000537C1" w:rsidP="00A312BC"/>
  </w:endnote>
  <w:endnote w:type="continuationSeparator" w:id="0">
    <w:p w:rsidR="000537C1" w:rsidRPr="00A312BC" w:rsidRDefault="000537C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Pr="00F4691D" w:rsidRDefault="000537C1">
    <w:pPr>
      <w:pStyle w:val="aa"/>
    </w:pPr>
    <w:r w:rsidRPr="00F4691D">
      <w:rPr>
        <w:b/>
        <w:sz w:val="18"/>
      </w:rPr>
      <w:fldChar w:fldCharType="begin"/>
    </w:r>
    <w:r w:rsidRPr="00F4691D">
      <w:rPr>
        <w:b/>
        <w:sz w:val="18"/>
      </w:rPr>
      <w:instrText xml:space="preserve"> PAGE  \* MERGEFORMAT </w:instrText>
    </w:r>
    <w:r w:rsidRPr="00F4691D">
      <w:rPr>
        <w:b/>
        <w:sz w:val="18"/>
      </w:rPr>
      <w:fldChar w:fldCharType="separate"/>
    </w:r>
    <w:r w:rsidR="003412D1">
      <w:rPr>
        <w:b/>
        <w:noProof/>
        <w:sz w:val="18"/>
      </w:rPr>
      <w:t>42</w:t>
    </w:r>
    <w:r w:rsidRPr="00F4691D">
      <w:rPr>
        <w:b/>
        <w:sz w:val="18"/>
      </w:rPr>
      <w:fldChar w:fldCharType="end"/>
    </w:r>
    <w:r>
      <w:rPr>
        <w:b/>
        <w:sz w:val="18"/>
      </w:rPr>
      <w:tab/>
    </w:r>
    <w:r>
      <w:t>GE.18-08217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Pr="00F4691D" w:rsidRDefault="000537C1" w:rsidP="00F4691D">
    <w:pPr>
      <w:pStyle w:val="aa"/>
      <w:tabs>
        <w:tab w:val="clear" w:pos="9639"/>
        <w:tab w:val="right" w:pos="9638"/>
      </w:tabs>
      <w:rPr>
        <w:b/>
        <w:sz w:val="18"/>
      </w:rPr>
    </w:pPr>
    <w:r>
      <w:t>GE.18-08217</w:t>
    </w:r>
    <w:r>
      <w:tab/>
    </w:r>
    <w:r w:rsidRPr="00F4691D">
      <w:rPr>
        <w:b/>
        <w:sz w:val="18"/>
      </w:rPr>
      <w:fldChar w:fldCharType="begin"/>
    </w:r>
    <w:r w:rsidRPr="00F4691D">
      <w:rPr>
        <w:b/>
        <w:sz w:val="18"/>
      </w:rPr>
      <w:instrText xml:space="preserve"> PAGE  \* MERGEFORMAT </w:instrText>
    </w:r>
    <w:r w:rsidRPr="00F4691D">
      <w:rPr>
        <w:b/>
        <w:sz w:val="18"/>
      </w:rPr>
      <w:fldChar w:fldCharType="separate"/>
    </w:r>
    <w:r w:rsidR="003412D1">
      <w:rPr>
        <w:b/>
        <w:noProof/>
        <w:sz w:val="18"/>
      </w:rPr>
      <w:t>41</w:t>
    </w:r>
    <w:r w:rsidRPr="00F4691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Pr="00F4691D" w:rsidRDefault="000537C1" w:rsidP="00F4691D">
    <w:pPr>
      <w:spacing w:before="120" w:line="240" w:lineRule="auto"/>
    </w:pPr>
    <w:r>
      <w:t>GE.</w:t>
    </w:r>
    <w:r>
      <w:rPr>
        <w:b/>
        <w:noProof/>
        <w:lang w:eastAsia="ru-RU"/>
      </w:rPr>
      <w:drawing>
        <wp:anchor distT="0" distB="0" distL="114300" distR="114300" simplePos="0" relativeHeight="251658240" behindDoc="0" locked="0" layoutInCell="1" allowOverlap="1" wp14:anchorId="7D02EAED" wp14:editId="73FB7FB4">
          <wp:simplePos x="0" y="0"/>
          <wp:positionH relativeFrom="margin">
            <wp:posOffset>2699385</wp:posOffset>
          </wp:positionH>
          <wp:positionV relativeFrom="margin">
            <wp:posOffset>9179560</wp:posOffset>
          </wp:positionV>
          <wp:extent cx="2656800" cy="277200"/>
          <wp:effectExtent l="0" t="0" r="0" b="8890"/>
          <wp:wrapNone/>
          <wp:docPr id="298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18-08217  (R)</w:t>
    </w:r>
    <w:r>
      <w:rPr>
        <w:lang w:val="en-US"/>
      </w:rPr>
      <w:t xml:space="preserve">   210618   290618</w:t>
    </w:r>
    <w:r>
      <w:br/>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sidRPr="00F4691D">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2983" name="Рисунок 2983" descr="https://undocs.org/m2/QRCode.ashx?DS=E/ECE/324/Rev.2/Add.126/Rev.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26/Rev.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7C1" w:rsidRPr="001075E9" w:rsidRDefault="000537C1" w:rsidP="001075E9">
      <w:pPr>
        <w:tabs>
          <w:tab w:val="right" w:pos="2155"/>
        </w:tabs>
        <w:spacing w:after="80" w:line="240" w:lineRule="auto"/>
        <w:ind w:left="680"/>
        <w:rPr>
          <w:u w:val="single"/>
        </w:rPr>
      </w:pPr>
      <w:r>
        <w:rPr>
          <w:u w:val="single"/>
        </w:rPr>
        <w:tab/>
      </w:r>
    </w:p>
  </w:footnote>
  <w:footnote w:type="continuationSeparator" w:id="0">
    <w:p w:rsidR="000537C1" w:rsidRDefault="000537C1" w:rsidP="00407B78">
      <w:pPr>
        <w:tabs>
          <w:tab w:val="right" w:pos="2155"/>
        </w:tabs>
        <w:spacing w:after="80"/>
        <w:ind w:left="680"/>
        <w:rPr>
          <w:u w:val="single"/>
        </w:rPr>
      </w:pPr>
      <w:r>
        <w:rPr>
          <w:u w:val="single"/>
        </w:rPr>
        <w:tab/>
      </w:r>
    </w:p>
  </w:footnote>
  <w:footnote w:id="1">
    <w:p w:rsidR="000537C1" w:rsidRPr="00182594" w:rsidRDefault="000537C1" w:rsidP="00FC3DAA">
      <w:pPr>
        <w:pStyle w:val="af"/>
      </w:pPr>
      <w:r>
        <w:tab/>
      </w:r>
      <w:r w:rsidRPr="00182594">
        <w:rPr>
          <w:rStyle w:val="a8"/>
          <w:sz w:val="20"/>
          <w:vertAlign w:val="baseline"/>
        </w:rPr>
        <w:t>*</w:t>
      </w:r>
      <w:r w:rsidRPr="00182594">
        <w:rPr>
          <w:rStyle w:val="a8"/>
          <w:vertAlign w:val="baseline"/>
        </w:rPr>
        <w:tab/>
      </w:r>
      <w:r w:rsidRPr="00182594">
        <w:t>Прежние названия Соглашения:</w:t>
      </w:r>
    </w:p>
    <w:p w:rsidR="000537C1" w:rsidRPr="00182594" w:rsidRDefault="000537C1" w:rsidP="00FC3DAA">
      <w:pPr>
        <w:pStyle w:val="af"/>
      </w:pPr>
      <w:r>
        <w:tab/>
      </w:r>
      <w:r>
        <w:tab/>
      </w:r>
      <w:r w:rsidRPr="00182594">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rsidR="000537C1" w:rsidRPr="009425DD" w:rsidRDefault="000537C1" w:rsidP="00FC3DAA">
      <w:pPr>
        <w:pStyle w:val="af"/>
        <w:rPr>
          <w:sz w:val="20"/>
        </w:rPr>
      </w:pPr>
      <w:r>
        <w:tab/>
      </w:r>
      <w:r>
        <w:tab/>
      </w:r>
      <w:r w:rsidRPr="00182594">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rsidR="000537C1" w:rsidRPr="009425DD" w:rsidRDefault="000537C1" w:rsidP="00EF6BAC">
      <w:pPr>
        <w:pStyle w:val="af"/>
        <w:tabs>
          <w:tab w:val="clear" w:pos="1021"/>
          <w:tab w:val="right" w:pos="993"/>
        </w:tabs>
      </w:pPr>
      <w:r>
        <w:tab/>
      </w:r>
      <w:r>
        <w:rPr>
          <w:rStyle w:val="a8"/>
        </w:rPr>
        <w:footnoteRef/>
      </w:r>
      <w:r>
        <w:tab/>
      </w:r>
      <w:r w:rsidRPr="007F2F7D">
        <w:t>В соответствии с определениями, содержащимися в Сводной</w:t>
      </w:r>
      <w:r>
        <w:t xml:space="preserve"> резолюции о </w:t>
      </w:r>
      <w:r w:rsidRPr="007F2F7D">
        <w:t xml:space="preserve">конструкции транспортных средств (СР.3), документ </w:t>
      </w:r>
      <w:r w:rsidRPr="0073790E">
        <w:t>ECE</w:t>
      </w:r>
      <w:r w:rsidRPr="007F2F7D">
        <w:t>/</w:t>
      </w:r>
      <w:r w:rsidRPr="0073790E">
        <w:t>TRANS</w:t>
      </w:r>
      <w:r w:rsidRPr="007F2F7D">
        <w:t>/</w:t>
      </w:r>
      <w:r w:rsidRPr="0073790E">
        <w:t>WP</w:t>
      </w:r>
      <w:r w:rsidRPr="007F2F7D">
        <w:t>.29/78/</w:t>
      </w:r>
      <w:r w:rsidRPr="0073790E">
        <w:t>Rev</w:t>
      </w:r>
      <w:r w:rsidRPr="007F2F7D">
        <w:t>.</w:t>
      </w:r>
      <w:r>
        <w:t>6</w:t>
      </w:r>
      <w:r w:rsidRPr="007F2F7D">
        <w:t xml:space="preserve">, </w:t>
      </w:r>
      <w:r>
        <w:t>пункт 2</w:t>
      </w:r>
      <w:r w:rsidRPr="0015233E">
        <w:t xml:space="preserve"> − </w:t>
      </w:r>
      <w:hyperlink r:id="rId1" w:history="1">
        <w:r w:rsidRPr="00777599">
          <w:rPr>
            <w:rStyle w:val="a7"/>
          </w:rPr>
          <w:t>www.unece.org/trans/main/wp29/wp29wgs/wp29gen/wp29resolutions.html</w:t>
        </w:r>
      </w:hyperlink>
      <w:r w:rsidRPr="0015233E">
        <w:t>.</w:t>
      </w:r>
    </w:p>
  </w:footnote>
  <w:footnote w:id="3">
    <w:p w:rsidR="000537C1" w:rsidRPr="00A33EF2" w:rsidRDefault="000537C1" w:rsidP="00EF6BAC">
      <w:pPr>
        <w:pStyle w:val="af"/>
        <w:tabs>
          <w:tab w:val="clear" w:pos="1021"/>
          <w:tab w:val="right" w:pos="993"/>
          <w:tab w:val="left" w:pos="1742"/>
          <w:tab w:val="left" w:pos="2218"/>
          <w:tab w:val="left" w:pos="2693"/>
        </w:tabs>
        <w:ind w:right="1260" w:hanging="1125"/>
      </w:pPr>
      <w:r w:rsidRPr="00707AF9">
        <w:tab/>
      </w:r>
      <w:r w:rsidRPr="00A33EF2">
        <w:rPr>
          <w:rStyle w:val="a8"/>
        </w:rPr>
        <w:footnoteRef/>
      </w:r>
      <w:r>
        <w:t xml:space="preserve"> </w:t>
      </w:r>
      <w:r w:rsidRPr="00A33EF2">
        <w:tab/>
      </w:r>
      <w:r w:rsidRPr="00E401B4">
        <w:rPr>
          <w:bCs/>
          <w:i/>
        </w:rPr>
        <w:t>Примечание</w:t>
      </w:r>
      <w:r w:rsidRPr="009464D1">
        <w:rPr>
          <w:bCs/>
          <w:i/>
        </w:rPr>
        <w:t>:</w:t>
      </w:r>
      <w:r w:rsidRPr="00E401B4">
        <w:rPr>
          <w:bCs/>
        </w:rPr>
        <w:t xml:space="preserve"> в </w:t>
      </w:r>
      <w:r>
        <w:rPr>
          <w:bCs/>
        </w:rPr>
        <w:t>силу</w:t>
      </w:r>
      <w:r w:rsidRPr="00E401B4">
        <w:rPr>
          <w:bCs/>
        </w:rPr>
        <w:t xml:space="preserve"> пространственной геометри</w:t>
      </w:r>
      <w:r>
        <w:rPr>
          <w:bCs/>
        </w:rPr>
        <w:t>и</w:t>
      </w:r>
      <w:r w:rsidRPr="00E401B4">
        <w:rPr>
          <w:bCs/>
        </w:rPr>
        <w:t xml:space="preserve"> верхней части капота первый контакт может произойти </w:t>
      </w:r>
      <w:r>
        <w:rPr>
          <w:bCs/>
        </w:rPr>
        <w:t xml:space="preserve">не </w:t>
      </w:r>
      <w:r w:rsidRPr="00E401B4">
        <w:rPr>
          <w:bCs/>
        </w:rPr>
        <w:t xml:space="preserve">в той же самой вертикальной продольной или поперечной плоскости, </w:t>
      </w:r>
      <w:r>
        <w:rPr>
          <w:bCs/>
        </w:rPr>
        <w:t>в</w:t>
      </w:r>
      <w:r>
        <w:rPr>
          <w:bCs/>
          <w:lang w:val="en-US"/>
        </w:rPr>
        <w:t> </w:t>
      </w:r>
      <w:r w:rsidRPr="00E401B4">
        <w:rPr>
          <w:bCs/>
        </w:rPr>
        <w:t>котор</w:t>
      </w:r>
      <w:r>
        <w:rPr>
          <w:bCs/>
        </w:rPr>
        <w:t>ой находится</w:t>
      </w:r>
      <w:r w:rsidRPr="00E401B4">
        <w:rPr>
          <w:bCs/>
        </w:rPr>
        <w:t xml:space="preserve"> измерительн</w:t>
      </w:r>
      <w:r>
        <w:rPr>
          <w:bCs/>
        </w:rPr>
        <w:t>ая</w:t>
      </w:r>
      <w:r w:rsidRPr="00E401B4">
        <w:rPr>
          <w:bCs/>
        </w:rPr>
        <w:t xml:space="preserve"> точк</w:t>
      </w:r>
      <w:r>
        <w:rPr>
          <w:bCs/>
        </w:rPr>
        <w:t>а</w:t>
      </w:r>
      <w:r w:rsidRPr="00E401B4">
        <w:rPr>
          <w:bCs/>
        </w:rPr>
        <w:t xml:space="preserve"> A.</w:t>
      </w:r>
    </w:p>
  </w:footnote>
  <w:footnote w:id="4">
    <w:p w:rsidR="000537C1" w:rsidRPr="00A33EF2" w:rsidRDefault="000537C1" w:rsidP="00EF6BAC">
      <w:pPr>
        <w:pStyle w:val="af"/>
        <w:tabs>
          <w:tab w:val="clear" w:pos="1021"/>
          <w:tab w:val="right" w:pos="993"/>
          <w:tab w:val="left" w:pos="1742"/>
          <w:tab w:val="left" w:pos="2218"/>
          <w:tab w:val="left" w:pos="2693"/>
        </w:tabs>
        <w:ind w:right="1260" w:hanging="1125"/>
      </w:pPr>
      <w:r w:rsidRPr="00707AF9">
        <w:tab/>
      </w:r>
      <w:r>
        <w:rPr>
          <w:rStyle w:val="a8"/>
        </w:rPr>
        <w:footnoteRef/>
      </w:r>
      <w:r>
        <w:t xml:space="preserve"> </w:t>
      </w:r>
      <w:r w:rsidRPr="00A33EF2">
        <w:tab/>
        <w:t>Отличительные номера Договаривающихся сторон Соглашения 1958 года указаны в</w:t>
      </w:r>
      <w:r>
        <w:t> </w:t>
      </w:r>
      <w:r w:rsidRPr="00A33EF2">
        <w:t>приложении 3 к Сводной резолюции о конструкции транспортных средств (СР.3), документ</w:t>
      </w:r>
      <w:r>
        <w:t> </w:t>
      </w:r>
      <w:r w:rsidRPr="00A33EF2">
        <w:t>ECE/TRANS/WP.29/78/Rev.</w:t>
      </w:r>
      <w:r w:rsidRPr="00C90036">
        <w:t>6</w:t>
      </w:r>
      <w:r w:rsidRPr="00A33EF2">
        <w:t xml:space="preserve"> − www.unece.org/trans/main/wp29/wp29wgs/</w:t>
      </w:r>
      <w:r>
        <w:t xml:space="preserve"> </w:t>
      </w:r>
      <w:r w:rsidRPr="00A33EF2">
        <w:t>wp29gen/wp29resolutions.html.</w:t>
      </w:r>
    </w:p>
  </w:footnote>
  <w:footnote w:id="5">
    <w:p w:rsidR="000537C1" w:rsidRPr="007F2F7D" w:rsidRDefault="000537C1" w:rsidP="00AA0507">
      <w:pPr>
        <w:pStyle w:val="af"/>
        <w:tabs>
          <w:tab w:val="clear" w:pos="1021"/>
          <w:tab w:val="right" w:pos="993"/>
          <w:tab w:val="left" w:pos="1134"/>
          <w:tab w:val="left" w:pos="1742"/>
          <w:tab w:val="left" w:pos="2218"/>
          <w:tab w:val="left" w:pos="2693"/>
        </w:tabs>
        <w:ind w:right="1260" w:hanging="1125"/>
      </w:pPr>
      <w:r w:rsidRPr="00030ECD">
        <w:tab/>
      </w:r>
      <w:r>
        <w:rPr>
          <w:rStyle w:val="a8"/>
        </w:rPr>
        <w:footnoteRef/>
      </w:r>
      <w:r w:rsidRPr="007F2F7D">
        <w:tab/>
        <w:t>Ненужное вычеркнуть (в некоторых случаях ничего вычеркивать не</w:t>
      </w:r>
      <w:r>
        <w:t xml:space="preserve"> </w:t>
      </w:r>
      <w:r w:rsidRPr="007F2F7D">
        <w:t xml:space="preserve">нужно, если указывается </w:t>
      </w:r>
      <w:r>
        <w:t xml:space="preserve">более одной </w:t>
      </w:r>
      <w:r w:rsidRPr="007F2F7D">
        <w:t>позици</w:t>
      </w:r>
      <w:r>
        <w:t>и</w:t>
      </w:r>
      <w:r w:rsidRPr="007F2F7D">
        <w:t>).</w:t>
      </w:r>
    </w:p>
  </w:footnote>
  <w:footnote w:id="6">
    <w:p w:rsidR="000537C1" w:rsidRPr="007F2F7D" w:rsidRDefault="000537C1" w:rsidP="00AA0507">
      <w:pPr>
        <w:pStyle w:val="af"/>
        <w:tabs>
          <w:tab w:val="clear" w:pos="1021"/>
          <w:tab w:val="right" w:pos="993"/>
          <w:tab w:val="left" w:pos="1134"/>
          <w:tab w:val="left" w:pos="1742"/>
          <w:tab w:val="left" w:pos="2218"/>
          <w:tab w:val="left" w:pos="2693"/>
        </w:tabs>
        <w:ind w:right="1260" w:hanging="1125"/>
      </w:pPr>
      <w:r w:rsidRPr="007F2F7D">
        <w:tab/>
      </w:r>
      <w:r>
        <w:rPr>
          <w:rStyle w:val="a8"/>
        </w:rPr>
        <w:footnoteRef/>
      </w:r>
      <w:r w:rsidRPr="007F2F7D">
        <w:tab/>
        <w:t>Если средства идентификации типа включают знаки, не имеющие отношения к описанию типа транспортного средства, охватываемого настоящим информационным документом, т</w:t>
      </w:r>
      <w:r>
        <w:t>о</w:t>
      </w:r>
      <w:r>
        <w:rPr>
          <w:lang w:val="en-US"/>
        </w:rPr>
        <w:t> </w:t>
      </w:r>
      <w:r w:rsidRPr="007F2F7D">
        <w:t xml:space="preserve">такие знаки указываются в документации символом </w:t>
      </w:r>
      <w:r>
        <w:t>«?»</w:t>
      </w:r>
      <w:r w:rsidRPr="007F2F7D">
        <w:t xml:space="preserve"> (например, </w:t>
      </w:r>
      <w:r w:rsidRPr="00167F63">
        <w:t>ABC</w:t>
      </w:r>
      <w:r w:rsidRPr="007F2F7D">
        <w:t>??123??).</w:t>
      </w:r>
    </w:p>
  </w:footnote>
  <w:footnote w:id="7">
    <w:p w:rsidR="000537C1" w:rsidRPr="007A2570" w:rsidRDefault="000537C1" w:rsidP="00AA0507">
      <w:pPr>
        <w:pStyle w:val="af"/>
        <w:tabs>
          <w:tab w:val="clear" w:pos="1021"/>
          <w:tab w:val="right" w:pos="993"/>
          <w:tab w:val="left" w:pos="1134"/>
          <w:tab w:val="left" w:pos="1742"/>
          <w:tab w:val="left" w:pos="2218"/>
          <w:tab w:val="left" w:pos="2693"/>
        </w:tabs>
        <w:ind w:right="1260" w:hanging="1125"/>
      </w:pPr>
      <w:r w:rsidRPr="007F2F7D">
        <w:tab/>
      </w:r>
      <w:r>
        <w:rPr>
          <w:rStyle w:val="a8"/>
        </w:rPr>
        <w:footnoteRef/>
      </w:r>
      <w:r w:rsidRPr="007F2F7D">
        <w:tab/>
        <w:t xml:space="preserve">В соответствии с определениями, приведенными в Сводной резолюции о конструкции транспортных средств (СР.3) (документ </w:t>
      </w:r>
      <w:r w:rsidRPr="00167F63">
        <w:t>ECE</w:t>
      </w:r>
      <w:r w:rsidRPr="007F2F7D">
        <w:t>/</w:t>
      </w:r>
      <w:r w:rsidRPr="00167F63">
        <w:t>TRANS</w:t>
      </w:r>
      <w:r w:rsidRPr="007F2F7D">
        <w:t>/</w:t>
      </w:r>
      <w:r w:rsidRPr="00167F63">
        <w:t>WP</w:t>
      </w:r>
      <w:r w:rsidRPr="007F2F7D">
        <w:t>.29/78/</w:t>
      </w:r>
      <w:r w:rsidRPr="00167F63">
        <w:t>Rev</w:t>
      </w:r>
      <w:r w:rsidRPr="007F2F7D">
        <w:t>.</w:t>
      </w:r>
      <w:r w:rsidRPr="00C90036">
        <w:t>6</w:t>
      </w:r>
      <w:r w:rsidRPr="007F2F7D">
        <w:t xml:space="preserve">, пункт 2 − </w:t>
      </w:r>
      <w:hyperlink r:id="rId2" w:history="1">
        <w:r w:rsidRPr="00A01FA5">
          <w:rPr>
            <w:rStyle w:val="a7"/>
          </w:rPr>
          <w:t>www.unece.org/trans/main/wp29/wp29wgs/wp29gen/wp29resolutions.html</w:t>
        </w:r>
      </w:hyperlink>
      <w:r w:rsidRPr="007A2570">
        <w:t>).</w:t>
      </w:r>
    </w:p>
  </w:footnote>
  <w:footnote w:id="8">
    <w:p w:rsidR="000537C1" w:rsidRPr="009425DD" w:rsidRDefault="000537C1">
      <w:pPr>
        <w:pStyle w:val="af"/>
      </w:pPr>
      <w:r>
        <w:tab/>
      </w:r>
      <w:r>
        <w:rPr>
          <w:rStyle w:val="a8"/>
        </w:rPr>
        <w:t> </w:t>
      </w:r>
      <w:r w:rsidRPr="009425DD">
        <w:rPr>
          <w:rStyle w:val="a8"/>
        </w:rPr>
        <w:t>1</w:t>
      </w:r>
      <w:r w:rsidRPr="009425DD">
        <w:rPr>
          <w:rStyle w:val="a8"/>
        </w:rPr>
        <w:tab/>
      </w:r>
      <w:r w:rsidRPr="007F2F7D">
        <w:t>Отличительный номер страны, которая предоставила/распространила/отменила официальное утверждение или отказала в нем (см. соответствующие положения настоящих Правил).</w:t>
      </w:r>
      <w:r w:rsidRPr="000A2589">
        <w:t xml:space="preserve"> </w:t>
      </w:r>
    </w:p>
  </w:footnote>
  <w:footnote w:id="9">
    <w:p w:rsidR="000537C1" w:rsidRPr="000A2589" w:rsidRDefault="000537C1">
      <w:pPr>
        <w:pStyle w:val="af"/>
        <w:rPr>
          <w:lang w:val="en-US"/>
        </w:rPr>
      </w:pPr>
      <w:r>
        <w:tab/>
      </w:r>
      <w:r>
        <w:rPr>
          <w:rStyle w:val="a8"/>
        </w:rPr>
        <w:t>2</w:t>
      </w:r>
      <w:r>
        <w:t xml:space="preserve"> </w:t>
      </w:r>
      <w:r>
        <w:tab/>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Pr="00F4691D" w:rsidRDefault="000537C1">
    <w:pPr>
      <w:pStyle w:val="a5"/>
    </w:pPr>
    <w:fldSimple w:instr=" TITLE  \* MERGEFORMAT ">
      <w:r w:rsidR="003412D1">
        <w:t>E/ECE/324/Rev.2/Add.126/Rev.2</w:t>
      </w:r>
    </w:fldSimple>
    <w:r>
      <w:br/>
    </w:r>
    <w:fldSimple w:instr=" KEYWORDS  \* MERGEFORMAT ">
      <w:r w:rsidR="003412D1">
        <w:t>E/ECE/TRANS/505/Rev.2/Add.126/Rev.2</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4</w:t>
    </w:r>
  </w:p>
  <w:p w:rsidR="000537C1" w:rsidRPr="00AA0507" w:rsidRDefault="000537C1" w:rsidP="00AA0507">
    <w:pPr>
      <w:rPr>
        <w:lang w:val="en-GB"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pPr>
      <w:pStyle w:val="a5"/>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5</w:t>
    </w:r>
  </w:p>
  <w:p w:rsidR="000537C1" w:rsidRPr="00AA0507" w:rsidRDefault="000537C1" w:rsidP="00AA0507">
    <w:pPr>
      <w:rPr>
        <w:lang w:val="en-GB"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5</w:t>
    </w:r>
  </w:p>
  <w:p w:rsidR="000537C1" w:rsidRPr="00AA0507" w:rsidRDefault="000537C1" w:rsidP="00AA0507">
    <w:pPr>
      <w:rPr>
        <w:lang w:val="en-GB"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pPr>
      <w:pStyle w:val="a5"/>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6</w:t>
    </w:r>
  </w:p>
  <w:p w:rsidR="000537C1" w:rsidRPr="00AA0507" w:rsidRDefault="000537C1" w:rsidP="00AA0507">
    <w:pPr>
      <w:rPr>
        <w:lang w:val="en-GB"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r>
      <w:br/>
    </w:r>
    <w:r w:rsidRPr="00AA0507">
      <w:t>Приложение</w:t>
    </w:r>
    <w:r>
      <w:t xml:space="preserve"> 6</w:t>
    </w:r>
  </w:p>
  <w:p w:rsidR="000537C1" w:rsidRPr="00AA0507" w:rsidRDefault="000537C1" w:rsidP="00AA0507">
    <w:pPr>
      <w:rPr>
        <w:lang w:val="en-GB"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Pr="00F4691D"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pPr>
      <w:pStyle w:val="a5"/>
    </w:pPr>
    <w:fldSimple w:instr=" TITLE  \* MERGEFORMAT ">
      <w:r w:rsidR="003412D1">
        <w:t>E/ECE/324/Rev.2/Add.126/Rev.2</w:t>
      </w:r>
    </w:fldSimple>
    <w:r>
      <w:br/>
    </w:r>
    <w:fldSimple w:instr=" KEYWORDS  \* MERGEFORMAT ">
      <w:r w:rsidR="003412D1">
        <w:t>E/ECE/TRANS/505/Rev.2/Add.126/Rev.2</w:t>
      </w:r>
    </w:fldSimple>
    <w:r>
      <w:br/>
    </w:r>
    <w:r w:rsidRPr="00AA0507">
      <w:t>Приложение 1</w:t>
    </w:r>
  </w:p>
  <w:p w:rsidR="000537C1" w:rsidRPr="00AA0507" w:rsidRDefault="000537C1" w:rsidP="00AA0507">
    <w:pPr>
      <w:rPr>
        <w:lang w:val="en-GB"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r>
      <w:br/>
    </w:r>
    <w:r w:rsidRPr="00AA0507">
      <w:t>Приложение 1</w:t>
    </w:r>
  </w:p>
  <w:p w:rsidR="000537C1" w:rsidRPr="00AA0507" w:rsidRDefault="000537C1" w:rsidP="00AA0507">
    <w:pPr>
      <w:rPr>
        <w:lang w:val="en-GB"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pPr>
      <w:pStyle w:val="a5"/>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2</w:t>
    </w:r>
  </w:p>
  <w:p w:rsidR="000537C1" w:rsidRPr="00AA0507" w:rsidRDefault="000537C1" w:rsidP="00AA0507">
    <w:pPr>
      <w:rPr>
        <w:lang w:val="en-GB"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2</w:t>
    </w:r>
  </w:p>
  <w:p w:rsidR="000537C1" w:rsidRPr="00AA0507" w:rsidRDefault="000537C1" w:rsidP="00AA0507">
    <w:pPr>
      <w:rPr>
        <w:lang w:val="en-GB"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pPr>
      <w:pStyle w:val="a5"/>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3</w:t>
    </w:r>
  </w:p>
  <w:p w:rsidR="000537C1" w:rsidRPr="00AA0507" w:rsidRDefault="000537C1" w:rsidP="00AA0507">
    <w:pPr>
      <w:rPr>
        <w:lang w:val="en-GB"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rsidP="00F4691D">
    <w:pPr>
      <w:pStyle w:val="a5"/>
      <w:jc w:val="right"/>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3</w:t>
    </w:r>
  </w:p>
  <w:p w:rsidR="000537C1" w:rsidRPr="00AA0507" w:rsidRDefault="000537C1" w:rsidP="00AA0507">
    <w:pPr>
      <w:rPr>
        <w:lang w:val="en-GB"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7C1" w:rsidRDefault="000537C1">
    <w:pPr>
      <w:pStyle w:val="a5"/>
    </w:pPr>
    <w:fldSimple w:instr=" TITLE  \* MERGEFORMAT ">
      <w:r w:rsidR="003412D1">
        <w:t>E/ECE/324/Rev.2/Add.126/Rev.2</w:t>
      </w:r>
    </w:fldSimple>
    <w:r>
      <w:br/>
    </w:r>
    <w:fldSimple w:instr=" KEYWORDS  \* MERGEFORMAT ">
      <w:r w:rsidR="003412D1">
        <w:t>E/ECE/TRANS/505/Rev.2/Add.126/Rev.2</w:t>
      </w:r>
    </w:fldSimple>
    <w:r>
      <w:br/>
    </w:r>
    <w:r w:rsidRPr="00AA0507">
      <w:t xml:space="preserve">Приложение </w:t>
    </w:r>
    <w:r>
      <w:t>4</w:t>
    </w:r>
  </w:p>
  <w:p w:rsidR="000537C1" w:rsidRPr="00AA0507" w:rsidRDefault="000537C1" w:rsidP="00AA0507">
    <w:pPr>
      <w:rPr>
        <w:lang w:val="en-GB"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9E77824"/>
    <w:multiLevelType w:val="hybridMultilevel"/>
    <w:tmpl w:val="10D03F2E"/>
    <w:lvl w:ilvl="0" w:tplc="32900DAE">
      <w:start w:val="1"/>
      <w:numFmt w:val="bullet"/>
      <w:lvlText w:val="•"/>
      <w:lvlJc w:val="left"/>
      <w:pPr>
        <w:tabs>
          <w:tab w:val="num" w:pos="567"/>
        </w:tabs>
        <w:ind w:left="737" w:hanging="170"/>
      </w:pPr>
      <w:rPr>
        <w:rFonts w:ascii="Times New Roman" w:hAnsi="Times New Roman" w:cs="Times New Roman" w:hint="default"/>
        <w:sz w:val="14"/>
        <w:szCs w:val="1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 w:numId="22">
    <w:abstractNumId w:val="15"/>
  </w:num>
  <w:num w:numId="23">
    <w:abstractNumId w:val="12"/>
  </w:num>
  <w:num w:numId="24">
    <w:abstractNumId w:val="14"/>
  </w:num>
  <w:num w:numId="25">
    <w:abstractNumId w:val="15"/>
  </w:num>
  <w:num w:numId="26">
    <w:abstractNumId w:val="12"/>
  </w:num>
  <w:num w:numId="27">
    <w:abstractNumId w:val="14"/>
  </w:num>
  <w:num w:numId="2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38F"/>
    <w:rsid w:val="00033EE1"/>
    <w:rsid w:val="00042B72"/>
    <w:rsid w:val="00043B08"/>
    <w:rsid w:val="000537C1"/>
    <w:rsid w:val="000558BD"/>
    <w:rsid w:val="000857D2"/>
    <w:rsid w:val="00092FF2"/>
    <w:rsid w:val="000A2589"/>
    <w:rsid w:val="000B57E7"/>
    <w:rsid w:val="000B6373"/>
    <w:rsid w:val="000F09DF"/>
    <w:rsid w:val="000F61B2"/>
    <w:rsid w:val="001075E9"/>
    <w:rsid w:val="001253D8"/>
    <w:rsid w:val="0014152F"/>
    <w:rsid w:val="00142F5E"/>
    <w:rsid w:val="00180183"/>
    <w:rsid w:val="0018024D"/>
    <w:rsid w:val="00182594"/>
    <w:rsid w:val="0018649F"/>
    <w:rsid w:val="00192F1A"/>
    <w:rsid w:val="00196389"/>
    <w:rsid w:val="001B3EF6"/>
    <w:rsid w:val="001C7A89"/>
    <w:rsid w:val="001D238F"/>
    <w:rsid w:val="001D5C5A"/>
    <w:rsid w:val="001F7946"/>
    <w:rsid w:val="00203065"/>
    <w:rsid w:val="0027612F"/>
    <w:rsid w:val="002979E2"/>
    <w:rsid w:val="002A2EFC"/>
    <w:rsid w:val="002B74B1"/>
    <w:rsid w:val="002C0E18"/>
    <w:rsid w:val="002D5AAC"/>
    <w:rsid w:val="002E5067"/>
    <w:rsid w:val="002F405F"/>
    <w:rsid w:val="002F7011"/>
    <w:rsid w:val="002F7EEC"/>
    <w:rsid w:val="00301299"/>
    <w:rsid w:val="00305C08"/>
    <w:rsid w:val="00307FB6"/>
    <w:rsid w:val="00312866"/>
    <w:rsid w:val="00317339"/>
    <w:rsid w:val="003207A0"/>
    <w:rsid w:val="00322004"/>
    <w:rsid w:val="003402C2"/>
    <w:rsid w:val="003412D1"/>
    <w:rsid w:val="003537C0"/>
    <w:rsid w:val="00381C24"/>
    <w:rsid w:val="003958D0"/>
    <w:rsid w:val="003A0D43"/>
    <w:rsid w:val="003B00E5"/>
    <w:rsid w:val="00407B78"/>
    <w:rsid w:val="00415422"/>
    <w:rsid w:val="00424203"/>
    <w:rsid w:val="0042551A"/>
    <w:rsid w:val="0045181B"/>
    <w:rsid w:val="00452493"/>
    <w:rsid w:val="00453318"/>
    <w:rsid w:val="00454E07"/>
    <w:rsid w:val="00472C5C"/>
    <w:rsid w:val="004A7D0E"/>
    <w:rsid w:val="004D4D4F"/>
    <w:rsid w:val="0050108D"/>
    <w:rsid w:val="005070FD"/>
    <w:rsid w:val="00513081"/>
    <w:rsid w:val="00517901"/>
    <w:rsid w:val="00517CD6"/>
    <w:rsid w:val="00526683"/>
    <w:rsid w:val="00537662"/>
    <w:rsid w:val="005709E0"/>
    <w:rsid w:val="00572E19"/>
    <w:rsid w:val="00586CE2"/>
    <w:rsid w:val="005961C8"/>
    <w:rsid w:val="005966F1"/>
    <w:rsid w:val="005B2F86"/>
    <w:rsid w:val="005D7914"/>
    <w:rsid w:val="005E2B41"/>
    <w:rsid w:val="005F0B42"/>
    <w:rsid w:val="005F1707"/>
    <w:rsid w:val="006212E3"/>
    <w:rsid w:val="00630782"/>
    <w:rsid w:val="00640F49"/>
    <w:rsid w:val="00681A10"/>
    <w:rsid w:val="0068472A"/>
    <w:rsid w:val="006A16E3"/>
    <w:rsid w:val="006A1ED8"/>
    <w:rsid w:val="006C2031"/>
    <w:rsid w:val="006D461A"/>
    <w:rsid w:val="006F35EE"/>
    <w:rsid w:val="007021FF"/>
    <w:rsid w:val="00712895"/>
    <w:rsid w:val="00734ACB"/>
    <w:rsid w:val="0075160F"/>
    <w:rsid w:val="00757357"/>
    <w:rsid w:val="00792497"/>
    <w:rsid w:val="007C1844"/>
    <w:rsid w:val="007C7659"/>
    <w:rsid w:val="007F2D6F"/>
    <w:rsid w:val="00805CEA"/>
    <w:rsid w:val="00806737"/>
    <w:rsid w:val="00811570"/>
    <w:rsid w:val="00825F8D"/>
    <w:rsid w:val="00834B71"/>
    <w:rsid w:val="0086445C"/>
    <w:rsid w:val="00894693"/>
    <w:rsid w:val="008A08D7"/>
    <w:rsid w:val="008A54F7"/>
    <w:rsid w:val="008B3A49"/>
    <w:rsid w:val="008B6909"/>
    <w:rsid w:val="008C30BC"/>
    <w:rsid w:val="00906890"/>
    <w:rsid w:val="00911BE4"/>
    <w:rsid w:val="009425DD"/>
    <w:rsid w:val="00951972"/>
    <w:rsid w:val="009608F3"/>
    <w:rsid w:val="00970194"/>
    <w:rsid w:val="009A10F0"/>
    <w:rsid w:val="009A24AC"/>
    <w:rsid w:val="009C16E8"/>
    <w:rsid w:val="009E41EC"/>
    <w:rsid w:val="00A14DA8"/>
    <w:rsid w:val="00A21F00"/>
    <w:rsid w:val="00A265B8"/>
    <w:rsid w:val="00A312BC"/>
    <w:rsid w:val="00A84021"/>
    <w:rsid w:val="00A84D35"/>
    <w:rsid w:val="00A917B3"/>
    <w:rsid w:val="00AA0507"/>
    <w:rsid w:val="00AB4B51"/>
    <w:rsid w:val="00AC3430"/>
    <w:rsid w:val="00AE0C54"/>
    <w:rsid w:val="00B10CC7"/>
    <w:rsid w:val="00B36DF7"/>
    <w:rsid w:val="00B539E7"/>
    <w:rsid w:val="00B62458"/>
    <w:rsid w:val="00BB546D"/>
    <w:rsid w:val="00BC18B2"/>
    <w:rsid w:val="00BD33EE"/>
    <w:rsid w:val="00BE1646"/>
    <w:rsid w:val="00BF21E1"/>
    <w:rsid w:val="00C106D6"/>
    <w:rsid w:val="00C425D2"/>
    <w:rsid w:val="00C537B6"/>
    <w:rsid w:val="00C60F0C"/>
    <w:rsid w:val="00C805C9"/>
    <w:rsid w:val="00C92939"/>
    <w:rsid w:val="00CA1679"/>
    <w:rsid w:val="00CB151C"/>
    <w:rsid w:val="00CC6F23"/>
    <w:rsid w:val="00CE5A1A"/>
    <w:rsid w:val="00CF55F6"/>
    <w:rsid w:val="00D06BCC"/>
    <w:rsid w:val="00D33D63"/>
    <w:rsid w:val="00D34308"/>
    <w:rsid w:val="00D5253A"/>
    <w:rsid w:val="00D62A45"/>
    <w:rsid w:val="00D90028"/>
    <w:rsid w:val="00D90138"/>
    <w:rsid w:val="00DB2607"/>
    <w:rsid w:val="00DD44B1"/>
    <w:rsid w:val="00DD488B"/>
    <w:rsid w:val="00DD78D1"/>
    <w:rsid w:val="00DE32CD"/>
    <w:rsid w:val="00DF71B9"/>
    <w:rsid w:val="00E118CB"/>
    <w:rsid w:val="00E73F76"/>
    <w:rsid w:val="00E90403"/>
    <w:rsid w:val="00EA2C9F"/>
    <w:rsid w:val="00EA420E"/>
    <w:rsid w:val="00EB6A1F"/>
    <w:rsid w:val="00ED0BDA"/>
    <w:rsid w:val="00EE142A"/>
    <w:rsid w:val="00EF06B6"/>
    <w:rsid w:val="00EF1360"/>
    <w:rsid w:val="00EF3220"/>
    <w:rsid w:val="00EF6BAC"/>
    <w:rsid w:val="00F43903"/>
    <w:rsid w:val="00F4691D"/>
    <w:rsid w:val="00F928A7"/>
    <w:rsid w:val="00F94155"/>
    <w:rsid w:val="00F9783F"/>
    <w:rsid w:val="00FC3DAA"/>
    <w:rsid w:val="00FC66ED"/>
    <w:rsid w:val="00FD2EF7"/>
    <w:rsid w:val="00FE447E"/>
    <w:rsid w:val="00FF1CE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35FF6D"/>
  <w15:docId w15:val="{E221CAD6-8778-4F01-817A-526F9251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2">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D34308"/>
    <w:pPr>
      <w:suppressAutoHyphens/>
      <w:spacing w:line="240" w:lineRule="atLeast"/>
    </w:pPr>
    <w:rPr>
      <w:rFonts w:eastAsiaTheme="minorHAnsi" w:cstheme="minorBidi"/>
      <w:szCs w:val="22"/>
      <w:lang w:val="ru-RU" w:eastAsia="en-US"/>
    </w:rPr>
  </w:style>
  <w:style w:type="paragraph" w:styleId="1">
    <w:name w:val="heading 1"/>
    <w:aliases w:val="Table_GR"/>
    <w:basedOn w:val="a"/>
    <w:next w:val="a"/>
    <w:link w:val="10"/>
    <w:qFormat/>
    <w:rsid w:val="001253D8"/>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811570"/>
    <w:pPr>
      <w:keepNext/>
      <w:outlineLvl w:val="1"/>
    </w:pPr>
    <w:rPr>
      <w:rFonts w:cs="Arial"/>
      <w:bCs/>
      <w:iCs/>
      <w:szCs w:val="28"/>
    </w:rPr>
  </w:style>
  <w:style w:type="paragraph" w:styleId="3">
    <w:name w:val="heading 3"/>
    <w:basedOn w:val="a"/>
    <w:next w:val="a"/>
    <w:semiHidden/>
    <w:rsid w:val="00811570"/>
    <w:pPr>
      <w:keepNext/>
      <w:spacing w:before="240" w:after="60"/>
      <w:outlineLvl w:val="2"/>
    </w:pPr>
    <w:rPr>
      <w:rFonts w:ascii="Arial" w:hAnsi="Arial" w:cs="Arial"/>
      <w:b/>
      <w:bCs/>
      <w:sz w:val="26"/>
      <w:szCs w:val="26"/>
    </w:rPr>
  </w:style>
  <w:style w:type="paragraph" w:styleId="4">
    <w:name w:val="heading 4"/>
    <w:basedOn w:val="a"/>
    <w:next w:val="a"/>
    <w:semiHidden/>
    <w:rsid w:val="00811570"/>
    <w:pPr>
      <w:keepNext/>
      <w:spacing w:before="240" w:after="60"/>
      <w:outlineLvl w:val="3"/>
    </w:pPr>
    <w:rPr>
      <w:b/>
      <w:bCs/>
      <w:sz w:val="28"/>
      <w:szCs w:val="28"/>
    </w:rPr>
  </w:style>
  <w:style w:type="paragraph" w:styleId="5">
    <w:name w:val="heading 5"/>
    <w:basedOn w:val="a"/>
    <w:next w:val="a"/>
    <w:semiHidden/>
    <w:rsid w:val="00811570"/>
    <w:pPr>
      <w:spacing w:before="240" w:after="60"/>
      <w:outlineLvl w:val="4"/>
    </w:pPr>
    <w:rPr>
      <w:b/>
      <w:bCs/>
      <w:i/>
      <w:iCs/>
      <w:sz w:val="26"/>
      <w:szCs w:val="26"/>
    </w:rPr>
  </w:style>
  <w:style w:type="paragraph" w:styleId="6">
    <w:name w:val="heading 6"/>
    <w:basedOn w:val="a"/>
    <w:next w:val="a"/>
    <w:semiHidden/>
    <w:rsid w:val="00811570"/>
    <w:pPr>
      <w:spacing w:before="240" w:after="60"/>
      <w:outlineLvl w:val="5"/>
    </w:pPr>
    <w:rPr>
      <w:b/>
      <w:bCs/>
      <w:sz w:val="22"/>
    </w:rPr>
  </w:style>
  <w:style w:type="paragraph" w:styleId="7">
    <w:name w:val="heading 7"/>
    <w:basedOn w:val="a"/>
    <w:next w:val="a"/>
    <w:semiHidden/>
    <w:rsid w:val="00811570"/>
    <w:pPr>
      <w:spacing w:before="240" w:after="60"/>
      <w:outlineLvl w:val="6"/>
    </w:pPr>
    <w:rPr>
      <w:sz w:val="24"/>
      <w:szCs w:val="24"/>
    </w:rPr>
  </w:style>
  <w:style w:type="paragraph" w:styleId="8">
    <w:name w:val="heading 8"/>
    <w:basedOn w:val="a"/>
    <w:next w:val="a"/>
    <w:semiHidden/>
    <w:rsid w:val="00811570"/>
    <w:pPr>
      <w:spacing w:before="240" w:after="60"/>
      <w:outlineLvl w:val="7"/>
    </w:pPr>
    <w:rPr>
      <w:i/>
      <w:iCs/>
      <w:sz w:val="24"/>
      <w:szCs w:val="24"/>
    </w:rPr>
  </w:style>
  <w:style w:type="paragraph" w:styleId="9">
    <w:name w:val="heading 9"/>
    <w:basedOn w:val="a"/>
    <w:next w:val="a"/>
    <w:semiHidden/>
    <w:rsid w:val="00811570"/>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11570"/>
    <w:pPr>
      <w:spacing w:line="240" w:lineRule="auto"/>
    </w:pPr>
    <w:rPr>
      <w:rFonts w:ascii="Tahoma" w:hAnsi="Tahoma" w:cs="Tahoma"/>
      <w:sz w:val="16"/>
      <w:szCs w:val="16"/>
    </w:rPr>
  </w:style>
  <w:style w:type="character" w:customStyle="1" w:styleId="a4">
    <w:name w:val="Текст выноски Знак"/>
    <w:basedOn w:val="a0"/>
    <w:link w:val="a3"/>
    <w:semiHidden/>
    <w:rsid w:val="00811570"/>
    <w:rPr>
      <w:rFonts w:ascii="Tahoma" w:eastAsiaTheme="minorHAnsi" w:hAnsi="Tahoma" w:cs="Tahoma"/>
      <w:spacing w:val="4"/>
      <w:w w:val="103"/>
      <w:kern w:val="14"/>
      <w:sz w:val="16"/>
      <w:szCs w:val="16"/>
      <w:lang w:val="ru-RU" w:eastAsia="en-US"/>
    </w:rPr>
  </w:style>
  <w:style w:type="paragraph" w:customStyle="1" w:styleId="HMGR">
    <w:name w:val="_ H __M_GR"/>
    <w:basedOn w:val="a"/>
    <w:next w:val="a"/>
    <w:qFormat/>
    <w:rsid w:val="001253D8"/>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a"/>
    <w:next w:val="a"/>
    <w:qFormat/>
    <w:rsid w:val="001253D8"/>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a"/>
    <w:next w:val="a"/>
    <w:qFormat/>
    <w:rsid w:val="001253D8"/>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a"/>
    <w:next w:val="a"/>
    <w:qFormat/>
    <w:rsid w:val="001253D8"/>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a"/>
    <w:next w:val="a"/>
    <w:qFormat/>
    <w:rsid w:val="001253D8"/>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
    <w:next w:val="a"/>
    <w:qFormat/>
    <w:rsid w:val="001253D8"/>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a"/>
    <w:qFormat/>
    <w:rsid w:val="001253D8"/>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a"/>
    <w:next w:val="a"/>
    <w:qFormat/>
    <w:rsid w:val="001253D8"/>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
    <w:next w:val="a"/>
    <w:qFormat/>
    <w:rsid w:val="001253D8"/>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
    <w:next w:val="a"/>
    <w:qFormat/>
    <w:rsid w:val="001253D8"/>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
    <w:next w:val="a"/>
    <w:qFormat/>
    <w:rsid w:val="001253D8"/>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
    <w:qFormat/>
    <w:rsid w:val="001253D8"/>
    <w:pPr>
      <w:numPr>
        <w:numId w:val="25"/>
      </w:numPr>
      <w:spacing w:after="120"/>
      <w:ind w:right="1134"/>
      <w:jc w:val="both"/>
    </w:pPr>
    <w:rPr>
      <w:rFonts w:eastAsia="Times New Roman" w:cs="Times New Roman"/>
      <w:szCs w:val="20"/>
      <w:lang w:eastAsia="ru-RU"/>
    </w:rPr>
  </w:style>
  <w:style w:type="paragraph" w:customStyle="1" w:styleId="Bullet2GR">
    <w:name w:val="_Bullet 2_GR"/>
    <w:basedOn w:val="a"/>
    <w:qFormat/>
    <w:rsid w:val="001253D8"/>
    <w:pPr>
      <w:numPr>
        <w:numId w:val="26"/>
      </w:numPr>
      <w:spacing w:after="120"/>
      <w:ind w:right="1134"/>
      <w:jc w:val="both"/>
    </w:pPr>
    <w:rPr>
      <w:rFonts w:eastAsia="Times New Roman" w:cs="Times New Roman"/>
      <w:szCs w:val="20"/>
      <w:lang w:eastAsia="ru-RU"/>
    </w:rPr>
  </w:style>
  <w:style w:type="paragraph" w:customStyle="1" w:styleId="ParaNoGR">
    <w:name w:val="_ParaNo._GR"/>
    <w:basedOn w:val="a"/>
    <w:next w:val="a"/>
    <w:qFormat/>
    <w:rsid w:val="001253D8"/>
    <w:pPr>
      <w:numPr>
        <w:numId w:val="27"/>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a1"/>
    <w:rsid w:val="001253D8"/>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1253D8"/>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R"/>
    <w:basedOn w:val="a"/>
    <w:next w:val="a"/>
    <w:link w:val="a6"/>
    <w:qFormat/>
    <w:rsid w:val="001253D8"/>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R Знак"/>
    <w:basedOn w:val="a0"/>
    <w:link w:val="a5"/>
    <w:rsid w:val="001253D8"/>
    <w:rPr>
      <w:b/>
      <w:sz w:val="18"/>
      <w:lang w:val="en-GB" w:eastAsia="ru-RU"/>
    </w:rPr>
  </w:style>
  <w:style w:type="character" w:styleId="a7">
    <w:name w:val="Hyperlink"/>
    <w:basedOn w:val="a0"/>
    <w:uiPriority w:val="99"/>
    <w:unhideWhenUsed/>
    <w:rsid w:val="001253D8"/>
    <w:rPr>
      <w:color w:val="0000FF" w:themeColor="hyperlink"/>
      <w:u w:val="none"/>
    </w:rPr>
  </w:style>
  <w:style w:type="character" w:styleId="a8">
    <w:name w:val="footnote reference"/>
    <w:aliases w:val="4_GR"/>
    <w:basedOn w:val="a0"/>
    <w:qFormat/>
    <w:rsid w:val="001253D8"/>
    <w:rPr>
      <w:rFonts w:ascii="Times New Roman" w:hAnsi="Times New Roman"/>
      <w:dstrike w:val="0"/>
      <w:sz w:val="18"/>
      <w:vertAlign w:val="superscript"/>
    </w:rPr>
  </w:style>
  <w:style w:type="character" w:styleId="a9">
    <w:name w:val="endnote reference"/>
    <w:aliases w:val="1_GR"/>
    <w:basedOn w:val="a8"/>
    <w:qFormat/>
    <w:rsid w:val="001253D8"/>
    <w:rPr>
      <w:rFonts w:ascii="Times New Roman" w:hAnsi="Times New Roman"/>
      <w:dstrike w:val="0"/>
      <w:sz w:val="18"/>
      <w:vertAlign w:val="superscript"/>
    </w:rPr>
  </w:style>
  <w:style w:type="paragraph" w:styleId="aa">
    <w:name w:val="footer"/>
    <w:aliases w:val="3_GR"/>
    <w:basedOn w:val="a"/>
    <w:link w:val="ab"/>
    <w:qFormat/>
    <w:rsid w:val="001253D8"/>
    <w:pPr>
      <w:tabs>
        <w:tab w:val="right" w:pos="9639"/>
      </w:tabs>
    </w:pPr>
    <w:rPr>
      <w:rFonts w:eastAsia="Times New Roman" w:cs="Times New Roman"/>
      <w:sz w:val="16"/>
      <w:szCs w:val="20"/>
      <w:lang w:val="en-GB" w:eastAsia="ru-RU"/>
    </w:rPr>
  </w:style>
  <w:style w:type="character" w:customStyle="1" w:styleId="ab">
    <w:name w:val="Нижний колонтитул Знак"/>
    <w:aliases w:val="3_GR Знак"/>
    <w:basedOn w:val="a0"/>
    <w:link w:val="aa"/>
    <w:rsid w:val="001253D8"/>
    <w:rPr>
      <w:sz w:val="16"/>
      <w:lang w:val="en-GB" w:eastAsia="ru-RU"/>
    </w:rPr>
  </w:style>
  <w:style w:type="character" w:styleId="ac">
    <w:name w:val="page number"/>
    <w:aliases w:val="7_GR"/>
    <w:basedOn w:val="a0"/>
    <w:qFormat/>
    <w:rsid w:val="001253D8"/>
    <w:rPr>
      <w:rFonts w:ascii="Times New Roman" w:hAnsi="Times New Roman"/>
      <w:b/>
      <w:sz w:val="18"/>
    </w:rPr>
  </w:style>
  <w:style w:type="character" w:styleId="ad">
    <w:name w:val="FollowedHyperlink"/>
    <w:basedOn w:val="a0"/>
    <w:uiPriority w:val="99"/>
    <w:semiHidden/>
    <w:unhideWhenUsed/>
    <w:rsid w:val="001253D8"/>
    <w:rPr>
      <w:color w:val="800080" w:themeColor="followedHyperlink"/>
      <w:u w:val="none"/>
    </w:rPr>
  </w:style>
  <w:style w:type="table" w:styleId="ae">
    <w:name w:val="Table Grid"/>
    <w:basedOn w:val="a1"/>
    <w:uiPriority w:val="59"/>
    <w:rsid w:val="001253D8"/>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aliases w:val="5_GR"/>
    <w:basedOn w:val="a"/>
    <w:link w:val="af0"/>
    <w:qFormat/>
    <w:rsid w:val="001253D8"/>
    <w:pPr>
      <w:tabs>
        <w:tab w:val="right" w:pos="1021"/>
      </w:tabs>
      <w:spacing w:line="220" w:lineRule="exact"/>
      <w:ind w:left="1134" w:right="1134" w:hanging="1134"/>
    </w:pPr>
    <w:rPr>
      <w:rFonts w:eastAsia="Times New Roman" w:cs="Times New Roman"/>
      <w:sz w:val="18"/>
      <w:szCs w:val="20"/>
      <w:lang w:eastAsia="ru-RU"/>
    </w:rPr>
  </w:style>
  <w:style w:type="character" w:customStyle="1" w:styleId="af0">
    <w:name w:val="Текст сноски Знак"/>
    <w:aliases w:val="5_GR Знак"/>
    <w:basedOn w:val="a0"/>
    <w:link w:val="af"/>
    <w:rsid w:val="001253D8"/>
    <w:rPr>
      <w:sz w:val="18"/>
      <w:lang w:val="ru-RU" w:eastAsia="ru-RU"/>
    </w:rPr>
  </w:style>
  <w:style w:type="character" w:customStyle="1" w:styleId="10">
    <w:name w:val="Заголовок 1 Знак"/>
    <w:aliases w:val="Table_GR Знак"/>
    <w:basedOn w:val="a0"/>
    <w:link w:val="1"/>
    <w:rsid w:val="001253D8"/>
    <w:rPr>
      <w:rFonts w:cs="Arial"/>
      <w:b/>
      <w:bCs/>
      <w:szCs w:val="32"/>
      <w:lang w:val="ru-RU" w:eastAsia="ru-RU"/>
    </w:rPr>
  </w:style>
  <w:style w:type="paragraph" w:styleId="af1">
    <w:name w:val="endnote text"/>
    <w:aliases w:val="2_GR"/>
    <w:basedOn w:val="af"/>
    <w:link w:val="af2"/>
    <w:qFormat/>
    <w:rsid w:val="001253D8"/>
  </w:style>
  <w:style w:type="character" w:customStyle="1" w:styleId="af2">
    <w:name w:val="Текст концевой сноски Знак"/>
    <w:aliases w:val="2_GR Знак"/>
    <w:basedOn w:val="a0"/>
    <w:link w:val="af1"/>
    <w:rsid w:val="001253D8"/>
    <w:rPr>
      <w:sz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Microsoft_Word_97_-_2003_Document2.doc"/><Relationship Id="rId42" Type="http://schemas.openxmlformats.org/officeDocument/2006/relationships/header" Target="header7.xml"/><Relationship Id="rId47" Type="http://schemas.openxmlformats.org/officeDocument/2006/relationships/image" Target="media/image24.png"/><Relationship Id="rId63" Type="http://schemas.openxmlformats.org/officeDocument/2006/relationships/image" Target="media/image40.emf"/><Relationship Id="rId68" Type="http://schemas.openxmlformats.org/officeDocument/2006/relationships/oleObject" Target="embeddings/Microsoft_Word_97_-_2003_Document6.doc"/><Relationship Id="rId84" Type="http://schemas.openxmlformats.org/officeDocument/2006/relationships/image" Target="media/image52.emf"/><Relationship Id="rId89"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Word_97_-_2003_Document3.doc"/><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oleObject" Target="embeddings/oleObject2.bin"/><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oleObject" Target="embeddings/Microsoft_Word_97_-_2003_Document5.doc"/><Relationship Id="rId74" Type="http://schemas.openxmlformats.org/officeDocument/2006/relationships/image" Target="media/image46.emf"/><Relationship Id="rId79" Type="http://schemas.openxmlformats.org/officeDocument/2006/relationships/image" Target="media/image50.jpeg"/><Relationship Id="rId87" Type="http://schemas.openxmlformats.org/officeDocument/2006/relationships/oleObject" Target="embeddings/oleObject7.bin"/><Relationship Id="rId102"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38.emf"/><Relationship Id="rId82" Type="http://schemas.openxmlformats.org/officeDocument/2006/relationships/image" Target="media/image51.emf"/><Relationship Id="rId90" Type="http://schemas.openxmlformats.org/officeDocument/2006/relationships/image" Target="media/image55.emf"/><Relationship Id="rId95" Type="http://schemas.openxmlformats.org/officeDocument/2006/relationships/oleObject" Target="embeddings/oleObject11.bin"/><Relationship Id="rId19" Type="http://schemas.openxmlformats.org/officeDocument/2006/relationships/image" Target="media/image7.wmf"/><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oleObject" Target="embeddings/Microsoft_Word_97_-_2003_Document4.doc"/><Relationship Id="rId43" Type="http://schemas.openxmlformats.org/officeDocument/2006/relationships/header" Target="header8.xml"/><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gif"/><Relationship Id="rId69" Type="http://schemas.openxmlformats.org/officeDocument/2006/relationships/header" Target="header9.xml"/><Relationship Id="rId77" Type="http://schemas.openxmlformats.org/officeDocument/2006/relationships/image" Target="media/image48.png"/><Relationship Id="rId100" Type="http://schemas.openxmlformats.org/officeDocument/2006/relationships/oleObject" Target="embeddings/oleObject12.bin"/><Relationship Id="rId105"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5.emf"/><Relationship Id="rId80" Type="http://schemas.openxmlformats.org/officeDocument/2006/relationships/header" Target="header11.xml"/><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Microsoft_Word_97_-_2003_Document1.doc"/><Relationship Id="rId25" Type="http://schemas.openxmlformats.org/officeDocument/2006/relationships/image" Target="media/image12.jpeg"/><Relationship Id="rId33" Type="http://schemas.openxmlformats.org/officeDocument/2006/relationships/image" Target="media/image18.wmf"/><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image" Target="media/image43.emf"/><Relationship Id="rId103" Type="http://schemas.openxmlformats.org/officeDocument/2006/relationships/image" Target="media/image64.png"/><Relationship Id="rId20" Type="http://schemas.openxmlformats.org/officeDocument/2006/relationships/image" Target="media/image8.emf"/><Relationship Id="rId41" Type="http://schemas.openxmlformats.org/officeDocument/2006/relationships/header" Target="header6.xml"/><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header" Target="header10.xml"/><Relationship Id="rId75" Type="http://schemas.openxmlformats.org/officeDocument/2006/relationships/image" Target="media/image47.emf"/><Relationship Id="rId83" Type="http://schemas.openxmlformats.org/officeDocument/2006/relationships/oleObject" Target="embeddings/oleObject5.bin"/><Relationship Id="rId88" Type="http://schemas.openxmlformats.org/officeDocument/2006/relationships/image" Target="media/image54.emf"/><Relationship Id="rId91" Type="http://schemas.openxmlformats.org/officeDocument/2006/relationships/oleObject" Target="embeddings/oleObject9.bin"/><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Word_97_-_2003_Document.doc"/><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header" Target="header3.xml"/><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oleObject" Target="embeddings/oleObject3.bin"/><Relationship Id="rId78" Type="http://schemas.openxmlformats.org/officeDocument/2006/relationships/image" Target="media/image49.png"/><Relationship Id="rId81" Type="http://schemas.openxmlformats.org/officeDocument/2006/relationships/header" Target="header12.xml"/><Relationship Id="rId86" Type="http://schemas.openxmlformats.org/officeDocument/2006/relationships/image" Target="media/image53.emf"/><Relationship Id="rId94" Type="http://schemas.openxmlformats.org/officeDocument/2006/relationships/image" Target="media/image57.emf"/><Relationship Id="rId99" Type="http://schemas.openxmlformats.org/officeDocument/2006/relationships/image" Target="media/image61.emf"/><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image" Target="media/image21.png"/><Relationship Id="rId34" Type="http://schemas.openxmlformats.org/officeDocument/2006/relationships/image" Target="media/image19.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oleObject" Target="embeddings/oleObject4.bin"/><Relationship Id="rId97" Type="http://schemas.openxmlformats.org/officeDocument/2006/relationships/image" Target="media/image59.emf"/><Relationship Id="rId104" Type="http://schemas.openxmlformats.org/officeDocument/2006/relationships/header" Target="header13.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CF7C8-5B58-4150-AB26-383B82EF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E.dotm</Template>
  <TotalTime>2</TotalTime>
  <Pages>58</Pages>
  <Words>12751</Words>
  <Characters>81355</Characters>
  <Application>Microsoft Office Word</Application>
  <DocSecurity>0</DocSecurity>
  <Lines>1807</Lines>
  <Paragraphs>570</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E/ECE/324/Rev.2/Add.126/Rev.2</vt:lpstr>
      <vt:lpstr>A/</vt:lpstr>
      <vt:lpstr>A/</vt:lpstr>
    </vt:vector>
  </TitlesOfParts>
  <Company>DCM</Company>
  <LinksUpToDate>false</LinksUpToDate>
  <CharactersWithSpaces>93536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E/ECE/324/Rev.2/Add.126/Rev.2</dc:title>
  <dc:creator>Larisa MAYKOVSKAYA</dc:creator>
  <cp:keywords>E/ECE/TRANS/505/Rev.2/Add.126/Rev.2</cp:keywords>
  <cp:lastModifiedBy>Elena Izotova</cp:lastModifiedBy>
  <cp:revision>3</cp:revision>
  <cp:lastPrinted>2018-06-29T14:10:00Z</cp:lastPrinted>
  <dcterms:created xsi:type="dcterms:W3CDTF">2018-06-29T14:10:00Z</dcterms:created>
  <dcterms:modified xsi:type="dcterms:W3CDTF">2018-06-29T14:12:00Z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