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1D73AEDC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57558A36" w14:textId="77777777" w:rsidR="002D5AAC" w:rsidRDefault="002D5AAC" w:rsidP="007D475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07A42691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3F684033" w14:textId="77777777" w:rsidR="002D5AAC" w:rsidRDefault="007D4753" w:rsidP="007D4753">
            <w:pPr>
              <w:jc w:val="right"/>
            </w:pPr>
            <w:r w:rsidRPr="007D4753">
              <w:rPr>
                <w:sz w:val="40"/>
              </w:rPr>
              <w:t>ECE</w:t>
            </w:r>
            <w:r>
              <w:t>/TRANS/WP.29/GRSP/2020/18</w:t>
            </w:r>
          </w:p>
        </w:tc>
      </w:tr>
      <w:tr w:rsidR="002D5AAC" w:rsidRPr="00047117" w14:paraId="714F7C8D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A07E896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76E542F9" wp14:editId="54473B1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C72CB50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7AEE899C" w14:textId="77777777" w:rsidR="002D5AAC" w:rsidRDefault="007D4753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2C2225CD" w14:textId="77777777" w:rsidR="007D4753" w:rsidRDefault="007D4753" w:rsidP="007D475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24 September 2020</w:t>
            </w:r>
          </w:p>
          <w:p w14:paraId="3510F454" w14:textId="77777777" w:rsidR="007D4753" w:rsidRDefault="007D4753" w:rsidP="007D475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6679FF99" w14:textId="77777777" w:rsidR="007D4753" w:rsidRPr="008D53B6" w:rsidRDefault="007D4753" w:rsidP="007D4753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116A239D" w14:textId="77777777" w:rsidR="007D4753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2FE4F136" w14:textId="77777777" w:rsidR="007D4753" w:rsidRPr="007D4753" w:rsidRDefault="007D4753" w:rsidP="007D4753">
      <w:pPr>
        <w:spacing w:before="120" w:line="240" w:lineRule="auto"/>
        <w:rPr>
          <w:rFonts w:eastAsia="Times New Roman" w:cs="Times New Roman"/>
          <w:sz w:val="28"/>
          <w:szCs w:val="28"/>
        </w:rPr>
      </w:pPr>
      <w:r w:rsidRPr="007D4753">
        <w:rPr>
          <w:rFonts w:cs="Times New Roman"/>
          <w:sz w:val="28"/>
          <w:szCs w:val="28"/>
        </w:rPr>
        <w:t>Комитет по внутреннему транспорту</w:t>
      </w:r>
    </w:p>
    <w:p w14:paraId="7D0680C7" w14:textId="77777777" w:rsidR="007D4753" w:rsidRPr="007D4753" w:rsidRDefault="007D4753" w:rsidP="007D4753">
      <w:pPr>
        <w:spacing w:before="120" w:line="240" w:lineRule="auto"/>
        <w:rPr>
          <w:rFonts w:eastAsia="Times New Roman" w:cs="Times New Roman"/>
          <w:b/>
          <w:sz w:val="24"/>
          <w:szCs w:val="24"/>
        </w:rPr>
      </w:pPr>
      <w:r w:rsidRPr="007D4753">
        <w:rPr>
          <w:rFonts w:cs="Times New Roman"/>
          <w:b/>
          <w:bCs/>
          <w:sz w:val="24"/>
          <w:szCs w:val="24"/>
        </w:rPr>
        <w:t xml:space="preserve">Всемирный форум для согласования правил </w:t>
      </w:r>
      <w:r>
        <w:rPr>
          <w:rFonts w:cs="Times New Roman"/>
          <w:b/>
          <w:bCs/>
          <w:sz w:val="24"/>
          <w:szCs w:val="24"/>
        </w:rPr>
        <w:br/>
      </w:r>
      <w:r w:rsidRPr="007D4753">
        <w:rPr>
          <w:rFonts w:cs="Times New Roman"/>
          <w:b/>
          <w:bCs/>
          <w:sz w:val="24"/>
          <w:szCs w:val="24"/>
        </w:rPr>
        <w:t>в области транспортных средств</w:t>
      </w:r>
    </w:p>
    <w:p w14:paraId="7D873C2A" w14:textId="77777777" w:rsidR="007D4753" w:rsidRPr="00410C91" w:rsidRDefault="007D4753" w:rsidP="007D4753">
      <w:pPr>
        <w:tabs>
          <w:tab w:val="right" w:pos="9639"/>
        </w:tabs>
        <w:spacing w:before="120" w:line="240" w:lineRule="auto"/>
        <w:rPr>
          <w:rFonts w:eastAsia="Times New Roman" w:cs="Times New Roman"/>
          <w:b/>
          <w:szCs w:val="20"/>
        </w:rPr>
      </w:pPr>
      <w:r w:rsidRPr="00410C91">
        <w:rPr>
          <w:rFonts w:cs="Times New Roman"/>
          <w:b/>
          <w:bCs/>
        </w:rPr>
        <w:t>Рабочая группа по пассивной безопасности</w:t>
      </w:r>
      <w:r w:rsidRPr="00410C91">
        <w:rPr>
          <w:rFonts w:cs="Times New Roman"/>
        </w:rPr>
        <w:tab/>
      </w:r>
    </w:p>
    <w:p w14:paraId="481C0A6C" w14:textId="77777777" w:rsidR="007D4753" w:rsidRPr="00410C91" w:rsidRDefault="007D4753" w:rsidP="007D4753">
      <w:pPr>
        <w:spacing w:before="120" w:line="240" w:lineRule="auto"/>
        <w:rPr>
          <w:rFonts w:eastAsia="Times New Roman" w:cs="Times New Roman"/>
          <w:b/>
          <w:szCs w:val="20"/>
        </w:rPr>
      </w:pPr>
      <w:r w:rsidRPr="00410C91">
        <w:rPr>
          <w:rFonts w:cs="Times New Roman"/>
          <w:b/>
          <w:bCs/>
        </w:rPr>
        <w:t>Шестьдесят восьмая сессия</w:t>
      </w:r>
    </w:p>
    <w:p w14:paraId="76C8B21D" w14:textId="77777777" w:rsidR="007D4753" w:rsidRPr="00410C91" w:rsidRDefault="007D4753" w:rsidP="007D4753">
      <w:pPr>
        <w:spacing w:line="240" w:lineRule="auto"/>
        <w:rPr>
          <w:rFonts w:eastAsia="Times New Roman" w:cs="Times New Roman"/>
          <w:szCs w:val="20"/>
        </w:rPr>
      </w:pPr>
      <w:r w:rsidRPr="00410C91">
        <w:rPr>
          <w:rFonts w:cs="Times New Roman"/>
        </w:rPr>
        <w:t>Женева, 7–11 декабря 2020 года</w:t>
      </w:r>
    </w:p>
    <w:p w14:paraId="0C65FD6C" w14:textId="77777777" w:rsidR="007D4753" w:rsidRPr="00410C91" w:rsidRDefault="007D4753" w:rsidP="007D4753">
      <w:pPr>
        <w:spacing w:line="240" w:lineRule="auto"/>
        <w:rPr>
          <w:rFonts w:eastAsia="Times New Roman" w:cs="Times New Roman"/>
          <w:szCs w:val="20"/>
        </w:rPr>
      </w:pPr>
      <w:r w:rsidRPr="00410C91">
        <w:rPr>
          <w:rFonts w:cs="Times New Roman"/>
        </w:rPr>
        <w:t>Пункт 12 предварительной повестки дня</w:t>
      </w:r>
    </w:p>
    <w:p w14:paraId="3FB7C784" w14:textId="77777777" w:rsidR="007D4753" w:rsidRPr="00410C91" w:rsidRDefault="007D4753" w:rsidP="007D4753">
      <w:pPr>
        <w:spacing w:line="240" w:lineRule="auto"/>
        <w:rPr>
          <w:rFonts w:eastAsia="Times New Roman" w:cs="Times New Roman"/>
          <w:b/>
          <w:szCs w:val="20"/>
        </w:rPr>
      </w:pPr>
      <w:r w:rsidRPr="00410C91">
        <w:rPr>
          <w:rFonts w:cs="Times New Roman"/>
          <w:b/>
          <w:bCs/>
        </w:rPr>
        <w:t xml:space="preserve">Правила № 129 ООН (усовершенствованные </w:t>
      </w:r>
      <w:r>
        <w:rPr>
          <w:rFonts w:cs="Times New Roman"/>
          <w:b/>
          <w:bCs/>
        </w:rPr>
        <w:br/>
      </w:r>
      <w:r w:rsidRPr="00410C91">
        <w:rPr>
          <w:rFonts w:cs="Times New Roman"/>
          <w:b/>
          <w:bCs/>
        </w:rPr>
        <w:t>детские удерживающие системы)</w:t>
      </w:r>
    </w:p>
    <w:p w14:paraId="086DDE09" w14:textId="77777777" w:rsidR="007D4753" w:rsidRPr="00410C91" w:rsidRDefault="007D4753" w:rsidP="007D4753">
      <w:pPr>
        <w:pStyle w:val="HChG"/>
      </w:pPr>
      <w:r w:rsidRPr="00410C91">
        <w:tab/>
      </w:r>
      <w:r w:rsidRPr="00410C91">
        <w:tab/>
        <w:t>Предложение по дополнению 5 к поправкам серии</w:t>
      </w:r>
      <w:r w:rsidR="00916E0A">
        <w:t> </w:t>
      </w:r>
      <w:r w:rsidRPr="00410C91">
        <w:t>03 к</w:t>
      </w:r>
      <w:r>
        <w:rPr>
          <w:lang w:val="fr-CH"/>
        </w:rPr>
        <w:t> </w:t>
      </w:r>
      <w:r w:rsidRPr="00410C91">
        <w:t>Правилам</w:t>
      </w:r>
      <w:r>
        <w:rPr>
          <w:lang w:val="en-US"/>
        </w:rPr>
        <w:t> </w:t>
      </w:r>
      <w:r w:rsidRPr="00410C91">
        <w:t>№</w:t>
      </w:r>
      <w:r>
        <w:rPr>
          <w:lang w:val="en-US"/>
        </w:rPr>
        <w:t> </w:t>
      </w:r>
      <w:r w:rsidRPr="00410C91">
        <w:t>129</w:t>
      </w:r>
      <w:r>
        <w:rPr>
          <w:lang w:val="en-US"/>
        </w:rPr>
        <w:t> </w:t>
      </w:r>
      <w:r w:rsidRPr="00410C91">
        <w:t xml:space="preserve">ООН (усовершенствованные </w:t>
      </w:r>
      <w:r>
        <w:br/>
      </w:r>
      <w:r w:rsidRPr="00410C91">
        <w:t>детские удерживающие системы)</w:t>
      </w:r>
      <w:bookmarkStart w:id="0" w:name="_Hlk32503001"/>
      <w:bookmarkEnd w:id="0"/>
    </w:p>
    <w:p w14:paraId="79EBB2E4" w14:textId="77777777" w:rsidR="007D4753" w:rsidRPr="00410C91" w:rsidRDefault="007D4753" w:rsidP="007D4753">
      <w:pPr>
        <w:pStyle w:val="H1G"/>
      </w:pPr>
      <w:r w:rsidRPr="00410C91">
        <w:tab/>
      </w:r>
      <w:r w:rsidRPr="00410C91">
        <w:tab/>
        <w:t>Представлено экспертом от Европейской ассоциации поставщиков автомобильных деталей</w:t>
      </w:r>
      <w:r w:rsidRPr="007D4753">
        <w:rPr>
          <w:b w:val="0"/>
          <w:bCs/>
          <w:sz w:val="20"/>
        </w:rPr>
        <w:footnoteReference w:customMarkFollows="1" w:id="1"/>
        <w:t>*</w:t>
      </w:r>
    </w:p>
    <w:p w14:paraId="623ADACC" w14:textId="77777777" w:rsidR="007D4753" w:rsidRPr="00410C91" w:rsidRDefault="007D4753" w:rsidP="007D4753">
      <w:pPr>
        <w:spacing w:after="120"/>
        <w:ind w:left="1134" w:right="1134" w:firstLine="567"/>
        <w:jc w:val="both"/>
        <w:rPr>
          <w:rFonts w:eastAsia="Times New Roman" w:cs="Times New Roman"/>
          <w:sz w:val="24"/>
          <w:szCs w:val="24"/>
        </w:rPr>
      </w:pPr>
      <w:bookmarkStart w:id="2" w:name="_Hlk31700179"/>
      <w:r w:rsidRPr="00410C91">
        <w:rPr>
          <w:rFonts w:cs="Times New Roman"/>
        </w:rPr>
        <w:t xml:space="preserve">Воспроизведенный ниже текст был подготовлен экспертом от Европейской ассоциации поставщиков автомобильных деталей (КСАОД) для уточнения того, что усовершенствованные детские удерживающие системы (УДУС) с ремнем для конкретных транспортных средств могут быть оснащены опорой и креплениями верхнего и нижнего страховочных тросов. Настоящее предложение вносит также изменения в существующие положения, касающиеся объема пространства для установки опоры, в целях улучшения совместимости между объемом для опоры и фиксирующими приспособлениями детского удерживающего устройства </w:t>
      </w:r>
      <w:r>
        <w:rPr>
          <w:rFonts w:cs="Times New Roman"/>
          <w:lang w:val="en-US"/>
        </w:rPr>
        <w:t>c</w:t>
      </w:r>
      <w:r w:rsidRPr="00304157">
        <w:rPr>
          <w:rFonts w:cs="Times New Roman"/>
        </w:rPr>
        <w:t xml:space="preserve"> </w:t>
      </w:r>
      <w:r>
        <w:rPr>
          <w:rFonts w:cs="Times New Roman"/>
        </w:rPr>
        <w:t>учетом</w:t>
      </w:r>
      <w:r w:rsidRPr="00410C91">
        <w:rPr>
          <w:rFonts w:cs="Times New Roman"/>
        </w:rPr>
        <w:t xml:space="preserve"> внешних размеров УДУС. Изменения к нынешнему тексту Правил ООН выделены жирным шрифтом в случае новых элементов или зачеркиванием в случае исключенных элементов. </w:t>
      </w:r>
      <w:bookmarkStart w:id="3" w:name="_Hlk32495709"/>
      <w:bookmarkStart w:id="4" w:name="_Hlk50969022"/>
      <w:bookmarkEnd w:id="3"/>
      <w:bookmarkEnd w:id="4"/>
      <w:bookmarkEnd w:id="2"/>
      <w:r w:rsidRPr="00410C91">
        <w:rPr>
          <w:rFonts w:eastAsia="Times New Roman" w:cs="Times New Roman"/>
          <w:sz w:val="24"/>
          <w:szCs w:val="24"/>
        </w:rPr>
        <w:br w:type="page"/>
      </w:r>
    </w:p>
    <w:p w14:paraId="06E8BBA0" w14:textId="77777777" w:rsidR="007D4753" w:rsidRPr="00410C91" w:rsidRDefault="007D4753" w:rsidP="007D4753">
      <w:pPr>
        <w:pStyle w:val="HChG"/>
      </w:pPr>
      <w:r>
        <w:lastRenderedPageBreak/>
        <w:tab/>
      </w:r>
      <w:r w:rsidRPr="00410C91">
        <w:t>I.</w:t>
      </w:r>
      <w:r w:rsidRPr="00410C91">
        <w:tab/>
      </w:r>
      <w:r w:rsidRPr="00410C91">
        <w:rPr>
          <w:bCs/>
        </w:rPr>
        <w:t>Предложение</w:t>
      </w:r>
    </w:p>
    <w:p w14:paraId="297291BD" w14:textId="77777777" w:rsidR="007D4753" w:rsidRPr="00410C91" w:rsidRDefault="007D4753" w:rsidP="007D4753">
      <w:pPr>
        <w:tabs>
          <w:tab w:val="left" w:pos="2300"/>
          <w:tab w:val="left" w:pos="2800"/>
        </w:tabs>
        <w:spacing w:after="120"/>
        <w:ind w:right="1134" w:firstLine="1134"/>
        <w:jc w:val="both"/>
        <w:rPr>
          <w:rFonts w:eastAsia="Times New Roman" w:cs="Times New Roman"/>
          <w:i/>
          <w:szCs w:val="20"/>
        </w:rPr>
      </w:pPr>
      <w:r w:rsidRPr="00410C91">
        <w:rPr>
          <w:rFonts w:cs="Times New Roman"/>
          <w:i/>
          <w:iCs/>
        </w:rPr>
        <w:t>Пункт 2.7.3</w:t>
      </w:r>
      <w:r w:rsidRPr="00410C91">
        <w:rPr>
          <w:rFonts w:cs="Times New Roman"/>
        </w:rPr>
        <w:t xml:space="preserve"> изменить следующим образом:</w:t>
      </w:r>
    </w:p>
    <w:p w14:paraId="2B4DC45F" w14:textId="77777777" w:rsidR="007D4753" w:rsidRPr="00410C91" w:rsidRDefault="007D4753" w:rsidP="007D4753">
      <w:pPr>
        <w:spacing w:after="120"/>
        <w:ind w:left="2268" w:right="1134" w:hanging="1134"/>
        <w:jc w:val="both"/>
        <w:rPr>
          <w:rFonts w:eastAsia="Calibri" w:cs="Times New Roman"/>
        </w:rPr>
      </w:pPr>
      <w:r w:rsidRPr="007D4753">
        <w:rPr>
          <w:rFonts w:cs="Times New Roman"/>
        </w:rPr>
        <w:t>«</w:t>
      </w:r>
      <w:r w:rsidRPr="00410C91">
        <w:rPr>
          <w:rFonts w:cs="Times New Roman"/>
        </w:rPr>
        <w:t>2.7.3</w:t>
      </w:r>
      <w:r w:rsidRPr="00410C91">
        <w:rPr>
          <w:rFonts w:cs="Times New Roman"/>
        </w:rPr>
        <w:tab/>
      </w:r>
      <w:r w:rsidRPr="007D4753">
        <w:rPr>
          <w:rFonts w:cs="Times New Roman"/>
        </w:rPr>
        <w:t>“</w:t>
      </w:r>
      <w:r w:rsidRPr="00410C91">
        <w:rPr>
          <w:rFonts w:cs="Times New Roman"/>
          <w:i/>
          <w:iCs/>
        </w:rPr>
        <w:t>С ремнем для конкретного транспортного средства</w:t>
      </w:r>
      <w:r w:rsidRPr="007D4753">
        <w:rPr>
          <w:rFonts w:cs="Times New Roman"/>
        </w:rPr>
        <w:t>”</w:t>
      </w:r>
      <w:r w:rsidRPr="00410C91">
        <w:rPr>
          <w:rFonts w:cs="Times New Roman"/>
        </w:rPr>
        <w:t xml:space="preserve"> </w:t>
      </w:r>
      <w:r w:rsidR="008B0B69">
        <w:rPr>
          <w:rFonts w:cs="Times New Roman"/>
        </w:rPr>
        <w:t>—</w:t>
      </w:r>
      <w:r w:rsidRPr="00410C91">
        <w:rPr>
          <w:rFonts w:cs="Times New Roman"/>
        </w:rPr>
        <w:t xml:space="preserve"> это одна из категорий встроенной усовершенствованной детской удерживающей системы, подсоединяемой к конкретным типам транспортного средства при помощи ремня безопасности</w:t>
      </w:r>
      <w:r w:rsidRPr="00410C91">
        <w:rPr>
          <w:rFonts w:cs="Times New Roman"/>
          <w:b/>
          <w:bCs/>
        </w:rPr>
        <w:t>, возможно, в сочетании с другими методами крепления</w:t>
      </w:r>
      <w:r w:rsidRPr="00410C91">
        <w:rPr>
          <w:rFonts w:cs="Times New Roman"/>
          <w:strike/>
        </w:rPr>
        <w:t>. Могут использоваться дополнительные точки крепления, официально утвержденные на основании Правил № [144] ООН. Любые точки крепления, требующиеся для фиксации усовершенствованной детской удерживающей системы, устанавливаемой против направления движения, должны быть проверены в соответствии с приложением 25. Допускается применение усовершенствованных детских удерживающих систем, в которых в качестве контактной зоны задействована приборная панель транспортного средства</w:t>
      </w:r>
      <w:r w:rsidRPr="00410C91">
        <w:rPr>
          <w:rFonts w:cs="Times New Roman"/>
        </w:rPr>
        <w:t>».</w:t>
      </w:r>
    </w:p>
    <w:p w14:paraId="617339A4" w14:textId="77777777" w:rsidR="007D4753" w:rsidRPr="00410C91" w:rsidRDefault="007D4753" w:rsidP="007D4753">
      <w:pPr>
        <w:tabs>
          <w:tab w:val="left" w:pos="2300"/>
          <w:tab w:val="left" w:pos="2800"/>
        </w:tabs>
        <w:spacing w:after="120"/>
        <w:ind w:right="1134" w:firstLine="1134"/>
        <w:jc w:val="both"/>
        <w:rPr>
          <w:rFonts w:eastAsia="Times New Roman" w:cs="Times New Roman"/>
          <w:i/>
          <w:szCs w:val="20"/>
        </w:rPr>
      </w:pPr>
      <w:r w:rsidRPr="00410C91">
        <w:rPr>
          <w:rFonts w:cs="Times New Roman"/>
          <w:i/>
          <w:iCs/>
        </w:rPr>
        <w:t>Пункт 6.1.2.4</w:t>
      </w:r>
      <w:r w:rsidRPr="00410C91">
        <w:rPr>
          <w:rFonts w:cs="Times New Roman"/>
        </w:rPr>
        <w:t xml:space="preserve"> изменить следующим образом:</w:t>
      </w:r>
    </w:p>
    <w:p w14:paraId="1C772D36" w14:textId="77777777" w:rsidR="007D4753" w:rsidRPr="00410C91" w:rsidRDefault="007D4753" w:rsidP="007D4753">
      <w:pPr>
        <w:spacing w:after="120"/>
        <w:ind w:left="2268" w:right="1134" w:hanging="1134"/>
        <w:jc w:val="both"/>
        <w:rPr>
          <w:rFonts w:eastAsia="Calibri" w:cs="Times New Roman"/>
        </w:rPr>
      </w:pPr>
      <w:r>
        <w:rPr>
          <w:rFonts w:cs="Times New Roman"/>
        </w:rPr>
        <w:t>«</w:t>
      </w:r>
      <w:r w:rsidRPr="00410C91">
        <w:rPr>
          <w:rFonts w:cs="Times New Roman"/>
        </w:rPr>
        <w:t>6.1.2.4</w:t>
      </w:r>
      <w:r>
        <w:rPr>
          <w:rFonts w:cs="Times New Roman"/>
        </w:rPr>
        <w:tab/>
      </w:r>
      <w:r w:rsidRPr="00410C91">
        <w:rPr>
          <w:rFonts w:cs="Times New Roman"/>
        </w:rPr>
        <w:t xml:space="preserve">В случае категории </w:t>
      </w:r>
      <w:r w:rsidRPr="007D4753">
        <w:rPr>
          <w:rFonts w:cs="Times New Roman"/>
        </w:rPr>
        <w:t>“</w:t>
      </w:r>
      <w:r w:rsidRPr="00410C91">
        <w:rPr>
          <w:rFonts w:cs="Times New Roman"/>
        </w:rPr>
        <w:t>с ремнем для конкретного транспортного средства</w:t>
      </w:r>
      <w:r w:rsidRPr="007D4753">
        <w:rPr>
          <w:rFonts w:cs="Times New Roman"/>
        </w:rPr>
        <w:t>”</w:t>
      </w:r>
      <w:r w:rsidRPr="00410C91">
        <w:rPr>
          <w:rFonts w:cs="Times New Roman"/>
        </w:rPr>
        <w:t xml:space="preserve"> это обеспечивается в первую очередь при помощи ремня безопасности для взрослых</w:t>
      </w:r>
      <w:r w:rsidRPr="00410C91">
        <w:rPr>
          <w:rFonts w:cs="Times New Roman"/>
          <w:b/>
          <w:bCs/>
        </w:rPr>
        <w:t xml:space="preserve">, возможно, в сочетании с другими методами крепления, которые предполагают использование точек крепления и/или контактных поверхностей пола транспортного средства, официально утвержденных на основании Правил № 145 ООН (например, верхних страховочных тросов, опор и </w:t>
      </w:r>
      <w:r>
        <w:rPr>
          <w:rFonts w:cs="Times New Roman"/>
          <w:b/>
          <w:bCs/>
        </w:rPr>
        <w:t>пр.</w:t>
      </w:r>
      <w:r w:rsidRPr="00410C91">
        <w:rPr>
          <w:rFonts w:cs="Times New Roman"/>
          <w:b/>
          <w:bCs/>
        </w:rPr>
        <w:t>)</w:t>
      </w:r>
      <w:r w:rsidRPr="00410C91">
        <w:rPr>
          <w:rFonts w:cs="Times New Roman"/>
        </w:rPr>
        <w:t xml:space="preserve">. </w:t>
      </w:r>
      <w:r w:rsidRPr="00410C91">
        <w:rPr>
          <w:rFonts w:cs="Times New Roman"/>
          <w:b/>
          <w:bCs/>
        </w:rPr>
        <w:t>Для усовершенствованных детских удерживающих систем, устанавливаемых против направления движения, допуска</w:t>
      </w:r>
      <w:r>
        <w:rPr>
          <w:rFonts w:cs="Times New Roman"/>
          <w:b/>
          <w:bCs/>
        </w:rPr>
        <w:t xml:space="preserve">ется </w:t>
      </w:r>
      <w:r w:rsidRPr="00410C91">
        <w:rPr>
          <w:rFonts w:cs="Times New Roman"/>
          <w:b/>
          <w:bCs/>
        </w:rPr>
        <w:t xml:space="preserve">также </w:t>
      </w:r>
      <w:r>
        <w:rPr>
          <w:rFonts w:cs="Times New Roman"/>
          <w:b/>
          <w:bCs/>
        </w:rPr>
        <w:t xml:space="preserve">использование </w:t>
      </w:r>
      <w:r w:rsidRPr="00410C91">
        <w:rPr>
          <w:rFonts w:cs="Times New Roman"/>
          <w:b/>
          <w:bCs/>
        </w:rPr>
        <w:t>нижни</w:t>
      </w:r>
      <w:r>
        <w:rPr>
          <w:rFonts w:cs="Times New Roman"/>
          <w:b/>
          <w:bCs/>
        </w:rPr>
        <w:t>х</w:t>
      </w:r>
      <w:r w:rsidRPr="00410C91">
        <w:rPr>
          <w:rFonts w:cs="Times New Roman"/>
          <w:b/>
          <w:bCs/>
        </w:rPr>
        <w:t xml:space="preserve"> страховочны</w:t>
      </w:r>
      <w:r>
        <w:rPr>
          <w:rFonts w:cs="Times New Roman"/>
          <w:b/>
          <w:bCs/>
        </w:rPr>
        <w:t>х</w:t>
      </w:r>
      <w:r w:rsidRPr="00410C91">
        <w:rPr>
          <w:rFonts w:cs="Times New Roman"/>
          <w:b/>
          <w:bCs/>
        </w:rPr>
        <w:t xml:space="preserve"> трос</w:t>
      </w:r>
      <w:r>
        <w:rPr>
          <w:rFonts w:cs="Times New Roman"/>
          <w:b/>
          <w:bCs/>
        </w:rPr>
        <w:t>ов</w:t>
      </w:r>
      <w:r w:rsidRPr="00410C91">
        <w:rPr>
          <w:rFonts w:cs="Times New Roman"/>
          <w:b/>
          <w:bCs/>
        </w:rPr>
        <w:t xml:space="preserve"> при условии соблюдения требований приложения 24</w:t>
      </w:r>
      <w:r w:rsidR="008B0B69" w:rsidRPr="008B0B69">
        <w:rPr>
          <w:rFonts w:cs="Times New Roman"/>
        </w:rPr>
        <w:t>»</w:t>
      </w:r>
      <w:r w:rsidRPr="008B0B69">
        <w:rPr>
          <w:rFonts w:cs="Times New Roman"/>
        </w:rPr>
        <w:t>.</w:t>
      </w:r>
    </w:p>
    <w:p w14:paraId="230E21EC" w14:textId="77777777" w:rsidR="007D4753" w:rsidRPr="00410C91" w:rsidRDefault="007D4753" w:rsidP="007D4753">
      <w:pPr>
        <w:tabs>
          <w:tab w:val="left" w:pos="2300"/>
          <w:tab w:val="left" w:pos="2800"/>
        </w:tabs>
        <w:spacing w:after="120"/>
        <w:ind w:right="1134" w:firstLine="1134"/>
        <w:jc w:val="both"/>
        <w:rPr>
          <w:rFonts w:eastAsia="Times New Roman" w:cs="Times New Roman"/>
          <w:i/>
          <w:szCs w:val="20"/>
        </w:rPr>
      </w:pPr>
      <w:r w:rsidRPr="00410C91">
        <w:rPr>
          <w:rFonts w:cs="Times New Roman"/>
          <w:i/>
          <w:iCs/>
        </w:rPr>
        <w:t>Пункт 6.3.5.1</w:t>
      </w:r>
      <w:r w:rsidRPr="00410C91">
        <w:rPr>
          <w:rFonts w:cs="Times New Roman"/>
        </w:rPr>
        <w:t xml:space="preserve"> изменить следующим образом:</w:t>
      </w:r>
    </w:p>
    <w:p w14:paraId="70382223" w14:textId="77777777" w:rsidR="007D4753" w:rsidRPr="00410C91" w:rsidRDefault="007D4753" w:rsidP="007D4753">
      <w:pPr>
        <w:spacing w:after="120"/>
        <w:ind w:left="2268" w:right="1134" w:hanging="1134"/>
        <w:jc w:val="both"/>
        <w:rPr>
          <w:rFonts w:eastAsia="Times New Roman" w:cs="Times New Roman"/>
          <w:bCs/>
          <w:szCs w:val="20"/>
        </w:rPr>
      </w:pPr>
      <w:r>
        <w:rPr>
          <w:rFonts w:cs="Times New Roman"/>
        </w:rPr>
        <w:t>«</w:t>
      </w:r>
      <w:r w:rsidRPr="00410C91">
        <w:rPr>
          <w:rFonts w:cs="Times New Roman"/>
        </w:rPr>
        <w:t>6.3.5.1</w:t>
      </w:r>
      <w:r w:rsidRPr="00410C91">
        <w:rPr>
          <w:rFonts w:cs="Times New Roman"/>
        </w:rPr>
        <w:tab/>
        <w:t>Геометрические требования к опоре и ступне опоры</w:t>
      </w:r>
    </w:p>
    <w:p w14:paraId="34829CE4" w14:textId="77777777" w:rsidR="007D4753" w:rsidRPr="00410C91" w:rsidRDefault="007D4753" w:rsidP="007D4753">
      <w:pPr>
        <w:spacing w:after="120"/>
        <w:ind w:left="2268" w:right="1134"/>
        <w:jc w:val="both"/>
        <w:rPr>
          <w:rFonts w:eastAsia="Times New Roman" w:cs="Times New Roman"/>
          <w:snapToGrid w:val="0"/>
          <w:szCs w:val="20"/>
        </w:rPr>
      </w:pPr>
      <w:r w:rsidRPr="00410C91">
        <w:rPr>
          <w:rFonts w:cs="Times New Roman"/>
        </w:rPr>
        <w:t>Опора, включая ее крепление к детской усовершенствованной удерживающей системе, и ступня опоры должны полностью вписываться в оценочный объем пространства для установки опоры (см. также рис.</w:t>
      </w:r>
      <w:r>
        <w:rPr>
          <w:rFonts w:cs="Times New Roman"/>
        </w:rPr>
        <w:t> </w:t>
      </w:r>
      <w:r w:rsidRPr="00410C91">
        <w:rPr>
          <w:rFonts w:cs="Times New Roman"/>
        </w:rPr>
        <w:t>1 и 2 в приложении 19 к настоящим Правилам), который определяется следующим образом:</w:t>
      </w:r>
    </w:p>
    <w:p w14:paraId="11C99A31" w14:textId="77777777" w:rsidR="007D4753" w:rsidRPr="00410C91" w:rsidRDefault="007D4753" w:rsidP="007D4753">
      <w:pPr>
        <w:spacing w:after="120"/>
        <w:ind w:left="2835" w:right="1134" w:hanging="567"/>
        <w:jc w:val="both"/>
        <w:rPr>
          <w:rFonts w:eastAsia="Times New Roman" w:cs="Times New Roman"/>
          <w:snapToGrid w:val="0"/>
          <w:szCs w:val="20"/>
        </w:rPr>
      </w:pPr>
      <w:r w:rsidRPr="00410C91">
        <w:rPr>
          <w:rFonts w:cs="Times New Roman"/>
        </w:rPr>
        <w:t>a)</w:t>
      </w:r>
      <w:r w:rsidRPr="00410C91">
        <w:rPr>
          <w:rFonts w:cs="Times New Roman"/>
        </w:rPr>
        <w:tab/>
        <w:t xml:space="preserve">по ширине: двумя плоскостями, параллельными плоскости X'–Z' и разнесенными на расстояние 200 мм, с центром в точке отсчета; </w:t>
      </w:r>
    </w:p>
    <w:p w14:paraId="7E2D0896" w14:textId="77777777" w:rsidR="007D4753" w:rsidRPr="00410C91" w:rsidRDefault="007D4753" w:rsidP="007D4753">
      <w:pPr>
        <w:spacing w:after="120"/>
        <w:ind w:left="2835" w:right="1134" w:hanging="567"/>
        <w:jc w:val="both"/>
        <w:rPr>
          <w:rFonts w:eastAsia="Times New Roman" w:cs="Times New Roman"/>
          <w:snapToGrid w:val="0"/>
          <w:szCs w:val="20"/>
        </w:rPr>
      </w:pPr>
      <w:r w:rsidRPr="00B16120">
        <w:rPr>
          <w:rFonts w:cs="Times New Roman"/>
        </w:rPr>
        <w:t>b)</w:t>
      </w:r>
      <w:r w:rsidRPr="00410C91">
        <w:rPr>
          <w:rFonts w:cs="Times New Roman"/>
        </w:rPr>
        <w:tab/>
        <w:t xml:space="preserve">по длине: двумя плоскостями, параллельными плоскости Z'–Y' и расположенными на расстоянии 585 мм и 695 мм впереди точки отсчета по оси X'; </w:t>
      </w:r>
    </w:p>
    <w:p w14:paraId="20AF6AF0" w14:textId="77777777" w:rsidR="007D4753" w:rsidRPr="00410C91" w:rsidRDefault="007D4753" w:rsidP="007D4753">
      <w:pPr>
        <w:spacing w:after="120"/>
        <w:ind w:left="2835" w:right="1134" w:hanging="567"/>
        <w:jc w:val="both"/>
        <w:rPr>
          <w:rFonts w:eastAsia="Times New Roman" w:cs="Times New Roman"/>
          <w:snapToGrid w:val="0"/>
          <w:szCs w:val="20"/>
        </w:rPr>
      </w:pPr>
      <w:r w:rsidRPr="00410C91">
        <w:rPr>
          <w:rFonts w:cs="Times New Roman"/>
        </w:rPr>
        <w:t>c)</w:t>
      </w:r>
      <w:r w:rsidRPr="00410C91">
        <w:rPr>
          <w:rFonts w:cs="Times New Roman"/>
        </w:rPr>
        <w:tab/>
        <w:t xml:space="preserve">по высоте: плоскостью, параллельной плоскости X'–Y', расположенной на расстоянии </w:t>
      </w:r>
      <w:r w:rsidRPr="00410C91">
        <w:rPr>
          <w:rFonts w:cs="Times New Roman"/>
          <w:strike/>
        </w:rPr>
        <w:t>70</w:t>
      </w:r>
      <w:r w:rsidRPr="00410C91">
        <w:rPr>
          <w:rFonts w:cs="Times New Roman"/>
        </w:rPr>
        <w:t xml:space="preserve"> </w:t>
      </w:r>
      <w:r w:rsidRPr="00410C91">
        <w:rPr>
          <w:rFonts w:cs="Times New Roman"/>
          <w:b/>
          <w:bCs/>
        </w:rPr>
        <w:t>185</w:t>
      </w:r>
      <w:r w:rsidRPr="00410C91">
        <w:rPr>
          <w:rFonts w:cs="Times New Roman"/>
        </w:rPr>
        <w:t xml:space="preserve"> мм выше точки отсчета и перпендикулярной плоскости X'–Y'. Жесткие нерегулируемые элементы опоры не должны выступать за плоскость, параллельную плоскости X'–Y', расположенную на расстоянии 285 мм ниже точки отсчета и перпендикулярную плоскости X'–Y'.</w:t>
      </w:r>
    </w:p>
    <w:p w14:paraId="04A64A30" w14:textId="77777777" w:rsidR="007D4753" w:rsidRPr="00410C91" w:rsidRDefault="007D4753" w:rsidP="007D4753">
      <w:pPr>
        <w:spacing w:after="120"/>
        <w:ind w:left="2268" w:right="1134"/>
        <w:jc w:val="both"/>
        <w:rPr>
          <w:rFonts w:eastAsia="Times New Roman" w:cs="Times New Roman"/>
          <w:b/>
          <w:szCs w:val="20"/>
        </w:rPr>
      </w:pPr>
      <w:r w:rsidRPr="00410C91">
        <w:rPr>
          <w:rFonts w:cs="Times New Roman"/>
        </w:rPr>
        <w:t>Опора может выступать за пределы оценочного объема пространства для опоры при условии, что она остается в пределах объема соответствующей ДУС</w:t>
      </w:r>
      <w:r>
        <w:rPr>
          <w:rFonts w:cs="Times New Roman"/>
        </w:rPr>
        <w:t>».</w:t>
      </w:r>
    </w:p>
    <w:p w14:paraId="7A78D479" w14:textId="77777777" w:rsidR="007D4753" w:rsidRPr="00410C91" w:rsidRDefault="007D4753" w:rsidP="007D4753">
      <w:pPr>
        <w:spacing w:line="240" w:lineRule="auto"/>
        <w:rPr>
          <w:rFonts w:eastAsia="Times New Roman" w:cs="Times New Roman"/>
          <w:b/>
          <w:szCs w:val="20"/>
        </w:rPr>
      </w:pPr>
      <w:r w:rsidRPr="00410C91">
        <w:rPr>
          <w:rFonts w:eastAsia="Times New Roman" w:cs="Times New Roman"/>
          <w:b/>
          <w:szCs w:val="20"/>
        </w:rPr>
        <w:br w:type="page"/>
      </w:r>
    </w:p>
    <w:p w14:paraId="087C1947" w14:textId="77777777" w:rsidR="007D4753" w:rsidRPr="00410C91" w:rsidRDefault="007D4753" w:rsidP="007D4753">
      <w:pPr>
        <w:tabs>
          <w:tab w:val="left" w:pos="2300"/>
          <w:tab w:val="left" w:pos="2800"/>
        </w:tabs>
        <w:spacing w:after="120"/>
        <w:ind w:right="1134" w:firstLine="1134"/>
        <w:jc w:val="both"/>
        <w:rPr>
          <w:rFonts w:eastAsia="Times New Roman" w:cs="Times New Roman"/>
          <w:i/>
          <w:szCs w:val="20"/>
        </w:rPr>
      </w:pPr>
      <w:r w:rsidRPr="00410C91">
        <w:rPr>
          <w:rFonts w:cs="Times New Roman"/>
          <w:i/>
          <w:iCs/>
        </w:rPr>
        <w:lastRenderedPageBreak/>
        <w:t>Приложение 19</w:t>
      </w:r>
      <w:r w:rsidRPr="00410C91">
        <w:rPr>
          <w:rFonts w:cs="Times New Roman"/>
        </w:rPr>
        <w:t>, рис. 1 изменить следующим образом:</w:t>
      </w:r>
    </w:p>
    <w:p w14:paraId="1BE25AE3" w14:textId="77777777" w:rsidR="007D4753" w:rsidRPr="00410C91" w:rsidRDefault="007D4753" w:rsidP="007D4753">
      <w:pPr>
        <w:pStyle w:val="H23G"/>
      </w:pPr>
      <w:r>
        <w:tab/>
      </w:r>
      <w:r>
        <w:tab/>
      </w:r>
      <w:r w:rsidRPr="007D4753">
        <w:rPr>
          <w:b w:val="0"/>
          <w:bCs/>
        </w:rPr>
        <w:t>«Рис. 1</w:t>
      </w:r>
      <w:r>
        <w:t xml:space="preserve"> </w:t>
      </w:r>
      <w:r>
        <w:br/>
      </w:r>
      <w:r w:rsidRPr="00410C91">
        <w:t xml:space="preserve">Вид </w:t>
      </w:r>
      <w:r>
        <w:t xml:space="preserve">сбоку </w:t>
      </w:r>
      <w:r w:rsidRPr="00410C91">
        <w:t>оценочного объема пространства для опоры</w:t>
      </w:r>
    </w:p>
    <w:p w14:paraId="55C582BE" w14:textId="77777777" w:rsidR="007D4753" w:rsidRPr="00410C91" w:rsidRDefault="007D4753" w:rsidP="007D4753">
      <w:pPr>
        <w:tabs>
          <w:tab w:val="num" w:pos="1134"/>
        </w:tabs>
        <w:spacing w:after="120"/>
        <w:ind w:left="1134" w:right="1134"/>
        <w:jc w:val="both"/>
        <w:rPr>
          <w:rFonts w:eastAsia="Times New Roman" w:cs="Times New Roman"/>
          <w:szCs w:val="20"/>
          <w:lang w:val="en-GB"/>
        </w:rPr>
      </w:pPr>
      <w:r w:rsidRPr="00410C91">
        <w:rPr>
          <w:rFonts w:eastAsia="Times New Roman" w:cs="Times New Roman"/>
          <w:b/>
          <w:noProof/>
          <w:sz w:val="28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149FE" wp14:editId="5E3087C3">
                <wp:simplePos x="0" y="0"/>
                <wp:positionH relativeFrom="column">
                  <wp:posOffset>762000</wp:posOffset>
                </wp:positionH>
                <wp:positionV relativeFrom="paragraph">
                  <wp:posOffset>1154430</wp:posOffset>
                </wp:positionV>
                <wp:extent cx="335915" cy="352425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591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C6EDD" w14:textId="77777777" w:rsidR="007D4753" w:rsidRPr="00A1087D" w:rsidRDefault="007D4753" w:rsidP="007D475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149FE" id="_x0000_t202" coordsize="21600,21600" o:spt="202" path="m,l,21600r21600,l21600,xe">
                <v:stroke joinstyle="miter"/>
                <v:path gradientshapeok="t" o:connecttype="rect"/>
              </v:shapetype>
              <v:shape id="Tekstvak 27" o:spid="_x0000_s1026" type="#_x0000_t202" style="position:absolute;left:0;text-align:left;margin-left:60pt;margin-top:90.9pt;width:26.45pt;height:27.7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" filled="f" stroked="f" strokeweight=".5pt">
                <v:textbox style="layout-flow:vertical-ideographic">
                  <w:txbxContent>
                    <w:p w14:paraId="653C6EDD" w14:textId="77777777" w:rsidR="007D4753" w:rsidRPr="00A1087D" w:rsidRDefault="007D4753" w:rsidP="007D475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410C91">
        <w:rPr>
          <w:rFonts w:eastAsia="Times New Roman" w:cs="Times New Roman"/>
          <w:b/>
          <w:noProof/>
          <w:sz w:val="28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532AA" wp14:editId="3C0549AC">
                <wp:simplePos x="0" y="0"/>
                <wp:positionH relativeFrom="column">
                  <wp:posOffset>942975</wp:posOffset>
                </wp:positionH>
                <wp:positionV relativeFrom="paragraph">
                  <wp:posOffset>1149350</wp:posOffset>
                </wp:positionV>
                <wp:extent cx="336499" cy="321311"/>
                <wp:effectExtent l="0" t="0" r="0" b="0"/>
                <wp:wrapNone/>
                <wp:docPr id="44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6499" cy="321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962F49" w14:textId="77777777" w:rsidR="007D4753" w:rsidRPr="000A188A" w:rsidRDefault="007D4753" w:rsidP="007D4753">
                            <w:pPr>
                              <w:rPr>
                                <w:b/>
                                <w:bCs/>
                                <w:strike/>
                              </w:rPr>
                            </w:pPr>
                            <w:r>
                              <w:rPr>
                                <w:b/>
                                <w:bCs/>
                                <w:strike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32AA" id="_x0000_s1027" type="#_x0000_t202" style="position:absolute;left:0;text-align:left;margin-left:74.25pt;margin-top:90.5pt;width:26.5pt;height:25.3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" fillcolor="window" stroked="f" strokeweight=".5pt">
                <v:textbox style="layout-flow:vertical-ideographic">
                  <w:txbxContent>
                    <w:p w14:paraId="79962F49" w14:textId="77777777" w:rsidR="007D4753" w:rsidRPr="000A188A" w:rsidRDefault="007D4753" w:rsidP="007D4753">
                      <w:pPr>
                        <w:rPr>
                          <w:b/>
                          <w:bCs/>
                          <w:strike/>
                        </w:rPr>
                      </w:pPr>
                      <w:r>
                        <w:rPr>
                          <w:b/>
                          <w:bCs/>
                          <w:strike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Pr="00410C91">
        <w:rPr>
          <w:rFonts w:eastAsia="Times New Roman" w:cs="Times New Roman"/>
          <w:noProof/>
          <w:szCs w:val="20"/>
          <w:lang w:val="en-GB" w:eastAsia="zh-CN"/>
        </w:rPr>
        <w:drawing>
          <wp:inline distT="0" distB="0" distL="0" distR="0" wp14:anchorId="31E821E1" wp14:editId="316878C6">
            <wp:extent cx="2743200" cy="30765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0" t="46268" r="44115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896B" w14:textId="77777777" w:rsidR="007D4753" w:rsidRPr="00410C91" w:rsidRDefault="007D4753" w:rsidP="007D4753">
      <w:pPr>
        <w:spacing w:after="120"/>
        <w:ind w:left="1134" w:right="1134"/>
        <w:jc w:val="both"/>
        <w:rPr>
          <w:rFonts w:eastAsia="Times New Roman" w:cs="Times New Roman"/>
          <w:bCs/>
          <w:i/>
          <w:szCs w:val="20"/>
        </w:rPr>
      </w:pPr>
      <w:r w:rsidRPr="00410C91">
        <w:rPr>
          <w:rFonts w:cs="Times New Roman"/>
          <w:i/>
          <w:iCs/>
        </w:rPr>
        <w:t>Обозначения:</w:t>
      </w:r>
    </w:p>
    <w:p w14:paraId="41E591E8" w14:textId="77777777" w:rsidR="007D4753" w:rsidRPr="00410C91" w:rsidRDefault="007D4753" w:rsidP="007D4753">
      <w:pPr>
        <w:spacing w:after="120" w:line="240" w:lineRule="auto"/>
        <w:ind w:left="1701" w:right="1134" w:hanging="567"/>
        <w:jc w:val="both"/>
        <w:rPr>
          <w:rFonts w:eastAsia="Times New Roman" w:cs="Times New Roman"/>
          <w:bCs/>
          <w:szCs w:val="20"/>
        </w:rPr>
      </w:pPr>
      <w:r w:rsidRPr="00410C91">
        <w:rPr>
          <w:rFonts w:cs="Times New Roman"/>
        </w:rPr>
        <w:t>1.</w:t>
      </w:r>
      <w:r w:rsidRPr="00410C91">
        <w:rPr>
          <w:rFonts w:cs="Times New Roman"/>
        </w:rPr>
        <w:tab/>
        <w:t>Фиксирующее приспособление детского удерживающего устройства (ФПДУУ).</w:t>
      </w:r>
    </w:p>
    <w:p w14:paraId="1F1B486D" w14:textId="77777777" w:rsidR="007D4753" w:rsidRPr="00410C91" w:rsidRDefault="007D4753" w:rsidP="007D4753">
      <w:pPr>
        <w:spacing w:after="120" w:line="240" w:lineRule="auto"/>
        <w:ind w:left="1134" w:right="1134"/>
        <w:jc w:val="both"/>
        <w:rPr>
          <w:rFonts w:eastAsia="Times New Roman" w:cs="Times New Roman"/>
          <w:bCs/>
          <w:szCs w:val="20"/>
        </w:rPr>
      </w:pPr>
      <w:r w:rsidRPr="00410C91">
        <w:rPr>
          <w:rFonts w:cs="Times New Roman"/>
        </w:rPr>
        <w:t>2.</w:t>
      </w:r>
      <w:r w:rsidRPr="00410C91">
        <w:rPr>
          <w:rFonts w:cs="Times New Roman"/>
        </w:rPr>
        <w:tab/>
        <w:t>Стержень нижних креплений ISOFIX.</w:t>
      </w:r>
    </w:p>
    <w:p w14:paraId="74B63A96" w14:textId="77777777" w:rsidR="007D4753" w:rsidRPr="00410C91" w:rsidRDefault="007D4753" w:rsidP="007D4753">
      <w:pPr>
        <w:spacing w:after="120" w:line="240" w:lineRule="auto"/>
        <w:ind w:left="1701" w:right="1134" w:hanging="567"/>
        <w:jc w:val="both"/>
        <w:rPr>
          <w:rFonts w:eastAsia="Times New Roman" w:cs="Times New Roman"/>
          <w:bCs/>
          <w:szCs w:val="20"/>
        </w:rPr>
      </w:pPr>
      <w:r w:rsidRPr="00410C91">
        <w:rPr>
          <w:rFonts w:cs="Times New Roman"/>
        </w:rPr>
        <w:t>3.</w:t>
      </w:r>
      <w:r w:rsidRPr="00410C91">
        <w:rPr>
          <w:rFonts w:cs="Times New Roman"/>
        </w:rPr>
        <w:tab/>
        <w:t>Плоскость, образуемая нижней поверхностью ФПДУУ, которая параллельна плоскости X'–Y' в системе координат и проходит ниже ее на 15 мм.</w:t>
      </w:r>
    </w:p>
    <w:p w14:paraId="0DF28727" w14:textId="77777777" w:rsidR="007D4753" w:rsidRPr="00410C91" w:rsidRDefault="007D4753" w:rsidP="007D4753">
      <w:pPr>
        <w:spacing w:after="120" w:line="240" w:lineRule="auto"/>
        <w:ind w:left="1134" w:right="1134"/>
        <w:jc w:val="both"/>
        <w:rPr>
          <w:rFonts w:eastAsia="Times New Roman" w:cs="Times New Roman"/>
          <w:bCs/>
          <w:szCs w:val="20"/>
        </w:rPr>
      </w:pPr>
      <w:r w:rsidRPr="00410C91">
        <w:rPr>
          <w:rFonts w:cs="Times New Roman"/>
        </w:rPr>
        <w:t>4.</w:t>
      </w:r>
      <w:r w:rsidRPr="00410C91">
        <w:rPr>
          <w:rFonts w:cs="Times New Roman"/>
        </w:rPr>
        <w:tab/>
        <w:t>Плоскость Z'–Y' в системе координат.</w:t>
      </w:r>
    </w:p>
    <w:p w14:paraId="2C37A3FC" w14:textId="77777777" w:rsidR="007D4753" w:rsidRPr="00410C91" w:rsidRDefault="007D4753" w:rsidP="007D4753">
      <w:pPr>
        <w:spacing w:after="120" w:line="240" w:lineRule="auto"/>
        <w:ind w:left="1701" w:right="1134" w:hanging="567"/>
        <w:jc w:val="both"/>
        <w:rPr>
          <w:rFonts w:eastAsia="Times New Roman" w:cs="Times New Roman"/>
          <w:bCs/>
          <w:szCs w:val="20"/>
        </w:rPr>
      </w:pPr>
      <w:r w:rsidRPr="00410C91">
        <w:rPr>
          <w:rFonts w:cs="Times New Roman"/>
        </w:rPr>
        <w:t>5.</w:t>
      </w:r>
      <w:r w:rsidRPr="00410C91">
        <w:rPr>
          <w:rFonts w:cs="Times New Roman"/>
        </w:rPr>
        <w:tab/>
        <w:t>Верхняя часть оценочного объема пространства для опоры, показывающая размерные ограничения в направлениях X' и Y', верхний предел по высоте в направлении Z', а также нижний предел по высоте в направлении Z' для жестких элементов опоры, которые не регулируются в направлении Z'.</w:t>
      </w:r>
    </w:p>
    <w:p w14:paraId="6D9AB297" w14:textId="77777777" w:rsidR="007D4753" w:rsidRPr="00410C91" w:rsidRDefault="007D4753" w:rsidP="007D4753">
      <w:pPr>
        <w:spacing w:after="120" w:line="240" w:lineRule="auto"/>
        <w:ind w:left="1134" w:right="1134"/>
        <w:jc w:val="both"/>
        <w:rPr>
          <w:rFonts w:eastAsia="Times New Roman" w:cs="Times New Roman"/>
          <w:bCs/>
          <w:szCs w:val="20"/>
        </w:rPr>
      </w:pPr>
      <w:r w:rsidRPr="00410C91">
        <w:rPr>
          <w:rFonts w:cs="Times New Roman"/>
          <w:i/>
          <w:iCs/>
        </w:rPr>
        <w:t>Примечание:</w:t>
      </w:r>
    </w:p>
    <w:p w14:paraId="62C245F6" w14:textId="77777777" w:rsidR="007D4753" w:rsidRPr="00410C91" w:rsidRDefault="007D4753" w:rsidP="007D4753">
      <w:pPr>
        <w:spacing w:after="120" w:line="240" w:lineRule="auto"/>
        <w:ind w:left="1134" w:right="1134"/>
        <w:jc w:val="both"/>
        <w:rPr>
          <w:rFonts w:eastAsia="Times New Roman" w:cs="Times New Roman"/>
          <w:bCs/>
          <w:szCs w:val="20"/>
        </w:rPr>
      </w:pPr>
      <w:r w:rsidRPr="00410C91">
        <w:rPr>
          <w:rFonts w:cs="Times New Roman"/>
        </w:rPr>
        <w:t>1.</w:t>
      </w:r>
      <w:r w:rsidRPr="00410C91">
        <w:rPr>
          <w:rFonts w:cs="Times New Roman"/>
        </w:rPr>
        <w:tab/>
        <w:t>Чертеж выполнен без соблюдения масштаба</w:t>
      </w:r>
      <w:r>
        <w:rPr>
          <w:rFonts w:cs="Times New Roman"/>
        </w:rPr>
        <w:t>»</w:t>
      </w:r>
      <w:r w:rsidRPr="00410C91">
        <w:rPr>
          <w:rFonts w:cs="Times New Roman"/>
        </w:rPr>
        <w:t>.</w:t>
      </w:r>
    </w:p>
    <w:p w14:paraId="5202D8FD" w14:textId="77777777" w:rsidR="007D4753" w:rsidRPr="00410C91" w:rsidRDefault="007D4753" w:rsidP="007D4753">
      <w:pPr>
        <w:spacing w:line="240" w:lineRule="auto"/>
        <w:rPr>
          <w:rFonts w:eastAsia="Times New Roman" w:cs="Times New Roman"/>
          <w:i/>
          <w:szCs w:val="20"/>
        </w:rPr>
      </w:pPr>
      <w:r w:rsidRPr="00410C91">
        <w:rPr>
          <w:rFonts w:eastAsia="Times New Roman" w:cs="Times New Roman"/>
          <w:i/>
          <w:szCs w:val="20"/>
        </w:rPr>
        <w:br w:type="page"/>
      </w:r>
    </w:p>
    <w:p w14:paraId="524B4DF5" w14:textId="1120E18C" w:rsidR="007D4753" w:rsidRPr="00410C91" w:rsidRDefault="007D4753" w:rsidP="007D4753">
      <w:pPr>
        <w:tabs>
          <w:tab w:val="left" w:pos="2300"/>
          <w:tab w:val="left" w:pos="2800"/>
        </w:tabs>
        <w:spacing w:after="120"/>
        <w:ind w:right="1134" w:firstLine="1134"/>
        <w:jc w:val="both"/>
        <w:rPr>
          <w:rFonts w:eastAsia="Times New Roman" w:cs="Times New Roman"/>
          <w:i/>
          <w:szCs w:val="20"/>
        </w:rPr>
      </w:pPr>
      <w:r w:rsidRPr="00410C91">
        <w:rPr>
          <w:rFonts w:cs="Times New Roman"/>
          <w:i/>
          <w:iCs/>
        </w:rPr>
        <w:lastRenderedPageBreak/>
        <w:t>Приложение 19</w:t>
      </w:r>
      <w:r w:rsidRPr="00410C91">
        <w:rPr>
          <w:rFonts w:cs="Times New Roman"/>
        </w:rPr>
        <w:t>, рис. 2 изменить следующим образом:</w:t>
      </w:r>
    </w:p>
    <w:p w14:paraId="2DFA86FF" w14:textId="3579802B" w:rsidR="007D4753" w:rsidRPr="00B16120" w:rsidRDefault="00114DAA" w:rsidP="007D4753">
      <w:pPr>
        <w:keepNext/>
        <w:keepLines/>
        <w:tabs>
          <w:tab w:val="num" w:pos="1134"/>
        </w:tabs>
        <w:ind w:left="1134" w:right="1134"/>
        <w:rPr>
          <w:rFonts w:eastAsia="Times New Roman" w:cs="Times New Roman"/>
          <w:b/>
          <w:bCs/>
          <w:szCs w:val="20"/>
        </w:rPr>
      </w:pPr>
      <w:r w:rsidRPr="00114DAA">
        <w:rPr>
          <w:rFonts w:cs="Times New Roman"/>
        </w:rPr>
        <w:t>«</w:t>
      </w:r>
      <w:r w:rsidR="007D4753" w:rsidRPr="00410C91">
        <w:rPr>
          <w:rFonts w:cs="Times New Roman"/>
        </w:rPr>
        <w:t>Рис. 2</w:t>
      </w:r>
      <w:r w:rsidR="007D4753">
        <w:rPr>
          <w:rFonts w:cs="Times New Roman"/>
        </w:rPr>
        <w:br/>
      </w:r>
      <w:r w:rsidR="007D4753" w:rsidRPr="00B16120">
        <w:rPr>
          <w:rFonts w:cs="Times New Roman"/>
          <w:b/>
          <w:bCs/>
        </w:rPr>
        <w:t>Вид оценочного объема пространства для опоры в трех измерениях</w:t>
      </w:r>
    </w:p>
    <w:p w14:paraId="7F19BA0D" w14:textId="77777777" w:rsidR="007D4753" w:rsidRPr="00410C91" w:rsidRDefault="007D4753" w:rsidP="007D4753">
      <w:pPr>
        <w:ind w:left="1134"/>
        <w:rPr>
          <w:rFonts w:eastAsia="Times New Roman" w:cs="Times New Roman"/>
          <w:bCs/>
          <w:sz w:val="16"/>
          <w:szCs w:val="16"/>
        </w:rPr>
      </w:pPr>
    </w:p>
    <w:p w14:paraId="190387A0" w14:textId="77777777" w:rsidR="007D4753" w:rsidRPr="00410C91" w:rsidRDefault="007D4753" w:rsidP="007D4753">
      <w:pPr>
        <w:ind w:left="1134"/>
        <w:rPr>
          <w:rFonts w:eastAsia="Times New Roman" w:cs="Times New Roman"/>
          <w:bCs/>
          <w:sz w:val="16"/>
          <w:szCs w:val="16"/>
        </w:rPr>
      </w:pPr>
      <w:r w:rsidRPr="00410C91">
        <w:rPr>
          <w:rFonts w:eastAsia="Times New Roman" w:cs="Times New Roman"/>
          <w:bCs/>
          <w:noProof/>
          <w:sz w:val="24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EE1B13" wp14:editId="3C9164E5">
                <wp:simplePos x="0" y="0"/>
                <wp:positionH relativeFrom="column">
                  <wp:posOffset>485775</wp:posOffset>
                </wp:positionH>
                <wp:positionV relativeFrom="paragraph">
                  <wp:posOffset>990600</wp:posOffset>
                </wp:positionV>
                <wp:extent cx="335915" cy="352425"/>
                <wp:effectExtent l="0" t="0" r="0" b="0"/>
                <wp:wrapNone/>
                <wp:docPr id="6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591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19882" w14:textId="77777777" w:rsidR="007D4753" w:rsidRPr="00A1087D" w:rsidRDefault="007D4753" w:rsidP="007D475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1B13" id="_x0000_s1028" type="#_x0000_t202" style="position:absolute;left:0;text-align:left;margin-left:38.25pt;margin-top:78pt;width:26.45pt;height:27.7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" filled="f" stroked="f" strokeweight=".5pt">
                <v:textbox style="layout-flow:vertical-ideographic">
                  <w:txbxContent>
                    <w:p w14:paraId="67219882" w14:textId="77777777" w:rsidR="007D4753" w:rsidRPr="00A1087D" w:rsidRDefault="007D4753" w:rsidP="007D475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410C91">
        <w:rPr>
          <w:rFonts w:eastAsia="Times New Roman" w:cs="Times New Roman"/>
          <w:bCs/>
          <w:noProof/>
          <w:sz w:val="24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8797D" wp14:editId="7BB97125">
                <wp:simplePos x="0" y="0"/>
                <wp:positionH relativeFrom="column">
                  <wp:posOffset>647700</wp:posOffset>
                </wp:positionH>
                <wp:positionV relativeFrom="paragraph">
                  <wp:posOffset>1004570</wp:posOffset>
                </wp:positionV>
                <wp:extent cx="336499" cy="321311"/>
                <wp:effectExtent l="0" t="0" r="0" b="0"/>
                <wp:wrapNone/>
                <wp:docPr id="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6499" cy="321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B02BA" w14:textId="77777777" w:rsidR="007D4753" w:rsidRPr="000A188A" w:rsidRDefault="007D4753" w:rsidP="007D4753">
                            <w:pPr>
                              <w:rPr>
                                <w:b/>
                                <w:bCs/>
                                <w:strike/>
                              </w:rPr>
                            </w:pPr>
                            <w:r>
                              <w:rPr>
                                <w:b/>
                                <w:bCs/>
                                <w:strike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797D" id="_x0000_s1029" type="#_x0000_t202" style="position:absolute;left:0;text-align:left;margin-left:51pt;margin-top:79.1pt;width:26.5pt;height:25.3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" fillcolor="window" stroked="f" strokeweight=".5pt">
                <v:textbox style="layout-flow:vertical-ideographic">
                  <w:txbxContent>
                    <w:p w14:paraId="758B02BA" w14:textId="77777777" w:rsidR="007D4753" w:rsidRPr="000A188A" w:rsidRDefault="007D4753" w:rsidP="007D4753">
                      <w:pPr>
                        <w:rPr>
                          <w:b/>
                          <w:bCs/>
                          <w:strike/>
                        </w:rPr>
                      </w:pPr>
                      <w:r>
                        <w:rPr>
                          <w:b/>
                          <w:bCs/>
                          <w:strike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</w:p>
    <w:p w14:paraId="3776C531" w14:textId="77777777" w:rsidR="007D4753" w:rsidRPr="00410C91" w:rsidRDefault="007D4753" w:rsidP="007D4753">
      <w:pPr>
        <w:ind w:left="1134"/>
        <w:rPr>
          <w:rFonts w:eastAsia="Times New Roman" w:cs="Times New Roman"/>
          <w:bCs/>
          <w:sz w:val="16"/>
          <w:szCs w:val="16"/>
          <w:lang w:val="en-GB"/>
        </w:rPr>
      </w:pPr>
      <w:r w:rsidRPr="00410C91">
        <w:rPr>
          <w:rFonts w:eastAsia="Times New Roman" w:cs="Times New Roman"/>
          <w:noProof/>
          <w:szCs w:val="20"/>
          <w:lang w:val="en-GB" w:eastAsia="zh-CN"/>
        </w:rPr>
        <w:drawing>
          <wp:inline distT="0" distB="0" distL="0" distR="0" wp14:anchorId="14369640" wp14:editId="0D2EC7D4">
            <wp:extent cx="2352675" cy="2857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6" t="45781" r="45697" b="1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7A7E3" w14:textId="77777777" w:rsidR="007D4753" w:rsidRPr="00410C91" w:rsidRDefault="007D4753" w:rsidP="007D4753">
      <w:pPr>
        <w:spacing w:after="120" w:line="240" w:lineRule="auto"/>
        <w:ind w:left="1134" w:right="1134"/>
        <w:jc w:val="both"/>
        <w:rPr>
          <w:rFonts w:eastAsia="Times New Roman" w:cs="Times New Roman"/>
          <w:szCs w:val="20"/>
        </w:rPr>
      </w:pPr>
      <w:r w:rsidRPr="00410C91">
        <w:rPr>
          <w:rFonts w:cs="Times New Roman"/>
          <w:i/>
          <w:iCs/>
        </w:rPr>
        <w:t>Примечание:</w:t>
      </w:r>
    </w:p>
    <w:p w14:paraId="2370AD6C" w14:textId="77777777" w:rsidR="007D4753" w:rsidRPr="00410C91" w:rsidRDefault="007D4753" w:rsidP="007D4753">
      <w:pPr>
        <w:numPr>
          <w:ilvl w:val="0"/>
          <w:numId w:val="22"/>
        </w:numPr>
        <w:spacing w:after="120" w:line="240" w:lineRule="auto"/>
        <w:ind w:right="1134"/>
        <w:jc w:val="both"/>
        <w:rPr>
          <w:rFonts w:eastAsia="Times New Roman" w:cs="Times New Roman"/>
          <w:szCs w:val="20"/>
        </w:rPr>
      </w:pPr>
      <w:r w:rsidRPr="00410C91">
        <w:rPr>
          <w:rFonts w:cs="Times New Roman"/>
        </w:rPr>
        <w:t>Чертеж выполнен без соблюдения масштаба</w:t>
      </w:r>
      <w:r>
        <w:rPr>
          <w:rFonts w:cs="Times New Roman"/>
        </w:rPr>
        <w:t>»</w:t>
      </w:r>
      <w:r w:rsidRPr="00410C91">
        <w:rPr>
          <w:rFonts w:cs="Times New Roman"/>
        </w:rPr>
        <w:t>.</w:t>
      </w:r>
    </w:p>
    <w:p w14:paraId="34B9C8AC" w14:textId="77777777" w:rsidR="007D4753" w:rsidRPr="00410C91" w:rsidRDefault="007D4753" w:rsidP="007D4753">
      <w:pPr>
        <w:pStyle w:val="HChG"/>
        <w:spacing w:before="240"/>
      </w:pPr>
      <w:r>
        <w:tab/>
      </w:r>
      <w:r w:rsidRPr="00410C91">
        <w:t>II.</w:t>
      </w:r>
      <w:r w:rsidRPr="00410C91">
        <w:tab/>
      </w:r>
      <w:r w:rsidRPr="00410C91">
        <w:rPr>
          <w:bCs/>
        </w:rPr>
        <w:t>Обоснование</w:t>
      </w:r>
    </w:p>
    <w:p w14:paraId="5654506A" w14:textId="77777777" w:rsidR="007D4753" w:rsidRPr="00410C91" w:rsidRDefault="007D4753" w:rsidP="007D4753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410C91">
        <w:rPr>
          <w:rFonts w:cs="Times New Roman"/>
        </w:rPr>
        <w:t>1.</w:t>
      </w:r>
      <w:r w:rsidRPr="00410C91">
        <w:rPr>
          <w:rFonts w:cs="Times New Roman"/>
        </w:rPr>
        <w:tab/>
        <w:t>В ходе первоначальной разработки поправок серии 03 к Правилам</w:t>
      </w:r>
      <w:r>
        <w:rPr>
          <w:rFonts w:cs="Times New Roman"/>
          <w:lang w:val="en-GB"/>
        </w:rPr>
        <w:t> </w:t>
      </w:r>
      <w:r w:rsidRPr="00410C91">
        <w:rPr>
          <w:rFonts w:cs="Times New Roman"/>
        </w:rPr>
        <w:t>№</w:t>
      </w:r>
      <w:r>
        <w:rPr>
          <w:rFonts w:cs="Times New Roman"/>
          <w:lang w:val="en-GB"/>
        </w:rPr>
        <w:t> </w:t>
      </w:r>
      <w:r w:rsidRPr="00410C91">
        <w:rPr>
          <w:rFonts w:cs="Times New Roman"/>
        </w:rPr>
        <w:t>129</w:t>
      </w:r>
      <w:r>
        <w:rPr>
          <w:rFonts w:cs="Times New Roman"/>
          <w:lang w:val="en-GB"/>
        </w:rPr>
        <w:t> </w:t>
      </w:r>
      <w:r w:rsidRPr="00410C91">
        <w:rPr>
          <w:rFonts w:cs="Times New Roman"/>
        </w:rPr>
        <w:t xml:space="preserve">ООН неофициальная рабочая группа Рабочей группы по пассивной безопасности (GRSP) решила, что УДУС с ремнем для конкретных транспортных средств могут закрепляться также с использованием опоры и верхнего и нижнего страховочных тросов. В документе с изложением руководящих принципов для поправок серии 03 к Правилам № 129 ООН, который был подготовлен неофициальной рабочей группой на шестьдесят шестой сессии GRSP (CRS-66-05), указывается, что использование опоры и верхнего страховочного троса допускается только в случае УДУС с ремнем для конкретных транспортных средств (не допускается в случае универсальных систем с ремнем). </w:t>
      </w:r>
    </w:p>
    <w:p w14:paraId="7B9DDBDB" w14:textId="77777777" w:rsidR="007D4753" w:rsidRPr="00410C91" w:rsidRDefault="007D4753" w:rsidP="007D4753">
      <w:pPr>
        <w:spacing w:after="120"/>
        <w:ind w:left="1134" w:right="1134"/>
        <w:jc w:val="both"/>
        <w:rPr>
          <w:rFonts w:eastAsia="Times New Roman" w:cs="Times New Roman"/>
          <w:iCs/>
          <w:szCs w:val="20"/>
        </w:rPr>
      </w:pPr>
      <w:r w:rsidRPr="00410C91">
        <w:rPr>
          <w:rFonts w:cs="Times New Roman"/>
        </w:rPr>
        <w:t>2.</w:t>
      </w:r>
      <w:r w:rsidRPr="00410C91">
        <w:rPr>
          <w:rFonts w:cs="Times New Roman"/>
        </w:rPr>
        <w:tab/>
        <w:t>Настоящее предложение вносит в текст поправки, уточняющие, что использование опоры и верхнего и нижнего страховочн</w:t>
      </w:r>
      <w:r>
        <w:rPr>
          <w:rFonts w:cs="Times New Roman"/>
        </w:rPr>
        <w:t xml:space="preserve">ых </w:t>
      </w:r>
      <w:r w:rsidRPr="00410C91">
        <w:rPr>
          <w:rFonts w:cs="Times New Roman"/>
        </w:rPr>
        <w:t xml:space="preserve">тросов допускается в случае УДУС с ремнем для конкретных транспортных средств. </w:t>
      </w:r>
    </w:p>
    <w:p w14:paraId="7208493B" w14:textId="77777777" w:rsidR="007D4753" w:rsidRPr="00ED4169" w:rsidRDefault="007D4753" w:rsidP="00ED4169">
      <w:pPr>
        <w:ind w:left="1134" w:right="1134"/>
        <w:jc w:val="both"/>
        <w:rPr>
          <w:rFonts w:cs="Times New Roman"/>
        </w:rPr>
      </w:pPr>
      <w:r w:rsidRPr="00410C91">
        <w:rPr>
          <w:rFonts w:cs="Times New Roman"/>
        </w:rPr>
        <w:t>3.</w:t>
      </w:r>
      <w:r w:rsidRPr="00410C91">
        <w:rPr>
          <w:rFonts w:cs="Times New Roman"/>
        </w:rPr>
        <w:tab/>
        <w:t xml:space="preserve">В Правилах № 16 ООН определены габаритные размеры ISO/R2 и ISO/F2X для ФПДУУ. Пунктирной линией 2) отмечена допустимая зона выступа опоры или аналогичного приспособления. Для габарита ISO/F2X она проходит по высоте 200 мм. </w:t>
      </w:r>
    </w:p>
    <w:p w14:paraId="42EE5332" w14:textId="77777777" w:rsidR="007D4753" w:rsidRPr="00410C91" w:rsidRDefault="00431376" w:rsidP="007D4753">
      <w:pPr>
        <w:spacing w:after="120"/>
        <w:ind w:left="567" w:right="1134"/>
        <w:jc w:val="both"/>
        <w:rPr>
          <w:rFonts w:eastAsia="Times New Roman" w:cs="Times New Roman"/>
          <w:sz w:val="16"/>
          <w:szCs w:val="16"/>
          <w:lang w:val="en-GB"/>
        </w:rPr>
      </w:pPr>
      <w:r>
        <w:rPr>
          <w:rFonts w:eastAsia="Times New Roman" w:cs="Times New Roman"/>
          <w:noProof/>
          <w:sz w:val="16"/>
          <w:szCs w:val="1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9AE67" wp14:editId="40B48135">
                <wp:simplePos x="0" y="0"/>
                <wp:positionH relativeFrom="column">
                  <wp:posOffset>897238</wp:posOffset>
                </wp:positionH>
                <wp:positionV relativeFrom="paragraph">
                  <wp:posOffset>2394502</wp:posOffset>
                </wp:positionV>
                <wp:extent cx="4786448" cy="641267"/>
                <wp:effectExtent l="0" t="0" r="0" b="6985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6448" cy="641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9663F04" w14:textId="77777777" w:rsidR="007D4753" w:rsidRPr="00431376" w:rsidRDefault="007D4753" w:rsidP="007D4753">
                            <w:pPr>
                              <w:rPr>
                                <w:rFonts w:eastAsiaTheme="minorEastAsia" w:cs="Times New Roman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431376">
                              <w:rPr>
                                <w:rFonts w:eastAsiaTheme="minorEastAsia" w:cs="Times New Roman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zh-CN"/>
                              </w:rPr>
                              <w:t>Обозначения</w:t>
                            </w:r>
                          </w:p>
                          <w:p w14:paraId="528C43DC" w14:textId="13206A7C" w:rsidR="007D4753" w:rsidRPr="008B0B69" w:rsidRDefault="007D4753" w:rsidP="00431376">
                            <w:pPr>
                              <w:tabs>
                                <w:tab w:val="left" w:pos="426"/>
                              </w:tabs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</w:pPr>
                            <w:r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>1</w:t>
                            </w:r>
                            <w:r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ab/>
                            </w:r>
                            <w:r w:rsidR="00065D1C"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>Л</w:t>
                            </w:r>
                            <w:r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>иния ограничивает зону спереди и сверху.</w:t>
                            </w:r>
                          </w:p>
                          <w:p w14:paraId="6A142CBB" w14:textId="23256561" w:rsidR="00431376" w:rsidRPr="008B0B69" w:rsidRDefault="00431376" w:rsidP="00431376">
                            <w:pPr>
                              <w:tabs>
                                <w:tab w:val="left" w:pos="426"/>
                              </w:tabs>
                              <w:spacing w:line="240" w:lineRule="auto"/>
                              <w:ind w:left="426" w:hanging="426"/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</w:pPr>
                            <w:r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>2</w:t>
                            </w:r>
                            <w:r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ab/>
                            </w:r>
                            <w:bookmarkStart w:id="5" w:name="_GoBack"/>
                            <w:r w:rsidR="00065D1C"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>П</w:t>
                            </w:r>
                            <w:bookmarkEnd w:id="5"/>
                            <w:r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t xml:space="preserve">унктирной линией отмечена допустимая зона выступа опоры </w:t>
                            </w:r>
                            <w:r w:rsidRPr="008B0B69">
                              <w:rPr>
                                <w:rFonts w:eastAsiaTheme="minorEastAsia" w:cs="Times New Roman"/>
                                <w:iCs/>
                                <w:sz w:val="17"/>
                                <w:szCs w:val="20"/>
                                <w:lang w:eastAsia="zh-CN"/>
                              </w:rPr>
                              <w:br/>
                              <w:t>или аналогичного приспособления.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AE67" id="Надпись 58" o:spid="_x0000_s1030" type="#_x0000_t202" style="position:absolute;left:0;text-align:left;margin-left:70.65pt;margin-top:188.55pt;width:376.9pt;height:5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" stroked="f">
                <v:stroke joinstyle="round"/>
                <v:path arrowok="t"/>
                <v:textbox inset="0,0,0,0">
                  <w:txbxContent>
                    <w:p w14:paraId="29663F04" w14:textId="77777777" w:rsidR="007D4753" w:rsidRPr="00431376" w:rsidRDefault="007D4753" w:rsidP="007D4753">
                      <w:pPr>
                        <w:rPr>
                          <w:rFonts w:eastAsiaTheme="minorEastAsia" w:cs="Times New Roman"/>
                          <w:b/>
                          <w:bCs/>
                          <w:iCs/>
                          <w:sz w:val="18"/>
                          <w:szCs w:val="18"/>
                          <w:lang w:eastAsia="zh-CN"/>
                        </w:rPr>
                      </w:pPr>
                      <w:r w:rsidRPr="00431376">
                        <w:rPr>
                          <w:rFonts w:eastAsiaTheme="minorEastAsia" w:cs="Times New Roman"/>
                          <w:b/>
                          <w:bCs/>
                          <w:iCs/>
                          <w:sz w:val="18"/>
                          <w:szCs w:val="18"/>
                          <w:lang w:eastAsia="zh-CN"/>
                        </w:rPr>
                        <w:t>Обозначения</w:t>
                      </w:r>
                    </w:p>
                    <w:p w14:paraId="528C43DC" w14:textId="13206A7C" w:rsidR="007D4753" w:rsidRPr="008B0B69" w:rsidRDefault="007D4753" w:rsidP="00431376">
                      <w:pPr>
                        <w:tabs>
                          <w:tab w:val="left" w:pos="426"/>
                        </w:tabs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</w:pPr>
                      <w:r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>1</w:t>
                      </w:r>
                      <w:r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ab/>
                      </w:r>
                      <w:r w:rsidR="00065D1C"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>Л</w:t>
                      </w:r>
                      <w:r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>иния ограничивает зону спереди и сверху.</w:t>
                      </w:r>
                    </w:p>
                    <w:p w14:paraId="6A142CBB" w14:textId="23256561" w:rsidR="00431376" w:rsidRPr="008B0B69" w:rsidRDefault="00431376" w:rsidP="00431376">
                      <w:pPr>
                        <w:tabs>
                          <w:tab w:val="left" w:pos="426"/>
                        </w:tabs>
                        <w:spacing w:line="240" w:lineRule="auto"/>
                        <w:ind w:left="426" w:hanging="426"/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</w:pPr>
                      <w:r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>2</w:t>
                      </w:r>
                      <w:r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ab/>
                      </w:r>
                      <w:bookmarkStart w:id="6" w:name="_GoBack"/>
                      <w:r w:rsidR="00065D1C"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>П</w:t>
                      </w:r>
                      <w:bookmarkEnd w:id="6"/>
                      <w:r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t xml:space="preserve">унктирной линией отмечена допустимая зона выступа опоры </w:t>
                      </w:r>
                      <w:r w:rsidRPr="008B0B69">
                        <w:rPr>
                          <w:rFonts w:eastAsiaTheme="minorEastAsia" w:cs="Times New Roman"/>
                          <w:iCs/>
                          <w:sz w:val="17"/>
                          <w:szCs w:val="20"/>
                          <w:lang w:eastAsia="zh-CN"/>
                        </w:rPr>
                        <w:br/>
                        <w:t>или аналогичного приспособления.</w:t>
                      </w:r>
                    </w:p>
                  </w:txbxContent>
                </v:textbox>
              </v:shape>
            </w:pict>
          </mc:Fallback>
        </mc:AlternateContent>
      </w:r>
      <w:r w:rsidR="007D4753">
        <w:rPr>
          <w:rFonts w:eastAsia="Times New Roman" w:cs="Times New Roman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050E34" wp14:editId="3EFEC60B">
                <wp:simplePos x="0" y="0"/>
                <wp:positionH relativeFrom="column">
                  <wp:posOffset>4225983</wp:posOffset>
                </wp:positionH>
                <wp:positionV relativeFrom="paragraph">
                  <wp:posOffset>55534</wp:posOffset>
                </wp:positionV>
                <wp:extent cx="1115959" cy="228600"/>
                <wp:effectExtent l="0" t="0" r="8255" b="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5959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85B19FC" w14:textId="77777777" w:rsidR="007D4753" w:rsidRPr="007D4753" w:rsidRDefault="007D4753" w:rsidP="007D475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eastAsia="zh-CN"/>
                              </w:rPr>
                              <w:t>Размеры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eastAsia="zh-CN"/>
                              </w:rPr>
                              <w:t>в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eastAsia="zh-CN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050E34" id="Надпись 54" o:spid="_x0000_s1031" type="#_x0000_t202" style="position:absolute;left:0;text-align:left;margin-left:332.75pt;margin-top:4.35pt;width:87.85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" stroked="f">
                <v:stroke joinstyle="round"/>
                <v:path arrowok="t"/>
                <v:textbox style="mso-fit-shape-to-text:t" inset="0,0,0,0">
                  <w:txbxContent>
                    <w:p w14:paraId="385B19FC" w14:textId="77777777" w:rsidR="007D4753" w:rsidRPr="007D4753" w:rsidRDefault="007D4753" w:rsidP="007D475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eastAsia="zh-CN"/>
                        </w:rPr>
                        <w:t>Размеры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eastAsia="zh-CN"/>
                        </w:rPr>
                        <w:t>в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eastAsia="zh-CN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7D4753">
        <w:rPr>
          <w:rFonts w:eastAsia="Times New Roman" w:cs="Times New Roman"/>
          <w:noProof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007614" wp14:editId="5FBEAE30">
                <wp:simplePos x="0" y="0"/>
                <wp:positionH relativeFrom="column">
                  <wp:posOffset>1731686</wp:posOffset>
                </wp:positionH>
                <wp:positionV relativeFrom="paragraph">
                  <wp:posOffset>80538</wp:posOffset>
                </wp:positionV>
                <wp:extent cx="1028700" cy="22860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0CCBB55" w14:textId="77777777" w:rsidR="007D4753" w:rsidRPr="007D4753" w:rsidRDefault="007D47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eastAsia="zh-CN"/>
                              </w:rPr>
                              <w:t>Размеры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eastAsia="zh-CN"/>
                              </w:rPr>
                              <w:t>в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7D4753">
                              <w:rPr>
                                <w:rFonts w:eastAsiaTheme="minorEastAsia" w:cs="Times New Roman"/>
                                <w:iCs/>
                                <w:sz w:val="16"/>
                                <w:szCs w:val="16"/>
                                <w:lang w:eastAsia="zh-CN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07614" id="Надпись 53" o:spid="_x0000_s1032" type="#_x0000_t202" style="position:absolute;left:0;text-align:left;margin-left:136.35pt;margin-top:6.35pt;width:81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" stroked="f">
                <v:stroke joinstyle="round"/>
                <v:path arrowok="t"/>
                <v:textbox style="mso-fit-shape-to-text:t" inset="0,0,0,0">
                  <w:txbxContent>
                    <w:p w14:paraId="30CCBB55" w14:textId="77777777" w:rsidR="007D4753" w:rsidRPr="007D4753" w:rsidRDefault="007D4753">
                      <w:pPr>
                        <w:rPr>
                          <w:sz w:val="16"/>
                          <w:szCs w:val="16"/>
                        </w:rPr>
                      </w:pP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eastAsia="zh-CN"/>
                        </w:rPr>
                        <w:t>Размеры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eastAsia="zh-CN"/>
                        </w:rPr>
                        <w:t>в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7D4753">
                        <w:rPr>
                          <w:rFonts w:eastAsiaTheme="minorEastAsia" w:cs="Times New Roman"/>
                          <w:iCs/>
                          <w:sz w:val="16"/>
                          <w:szCs w:val="16"/>
                          <w:lang w:eastAsia="zh-CN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7D4753">
        <w:rPr>
          <w:rFonts w:eastAsia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2D47DF" wp14:editId="312B0716">
                <wp:simplePos x="0" y="0"/>
                <wp:positionH relativeFrom="column">
                  <wp:posOffset>231827</wp:posOffset>
                </wp:positionH>
                <wp:positionV relativeFrom="paragraph">
                  <wp:posOffset>-4132</wp:posOffset>
                </wp:positionV>
                <wp:extent cx="1028700" cy="228600"/>
                <wp:effectExtent l="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94F44D1" w14:textId="77777777" w:rsidR="007D4753" w:rsidRDefault="007D4753" w:rsidP="007D475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D47DF" id="Надпись 51" o:spid="_x0000_s1033" type="#_x0000_t202" style="position:absolute;left:0;text-align:left;margin-left:18.25pt;margin-top:-.35pt;width:81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" stroked="f">
                <v:stroke joinstyle="round"/>
                <v:path arrowok="t"/>
                <v:textbox style="mso-fit-shape-to-text:t" inset="0,0,0,0">
                  <w:txbxContent>
                    <w:p w14:paraId="494F44D1" w14:textId="77777777" w:rsidR="007D4753" w:rsidRDefault="007D4753" w:rsidP="007D4753"/>
                  </w:txbxContent>
                </v:textbox>
              </v:shape>
            </w:pict>
          </mc:Fallback>
        </mc:AlternateContent>
      </w:r>
      <w:r w:rsidR="007D4753">
        <w:rPr>
          <w:rFonts w:eastAsia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B9EFF" wp14:editId="6ACF8BD4">
                <wp:simplePos x="0" y="0"/>
                <wp:positionH relativeFrom="column">
                  <wp:posOffset>479318</wp:posOffset>
                </wp:positionH>
                <wp:positionV relativeFrom="paragraph">
                  <wp:posOffset>55534</wp:posOffset>
                </wp:positionV>
                <wp:extent cx="1028700" cy="228600"/>
                <wp:effectExtent l="0" t="0" r="0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5625FFF" w14:textId="77777777" w:rsidR="007D4753" w:rsidRDefault="007D4753" w:rsidP="007D475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B9EFF" id="Надпись 50" o:spid="_x0000_s1034" type="#_x0000_t202" style="position:absolute;left:0;text-align:left;margin-left:37.75pt;margin-top:4.35pt;width:81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" stroked="f">
                <v:stroke joinstyle="round"/>
                <v:path arrowok="t"/>
                <v:textbox style="mso-fit-shape-to-text:t" inset="0,0,0,0">
                  <w:txbxContent>
                    <w:p w14:paraId="05625FFF" w14:textId="77777777" w:rsidR="007D4753" w:rsidRDefault="007D4753" w:rsidP="007D4753"/>
                  </w:txbxContent>
                </v:textbox>
              </v:shape>
            </w:pict>
          </mc:Fallback>
        </mc:AlternateContent>
      </w:r>
      <w:r w:rsidR="007D4753">
        <w:rPr>
          <w:rFonts w:eastAsia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343323" wp14:editId="689A8793">
                <wp:simplePos x="0" y="0"/>
                <wp:positionH relativeFrom="column">
                  <wp:posOffset>480266</wp:posOffset>
                </wp:positionH>
                <wp:positionV relativeFrom="paragraph">
                  <wp:posOffset>54330</wp:posOffset>
                </wp:positionV>
                <wp:extent cx="1028700" cy="228600"/>
                <wp:effectExtent l="0" t="0" r="0" b="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35DF34E" w14:textId="77777777" w:rsidR="007D4753" w:rsidRDefault="007D475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43323" id="Надпись 49" o:spid="_x0000_s1035" type="#_x0000_t202" style="position:absolute;left:0;text-align:left;margin-left:37.8pt;margin-top:4.3pt;width:81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" stroked="f">
                <v:stroke joinstyle="round"/>
                <v:path arrowok="t"/>
                <v:textbox style="mso-fit-shape-to-text:t" inset="0,0,0,0">
                  <w:txbxContent>
                    <w:p w14:paraId="235DF34E" w14:textId="77777777" w:rsidR="007D4753" w:rsidRDefault="007D4753"/>
                  </w:txbxContent>
                </v:textbox>
              </v:shape>
            </w:pict>
          </mc:Fallback>
        </mc:AlternateContent>
      </w:r>
      <w:r w:rsidR="007D4753">
        <w:rPr>
          <w:rFonts w:eastAsia="Times New Roman" w:cs="Times New Roman"/>
          <w:iCs/>
          <w:noProof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005A5" wp14:editId="17F54C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28700" cy="228600"/>
                <wp:effectExtent l="0" t="0" r="0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78FA4D1" w14:textId="77777777" w:rsidR="007D4753" w:rsidRDefault="007D475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005A5" id="Надпись 52" o:spid="_x0000_s1036" type="#_x0000_t202" style="position:absolute;left:0;text-align:left;margin-left:0;margin-top:0;width:81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" stroked="f">
                <v:stroke joinstyle="round"/>
                <v:path arrowok="t"/>
                <v:textbox style="mso-fit-shape-to-text:t" inset="0,0,0,0">
                  <w:txbxContent>
                    <w:p w14:paraId="578FA4D1" w14:textId="77777777" w:rsidR="007D4753" w:rsidRDefault="007D4753"/>
                  </w:txbxContent>
                </v:textbox>
              </v:shape>
            </w:pict>
          </mc:Fallback>
        </mc:AlternateContent>
      </w:r>
      <w:r w:rsidR="007D4753" w:rsidRPr="00410C91">
        <w:rPr>
          <w:rFonts w:eastAsia="Times New Roman" w:cs="Times New Roman"/>
          <w:iCs/>
          <w:noProof/>
          <w:szCs w:val="20"/>
          <w:lang w:val="en-GB"/>
        </w:rPr>
        <mc:AlternateContent>
          <mc:Choice Requires="wpg">
            <w:drawing>
              <wp:inline distT="0" distB="0" distL="0" distR="0" wp14:anchorId="387F087D" wp14:editId="7C757D8C">
                <wp:extent cx="2241550" cy="2359025"/>
                <wp:effectExtent l="0" t="0" r="6350" b="3175"/>
                <wp:docPr id="5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4" cy="2359023"/>
                          <a:chOff x="0" y="0"/>
                          <a:chExt cx="2879725" cy="2654300"/>
                        </a:xfrm>
                      </wpg:grpSpPr>
                      <pic:pic xmlns:pic="http://schemas.openxmlformats.org/drawingml/2006/picture">
                        <pic:nvPicPr>
                          <pic:cNvPr id="8" name="Afbeelding 2" descr="Afbeelding met tekst, kaar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2582"/>
                          <a:stretch/>
                        </pic:blipFill>
                        <pic:spPr bwMode="auto">
                          <a:xfrm>
                            <a:off x="0" y="0"/>
                            <a:ext cx="2879725" cy="265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aight Connector 24"/>
                        <wps:cNvCnPr/>
                        <wps:spPr>
                          <a:xfrm>
                            <a:off x="695325" y="1457325"/>
                            <a:ext cx="214243" cy="48464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EA7BB" id="Group 43" o:spid="_x0000_s1026" style="width:176.5pt;height:185.75pt;mso-position-horizontal-relative:char;mso-position-vertical-relative:line" coordsize="28797,26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alt="Afbeelding met tekst, kaart&#10;&#10;Automatisch gegenereerde beschrijving" style="position:absolute;width:28797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">
                  <v:imagedata r:id="rId11" o:title="Afbeelding met tekst, kaart&#10;&#10;Automatisch gegenereerde beschrijving" croptop="8246f"/>
                </v:shape>
                <v:line id="Straight Connector 24" o:spid="_x0000_s1028" style="position:absolute;visibility:visible;mso-wrap-style:square" from="6953,14573" to="9095,19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" strokecolor="red" strokeweight="3pt">
                  <v:stroke dashstyle="1 1"/>
                </v:line>
                <w10:anchorlock/>
              </v:group>
            </w:pict>
          </mc:Fallback>
        </mc:AlternateContent>
      </w:r>
      <w:r w:rsidR="007D4753" w:rsidRPr="00410C91">
        <w:rPr>
          <w:rFonts w:eastAsia="Times New Roman" w:cs="Times New Roman"/>
          <w:noProof/>
          <w:szCs w:val="20"/>
          <w:lang w:val="en-GB"/>
        </w:rPr>
        <mc:AlternateContent>
          <mc:Choice Requires="wpg">
            <w:drawing>
              <wp:inline distT="0" distB="0" distL="0" distR="0" wp14:anchorId="425E5168" wp14:editId="3765CBD6">
                <wp:extent cx="2613025" cy="2275205"/>
                <wp:effectExtent l="0" t="0" r="0" b="0"/>
                <wp:docPr id="11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025" cy="2275205"/>
                          <a:chOff x="266700" y="0"/>
                          <a:chExt cx="2613025" cy="2275205"/>
                        </a:xfrm>
                      </wpg:grpSpPr>
                      <pic:pic xmlns:pic="http://schemas.openxmlformats.org/drawingml/2006/picture">
                        <pic:nvPicPr>
                          <pic:cNvPr id="12" name="Afbeelding 7" descr="Afbeelding met tekst, kaar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023"/>
                          <a:stretch/>
                        </pic:blipFill>
                        <pic:spPr bwMode="auto">
                          <a:xfrm>
                            <a:off x="266700" y="0"/>
                            <a:ext cx="2613025" cy="227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Straight Connector 25"/>
                        <wps:cNvCnPr/>
                        <wps:spPr>
                          <a:xfrm>
                            <a:off x="762000" y="1343025"/>
                            <a:ext cx="0" cy="3467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2A2E2B" id="Group 47" o:spid="_x0000_s1026" style="width:205.75pt;height:179.15pt;mso-position-horizontal-relative:char;mso-position-vertical-relative:line" coordorigin="2667" coordsize="26130,22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">
                <v:shape id="Afbeelding 7" o:spid="_x0000_s1027" type="#_x0000_t75" alt="Afbeelding met tekst, kaart&#10;&#10;Automatisch gegenereerde beschrijving" style="position:absolute;left:2667;width:26130;height:2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">
                  <v:imagedata r:id="rId13" o:title="Afbeelding met tekst, kaart&#10;&#10;Automatisch gegenereerde beschrijving" cropleft="670f"/>
                </v:shape>
                <v:line id="Straight Connector 25" o:spid="_x0000_s1028" style="position:absolute;visibility:visible;mso-wrap-style:square" from="7620,13430" to="7620,1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" strokecolor="red" strokeweight="3pt">
                  <v:stroke dashstyle="1 1"/>
                </v:line>
                <w10:anchorlock/>
              </v:group>
            </w:pict>
          </mc:Fallback>
        </mc:AlternateContent>
      </w:r>
    </w:p>
    <w:p w14:paraId="4BFA7B42" w14:textId="77777777" w:rsidR="007D4753" w:rsidRPr="00410C91" w:rsidRDefault="007D4753" w:rsidP="007D4753">
      <w:pPr>
        <w:spacing w:after="120"/>
        <w:ind w:left="567" w:right="1134"/>
        <w:jc w:val="both"/>
        <w:rPr>
          <w:rFonts w:eastAsia="Times New Roman" w:cs="Times New Roman"/>
          <w:sz w:val="16"/>
          <w:szCs w:val="16"/>
          <w:lang w:val="en-GB"/>
        </w:rPr>
      </w:pPr>
    </w:p>
    <w:p w14:paraId="63576180" w14:textId="77777777" w:rsidR="007D4753" w:rsidRPr="00410C91" w:rsidRDefault="007D4753" w:rsidP="007D4753">
      <w:pPr>
        <w:spacing w:after="120"/>
        <w:ind w:right="1134"/>
        <w:jc w:val="both"/>
        <w:rPr>
          <w:rFonts w:eastAsia="Times New Roman" w:cs="Times New Roman"/>
          <w:szCs w:val="20"/>
          <w:lang w:val="en-GB"/>
        </w:rPr>
      </w:pPr>
    </w:p>
    <w:p w14:paraId="2A445321" w14:textId="77777777" w:rsidR="007D4753" w:rsidRPr="00410C91" w:rsidRDefault="00BB0D6F" w:rsidP="00431376">
      <w:pPr>
        <w:spacing w:before="400" w:after="240"/>
        <w:ind w:left="1134" w:right="1134"/>
        <w:jc w:val="both"/>
        <w:rPr>
          <w:rFonts w:eastAsia="Times New Roman" w:cs="Times New Roman"/>
          <w:iCs/>
          <w:szCs w:val="20"/>
        </w:rPr>
      </w:pPr>
      <w:r w:rsidRPr="00410C91">
        <w:rPr>
          <w:rFonts w:eastAsia="Times New Roman" w:cs="Times New Roman"/>
          <w:iCs/>
          <w:noProof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C2D50A" wp14:editId="4373C1AA">
                <wp:simplePos x="0" y="0"/>
                <wp:positionH relativeFrom="column">
                  <wp:posOffset>2975329</wp:posOffset>
                </wp:positionH>
                <wp:positionV relativeFrom="paragraph">
                  <wp:posOffset>1023017</wp:posOffset>
                </wp:positionV>
                <wp:extent cx="2827020" cy="3046730"/>
                <wp:effectExtent l="0" t="0" r="0" b="1270"/>
                <wp:wrapNone/>
                <wp:docPr id="14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020" cy="3046730"/>
                          <a:chOff x="0" y="0"/>
                          <a:chExt cx="2827020" cy="3046730"/>
                        </a:xfrm>
                      </wpg:grpSpPr>
                      <pic:pic xmlns:pic="http://schemas.openxmlformats.org/drawingml/2006/picture">
                        <pic:nvPicPr>
                          <pic:cNvPr id="15" name="Afbeelding 1" descr="Afbeelding met taf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2875" y="0"/>
                            <a:ext cx="2684145" cy="3046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3"/>
                        <wps:cNvSpPr txBox="1"/>
                        <wps:spPr>
                          <a:xfrm>
                            <a:off x="0" y="1285875"/>
                            <a:ext cx="447675" cy="2622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FE86A5" w14:textId="77777777" w:rsidR="007D4753" w:rsidRDefault="007D4753" w:rsidP="007D4753">
                              <w:pPr>
                                <w:jc w:val="right"/>
                              </w:pPr>
                              <w:r>
                                <w:t>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5"/>
                        <wps:cNvSpPr/>
                        <wps:spPr>
                          <a:xfrm>
                            <a:off x="514350" y="1314450"/>
                            <a:ext cx="254442" cy="1351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4"/>
                        <wps:cNvSpPr txBox="1"/>
                        <wps:spPr>
                          <a:xfrm>
                            <a:off x="447675" y="1238250"/>
                            <a:ext cx="389614" cy="270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73CFC" w14:textId="77777777" w:rsidR="007D4753" w:rsidRDefault="007D4753" w:rsidP="007D4753">
                              <w:r>
                                <w:t>115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7"/>
                        <wps:cNvSpPr/>
                        <wps:spPr>
                          <a:xfrm>
                            <a:off x="1209675" y="457200"/>
                            <a:ext cx="970059" cy="349857"/>
                          </a:xfrm>
                          <a:prstGeom prst="roundRect">
                            <a:avLst/>
                          </a:prstGeom>
                          <a:solidFill>
                            <a:srgbClr val="EEECE1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32"/>
                        <wps:cNvSpPr txBox="1"/>
                        <wps:spPr>
                          <a:xfrm>
                            <a:off x="1352550" y="504825"/>
                            <a:ext cx="764374" cy="254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FAD0C6" w14:textId="77777777" w:rsidR="007D4753" w:rsidRPr="00A76658" w:rsidRDefault="007D4753" w:rsidP="007D475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ISO/F2X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37"/>
                        <wps:cNvSpPr/>
                        <wps:spPr>
                          <a:xfrm>
                            <a:off x="981075" y="1514475"/>
                            <a:ext cx="230505" cy="194310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38"/>
                        <wps:cNvSpPr/>
                        <wps:spPr>
                          <a:xfrm>
                            <a:off x="990600" y="1724025"/>
                            <a:ext cx="230505" cy="619760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17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39"/>
                        <wps:cNvSpPr/>
                        <wps:spPr>
                          <a:xfrm>
                            <a:off x="990600" y="2371725"/>
                            <a:ext cx="230505" cy="601345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17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41"/>
                        <wps:cNvCnPr/>
                        <wps:spPr>
                          <a:xfrm flipV="1">
                            <a:off x="1219200" y="1695450"/>
                            <a:ext cx="1144988" cy="120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5" name="Straight Connector 10"/>
                        <wps:cNvCnPr/>
                        <wps:spPr>
                          <a:xfrm>
                            <a:off x="1171575" y="1200150"/>
                            <a:ext cx="9525" cy="4857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2D50A" id="Group 18" o:spid="_x0000_s1037" style="position:absolute;left:0;text-align:left;margin-left:234.3pt;margin-top:80.55pt;width:222.6pt;height:239.9pt;z-index:251663360" coordsize="28270,30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38" type="#_x0000_t75" alt="Afbeelding met tafel&#10;&#10;Automatisch gegenereerde beschrijving" style="position:absolute;left:1428;width:26842;height:3046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">
                  <v:imagedata r:id="rId15" o:title="Afbeelding met tafel&#10;&#10;Automatisch gegenereerde beschrijving"/>
                </v:shape>
                <v:shape id="Text Box 13" o:spid="_x0000_s1039" type="#_x0000_t202" style="position:absolute;top:12858;width:4476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" fillcolor="window" stroked="f" strokeweight=".5pt">
                  <v:textbox>
                    <w:txbxContent>
                      <w:p w14:paraId="70FE86A5" w14:textId="77777777" w:rsidR="007D4753" w:rsidRDefault="007D4753" w:rsidP="007D4753">
                        <w:pPr>
                          <w:jc w:val="right"/>
                        </w:pPr>
                        <w:r>
                          <w:t>200</w:t>
                        </w:r>
                      </w:p>
                    </w:txbxContent>
                  </v:textbox>
                </v:shape>
                <v:rect id="Rectangle 15" o:spid="_x0000_s1040" style="position:absolute;left:5143;top:13144;width:2544;height:1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" fillcolor="window" stroked="f" strokeweight="2pt"/>
                <v:shape id="Text Box 14" o:spid="_x0000_s1041" type="#_x0000_t202" style="position:absolute;left:4476;top:12382;width:389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2A173CFC" w14:textId="77777777" w:rsidR="007D4753" w:rsidRDefault="007D4753" w:rsidP="007D4753">
                        <w:r>
                          <w:t>115</w:t>
                        </w:r>
                      </w:p>
                    </w:txbxContent>
                  </v:textbox>
                </v:shape>
                <v:roundrect id="Rectangle: Rounded Corners 17" o:spid="_x0000_s1042" style="position:absolute;left:12096;top:4572;width:9701;height:34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" fillcolor="#c4bd97" stroked="f" strokeweight="2pt"/>
                <v:shape id="Text Box 32" o:spid="_x0000_s1043" type="#_x0000_t202" style="position:absolute;left:13525;top:5048;width:7644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76FAD0C6" w14:textId="77777777" w:rsidR="007D4753" w:rsidRPr="00A76658" w:rsidRDefault="007D4753" w:rsidP="007D47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ISO/F2X</w:t>
                        </w:r>
                      </w:p>
                    </w:txbxContent>
                  </v:textbox>
                </v:shape>
                <v:rect id="Rectangle 37" o:spid="_x0000_s1044" style="position:absolute;left:9810;top:15144;width:2305;height:1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" fillcolor="#f79646" stroked="f" strokeweight="2pt"/>
                <v:rect id="Rectangle 38" o:spid="_x0000_s1045" style="position:absolute;left:9906;top:17240;width:2305;height: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" fillcolor="#f79646" strokecolor="#e46c0a" strokeweight=".25pt"/>
                <v:rect id="Rectangle 39" o:spid="_x0000_s1046" style="position:absolute;left:9906;top:23717;width:2305;height:6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" fillcolor="#f79646" strokecolor="#e46c0a" strokeweight=".25pt"/>
                <v:line id="Straight Connector 41" o:spid="_x0000_s1047" style="position:absolute;flip:y;visibility:visible;mso-wrap-style:square" from="12192,16954" to="23641,1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" strokecolor="#e46c0a"/>
                <v:line id="Straight Connector 10" o:spid="_x0000_s1048" style="position:absolute;visibility:visible;mso-wrap-style:square" from="11715,12001" to="11811,1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" strokecolor="red" strokeweight="3pt">
                  <v:stroke dashstyle="1 1"/>
                </v:line>
              </v:group>
            </w:pict>
          </mc:Fallback>
        </mc:AlternateContent>
      </w:r>
      <w:r w:rsidR="007D4753" w:rsidRPr="00047117">
        <w:rPr>
          <w:rFonts w:cs="Times New Roman"/>
        </w:rPr>
        <w:tab/>
      </w:r>
      <w:r w:rsidR="007D4753" w:rsidRPr="00047117">
        <w:rPr>
          <w:rFonts w:cs="Times New Roman"/>
        </w:rPr>
        <w:tab/>
      </w:r>
      <w:r w:rsidR="007D4753" w:rsidRPr="00410C91">
        <w:rPr>
          <w:rFonts w:cs="Times New Roman"/>
        </w:rPr>
        <w:t xml:space="preserve">В нашем предложении для габаритов ISO верхняя граница объема пространства для опоры поднята вверх </w:t>
      </w:r>
      <w:r w:rsidR="007D4753">
        <w:rPr>
          <w:rFonts w:cs="Times New Roman"/>
        </w:rPr>
        <w:t>до</w:t>
      </w:r>
      <w:r w:rsidR="007D4753" w:rsidRPr="00410C91">
        <w:rPr>
          <w:rFonts w:cs="Times New Roman"/>
        </w:rPr>
        <w:t xml:space="preserve"> уров</w:t>
      </w:r>
      <w:r w:rsidR="007D4753">
        <w:rPr>
          <w:rFonts w:cs="Times New Roman"/>
        </w:rPr>
        <w:t>ня</w:t>
      </w:r>
      <w:r w:rsidR="007D4753" w:rsidRPr="00410C91">
        <w:rPr>
          <w:rFonts w:cs="Times New Roman"/>
        </w:rPr>
        <w:t xml:space="preserve"> отверстия в опоре, чтобы </w:t>
      </w:r>
      <w:r w:rsidR="007D4753">
        <w:rPr>
          <w:rFonts w:cs="Times New Roman"/>
        </w:rPr>
        <w:t>увеличить</w:t>
      </w:r>
      <w:r w:rsidR="007D4753" w:rsidRPr="00410C91">
        <w:rPr>
          <w:rFonts w:cs="Times New Roman"/>
        </w:rPr>
        <w:t xml:space="preserve"> пространств</w:t>
      </w:r>
      <w:r w:rsidR="007D4753">
        <w:rPr>
          <w:rFonts w:cs="Times New Roman"/>
        </w:rPr>
        <w:t>о</w:t>
      </w:r>
      <w:r w:rsidR="007D4753" w:rsidRPr="00410C91">
        <w:rPr>
          <w:rFonts w:cs="Times New Roman"/>
        </w:rPr>
        <w:t xml:space="preserve"> для опоры. Б</w:t>
      </w:r>
      <w:r w:rsidR="007D4753" w:rsidRPr="00160A54">
        <w:rPr>
          <w:rFonts w:cs="Times New Roman"/>
        </w:rPr>
        <w:t>ó</w:t>
      </w:r>
      <w:r w:rsidR="007D4753" w:rsidRPr="00410C91">
        <w:rPr>
          <w:rFonts w:cs="Times New Roman"/>
        </w:rPr>
        <w:t xml:space="preserve">льшая часть нового пространства для опоры уже перекрывается габаритом ISO/R2, </w:t>
      </w:r>
      <w:r w:rsidR="007D4753">
        <w:rPr>
          <w:rFonts w:cs="Times New Roman"/>
        </w:rPr>
        <w:t>поэтому его</w:t>
      </w:r>
      <w:r w:rsidR="007D4753" w:rsidRPr="00410C91">
        <w:rPr>
          <w:rFonts w:cs="Times New Roman"/>
        </w:rPr>
        <w:t xml:space="preserve"> </w:t>
      </w:r>
      <w:r w:rsidR="007D4753">
        <w:rPr>
          <w:rFonts w:cs="Times New Roman"/>
        </w:rPr>
        <w:t xml:space="preserve">можно </w:t>
      </w:r>
      <w:r w:rsidR="007D4753" w:rsidRPr="00410C91">
        <w:rPr>
          <w:rFonts w:cs="Times New Roman"/>
        </w:rPr>
        <w:t xml:space="preserve">всегда </w:t>
      </w:r>
      <w:r w:rsidR="007D4753">
        <w:rPr>
          <w:rFonts w:cs="Times New Roman"/>
        </w:rPr>
        <w:t>использовать</w:t>
      </w:r>
      <w:r w:rsidR="007D4753" w:rsidRPr="00410C91">
        <w:rPr>
          <w:rFonts w:cs="Times New Roman"/>
        </w:rPr>
        <w:t xml:space="preserve"> при установке </w:t>
      </w:r>
      <w:r w:rsidR="007D4753">
        <w:rPr>
          <w:rFonts w:cs="Times New Roman"/>
        </w:rPr>
        <w:t xml:space="preserve">устройств в транспортных средствах </w:t>
      </w:r>
      <w:r w:rsidR="007D4753" w:rsidRPr="00410C91">
        <w:rPr>
          <w:rFonts w:cs="Times New Roman"/>
        </w:rPr>
        <w:t xml:space="preserve">на местах </w:t>
      </w:r>
      <w:r w:rsidR="008B0B69">
        <w:rPr>
          <w:rFonts w:cs="Times New Roman"/>
        </w:rPr>
        <w:t>«</w:t>
      </w:r>
      <w:r w:rsidR="007D4753" w:rsidRPr="00410C91">
        <w:rPr>
          <w:rFonts w:cs="Times New Roman"/>
        </w:rPr>
        <w:t>размера i</w:t>
      </w:r>
      <w:r w:rsidR="008B0B69">
        <w:rPr>
          <w:rFonts w:cs="Times New Roman"/>
        </w:rPr>
        <w:t>»</w:t>
      </w:r>
      <w:r w:rsidR="007D4753" w:rsidRPr="00410C91">
        <w:rPr>
          <w:rFonts w:cs="Times New Roman"/>
        </w:rPr>
        <w:t xml:space="preserve">. </w:t>
      </w:r>
    </w:p>
    <w:p w14:paraId="1A35D47C" w14:textId="77777777" w:rsidR="007D4753" w:rsidRPr="00410C91" w:rsidRDefault="00BB0D6F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  <w:r w:rsidRPr="00410C91">
        <w:rPr>
          <w:rFonts w:eastAsia="Times New Roman" w:cs="Times New Roman"/>
          <w:iCs/>
          <w:noProof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0686C7" wp14:editId="306D5E2E">
                <wp:simplePos x="0" y="0"/>
                <wp:positionH relativeFrom="column">
                  <wp:posOffset>389923</wp:posOffset>
                </wp:positionH>
                <wp:positionV relativeFrom="paragraph">
                  <wp:posOffset>52730</wp:posOffset>
                </wp:positionV>
                <wp:extent cx="2566035" cy="2860040"/>
                <wp:effectExtent l="0" t="0" r="5715" b="16510"/>
                <wp:wrapNone/>
                <wp:docPr id="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6035" cy="2860040"/>
                          <a:chOff x="0" y="0"/>
                          <a:chExt cx="2566035" cy="2860040"/>
                        </a:xfrm>
                      </wpg:grpSpPr>
                      <pic:pic xmlns:pic="http://schemas.openxmlformats.org/drawingml/2006/picture">
                        <pic:nvPicPr>
                          <pic:cNvPr id="28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0" t="7472" r="34721" b="716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14375" y="0"/>
                            <a:ext cx="185166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Rectangle 11"/>
                        <wps:cNvSpPr/>
                        <wps:spPr>
                          <a:xfrm>
                            <a:off x="1047750" y="247650"/>
                            <a:ext cx="1017767" cy="294198"/>
                          </a:xfrm>
                          <a:prstGeom prst="rect">
                            <a:avLst/>
                          </a:prstGeom>
                          <a:solidFill>
                            <a:srgbClr val="AB9ACE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3"/>
                        <wps:cNvSpPr/>
                        <wps:spPr>
                          <a:xfrm rot="4113254" flipV="1">
                            <a:off x="695325" y="1085850"/>
                            <a:ext cx="681194" cy="146396"/>
                          </a:xfrm>
                          <a:prstGeom prst="rect">
                            <a:avLst/>
                          </a:prstGeom>
                          <a:solidFill>
                            <a:srgbClr val="AB9ACE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171575" y="276225"/>
                            <a:ext cx="764374" cy="254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4A9C20" w14:textId="77777777" w:rsidR="007D4753" w:rsidRPr="00A76658" w:rsidRDefault="007D4753" w:rsidP="007D475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ISO/R2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21"/>
                        <wps:cNvSpPr/>
                        <wps:spPr>
                          <a:xfrm>
                            <a:off x="933450" y="1076325"/>
                            <a:ext cx="237490" cy="316506"/>
                          </a:xfrm>
                          <a:prstGeom prst="rect">
                            <a:avLst/>
                          </a:prstGeom>
                          <a:solidFill>
                            <a:srgbClr val="12FA18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4"/>
                        <wps:cNvSpPr/>
                        <wps:spPr>
                          <a:xfrm>
                            <a:off x="952500" y="1400175"/>
                            <a:ext cx="230505" cy="194724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5"/>
                        <wps:cNvSpPr/>
                        <wps:spPr>
                          <a:xfrm>
                            <a:off x="952500" y="1609725"/>
                            <a:ext cx="230588" cy="620201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17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6"/>
                        <wps:cNvSpPr/>
                        <wps:spPr>
                          <a:xfrm>
                            <a:off x="952500" y="2257425"/>
                            <a:ext cx="230588" cy="601870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17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40"/>
                        <wps:cNvCnPr/>
                        <wps:spPr>
                          <a:xfrm flipV="1">
                            <a:off x="1200150" y="1600200"/>
                            <a:ext cx="1144988" cy="120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7" name="Straight Connector 23"/>
                        <wps:cNvCnPr/>
                        <wps:spPr>
                          <a:xfrm>
                            <a:off x="828675" y="847725"/>
                            <a:ext cx="291051" cy="73632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g:grpSp>
                        <wpg:cNvPr id="38" name="Group 51"/>
                        <wpg:cNvGrpSpPr/>
                        <wpg:grpSpPr>
                          <a:xfrm>
                            <a:off x="0" y="1076325"/>
                            <a:ext cx="1020839" cy="517179"/>
                            <a:chOff x="0" y="0"/>
                            <a:chExt cx="1020839" cy="517179"/>
                          </a:xfrm>
                        </wpg:grpSpPr>
                        <wps:wsp>
                          <wps:cNvPr id="39" name="Straight Connector 16"/>
                          <wps:cNvCnPr/>
                          <wps:spPr>
                            <a:xfrm flipV="1">
                              <a:off x="503976" y="517179"/>
                              <a:ext cx="51686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Straight Connector 22"/>
                          <wps:cNvCnPr/>
                          <wps:spPr>
                            <a:xfrm flipV="1">
                              <a:off x="485869" y="1132"/>
                              <a:ext cx="419652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" name="Text Box 29"/>
                          <wps:cNvSpPr txBox="1"/>
                          <wps:spPr>
                            <a:xfrm>
                              <a:off x="657885" y="82613"/>
                              <a:ext cx="277937" cy="40438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99468A" w14:textId="77777777" w:rsidR="007D4753" w:rsidRDefault="007D4753" w:rsidP="007D4753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19"/>
                          <wps:cNvSpPr txBox="1"/>
                          <wps:spPr>
                            <a:xfrm>
                              <a:off x="0" y="121845"/>
                              <a:ext cx="503555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10995B" w14:textId="77777777" w:rsidR="007D4753" w:rsidRDefault="007D4753" w:rsidP="007D4753">
                                <w:pPr>
                                  <w:jc w:val="right"/>
                                </w:pPr>
                                <w:r>
                                  <w:t>200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28"/>
                          <wps:cNvSpPr txBox="1"/>
                          <wps:spPr>
                            <a:xfrm>
                              <a:off x="464744" y="34328"/>
                              <a:ext cx="389614" cy="2703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DFC2F5" w14:textId="77777777" w:rsidR="007D4753" w:rsidRPr="003105FA" w:rsidRDefault="007D4753" w:rsidP="007D4753">
                                <w:pPr>
                                  <w:rPr>
                                    <w:szCs w:val="20"/>
                                  </w:rPr>
                                </w:pPr>
                                <w:r>
                                  <w:t>115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Straight Arrow Connector 26"/>
                          <wps:cNvCnPr/>
                          <wps:spPr>
                            <a:xfrm flipH="1">
                              <a:off x="782370" y="0"/>
                              <a:ext cx="0" cy="32766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0686C7" id="Group 2" o:spid="_x0000_s1049" style="position:absolute;left:0;text-align:left;margin-left:30.7pt;margin-top:4.15pt;width:202.05pt;height:225.2pt;z-index:251666432" coordsize="25660,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">
                <v:shape id="Picture 1" o:spid="_x0000_s1050" type="#_x0000_t75" style="position:absolute;left:7143;width:18517;height:286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">
                  <v:imagedata r:id="rId17" o:title="" croptop="4897f" cropbottom="4695f" cropleft="17059f" cropright="22755f"/>
                </v:shape>
                <v:rect id="Rectangle 11" o:spid="_x0000_s1051" style="position:absolute;left:10477;top:2476;width:10178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" fillcolor="#ab9ace" stroked="f" strokeweight="2pt"/>
                <v:rect id="Rectangle 33" o:spid="_x0000_s1052" style="position:absolute;left:6953;top:10858;width:6812;height:1464;rotation:-4492770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" fillcolor="#ab9ace" stroked="f" strokeweight="2pt"/>
                <v:shape id="Text Box 31" o:spid="_x0000_s1053" type="#_x0000_t202" style="position:absolute;left:11715;top:2762;width:7644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124A9C20" w14:textId="77777777" w:rsidR="007D4753" w:rsidRPr="00A76658" w:rsidRDefault="007D4753" w:rsidP="007D475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ISO/R2</w:t>
                        </w:r>
                      </w:p>
                    </w:txbxContent>
                  </v:textbox>
                </v:shape>
                <v:rect id="Rectangle 21" o:spid="_x0000_s1054" style="position:absolute;left:9334;top:10763;width:2375;height: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" fillcolor="#12fa18" strokecolor="windowText" strokeweight=".25pt"/>
                <v:rect id="Rectangle 34" o:spid="_x0000_s1055" style="position:absolute;left:9525;top:14001;width:2305;height:1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" fillcolor="#f79646" stroked="f" strokeweight="2pt"/>
                <v:rect id="Rectangle 35" o:spid="_x0000_s1056" style="position:absolute;left:9525;top:16097;width:2305;height:6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" fillcolor="#f79646" strokecolor="#e46c0a" strokeweight=".25pt"/>
                <v:rect id="Rectangle 36" o:spid="_x0000_s1057" style="position:absolute;left:9525;top:22574;width:2305;height:6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" fillcolor="#f79646" strokecolor="#e46c0a" strokeweight=".25pt"/>
                <v:line id="Straight Connector 40" o:spid="_x0000_s1058" style="position:absolute;flip:y;visibility:visible;mso-wrap-style:square" from="12001,16002" to="23451,16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" strokecolor="#e46c0a"/>
                <v:line id="Straight Connector 23" o:spid="_x0000_s1059" style="position:absolute;visibility:visible;mso-wrap-style:square" from="8286,8477" to="11197,15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" strokecolor="red" strokeweight="3pt">
                  <v:stroke dashstyle="1 1"/>
                </v:line>
                <v:group id="Group 51" o:spid="_x0000_s1060" style="position:absolute;top:10763;width:10208;height:5172" coordsize="10208,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Straight Connector 16" o:spid="_x0000_s1061" style="position:absolute;flip:y;visibility:visible;mso-wrap-style:square" from="5039,5171" to="10208,5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" strokecolor="#4a7ebb"/>
                  <v:line id="Straight Connector 22" o:spid="_x0000_s1062" style="position:absolute;flip:y;visibility:visible;mso-wrap-style:square" from="4858,11" to="9055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" strokecolor="#4a7ebb"/>
                  <v:shape id="Text Box 29" o:spid="_x0000_s1063" type="#_x0000_t202" style="position:absolute;left:6578;top:826;width:2780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X8xQAAANsAAAAPAAAAZHJzL2Rvd25yZXYueG1sRI9Ba8JA&#10;FITvhf6H5RV6qxtLKR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CnKaX8xQAAANsAAAAP&#10;AAAAAAAAAAAAAAAAAAcCAABkcnMvZG93bnJldi54bWxQSwUGAAAAAAMAAwC3AAAA+QIAAAAA&#10;" fillcolor="window" stroked="f" strokeweight=".5pt">
                    <v:textbox>
                      <w:txbxContent>
                        <w:p w14:paraId="5D99468A" w14:textId="77777777" w:rsidR="007D4753" w:rsidRDefault="007D4753" w:rsidP="007D4753"/>
                      </w:txbxContent>
                    </v:textbox>
                  </v:shape>
                  <v:shape id="Text Box 19" o:spid="_x0000_s1064" type="#_x0000_t202" style="position:absolute;top:1218;width:503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5410995B" w14:textId="77777777" w:rsidR="007D4753" w:rsidRDefault="007D4753" w:rsidP="007D4753">
                          <w:pPr>
                            <w:jc w:val="right"/>
                          </w:pPr>
                          <w:r>
                            <w:t>200</w:t>
                          </w:r>
                        </w:p>
                      </w:txbxContent>
                    </v:textbox>
                  </v:shape>
                  <v:shape id="Text Box 28" o:spid="_x0000_s1065" type="#_x0000_t202" style="position:absolute;left:4647;top:343;width:389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14:paraId="4CDFC2F5" w14:textId="77777777" w:rsidR="007D4753" w:rsidRPr="003105FA" w:rsidRDefault="007D4753" w:rsidP="007D4753">
                          <w:pPr>
                            <w:rPr>
                              <w:szCs w:val="20"/>
                            </w:rPr>
                          </w:pPr>
                          <w:r>
                            <w:t>115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6" o:spid="_x0000_s1066" type="#_x0000_t32" style="position:absolute;left:7823;width:0;height:32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" strokecolor="#4a7ebb">
                    <v:stroke startarrow="block" endarrow="block"/>
                  </v:shape>
                </v:group>
              </v:group>
            </w:pict>
          </mc:Fallback>
        </mc:AlternateContent>
      </w:r>
    </w:p>
    <w:p w14:paraId="1E255511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193D339C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5BF1B79E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631E2155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  <w:r w:rsidRPr="00410C91">
        <w:rPr>
          <w:rFonts w:eastAsia="Times New Roman" w:cs="Times New Roman"/>
          <w:iCs/>
          <w:noProof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100A4" wp14:editId="00C26195">
                <wp:simplePos x="0" y="0"/>
                <wp:positionH relativeFrom="column">
                  <wp:posOffset>826922</wp:posOffset>
                </wp:positionH>
                <wp:positionV relativeFrom="paragraph">
                  <wp:posOffset>204691</wp:posOffset>
                </wp:positionV>
                <wp:extent cx="0" cy="511285"/>
                <wp:effectExtent l="76200" t="38100" r="57150" b="60325"/>
                <wp:wrapNone/>
                <wp:docPr id="47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2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C5EC" id="Straight Arrow Connector 20" o:spid="_x0000_s1026" type="#_x0000_t32" style="position:absolute;margin-left:65.1pt;margin-top:16.1pt;width:0;height: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" strokecolor="#4a7ebb">
                <v:stroke startarrow="block" endarrow="block"/>
              </v:shape>
            </w:pict>
          </mc:Fallback>
        </mc:AlternateContent>
      </w:r>
    </w:p>
    <w:p w14:paraId="15F19A2A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70B40064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  <w:r w:rsidRPr="00410C91">
        <w:rPr>
          <w:rFonts w:eastAsia="Times New Roman" w:cs="Times New Roman"/>
          <w:iCs/>
          <w:noProof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647FA" wp14:editId="23A41A2A">
                <wp:simplePos x="0" y="0"/>
                <wp:positionH relativeFrom="column">
                  <wp:posOffset>1197185</wp:posOffset>
                </wp:positionH>
                <wp:positionV relativeFrom="paragraph">
                  <wp:posOffset>80898</wp:posOffset>
                </wp:positionV>
                <wp:extent cx="342265" cy="0"/>
                <wp:effectExtent l="0" t="0" r="0" b="0"/>
                <wp:wrapNone/>
                <wp:docPr id="48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477FB" id="Straight Connector 3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25pt,6.35pt" to="121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" strokecolor="#4a7ebb"/>
            </w:pict>
          </mc:Fallback>
        </mc:AlternateContent>
      </w:r>
    </w:p>
    <w:p w14:paraId="447FF2F1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7B97CFB4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0A082986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762DBA57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53529271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21C8D630" w14:textId="77777777" w:rsidR="007D4753" w:rsidRPr="00410C91" w:rsidRDefault="007D4753" w:rsidP="007D4753">
      <w:pPr>
        <w:spacing w:after="120" w:line="240" w:lineRule="auto"/>
        <w:ind w:left="567" w:firstLine="567"/>
        <w:rPr>
          <w:rFonts w:eastAsia="Times New Roman" w:cs="Times New Roman"/>
          <w:iCs/>
          <w:szCs w:val="20"/>
        </w:rPr>
      </w:pPr>
    </w:p>
    <w:p w14:paraId="30CDC0D0" w14:textId="77777777" w:rsidR="00BB0D6F" w:rsidRDefault="00BB0D6F" w:rsidP="007D4753">
      <w:pPr>
        <w:spacing w:before="240" w:line="240" w:lineRule="auto"/>
        <w:ind w:left="567"/>
        <w:jc w:val="center"/>
        <w:rPr>
          <w:rFonts w:eastAsia="Times New Roman" w:cs="Times New Roman"/>
          <w:iCs/>
          <w:szCs w:val="20"/>
          <w:u w:val="single"/>
        </w:rPr>
      </w:pPr>
    </w:p>
    <w:p w14:paraId="606AA914" w14:textId="77777777" w:rsidR="00E12C5F" w:rsidRPr="008D53B6" w:rsidRDefault="007D4753" w:rsidP="007D4753">
      <w:pPr>
        <w:spacing w:before="240" w:line="240" w:lineRule="auto"/>
        <w:ind w:left="567"/>
        <w:jc w:val="center"/>
      </w:pPr>
      <w:r>
        <w:rPr>
          <w:rFonts w:eastAsia="Times New Roman" w:cs="Times New Roman"/>
          <w:iCs/>
          <w:szCs w:val="20"/>
          <w:u w:val="single"/>
        </w:rPr>
        <w:tab/>
      </w:r>
      <w:r>
        <w:rPr>
          <w:rFonts w:eastAsia="Times New Roman" w:cs="Times New Roman"/>
          <w:iCs/>
          <w:szCs w:val="20"/>
          <w:u w:val="single"/>
        </w:rPr>
        <w:tab/>
      </w:r>
      <w:r>
        <w:rPr>
          <w:rFonts w:eastAsia="Times New Roman" w:cs="Times New Roman"/>
          <w:iCs/>
          <w:szCs w:val="20"/>
          <w:u w:val="single"/>
        </w:rPr>
        <w:tab/>
      </w:r>
    </w:p>
    <w:sectPr w:rsidR="00E12C5F" w:rsidRPr="008D53B6" w:rsidSect="007D475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86169" w14:textId="77777777" w:rsidR="000566AD" w:rsidRPr="00A312BC" w:rsidRDefault="000566AD" w:rsidP="00A312BC"/>
  </w:endnote>
  <w:endnote w:type="continuationSeparator" w:id="0">
    <w:p w14:paraId="576F6941" w14:textId="77777777" w:rsidR="000566AD" w:rsidRPr="00A312BC" w:rsidRDefault="000566AD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39T30Lfz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3221B" w14:textId="77777777" w:rsidR="007D4753" w:rsidRPr="007D4753" w:rsidRDefault="007D4753">
    <w:pPr>
      <w:pStyle w:val="a8"/>
    </w:pPr>
    <w:r w:rsidRPr="007D4753">
      <w:rPr>
        <w:b/>
        <w:sz w:val="18"/>
      </w:rPr>
      <w:fldChar w:fldCharType="begin"/>
    </w:r>
    <w:r w:rsidRPr="007D4753">
      <w:rPr>
        <w:b/>
        <w:sz w:val="18"/>
      </w:rPr>
      <w:instrText xml:space="preserve"> PAGE  \* MERGEFORMAT </w:instrText>
    </w:r>
    <w:r w:rsidRPr="007D4753">
      <w:rPr>
        <w:b/>
        <w:sz w:val="18"/>
      </w:rPr>
      <w:fldChar w:fldCharType="separate"/>
    </w:r>
    <w:r w:rsidRPr="007D4753">
      <w:rPr>
        <w:b/>
        <w:noProof/>
        <w:sz w:val="18"/>
      </w:rPr>
      <w:t>2</w:t>
    </w:r>
    <w:r w:rsidRPr="007D4753">
      <w:rPr>
        <w:b/>
        <w:sz w:val="18"/>
      </w:rPr>
      <w:fldChar w:fldCharType="end"/>
    </w:r>
    <w:r>
      <w:rPr>
        <w:b/>
        <w:sz w:val="18"/>
      </w:rPr>
      <w:tab/>
    </w:r>
    <w:r>
      <w:t>GE.20-12450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AD35B" w14:textId="77777777" w:rsidR="007D4753" w:rsidRPr="007D4753" w:rsidRDefault="007D4753" w:rsidP="007D4753">
    <w:pPr>
      <w:pStyle w:val="a8"/>
      <w:tabs>
        <w:tab w:val="clear" w:pos="9639"/>
        <w:tab w:val="right" w:pos="9638"/>
      </w:tabs>
      <w:rPr>
        <w:b/>
        <w:sz w:val="18"/>
      </w:rPr>
    </w:pPr>
    <w:r>
      <w:t>GE.20-12450</w:t>
    </w:r>
    <w:r>
      <w:tab/>
    </w:r>
    <w:r w:rsidRPr="007D4753">
      <w:rPr>
        <w:b/>
        <w:sz w:val="18"/>
      </w:rPr>
      <w:fldChar w:fldCharType="begin"/>
    </w:r>
    <w:r w:rsidRPr="007D4753">
      <w:rPr>
        <w:b/>
        <w:sz w:val="18"/>
      </w:rPr>
      <w:instrText xml:space="preserve"> PAGE  \* MERGEFORMAT </w:instrText>
    </w:r>
    <w:r w:rsidRPr="007D4753">
      <w:rPr>
        <w:b/>
        <w:sz w:val="18"/>
      </w:rPr>
      <w:fldChar w:fldCharType="separate"/>
    </w:r>
    <w:r w:rsidRPr="007D4753">
      <w:rPr>
        <w:b/>
        <w:noProof/>
        <w:sz w:val="18"/>
      </w:rPr>
      <w:t>3</w:t>
    </w:r>
    <w:r w:rsidRPr="007D4753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2B5BB" w14:textId="77777777" w:rsidR="00042B72" w:rsidRPr="007D4753" w:rsidRDefault="007D4753" w:rsidP="007D4753">
    <w:pPr>
      <w:spacing w:before="120" w:line="240" w:lineRule="auto"/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6F81A0FE" wp14:editId="5B0A2EFA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20-12450  (R)</w:t>
    </w:r>
    <w:r>
      <w:rPr>
        <w:lang w:val="fr-CH"/>
      </w:rPr>
      <w:t xml:space="preserve">  061020  061020</w:t>
    </w:r>
    <w:r>
      <w:br/>
    </w:r>
    <w:r w:rsidRPr="007D4753">
      <w:rPr>
        <w:rFonts w:ascii="C39T30Lfz" w:hAnsi="C39T30Lfz"/>
        <w:kern w:val="14"/>
        <w:sz w:val="56"/>
      </w:rPr>
      <w:t>*2012450*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3986D84B" wp14:editId="05247A55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9794A" w14:textId="77777777" w:rsidR="000566AD" w:rsidRPr="001075E9" w:rsidRDefault="000566AD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9BDE553" w14:textId="77777777" w:rsidR="000566AD" w:rsidRDefault="000566AD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6375D47C" w14:textId="0000A8ED" w:rsidR="007D4753" w:rsidRPr="00C2155D" w:rsidRDefault="007D4753" w:rsidP="00047117">
      <w:pPr>
        <w:pStyle w:val="ad"/>
        <w:rPr>
          <w:rFonts w:eastAsia="Calibri"/>
          <w:szCs w:val="18"/>
        </w:rPr>
      </w:pPr>
      <w:r>
        <w:tab/>
      </w:r>
      <w:r w:rsidRPr="007D4753">
        <w:rPr>
          <w:sz w:val="20"/>
        </w:rPr>
        <w:t>*</w:t>
      </w:r>
      <w:r w:rsidRPr="00410C91">
        <w:tab/>
      </w:r>
      <w:r w:rsidRPr="00047117">
        <w:t>В соответствии с программой работы Комитета по внутреннему транспорту на 2020 год, изложенной в предлагаемом бюджете по программам на 2020 год (A/74/6 (часть V, разд. 20), п.</w:t>
      </w:r>
      <w:r w:rsidR="00047117">
        <w:t> </w:t>
      </w:r>
      <w:r w:rsidRPr="00047117">
        <w:t>20.37), Всемирный форум будет разрабатывать, согласовывать и обновлять правила ООН в</w:t>
      </w:r>
      <w:r w:rsidR="00114DAA">
        <w:t> </w:t>
      </w:r>
      <w:r w:rsidRPr="00047117">
        <w:t>целях повышения эффективности транспортных средств. Настоящий документ представлен в</w:t>
      </w:r>
      <w:r w:rsidR="00114DAA">
        <w:t> </w:t>
      </w:r>
      <w:r w:rsidRPr="00047117">
        <w:t>соответствии с этим мандатом.</w:t>
      </w:r>
      <w:bookmarkStart w:id="1" w:name="_Hlk32503050"/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1A0FB" w14:textId="03C87D5D" w:rsidR="007D4753" w:rsidRPr="007D4753" w:rsidRDefault="00A2604E">
    <w:pPr>
      <w:pStyle w:val="a5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ECE/TRANS/WP.29/GRSP/2020/18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1B80C" w14:textId="28A06CE4" w:rsidR="007D4753" w:rsidRPr="007D4753" w:rsidRDefault="00A2604E" w:rsidP="007D4753">
    <w:pPr>
      <w:pStyle w:val="a5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ECE/TRANS/WP.29/GRSP/2020/18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29A9D" w14:textId="77777777" w:rsidR="007D4753" w:rsidRDefault="007D4753" w:rsidP="007D475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A158F3"/>
    <w:multiLevelType w:val="hybridMultilevel"/>
    <w:tmpl w:val="88AC9BC2"/>
    <w:lvl w:ilvl="0" w:tplc="30940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16"/>
  </w:num>
  <w:num w:numId="20">
    <w:abstractNumId w:val="13"/>
  </w:num>
  <w:num w:numId="21">
    <w:abstractNumId w:val="15"/>
  </w:num>
  <w:num w:numId="22">
    <w:abstractNumId w:val="10"/>
    <w:lvlOverride w:ilvl="0">
      <w:lvl w:ilvl="0" w:tplc="30940A04">
        <w:start w:val="1"/>
        <w:numFmt w:val="decimal"/>
        <w:lvlText w:val="%1."/>
        <w:lvlJc w:val="left"/>
        <w:pPr>
          <w:ind w:left="1494" w:hanging="360"/>
        </w:pPr>
        <w:rPr>
          <w:rFonts w:hint="default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6AD"/>
    <w:rsid w:val="00033EE1"/>
    <w:rsid w:val="00042B72"/>
    <w:rsid w:val="00047117"/>
    <w:rsid w:val="000558BD"/>
    <w:rsid w:val="000566AD"/>
    <w:rsid w:val="00065D1C"/>
    <w:rsid w:val="000B57E7"/>
    <w:rsid w:val="000B6373"/>
    <w:rsid w:val="000E4E5B"/>
    <w:rsid w:val="000F09DF"/>
    <w:rsid w:val="000F61B2"/>
    <w:rsid w:val="001075E9"/>
    <w:rsid w:val="00114DAA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E0B46"/>
    <w:rsid w:val="00406F8A"/>
    <w:rsid w:val="00407B78"/>
    <w:rsid w:val="00424203"/>
    <w:rsid w:val="00431376"/>
    <w:rsid w:val="00452493"/>
    <w:rsid w:val="00453318"/>
    <w:rsid w:val="00454AF2"/>
    <w:rsid w:val="00454E07"/>
    <w:rsid w:val="00457E4C"/>
    <w:rsid w:val="00472C5C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43ACA"/>
    <w:rsid w:val="00680D03"/>
    <w:rsid w:val="00681A10"/>
    <w:rsid w:val="006A1ED8"/>
    <w:rsid w:val="006C2031"/>
    <w:rsid w:val="006D461A"/>
    <w:rsid w:val="006F35EE"/>
    <w:rsid w:val="007021FF"/>
    <w:rsid w:val="00712895"/>
    <w:rsid w:val="00734ACB"/>
    <w:rsid w:val="00757357"/>
    <w:rsid w:val="00792497"/>
    <w:rsid w:val="007D4753"/>
    <w:rsid w:val="00806737"/>
    <w:rsid w:val="00825F8D"/>
    <w:rsid w:val="00834B71"/>
    <w:rsid w:val="0086445C"/>
    <w:rsid w:val="00894693"/>
    <w:rsid w:val="008A08D7"/>
    <w:rsid w:val="008A37C8"/>
    <w:rsid w:val="008B0B69"/>
    <w:rsid w:val="008B6909"/>
    <w:rsid w:val="008D53B6"/>
    <w:rsid w:val="008F7609"/>
    <w:rsid w:val="00906890"/>
    <w:rsid w:val="00911BE4"/>
    <w:rsid w:val="00916E0A"/>
    <w:rsid w:val="00951972"/>
    <w:rsid w:val="009608F3"/>
    <w:rsid w:val="009A24AC"/>
    <w:rsid w:val="009C59D7"/>
    <w:rsid w:val="009C6FE6"/>
    <w:rsid w:val="009D7E7D"/>
    <w:rsid w:val="00A14DA8"/>
    <w:rsid w:val="00A2604E"/>
    <w:rsid w:val="00A312BC"/>
    <w:rsid w:val="00A84021"/>
    <w:rsid w:val="00A84D35"/>
    <w:rsid w:val="00A917B3"/>
    <w:rsid w:val="00AB4B51"/>
    <w:rsid w:val="00B10CC7"/>
    <w:rsid w:val="00B36DF7"/>
    <w:rsid w:val="00B4676A"/>
    <w:rsid w:val="00B539E7"/>
    <w:rsid w:val="00B62458"/>
    <w:rsid w:val="00BB0D6F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55F6"/>
    <w:rsid w:val="00D33D63"/>
    <w:rsid w:val="00D442A1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73F76"/>
    <w:rsid w:val="00EA2C9F"/>
    <w:rsid w:val="00EA420E"/>
    <w:rsid w:val="00ED0BDA"/>
    <w:rsid w:val="00ED4169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70D60A0"/>
  <w15:docId w15:val="{F33E1383-63C3-44C8-BCAC-BF3E05F1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7D4753"/>
    <w:rPr>
      <w:b/>
      <w:sz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customXml" Target="../customXml/item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gif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2" ma:contentTypeDescription="Create a new document." ma:contentTypeScope="" ma:versionID="b46f68f7fd4ddbec8f9d92b9ae221ac3">
  <xsd:schema xmlns:xsd="http://www.w3.org/2001/XMLSchema" xmlns:xs="http://www.w3.org/2001/XMLSchema" xmlns:p="http://schemas.microsoft.com/office/2006/metadata/properties" xmlns:ns2="4b4a1c0d-4a69-4996-a84a-fc699b9f49de" xmlns:ns3="acccb6d4-dbe5-46d2-b4d3-5733603d8cc6" targetNamespace="http://schemas.microsoft.com/office/2006/metadata/properties" ma:root="true" ma:fieldsID="49ff99f9a570207563b6136515cf8a36" ns2:_="" ns3:_="">
    <xsd:import namespace="4b4a1c0d-4a69-4996-a84a-fc699b9f49de"/>
    <xsd:import namespace="acccb6d4-dbe5-46d2-b4d3-5733603d8c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21ABF2-AB37-49C1-BCF6-75A5F91E792B}"/>
</file>

<file path=customXml/itemProps2.xml><?xml version="1.0" encoding="utf-8"?>
<ds:datastoreItem xmlns:ds="http://schemas.openxmlformats.org/officeDocument/2006/customXml" ds:itemID="{29CBDA68-6C38-428E-8C96-515A79B4814E}"/>
</file>

<file path=customXml/itemProps3.xml><?xml version="1.0" encoding="utf-8"?>
<ds:datastoreItem xmlns:ds="http://schemas.openxmlformats.org/officeDocument/2006/customXml" ds:itemID="{B454A479-1D7E-4805-8866-8B9928AC6A56}"/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1</TotalTime>
  <Pages>5</Pages>
  <Words>850</Words>
  <Characters>5708</Characters>
  <Application>Microsoft Office Word</Application>
  <DocSecurity>0</DocSecurity>
  <Lines>47</Lines>
  <Paragraphs>13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ECE/TRANS/WP.29/GRSP/2020/18</vt:lpstr>
      <vt:lpstr>A/</vt:lpstr>
      <vt:lpstr>A/</vt:lpstr>
    </vt:vector>
  </TitlesOfParts>
  <Company>DCM</Company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ECE/TRANS/WP.29/GRSP/2020/18</dc:title>
  <dc:subject/>
  <dc:creator>Olga OVTCHINNIKOVA</dc:creator>
  <cp:keywords/>
  <cp:lastModifiedBy>Olga Ovchinnikova</cp:lastModifiedBy>
  <cp:revision>3</cp:revision>
  <cp:lastPrinted>2020-10-06T14:11:00Z</cp:lastPrinted>
  <dcterms:created xsi:type="dcterms:W3CDTF">2020-10-06T14:11:00Z</dcterms:created>
  <dcterms:modified xsi:type="dcterms:W3CDTF">2020-10-06T14:12:00Z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  <property fmtid="{D5CDD505-2E9C-101B-9397-08002B2CF9AE}" pid="14" name="ContentTypeId">
    <vt:lpwstr>0x0101003B8422D08C252547BB1CFA7F78E2CB83</vt:lpwstr>
  </property>
</Properties>
</file>